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92A1F" w14:textId="77777777" w:rsidR="00D45186" w:rsidRPr="00D45186" w:rsidRDefault="00D45186" w:rsidP="00D45186">
      <w:pPr>
        <w:rPr>
          <w:b/>
          <w:bCs/>
        </w:rPr>
      </w:pPr>
      <w:r w:rsidRPr="00D45186">
        <w:rPr>
          <w:b/>
          <w:bCs/>
        </w:rPr>
        <w:t>Master Scenario Events List (MSEL)</w:t>
      </w:r>
    </w:p>
    <w:p w14:paraId="7B41C837" w14:textId="77777777" w:rsidR="00245EA6" w:rsidRPr="00D45186" w:rsidRDefault="00245EA6" w:rsidP="00D45186"/>
    <w:tbl>
      <w:tblPr>
        <w:tblW w:w="14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6"/>
        <w:gridCol w:w="1122"/>
        <w:gridCol w:w="607"/>
        <w:gridCol w:w="868"/>
        <w:gridCol w:w="1097"/>
        <w:gridCol w:w="1477"/>
        <w:gridCol w:w="1244"/>
        <w:gridCol w:w="1406"/>
        <w:gridCol w:w="1477"/>
        <w:gridCol w:w="1550"/>
        <w:gridCol w:w="1244"/>
        <w:gridCol w:w="1525"/>
      </w:tblGrid>
      <w:tr w:rsidR="00FC385E" w:rsidRPr="00D45186" w14:paraId="6758A84A" w14:textId="77777777" w:rsidTr="00FC385E">
        <w:trPr>
          <w:trHeight w:val="280"/>
        </w:trPr>
        <w:tc>
          <w:tcPr>
            <w:tcW w:w="1035" w:type="dxa"/>
            <w:shd w:val="clear" w:color="auto" w:fill="auto"/>
            <w:vAlign w:val="bottom"/>
            <w:hideMark/>
          </w:tcPr>
          <w:p w14:paraId="25AAE7D5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Event</w:t>
            </w:r>
          </w:p>
        </w:tc>
        <w:tc>
          <w:tcPr>
            <w:tcW w:w="1215" w:type="dxa"/>
            <w:shd w:val="clear" w:color="auto" w:fill="auto"/>
            <w:vAlign w:val="bottom"/>
            <w:hideMark/>
          </w:tcPr>
          <w:p w14:paraId="288CA7FA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Date</w:t>
            </w:r>
          </w:p>
        </w:tc>
        <w:tc>
          <w:tcPr>
            <w:tcW w:w="607" w:type="dxa"/>
            <w:shd w:val="clear" w:color="auto" w:fill="auto"/>
            <w:vAlign w:val="bottom"/>
            <w:hideMark/>
          </w:tcPr>
          <w:p w14:paraId="3714F43E" w14:textId="7F03B026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Time</w:t>
            </w:r>
            <w:r>
              <w:rPr>
                <w:rFonts w:ascii="Arial" w:eastAsia="新細明體" w:hAnsi="Arial" w:cs="Arial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68" w:type="dxa"/>
            <w:shd w:val="clear" w:color="auto" w:fill="auto"/>
            <w:vAlign w:val="bottom"/>
            <w:hideMark/>
          </w:tcPr>
          <w:p w14:paraId="39EAC0DF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Category</w:t>
            </w:r>
          </w:p>
        </w:tc>
        <w:tc>
          <w:tcPr>
            <w:tcW w:w="935" w:type="dxa"/>
            <w:shd w:val="clear" w:color="auto" w:fill="auto"/>
            <w:vAlign w:val="bottom"/>
            <w:hideMark/>
          </w:tcPr>
          <w:p w14:paraId="7DF5F663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Inject Mode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14:paraId="5FFA29D3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Synopsis</w:t>
            </w:r>
          </w:p>
        </w:tc>
        <w:tc>
          <w:tcPr>
            <w:tcW w:w="1244" w:type="dxa"/>
            <w:shd w:val="clear" w:color="auto" w:fill="auto"/>
            <w:vAlign w:val="bottom"/>
            <w:hideMark/>
          </w:tcPr>
          <w:p w14:paraId="1B237938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From</w:t>
            </w:r>
          </w:p>
        </w:tc>
        <w:tc>
          <w:tcPr>
            <w:tcW w:w="1406" w:type="dxa"/>
            <w:shd w:val="clear" w:color="auto" w:fill="auto"/>
            <w:vAlign w:val="bottom"/>
            <w:hideMark/>
          </w:tcPr>
          <w:p w14:paraId="3AEE0C98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To</w:t>
            </w:r>
          </w:p>
        </w:tc>
        <w:tc>
          <w:tcPr>
            <w:tcW w:w="1477" w:type="dxa"/>
            <w:shd w:val="clear" w:color="auto" w:fill="auto"/>
            <w:vAlign w:val="bottom"/>
            <w:hideMark/>
          </w:tcPr>
          <w:p w14:paraId="59660659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Message</w:t>
            </w:r>
          </w:p>
        </w:tc>
        <w:tc>
          <w:tcPr>
            <w:tcW w:w="1550" w:type="dxa"/>
            <w:shd w:val="clear" w:color="auto" w:fill="auto"/>
            <w:vAlign w:val="bottom"/>
            <w:hideMark/>
          </w:tcPr>
          <w:p w14:paraId="3A0E6A16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Expected Action</w:t>
            </w:r>
          </w:p>
        </w:tc>
        <w:tc>
          <w:tcPr>
            <w:tcW w:w="1244" w:type="dxa"/>
            <w:shd w:val="clear" w:color="auto" w:fill="auto"/>
            <w:vAlign w:val="bottom"/>
            <w:hideMark/>
          </w:tcPr>
          <w:p w14:paraId="56089B18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Responsible Organization</w:t>
            </w:r>
          </w:p>
        </w:tc>
        <w:tc>
          <w:tcPr>
            <w:tcW w:w="1525" w:type="dxa"/>
            <w:shd w:val="clear" w:color="auto" w:fill="auto"/>
            <w:vAlign w:val="bottom"/>
            <w:hideMark/>
          </w:tcPr>
          <w:p w14:paraId="6CB142B2" w14:textId="77777777" w:rsidR="00FC385E" w:rsidRPr="00D45186" w:rsidRDefault="00FC385E" w:rsidP="00F25330">
            <w:pPr>
              <w:widowControl/>
              <w:jc w:val="center"/>
              <w:rPr>
                <w:rFonts w:ascii="Arial" w:eastAsia="新細明體" w:hAnsi="Arial" w:cs="Arial"/>
                <w:kern w:val="0"/>
                <w:sz w:val="20"/>
                <w:szCs w:val="20"/>
              </w:rPr>
            </w:pPr>
            <w:r w:rsidRPr="00D45186">
              <w:rPr>
                <w:rFonts w:ascii="Arial" w:eastAsia="新細明體" w:hAnsi="Arial" w:cs="Arial"/>
                <w:kern w:val="0"/>
                <w:sz w:val="20"/>
                <w:szCs w:val="20"/>
              </w:rPr>
              <w:t>Comment</w:t>
            </w:r>
          </w:p>
        </w:tc>
      </w:tr>
      <w:tr w:rsidR="00FC385E" w14:paraId="547487ED" w14:textId="77777777" w:rsidTr="00FC385E">
        <w:tc>
          <w:tcPr>
            <w:tcW w:w="1035" w:type="dxa"/>
          </w:tcPr>
          <w:p w14:paraId="0B696D53" w14:textId="77777777" w:rsidR="00FC385E" w:rsidRDefault="00FC385E">
            <w:r>
              <w:t>Inject 1</w:t>
            </w:r>
          </w:p>
        </w:tc>
        <w:tc>
          <w:tcPr>
            <w:tcW w:w="1215" w:type="dxa"/>
          </w:tcPr>
          <w:p w14:paraId="6693D0C8" w14:textId="205D49B7" w:rsidR="00FC385E" w:rsidRDefault="00FC385E">
            <w:r>
              <w:t>04/20</w:t>
            </w:r>
          </w:p>
        </w:tc>
        <w:tc>
          <w:tcPr>
            <w:tcW w:w="607" w:type="dxa"/>
          </w:tcPr>
          <w:p w14:paraId="4FBD7B5F" w14:textId="77777777" w:rsidR="00FC385E" w:rsidRDefault="00FC385E">
            <w:r>
              <w:t>17:10</w:t>
            </w:r>
          </w:p>
        </w:tc>
        <w:tc>
          <w:tcPr>
            <w:tcW w:w="868" w:type="dxa"/>
          </w:tcPr>
          <w:p w14:paraId="3332C8E0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3E50F94A" w14:textId="77777777" w:rsidR="00FC385E" w:rsidRDefault="00FC385E">
            <w:r>
              <w:t>Verbal / Slide</w:t>
            </w:r>
          </w:p>
        </w:tc>
        <w:tc>
          <w:tcPr>
            <w:tcW w:w="1477" w:type="dxa"/>
          </w:tcPr>
          <w:p w14:paraId="43786366" w14:textId="6F4A7AF5" w:rsidR="00FC385E" w:rsidRDefault="00FC385E">
            <w:r>
              <w:t>Fire Department informs the ED of a bombing...</w:t>
            </w:r>
          </w:p>
        </w:tc>
        <w:tc>
          <w:tcPr>
            <w:tcW w:w="1244" w:type="dxa"/>
          </w:tcPr>
          <w:p w14:paraId="7C8A1FE2" w14:textId="175BEE4F" w:rsidR="00FC385E" w:rsidRDefault="00FC385E">
            <w:r>
              <w:t>City Fire Department</w:t>
            </w:r>
          </w:p>
        </w:tc>
        <w:tc>
          <w:tcPr>
            <w:tcW w:w="1406" w:type="dxa"/>
          </w:tcPr>
          <w:p w14:paraId="59F62D84" w14:textId="77777777" w:rsidR="00FC385E" w:rsidRDefault="00FC385E">
            <w:r>
              <w:t>Emergency Department</w:t>
            </w:r>
          </w:p>
        </w:tc>
        <w:tc>
          <w:tcPr>
            <w:tcW w:w="1477" w:type="dxa"/>
          </w:tcPr>
          <w:p w14:paraId="543D0A14" w14:textId="3CD2165B" w:rsidR="00FC385E" w:rsidRDefault="00FC385E">
            <w:r>
              <w:t>Fire Department informs the ED of a bombing at Taipei Main Station. Possible mass casualties expected.</w:t>
            </w:r>
          </w:p>
        </w:tc>
        <w:tc>
          <w:tcPr>
            <w:tcW w:w="1550" w:type="dxa"/>
          </w:tcPr>
          <w:p w14:paraId="44B87509" w14:textId="77777777" w:rsidR="00FC385E" w:rsidRDefault="00FC385E">
            <w:r>
              <w:t>Recognize incident, begin internal notification</w:t>
            </w:r>
          </w:p>
        </w:tc>
        <w:tc>
          <w:tcPr>
            <w:tcW w:w="1244" w:type="dxa"/>
          </w:tcPr>
          <w:p w14:paraId="736EB6F4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7E105AB3" w14:textId="77777777" w:rsidR="00FC385E" w:rsidRDefault="00FC385E">
            <w:r>
              <w:t>Recognition, Notification, and Initiation</w:t>
            </w:r>
          </w:p>
        </w:tc>
      </w:tr>
      <w:tr w:rsidR="00FC385E" w14:paraId="54ECAAEA" w14:textId="77777777" w:rsidTr="00FC385E">
        <w:tc>
          <w:tcPr>
            <w:tcW w:w="1035" w:type="dxa"/>
          </w:tcPr>
          <w:p w14:paraId="158F7587" w14:textId="77777777" w:rsidR="00FC385E" w:rsidRDefault="00FC385E">
            <w:r>
              <w:t>Inject 2</w:t>
            </w:r>
          </w:p>
        </w:tc>
        <w:tc>
          <w:tcPr>
            <w:tcW w:w="1215" w:type="dxa"/>
          </w:tcPr>
          <w:p w14:paraId="3B9C7B22" w14:textId="3133A69E" w:rsidR="00FC385E" w:rsidRDefault="00FC385E">
            <w:r>
              <w:t>04/20</w:t>
            </w:r>
          </w:p>
        </w:tc>
        <w:tc>
          <w:tcPr>
            <w:tcW w:w="607" w:type="dxa"/>
          </w:tcPr>
          <w:p w14:paraId="7D2C9EF0" w14:textId="77777777" w:rsidR="00FC385E" w:rsidRDefault="00FC385E">
            <w:r>
              <w:t>17:12</w:t>
            </w:r>
          </w:p>
        </w:tc>
        <w:tc>
          <w:tcPr>
            <w:tcW w:w="868" w:type="dxa"/>
          </w:tcPr>
          <w:p w14:paraId="33DA6A5A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5D2EE0A0" w14:textId="58811702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6A6C4379" w14:textId="77777777" w:rsidR="00FC385E" w:rsidRDefault="00FC385E">
            <w:r>
              <w:t>Hospital personnel receive alert and begin to gath...</w:t>
            </w:r>
          </w:p>
        </w:tc>
        <w:tc>
          <w:tcPr>
            <w:tcW w:w="1244" w:type="dxa"/>
          </w:tcPr>
          <w:p w14:paraId="566561A1" w14:textId="77777777" w:rsidR="00FC385E" w:rsidRDefault="00FC385E">
            <w:r>
              <w:t>ED Director</w:t>
            </w:r>
          </w:p>
        </w:tc>
        <w:tc>
          <w:tcPr>
            <w:tcW w:w="1406" w:type="dxa"/>
          </w:tcPr>
          <w:p w14:paraId="0A5F542E" w14:textId="77777777" w:rsidR="00FC385E" w:rsidRDefault="00FC385E">
            <w:r>
              <w:t>ED Staff</w:t>
            </w:r>
          </w:p>
        </w:tc>
        <w:tc>
          <w:tcPr>
            <w:tcW w:w="1477" w:type="dxa"/>
          </w:tcPr>
          <w:p w14:paraId="062D1167" w14:textId="77777777" w:rsidR="00FC385E" w:rsidRDefault="00FC385E">
            <w:r>
              <w:t>Hospital personnel receive alert and begin to gather; roles need to be assigned.</w:t>
            </w:r>
          </w:p>
        </w:tc>
        <w:tc>
          <w:tcPr>
            <w:tcW w:w="1550" w:type="dxa"/>
          </w:tcPr>
          <w:p w14:paraId="0A0141BC" w14:textId="77777777" w:rsidR="00FC385E" w:rsidRDefault="00FC385E">
            <w:r>
              <w:t>Initiate command structure and assign roles</w:t>
            </w:r>
          </w:p>
        </w:tc>
        <w:tc>
          <w:tcPr>
            <w:tcW w:w="1244" w:type="dxa"/>
          </w:tcPr>
          <w:p w14:paraId="6D438E4E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35067CC0" w14:textId="77777777" w:rsidR="00FC385E" w:rsidRDefault="00FC385E">
            <w:r>
              <w:t>Incident Management System</w:t>
            </w:r>
          </w:p>
        </w:tc>
      </w:tr>
      <w:tr w:rsidR="00FC385E" w14:paraId="4A8ABA34" w14:textId="77777777" w:rsidTr="00FC385E">
        <w:tc>
          <w:tcPr>
            <w:tcW w:w="1035" w:type="dxa"/>
          </w:tcPr>
          <w:p w14:paraId="1665B2B2" w14:textId="77777777" w:rsidR="00FC385E" w:rsidRDefault="00FC385E">
            <w:r>
              <w:t>Inject 3</w:t>
            </w:r>
          </w:p>
        </w:tc>
        <w:tc>
          <w:tcPr>
            <w:tcW w:w="1215" w:type="dxa"/>
          </w:tcPr>
          <w:p w14:paraId="5685086A" w14:textId="00FED125" w:rsidR="00FC385E" w:rsidRDefault="00FC385E">
            <w:r>
              <w:t>04/20</w:t>
            </w:r>
          </w:p>
        </w:tc>
        <w:tc>
          <w:tcPr>
            <w:tcW w:w="607" w:type="dxa"/>
          </w:tcPr>
          <w:p w14:paraId="48A0BBB9" w14:textId="77777777" w:rsidR="00FC385E" w:rsidRDefault="00FC385E">
            <w:r>
              <w:t>17:20</w:t>
            </w:r>
          </w:p>
        </w:tc>
        <w:tc>
          <w:tcPr>
            <w:tcW w:w="868" w:type="dxa"/>
          </w:tcPr>
          <w:p w14:paraId="594E93A7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368359A4" w14:textId="58B47861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6812B899" w14:textId="77777777" w:rsidR="00FC385E" w:rsidRDefault="00FC385E">
            <w:r>
              <w:t>Treatment zones planned and designated based on ex...</w:t>
            </w:r>
          </w:p>
        </w:tc>
        <w:tc>
          <w:tcPr>
            <w:tcW w:w="1244" w:type="dxa"/>
          </w:tcPr>
          <w:p w14:paraId="3140C57C" w14:textId="77777777" w:rsidR="00FC385E" w:rsidRDefault="00FC385E">
            <w:r>
              <w:t>ED Director</w:t>
            </w:r>
          </w:p>
        </w:tc>
        <w:tc>
          <w:tcPr>
            <w:tcW w:w="1406" w:type="dxa"/>
          </w:tcPr>
          <w:p w14:paraId="1CE50236" w14:textId="77777777" w:rsidR="00FC385E" w:rsidRDefault="00FC385E">
            <w:r>
              <w:t>ED Staff</w:t>
            </w:r>
          </w:p>
        </w:tc>
        <w:tc>
          <w:tcPr>
            <w:tcW w:w="1477" w:type="dxa"/>
          </w:tcPr>
          <w:p w14:paraId="18929521" w14:textId="77777777" w:rsidR="00FC385E" w:rsidRDefault="00FC385E">
            <w:r>
              <w:t xml:space="preserve">Treatment zones planned and designated based on </w:t>
            </w:r>
            <w:r>
              <w:lastRenderedPageBreak/>
              <w:t>expected surge.</w:t>
            </w:r>
          </w:p>
        </w:tc>
        <w:tc>
          <w:tcPr>
            <w:tcW w:w="1550" w:type="dxa"/>
          </w:tcPr>
          <w:p w14:paraId="4A6FDFB7" w14:textId="77777777" w:rsidR="00FC385E" w:rsidRDefault="00FC385E">
            <w:r>
              <w:lastRenderedPageBreak/>
              <w:t>Designate triage, treatment, and waiting areas</w:t>
            </w:r>
          </w:p>
        </w:tc>
        <w:tc>
          <w:tcPr>
            <w:tcW w:w="1244" w:type="dxa"/>
          </w:tcPr>
          <w:p w14:paraId="40E64952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1CF3A842" w14:textId="77777777" w:rsidR="00FC385E" w:rsidRDefault="00FC385E">
            <w:r>
              <w:t>Incident Management System</w:t>
            </w:r>
          </w:p>
        </w:tc>
      </w:tr>
      <w:tr w:rsidR="00FC385E" w14:paraId="029B92F1" w14:textId="77777777" w:rsidTr="00FC385E">
        <w:tc>
          <w:tcPr>
            <w:tcW w:w="1035" w:type="dxa"/>
          </w:tcPr>
          <w:p w14:paraId="471628A5" w14:textId="77777777" w:rsidR="00FC385E" w:rsidRDefault="00FC385E">
            <w:r>
              <w:t>Inject 4</w:t>
            </w:r>
          </w:p>
        </w:tc>
        <w:tc>
          <w:tcPr>
            <w:tcW w:w="1215" w:type="dxa"/>
          </w:tcPr>
          <w:p w14:paraId="38220DEB" w14:textId="7EE4D6B6" w:rsidR="00FC385E" w:rsidRDefault="00FC385E">
            <w:r>
              <w:t>04/20</w:t>
            </w:r>
          </w:p>
        </w:tc>
        <w:tc>
          <w:tcPr>
            <w:tcW w:w="607" w:type="dxa"/>
          </w:tcPr>
          <w:p w14:paraId="0D7CD142" w14:textId="77777777" w:rsidR="00FC385E" w:rsidRDefault="00FC385E">
            <w:r>
              <w:t>17:30</w:t>
            </w:r>
          </w:p>
        </w:tc>
        <w:tc>
          <w:tcPr>
            <w:tcW w:w="868" w:type="dxa"/>
          </w:tcPr>
          <w:p w14:paraId="08747F23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783E10FE" w14:textId="7223DBB9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001ED1B8" w14:textId="77777777" w:rsidR="00FC385E" w:rsidRDefault="00FC385E">
            <w:r>
              <w:t>Taxi arrives with 3 walking wounded who self-prese...</w:t>
            </w:r>
          </w:p>
        </w:tc>
        <w:tc>
          <w:tcPr>
            <w:tcW w:w="1244" w:type="dxa"/>
          </w:tcPr>
          <w:p w14:paraId="3960339F" w14:textId="77777777" w:rsidR="00FC385E" w:rsidRDefault="00FC385E">
            <w:r>
              <w:t>Civilians</w:t>
            </w:r>
          </w:p>
        </w:tc>
        <w:tc>
          <w:tcPr>
            <w:tcW w:w="1406" w:type="dxa"/>
          </w:tcPr>
          <w:p w14:paraId="3AA921F2" w14:textId="77777777" w:rsidR="00FC385E" w:rsidRDefault="00FC385E">
            <w:r>
              <w:t>Triage Nurse</w:t>
            </w:r>
          </w:p>
        </w:tc>
        <w:tc>
          <w:tcPr>
            <w:tcW w:w="1477" w:type="dxa"/>
          </w:tcPr>
          <w:p w14:paraId="05881836" w14:textId="77777777" w:rsidR="00FC385E" w:rsidRDefault="00FC385E">
            <w:r>
              <w:t>Taxi arrives with 3 walking wounded who self-present.</w:t>
            </w:r>
          </w:p>
        </w:tc>
        <w:tc>
          <w:tcPr>
            <w:tcW w:w="1550" w:type="dxa"/>
          </w:tcPr>
          <w:p w14:paraId="5115742E" w14:textId="77777777" w:rsidR="00FC385E" w:rsidRDefault="00FC385E">
            <w:r>
              <w:t>Triage and register walk-in patients</w:t>
            </w:r>
          </w:p>
        </w:tc>
        <w:tc>
          <w:tcPr>
            <w:tcW w:w="1244" w:type="dxa"/>
          </w:tcPr>
          <w:p w14:paraId="3F16FB20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567932B8" w14:textId="77777777" w:rsidR="00FC385E" w:rsidRDefault="00FC385E">
            <w:r>
              <w:t>Patient Triage</w:t>
            </w:r>
          </w:p>
        </w:tc>
      </w:tr>
      <w:tr w:rsidR="00FC385E" w14:paraId="4D8FB6D8" w14:textId="77777777" w:rsidTr="00FC385E">
        <w:tc>
          <w:tcPr>
            <w:tcW w:w="1035" w:type="dxa"/>
          </w:tcPr>
          <w:p w14:paraId="2560CFB7" w14:textId="77777777" w:rsidR="00FC385E" w:rsidRDefault="00FC385E">
            <w:r>
              <w:t>Inject 5</w:t>
            </w:r>
          </w:p>
        </w:tc>
        <w:tc>
          <w:tcPr>
            <w:tcW w:w="1215" w:type="dxa"/>
          </w:tcPr>
          <w:p w14:paraId="0E0D60C0" w14:textId="302A7693" w:rsidR="00FC385E" w:rsidRDefault="00FC385E">
            <w:r>
              <w:t>04/20</w:t>
            </w:r>
          </w:p>
        </w:tc>
        <w:tc>
          <w:tcPr>
            <w:tcW w:w="607" w:type="dxa"/>
          </w:tcPr>
          <w:p w14:paraId="324551E2" w14:textId="77777777" w:rsidR="00FC385E" w:rsidRDefault="00FC385E">
            <w:r>
              <w:t>17:51</w:t>
            </w:r>
          </w:p>
        </w:tc>
        <w:tc>
          <w:tcPr>
            <w:tcW w:w="868" w:type="dxa"/>
          </w:tcPr>
          <w:p w14:paraId="2863246B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7E78E420" w14:textId="7FAF7BD6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7ED495DC" w14:textId="77777777" w:rsidR="00FC385E" w:rsidRDefault="00FC385E">
            <w:r>
              <w:t>Ambulance brings 15 casualties including severe bu...</w:t>
            </w:r>
          </w:p>
        </w:tc>
        <w:tc>
          <w:tcPr>
            <w:tcW w:w="1244" w:type="dxa"/>
          </w:tcPr>
          <w:p w14:paraId="3C860B0A" w14:textId="77777777" w:rsidR="00FC385E" w:rsidRDefault="00FC385E">
            <w:r>
              <w:t>EMS</w:t>
            </w:r>
          </w:p>
        </w:tc>
        <w:tc>
          <w:tcPr>
            <w:tcW w:w="1406" w:type="dxa"/>
          </w:tcPr>
          <w:p w14:paraId="7D624AAE" w14:textId="77777777" w:rsidR="00FC385E" w:rsidRDefault="00FC385E">
            <w:r>
              <w:t>ED</w:t>
            </w:r>
          </w:p>
        </w:tc>
        <w:tc>
          <w:tcPr>
            <w:tcW w:w="1477" w:type="dxa"/>
          </w:tcPr>
          <w:p w14:paraId="3ED8036D" w14:textId="77777777" w:rsidR="00FC385E" w:rsidRDefault="00FC385E">
            <w:r>
              <w:t>Ambulance brings 15 casualties including severe burns and trauma.</w:t>
            </w:r>
          </w:p>
        </w:tc>
        <w:tc>
          <w:tcPr>
            <w:tcW w:w="1550" w:type="dxa"/>
          </w:tcPr>
          <w:p w14:paraId="00083D26" w14:textId="77777777" w:rsidR="00FC385E" w:rsidRDefault="00FC385E">
            <w:r>
              <w:t>Activate surge capacity and initiate triage</w:t>
            </w:r>
          </w:p>
        </w:tc>
        <w:tc>
          <w:tcPr>
            <w:tcW w:w="1244" w:type="dxa"/>
          </w:tcPr>
          <w:p w14:paraId="571E9865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02B75049" w14:textId="77777777" w:rsidR="00FC385E" w:rsidRDefault="00FC385E">
            <w:r>
              <w:t>Surge Capacity and Capability</w:t>
            </w:r>
          </w:p>
        </w:tc>
      </w:tr>
      <w:tr w:rsidR="00FC385E" w14:paraId="68A6D38F" w14:textId="77777777" w:rsidTr="00FC385E">
        <w:tc>
          <w:tcPr>
            <w:tcW w:w="1035" w:type="dxa"/>
          </w:tcPr>
          <w:p w14:paraId="1D664A66" w14:textId="77777777" w:rsidR="00FC385E" w:rsidRDefault="00FC385E">
            <w:r>
              <w:t>Inject 6</w:t>
            </w:r>
          </w:p>
        </w:tc>
        <w:tc>
          <w:tcPr>
            <w:tcW w:w="1215" w:type="dxa"/>
          </w:tcPr>
          <w:p w14:paraId="7840F1EF" w14:textId="5804260C" w:rsidR="00FC385E" w:rsidRDefault="00FC385E">
            <w:r>
              <w:t>04/20</w:t>
            </w:r>
          </w:p>
        </w:tc>
        <w:tc>
          <w:tcPr>
            <w:tcW w:w="607" w:type="dxa"/>
          </w:tcPr>
          <w:p w14:paraId="6E8E5795" w14:textId="77777777" w:rsidR="00FC385E" w:rsidRDefault="00FC385E">
            <w:r>
              <w:t>18:00</w:t>
            </w:r>
          </w:p>
        </w:tc>
        <w:tc>
          <w:tcPr>
            <w:tcW w:w="868" w:type="dxa"/>
          </w:tcPr>
          <w:p w14:paraId="65C2CF69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7D9BD8B7" w14:textId="77777777" w:rsidR="00FC385E" w:rsidRDefault="00FC385E">
            <w:r>
              <w:t>Verbal / Slide</w:t>
            </w:r>
          </w:p>
        </w:tc>
        <w:tc>
          <w:tcPr>
            <w:tcW w:w="1477" w:type="dxa"/>
          </w:tcPr>
          <w:p w14:paraId="5ED5E20F" w14:textId="77777777" w:rsidR="00FC385E" w:rsidRDefault="00FC385E">
            <w:r>
              <w:t>Hospital leadership inquires about activating addi...</w:t>
            </w:r>
          </w:p>
        </w:tc>
        <w:tc>
          <w:tcPr>
            <w:tcW w:w="1244" w:type="dxa"/>
          </w:tcPr>
          <w:p w14:paraId="4E4E43C6" w14:textId="77777777" w:rsidR="00FC385E" w:rsidRDefault="00FC385E">
            <w:r>
              <w:t>Hospital Director</w:t>
            </w:r>
          </w:p>
        </w:tc>
        <w:tc>
          <w:tcPr>
            <w:tcW w:w="1406" w:type="dxa"/>
          </w:tcPr>
          <w:p w14:paraId="2B8AD31B" w14:textId="77777777" w:rsidR="00FC385E" w:rsidRDefault="00FC385E">
            <w:r>
              <w:t>ED Commander</w:t>
            </w:r>
          </w:p>
        </w:tc>
        <w:tc>
          <w:tcPr>
            <w:tcW w:w="1477" w:type="dxa"/>
          </w:tcPr>
          <w:p w14:paraId="07D173ED" w14:textId="77777777" w:rsidR="00FC385E" w:rsidRDefault="00FC385E">
            <w:r>
              <w:t>Hospital leadership inquires about activating additional emergency measures.</w:t>
            </w:r>
          </w:p>
        </w:tc>
        <w:tc>
          <w:tcPr>
            <w:tcW w:w="1550" w:type="dxa"/>
          </w:tcPr>
          <w:p w14:paraId="0958F8A8" w14:textId="77777777" w:rsidR="00FC385E" w:rsidRDefault="00FC385E">
            <w:r>
              <w:t>Consider hospital-wide alert or activation of emergency ops</w:t>
            </w:r>
          </w:p>
        </w:tc>
        <w:tc>
          <w:tcPr>
            <w:tcW w:w="1244" w:type="dxa"/>
          </w:tcPr>
          <w:p w14:paraId="3548094B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3E694C74" w14:textId="77777777" w:rsidR="00FC385E" w:rsidRDefault="00FC385E">
            <w:r>
              <w:t>Surge Capacity and Capability</w:t>
            </w:r>
          </w:p>
        </w:tc>
      </w:tr>
      <w:tr w:rsidR="00FC385E" w14:paraId="5C8E471E" w14:textId="77777777" w:rsidTr="00FC385E">
        <w:tc>
          <w:tcPr>
            <w:tcW w:w="1035" w:type="dxa"/>
          </w:tcPr>
          <w:p w14:paraId="630EF17C" w14:textId="77777777" w:rsidR="00FC385E" w:rsidRDefault="00FC385E">
            <w:r>
              <w:t>Inject 7</w:t>
            </w:r>
          </w:p>
        </w:tc>
        <w:tc>
          <w:tcPr>
            <w:tcW w:w="1215" w:type="dxa"/>
          </w:tcPr>
          <w:p w14:paraId="4F530866" w14:textId="2545CD11" w:rsidR="00FC385E" w:rsidRDefault="00FC385E">
            <w:r>
              <w:t>04/20</w:t>
            </w:r>
          </w:p>
        </w:tc>
        <w:tc>
          <w:tcPr>
            <w:tcW w:w="607" w:type="dxa"/>
          </w:tcPr>
          <w:p w14:paraId="3F760F8A" w14:textId="77777777" w:rsidR="00FC385E" w:rsidRDefault="00FC385E">
            <w:r>
              <w:t>18:05</w:t>
            </w:r>
          </w:p>
        </w:tc>
        <w:tc>
          <w:tcPr>
            <w:tcW w:w="868" w:type="dxa"/>
          </w:tcPr>
          <w:p w14:paraId="2F3EFCD9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1E76D0E6" w14:textId="3F50AE37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4F38C6A5" w14:textId="77777777" w:rsidR="00FC385E" w:rsidRDefault="00FC385E">
            <w:r>
              <w:t>Additional staff arrive for support roles.</w:t>
            </w:r>
          </w:p>
        </w:tc>
        <w:tc>
          <w:tcPr>
            <w:tcW w:w="1244" w:type="dxa"/>
          </w:tcPr>
          <w:p w14:paraId="50297F88" w14:textId="77777777" w:rsidR="00FC385E" w:rsidRDefault="00FC385E">
            <w:r>
              <w:t>HR/Support</w:t>
            </w:r>
          </w:p>
        </w:tc>
        <w:tc>
          <w:tcPr>
            <w:tcW w:w="1406" w:type="dxa"/>
          </w:tcPr>
          <w:p w14:paraId="630E6B35" w14:textId="77777777" w:rsidR="00FC385E" w:rsidRDefault="00FC385E">
            <w:r>
              <w:t>ED</w:t>
            </w:r>
          </w:p>
        </w:tc>
        <w:tc>
          <w:tcPr>
            <w:tcW w:w="1477" w:type="dxa"/>
          </w:tcPr>
          <w:p w14:paraId="3B33B230" w14:textId="77777777" w:rsidR="00FC385E" w:rsidRDefault="00FC385E">
            <w:r>
              <w:t>Additional staff arrive for support roles.</w:t>
            </w:r>
          </w:p>
        </w:tc>
        <w:tc>
          <w:tcPr>
            <w:tcW w:w="1550" w:type="dxa"/>
          </w:tcPr>
          <w:p w14:paraId="49479E6C" w14:textId="77777777" w:rsidR="00FC385E" w:rsidRDefault="00FC385E">
            <w:r>
              <w:t>Assign newly arrived staff to roles</w:t>
            </w:r>
          </w:p>
        </w:tc>
        <w:tc>
          <w:tcPr>
            <w:tcW w:w="1244" w:type="dxa"/>
          </w:tcPr>
          <w:p w14:paraId="5B957DE8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19CCB025" w14:textId="77777777" w:rsidR="00FC385E" w:rsidRDefault="00FC385E">
            <w:r>
              <w:t>Surge Capacity and Capability</w:t>
            </w:r>
          </w:p>
        </w:tc>
      </w:tr>
      <w:tr w:rsidR="00FC385E" w14:paraId="22B80900" w14:textId="77777777" w:rsidTr="00FC385E">
        <w:tc>
          <w:tcPr>
            <w:tcW w:w="1035" w:type="dxa"/>
          </w:tcPr>
          <w:p w14:paraId="594B3545" w14:textId="77777777" w:rsidR="00FC385E" w:rsidRDefault="00FC385E">
            <w:r>
              <w:t>Inject 8</w:t>
            </w:r>
          </w:p>
        </w:tc>
        <w:tc>
          <w:tcPr>
            <w:tcW w:w="1215" w:type="dxa"/>
          </w:tcPr>
          <w:p w14:paraId="35477D12" w14:textId="750DAF5C" w:rsidR="00FC385E" w:rsidRDefault="00FC385E">
            <w:r>
              <w:t>04/20</w:t>
            </w:r>
          </w:p>
        </w:tc>
        <w:tc>
          <w:tcPr>
            <w:tcW w:w="607" w:type="dxa"/>
          </w:tcPr>
          <w:p w14:paraId="1295EFB0" w14:textId="77777777" w:rsidR="00FC385E" w:rsidRDefault="00FC385E">
            <w:r>
              <w:t>18:10</w:t>
            </w:r>
          </w:p>
        </w:tc>
        <w:tc>
          <w:tcPr>
            <w:tcW w:w="868" w:type="dxa"/>
          </w:tcPr>
          <w:p w14:paraId="1D18E5BE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5F326358" w14:textId="2B47EBE3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2B19FF16" w14:textId="77777777" w:rsidR="00FC385E" w:rsidRDefault="00FC385E">
            <w:r>
              <w:t xml:space="preserve">Family brings in deceased victim and </w:t>
            </w:r>
            <w:r>
              <w:lastRenderedPageBreak/>
              <w:t>demands resus...</w:t>
            </w:r>
          </w:p>
        </w:tc>
        <w:tc>
          <w:tcPr>
            <w:tcW w:w="1244" w:type="dxa"/>
          </w:tcPr>
          <w:p w14:paraId="1F5BB9D9" w14:textId="77777777" w:rsidR="00FC385E" w:rsidRDefault="00FC385E">
            <w:r>
              <w:lastRenderedPageBreak/>
              <w:t>Family</w:t>
            </w:r>
          </w:p>
        </w:tc>
        <w:tc>
          <w:tcPr>
            <w:tcW w:w="1406" w:type="dxa"/>
          </w:tcPr>
          <w:p w14:paraId="1CF57EEB" w14:textId="77777777" w:rsidR="00FC385E" w:rsidRDefault="00FC385E">
            <w:r>
              <w:t>ED Staff</w:t>
            </w:r>
          </w:p>
        </w:tc>
        <w:tc>
          <w:tcPr>
            <w:tcW w:w="1477" w:type="dxa"/>
          </w:tcPr>
          <w:p w14:paraId="1112C2FC" w14:textId="77777777" w:rsidR="00FC385E" w:rsidRDefault="00FC385E">
            <w:r>
              <w:t xml:space="preserve">Family brings in deceased victim and </w:t>
            </w:r>
            <w:r>
              <w:lastRenderedPageBreak/>
              <w:t>demands resuscitation.</w:t>
            </w:r>
          </w:p>
        </w:tc>
        <w:tc>
          <w:tcPr>
            <w:tcW w:w="1550" w:type="dxa"/>
          </w:tcPr>
          <w:p w14:paraId="17CEE736" w14:textId="77777777" w:rsidR="00FC385E" w:rsidRDefault="00FC385E">
            <w:r>
              <w:lastRenderedPageBreak/>
              <w:t>Assess and explain death protocols</w:t>
            </w:r>
          </w:p>
        </w:tc>
        <w:tc>
          <w:tcPr>
            <w:tcW w:w="1244" w:type="dxa"/>
          </w:tcPr>
          <w:p w14:paraId="7788B5CA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3969964E" w14:textId="77777777" w:rsidR="00FC385E" w:rsidRDefault="00FC385E">
            <w:r>
              <w:t>Patient Triage</w:t>
            </w:r>
          </w:p>
        </w:tc>
      </w:tr>
      <w:tr w:rsidR="00FC385E" w14:paraId="08EA0178" w14:textId="77777777" w:rsidTr="00FC385E">
        <w:tc>
          <w:tcPr>
            <w:tcW w:w="1035" w:type="dxa"/>
          </w:tcPr>
          <w:p w14:paraId="093E169A" w14:textId="77777777" w:rsidR="00FC385E" w:rsidRDefault="00FC385E">
            <w:r>
              <w:t>Inject 9</w:t>
            </w:r>
          </w:p>
        </w:tc>
        <w:tc>
          <w:tcPr>
            <w:tcW w:w="1215" w:type="dxa"/>
          </w:tcPr>
          <w:p w14:paraId="2DF5BE01" w14:textId="7E5449A4" w:rsidR="00FC385E" w:rsidRDefault="00FC385E">
            <w:r>
              <w:t>04/20</w:t>
            </w:r>
          </w:p>
        </w:tc>
        <w:tc>
          <w:tcPr>
            <w:tcW w:w="607" w:type="dxa"/>
          </w:tcPr>
          <w:p w14:paraId="4786FEB6" w14:textId="77777777" w:rsidR="00FC385E" w:rsidRDefault="00FC385E">
            <w:r>
              <w:t>18:30</w:t>
            </w:r>
          </w:p>
        </w:tc>
        <w:tc>
          <w:tcPr>
            <w:tcW w:w="868" w:type="dxa"/>
          </w:tcPr>
          <w:p w14:paraId="20E6577F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3FB772A3" w14:textId="559732B6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7BB5A656" w14:textId="77777777" w:rsidR="00FC385E" w:rsidRDefault="00FC385E">
            <w:r>
              <w:t>Initially walking patient collapses unexpectedly.</w:t>
            </w:r>
          </w:p>
        </w:tc>
        <w:tc>
          <w:tcPr>
            <w:tcW w:w="1244" w:type="dxa"/>
          </w:tcPr>
          <w:p w14:paraId="02BB2A41" w14:textId="77777777" w:rsidR="00FC385E" w:rsidRDefault="00FC385E">
            <w:r>
              <w:t>Patient</w:t>
            </w:r>
          </w:p>
        </w:tc>
        <w:tc>
          <w:tcPr>
            <w:tcW w:w="1406" w:type="dxa"/>
          </w:tcPr>
          <w:p w14:paraId="6150C093" w14:textId="77777777" w:rsidR="00FC385E" w:rsidRDefault="00FC385E">
            <w:r>
              <w:t>ED Staff</w:t>
            </w:r>
          </w:p>
        </w:tc>
        <w:tc>
          <w:tcPr>
            <w:tcW w:w="1477" w:type="dxa"/>
          </w:tcPr>
          <w:p w14:paraId="71F8B3C0" w14:textId="77777777" w:rsidR="00FC385E" w:rsidRDefault="00FC385E">
            <w:r>
              <w:t>Initially walking patient collapses unexpectedly.</w:t>
            </w:r>
          </w:p>
        </w:tc>
        <w:tc>
          <w:tcPr>
            <w:tcW w:w="1550" w:type="dxa"/>
          </w:tcPr>
          <w:p w14:paraId="6D14B041" w14:textId="77777777" w:rsidR="00FC385E" w:rsidRDefault="00FC385E">
            <w:r>
              <w:t>Initiate emergency reassessment and stabilize</w:t>
            </w:r>
          </w:p>
        </w:tc>
        <w:tc>
          <w:tcPr>
            <w:tcW w:w="1244" w:type="dxa"/>
          </w:tcPr>
          <w:p w14:paraId="4DBA8FD8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25A6BE94" w14:textId="77777777" w:rsidR="00FC385E" w:rsidRDefault="00FC385E">
            <w:r>
              <w:t>Patient Triage</w:t>
            </w:r>
          </w:p>
        </w:tc>
      </w:tr>
      <w:tr w:rsidR="00FC385E" w14:paraId="236D0F5A" w14:textId="77777777" w:rsidTr="00FC385E">
        <w:tc>
          <w:tcPr>
            <w:tcW w:w="1035" w:type="dxa"/>
          </w:tcPr>
          <w:p w14:paraId="144719EF" w14:textId="77777777" w:rsidR="00FC385E" w:rsidRDefault="00FC385E">
            <w:r>
              <w:t>Inject 10</w:t>
            </w:r>
          </w:p>
        </w:tc>
        <w:tc>
          <w:tcPr>
            <w:tcW w:w="1215" w:type="dxa"/>
          </w:tcPr>
          <w:p w14:paraId="06BAA84A" w14:textId="6DAF9739" w:rsidR="00FC385E" w:rsidRDefault="00FC385E">
            <w:r>
              <w:t>04/20</w:t>
            </w:r>
          </w:p>
        </w:tc>
        <w:tc>
          <w:tcPr>
            <w:tcW w:w="607" w:type="dxa"/>
          </w:tcPr>
          <w:p w14:paraId="41D6D6C8" w14:textId="77777777" w:rsidR="00FC385E" w:rsidRDefault="00FC385E">
            <w:r>
              <w:t>18:40</w:t>
            </w:r>
          </w:p>
        </w:tc>
        <w:tc>
          <w:tcPr>
            <w:tcW w:w="868" w:type="dxa"/>
          </w:tcPr>
          <w:p w14:paraId="69FA7D76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49AC0AA8" w14:textId="0ECE3B57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6821B35C" w14:textId="77777777" w:rsidR="00FC385E" w:rsidRDefault="00FC385E">
            <w:r>
              <w:t>Multiple family members enter ED looking for loved...</w:t>
            </w:r>
          </w:p>
        </w:tc>
        <w:tc>
          <w:tcPr>
            <w:tcW w:w="1244" w:type="dxa"/>
          </w:tcPr>
          <w:p w14:paraId="6FEAB293" w14:textId="77777777" w:rsidR="00FC385E" w:rsidRDefault="00FC385E">
            <w:r>
              <w:t>Family</w:t>
            </w:r>
          </w:p>
        </w:tc>
        <w:tc>
          <w:tcPr>
            <w:tcW w:w="1406" w:type="dxa"/>
          </w:tcPr>
          <w:p w14:paraId="19D1AFA9" w14:textId="77777777" w:rsidR="00FC385E" w:rsidRDefault="00FC385E">
            <w:r>
              <w:t>ED Info Desk</w:t>
            </w:r>
          </w:p>
        </w:tc>
        <w:tc>
          <w:tcPr>
            <w:tcW w:w="1477" w:type="dxa"/>
          </w:tcPr>
          <w:p w14:paraId="1C4C9C6C" w14:textId="77777777" w:rsidR="00FC385E" w:rsidRDefault="00FC385E">
            <w:r>
              <w:t>Multiple family members enter ED looking for loved ones.</w:t>
            </w:r>
          </w:p>
        </w:tc>
        <w:tc>
          <w:tcPr>
            <w:tcW w:w="1550" w:type="dxa"/>
          </w:tcPr>
          <w:p w14:paraId="42198D49" w14:textId="77777777" w:rsidR="00FC385E" w:rsidRDefault="00FC385E">
            <w:r>
              <w:t>Manage visitor flow and provide information</w:t>
            </w:r>
          </w:p>
        </w:tc>
        <w:tc>
          <w:tcPr>
            <w:tcW w:w="1244" w:type="dxa"/>
          </w:tcPr>
          <w:p w14:paraId="694E103E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0183414E" w14:textId="77777777" w:rsidR="00FC385E" w:rsidRDefault="00FC385E">
            <w:r>
              <w:t>Incident Management System</w:t>
            </w:r>
          </w:p>
        </w:tc>
      </w:tr>
      <w:tr w:rsidR="00FC385E" w14:paraId="7B82D1FD" w14:textId="77777777" w:rsidTr="00FC385E">
        <w:tc>
          <w:tcPr>
            <w:tcW w:w="1035" w:type="dxa"/>
          </w:tcPr>
          <w:p w14:paraId="29F2A426" w14:textId="77777777" w:rsidR="00FC385E" w:rsidRDefault="00FC385E">
            <w:r>
              <w:t>Inject 11</w:t>
            </w:r>
          </w:p>
        </w:tc>
        <w:tc>
          <w:tcPr>
            <w:tcW w:w="1215" w:type="dxa"/>
          </w:tcPr>
          <w:p w14:paraId="5C900A7A" w14:textId="0EE02402" w:rsidR="00FC385E" w:rsidRDefault="00FC385E">
            <w:r>
              <w:t>04/20</w:t>
            </w:r>
          </w:p>
        </w:tc>
        <w:tc>
          <w:tcPr>
            <w:tcW w:w="607" w:type="dxa"/>
          </w:tcPr>
          <w:p w14:paraId="1CEEC326" w14:textId="77777777" w:rsidR="00FC385E" w:rsidRDefault="00FC385E">
            <w:r>
              <w:t>18:45</w:t>
            </w:r>
          </w:p>
        </w:tc>
        <w:tc>
          <w:tcPr>
            <w:tcW w:w="868" w:type="dxa"/>
          </w:tcPr>
          <w:p w14:paraId="0EC15C47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2AFDD09C" w14:textId="2F6E0B36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6638A8B7" w14:textId="77777777" w:rsidR="00FC385E" w:rsidRDefault="00FC385E">
            <w:r>
              <w:t>Ambulance arrives with pulseless patient, no visib...</w:t>
            </w:r>
          </w:p>
        </w:tc>
        <w:tc>
          <w:tcPr>
            <w:tcW w:w="1244" w:type="dxa"/>
          </w:tcPr>
          <w:p w14:paraId="26AD6F97" w14:textId="77777777" w:rsidR="00FC385E" w:rsidRDefault="00FC385E">
            <w:r>
              <w:t>EMS</w:t>
            </w:r>
          </w:p>
        </w:tc>
        <w:tc>
          <w:tcPr>
            <w:tcW w:w="1406" w:type="dxa"/>
          </w:tcPr>
          <w:p w14:paraId="669EB80A" w14:textId="77777777" w:rsidR="00FC385E" w:rsidRDefault="00FC385E">
            <w:r>
              <w:t>ED Resuscitation Team</w:t>
            </w:r>
          </w:p>
        </w:tc>
        <w:tc>
          <w:tcPr>
            <w:tcW w:w="1477" w:type="dxa"/>
          </w:tcPr>
          <w:p w14:paraId="72073CB5" w14:textId="77777777" w:rsidR="00FC385E" w:rsidRDefault="00FC385E">
            <w:r>
              <w:t>Ambulance arrives with pulseless patient, no visible trauma.</w:t>
            </w:r>
          </w:p>
        </w:tc>
        <w:tc>
          <w:tcPr>
            <w:tcW w:w="1550" w:type="dxa"/>
          </w:tcPr>
          <w:p w14:paraId="1AB0ED3C" w14:textId="77777777" w:rsidR="00FC385E" w:rsidRDefault="00FC385E">
            <w:r>
              <w:t>Attempt resuscitation, log arrival</w:t>
            </w:r>
          </w:p>
        </w:tc>
        <w:tc>
          <w:tcPr>
            <w:tcW w:w="1244" w:type="dxa"/>
          </w:tcPr>
          <w:p w14:paraId="1089C57B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42F992D5" w14:textId="77777777" w:rsidR="00FC385E" w:rsidRDefault="00FC385E">
            <w:r>
              <w:t>Triage</w:t>
            </w:r>
          </w:p>
        </w:tc>
      </w:tr>
      <w:tr w:rsidR="00FC385E" w14:paraId="6F778C15" w14:textId="77777777" w:rsidTr="00FC385E">
        <w:tc>
          <w:tcPr>
            <w:tcW w:w="1035" w:type="dxa"/>
          </w:tcPr>
          <w:p w14:paraId="64BEC43B" w14:textId="77777777" w:rsidR="00FC385E" w:rsidRDefault="00FC385E">
            <w:r>
              <w:t>Inject 12</w:t>
            </w:r>
          </w:p>
        </w:tc>
        <w:tc>
          <w:tcPr>
            <w:tcW w:w="1215" w:type="dxa"/>
          </w:tcPr>
          <w:p w14:paraId="057AE5E0" w14:textId="64E19815" w:rsidR="00FC385E" w:rsidRDefault="00FC385E">
            <w:r>
              <w:t>04/20</w:t>
            </w:r>
          </w:p>
        </w:tc>
        <w:tc>
          <w:tcPr>
            <w:tcW w:w="607" w:type="dxa"/>
          </w:tcPr>
          <w:p w14:paraId="56D17F11" w14:textId="77777777" w:rsidR="00FC385E" w:rsidRDefault="00FC385E">
            <w:r>
              <w:t>18:50</w:t>
            </w:r>
          </w:p>
        </w:tc>
        <w:tc>
          <w:tcPr>
            <w:tcW w:w="868" w:type="dxa"/>
          </w:tcPr>
          <w:p w14:paraId="3E048DF6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4FC6E797" w14:textId="77777777" w:rsidR="00FC385E" w:rsidRDefault="00FC385E">
            <w:r>
              <w:t>Verbal / Slide</w:t>
            </w:r>
          </w:p>
        </w:tc>
        <w:tc>
          <w:tcPr>
            <w:tcW w:w="1477" w:type="dxa"/>
          </w:tcPr>
          <w:p w14:paraId="1CAF61CD" w14:textId="77777777" w:rsidR="00FC385E" w:rsidRDefault="00FC385E">
            <w:r>
              <w:t>Phone inquiries from family members about patient ...</w:t>
            </w:r>
          </w:p>
        </w:tc>
        <w:tc>
          <w:tcPr>
            <w:tcW w:w="1244" w:type="dxa"/>
          </w:tcPr>
          <w:p w14:paraId="0F47B610" w14:textId="77777777" w:rsidR="00FC385E" w:rsidRDefault="00FC385E">
            <w:r>
              <w:t>Family</w:t>
            </w:r>
          </w:p>
        </w:tc>
        <w:tc>
          <w:tcPr>
            <w:tcW w:w="1406" w:type="dxa"/>
          </w:tcPr>
          <w:p w14:paraId="4D204D51" w14:textId="77777777" w:rsidR="00FC385E" w:rsidRDefault="00FC385E">
            <w:r>
              <w:t>ED Clerk</w:t>
            </w:r>
          </w:p>
        </w:tc>
        <w:tc>
          <w:tcPr>
            <w:tcW w:w="1477" w:type="dxa"/>
          </w:tcPr>
          <w:p w14:paraId="6B42FD88" w14:textId="77777777" w:rsidR="00FC385E" w:rsidRDefault="00FC385E">
            <w:r>
              <w:t>Phone inquiries from family members about patient status.</w:t>
            </w:r>
          </w:p>
        </w:tc>
        <w:tc>
          <w:tcPr>
            <w:tcW w:w="1550" w:type="dxa"/>
          </w:tcPr>
          <w:p w14:paraId="040533D6" w14:textId="77777777" w:rsidR="00FC385E" w:rsidRDefault="00FC385E">
            <w:r>
              <w:t>Provide limited, verified updates</w:t>
            </w:r>
          </w:p>
        </w:tc>
        <w:tc>
          <w:tcPr>
            <w:tcW w:w="1244" w:type="dxa"/>
          </w:tcPr>
          <w:p w14:paraId="56A23BBC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5ECCBCE5" w14:textId="77777777" w:rsidR="00FC385E" w:rsidRDefault="00FC385E">
            <w:r>
              <w:t>Incident Management System</w:t>
            </w:r>
          </w:p>
        </w:tc>
      </w:tr>
      <w:tr w:rsidR="00FC385E" w14:paraId="52DCA534" w14:textId="77777777" w:rsidTr="00FC385E">
        <w:tc>
          <w:tcPr>
            <w:tcW w:w="1035" w:type="dxa"/>
          </w:tcPr>
          <w:p w14:paraId="5845FB3D" w14:textId="77777777" w:rsidR="00FC385E" w:rsidRDefault="00FC385E">
            <w:r>
              <w:lastRenderedPageBreak/>
              <w:t>Inject 13</w:t>
            </w:r>
          </w:p>
        </w:tc>
        <w:tc>
          <w:tcPr>
            <w:tcW w:w="1215" w:type="dxa"/>
          </w:tcPr>
          <w:p w14:paraId="0FC42582" w14:textId="7C3A5014" w:rsidR="00FC385E" w:rsidRDefault="00FC385E">
            <w:r>
              <w:t>04/20</w:t>
            </w:r>
          </w:p>
        </w:tc>
        <w:tc>
          <w:tcPr>
            <w:tcW w:w="607" w:type="dxa"/>
          </w:tcPr>
          <w:p w14:paraId="72DFB79A" w14:textId="77777777" w:rsidR="00FC385E" w:rsidRDefault="00FC385E">
            <w:r>
              <w:t>18:55</w:t>
            </w:r>
          </w:p>
        </w:tc>
        <w:tc>
          <w:tcPr>
            <w:tcW w:w="868" w:type="dxa"/>
          </w:tcPr>
          <w:p w14:paraId="0B9384D0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355AC866" w14:textId="3C399EDE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76C6CAAA" w14:textId="77777777" w:rsidR="00FC385E" w:rsidRDefault="00FC385E">
            <w:r>
              <w:t>Media personnel enter ED attempting interviews.</w:t>
            </w:r>
          </w:p>
        </w:tc>
        <w:tc>
          <w:tcPr>
            <w:tcW w:w="1244" w:type="dxa"/>
          </w:tcPr>
          <w:p w14:paraId="4359E540" w14:textId="77777777" w:rsidR="00FC385E" w:rsidRDefault="00FC385E">
            <w:r>
              <w:t>Journalists</w:t>
            </w:r>
          </w:p>
        </w:tc>
        <w:tc>
          <w:tcPr>
            <w:tcW w:w="1406" w:type="dxa"/>
          </w:tcPr>
          <w:p w14:paraId="6ABCAE13" w14:textId="77777777" w:rsidR="00FC385E" w:rsidRDefault="00FC385E">
            <w:r>
              <w:t>ED Security</w:t>
            </w:r>
          </w:p>
        </w:tc>
        <w:tc>
          <w:tcPr>
            <w:tcW w:w="1477" w:type="dxa"/>
          </w:tcPr>
          <w:p w14:paraId="636F0955" w14:textId="77777777" w:rsidR="00FC385E" w:rsidRDefault="00FC385E">
            <w:r>
              <w:t>Media personnel enter ED attempting interviews.</w:t>
            </w:r>
          </w:p>
        </w:tc>
        <w:tc>
          <w:tcPr>
            <w:tcW w:w="1550" w:type="dxa"/>
          </w:tcPr>
          <w:p w14:paraId="35C5FA71" w14:textId="77777777" w:rsidR="00FC385E" w:rsidRDefault="00FC385E">
            <w:r>
              <w:t>Enforce access control and notify administration</w:t>
            </w:r>
          </w:p>
        </w:tc>
        <w:tc>
          <w:tcPr>
            <w:tcW w:w="1244" w:type="dxa"/>
          </w:tcPr>
          <w:p w14:paraId="07257E7F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7792B953" w14:textId="77777777" w:rsidR="00FC385E" w:rsidRDefault="00FC385E">
            <w:r>
              <w:t>Incident Management System</w:t>
            </w:r>
          </w:p>
        </w:tc>
      </w:tr>
      <w:tr w:rsidR="00FC385E" w14:paraId="283E116B" w14:textId="77777777" w:rsidTr="00FC385E">
        <w:tc>
          <w:tcPr>
            <w:tcW w:w="1035" w:type="dxa"/>
          </w:tcPr>
          <w:p w14:paraId="75BAA610" w14:textId="77777777" w:rsidR="00FC385E" w:rsidRDefault="00FC385E">
            <w:r>
              <w:t>Inject 14</w:t>
            </w:r>
          </w:p>
        </w:tc>
        <w:tc>
          <w:tcPr>
            <w:tcW w:w="1215" w:type="dxa"/>
          </w:tcPr>
          <w:p w14:paraId="14819C6A" w14:textId="160EA6DD" w:rsidR="00FC385E" w:rsidRDefault="00FC385E">
            <w:r>
              <w:t>04/20</w:t>
            </w:r>
          </w:p>
        </w:tc>
        <w:tc>
          <w:tcPr>
            <w:tcW w:w="607" w:type="dxa"/>
          </w:tcPr>
          <w:p w14:paraId="4B5A57DD" w14:textId="77777777" w:rsidR="00FC385E" w:rsidRDefault="00FC385E">
            <w:r>
              <w:t>19:40</w:t>
            </w:r>
          </w:p>
        </w:tc>
        <w:tc>
          <w:tcPr>
            <w:tcW w:w="868" w:type="dxa"/>
          </w:tcPr>
          <w:p w14:paraId="63E98C74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11BE2FCF" w14:textId="77777777" w:rsidR="00FC385E" w:rsidRDefault="00FC385E">
            <w:r>
              <w:t>Verbal / Slide</w:t>
            </w:r>
          </w:p>
        </w:tc>
        <w:tc>
          <w:tcPr>
            <w:tcW w:w="1477" w:type="dxa"/>
          </w:tcPr>
          <w:p w14:paraId="483CE0BB" w14:textId="77777777" w:rsidR="00FC385E" w:rsidRDefault="00FC385E">
            <w:r>
              <w:t>Public health authority requests status update fro...</w:t>
            </w:r>
          </w:p>
        </w:tc>
        <w:tc>
          <w:tcPr>
            <w:tcW w:w="1244" w:type="dxa"/>
          </w:tcPr>
          <w:p w14:paraId="6286392D" w14:textId="77777777" w:rsidR="00FC385E" w:rsidRDefault="00FC385E">
            <w:r>
              <w:t>DOH</w:t>
            </w:r>
          </w:p>
        </w:tc>
        <w:tc>
          <w:tcPr>
            <w:tcW w:w="1406" w:type="dxa"/>
          </w:tcPr>
          <w:p w14:paraId="524C6BFB" w14:textId="77777777" w:rsidR="00FC385E" w:rsidRDefault="00FC385E">
            <w:r>
              <w:t>ED</w:t>
            </w:r>
          </w:p>
        </w:tc>
        <w:tc>
          <w:tcPr>
            <w:tcW w:w="1477" w:type="dxa"/>
          </w:tcPr>
          <w:p w14:paraId="58D766F5" w14:textId="77777777" w:rsidR="00FC385E" w:rsidRDefault="00FC385E">
            <w:r>
              <w:t>Public health authority requests status update from ED.</w:t>
            </w:r>
          </w:p>
        </w:tc>
        <w:tc>
          <w:tcPr>
            <w:tcW w:w="1550" w:type="dxa"/>
          </w:tcPr>
          <w:p w14:paraId="5A95989F" w14:textId="77777777" w:rsidR="00FC385E" w:rsidRDefault="00FC385E">
            <w:r>
              <w:t>Provide accurate situation report</w:t>
            </w:r>
          </w:p>
        </w:tc>
        <w:tc>
          <w:tcPr>
            <w:tcW w:w="1244" w:type="dxa"/>
          </w:tcPr>
          <w:p w14:paraId="380D00E0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797C14FC" w14:textId="77777777" w:rsidR="00FC385E" w:rsidRDefault="00FC385E">
            <w:r>
              <w:t>Notification</w:t>
            </w:r>
          </w:p>
        </w:tc>
      </w:tr>
      <w:tr w:rsidR="00FC385E" w14:paraId="552326AD" w14:textId="77777777" w:rsidTr="00FC385E">
        <w:tc>
          <w:tcPr>
            <w:tcW w:w="1035" w:type="dxa"/>
          </w:tcPr>
          <w:p w14:paraId="702EF1BC" w14:textId="77777777" w:rsidR="00FC385E" w:rsidRDefault="00FC385E">
            <w:r>
              <w:t>Inject 15</w:t>
            </w:r>
          </w:p>
        </w:tc>
        <w:tc>
          <w:tcPr>
            <w:tcW w:w="1215" w:type="dxa"/>
          </w:tcPr>
          <w:p w14:paraId="53FCBE85" w14:textId="46924E9A" w:rsidR="00FC385E" w:rsidRDefault="00FC385E">
            <w:r>
              <w:t>04/20</w:t>
            </w:r>
          </w:p>
        </w:tc>
        <w:tc>
          <w:tcPr>
            <w:tcW w:w="607" w:type="dxa"/>
          </w:tcPr>
          <w:p w14:paraId="2225CCA9" w14:textId="77777777" w:rsidR="00FC385E" w:rsidRDefault="00FC385E">
            <w:r>
              <w:t>20:20</w:t>
            </w:r>
          </w:p>
        </w:tc>
        <w:tc>
          <w:tcPr>
            <w:tcW w:w="868" w:type="dxa"/>
          </w:tcPr>
          <w:p w14:paraId="1F2928CB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090EAC78" w14:textId="093A3572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12FB3E54" w14:textId="77777777" w:rsidR="00FC385E" w:rsidRDefault="00FC385E">
            <w:r>
              <w:t>Media demand press conference outside hospital.</w:t>
            </w:r>
          </w:p>
        </w:tc>
        <w:tc>
          <w:tcPr>
            <w:tcW w:w="1244" w:type="dxa"/>
          </w:tcPr>
          <w:p w14:paraId="4B92E1F9" w14:textId="77777777" w:rsidR="00FC385E" w:rsidRDefault="00FC385E">
            <w:r>
              <w:t>Press</w:t>
            </w:r>
          </w:p>
        </w:tc>
        <w:tc>
          <w:tcPr>
            <w:tcW w:w="1406" w:type="dxa"/>
          </w:tcPr>
          <w:p w14:paraId="5CF3F5E8" w14:textId="77777777" w:rsidR="00FC385E" w:rsidRDefault="00FC385E">
            <w:r>
              <w:t>Hospital Spokesperson</w:t>
            </w:r>
          </w:p>
        </w:tc>
        <w:tc>
          <w:tcPr>
            <w:tcW w:w="1477" w:type="dxa"/>
          </w:tcPr>
          <w:p w14:paraId="162DA711" w14:textId="77777777" w:rsidR="00FC385E" w:rsidRDefault="00FC385E">
            <w:r>
              <w:t>Media demand press conference outside hospital.</w:t>
            </w:r>
          </w:p>
        </w:tc>
        <w:tc>
          <w:tcPr>
            <w:tcW w:w="1550" w:type="dxa"/>
          </w:tcPr>
          <w:p w14:paraId="706EEC39" w14:textId="77777777" w:rsidR="00FC385E" w:rsidRDefault="00FC385E">
            <w:r>
              <w:t>Coordinate with admin and PR office</w:t>
            </w:r>
          </w:p>
        </w:tc>
        <w:tc>
          <w:tcPr>
            <w:tcW w:w="1244" w:type="dxa"/>
          </w:tcPr>
          <w:p w14:paraId="6A69379F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3094BCFE" w14:textId="77777777" w:rsidR="00FC385E" w:rsidRDefault="00FC385E">
            <w:r>
              <w:t>Incident Management System</w:t>
            </w:r>
          </w:p>
        </w:tc>
      </w:tr>
      <w:tr w:rsidR="00FC385E" w14:paraId="16BE80A9" w14:textId="77777777" w:rsidTr="00FC385E">
        <w:tc>
          <w:tcPr>
            <w:tcW w:w="1035" w:type="dxa"/>
          </w:tcPr>
          <w:p w14:paraId="408FA2D9" w14:textId="77777777" w:rsidR="00FC385E" w:rsidRDefault="00FC385E">
            <w:r>
              <w:t>Inject 16</w:t>
            </w:r>
          </w:p>
        </w:tc>
        <w:tc>
          <w:tcPr>
            <w:tcW w:w="1215" w:type="dxa"/>
          </w:tcPr>
          <w:p w14:paraId="61673D2A" w14:textId="6CAA12DE" w:rsidR="00FC385E" w:rsidRDefault="00FC385E">
            <w:r>
              <w:t>04/20</w:t>
            </w:r>
          </w:p>
        </w:tc>
        <w:tc>
          <w:tcPr>
            <w:tcW w:w="607" w:type="dxa"/>
          </w:tcPr>
          <w:p w14:paraId="50A26865" w14:textId="77777777" w:rsidR="00FC385E" w:rsidRDefault="00FC385E">
            <w:r>
              <w:t>21:30</w:t>
            </w:r>
          </w:p>
        </w:tc>
        <w:tc>
          <w:tcPr>
            <w:tcW w:w="868" w:type="dxa"/>
          </w:tcPr>
          <w:p w14:paraId="018BD95D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6D1E8320" w14:textId="77777777" w:rsidR="00FC385E" w:rsidRDefault="00FC385E">
            <w:r>
              <w:t>Verbal / Slide</w:t>
            </w:r>
          </w:p>
        </w:tc>
        <w:tc>
          <w:tcPr>
            <w:tcW w:w="1477" w:type="dxa"/>
          </w:tcPr>
          <w:p w14:paraId="46994143" w14:textId="77777777" w:rsidR="00FC385E" w:rsidRDefault="00FC385E">
            <w:r>
              <w:t>Fire Department informs that all victims are trans...</w:t>
            </w:r>
          </w:p>
        </w:tc>
        <w:tc>
          <w:tcPr>
            <w:tcW w:w="1244" w:type="dxa"/>
          </w:tcPr>
          <w:p w14:paraId="0069763E" w14:textId="62B069BD" w:rsidR="00FC385E" w:rsidRDefault="00FC385E">
            <w:r>
              <w:t>City Fire Department</w:t>
            </w:r>
          </w:p>
        </w:tc>
        <w:tc>
          <w:tcPr>
            <w:tcW w:w="1406" w:type="dxa"/>
          </w:tcPr>
          <w:p w14:paraId="68E9E643" w14:textId="77777777" w:rsidR="00FC385E" w:rsidRDefault="00FC385E">
            <w:r>
              <w:t>ED</w:t>
            </w:r>
          </w:p>
        </w:tc>
        <w:tc>
          <w:tcPr>
            <w:tcW w:w="1477" w:type="dxa"/>
          </w:tcPr>
          <w:p w14:paraId="70338BF4" w14:textId="77777777" w:rsidR="00FC385E" w:rsidRDefault="00FC385E">
            <w:r>
              <w:t>Fire Department informs that all victims are transported.</w:t>
            </w:r>
          </w:p>
        </w:tc>
        <w:tc>
          <w:tcPr>
            <w:tcW w:w="1550" w:type="dxa"/>
          </w:tcPr>
          <w:p w14:paraId="048D0249" w14:textId="77777777" w:rsidR="00FC385E" w:rsidRDefault="00FC385E">
            <w:r>
              <w:t>Confirm patient intake is complete</w:t>
            </w:r>
          </w:p>
        </w:tc>
        <w:tc>
          <w:tcPr>
            <w:tcW w:w="1244" w:type="dxa"/>
          </w:tcPr>
          <w:p w14:paraId="309D5AB3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57EF69E6" w14:textId="77777777" w:rsidR="00FC385E" w:rsidRDefault="00FC385E">
            <w:r>
              <w:t>Notification</w:t>
            </w:r>
          </w:p>
        </w:tc>
      </w:tr>
      <w:tr w:rsidR="00FC385E" w14:paraId="190B3854" w14:textId="77777777" w:rsidTr="00FC385E">
        <w:tc>
          <w:tcPr>
            <w:tcW w:w="1035" w:type="dxa"/>
          </w:tcPr>
          <w:p w14:paraId="255AA0A6" w14:textId="77777777" w:rsidR="00FC385E" w:rsidRDefault="00FC385E">
            <w:r>
              <w:t>Inject 17</w:t>
            </w:r>
          </w:p>
        </w:tc>
        <w:tc>
          <w:tcPr>
            <w:tcW w:w="1215" w:type="dxa"/>
          </w:tcPr>
          <w:p w14:paraId="20D1BE33" w14:textId="2625E71E" w:rsidR="00FC385E" w:rsidRDefault="00FC385E">
            <w:r>
              <w:t>04/20</w:t>
            </w:r>
          </w:p>
        </w:tc>
        <w:tc>
          <w:tcPr>
            <w:tcW w:w="607" w:type="dxa"/>
          </w:tcPr>
          <w:p w14:paraId="297A5F5A" w14:textId="77777777" w:rsidR="00FC385E" w:rsidRDefault="00FC385E">
            <w:r>
              <w:t>23:30</w:t>
            </w:r>
          </w:p>
        </w:tc>
        <w:tc>
          <w:tcPr>
            <w:tcW w:w="868" w:type="dxa"/>
          </w:tcPr>
          <w:p w14:paraId="56A8DBB5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27018AB1" w14:textId="255CAC4B" w:rsidR="00FC385E" w:rsidRDefault="00FC385E">
            <w:pPr>
              <w:rPr>
                <w:rFonts w:hint="eastAsia"/>
              </w:rPr>
            </w:pPr>
            <w:r>
              <w:t>Verbal / Slide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/ </w:t>
            </w:r>
            <w:r w:rsidRPr="00FC385E">
              <w:rPr>
                <w:lang w:val="en-GB"/>
              </w:rPr>
              <w:t>miniatures</w:t>
            </w:r>
          </w:p>
        </w:tc>
        <w:tc>
          <w:tcPr>
            <w:tcW w:w="1477" w:type="dxa"/>
          </w:tcPr>
          <w:p w14:paraId="01327D46" w14:textId="77777777" w:rsidR="00FC385E" w:rsidRDefault="00FC385E">
            <w:r>
              <w:t>ED now only has 5 mild observation cases remaining...</w:t>
            </w:r>
          </w:p>
        </w:tc>
        <w:tc>
          <w:tcPr>
            <w:tcW w:w="1244" w:type="dxa"/>
          </w:tcPr>
          <w:p w14:paraId="08FC9929" w14:textId="77777777" w:rsidR="00FC385E" w:rsidRDefault="00FC385E">
            <w:r>
              <w:t>ED Report</w:t>
            </w:r>
          </w:p>
        </w:tc>
        <w:tc>
          <w:tcPr>
            <w:tcW w:w="1406" w:type="dxa"/>
          </w:tcPr>
          <w:p w14:paraId="5D8C6C3F" w14:textId="77777777" w:rsidR="00FC385E" w:rsidRDefault="00FC385E">
            <w:r>
              <w:t>ED Command</w:t>
            </w:r>
          </w:p>
        </w:tc>
        <w:tc>
          <w:tcPr>
            <w:tcW w:w="1477" w:type="dxa"/>
          </w:tcPr>
          <w:p w14:paraId="6F21949F" w14:textId="77777777" w:rsidR="00FC385E" w:rsidRDefault="00FC385E">
            <w:r>
              <w:t>ED now only has 5 mild observation cases remaining.</w:t>
            </w:r>
          </w:p>
        </w:tc>
        <w:tc>
          <w:tcPr>
            <w:tcW w:w="1550" w:type="dxa"/>
          </w:tcPr>
          <w:p w14:paraId="764F9749" w14:textId="77777777" w:rsidR="00FC385E" w:rsidRDefault="00FC385E">
            <w:r>
              <w:t>Begin demobilization and documentation</w:t>
            </w:r>
          </w:p>
        </w:tc>
        <w:tc>
          <w:tcPr>
            <w:tcW w:w="1244" w:type="dxa"/>
          </w:tcPr>
          <w:p w14:paraId="666BD1B7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67EA0D40" w14:textId="77777777" w:rsidR="00FC385E" w:rsidRDefault="00FC385E">
            <w:r>
              <w:t>Recovery and Demobilization</w:t>
            </w:r>
          </w:p>
        </w:tc>
      </w:tr>
      <w:tr w:rsidR="00FC385E" w14:paraId="3A5B0066" w14:textId="77777777" w:rsidTr="00FC385E">
        <w:tc>
          <w:tcPr>
            <w:tcW w:w="1035" w:type="dxa"/>
          </w:tcPr>
          <w:p w14:paraId="5E7CAD74" w14:textId="77777777" w:rsidR="00FC385E" w:rsidRDefault="00FC385E">
            <w:r>
              <w:lastRenderedPageBreak/>
              <w:t>Inject 18</w:t>
            </w:r>
          </w:p>
        </w:tc>
        <w:tc>
          <w:tcPr>
            <w:tcW w:w="1215" w:type="dxa"/>
          </w:tcPr>
          <w:p w14:paraId="70172B28" w14:textId="4B69201E" w:rsidR="00FC385E" w:rsidRDefault="00FC385E">
            <w:r>
              <w:t>04/20</w:t>
            </w:r>
          </w:p>
        </w:tc>
        <w:tc>
          <w:tcPr>
            <w:tcW w:w="607" w:type="dxa"/>
          </w:tcPr>
          <w:p w14:paraId="43DF8C93" w14:textId="77777777" w:rsidR="00FC385E" w:rsidRDefault="00FC385E">
            <w:r>
              <w:t>23:45</w:t>
            </w:r>
          </w:p>
        </w:tc>
        <w:tc>
          <w:tcPr>
            <w:tcW w:w="868" w:type="dxa"/>
          </w:tcPr>
          <w:p w14:paraId="7220C4BB" w14:textId="77777777" w:rsidR="00FC385E" w:rsidRDefault="00FC385E">
            <w:r>
              <w:t>Inject</w:t>
            </w:r>
          </w:p>
        </w:tc>
        <w:tc>
          <w:tcPr>
            <w:tcW w:w="935" w:type="dxa"/>
          </w:tcPr>
          <w:p w14:paraId="6E283843" w14:textId="77777777" w:rsidR="00FC385E" w:rsidRDefault="00FC385E">
            <w:r>
              <w:t>Verbal / Slide</w:t>
            </w:r>
          </w:p>
        </w:tc>
        <w:tc>
          <w:tcPr>
            <w:tcW w:w="1477" w:type="dxa"/>
          </w:tcPr>
          <w:p w14:paraId="180345C6" w14:textId="77777777" w:rsidR="00FC385E" w:rsidRDefault="00FC385E">
            <w:r>
              <w:t>Hospital administration asks about after-action pr...</w:t>
            </w:r>
          </w:p>
        </w:tc>
        <w:tc>
          <w:tcPr>
            <w:tcW w:w="1244" w:type="dxa"/>
          </w:tcPr>
          <w:p w14:paraId="509871E7" w14:textId="77777777" w:rsidR="00FC385E" w:rsidRDefault="00FC385E">
            <w:r>
              <w:t>Admin</w:t>
            </w:r>
          </w:p>
        </w:tc>
        <w:tc>
          <w:tcPr>
            <w:tcW w:w="1406" w:type="dxa"/>
          </w:tcPr>
          <w:p w14:paraId="035694DF" w14:textId="77777777" w:rsidR="00FC385E" w:rsidRDefault="00FC385E">
            <w:r>
              <w:t>ED Leadership</w:t>
            </w:r>
          </w:p>
        </w:tc>
        <w:tc>
          <w:tcPr>
            <w:tcW w:w="1477" w:type="dxa"/>
          </w:tcPr>
          <w:p w14:paraId="2B99DC58" w14:textId="77777777" w:rsidR="00FC385E" w:rsidRDefault="00FC385E">
            <w:r>
              <w:t>Hospital administration asks about after-action process.</w:t>
            </w:r>
          </w:p>
        </w:tc>
        <w:tc>
          <w:tcPr>
            <w:tcW w:w="1550" w:type="dxa"/>
          </w:tcPr>
          <w:p w14:paraId="48A6F1B0" w14:textId="77777777" w:rsidR="00FC385E" w:rsidRDefault="00FC385E">
            <w:r>
              <w:t>Plan debrief and begin after-action review</w:t>
            </w:r>
          </w:p>
        </w:tc>
        <w:tc>
          <w:tcPr>
            <w:tcW w:w="1244" w:type="dxa"/>
          </w:tcPr>
          <w:p w14:paraId="4792BEFC" w14:textId="77777777" w:rsidR="00FC385E" w:rsidRDefault="00FC385E">
            <w:r>
              <w:t>NTUH Emergency Department</w:t>
            </w:r>
          </w:p>
        </w:tc>
        <w:tc>
          <w:tcPr>
            <w:tcW w:w="1525" w:type="dxa"/>
          </w:tcPr>
          <w:p w14:paraId="49B1857E" w14:textId="77777777" w:rsidR="00FC385E" w:rsidRDefault="00FC385E">
            <w:r>
              <w:t>Recovery and Demobilization</w:t>
            </w:r>
          </w:p>
        </w:tc>
      </w:tr>
    </w:tbl>
    <w:p w14:paraId="502B29C9" w14:textId="77777777" w:rsidR="00D45186" w:rsidRPr="00D45186" w:rsidRDefault="00D45186" w:rsidP="00D45186">
      <w:pPr>
        <w:spacing w:line="0" w:lineRule="atLeast"/>
        <w:rPr>
          <w:rFonts w:ascii="微軟正黑體" w:eastAsia="微軟正黑體" w:hAnsi="微軟正黑體"/>
        </w:rPr>
      </w:pPr>
    </w:p>
    <w:p w14:paraId="22EEF0F8" w14:textId="77777777" w:rsidR="00D45186" w:rsidRPr="00D45186" w:rsidRDefault="00D45186" w:rsidP="00D45186"/>
    <w:sectPr w:rsidR="00D45186" w:rsidRPr="00D45186" w:rsidSect="00D45186">
      <w:pgSz w:w="16840" w:h="11900" w:orient="landscape"/>
      <w:pgMar w:top="720" w:right="720" w:bottom="720" w:left="72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attachedTemplate r:id="rId1"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186"/>
    <w:rsid w:val="000018CE"/>
    <w:rsid w:val="00004580"/>
    <w:rsid w:val="00004FA4"/>
    <w:rsid w:val="00012F7B"/>
    <w:rsid w:val="00014059"/>
    <w:rsid w:val="00020D7E"/>
    <w:rsid w:val="0003508B"/>
    <w:rsid w:val="000359B6"/>
    <w:rsid w:val="0004433C"/>
    <w:rsid w:val="00050000"/>
    <w:rsid w:val="00050F39"/>
    <w:rsid w:val="00056C5F"/>
    <w:rsid w:val="0006055E"/>
    <w:rsid w:val="00066189"/>
    <w:rsid w:val="00072E61"/>
    <w:rsid w:val="00084082"/>
    <w:rsid w:val="000864FC"/>
    <w:rsid w:val="000876B2"/>
    <w:rsid w:val="00094975"/>
    <w:rsid w:val="0009533C"/>
    <w:rsid w:val="000A10E8"/>
    <w:rsid w:val="000A1C39"/>
    <w:rsid w:val="000A6E92"/>
    <w:rsid w:val="000B0F26"/>
    <w:rsid w:val="000B1513"/>
    <w:rsid w:val="000B1868"/>
    <w:rsid w:val="000B3399"/>
    <w:rsid w:val="000B36C1"/>
    <w:rsid w:val="000C0967"/>
    <w:rsid w:val="000C6D45"/>
    <w:rsid w:val="000D06CA"/>
    <w:rsid w:val="000D6939"/>
    <w:rsid w:val="000E48F1"/>
    <w:rsid w:val="000E79A2"/>
    <w:rsid w:val="000E7C2F"/>
    <w:rsid w:val="000F59E7"/>
    <w:rsid w:val="00100DAA"/>
    <w:rsid w:val="001038FF"/>
    <w:rsid w:val="0010535E"/>
    <w:rsid w:val="001054EE"/>
    <w:rsid w:val="0010770F"/>
    <w:rsid w:val="00110EEA"/>
    <w:rsid w:val="00115783"/>
    <w:rsid w:val="00120E55"/>
    <w:rsid w:val="00131D60"/>
    <w:rsid w:val="001373DF"/>
    <w:rsid w:val="001376C1"/>
    <w:rsid w:val="00151BC2"/>
    <w:rsid w:val="00153F79"/>
    <w:rsid w:val="0015747E"/>
    <w:rsid w:val="00160AF6"/>
    <w:rsid w:val="00160E36"/>
    <w:rsid w:val="001625B5"/>
    <w:rsid w:val="00163FC9"/>
    <w:rsid w:val="0016686B"/>
    <w:rsid w:val="00172423"/>
    <w:rsid w:val="0018082B"/>
    <w:rsid w:val="00181749"/>
    <w:rsid w:val="00183E58"/>
    <w:rsid w:val="00192B4E"/>
    <w:rsid w:val="00197CF3"/>
    <w:rsid w:val="001A7C4D"/>
    <w:rsid w:val="001B4428"/>
    <w:rsid w:val="001B6CE6"/>
    <w:rsid w:val="001C1AB0"/>
    <w:rsid w:val="001C7176"/>
    <w:rsid w:val="001D27DB"/>
    <w:rsid w:val="001D596C"/>
    <w:rsid w:val="001D71A1"/>
    <w:rsid w:val="001E19A5"/>
    <w:rsid w:val="001E21A2"/>
    <w:rsid w:val="001E6888"/>
    <w:rsid w:val="001F02C5"/>
    <w:rsid w:val="001F3CC4"/>
    <w:rsid w:val="00200415"/>
    <w:rsid w:val="002067E1"/>
    <w:rsid w:val="002077B7"/>
    <w:rsid w:val="002134AC"/>
    <w:rsid w:val="00215731"/>
    <w:rsid w:val="00222718"/>
    <w:rsid w:val="00236094"/>
    <w:rsid w:val="002407AC"/>
    <w:rsid w:val="00243A68"/>
    <w:rsid w:val="002445D5"/>
    <w:rsid w:val="00245A38"/>
    <w:rsid w:val="00245EA6"/>
    <w:rsid w:val="002460AA"/>
    <w:rsid w:val="00256425"/>
    <w:rsid w:val="0025643C"/>
    <w:rsid w:val="0026019F"/>
    <w:rsid w:val="00262578"/>
    <w:rsid w:val="0026487C"/>
    <w:rsid w:val="0026610E"/>
    <w:rsid w:val="00267A05"/>
    <w:rsid w:val="002703FE"/>
    <w:rsid w:val="002777E0"/>
    <w:rsid w:val="00281337"/>
    <w:rsid w:val="00282ACB"/>
    <w:rsid w:val="00290820"/>
    <w:rsid w:val="00297CD1"/>
    <w:rsid w:val="002A6433"/>
    <w:rsid w:val="002A7773"/>
    <w:rsid w:val="002B369A"/>
    <w:rsid w:val="002D4F77"/>
    <w:rsid w:val="002E0E3D"/>
    <w:rsid w:val="002E5B99"/>
    <w:rsid w:val="002E7BF9"/>
    <w:rsid w:val="002F09C1"/>
    <w:rsid w:val="002F345E"/>
    <w:rsid w:val="002F577D"/>
    <w:rsid w:val="002F6C6D"/>
    <w:rsid w:val="003006BC"/>
    <w:rsid w:val="003032C8"/>
    <w:rsid w:val="00304128"/>
    <w:rsid w:val="00311A80"/>
    <w:rsid w:val="003139F0"/>
    <w:rsid w:val="00320857"/>
    <w:rsid w:val="00326812"/>
    <w:rsid w:val="00327B57"/>
    <w:rsid w:val="0033664C"/>
    <w:rsid w:val="0033717E"/>
    <w:rsid w:val="00347AFE"/>
    <w:rsid w:val="00350605"/>
    <w:rsid w:val="00354379"/>
    <w:rsid w:val="00371E9C"/>
    <w:rsid w:val="003744E0"/>
    <w:rsid w:val="00374C6E"/>
    <w:rsid w:val="00385213"/>
    <w:rsid w:val="003876C4"/>
    <w:rsid w:val="00390395"/>
    <w:rsid w:val="00391D40"/>
    <w:rsid w:val="003A6F70"/>
    <w:rsid w:val="003B353B"/>
    <w:rsid w:val="003B5309"/>
    <w:rsid w:val="003C5FBB"/>
    <w:rsid w:val="003C6607"/>
    <w:rsid w:val="003C690C"/>
    <w:rsid w:val="003D145D"/>
    <w:rsid w:val="003D2CF4"/>
    <w:rsid w:val="003D3A1F"/>
    <w:rsid w:val="003D57D9"/>
    <w:rsid w:val="003D74AE"/>
    <w:rsid w:val="003F0593"/>
    <w:rsid w:val="003F0717"/>
    <w:rsid w:val="00403C10"/>
    <w:rsid w:val="00404FA7"/>
    <w:rsid w:val="00406EE5"/>
    <w:rsid w:val="00411540"/>
    <w:rsid w:val="00415ADE"/>
    <w:rsid w:val="00416AD9"/>
    <w:rsid w:val="00420AB3"/>
    <w:rsid w:val="00424514"/>
    <w:rsid w:val="00424BC8"/>
    <w:rsid w:val="004312B1"/>
    <w:rsid w:val="00450B42"/>
    <w:rsid w:val="00451677"/>
    <w:rsid w:val="00455419"/>
    <w:rsid w:val="00456941"/>
    <w:rsid w:val="00456B6B"/>
    <w:rsid w:val="004579A9"/>
    <w:rsid w:val="0046083B"/>
    <w:rsid w:val="00473D49"/>
    <w:rsid w:val="00474BA7"/>
    <w:rsid w:val="00474C98"/>
    <w:rsid w:val="00481568"/>
    <w:rsid w:val="004843D3"/>
    <w:rsid w:val="0048585F"/>
    <w:rsid w:val="00490D19"/>
    <w:rsid w:val="00494D2E"/>
    <w:rsid w:val="0049672F"/>
    <w:rsid w:val="004A0F71"/>
    <w:rsid w:val="004A53E9"/>
    <w:rsid w:val="004B0158"/>
    <w:rsid w:val="004B1360"/>
    <w:rsid w:val="004C07A0"/>
    <w:rsid w:val="004C3637"/>
    <w:rsid w:val="004D328D"/>
    <w:rsid w:val="004D32A0"/>
    <w:rsid w:val="004D341F"/>
    <w:rsid w:val="004D3F23"/>
    <w:rsid w:val="004D4B55"/>
    <w:rsid w:val="004D7357"/>
    <w:rsid w:val="004E26ED"/>
    <w:rsid w:val="004E6567"/>
    <w:rsid w:val="004F04AD"/>
    <w:rsid w:val="004F0D6A"/>
    <w:rsid w:val="004F1513"/>
    <w:rsid w:val="004F1FF7"/>
    <w:rsid w:val="00506BA7"/>
    <w:rsid w:val="00506E36"/>
    <w:rsid w:val="00513397"/>
    <w:rsid w:val="0051780C"/>
    <w:rsid w:val="005216EA"/>
    <w:rsid w:val="00524CB5"/>
    <w:rsid w:val="00526A24"/>
    <w:rsid w:val="00526FD4"/>
    <w:rsid w:val="00526FDA"/>
    <w:rsid w:val="00535CC5"/>
    <w:rsid w:val="00544B85"/>
    <w:rsid w:val="00545F4C"/>
    <w:rsid w:val="00552E72"/>
    <w:rsid w:val="005538D5"/>
    <w:rsid w:val="0055636C"/>
    <w:rsid w:val="00557E70"/>
    <w:rsid w:val="00571A1F"/>
    <w:rsid w:val="00587E85"/>
    <w:rsid w:val="00590876"/>
    <w:rsid w:val="00592700"/>
    <w:rsid w:val="005A317A"/>
    <w:rsid w:val="005A336C"/>
    <w:rsid w:val="005A4BFA"/>
    <w:rsid w:val="005B0368"/>
    <w:rsid w:val="005B3F15"/>
    <w:rsid w:val="005C6B3E"/>
    <w:rsid w:val="005E0CD2"/>
    <w:rsid w:val="005F51B5"/>
    <w:rsid w:val="00601EAF"/>
    <w:rsid w:val="00604002"/>
    <w:rsid w:val="00610002"/>
    <w:rsid w:val="0061090F"/>
    <w:rsid w:val="006109B5"/>
    <w:rsid w:val="006128D1"/>
    <w:rsid w:val="00613FF7"/>
    <w:rsid w:val="00622AF6"/>
    <w:rsid w:val="00623DAC"/>
    <w:rsid w:val="00631DD1"/>
    <w:rsid w:val="0063288B"/>
    <w:rsid w:val="0063520E"/>
    <w:rsid w:val="00636E14"/>
    <w:rsid w:val="00640B5D"/>
    <w:rsid w:val="00641E5C"/>
    <w:rsid w:val="00646388"/>
    <w:rsid w:val="00656A20"/>
    <w:rsid w:val="00663481"/>
    <w:rsid w:val="006703A1"/>
    <w:rsid w:val="00670590"/>
    <w:rsid w:val="0068519D"/>
    <w:rsid w:val="0068640C"/>
    <w:rsid w:val="00686DDF"/>
    <w:rsid w:val="00693CF3"/>
    <w:rsid w:val="00695520"/>
    <w:rsid w:val="00695E58"/>
    <w:rsid w:val="006B06F0"/>
    <w:rsid w:val="006B6AFB"/>
    <w:rsid w:val="006C0794"/>
    <w:rsid w:val="006C5D35"/>
    <w:rsid w:val="006D137B"/>
    <w:rsid w:val="006D2069"/>
    <w:rsid w:val="006D49CD"/>
    <w:rsid w:val="006E3263"/>
    <w:rsid w:val="006E3762"/>
    <w:rsid w:val="006E7A0B"/>
    <w:rsid w:val="006F1031"/>
    <w:rsid w:val="006F60BD"/>
    <w:rsid w:val="00700B4F"/>
    <w:rsid w:val="0070145E"/>
    <w:rsid w:val="007020EC"/>
    <w:rsid w:val="00704A75"/>
    <w:rsid w:val="007076ED"/>
    <w:rsid w:val="00712BD0"/>
    <w:rsid w:val="007149F4"/>
    <w:rsid w:val="007164D7"/>
    <w:rsid w:val="0072492E"/>
    <w:rsid w:val="00726DBF"/>
    <w:rsid w:val="007304C8"/>
    <w:rsid w:val="00741D07"/>
    <w:rsid w:val="007564F2"/>
    <w:rsid w:val="00757874"/>
    <w:rsid w:val="007603EE"/>
    <w:rsid w:val="00762BF3"/>
    <w:rsid w:val="007634A7"/>
    <w:rsid w:val="00764F86"/>
    <w:rsid w:val="007654B6"/>
    <w:rsid w:val="00771597"/>
    <w:rsid w:val="00780F24"/>
    <w:rsid w:val="00782E01"/>
    <w:rsid w:val="00784D0A"/>
    <w:rsid w:val="007855C3"/>
    <w:rsid w:val="00786EC6"/>
    <w:rsid w:val="00791461"/>
    <w:rsid w:val="007A4793"/>
    <w:rsid w:val="007B28B6"/>
    <w:rsid w:val="007C2AF8"/>
    <w:rsid w:val="007C5B61"/>
    <w:rsid w:val="007C6CC8"/>
    <w:rsid w:val="007D17CF"/>
    <w:rsid w:val="007D4B8F"/>
    <w:rsid w:val="007E01E0"/>
    <w:rsid w:val="007E2201"/>
    <w:rsid w:val="007E4886"/>
    <w:rsid w:val="007E58E3"/>
    <w:rsid w:val="007F1545"/>
    <w:rsid w:val="007F2838"/>
    <w:rsid w:val="0080146E"/>
    <w:rsid w:val="00820190"/>
    <w:rsid w:val="00822F47"/>
    <w:rsid w:val="008274A2"/>
    <w:rsid w:val="00835E54"/>
    <w:rsid w:val="00840DCF"/>
    <w:rsid w:val="00841DD4"/>
    <w:rsid w:val="00845CF5"/>
    <w:rsid w:val="00850D6E"/>
    <w:rsid w:val="00851798"/>
    <w:rsid w:val="00852600"/>
    <w:rsid w:val="008600BB"/>
    <w:rsid w:val="008618B4"/>
    <w:rsid w:val="0086507E"/>
    <w:rsid w:val="00873611"/>
    <w:rsid w:val="00874CD5"/>
    <w:rsid w:val="00887482"/>
    <w:rsid w:val="008A1963"/>
    <w:rsid w:val="008B1A3E"/>
    <w:rsid w:val="008B31A3"/>
    <w:rsid w:val="008B6998"/>
    <w:rsid w:val="008C3605"/>
    <w:rsid w:val="008C5AF7"/>
    <w:rsid w:val="008D042C"/>
    <w:rsid w:val="008D36EF"/>
    <w:rsid w:val="008E13C7"/>
    <w:rsid w:val="008E28FE"/>
    <w:rsid w:val="008F0A2E"/>
    <w:rsid w:val="008F51DA"/>
    <w:rsid w:val="008F71A8"/>
    <w:rsid w:val="0090642B"/>
    <w:rsid w:val="0091235C"/>
    <w:rsid w:val="00915BFC"/>
    <w:rsid w:val="00915EE3"/>
    <w:rsid w:val="0091637B"/>
    <w:rsid w:val="00921550"/>
    <w:rsid w:val="00932585"/>
    <w:rsid w:val="00936976"/>
    <w:rsid w:val="0094375C"/>
    <w:rsid w:val="00952D83"/>
    <w:rsid w:val="00956D54"/>
    <w:rsid w:val="00963693"/>
    <w:rsid w:val="00967955"/>
    <w:rsid w:val="00972C40"/>
    <w:rsid w:val="009732BE"/>
    <w:rsid w:val="00974CAA"/>
    <w:rsid w:val="00982D23"/>
    <w:rsid w:val="00986AFE"/>
    <w:rsid w:val="00987E6C"/>
    <w:rsid w:val="00990CFE"/>
    <w:rsid w:val="00991279"/>
    <w:rsid w:val="00993F8D"/>
    <w:rsid w:val="009A70F0"/>
    <w:rsid w:val="009B44AA"/>
    <w:rsid w:val="009B6485"/>
    <w:rsid w:val="009C4448"/>
    <w:rsid w:val="009D3E31"/>
    <w:rsid w:val="009D59D7"/>
    <w:rsid w:val="009E0C03"/>
    <w:rsid w:val="009F1186"/>
    <w:rsid w:val="009F3811"/>
    <w:rsid w:val="009F38B3"/>
    <w:rsid w:val="009F4AEF"/>
    <w:rsid w:val="00A10CCE"/>
    <w:rsid w:val="00A13622"/>
    <w:rsid w:val="00A21220"/>
    <w:rsid w:val="00A25081"/>
    <w:rsid w:val="00A3073F"/>
    <w:rsid w:val="00A316FD"/>
    <w:rsid w:val="00A32ADB"/>
    <w:rsid w:val="00A33E9D"/>
    <w:rsid w:val="00A352D1"/>
    <w:rsid w:val="00A431E3"/>
    <w:rsid w:val="00A51194"/>
    <w:rsid w:val="00A520DE"/>
    <w:rsid w:val="00A53060"/>
    <w:rsid w:val="00A5337A"/>
    <w:rsid w:val="00A60D62"/>
    <w:rsid w:val="00A6191A"/>
    <w:rsid w:val="00A62ADB"/>
    <w:rsid w:val="00A63A26"/>
    <w:rsid w:val="00A64475"/>
    <w:rsid w:val="00A70076"/>
    <w:rsid w:val="00A728D1"/>
    <w:rsid w:val="00A735BD"/>
    <w:rsid w:val="00A73908"/>
    <w:rsid w:val="00A7559F"/>
    <w:rsid w:val="00A77DDF"/>
    <w:rsid w:val="00A77FAE"/>
    <w:rsid w:val="00A83C62"/>
    <w:rsid w:val="00A84082"/>
    <w:rsid w:val="00A92282"/>
    <w:rsid w:val="00A925D6"/>
    <w:rsid w:val="00A963A3"/>
    <w:rsid w:val="00AA0B17"/>
    <w:rsid w:val="00AB1B66"/>
    <w:rsid w:val="00AB2592"/>
    <w:rsid w:val="00AB6DDC"/>
    <w:rsid w:val="00AC25AC"/>
    <w:rsid w:val="00AC3224"/>
    <w:rsid w:val="00AD2221"/>
    <w:rsid w:val="00AD7122"/>
    <w:rsid w:val="00AD795D"/>
    <w:rsid w:val="00AE13AE"/>
    <w:rsid w:val="00AE1679"/>
    <w:rsid w:val="00AE3394"/>
    <w:rsid w:val="00AE4172"/>
    <w:rsid w:val="00AE50EE"/>
    <w:rsid w:val="00AE677F"/>
    <w:rsid w:val="00AE787F"/>
    <w:rsid w:val="00AE7C94"/>
    <w:rsid w:val="00AF45DA"/>
    <w:rsid w:val="00B027A3"/>
    <w:rsid w:val="00B02AB9"/>
    <w:rsid w:val="00B04C28"/>
    <w:rsid w:val="00B05E24"/>
    <w:rsid w:val="00B15F0C"/>
    <w:rsid w:val="00B211BC"/>
    <w:rsid w:val="00B2284E"/>
    <w:rsid w:val="00B2294D"/>
    <w:rsid w:val="00B26622"/>
    <w:rsid w:val="00B3007D"/>
    <w:rsid w:val="00B341D3"/>
    <w:rsid w:val="00B365AC"/>
    <w:rsid w:val="00B41BB8"/>
    <w:rsid w:val="00B4646D"/>
    <w:rsid w:val="00B47DCC"/>
    <w:rsid w:val="00B50DB7"/>
    <w:rsid w:val="00B51C8E"/>
    <w:rsid w:val="00B5723D"/>
    <w:rsid w:val="00B635CF"/>
    <w:rsid w:val="00B73CB7"/>
    <w:rsid w:val="00B741D2"/>
    <w:rsid w:val="00B771C2"/>
    <w:rsid w:val="00B778CB"/>
    <w:rsid w:val="00B80A89"/>
    <w:rsid w:val="00B8118C"/>
    <w:rsid w:val="00B814B4"/>
    <w:rsid w:val="00B82106"/>
    <w:rsid w:val="00B833D2"/>
    <w:rsid w:val="00B94AE4"/>
    <w:rsid w:val="00B94E91"/>
    <w:rsid w:val="00BA02FC"/>
    <w:rsid w:val="00BA05DA"/>
    <w:rsid w:val="00BA482D"/>
    <w:rsid w:val="00BA6329"/>
    <w:rsid w:val="00BB275A"/>
    <w:rsid w:val="00BB2E47"/>
    <w:rsid w:val="00BB6620"/>
    <w:rsid w:val="00BB7F34"/>
    <w:rsid w:val="00BC21B9"/>
    <w:rsid w:val="00BC3581"/>
    <w:rsid w:val="00BD37CC"/>
    <w:rsid w:val="00BE1847"/>
    <w:rsid w:val="00BE3386"/>
    <w:rsid w:val="00BE4D90"/>
    <w:rsid w:val="00BE5AE8"/>
    <w:rsid w:val="00BE6EA3"/>
    <w:rsid w:val="00BF5599"/>
    <w:rsid w:val="00C00A2E"/>
    <w:rsid w:val="00C02778"/>
    <w:rsid w:val="00C12027"/>
    <w:rsid w:val="00C26403"/>
    <w:rsid w:val="00C311FB"/>
    <w:rsid w:val="00C328F0"/>
    <w:rsid w:val="00C350D0"/>
    <w:rsid w:val="00C36956"/>
    <w:rsid w:val="00C37381"/>
    <w:rsid w:val="00C45678"/>
    <w:rsid w:val="00C526C6"/>
    <w:rsid w:val="00C5370D"/>
    <w:rsid w:val="00C600C3"/>
    <w:rsid w:val="00C712DD"/>
    <w:rsid w:val="00C73BFB"/>
    <w:rsid w:val="00C76781"/>
    <w:rsid w:val="00C802F8"/>
    <w:rsid w:val="00C81DCF"/>
    <w:rsid w:val="00C82EAA"/>
    <w:rsid w:val="00C87606"/>
    <w:rsid w:val="00C931CD"/>
    <w:rsid w:val="00C95B7B"/>
    <w:rsid w:val="00C962F3"/>
    <w:rsid w:val="00CA2272"/>
    <w:rsid w:val="00CA506F"/>
    <w:rsid w:val="00CA558D"/>
    <w:rsid w:val="00CB1C13"/>
    <w:rsid w:val="00CB2D5A"/>
    <w:rsid w:val="00CB4FDA"/>
    <w:rsid w:val="00CD2EEA"/>
    <w:rsid w:val="00CE7C15"/>
    <w:rsid w:val="00CF438F"/>
    <w:rsid w:val="00CF5800"/>
    <w:rsid w:val="00CF7D0D"/>
    <w:rsid w:val="00D00936"/>
    <w:rsid w:val="00D025E0"/>
    <w:rsid w:val="00D143C5"/>
    <w:rsid w:val="00D174C9"/>
    <w:rsid w:val="00D21444"/>
    <w:rsid w:val="00D2522B"/>
    <w:rsid w:val="00D2567F"/>
    <w:rsid w:val="00D30C2F"/>
    <w:rsid w:val="00D324A8"/>
    <w:rsid w:val="00D357D2"/>
    <w:rsid w:val="00D400CE"/>
    <w:rsid w:val="00D43D34"/>
    <w:rsid w:val="00D4476F"/>
    <w:rsid w:val="00D45186"/>
    <w:rsid w:val="00D505D8"/>
    <w:rsid w:val="00D576DB"/>
    <w:rsid w:val="00D61D69"/>
    <w:rsid w:val="00D62677"/>
    <w:rsid w:val="00D77397"/>
    <w:rsid w:val="00D80581"/>
    <w:rsid w:val="00D81719"/>
    <w:rsid w:val="00D916AF"/>
    <w:rsid w:val="00D94378"/>
    <w:rsid w:val="00D97982"/>
    <w:rsid w:val="00DA07F1"/>
    <w:rsid w:val="00DA086B"/>
    <w:rsid w:val="00DA73A2"/>
    <w:rsid w:val="00DA7697"/>
    <w:rsid w:val="00DB2162"/>
    <w:rsid w:val="00DC05BA"/>
    <w:rsid w:val="00DC323D"/>
    <w:rsid w:val="00DC5F99"/>
    <w:rsid w:val="00DD2E94"/>
    <w:rsid w:val="00DD4029"/>
    <w:rsid w:val="00DD56BF"/>
    <w:rsid w:val="00DD718E"/>
    <w:rsid w:val="00DD748A"/>
    <w:rsid w:val="00E04C81"/>
    <w:rsid w:val="00E20F13"/>
    <w:rsid w:val="00E3214E"/>
    <w:rsid w:val="00E32917"/>
    <w:rsid w:val="00E41CDC"/>
    <w:rsid w:val="00E433E7"/>
    <w:rsid w:val="00E43D21"/>
    <w:rsid w:val="00E4650A"/>
    <w:rsid w:val="00E50A83"/>
    <w:rsid w:val="00E51FBB"/>
    <w:rsid w:val="00E53F12"/>
    <w:rsid w:val="00E55063"/>
    <w:rsid w:val="00E57629"/>
    <w:rsid w:val="00E827A5"/>
    <w:rsid w:val="00E86318"/>
    <w:rsid w:val="00E92AA0"/>
    <w:rsid w:val="00EA206F"/>
    <w:rsid w:val="00EA39D5"/>
    <w:rsid w:val="00EA3B19"/>
    <w:rsid w:val="00EA6A6A"/>
    <w:rsid w:val="00EB1AD9"/>
    <w:rsid w:val="00EB492F"/>
    <w:rsid w:val="00EB79F2"/>
    <w:rsid w:val="00EC164E"/>
    <w:rsid w:val="00EC51BE"/>
    <w:rsid w:val="00EC57FE"/>
    <w:rsid w:val="00ED3620"/>
    <w:rsid w:val="00ED6421"/>
    <w:rsid w:val="00ED7547"/>
    <w:rsid w:val="00EE0989"/>
    <w:rsid w:val="00EE404E"/>
    <w:rsid w:val="00EE7724"/>
    <w:rsid w:val="00EF0ADD"/>
    <w:rsid w:val="00EF21C9"/>
    <w:rsid w:val="00EF21EE"/>
    <w:rsid w:val="00EF2FD4"/>
    <w:rsid w:val="00EF64CB"/>
    <w:rsid w:val="00F10808"/>
    <w:rsid w:val="00F10CB1"/>
    <w:rsid w:val="00F13F94"/>
    <w:rsid w:val="00F2007A"/>
    <w:rsid w:val="00F21836"/>
    <w:rsid w:val="00F30BA3"/>
    <w:rsid w:val="00F32002"/>
    <w:rsid w:val="00F32485"/>
    <w:rsid w:val="00F34547"/>
    <w:rsid w:val="00F378F3"/>
    <w:rsid w:val="00F4268A"/>
    <w:rsid w:val="00F4417F"/>
    <w:rsid w:val="00F44915"/>
    <w:rsid w:val="00F44C58"/>
    <w:rsid w:val="00F47EDB"/>
    <w:rsid w:val="00F50368"/>
    <w:rsid w:val="00F50D23"/>
    <w:rsid w:val="00F51E31"/>
    <w:rsid w:val="00F53B78"/>
    <w:rsid w:val="00F576FC"/>
    <w:rsid w:val="00F57B69"/>
    <w:rsid w:val="00F57CB9"/>
    <w:rsid w:val="00F732D2"/>
    <w:rsid w:val="00F757B2"/>
    <w:rsid w:val="00F76764"/>
    <w:rsid w:val="00F861A9"/>
    <w:rsid w:val="00F917BC"/>
    <w:rsid w:val="00F925AF"/>
    <w:rsid w:val="00FA3D69"/>
    <w:rsid w:val="00FB0B57"/>
    <w:rsid w:val="00FB10DB"/>
    <w:rsid w:val="00FC247D"/>
    <w:rsid w:val="00FC385E"/>
    <w:rsid w:val="00FC4050"/>
    <w:rsid w:val="00FD0584"/>
    <w:rsid w:val="00FD082E"/>
    <w:rsid w:val="00FD5891"/>
    <w:rsid w:val="00FE0338"/>
    <w:rsid w:val="00FE594D"/>
    <w:rsid w:val="00FE6309"/>
    <w:rsid w:val="00FF4A29"/>
    <w:rsid w:val="00FF557E"/>
    <w:rsid w:val="00FF6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83549B"/>
  <w15:chartTrackingRefBased/>
  <w15:docId w15:val="{4F9811CD-464E-904B-ABA4-E6F853766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09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WKChou/Library/Group%20Containers/UBF8T346G9.Office/User%20Content.localized/Templates.localized/WKC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WKC.dotx</Template>
  <TotalTime>0</TotalTime>
  <Pages>5</Pages>
  <Words>770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周維國</dc:creator>
  <cp:keywords/>
  <dc:description/>
  <cp:lastModifiedBy>Wei-kuo Chou</cp:lastModifiedBy>
  <cp:revision>2</cp:revision>
  <dcterms:created xsi:type="dcterms:W3CDTF">2025-04-25T08:12:00Z</dcterms:created>
  <dcterms:modified xsi:type="dcterms:W3CDTF">2025-04-25T08:12:00Z</dcterms:modified>
</cp:coreProperties>
</file>