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DFC6B" w14:textId="1C4980D5" w:rsidR="00752D08" w:rsidRPr="00EB128C" w:rsidRDefault="00AF687E" w:rsidP="00752D08">
      <w:pPr>
        <w:spacing w:before="240"/>
        <w:rPr>
          <w:sz w:val="28"/>
          <w:szCs w:val="28"/>
        </w:rPr>
      </w:pPr>
      <w:bookmarkStart w:id="0" w:name="_Hlk162222173"/>
      <w:r>
        <w:rPr>
          <w:b/>
          <w:sz w:val="28"/>
          <w:szCs w:val="28"/>
        </w:rPr>
        <w:t>Role of</w:t>
      </w:r>
      <w:r w:rsidR="00752D08" w:rsidRPr="00EB128C">
        <w:rPr>
          <w:b/>
          <w:sz w:val="28"/>
          <w:szCs w:val="28"/>
        </w:rPr>
        <w:t xml:space="preserve"> Self-regulated Learning </w:t>
      </w:r>
      <w:r>
        <w:rPr>
          <w:b/>
          <w:sz w:val="28"/>
          <w:szCs w:val="28"/>
        </w:rPr>
        <w:t xml:space="preserve">in the </w:t>
      </w:r>
      <w:r w:rsidR="00752D08" w:rsidRPr="00EB128C">
        <w:rPr>
          <w:b/>
          <w:sz w:val="28"/>
          <w:szCs w:val="28"/>
        </w:rPr>
        <w:t xml:space="preserve">Communication </w:t>
      </w:r>
      <w:r>
        <w:rPr>
          <w:b/>
          <w:sz w:val="28"/>
          <w:szCs w:val="28"/>
        </w:rPr>
        <w:t xml:space="preserve">Skills </w:t>
      </w:r>
      <w:r w:rsidR="00752D08" w:rsidRPr="00EB128C">
        <w:rPr>
          <w:b/>
          <w:sz w:val="28"/>
          <w:szCs w:val="28"/>
        </w:rPr>
        <w:t>Curriculum: Mixed</w:t>
      </w:r>
      <w:r>
        <w:rPr>
          <w:b/>
          <w:sz w:val="28"/>
          <w:szCs w:val="28"/>
        </w:rPr>
        <w:t>-</w:t>
      </w:r>
      <w:r w:rsidR="00752D08" w:rsidRPr="00EB128C">
        <w:rPr>
          <w:b/>
          <w:sz w:val="28"/>
          <w:szCs w:val="28"/>
        </w:rPr>
        <w:t>Method</w:t>
      </w:r>
      <w:r>
        <w:rPr>
          <w:b/>
          <w:sz w:val="28"/>
          <w:szCs w:val="28"/>
        </w:rPr>
        <w:t>s</w:t>
      </w:r>
      <w:r w:rsidR="00752D08" w:rsidRPr="00EB128C">
        <w:rPr>
          <w:b/>
          <w:sz w:val="28"/>
          <w:szCs w:val="28"/>
        </w:rPr>
        <w:t xml:space="preserve"> Study</w:t>
      </w:r>
    </w:p>
    <w:p w14:paraId="1CB993DB" w14:textId="6276F800" w:rsidR="00752D08" w:rsidRPr="004B73F0" w:rsidRDefault="00752D08" w:rsidP="00752D08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Appendix </w:t>
      </w:r>
      <w:r w:rsidR="00102954">
        <w:rPr>
          <w:rFonts w:cstheme="minorHAnsi"/>
          <w:b/>
          <w:bCs/>
        </w:rPr>
        <w:t>C</w:t>
      </w:r>
      <w:r w:rsidRPr="004B73F0">
        <w:rPr>
          <w:rFonts w:cstheme="minorHAnsi"/>
          <w:b/>
          <w:bCs/>
        </w:rPr>
        <w:t xml:space="preserve">. </w:t>
      </w:r>
      <w:r>
        <w:rPr>
          <w:rFonts w:cstheme="minorHAnsi"/>
          <w:b/>
          <w:bCs/>
        </w:rPr>
        <w:t>Vertical communication curriculum for undergraduate medical education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2583"/>
        <w:gridCol w:w="1265"/>
        <w:gridCol w:w="1231"/>
        <w:gridCol w:w="1154"/>
        <w:gridCol w:w="1467"/>
        <w:gridCol w:w="1196"/>
      </w:tblGrid>
      <w:tr w:rsidR="00752D08" w:rsidRPr="003E5937" w14:paraId="3A0CB08F" w14:textId="77777777" w:rsidTr="00752D08">
        <w:tc>
          <w:tcPr>
            <w:tcW w:w="988" w:type="dxa"/>
            <w:vMerge w:val="restart"/>
          </w:tcPr>
          <w:p w14:paraId="6FCD4545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1984" w:type="dxa"/>
            <w:vMerge w:val="restart"/>
          </w:tcPr>
          <w:p w14:paraId="30E75E44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Learning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outcomes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learning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2126" w:type="dxa"/>
            <w:vMerge w:val="restart"/>
          </w:tcPr>
          <w:p w14:paraId="3718320B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Learning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outcomes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curriculum</w:t>
            </w:r>
            <w:proofErr w:type="spellEnd"/>
          </w:p>
        </w:tc>
        <w:tc>
          <w:tcPr>
            <w:tcW w:w="2583" w:type="dxa"/>
            <w:vMerge w:val="restart"/>
          </w:tcPr>
          <w:p w14:paraId="36449395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Competency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sub-competency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National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Core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Curriculum-20</w:t>
            </w:r>
          </w:p>
        </w:tc>
        <w:tc>
          <w:tcPr>
            <w:tcW w:w="3650" w:type="dxa"/>
            <w:gridSpan w:val="3"/>
          </w:tcPr>
          <w:p w14:paraId="7FDE8ED2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method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learning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2663" w:type="dxa"/>
            <w:gridSpan w:val="2"/>
          </w:tcPr>
          <w:p w14:paraId="181A0A60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Assessment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evaluation</w:t>
            </w:r>
            <w:proofErr w:type="spellEnd"/>
          </w:p>
        </w:tc>
      </w:tr>
      <w:tr w:rsidR="00752D08" w:rsidRPr="003E5937" w14:paraId="1D6C2D1D" w14:textId="77777777" w:rsidTr="00752D08">
        <w:tc>
          <w:tcPr>
            <w:tcW w:w="988" w:type="dxa"/>
            <w:vMerge/>
          </w:tcPr>
          <w:p w14:paraId="13DE33D2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4E76B8E9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BA09045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83" w:type="dxa"/>
            <w:vMerge/>
          </w:tcPr>
          <w:p w14:paraId="19CB87CD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65" w:type="dxa"/>
          </w:tcPr>
          <w:p w14:paraId="30258A0E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E5937">
              <w:rPr>
                <w:rFonts w:cstheme="minorHAnsi"/>
                <w:b/>
                <w:sz w:val="18"/>
                <w:szCs w:val="18"/>
              </w:rPr>
              <w:t>Mi</w:t>
            </w:r>
            <w:r>
              <w:rPr>
                <w:rFonts w:cstheme="minorHAnsi"/>
                <w:b/>
                <w:sz w:val="18"/>
                <w:szCs w:val="18"/>
              </w:rPr>
              <w:t>crolearning</w:t>
            </w:r>
            <w:proofErr w:type="spellEnd"/>
          </w:p>
        </w:tc>
        <w:tc>
          <w:tcPr>
            <w:tcW w:w="1231" w:type="dxa"/>
          </w:tcPr>
          <w:p w14:paraId="2B2E18F9" w14:textId="48890372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E5937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imulation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pa</w:t>
            </w:r>
            <w:r w:rsidR="00305B32">
              <w:rPr>
                <w:rFonts w:cstheme="minorHAnsi"/>
                <w:b/>
                <w:sz w:val="18"/>
                <w:szCs w:val="18"/>
              </w:rPr>
              <w:t>rticipan</w:t>
            </w:r>
            <w:r>
              <w:rPr>
                <w:rFonts w:cstheme="minorHAnsi"/>
                <w:b/>
                <w:sz w:val="18"/>
                <w:szCs w:val="18"/>
              </w:rPr>
              <w:t>ts</w:t>
            </w:r>
            <w:proofErr w:type="spellEnd"/>
          </w:p>
        </w:tc>
        <w:tc>
          <w:tcPr>
            <w:tcW w:w="1154" w:type="dxa"/>
          </w:tcPr>
          <w:p w14:paraId="2280D2CA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Simulation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mannequins</w:t>
            </w:r>
            <w:proofErr w:type="spellEnd"/>
          </w:p>
        </w:tc>
        <w:tc>
          <w:tcPr>
            <w:tcW w:w="1467" w:type="dxa"/>
          </w:tcPr>
          <w:p w14:paraId="43234A0D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E5937">
              <w:rPr>
                <w:rFonts w:cstheme="minorHAnsi"/>
                <w:b/>
                <w:sz w:val="18"/>
                <w:szCs w:val="18"/>
              </w:rPr>
              <w:t>Formati</w:t>
            </w:r>
            <w:r>
              <w:rPr>
                <w:rFonts w:cstheme="minorHAnsi"/>
                <w:b/>
                <w:sz w:val="18"/>
                <w:szCs w:val="18"/>
              </w:rPr>
              <w:t>ve</w:t>
            </w:r>
            <w:proofErr w:type="spellEnd"/>
          </w:p>
        </w:tc>
        <w:tc>
          <w:tcPr>
            <w:tcW w:w="1196" w:type="dxa"/>
          </w:tcPr>
          <w:p w14:paraId="3BDCB72E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E5937">
              <w:rPr>
                <w:rFonts w:cstheme="minorHAnsi"/>
                <w:b/>
                <w:sz w:val="18"/>
                <w:szCs w:val="18"/>
              </w:rPr>
              <w:t>Summati</w:t>
            </w:r>
            <w:r>
              <w:rPr>
                <w:rFonts w:cstheme="minorHAnsi"/>
                <w:b/>
                <w:sz w:val="18"/>
                <w:szCs w:val="18"/>
              </w:rPr>
              <w:t>ve</w:t>
            </w:r>
            <w:proofErr w:type="spellEnd"/>
          </w:p>
        </w:tc>
      </w:tr>
      <w:tr w:rsidR="00752D08" w:rsidRPr="003E5937" w14:paraId="1CB64BFE" w14:textId="77777777" w:rsidTr="00752D08">
        <w:tc>
          <w:tcPr>
            <w:tcW w:w="988" w:type="dxa"/>
          </w:tcPr>
          <w:p w14:paraId="5A0B7D5C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1984" w:type="dxa"/>
          </w:tcPr>
          <w:p w14:paraId="05D52BB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Introduce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her/</w:t>
            </w:r>
            <w:proofErr w:type="spellStart"/>
            <w:r>
              <w:rPr>
                <w:rFonts w:cstheme="minorHAnsi"/>
                <w:sz w:val="18"/>
                <w:szCs w:val="18"/>
              </w:rPr>
              <w:t>himself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appropriately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</w:tcPr>
          <w:p w14:paraId="5DFB81B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</w:t>
            </w:r>
            <w:r w:rsidRPr="003E5937">
              <w:rPr>
                <w:rFonts w:cstheme="minorHAnsi"/>
                <w:sz w:val="18"/>
                <w:szCs w:val="18"/>
              </w:rPr>
              <w:t>ommunicates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with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patient's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their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 w:val="restart"/>
          </w:tcPr>
          <w:p w14:paraId="14AB5E90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Communicator</w:t>
            </w:r>
          </w:p>
          <w:p w14:paraId="0D576613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  <w:r w:rsidRPr="003E5937"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’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health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other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organizations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  <w:p w14:paraId="6CF39D5F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58E947BC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0871EBD0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15704F59" w14:textId="77777777" w:rsidR="00752D08" w:rsidRPr="00D0585A" w:rsidRDefault="00752D08" w:rsidP="0097377E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Humanities</w:t>
            </w:r>
            <w:proofErr w:type="spellEnd"/>
          </w:p>
          <w:p w14:paraId="10A0D96F" w14:textId="77777777" w:rsidR="00752D08" w:rsidRPr="00D0585A" w:rsidRDefault="00752D08" w:rsidP="0097377E">
            <w:pPr>
              <w:rPr>
                <w:rFonts w:cstheme="minorHAnsi"/>
                <w:sz w:val="18"/>
                <w:szCs w:val="18"/>
              </w:rPr>
            </w:pPr>
            <w:r w:rsidRPr="00D0585A">
              <w:rPr>
                <w:rFonts w:cstheme="minorHAnsi"/>
                <w:sz w:val="18"/>
                <w:szCs w:val="18"/>
              </w:rPr>
              <w:lastRenderedPageBreak/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issues</w:t>
            </w:r>
            <w:proofErr w:type="spellEnd"/>
          </w:p>
          <w:p w14:paraId="05C23179" w14:textId="77777777" w:rsidR="00752D08" w:rsidRPr="003E5937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05F0A0A3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5" w:type="dxa"/>
          </w:tcPr>
          <w:p w14:paraId="7B4F511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lastRenderedPageBreak/>
              <w:t>x</w:t>
            </w:r>
            <w:proofErr w:type="gramEnd"/>
          </w:p>
        </w:tc>
        <w:tc>
          <w:tcPr>
            <w:tcW w:w="1231" w:type="dxa"/>
          </w:tcPr>
          <w:p w14:paraId="2CE71BA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391C9AF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9724356" w14:textId="77FEE73A" w:rsidR="00752D08" w:rsidRPr="00305B32" w:rsidRDefault="00752D08" w:rsidP="0097377E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 w:rsidRPr="00305B32">
              <w:rPr>
                <w:rFonts w:cstheme="minorHAnsi"/>
                <w:bCs/>
                <w:sz w:val="18"/>
                <w:szCs w:val="18"/>
              </w:rPr>
              <w:t>participants</w:t>
            </w:r>
            <w:proofErr w:type="spellEnd"/>
          </w:p>
          <w:p w14:paraId="4F8DFDE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15526196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147662B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1178BB61" w14:textId="77777777" w:rsidTr="00752D08">
        <w:tc>
          <w:tcPr>
            <w:tcW w:w="988" w:type="dxa"/>
          </w:tcPr>
          <w:p w14:paraId="188E219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1984" w:type="dxa"/>
          </w:tcPr>
          <w:p w14:paraId="1FAC9C24" w14:textId="77777777" w:rsidR="00752D08" w:rsidRPr="003E5937" w:rsidRDefault="00752D08" w:rsidP="0097377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E5937">
              <w:rPr>
                <w:rFonts w:cstheme="minorHAnsi"/>
                <w:sz w:val="18"/>
                <w:szCs w:val="18"/>
              </w:rPr>
              <w:t>Welcomes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patient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client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appropriately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/>
          </w:tcPr>
          <w:p w14:paraId="3BEEE09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3" w:type="dxa"/>
            <w:vMerge/>
          </w:tcPr>
          <w:p w14:paraId="562A5CE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323A697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05ED2E36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77128CA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DA9F37A" w14:textId="67CAFF2E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 w:rsidRPr="00305B32">
              <w:rPr>
                <w:rFonts w:cstheme="minorHAnsi"/>
                <w:bCs/>
                <w:sz w:val="18"/>
                <w:szCs w:val="18"/>
              </w:rPr>
              <w:t>participants</w:t>
            </w:r>
            <w:proofErr w:type="spellEnd"/>
          </w:p>
          <w:p w14:paraId="1BEE53E2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2114C04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3421EA1E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OSCE</w:t>
            </w:r>
          </w:p>
          <w:p w14:paraId="141F57D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756127DA" w14:textId="77777777" w:rsidTr="00752D08">
        <w:tc>
          <w:tcPr>
            <w:tcW w:w="988" w:type="dxa"/>
          </w:tcPr>
          <w:p w14:paraId="5FB9328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1984" w:type="dxa"/>
          </w:tcPr>
          <w:p w14:paraId="5ED47162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E5937">
              <w:rPr>
                <w:rFonts w:cstheme="minorHAnsi"/>
                <w:sz w:val="18"/>
                <w:szCs w:val="18"/>
              </w:rPr>
              <w:t>Welcomes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patient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>
              <w:rPr>
                <w:rFonts w:cstheme="minorHAnsi"/>
                <w:sz w:val="18"/>
                <w:szCs w:val="18"/>
              </w:rPr>
              <w:t>’</w:t>
            </w:r>
            <w:r w:rsidRPr="003E5937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client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’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appropriately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/>
          </w:tcPr>
          <w:p w14:paraId="170E9E9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3" w:type="dxa"/>
            <w:vMerge/>
          </w:tcPr>
          <w:p w14:paraId="26E790A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CA42EAE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619F99E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42E04B2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467" w:type="dxa"/>
          </w:tcPr>
          <w:p w14:paraId="31B0B46C" w14:textId="0801974F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</w:t>
            </w:r>
            <w:r w:rsidR="00305B32">
              <w:rPr>
                <w:rFonts w:cstheme="minorHAnsi"/>
                <w:sz w:val="18"/>
                <w:szCs w:val="18"/>
              </w:rPr>
              <w:t>rticipants</w:t>
            </w:r>
            <w:proofErr w:type="spellEnd"/>
          </w:p>
          <w:p w14:paraId="63065A1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05BC044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18FD9175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52C1F1A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13A6AD29" w14:textId="77777777" w:rsidTr="00752D08">
        <w:tc>
          <w:tcPr>
            <w:tcW w:w="988" w:type="dxa"/>
          </w:tcPr>
          <w:p w14:paraId="2B42C44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1984" w:type="dxa"/>
          </w:tcPr>
          <w:p w14:paraId="3B70381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Appropriately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consults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health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5B24F74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5937">
              <w:rPr>
                <w:rFonts w:cstheme="minorHAnsi"/>
                <w:sz w:val="18"/>
                <w:szCs w:val="18"/>
              </w:rPr>
              <w:t>effective</w:t>
            </w:r>
            <w:r>
              <w:rPr>
                <w:rFonts w:cstheme="minorHAnsi"/>
                <w:sz w:val="18"/>
                <w:szCs w:val="18"/>
              </w:rPr>
              <w:t>ly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with</w:t>
            </w:r>
            <w:proofErr w:type="spellEnd"/>
            <w:proofErr w:type="gram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healthcare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/>
          </w:tcPr>
          <w:p w14:paraId="342FB46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5291AE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34F8F172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4D5375B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5D8868A" w14:textId="11D2D55F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2EAE1C6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68852F3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5871B5A9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1D52FC5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5BA56F06" w14:textId="77777777" w:rsidTr="00752D08">
        <w:tc>
          <w:tcPr>
            <w:tcW w:w="988" w:type="dxa"/>
          </w:tcPr>
          <w:p w14:paraId="7C4DA96D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II</w:t>
            </w:r>
          </w:p>
        </w:tc>
        <w:tc>
          <w:tcPr>
            <w:tcW w:w="1984" w:type="dxa"/>
          </w:tcPr>
          <w:p w14:paraId="4A69A8E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>/</w:t>
            </w:r>
            <w:proofErr w:type="spellStart"/>
            <w:r>
              <w:rPr>
                <w:rFonts w:cstheme="minorHAnsi"/>
                <w:sz w:val="18"/>
                <w:szCs w:val="18"/>
              </w:rPr>
              <w:t>clients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</w:tcPr>
          <w:p w14:paraId="52811B0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</w:t>
            </w:r>
            <w:r w:rsidRPr="003E5937">
              <w:rPr>
                <w:rFonts w:cstheme="minorHAnsi"/>
                <w:sz w:val="18"/>
                <w:szCs w:val="18"/>
              </w:rPr>
              <w:t>ommunicates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with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patient's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their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/>
          </w:tcPr>
          <w:p w14:paraId="3DF7B4F6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2E6292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32C539D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5349FA26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80E7159" w14:textId="06003769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3D1F529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75B0ADA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16035D27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1A19678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42A44875" w14:textId="77777777" w:rsidTr="00752D08">
        <w:tc>
          <w:tcPr>
            <w:tcW w:w="988" w:type="dxa"/>
          </w:tcPr>
          <w:p w14:paraId="74A10FDE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1984" w:type="dxa"/>
          </w:tcPr>
          <w:p w14:paraId="61EABDE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>’/</w:t>
            </w:r>
            <w:proofErr w:type="spellStart"/>
            <w:r>
              <w:rPr>
                <w:rFonts w:cstheme="minorHAnsi"/>
                <w:sz w:val="18"/>
                <w:szCs w:val="18"/>
              </w:rPr>
              <w:t>clients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’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/>
          </w:tcPr>
          <w:p w14:paraId="0584CD65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3" w:type="dxa"/>
            <w:vMerge/>
          </w:tcPr>
          <w:p w14:paraId="52C85A2E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B38834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7211428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1B336D40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EF2E91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</w:p>
          <w:p w14:paraId="67E61EEE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023D740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0A998CD6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3FBCA21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794AAB24" w14:textId="77777777" w:rsidTr="00752D08">
        <w:trPr>
          <w:trHeight w:val="546"/>
        </w:trPr>
        <w:tc>
          <w:tcPr>
            <w:tcW w:w="988" w:type="dxa"/>
          </w:tcPr>
          <w:p w14:paraId="337C8CD1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1984" w:type="dxa"/>
          </w:tcPr>
          <w:p w14:paraId="4C32FF5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health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5B7BCA5C" w14:textId="77777777" w:rsidR="00752D08" w:rsidRPr="003E5937" w:rsidRDefault="00752D08" w:rsidP="006974C8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effective</w:t>
            </w:r>
            <w:r>
              <w:rPr>
                <w:rFonts w:cstheme="minorHAnsi"/>
                <w:sz w:val="18"/>
                <w:szCs w:val="18"/>
              </w:rPr>
              <w:t>ly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with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healthcare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/>
          </w:tcPr>
          <w:p w14:paraId="370F060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56666BB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323F486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40C8CFF0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2DDF916" w14:textId="160C582D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48A9A51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2F2F7D56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lastRenderedPageBreak/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4BE80A22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OSCE</w:t>
            </w:r>
          </w:p>
          <w:p w14:paraId="1FD9958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24A0B172" w14:textId="77777777" w:rsidTr="00752D08">
        <w:tc>
          <w:tcPr>
            <w:tcW w:w="988" w:type="dxa"/>
          </w:tcPr>
          <w:p w14:paraId="40948661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</w:t>
            </w:r>
          </w:p>
        </w:tc>
        <w:tc>
          <w:tcPr>
            <w:tcW w:w="1984" w:type="dxa"/>
          </w:tcPr>
          <w:p w14:paraId="1CF40C49" w14:textId="77777777" w:rsidR="00752D08" w:rsidRPr="003E5937" w:rsidRDefault="00752D08" w:rsidP="006974C8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immigrants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59880637" w14:textId="77777777" w:rsidR="00752D08" w:rsidRPr="003E5937" w:rsidRDefault="00752D08" w:rsidP="006974C8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individuals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who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have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different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socio-cultural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backgrounds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2583" w:type="dxa"/>
            <w:vMerge w:val="restart"/>
          </w:tcPr>
          <w:p w14:paraId="52634093" w14:textId="77777777" w:rsidR="00752D08" w:rsidRPr="00DA702E" w:rsidRDefault="00752D08" w:rsidP="009737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B3158B">
              <w:rPr>
                <w:rFonts w:cstheme="minorHAnsi"/>
                <w:b/>
                <w:bCs/>
                <w:sz w:val="18"/>
                <w:szCs w:val="18"/>
              </w:rPr>
              <w:t>Communicator</w:t>
            </w:r>
          </w:p>
          <w:p w14:paraId="44B12404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individuals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groups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who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special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approach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have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different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backgrounds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  <w:p w14:paraId="5ABF7469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7DE1BA81" w14:textId="77777777" w:rsidR="00752D08" w:rsidRPr="00D0585A" w:rsidRDefault="00752D08" w:rsidP="0097377E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Humanities</w:t>
            </w:r>
            <w:proofErr w:type="spellEnd"/>
          </w:p>
          <w:p w14:paraId="57BCE950" w14:textId="77777777" w:rsidR="00752D08" w:rsidRPr="00DA702E" w:rsidRDefault="00752D08" w:rsidP="009737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issues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intercultural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54F850C" w14:textId="77777777" w:rsidR="00752D08" w:rsidRPr="00D0585A" w:rsidRDefault="00752D08" w:rsidP="009737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issues</w:t>
            </w:r>
            <w:proofErr w:type="spellEnd"/>
          </w:p>
          <w:p w14:paraId="56AFCED0" w14:textId="77777777" w:rsidR="00752D08" w:rsidRPr="00DA702E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319DD6E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0F4A57D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32190A4E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05AD307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02864A5" w14:textId="6A7780A1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08AA08F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7E271C0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3D6B6E78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5D79CC55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6FE715EE" w14:textId="77777777" w:rsidTr="00752D08">
        <w:tc>
          <w:tcPr>
            <w:tcW w:w="988" w:type="dxa"/>
          </w:tcPr>
          <w:p w14:paraId="43C430B7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</w:t>
            </w:r>
          </w:p>
        </w:tc>
        <w:tc>
          <w:tcPr>
            <w:tcW w:w="1984" w:type="dxa"/>
          </w:tcPr>
          <w:p w14:paraId="588DAF3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judicial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examination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E8725B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individuals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who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special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approach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/>
          </w:tcPr>
          <w:p w14:paraId="31BFF1A5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BA617F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1DF1399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4A3B22CE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9B32794" w14:textId="4A9804E8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49024470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7708573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1606298E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0574E0F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43C35A7C" w14:textId="77777777" w:rsidTr="00752D08">
        <w:tc>
          <w:tcPr>
            <w:tcW w:w="988" w:type="dxa"/>
          </w:tcPr>
          <w:p w14:paraId="0F414021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V</w:t>
            </w:r>
          </w:p>
        </w:tc>
        <w:tc>
          <w:tcPr>
            <w:tcW w:w="1984" w:type="dxa"/>
          </w:tcPr>
          <w:p w14:paraId="5545DE6B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challenging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7472A40E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</w:t>
            </w:r>
            <w:r w:rsidRPr="003E5937">
              <w:rPr>
                <w:rFonts w:cstheme="minorHAnsi"/>
                <w:sz w:val="18"/>
                <w:szCs w:val="18"/>
              </w:rPr>
              <w:t>ommunicates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with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their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E5937"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 w:rsidRPr="003E59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</w:tcPr>
          <w:p w14:paraId="6D0CB095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Communicator</w:t>
            </w:r>
          </w:p>
          <w:p w14:paraId="1ADF3BF1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  <w:r w:rsidRPr="003E5937"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’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health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other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professionals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organizations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  <w:p w14:paraId="010B511D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2A3380BB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14DE4C72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2F276D78" w14:textId="77777777" w:rsidR="00752D08" w:rsidRPr="00D0585A" w:rsidRDefault="00752D08" w:rsidP="0097377E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Humanities</w:t>
            </w:r>
            <w:proofErr w:type="spellEnd"/>
          </w:p>
          <w:p w14:paraId="169F71B2" w14:textId="77777777" w:rsidR="00752D08" w:rsidRPr="00D0585A" w:rsidRDefault="00752D08" w:rsidP="0097377E">
            <w:pPr>
              <w:rPr>
                <w:rFonts w:cstheme="minorHAnsi"/>
                <w:sz w:val="18"/>
                <w:szCs w:val="18"/>
              </w:rPr>
            </w:pPr>
            <w:r w:rsidRPr="00D0585A">
              <w:rPr>
                <w:rFonts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issues</w:t>
            </w:r>
            <w:proofErr w:type="spellEnd"/>
          </w:p>
          <w:p w14:paraId="7DD9745E" w14:textId="77777777" w:rsidR="00752D08" w:rsidRPr="00D0585A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1A523346" w14:textId="77777777" w:rsidR="00752D08" w:rsidRPr="00A42F2F" w:rsidRDefault="00752D08" w:rsidP="009737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5" w:type="dxa"/>
          </w:tcPr>
          <w:p w14:paraId="5E85BCB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4BA508A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154AB30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C3201B" w14:textId="539452C8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71B3A2B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137650E0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3D0967BC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2CDD604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6C3159F7" w14:textId="77777777" w:rsidTr="00752D08">
        <w:tc>
          <w:tcPr>
            <w:tcW w:w="988" w:type="dxa"/>
          </w:tcPr>
          <w:p w14:paraId="387326F5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1984" w:type="dxa"/>
          </w:tcPr>
          <w:p w14:paraId="34AA4BA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Gives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bad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news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appropriately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</w:tcPr>
          <w:p w14:paraId="0425774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Demonstrates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patient-centred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approach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 w:val="restart"/>
          </w:tcPr>
          <w:p w14:paraId="2C5C9876" w14:textId="77777777" w:rsidR="00752D08" w:rsidRPr="00A42F2F" w:rsidRDefault="00752D08" w:rsidP="009737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Communicator</w:t>
            </w:r>
          </w:p>
          <w:p w14:paraId="7751A1E8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Demonstrates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patient-centred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approach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diagnosis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lastRenderedPageBreak/>
              <w:t>treatment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follow-up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processes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  <w:p w14:paraId="11BD4695" w14:textId="77777777" w:rsidR="00752D08" w:rsidRDefault="00752D08" w:rsidP="0097377E">
            <w:pPr>
              <w:rPr>
                <w:rFonts w:cstheme="minorHAnsi"/>
                <w:sz w:val="18"/>
                <w:szCs w:val="18"/>
              </w:rPr>
            </w:pPr>
          </w:p>
          <w:p w14:paraId="25497B00" w14:textId="77777777" w:rsidR="00752D08" w:rsidRPr="00D0585A" w:rsidRDefault="00752D08" w:rsidP="0097377E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Humanities</w:t>
            </w:r>
            <w:proofErr w:type="spellEnd"/>
          </w:p>
          <w:p w14:paraId="0F0083AC" w14:textId="77777777" w:rsidR="00752D08" w:rsidRPr="00D0585A" w:rsidRDefault="00752D08" w:rsidP="0097377E">
            <w:pPr>
              <w:rPr>
                <w:rFonts w:cstheme="minorHAnsi"/>
                <w:sz w:val="18"/>
                <w:szCs w:val="18"/>
              </w:rPr>
            </w:pPr>
            <w:r w:rsidRPr="00D0585A">
              <w:rPr>
                <w:rFonts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issues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  <w:p w14:paraId="21C81AB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4B52E3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lastRenderedPageBreak/>
              <w:t>x</w:t>
            </w:r>
            <w:proofErr w:type="gramEnd"/>
          </w:p>
        </w:tc>
        <w:tc>
          <w:tcPr>
            <w:tcW w:w="1231" w:type="dxa"/>
          </w:tcPr>
          <w:p w14:paraId="05BB41D0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7BD87AC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AEA7F81" w14:textId="21C4923A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512A4AA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5E7F043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lastRenderedPageBreak/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49D1B57B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OSCE</w:t>
            </w:r>
          </w:p>
          <w:p w14:paraId="0D2C010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33167D0E" w14:textId="77777777" w:rsidTr="00752D08">
        <w:tc>
          <w:tcPr>
            <w:tcW w:w="988" w:type="dxa"/>
          </w:tcPr>
          <w:p w14:paraId="3C553771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1984" w:type="dxa"/>
          </w:tcPr>
          <w:p w14:paraId="2C3CB44E" w14:textId="77777777" w:rsidR="00752D08" w:rsidRPr="003E5937" w:rsidRDefault="00752D08" w:rsidP="006974C8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Gives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bad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news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appropriately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'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relatives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/>
          </w:tcPr>
          <w:p w14:paraId="2FDDEE6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3" w:type="dxa"/>
            <w:vMerge/>
          </w:tcPr>
          <w:p w14:paraId="700FA5A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35204E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1C91FB1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275A628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467" w:type="dxa"/>
          </w:tcPr>
          <w:p w14:paraId="51834962" w14:textId="31A02E5C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34A31B1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7053A0D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534F381E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2128BE3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0150FBAA" w14:textId="77777777" w:rsidTr="00752D08">
        <w:tc>
          <w:tcPr>
            <w:tcW w:w="988" w:type="dxa"/>
          </w:tcPr>
          <w:p w14:paraId="00C84E9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1984" w:type="dxa"/>
          </w:tcPr>
          <w:p w14:paraId="1F7BBBC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explains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informed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consent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form </w:t>
            </w:r>
            <w:proofErr w:type="spellStart"/>
            <w:r>
              <w:rPr>
                <w:rFonts w:cstheme="minorHAnsi"/>
                <w:sz w:val="18"/>
                <w:szCs w:val="18"/>
              </w:rPr>
              <w:t>to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68E0126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Support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patients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for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being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part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decisions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their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treatment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process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/>
          </w:tcPr>
          <w:p w14:paraId="772F76A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2E7329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2A8DA45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154" w:type="dxa"/>
          </w:tcPr>
          <w:p w14:paraId="16E6D92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467" w:type="dxa"/>
          </w:tcPr>
          <w:p w14:paraId="31257972" w14:textId="6E43A3F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Feedback </w:t>
            </w:r>
            <w:proofErr w:type="spellStart"/>
            <w:r>
              <w:rPr>
                <w:rFonts w:cstheme="minorHAnsi"/>
                <w:sz w:val="18"/>
                <w:szCs w:val="18"/>
              </w:rPr>
              <w:t>from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simulated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05B32">
              <w:rPr>
                <w:rFonts w:cstheme="minorHAnsi"/>
                <w:sz w:val="18"/>
                <w:szCs w:val="18"/>
              </w:rPr>
              <w:t>participants</w:t>
            </w:r>
            <w:proofErr w:type="spellEnd"/>
          </w:p>
          <w:p w14:paraId="05B0E0C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6DAD293B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2713B9F1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3AD10F9E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123BA8EA" w14:textId="77777777" w:rsidTr="00752D08">
        <w:tc>
          <w:tcPr>
            <w:tcW w:w="988" w:type="dxa"/>
          </w:tcPr>
          <w:p w14:paraId="1AD3656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II</w:t>
            </w:r>
          </w:p>
        </w:tc>
        <w:tc>
          <w:tcPr>
            <w:tcW w:w="1984" w:type="dxa"/>
          </w:tcPr>
          <w:p w14:paraId="3AE4EBB1" w14:textId="77777777" w:rsidR="00752D08" w:rsidRPr="003E5937" w:rsidRDefault="00752D08" w:rsidP="0097377E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Demonstrates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basic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skills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principles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teamwork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  <w:p w14:paraId="7B32C62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65E85DB2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E5F510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teamwork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as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member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 w:val="restart"/>
          </w:tcPr>
          <w:p w14:paraId="49B356F3" w14:textId="77777777" w:rsidR="00752D08" w:rsidRPr="003E5937" w:rsidRDefault="00752D08" w:rsidP="0097377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Being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team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member</w:t>
            </w:r>
            <w:proofErr w:type="spellEnd"/>
          </w:p>
          <w:p w14:paraId="001B7BFA" w14:textId="77777777" w:rsidR="00752D08" w:rsidRPr="003E5937" w:rsidRDefault="00752D08" w:rsidP="0097377E">
            <w:pPr>
              <w:rPr>
                <w:rFonts w:cstheme="minorHAnsi"/>
                <w:sz w:val="18"/>
                <w:szCs w:val="18"/>
              </w:rPr>
            </w:pPr>
            <w:r w:rsidRPr="003E5937">
              <w:rPr>
                <w:rFonts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members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competency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take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different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roles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265" w:type="dxa"/>
          </w:tcPr>
          <w:p w14:paraId="396FD52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1251F166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CA693F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467" w:type="dxa"/>
          </w:tcPr>
          <w:p w14:paraId="4D86861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3CD36F88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166A975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09F320AB" w14:textId="77777777" w:rsidTr="00752D08">
        <w:tc>
          <w:tcPr>
            <w:tcW w:w="988" w:type="dxa"/>
          </w:tcPr>
          <w:p w14:paraId="15CBCC1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1984" w:type="dxa"/>
          </w:tcPr>
          <w:p w14:paraId="4662235E" w14:textId="39869FEB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Takes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initiative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lead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when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needed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 </w:t>
            </w:r>
          </w:p>
        </w:tc>
        <w:tc>
          <w:tcPr>
            <w:tcW w:w="2126" w:type="dxa"/>
          </w:tcPr>
          <w:p w14:paraId="3DF394C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Lead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the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when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needed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/>
          </w:tcPr>
          <w:p w14:paraId="449F8902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3757EF1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437C0545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07E2FF96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3E5937"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467" w:type="dxa"/>
          </w:tcPr>
          <w:p w14:paraId="2A73D6F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390A816C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6313CED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15C0E481" w14:textId="77777777" w:rsidTr="00752D08">
        <w:tc>
          <w:tcPr>
            <w:tcW w:w="988" w:type="dxa"/>
          </w:tcPr>
          <w:p w14:paraId="4F38FEB0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1984" w:type="dxa"/>
          </w:tcPr>
          <w:p w14:paraId="588F731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teamwork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</w:tcPr>
          <w:p w14:paraId="123FFCD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Communicates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teamwork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as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team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member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83" w:type="dxa"/>
            <w:vMerge/>
          </w:tcPr>
          <w:p w14:paraId="3BD2E39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472403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4E1683C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0CB390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467" w:type="dxa"/>
          </w:tcPr>
          <w:p w14:paraId="1F585894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1B4AE9BA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23F554B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600DC809" w14:textId="77777777" w:rsidTr="00752D08">
        <w:tc>
          <w:tcPr>
            <w:tcW w:w="988" w:type="dxa"/>
          </w:tcPr>
          <w:p w14:paraId="240AD66C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</w:t>
            </w:r>
          </w:p>
        </w:tc>
        <w:tc>
          <w:tcPr>
            <w:tcW w:w="1984" w:type="dxa"/>
          </w:tcPr>
          <w:p w14:paraId="4ED0B17E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Manages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crisis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using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effective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skills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  <w:vMerge/>
          </w:tcPr>
          <w:p w14:paraId="37361AD2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3" w:type="dxa"/>
            <w:vMerge/>
          </w:tcPr>
          <w:p w14:paraId="31AFC148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3E96BC9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231" w:type="dxa"/>
          </w:tcPr>
          <w:p w14:paraId="37CD2FF1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5B4F08A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x</w:t>
            </w:r>
            <w:proofErr w:type="gramEnd"/>
          </w:p>
        </w:tc>
        <w:tc>
          <w:tcPr>
            <w:tcW w:w="1467" w:type="dxa"/>
          </w:tcPr>
          <w:p w14:paraId="197CBC9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Debriefing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sessions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with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educators</w:t>
            </w:r>
            <w:proofErr w:type="spellEnd"/>
          </w:p>
        </w:tc>
        <w:tc>
          <w:tcPr>
            <w:tcW w:w="1196" w:type="dxa"/>
          </w:tcPr>
          <w:p w14:paraId="615CD51C" w14:textId="77777777" w:rsidR="00752D08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OSCE</w:t>
            </w:r>
          </w:p>
          <w:p w14:paraId="4168799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  <w:tr w:rsidR="00752D08" w:rsidRPr="003E5937" w14:paraId="22FAB254" w14:textId="77777777" w:rsidTr="00752D08">
        <w:tc>
          <w:tcPr>
            <w:tcW w:w="988" w:type="dxa"/>
          </w:tcPr>
          <w:p w14:paraId="0BBFD8D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</w:t>
            </w:r>
          </w:p>
        </w:tc>
        <w:tc>
          <w:tcPr>
            <w:tcW w:w="1984" w:type="dxa"/>
          </w:tcPr>
          <w:p w14:paraId="59EF56B9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DDED923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3" w:type="dxa"/>
          </w:tcPr>
          <w:p w14:paraId="793CFD10" w14:textId="5112E19D" w:rsidR="00752D08" w:rsidRPr="00752D08" w:rsidRDefault="00752D08" w:rsidP="009737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752D08">
              <w:rPr>
                <w:rFonts w:cstheme="minorHAnsi"/>
                <w:b/>
                <w:bCs/>
                <w:sz w:val="18"/>
                <w:szCs w:val="18"/>
              </w:rPr>
              <w:t>Communicator</w:t>
            </w:r>
          </w:p>
        </w:tc>
        <w:tc>
          <w:tcPr>
            <w:tcW w:w="1265" w:type="dxa"/>
          </w:tcPr>
          <w:p w14:paraId="33C5377D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1" w:type="dxa"/>
          </w:tcPr>
          <w:p w14:paraId="2FEE86CF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CB6893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1BAF0E7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Work-based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assessments</w:t>
            </w:r>
            <w:proofErr w:type="spellEnd"/>
          </w:p>
        </w:tc>
        <w:tc>
          <w:tcPr>
            <w:tcW w:w="1196" w:type="dxa"/>
          </w:tcPr>
          <w:p w14:paraId="6BB89360" w14:textId="77777777" w:rsidR="00752D08" w:rsidRPr="003E5937" w:rsidRDefault="00752D08" w:rsidP="0097377E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Portfolio</w:t>
            </w:r>
          </w:p>
        </w:tc>
      </w:tr>
    </w:tbl>
    <w:p w14:paraId="7819C0E9" w14:textId="77777777" w:rsidR="00752D08" w:rsidRPr="004B73F0" w:rsidRDefault="00752D08" w:rsidP="00752D08">
      <w:pPr>
        <w:jc w:val="both"/>
        <w:rPr>
          <w:rFonts w:cstheme="minorHAnsi"/>
        </w:rPr>
      </w:pPr>
    </w:p>
    <w:bookmarkEnd w:id="0"/>
    <w:p w14:paraId="2190AA17" w14:textId="157083A8" w:rsidR="00FE4713" w:rsidRDefault="00FE4713" w:rsidP="00752D08">
      <w:pPr>
        <w:pStyle w:val="Articletitle"/>
      </w:pPr>
    </w:p>
    <w:sectPr w:rsidR="00FE4713" w:rsidSect="008875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EE356" w14:textId="77777777" w:rsidR="009857AD" w:rsidRDefault="009857AD" w:rsidP="00AF2C92">
      <w:r>
        <w:separator/>
      </w:r>
    </w:p>
  </w:endnote>
  <w:endnote w:type="continuationSeparator" w:id="0">
    <w:p w14:paraId="33FF4907" w14:textId="77777777" w:rsidR="009857AD" w:rsidRDefault="009857AD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D52DE" w14:textId="77777777" w:rsidR="002211DD" w:rsidRDefault="002211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07D15" w14:textId="77777777" w:rsidR="002211DD" w:rsidRDefault="002211D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C2738" w14:textId="77777777" w:rsidR="002211DD" w:rsidRDefault="002211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63358" w14:textId="77777777" w:rsidR="009857AD" w:rsidRDefault="009857AD" w:rsidP="00AF2C92">
      <w:r>
        <w:separator/>
      </w:r>
    </w:p>
  </w:footnote>
  <w:footnote w:type="continuationSeparator" w:id="0">
    <w:p w14:paraId="7DA940D9" w14:textId="77777777" w:rsidR="009857AD" w:rsidRDefault="009857AD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1865C" w14:textId="77777777" w:rsidR="002211DD" w:rsidRDefault="002211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0A8A0" w14:textId="77777777" w:rsidR="002211DD" w:rsidRDefault="002211D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E15D7" w14:textId="77777777" w:rsidR="002211DD" w:rsidRDefault="002211D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5467021">
    <w:abstractNumId w:val="15"/>
  </w:num>
  <w:num w:numId="2" w16cid:durableId="1823307579">
    <w:abstractNumId w:val="19"/>
  </w:num>
  <w:num w:numId="3" w16cid:durableId="1080521418">
    <w:abstractNumId w:val="1"/>
  </w:num>
  <w:num w:numId="4" w16cid:durableId="1668433508">
    <w:abstractNumId w:val="2"/>
  </w:num>
  <w:num w:numId="5" w16cid:durableId="1320110571">
    <w:abstractNumId w:val="3"/>
  </w:num>
  <w:num w:numId="6" w16cid:durableId="1072850254">
    <w:abstractNumId w:val="4"/>
  </w:num>
  <w:num w:numId="7" w16cid:durableId="1917664425">
    <w:abstractNumId w:val="9"/>
  </w:num>
  <w:num w:numId="8" w16cid:durableId="382682127">
    <w:abstractNumId w:val="5"/>
  </w:num>
  <w:num w:numId="9" w16cid:durableId="1705980597">
    <w:abstractNumId w:val="7"/>
  </w:num>
  <w:num w:numId="10" w16cid:durableId="748501168">
    <w:abstractNumId w:val="6"/>
  </w:num>
  <w:num w:numId="11" w16cid:durableId="1805198876">
    <w:abstractNumId w:val="10"/>
  </w:num>
  <w:num w:numId="12" w16cid:durableId="196312110">
    <w:abstractNumId w:val="8"/>
  </w:num>
  <w:num w:numId="13" w16cid:durableId="1389764027">
    <w:abstractNumId w:val="17"/>
  </w:num>
  <w:num w:numId="14" w16cid:durableId="1638412954">
    <w:abstractNumId w:val="20"/>
  </w:num>
  <w:num w:numId="15" w16cid:durableId="658995400">
    <w:abstractNumId w:val="14"/>
  </w:num>
  <w:num w:numId="16" w16cid:durableId="1473408240">
    <w:abstractNumId w:val="16"/>
  </w:num>
  <w:num w:numId="17" w16cid:durableId="1112211483">
    <w:abstractNumId w:val="11"/>
  </w:num>
  <w:num w:numId="18" w16cid:durableId="2004969770">
    <w:abstractNumId w:val="0"/>
  </w:num>
  <w:num w:numId="19" w16cid:durableId="657076296">
    <w:abstractNumId w:val="12"/>
  </w:num>
  <w:num w:numId="20" w16cid:durableId="106431374">
    <w:abstractNumId w:val="20"/>
  </w:num>
  <w:num w:numId="21" w16cid:durableId="1337339857">
    <w:abstractNumId w:val="20"/>
  </w:num>
  <w:num w:numId="22" w16cid:durableId="866213490">
    <w:abstractNumId w:val="20"/>
  </w:num>
  <w:num w:numId="23" w16cid:durableId="906846610">
    <w:abstractNumId w:val="20"/>
  </w:num>
  <w:num w:numId="24" w16cid:durableId="167789961">
    <w:abstractNumId w:val="17"/>
  </w:num>
  <w:num w:numId="25" w16cid:durableId="873690715">
    <w:abstractNumId w:val="18"/>
  </w:num>
  <w:num w:numId="26" w16cid:durableId="2125731462">
    <w:abstractNumId w:val="21"/>
  </w:num>
  <w:num w:numId="27" w16cid:durableId="613638918">
    <w:abstractNumId w:val="22"/>
  </w:num>
  <w:num w:numId="28" w16cid:durableId="223838201">
    <w:abstractNumId w:val="20"/>
  </w:num>
  <w:num w:numId="29" w16cid:durableId="1451975723">
    <w:abstractNumId w:val="13"/>
  </w:num>
  <w:num w:numId="30" w16cid:durableId="19372489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wMbGwMDQzNzM3NjJW0lEKTi0uzszPAykwqQUAUjRK5CwAAAA="/>
  </w:docVars>
  <w:rsids>
    <w:rsidRoot w:val="00471496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2954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4723D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1EF7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05B32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1496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01E8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33E0"/>
    <w:rsid w:val="0069640B"/>
    <w:rsid w:val="006974C8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D08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11DD"/>
    <w:rsid w:val="007F737D"/>
    <w:rsid w:val="0080308E"/>
    <w:rsid w:val="00805303"/>
    <w:rsid w:val="00806705"/>
    <w:rsid w:val="00806738"/>
    <w:rsid w:val="008216D5"/>
    <w:rsid w:val="008249CE"/>
    <w:rsid w:val="00827717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875F9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57AD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52A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687E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1875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DEB91"/>
  <w14:defaultImageDpi w14:val="330"/>
  <w15:docId w15:val="{F08474CA-6E3F-4CEC-88C3-85595D6B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Balk1">
    <w:name w:val="heading 1"/>
    <w:basedOn w:val="Normal"/>
    <w:next w:val="Paragraph"/>
    <w:link w:val="Balk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alk2">
    <w:name w:val="heading 2"/>
    <w:basedOn w:val="Normal"/>
    <w:next w:val="Paragraph"/>
    <w:link w:val="Balk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alk3">
    <w:name w:val="heading 3"/>
    <w:basedOn w:val="Normal"/>
    <w:next w:val="Paragraph"/>
    <w:link w:val="Balk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alk4">
    <w:name w:val="heading 4"/>
    <w:basedOn w:val="Paragraph"/>
    <w:next w:val="Newparagraph"/>
    <w:link w:val="Balk4Char"/>
    <w:rsid w:val="00F43B9D"/>
    <w:pPr>
      <w:spacing w:before="360"/>
      <w:outlineLvl w:val="3"/>
    </w:pPr>
    <w:rPr>
      <w:bCs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Girinti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Balk2Char">
    <w:name w:val="Başlık 2 Char"/>
    <w:basedOn w:val="VarsaylanParagrafYazTipi"/>
    <w:link w:val="Balk2"/>
    <w:rsid w:val="008D07FB"/>
    <w:rPr>
      <w:rFonts w:cs="Arial"/>
      <w:b/>
      <w:bCs/>
      <w:i/>
      <w:iCs/>
      <w:sz w:val="24"/>
      <w:szCs w:val="28"/>
    </w:rPr>
  </w:style>
  <w:style w:type="character" w:customStyle="1" w:styleId="Balk1Char">
    <w:name w:val="Başlık 1 Char"/>
    <w:basedOn w:val="VarsaylanParagrafYazTipi"/>
    <w:link w:val="Balk1"/>
    <w:rsid w:val="00AE1ED4"/>
    <w:rPr>
      <w:rFonts w:cs="Arial"/>
      <w:b/>
      <w:bCs/>
      <w:kern w:val="32"/>
      <w:sz w:val="24"/>
      <w:szCs w:val="32"/>
    </w:rPr>
  </w:style>
  <w:style w:type="character" w:customStyle="1" w:styleId="Balk3Char">
    <w:name w:val="Başlık 3 Char"/>
    <w:basedOn w:val="VarsaylanParagrafYazTipi"/>
    <w:link w:val="Balk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DipnotMetni">
    <w:name w:val="footnote text"/>
    <w:basedOn w:val="Normal"/>
    <w:link w:val="Dip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rsid w:val="006C19B2"/>
    <w:rPr>
      <w:sz w:val="22"/>
    </w:rPr>
  </w:style>
  <w:style w:type="character" w:styleId="DipnotBavurusu">
    <w:name w:val="footnote reference"/>
    <w:basedOn w:val="VarsaylanParagrafYazTipi"/>
    <w:rsid w:val="00AF2C92"/>
    <w:rPr>
      <w:vertAlign w:val="superscript"/>
    </w:rPr>
  </w:style>
  <w:style w:type="paragraph" w:styleId="SonNotMetni">
    <w:name w:val="endnote text"/>
    <w:basedOn w:val="Normal"/>
    <w:link w:val="Son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6C19B2"/>
    <w:rPr>
      <w:sz w:val="22"/>
    </w:rPr>
  </w:style>
  <w:style w:type="character" w:styleId="SonNotBavurusu">
    <w:name w:val="endnote reference"/>
    <w:basedOn w:val="VarsaylanParagrafYazTipi"/>
    <w:rsid w:val="00EC571B"/>
    <w:rPr>
      <w:vertAlign w:val="superscript"/>
    </w:rPr>
  </w:style>
  <w:style w:type="character" w:customStyle="1" w:styleId="Balk4Char">
    <w:name w:val="Başlık 4 Char"/>
    <w:basedOn w:val="VarsaylanParagrafYazTipi"/>
    <w:link w:val="Balk4"/>
    <w:rsid w:val="00F43B9D"/>
    <w:rPr>
      <w:bCs/>
      <w:sz w:val="24"/>
      <w:szCs w:val="28"/>
    </w:rPr>
  </w:style>
  <w:style w:type="paragraph" w:styleId="stBilgi">
    <w:name w:val="header"/>
    <w:basedOn w:val="Normal"/>
    <w:link w:val="stBilgi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stBilgiChar">
    <w:name w:val="Üst Bilgi Char"/>
    <w:basedOn w:val="VarsaylanParagrafYazTipi"/>
    <w:link w:val="stBilgi"/>
    <w:rsid w:val="003F193A"/>
    <w:rPr>
      <w:rFonts w:eastAsia="Times New Roman"/>
      <w:sz w:val="24"/>
      <w:szCs w:val="24"/>
      <w:lang w:eastAsia="en-GB"/>
    </w:rPr>
  </w:style>
  <w:style w:type="paragraph" w:styleId="AltBilgi">
    <w:name w:val="footer"/>
    <w:basedOn w:val="Normal"/>
    <w:link w:val="AltBilgi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ltBilgiChar">
    <w:name w:val="Alt Bilgi Char"/>
    <w:basedOn w:val="VarsaylanParagrafYazTipi"/>
    <w:link w:val="AltBilgi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table" w:styleId="TabloKlavuzu">
    <w:name w:val="Table Grid"/>
    <w:basedOn w:val="NormalTablo"/>
    <w:uiPriority w:val="59"/>
    <w:unhideWhenUsed/>
    <w:rsid w:val="00752D08"/>
    <w:rPr>
      <w:rFonts w:asciiTheme="minorHAnsi" w:eastAsiaTheme="minorHAnsi" w:hAnsiTheme="minorHAnsi" w:cstheme="minorBidi"/>
      <w:sz w:val="22"/>
      <w:szCs w:val="22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lge\AppData\Local\Temp\0a2b0931-7918-4026-8acf-e979e882ef28_TF_Template_Word_Windows_2016.zip.f28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178</TotalTime>
  <Pages>7</Pages>
  <Words>669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4480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xxx</dc:creator>
  <cp:lastModifiedBy>xxx</cp:lastModifiedBy>
  <cp:revision>6</cp:revision>
  <cp:lastPrinted>2011-07-22T14:54:00Z</cp:lastPrinted>
  <dcterms:created xsi:type="dcterms:W3CDTF">2024-03-24T21:42:00Z</dcterms:created>
  <dcterms:modified xsi:type="dcterms:W3CDTF">2024-11-07T17:56:00Z</dcterms:modified>
</cp:coreProperties>
</file>