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84" w:rsidRPr="00521984" w:rsidRDefault="00521984" w:rsidP="00521984">
      <w:pPr>
        <w:spacing w:line="480" w:lineRule="auto"/>
        <w:rPr>
          <w:b/>
        </w:rPr>
      </w:pPr>
      <w:r>
        <w:rPr>
          <w:b/>
        </w:rPr>
        <w:t>Appendix 2</w:t>
      </w:r>
      <w:bookmarkStart w:id="0" w:name="_GoBack"/>
      <w:bookmarkEnd w:id="0"/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495"/>
        <w:gridCol w:w="3021"/>
      </w:tblGrid>
      <w:tr w:rsidR="00521984" w:rsidRPr="00A1463C" w:rsidTr="002B5EAA">
        <w:tc>
          <w:tcPr>
            <w:tcW w:w="5495" w:type="dxa"/>
          </w:tcPr>
          <w:p w:rsidR="00521984" w:rsidRPr="00A1463C" w:rsidRDefault="00521984" w:rsidP="002B5EAA">
            <w:r w:rsidRPr="00A1463C">
              <w:t>Scenario</w:t>
            </w:r>
            <w:r>
              <w:t xml:space="preserve"> 6 </w:t>
            </w:r>
            <w:r w:rsidRPr="00A1463C">
              <w:t>- Partner Notification</w:t>
            </w:r>
          </w:p>
        </w:tc>
        <w:tc>
          <w:tcPr>
            <w:tcW w:w="3021" w:type="dxa"/>
          </w:tcPr>
          <w:p w:rsidR="00521984" w:rsidRPr="00A1463C" w:rsidRDefault="00521984" w:rsidP="002B5EAA">
            <w:r w:rsidRPr="00A1463C">
              <w:t xml:space="preserve">Design Features Associated </w:t>
            </w:r>
          </w:p>
        </w:tc>
      </w:tr>
      <w:tr w:rsidR="00521984" w:rsidRPr="00A1463C" w:rsidTr="002B5EAA">
        <w:trPr>
          <w:trHeight w:val="2240"/>
        </w:trPr>
        <w:tc>
          <w:tcPr>
            <w:tcW w:w="5495" w:type="dxa"/>
          </w:tcPr>
          <w:p w:rsidR="00521984" w:rsidRPr="00A1463C" w:rsidRDefault="00521984" w:rsidP="002B5EAA"/>
          <w:p w:rsidR="00521984" w:rsidRPr="00A1463C" w:rsidRDefault="00521984" w:rsidP="002B5EAA">
            <w:r w:rsidRPr="00A1463C">
              <w:t>Sharon’s results were positive so she completes the online medical consultation in order to receive her prescription electronically.</w:t>
            </w:r>
          </w:p>
          <w:p w:rsidR="00521984" w:rsidRDefault="00521984" w:rsidP="002B5EAA">
            <w:r>
              <w:t>A</w:t>
            </w:r>
            <w:r w:rsidRPr="00A1463C">
              <w:t xml:space="preserve">s she </w:t>
            </w:r>
            <w:r>
              <w:t xml:space="preserve">successfully </w:t>
            </w:r>
            <w:r w:rsidRPr="00A1463C">
              <w:t>completes the questionnaire, she realises that she will need to notify her partners</w:t>
            </w:r>
            <w:r>
              <w:t xml:space="preserve">. </w:t>
            </w:r>
            <w:r w:rsidRPr="00A1463C">
              <w:t xml:space="preserve">Sharon has been </w:t>
            </w:r>
            <w:r>
              <w:t xml:space="preserve">living </w:t>
            </w:r>
            <w:r w:rsidRPr="00A1463C">
              <w:t>with her current boyfriend</w:t>
            </w:r>
            <w:r>
              <w:t xml:space="preserve"> Tom</w:t>
            </w:r>
            <w:r w:rsidRPr="00A1463C">
              <w:t xml:space="preserve"> for 2 months</w:t>
            </w:r>
            <w:r>
              <w:t xml:space="preserve">, </w:t>
            </w:r>
            <w:r w:rsidRPr="00A1463C">
              <w:t xml:space="preserve">but </w:t>
            </w:r>
            <w:r>
              <w:t>in the past six months she has had 4 different partners.</w:t>
            </w:r>
            <w:r w:rsidRPr="00A1463C">
              <w:t xml:space="preserve"> </w:t>
            </w:r>
            <w:r>
              <w:t xml:space="preserve"> </w:t>
            </w:r>
          </w:p>
          <w:p w:rsidR="00521984" w:rsidRPr="00A1499B" w:rsidRDefault="00521984" w:rsidP="002B5EAA"/>
        </w:tc>
        <w:tc>
          <w:tcPr>
            <w:tcW w:w="3021" w:type="dxa"/>
          </w:tcPr>
          <w:p w:rsidR="00521984" w:rsidRPr="00A1463C" w:rsidRDefault="00521984" w:rsidP="002B5EAA"/>
          <w:p w:rsidR="00521984" w:rsidRPr="00A1463C" w:rsidRDefault="00521984" w:rsidP="002B5EAA">
            <w:r w:rsidRPr="00A1463C">
              <w:t>Accessing an online partner notification system</w:t>
            </w:r>
          </w:p>
          <w:p w:rsidR="00521984" w:rsidRPr="00A1463C" w:rsidRDefault="00521984" w:rsidP="002B5EAA"/>
          <w:p w:rsidR="00521984" w:rsidRPr="00A1463C" w:rsidRDefault="00521984" w:rsidP="002B5EAA">
            <w:r w:rsidRPr="00A1463C">
              <w:t xml:space="preserve">Notifying partners </w:t>
            </w:r>
            <w:r>
              <w:t>directly</w:t>
            </w:r>
          </w:p>
          <w:p w:rsidR="00521984" w:rsidRPr="00A1463C" w:rsidRDefault="00521984" w:rsidP="002B5EAA"/>
          <w:p w:rsidR="00521984" w:rsidRDefault="00521984" w:rsidP="002B5EAA">
            <w:r>
              <w:t>Notifying partners indirectly</w:t>
            </w:r>
          </w:p>
          <w:p w:rsidR="00521984" w:rsidRDefault="00521984" w:rsidP="002B5EAA"/>
          <w:p w:rsidR="00521984" w:rsidRDefault="00521984" w:rsidP="002B5EAA">
            <w:r>
              <w:t>Notifying partners via SMS</w:t>
            </w:r>
          </w:p>
          <w:p w:rsidR="00521984" w:rsidRDefault="00521984" w:rsidP="002B5EAA"/>
          <w:p w:rsidR="00521984" w:rsidRDefault="00521984" w:rsidP="002B5EAA">
            <w:r>
              <w:t>Notifying partners face to face</w:t>
            </w:r>
          </w:p>
          <w:p w:rsidR="00521984" w:rsidRDefault="00521984" w:rsidP="002B5EAA"/>
          <w:p w:rsidR="00521984" w:rsidRDefault="00521984" w:rsidP="002B5EAA">
            <w:r>
              <w:t>Notifying partners via email</w:t>
            </w:r>
          </w:p>
          <w:p w:rsidR="00521984" w:rsidRPr="00A1463C" w:rsidRDefault="00521984" w:rsidP="002B5EAA"/>
        </w:tc>
      </w:tr>
    </w:tbl>
    <w:p w:rsidR="006F672B" w:rsidRDefault="00521984"/>
    <w:sectPr w:rsidR="006F67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58"/>
    <w:rsid w:val="00521984"/>
    <w:rsid w:val="00E51F76"/>
    <w:rsid w:val="00E65863"/>
    <w:rsid w:val="00E7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C5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C58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C5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C58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EDD0D344.dotm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BuildUser</dc:creator>
  <cp:lastModifiedBy>BuildUser</cp:lastModifiedBy>
  <cp:revision>2</cp:revision>
  <dcterms:created xsi:type="dcterms:W3CDTF">2015-01-29T17:10:00Z</dcterms:created>
  <dcterms:modified xsi:type="dcterms:W3CDTF">2015-01-29T17:10:00Z</dcterms:modified>
</cp:coreProperties>
</file>