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2DAD" w14:textId="77777777" w:rsidR="00F244C2" w:rsidRDefault="00F244C2" w:rsidP="007D2A90">
      <w:pPr>
        <w:rPr>
          <w:rFonts w:ascii="Times New Roman" w:hAnsi="Times New Roman"/>
          <w:color w:val="008AAF" w:themeColor="accent6"/>
          <w:sz w:val="50"/>
          <w:szCs w:val="50"/>
        </w:rPr>
      </w:pPr>
    </w:p>
    <w:p w14:paraId="6F39FB6E" w14:textId="457DC173" w:rsidR="007D2A90" w:rsidRDefault="00F244C2" w:rsidP="007D2A90">
      <w:pPr>
        <w:rPr>
          <w:rFonts w:ascii="Times New Roman" w:hAnsi="Times New Roman"/>
          <w:color w:val="008AAF" w:themeColor="accent6"/>
          <w:sz w:val="50"/>
          <w:szCs w:val="50"/>
        </w:rPr>
      </w:pPr>
      <w:r w:rsidRPr="00803DC4">
        <w:rPr>
          <w:rFonts w:ascii="Times New Roman" w:hAnsi="Times New Roman"/>
          <w:color w:val="008AAF" w:themeColor="accent6"/>
          <w:sz w:val="50"/>
          <w:szCs w:val="50"/>
        </w:rPr>
        <w:t>Documentation on search strategy on the topic COVID-19 and nursi</w:t>
      </w:r>
      <w:r>
        <w:rPr>
          <w:rFonts w:ascii="Times New Roman" w:hAnsi="Times New Roman"/>
          <w:color w:val="008AAF" w:themeColor="accent6"/>
          <w:sz w:val="50"/>
          <w:szCs w:val="50"/>
        </w:rPr>
        <w:t xml:space="preserve">ng education. </w:t>
      </w:r>
    </w:p>
    <w:p w14:paraId="4EA91A6B" w14:textId="7873144F" w:rsidR="007D2A90" w:rsidRPr="004E7176" w:rsidRDefault="007D2A90" w:rsidP="007D2A90"/>
    <w:p w14:paraId="3EBC60B4" w14:textId="7F361CCB" w:rsidR="007D2A90" w:rsidRPr="00F244C2" w:rsidRDefault="007D2A90" w:rsidP="007D2A90">
      <w:pPr>
        <w:rPr>
          <w:rFonts w:ascii="Times New Roman" w:hAnsi="Times New Roman"/>
          <w:lang w:eastAsia="nb-NO"/>
        </w:rPr>
      </w:pPr>
    </w:p>
    <w:p w14:paraId="2ABC3F88" w14:textId="4F212BE7" w:rsidR="007D2A90" w:rsidRDefault="007D2A90" w:rsidP="007D2A90">
      <w:pPr>
        <w:rPr>
          <w:rFonts w:ascii="Times New Roman" w:hAnsi="Times New Roman"/>
          <w:lang w:eastAsia="nb-NO"/>
        </w:rPr>
      </w:pPr>
    </w:p>
    <w:p w14:paraId="4C60A425" w14:textId="77777777" w:rsidR="00F244C2" w:rsidRPr="00F244C2" w:rsidRDefault="00F244C2" w:rsidP="007D2A90">
      <w:pPr>
        <w:rPr>
          <w:rFonts w:ascii="Times New Roman" w:hAnsi="Times New Roman"/>
          <w:lang w:eastAsia="nb-NO"/>
        </w:rPr>
      </w:pPr>
    </w:p>
    <w:p w14:paraId="6D94700F" w14:textId="59FB8B96" w:rsidR="007D2A90" w:rsidRPr="00F244C2" w:rsidRDefault="00F244C2" w:rsidP="007D2A90">
      <w:pPr>
        <w:rPr>
          <w:rFonts w:ascii="Times New Roman" w:hAnsi="Times New Roman"/>
          <w:lang w:eastAsia="nb-NO"/>
        </w:rPr>
      </w:pPr>
      <w:r w:rsidRPr="00845E78">
        <w:rPr>
          <w:rFonts w:ascii="Times New Roman" w:hAnsi="Times New Roman"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886B" wp14:editId="2226CC71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6273800" cy="4248150"/>
                <wp:effectExtent l="0" t="0" r="12700" b="190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0" cy="424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F4065" w14:textId="3D6142BB" w:rsidR="007C0256" w:rsidRPr="007C0256" w:rsidRDefault="007C0256" w:rsidP="007C0256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2886B" id="Rektangel 7" o:spid="_x0000_s1026" style="position:absolute;margin-left:0;margin-top:9.4pt;width:494pt;height:334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" fillcolor="#00afba [3204]" strokecolor="#00565c [1604]" strokeweight="1pt">
                <v:textbox>
                  <w:txbxContent>
                    <w:p w14:paraId="6DFF4065" w14:textId="3D6142BB" w:rsidR="007C0256" w:rsidRPr="007C0256" w:rsidRDefault="007C0256" w:rsidP="007C0256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C7DF25" w14:textId="0F7EB9E6" w:rsidR="007D2A90" w:rsidRPr="00F244C2" w:rsidRDefault="007D2A90" w:rsidP="007D2A90">
      <w:pPr>
        <w:rPr>
          <w:rFonts w:ascii="Times New Roman" w:hAnsi="Times New Roman"/>
          <w:lang w:eastAsia="nb-NO"/>
        </w:rPr>
      </w:pPr>
    </w:p>
    <w:p w14:paraId="08245A85" w14:textId="161370D8" w:rsidR="007D2A90" w:rsidRPr="00F244C2" w:rsidRDefault="007D2A90" w:rsidP="007D2A90">
      <w:pPr>
        <w:rPr>
          <w:rFonts w:ascii="Times New Roman" w:hAnsi="Times New Roman"/>
          <w:lang w:eastAsia="nb-NO"/>
        </w:rPr>
      </w:pPr>
    </w:p>
    <w:p w14:paraId="348178FE" w14:textId="32E89A57" w:rsidR="00BC5CB5" w:rsidRPr="00F244C2" w:rsidRDefault="00BC5CB5" w:rsidP="00845E78">
      <w:pPr>
        <w:pStyle w:val="Overskrift1"/>
        <w:rPr>
          <w:color w:val="008AAF" w:themeColor="accent6"/>
          <w:lang w:val="en-US" w:eastAsia="nb-NO"/>
        </w:rPr>
      </w:pPr>
    </w:p>
    <w:p w14:paraId="76ADCFFC" w14:textId="77777777" w:rsidR="00F244C2" w:rsidRPr="00F244C2" w:rsidRDefault="00F244C2" w:rsidP="00F244C2">
      <w:pPr>
        <w:rPr>
          <w:lang w:eastAsia="nb-NO"/>
        </w:rPr>
      </w:pPr>
    </w:p>
    <w:p w14:paraId="742AD446" w14:textId="77777777" w:rsidR="00F244C2" w:rsidRPr="00F244C2" w:rsidRDefault="00F244C2" w:rsidP="00F244C2">
      <w:pPr>
        <w:rPr>
          <w:lang w:eastAsia="nb-NO"/>
        </w:rPr>
      </w:pPr>
    </w:p>
    <w:p w14:paraId="7FD87EE1" w14:textId="77777777" w:rsidR="00F244C2" w:rsidRPr="00F244C2" w:rsidRDefault="00F244C2" w:rsidP="00F244C2">
      <w:pPr>
        <w:rPr>
          <w:lang w:eastAsia="nb-NO"/>
        </w:rPr>
      </w:pPr>
    </w:p>
    <w:p w14:paraId="49FECD2F" w14:textId="77777777" w:rsidR="00F244C2" w:rsidRPr="00F244C2" w:rsidRDefault="00F244C2" w:rsidP="00F244C2">
      <w:pPr>
        <w:rPr>
          <w:lang w:eastAsia="nb-NO"/>
        </w:rPr>
      </w:pPr>
    </w:p>
    <w:p w14:paraId="19D8C343" w14:textId="77777777" w:rsidR="00F244C2" w:rsidRPr="00F244C2" w:rsidRDefault="00F244C2" w:rsidP="00F244C2">
      <w:pPr>
        <w:rPr>
          <w:lang w:eastAsia="nb-NO"/>
        </w:rPr>
      </w:pPr>
    </w:p>
    <w:p w14:paraId="34F7EE08" w14:textId="77777777" w:rsidR="00F244C2" w:rsidRPr="00F244C2" w:rsidRDefault="00F244C2" w:rsidP="00F244C2">
      <w:pPr>
        <w:rPr>
          <w:lang w:eastAsia="nb-NO"/>
        </w:rPr>
      </w:pPr>
    </w:p>
    <w:p w14:paraId="0CABFA52" w14:textId="77777777" w:rsidR="00F244C2" w:rsidRPr="00F244C2" w:rsidRDefault="00F244C2" w:rsidP="00F244C2">
      <w:pPr>
        <w:rPr>
          <w:lang w:eastAsia="nb-NO"/>
        </w:rPr>
      </w:pPr>
    </w:p>
    <w:p w14:paraId="6950A8A0" w14:textId="77777777" w:rsidR="00F244C2" w:rsidRPr="00F244C2" w:rsidRDefault="00F244C2" w:rsidP="00F244C2">
      <w:pPr>
        <w:rPr>
          <w:lang w:eastAsia="nb-NO"/>
        </w:rPr>
      </w:pPr>
    </w:p>
    <w:p w14:paraId="6292697C" w14:textId="77777777" w:rsidR="00F244C2" w:rsidRPr="00F244C2" w:rsidRDefault="00F244C2" w:rsidP="00F244C2">
      <w:pPr>
        <w:rPr>
          <w:lang w:eastAsia="nb-NO"/>
        </w:rPr>
      </w:pPr>
    </w:p>
    <w:p w14:paraId="0E0168BE" w14:textId="77777777" w:rsidR="00F244C2" w:rsidRPr="00F244C2" w:rsidRDefault="00F244C2" w:rsidP="00F244C2">
      <w:pPr>
        <w:rPr>
          <w:lang w:eastAsia="nb-NO"/>
        </w:rPr>
      </w:pPr>
    </w:p>
    <w:p w14:paraId="75ACEE4D" w14:textId="77777777" w:rsidR="00F244C2" w:rsidRPr="00F244C2" w:rsidRDefault="00F244C2" w:rsidP="00F244C2">
      <w:pPr>
        <w:rPr>
          <w:lang w:eastAsia="nb-NO"/>
        </w:rPr>
      </w:pPr>
    </w:p>
    <w:p w14:paraId="62B19170" w14:textId="77777777" w:rsidR="00F244C2" w:rsidRPr="00F244C2" w:rsidRDefault="00F244C2" w:rsidP="00F244C2">
      <w:pPr>
        <w:rPr>
          <w:lang w:eastAsia="nb-NO"/>
        </w:rPr>
      </w:pPr>
    </w:p>
    <w:p w14:paraId="55FDADD0" w14:textId="77777777" w:rsidR="00F244C2" w:rsidRPr="00F244C2" w:rsidRDefault="00F244C2" w:rsidP="00F244C2">
      <w:pPr>
        <w:rPr>
          <w:lang w:eastAsia="nb-NO"/>
        </w:rPr>
      </w:pPr>
    </w:p>
    <w:p w14:paraId="178AF936" w14:textId="77777777" w:rsidR="00F244C2" w:rsidRPr="00F244C2" w:rsidRDefault="00F244C2" w:rsidP="00F244C2">
      <w:pPr>
        <w:rPr>
          <w:lang w:eastAsia="nb-NO"/>
        </w:rPr>
      </w:pPr>
    </w:p>
    <w:p w14:paraId="5F9D3B52" w14:textId="77777777" w:rsidR="00F244C2" w:rsidRPr="00F244C2" w:rsidRDefault="00F244C2" w:rsidP="00F244C2">
      <w:pPr>
        <w:rPr>
          <w:lang w:eastAsia="nb-NO"/>
        </w:rPr>
      </w:pPr>
    </w:p>
    <w:p w14:paraId="7FDCDC53" w14:textId="77777777" w:rsidR="00F244C2" w:rsidRPr="00F244C2" w:rsidRDefault="00F244C2" w:rsidP="00F244C2">
      <w:pPr>
        <w:rPr>
          <w:lang w:eastAsia="nb-NO"/>
        </w:rPr>
      </w:pPr>
    </w:p>
    <w:p w14:paraId="6C35BB1D" w14:textId="77777777" w:rsidR="00F244C2" w:rsidRPr="00F244C2" w:rsidRDefault="00F244C2" w:rsidP="00F244C2">
      <w:pPr>
        <w:rPr>
          <w:lang w:eastAsia="nb-NO"/>
        </w:rPr>
      </w:pPr>
    </w:p>
    <w:p w14:paraId="05F8E4B8" w14:textId="77777777" w:rsidR="00F244C2" w:rsidRPr="00F244C2" w:rsidRDefault="00F244C2" w:rsidP="00F244C2">
      <w:pPr>
        <w:rPr>
          <w:lang w:eastAsia="nb-NO"/>
        </w:rPr>
      </w:pPr>
    </w:p>
    <w:p w14:paraId="79A0BCFD" w14:textId="77777777" w:rsidR="00F244C2" w:rsidRPr="00F244C2" w:rsidRDefault="00F244C2" w:rsidP="00F244C2">
      <w:pPr>
        <w:rPr>
          <w:lang w:eastAsia="nb-NO"/>
        </w:rPr>
      </w:pPr>
    </w:p>
    <w:p w14:paraId="0FEE1230" w14:textId="77777777" w:rsidR="00F244C2" w:rsidRPr="00F244C2" w:rsidRDefault="00F244C2" w:rsidP="00F244C2">
      <w:pPr>
        <w:rPr>
          <w:lang w:eastAsia="nb-NO"/>
        </w:rPr>
      </w:pPr>
    </w:p>
    <w:p w14:paraId="37C388BC" w14:textId="77777777" w:rsidR="00F244C2" w:rsidRPr="00F244C2" w:rsidRDefault="00F244C2" w:rsidP="00F244C2">
      <w:pPr>
        <w:rPr>
          <w:lang w:eastAsia="nb-NO"/>
        </w:rPr>
      </w:pPr>
    </w:p>
    <w:p w14:paraId="00EA69F4" w14:textId="77777777" w:rsidR="00F244C2" w:rsidRPr="00F244C2" w:rsidRDefault="00F244C2" w:rsidP="00F244C2">
      <w:pPr>
        <w:rPr>
          <w:lang w:eastAsia="nb-NO"/>
        </w:rPr>
      </w:pPr>
    </w:p>
    <w:p w14:paraId="22A39FDC" w14:textId="77777777" w:rsidR="00F244C2" w:rsidRPr="00F244C2" w:rsidRDefault="00F244C2" w:rsidP="00F244C2">
      <w:pPr>
        <w:rPr>
          <w:lang w:eastAsia="nb-NO"/>
        </w:rPr>
      </w:pPr>
    </w:p>
    <w:p w14:paraId="1E3A4A0F" w14:textId="77777777" w:rsidR="00F244C2" w:rsidRPr="00F244C2" w:rsidRDefault="00F244C2" w:rsidP="00F244C2">
      <w:pPr>
        <w:rPr>
          <w:lang w:eastAsia="nb-NO"/>
        </w:rPr>
      </w:pPr>
    </w:p>
    <w:p w14:paraId="1F3F4718" w14:textId="77777777" w:rsidR="00F244C2" w:rsidRPr="00F244C2" w:rsidRDefault="00F244C2" w:rsidP="00F244C2">
      <w:pPr>
        <w:rPr>
          <w:lang w:eastAsia="nb-NO"/>
        </w:rPr>
      </w:pPr>
    </w:p>
    <w:p w14:paraId="450828E8" w14:textId="77777777" w:rsidR="00F244C2" w:rsidRPr="00F244C2" w:rsidRDefault="00F244C2" w:rsidP="00F244C2">
      <w:pPr>
        <w:rPr>
          <w:lang w:eastAsia="nb-NO"/>
        </w:rPr>
      </w:pPr>
    </w:p>
    <w:p w14:paraId="1579F378" w14:textId="77777777" w:rsidR="00F244C2" w:rsidRPr="00F244C2" w:rsidRDefault="00F244C2" w:rsidP="00F244C2">
      <w:pPr>
        <w:rPr>
          <w:lang w:eastAsia="nb-NO"/>
        </w:rPr>
      </w:pPr>
    </w:p>
    <w:p w14:paraId="7FD6EEE9" w14:textId="77777777" w:rsidR="00F244C2" w:rsidRPr="00F244C2" w:rsidRDefault="00F244C2" w:rsidP="00F244C2">
      <w:pPr>
        <w:rPr>
          <w:lang w:eastAsia="nb-NO"/>
        </w:rPr>
      </w:pPr>
    </w:p>
    <w:p w14:paraId="5399C1B2" w14:textId="77777777" w:rsidR="00F244C2" w:rsidRPr="00F244C2" w:rsidRDefault="00F244C2" w:rsidP="00F244C2">
      <w:pPr>
        <w:rPr>
          <w:lang w:eastAsia="nb-NO"/>
        </w:rPr>
      </w:pPr>
    </w:p>
    <w:p w14:paraId="5FA0554E" w14:textId="77777777" w:rsidR="00F244C2" w:rsidRPr="00F244C2" w:rsidRDefault="00F244C2" w:rsidP="00F244C2">
      <w:pPr>
        <w:rPr>
          <w:lang w:eastAsia="nb-NO"/>
        </w:rPr>
      </w:pPr>
    </w:p>
    <w:p w14:paraId="51798786" w14:textId="77777777" w:rsidR="00F244C2" w:rsidRPr="00F244C2" w:rsidRDefault="00F244C2" w:rsidP="00F244C2">
      <w:pPr>
        <w:rPr>
          <w:lang w:eastAsia="nb-NO"/>
        </w:rPr>
      </w:pPr>
    </w:p>
    <w:p w14:paraId="41CC2591" w14:textId="77777777" w:rsidR="00F244C2" w:rsidRPr="00F244C2" w:rsidRDefault="00F244C2" w:rsidP="00F244C2">
      <w:pPr>
        <w:rPr>
          <w:lang w:eastAsia="nb-NO"/>
        </w:rPr>
      </w:pPr>
    </w:p>
    <w:p w14:paraId="6EEC8843" w14:textId="3A499FC8" w:rsidR="007D2A90" w:rsidRPr="00F244C2" w:rsidRDefault="00BC5CB5" w:rsidP="00845E78">
      <w:pPr>
        <w:pStyle w:val="Overskrift1"/>
        <w:rPr>
          <w:color w:val="008AAF" w:themeColor="accent6"/>
          <w:lang w:val="da-DK" w:eastAsia="nb-NO"/>
        </w:rPr>
      </w:pPr>
      <w:bookmarkStart w:id="0" w:name="_Toc106097458"/>
      <w:r w:rsidRPr="00F244C2">
        <w:rPr>
          <w:color w:val="008AAF" w:themeColor="accent6"/>
          <w:lang w:val="da-DK" w:eastAsia="nb-NO"/>
        </w:rPr>
        <w:lastRenderedPageBreak/>
        <w:t>Medline</w:t>
      </w:r>
      <w:bookmarkEnd w:id="0"/>
    </w:p>
    <w:p w14:paraId="273D10E8" w14:textId="320A3EA6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6CBE4D13" w14:textId="0307C808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649</w:t>
      </w:r>
    </w:p>
    <w:p w14:paraId="5B9FC5F7" w14:textId="77777777" w:rsidR="00F244C2" w:rsidRPr="0088690B" w:rsidRDefault="00F244C2" w:rsidP="00F244C2">
      <w:pPr>
        <w:rPr>
          <w:rFonts w:ascii="Times New Roman" w:hAnsi="Times New Roman"/>
          <w:lang w:eastAsia="nb-NO"/>
        </w:rPr>
      </w:pPr>
      <w:r w:rsidRPr="0088690B">
        <w:rPr>
          <w:rFonts w:ascii="Times New Roman" w:hAnsi="Times New Roman"/>
          <w:lang w:eastAsia="nb-NO"/>
        </w:rPr>
        <w:t>Comments:</w:t>
      </w:r>
    </w:p>
    <w:p w14:paraId="1B7A7C82" w14:textId="77777777" w:rsidR="00F244C2" w:rsidRPr="0088690B" w:rsidRDefault="00F244C2" w:rsidP="00F244C2">
      <w:pPr>
        <w:rPr>
          <w:rFonts w:ascii="Times New Roman" w:hAnsi="Times New Roman"/>
          <w:lang w:eastAsia="nb-NO"/>
        </w:rPr>
      </w:pPr>
      <w:r w:rsidRPr="0088690B">
        <w:rPr>
          <w:rFonts w:ascii="Times New Roman" w:hAnsi="Times New Roman"/>
          <w:lang w:eastAsia="nb-NO"/>
        </w:rPr>
        <w:t>Documentation of search:</w:t>
      </w:r>
    </w:p>
    <w:p w14:paraId="7DBE75B1" w14:textId="0EB5FCF1" w:rsidR="00BC5CB5" w:rsidRPr="00F244C2" w:rsidRDefault="00BC5CB5" w:rsidP="007D2A90">
      <w:pPr>
        <w:rPr>
          <w:rFonts w:ascii="Times New Roman" w:hAnsi="Times New Roman"/>
          <w:lang w:eastAsia="nb-NO"/>
        </w:rPr>
      </w:pPr>
    </w:p>
    <w:p w14:paraId="2CC85E47" w14:textId="77777777" w:rsidR="000A3322" w:rsidRDefault="000A3322" w:rsidP="000A3322">
      <w:r>
        <w:rPr>
          <w:rFonts w:ascii="Arial Unicode MS" w:eastAsia="Arial Unicode MS" w:hAnsi="Arial Unicode MS" w:cs="Arial Unicode MS"/>
          <w:sz w:val="20"/>
        </w:rPr>
        <w:t>Database: Ovid MEDLINE(R) and Epub Ahead of Print, In-Process, In-Data-Review &amp; Other Non-Indexed Citations and Daily &lt;1946 to June 17, 2022&gt;</w:t>
      </w:r>
    </w:p>
    <w:p w14:paraId="1DD596BF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14:paraId="2604E5C5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14:paraId="24EF7BE1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     exp Faculty, Nursing/ (10580)</w:t>
      </w:r>
    </w:p>
    <w:p w14:paraId="12701AE4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     exp Education, Nursing/ (87738)</w:t>
      </w:r>
    </w:p>
    <w:p w14:paraId="71C4607C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((nurse or nursing) adj (school* or college* or teach* or facult* or educat* or training or lecture* or teach* or curriculum or learn* or program* or class*)).ti,ab. (31959)</w:t>
      </w:r>
    </w:p>
    <w:p w14:paraId="15B67614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     or/1-3 (101185)</w:t>
      </w:r>
    </w:p>
    <w:p w14:paraId="13DC88A7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     exp COVID-19/ (168281)</w:t>
      </w:r>
    </w:p>
    <w:p w14:paraId="0E7328AA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     exp SARS-CoV-2/ (128891)</w:t>
      </w:r>
    </w:p>
    <w:p w14:paraId="72EBCBDC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     exp Pandemics/ (88937)</w:t>
      </w:r>
    </w:p>
    <w:p w14:paraId="5AF8A969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     exp Coronavirus Infections/ (179288)</w:t>
      </w:r>
    </w:p>
    <w:p w14:paraId="10880FF7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     ((COVID adj "19") or COVID-19 or COVID19).ti,ab. (223589)</w:t>
      </w:r>
    </w:p>
    <w:p w14:paraId="4ED94302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     exp Coronavirus/ (142062)</w:t>
      </w:r>
    </w:p>
    <w:p w14:paraId="7FEC7A1E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     exp Coronavirus 229E, Human/ (332)</w:t>
      </w:r>
    </w:p>
    <w:p w14:paraId="2E15BB4C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     (Coronavirus* or (corona adj virus*)).ti,ab. (97607)</w:t>
      </w:r>
    </w:p>
    <w:p w14:paraId="12BF29C1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     exp Pneumovirus Infections/ (8297)</w:t>
      </w:r>
    </w:p>
    <w:p w14:paraId="4AB18E1B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 w:rsidRPr="00F244C2">
        <w:rPr>
          <w:rFonts w:ascii="Arial Unicode MS" w:eastAsia="Arial Unicode MS" w:hAnsi="Arial Unicode MS" w:cs="Arial Unicode MS"/>
          <w:sz w:val="20"/>
          <w:lang w:val="it-IT"/>
        </w:rPr>
        <w:t xml:space="preserve">14     (Pneumonia adj virus*).ti,ab. </w:t>
      </w:r>
      <w:r>
        <w:rPr>
          <w:rFonts w:ascii="Arial Unicode MS" w:eastAsia="Arial Unicode MS" w:hAnsi="Arial Unicode MS" w:cs="Arial Unicode MS"/>
          <w:sz w:val="20"/>
        </w:rPr>
        <w:t>(335)</w:t>
      </w:r>
    </w:p>
    <w:p w14:paraId="18A5761B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     (COVID or NCOV or 2019NCOV or CORONAVIRINAE).ti,ab. (226999)</w:t>
      </w:r>
    </w:p>
    <w:p w14:paraId="1EB0AA8D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     exp Severe Acute Respiratory Syndrome/ (5692)</w:t>
      </w:r>
    </w:p>
    <w:p w14:paraId="7A8B944C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     (("19" or "2019") adj2 (epidem* or epidemy or epidemic* or pandem*)).ti,ab. (90344)</w:t>
      </w:r>
    </w:p>
    <w:p w14:paraId="57C526D6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     (sars cov 2 or sars2 or sarscov2 or sarscov-2 or cov 2019 or sars coronavirus 2 or sars corona virus 2 or sars-cov-2).ti,ab. (75979)</w:t>
      </w:r>
    </w:p>
    <w:p w14:paraId="416FCA11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     or/5-18 (298654)</w:t>
      </w:r>
    </w:p>
    <w:p w14:paraId="78A7BE59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     4 and 19 (660)</w:t>
      </w:r>
    </w:p>
    <w:p w14:paraId="563E43CF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     limit 20 to yr="2019 -Current" (649)</w:t>
      </w:r>
    </w:p>
    <w:p w14:paraId="2DBC3032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</w:p>
    <w:p w14:paraId="2791B965" w14:textId="77777777" w:rsidR="000A3322" w:rsidRDefault="000A3322" w:rsidP="000A332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***************************</w:t>
      </w:r>
    </w:p>
    <w:p w14:paraId="66B8FB4D" w14:textId="2075D333" w:rsidR="00845E78" w:rsidRPr="00F244C2" w:rsidRDefault="00845E78" w:rsidP="007D2A90">
      <w:pPr>
        <w:rPr>
          <w:rFonts w:ascii="Times New Roman" w:hAnsi="Times New Roman"/>
          <w:lang w:eastAsia="nb-NO"/>
        </w:rPr>
      </w:pPr>
    </w:p>
    <w:p w14:paraId="63340BF7" w14:textId="5EBBE4A9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694010BE" w14:textId="648CFBBE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0FA29A24" w14:textId="2B8AEEB0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0BF3B28D" w14:textId="224FB9FE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679F01D0" w14:textId="23EFFFE3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49386F19" w14:textId="032690DB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798FD2B5" w14:textId="340B2ECA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2C0EC20B" w14:textId="66B6B9CE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0B02F2C6" w14:textId="38C755C5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52322907" w14:textId="242FFE5F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603E407A" w14:textId="7AD4CDED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50ECF4E8" w14:textId="700CA948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30C72C70" w14:textId="3F44D07D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4DFF2D6A" w14:textId="4C811BF4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101A2B3F" w14:textId="5555EC7A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5C5DE101" w14:textId="7EB1821A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7AD92530" w14:textId="1D4F02B0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05AD42BE" w14:textId="77777777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626FA0EB" w14:textId="294B6091" w:rsidR="00845E78" w:rsidRPr="00F244C2" w:rsidRDefault="000430D9" w:rsidP="00845E78">
      <w:pPr>
        <w:pStyle w:val="Overskrift1"/>
        <w:rPr>
          <w:color w:val="008AAF" w:themeColor="accent6"/>
          <w:lang w:val="en-US" w:eastAsia="nb-NO"/>
        </w:rPr>
      </w:pPr>
      <w:bookmarkStart w:id="1" w:name="_Toc106097459"/>
      <w:r w:rsidRPr="00F244C2">
        <w:rPr>
          <w:color w:val="008AAF" w:themeColor="accent6"/>
          <w:lang w:val="en-US" w:eastAsia="nb-NO"/>
        </w:rPr>
        <w:lastRenderedPageBreak/>
        <w:t>Embase</w:t>
      </w:r>
      <w:bookmarkEnd w:id="1"/>
    </w:p>
    <w:p w14:paraId="06EE1F87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783C321D" w14:textId="6DF09E34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685</w:t>
      </w:r>
    </w:p>
    <w:p w14:paraId="385B8BF4" w14:textId="77777777" w:rsidR="00F244C2" w:rsidRPr="0088690B" w:rsidRDefault="00F244C2" w:rsidP="00F244C2">
      <w:pPr>
        <w:rPr>
          <w:rFonts w:ascii="Times New Roman" w:hAnsi="Times New Roman"/>
          <w:lang w:eastAsia="nb-NO"/>
        </w:rPr>
      </w:pPr>
      <w:r w:rsidRPr="0088690B">
        <w:rPr>
          <w:rFonts w:ascii="Times New Roman" w:hAnsi="Times New Roman"/>
          <w:lang w:eastAsia="nb-NO"/>
        </w:rPr>
        <w:t>Comments:</w:t>
      </w:r>
    </w:p>
    <w:p w14:paraId="2B14EE94" w14:textId="77777777" w:rsidR="00F244C2" w:rsidRPr="0088690B" w:rsidRDefault="00F244C2" w:rsidP="00F244C2">
      <w:pPr>
        <w:rPr>
          <w:rFonts w:ascii="Times New Roman" w:hAnsi="Times New Roman"/>
          <w:lang w:eastAsia="nb-NO"/>
        </w:rPr>
      </w:pPr>
      <w:r w:rsidRPr="0088690B">
        <w:rPr>
          <w:rFonts w:ascii="Times New Roman" w:hAnsi="Times New Roman"/>
          <w:lang w:eastAsia="nb-NO"/>
        </w:rPr>
        <w:t>Documentation of search:</w:t>
      </w:r>
    </w:p>
    <w:p w14:paraId="0A6C68C4" w14:textId="7BFBD73B" w:rsidR="000430D9" w:rsidRPr="0088690B" w:rsidRDefault="000430D9" w:rsidP="007D2A90">
      <w:pPr>
        <w:rPr>
          <w:rFonts w:ascii="Times New Roman" w:hAnsi="Times New Roman"/>
          <w:lang w:eastAsia="nb-NO"/>
        </w:rPr>
      </w:pPr>
    </w:p>
    <w:p w14:paraId="6C6FC1E6" w14:textId="77777777" w:rsidR="00D75904" w:rsidRPr="0088690B" w:rsidRDefault="00D75904" w:rsidP="00D75904">
      <w:r w:rsidRPr="0088690B">
        <w:rPr>
          <w:rFonts w:ascii="Arial Unicode MS" w:eastAsia="Arial Unicode MS" w:hAnsi="Arial Unicode MS" w:cs="Arial Unicode MS"/>
          <w:sz w:val="20"/>
        </w:rPr>
        <w:t>Database: Embase &lt;1974 to 2022 Week 24&gt;</w:t>
      </w:r>
    </w:p>
    <w:p w14:paraId="166E840D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14:paraId="28CCA4FD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14:paraId="4DE25593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     exp nursing education/ (86806)</w:t>
      </w:r>
    </w:p>
    <w:p w14:paraId="7EF9D62B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     ((nurse or nursing) adj (school* or college* or teach* or facult* or educat* or training or lecture* or teach* or curriculum or learn* or program* or class*)).ti,ab. (32188)</w:t>
      </w:r>
    </w:p>
    <w:p w14:paraId="519A33CB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or/1-2 (95937)</w:t>
      </w:r>
    </w:p>
    <w:p w14:paraId="23C1DC79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     exp coronavirus disease 2019/ (225957)</w:t>
      </w:r>
    </w:p>
    <w:p w14:paraId="5F33CCBF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     exp Severe acute respiratory syndrome coronavirus 2/ (67121)</w:t>
      </w:r>
    </w:p>
    <w:p w14:paraId="61429D77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     exp pandemic/ (125851)</w:t>
      </w:r>
    </w:p>
    <w:p w14:paraId="539FD584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     exp Coronavirus infection/ (245818)</w:t>
      </w:r>
    </w:p>
    <w:p w14:paraId="35CF0963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     ((COVID adj "19") or COVID-19 or COVID19).ti,ab. (239904)</w:t>
      </w:r>
    </w:p>
    <w:p w14:paraId="62A7EC09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     exp Coronavirinae/ (89314)</w:t>
      </w:r>
    </w:p>
    <w:p w14:paraId="5F1703A3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     exp Human coronavirus 229E/ (656)</w:t>
      </w:r>
    </w:p>
    <w:p w14:paraId="10F37369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     (Coronavirus* or (corona adj virus*)).ti,ab. (99557)</w:t>
      </w:r>
    </w:p>
    <w:p w14:paraId="669F4BE6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     exp Pneumovirus infection/ (6943)</w:t>
      </w:r>
    </w:p>
    <w:p w14:paraId="082F9EB5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 w:rsidRPr="00F244C2">
        <w:rPr>
          <w:rFonts w:ascii="Arial Unicode MS" w:eastAsia="Arial Unicode MS" w:hAnsi="Arial Unicode MS" w:cs="Arial Unicode MS"/>
          <w:sz w:val="20"/>
          <w:lang w:val="it-IT"/>
        </w:rPr>
        <w:t xml:space="preserve">13     (Pneumonia adj virus*).ti,ab. </w:t>
      </w:r>
      <w:r>
        <w:rPr>
          <w:rFonts w:ascii="Arial Unicode MS" w:eastAsia="Arial Unicode MS" w:hAnsi="Arial Unicode MS" w:cs="Arial Unicode MS"/>
          <w:sz w:val="20"/>
        </w:rPr>
        <w:t>(336)</w:t>
      </w:r>
    </w:p>
    <w:p w14:paraId="25E84BAA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     (COVID or NCOV or 2019NCOV or CORONAVIRINAE).ti,ab. (244254)</w:t>
      </w:r>
    </w:p>
    <w:p w14:paraId="5BAB7E4A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     exp severe acute respiratory syndrome/ (10824)</w:t>
      </w:r>
    </w:p>
    <w:p w14:paraId="5D18CC4D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     (("19" or "2019") adj2 (epidem* or epidemy or epidemic* or pandem*)).ti,ab. (94158)</w:t>
      </w:r>
    </w:p>
    <w:p w14:paraId="1B6283A3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     (sars cov 2 or sars2 or sarscov2 or sarscov-2 or cov 2019 or sars coronavirus 2 or sars corona virus 2 or sars-cov-2).ti,ab. (82616)</w:t>
      </w:r>
    </w:p>
    <w:p w14:paraId="2D60B9A4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     or/4-17 (342610)</w:t>
      </w:r>
    </w:p>
    <w:p w14:paraId="72BE8F9B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     3 and 18 (706)</w:t>
      </w:r>
    </w:p>
    <w:p w14:paraId="13983502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     limit 19 to yr="2019 -Current" (685)</w:t>
      </w:r>
    </w:p>
    <w:p w14:paraId="51363F67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</w:p>
    <w:p w14:paraId="292B3CAB" w14:textId="77777777" w:rsidR="00D75904" w:rsidRDefault="00D75904" w:rsidP="00D75904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***************************</w:t>
      </w:r>
    </w:p>
    <w:p w14:paraId="077CDCD6" w14:textId="77777777" w:rsidR="000430D9" w:rsidRPr="00F244C2" w:rsidRDefault="000430D9" w:rsidP="007D2A90">
      <w:pPr>
        <w:rPr>
          <w:rFonts w:ascii="Times New Roman" w:hAnsi="Times New Roman"/>
          <w:lang w:eastAsia="nb-NO"/>
        </w:rPr>
      </w:pPr>
    </w:p>
    <w:p w14:paraId="7DA170C6" w14:textId="7585A801" w:rsidR="00845E78" w:rsidRPr="00F244C2" w:rsidRDefault="00845E78" w:rsidP="007D2A90">
      <w:pPr>
        <w:rPr>
          <w:rFonts w:ascii="Times New Roman" w:hAnsi="Times New Roman"/>
          <w:lang w:eastAsia="nb-NO"/>
        </w:rPr>
      </w:pPr>
    </w:p>
    <w:p w14:paraId="238B2221" w14:textId="2BA917E4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11065FBF" w14:textId="07480226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70870DAB" w14:textId="3A8E583A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01DB86CF" w14:textId="5B4833B2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7BF4257A" w14:textId="393B47BF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323C45E0" w14:textId="2304C532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090DDA2C" w14:textId="6C48888B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35AB3C53" w14:textId="618985DD" w:rsidR="00542ED9" w:rsidRDefault="00542ED9" w:rsidP="007D2A90">
      <w:pPr>
        <w:rPr>
          <w:rFonts w:ascii="Times New Roman" w:hAnsi="Times New Roman"/>
          <w:lang w:eastAsia="nb-NO"/>
        </w:rPr>
      </w:pPr>
    </w:p>
    <w:p w14:paraId="60FBCFE9" w14:textId="77777777" w:rsidR="00F244C2" w:rsidRDefault="00F244C2" w:rsidP="007D2A90">
      <w:pPr>
        <w:rPr>
          <w:rFonts w:ascii="Times New Roman" w:hAnsi="Times New Roman"/>
          <w:lang w:eastAsia="nb-NO"/>
        </w:rPr>
      </w:pPr>
    </w:p>
    <w:p w14:paraId="112E40D1" w14:textId="77777777" w:rsidR="00F244C2" w:rsidRDefault="00F244C2" w:rsidP="007D2A90">
      <w:pPr>
        <w:rPr>
          <w:rFonts w:ascii="Times New Roman" w:hAnsi="Times New Roman"/>
          <w:lang w:eastAsia="nb-NO"/>
        </w:rPr>
      </w:pPr>
    </w:p>
    <w:p w14:paraId="66C42270" w14:textId="77777777" w:rsidR="00F244C2" w:rsidRPr="00F244C2" w:rsidRDefault="00F244C2" w:rsidP="007D2A90">
      <w:pPr>
        <w:rPr>
          <w:rFonts w:ascii="Times New Roman" w:hAnsi="Times New Roman"/>
          <w:lang w:eastAsia="nb-NO"/>
        </w:rPr>
      </w:pPr>
    </w:p>
    <w:p w14:paraId="73E14D64" w14:textId="1C1564A8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7BC33FBE" w14:textId="0FDFD08F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1850AC55" w14:textId="52EF8CF1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4AFECE98" w14:textId="7AA56F93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37B647B9" w14:textId="046E8F6D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2080F375" w14:textId="6A01F8A7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76C6A994" w14:textId="77777777" w:rsidR="00542ED9" w:rsidRPr="00F244C2" w:rsidRDefault="00542ED9" w:rsidP="007D2A90">
      <w:pPr>
        <w:rPr>
          <w:rFonts w:ascii="Times New Roman" w:hAnsi="Times New Roman"/>
          <w:lang w:eastAsia="nb-NO"/>
        </w:rPr>
      </w:pPr>
    </w:p>
    <w:p w14:paraId="71C56F68" w14:textId="5ECADD4B" w:rsidR="00845E78" w:rsidRPr="00F244C2" w:rsidRDefault="00E942D1" w:rsidP="00845E78">
      <w:pPr>
        <w:pStyle w:val="Overskrift1"/>
        <w:rPr>
          <w:color w:val="008AAF" w:themeColor="accent6"/>
          <w:lang w:val="en-US" w:eastAsia="nb-NO"/>
        </w:rPr>
      </w:pPr>
      <w:bookmarkStart w:id="2" w:name="_Toc106097460"/>
      <w:r w:rsidRPr="00F244C2">
        <w:rPr>
          <w:color w:val="008AAF" w:themeColor="accent6"/>
          <w:lang w:val="en-US" w:eastAsia="nb-NO"/>
        </w:rPr>
        <w:lastRenderedPageBreak/>
        <w:t>Cinahl</w:t>
      </w:r>
      <w:bookmarkEnd w:id="2"/>
    </w:p>
    <w:p w14:paraId="0D6A2285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3BBAF726" w14:textId="0BA94953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1192</w:t>
      </w:r>
    </w:p>
    <w:p w14:paraId="0EA83471" w14:textId="77777777" w:rsidR="00F244C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Comments:</w:t>
      </w:r>
    </w:p>
    <w:p w14:paraId="65F0790A" w14:textId="77777777" w:rsidR="00F244C2" w:rsidRPr="00172C5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Documentation of search:</w:t>
      </w:r>
    </w:p>
    <w:p w14:paraId="69B5DFAC" w14:textId="5A12F1C4" w:rsidR="00E942D1" w:rsidRDefault="00E942D1" w:rsidP="00845E78">
      <w:pPr>
        <w:rPr>
          <w:rFonts w:ascii="Times New Roman" w:hAnsi="Times New Roman"/>
          <w:lang w:val="nb-NO" w:eastAsia="nb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4"/>
        <w:gridCol w:w="3479"/>
        <w:gridCol w:w="2293"/>
        <w:gridCol w:w="1435"/>
        <w:gridCol w:w="900"/>
      </w:tblGrid>
      <w:tr w:rsidR="00D40AE6" w:rsidRPr="00D40AE6" w14:paraId="61AEFC98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6A3BD" w14:textId="77777777" w:rsidR="00D40AE6" w:rsidRPr="00D40AE6" w:rsidRDefault="00D40AE6" w:rsidP="00D40A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48657" w14:textId="77777777" w:rsidR="00D40AE6" w:rsidRPr="00D40AE6" w:rsidRDefault="00D40AE6" w:rsidP="00D40A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29B08" w14:textId="77777777" w:rsidR="00D40AE6" w:rsidRPr="00D40AE6" w:rsidRDefault="00D40AE6" w:rsidP="00D40A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28388" w14:textId="77777777" w:rsidR="00D40AE6" w:rsidRPr="00D40AE6" w:rsidRDefault="00D40AE6" w:rsidP="00D40A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CDB89" w14:textId="77777777" w:rsidR="00D40AE6" w:rsidRPr="00D40AE6" w:rsidRDefault="00D40AE6" w:rsidP="00D40A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Results </w:t>
            </w:r>
          </w:p>
        </w:tc>
      </w:tr>
      <w:tr w:rsidR="00D40AE6" w:rsidRPr="00D40AE6" w14:paraId="176B6032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D4DA8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8D1DE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"Faculty, Nursing")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7EF18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C1D18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1675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17,347 </w:t>
            </w:r>
          </w:p>
        </w:tc>
      </w:tr>
      <w:tr w:rsidR="00D40AE6" w:rsidRPr="00D40AE6" w14:paraId="6B257087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621E7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5630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"Education, Nursing+")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A3CEA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FAFCD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840AA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79,760 </w:t>
            </w:r>
          </w:p>
        </w:tc>
      </w:tr>
      <w:tr w:rsidR="00D40AE6" w:rsidRPr="00D40AE6" w14:paraId="503A28A3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AE2C8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AD053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(nurse or nursing) N0 (school* or college* or teach* or facult* or educat* or training or lecture* or teach* or curriculum or learn* or program* or class*) ) OR AB ( (nurse or nursing) N0 (school* or college* or teach* or facult* or educat* or training or lecture* or teach* or curriculum or learn* or program* or class*)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6C670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778B4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E45D6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51,656 </w:t>
            </w:r>
          </w:p>
        </w:tc>
      </w:tr>
      <w:tr w:rsidR="00D40AE6" w:rsidRPr="00D40AE6" w14:paraId="102E6087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5E5D5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EF671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OR S2 OR 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133A0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67485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0BB4E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113,843 </w:t>
            </w:r>
          </w:p>
        </w:tc>
      </w:tr>
      <w:tr w:rsidR="00D40AE6" w:rsidRPr="00D40AE6" w14:paraId="13CDE4DE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9CF91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D42D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"COVID-19+")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4AEC5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18F1C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C1351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33,594 </w:t>
            </w:r>
          </w:p>
        </w:tc>
      </w:tr>
      <w:tr w:rsidR="00D40AE6" w:rsidRPr="00D40AE6" w14:paraId="045FAB21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1D557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24963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"SARS-CoV-2")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6528E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9C12A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44F37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963 </w:t>
            </w:r>
          </w:p>
        </w:tc>
      </w:tr>
      <w:tr w:rsidR="00D40AE6" w:rsidRPr="00D40AE6" w14:paraId="45C8F56B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4C2AA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CDE02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"Disease Outbreaks+")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DBBEE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F850F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063FE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70,540 </w:t>
            </w:r>
          </w:p>
        </w:tc>
      </w:tr>
      <w:tr w:rsidR="00D40AE6" w:rsidRPr="00D40AE6" w14:paraId="0E60FDF0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BE429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CCE04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"Coronavirus Infections")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8301F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ABF5F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7C80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2,332 </w:t>
            </w:r>
          </w:p>
        </w:tc>
      </w:tr>
      <w:tr w:rsidR="00D40AE6" w:rsidRPr="00D40AE6" w14:paraId="4F992178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AA5F3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D1E60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(COVID N0 "19") or COVID-19 or COVID19 ) OR AB ( (COVID N0 "19") or COVID-19 or COVID19 )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328C8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06DAE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C6AC6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81,407 </w:t>
            </w:r>
          </w:p>
        </w:tc>
      </w:tr>
      <w:tr w:rsidR="00D40AE6" w:rsidRPr="00D40AE6" w14:paraId="363B5AED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5D5E1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AF80C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(MH "Coronavirus+")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AC000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47918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6774B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2,715 </w:t>
            </w:r>
          </w:p>
        </w:tc>
      </w:tr>
      <w:tr w:rsidR="00D40AE6" w:rsidRPr="00D40AE6" w14:paraId="13515E7E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C1868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10D3F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Coronavirus* or (corona N0 virus*) ) OR AB ( Coronavirus* or (corona N0 virus*)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5FDF4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C7234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5F268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24,725 </w:t>
            </w:r>
          </w:p>
        </w:tc>
      </w:tr>
      <w:tr w:rsidR="00D40AE6" w:rsidRPr="00D40AE6" w14:paraId="2B75C2D0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2D207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0309C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TI Pneumonia N0 virus* OR AB Pneumonia N0 virus*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590E2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4217E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5AE20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65 </w:t>
            </w:r>
          </w:p>
        </w:tc>
      </w:tr>
      <w:tr w:rsidR="00D40AE6" w:rsidRPr="00D40AE6" w14:paraId="57D3F3CA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F8073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FA247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COVID or NCOV or 2019NCOV or CORONAVIRINAE ) OR AB ( COVID or NCOV or 2019NCOV or CORONAVIRINAE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16A36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49373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98A1A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86,220 </w:t>
            </w:r>
          </w:p>
        </w:tc>
      </w:tr>
      <w:tr w:rsidR="00D40AE6" w:rsidRPr="00D40AE6" w14:paraId="75E6E4BE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C7F65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S14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03EED" w14:textId="77777777" w:rsidR="00D40AE6" w:rsidRPr="0088690B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88690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(MH "Severe Acute Respiratory Syndrome")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AE00A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1C696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C31FF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2,502 </w:t>
            </w:r>
          </w:p>
        </w:tc>
      </w:tr>
      <w:tr w:rsidR="00D40AE6" w:rsidRPr="00D40AE6" w14:paraId="35316F83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3673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A322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("19" or "2019") N2 (epidem* or epidemy or epidemic* or pandem*) ) OR AB ( ("19" or "2019") N2 (epidem* or epidemy or epidemic* or pandem*)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22287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339FC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44115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4,724 </w:t>
            </w:r>
          </w:p>
        </w:tc>
      </w:tr>
      <w:tr w:rsidR="00D40AE6" w:rsidRPr="00D40AE6" w14:paraId="1E85532A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FC6DC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CD0B2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sars cov 2 or sars2 or sarscov2 or sarscov-2 or cov 2019 or sars coronavirus 2 or sars corona virus 2 or sars-cov-2 ) OR AB ( sars cov 2 or sars2 or sarscov2 or sarscov-2 or cov 2019 or sars coronavirus 2 or sars corona virus 2 or sars-cov-2 )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F1048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08F46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5204F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14,251 </w:t>
            </w:r>
          </w:p>
        </w:tc>
      </w:tr>
      <w:tr w:rsidR="00D40AE6" w:rsidRPr="00D40AE6" w14:paraId="1BD04B21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42B46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D2567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S5 OR S6 OR S7 OR S8 OR S9 OR S10 OR S11 OR S12 OR S13 OR S14 OR S15 OR S16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09564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00746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4027D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133,254 </w:t>
            </w:r>
          </w:p>
        </w:tc>
      </w:tr>
      <w:tr w:rsidR="00D40AE6" w:rsidRPr="00D40AE6" w14:paraId="5E597D00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F0309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4624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S4 AND S17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38CB3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97CA7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F367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1,293 </w:t>
            </w:r>
          </w:p>
        </w:tc>
      </w:tr>
      <w:tr w:rsidR="00D40AE6" w:rsidRPr="00D40AE6" w14:paraId="223CD6FF" w14:textId="77777777" w:rsidTr="00D40A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D46E3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53CCB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S4 AND S17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A18C7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Limiters - Published Date: 20190101-20221231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56CBF" w14:textId="77777777" w:rsidR="00D40AE6" w:rsidRPr="00F244C2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CINAHL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9CF27" w14:textId="77777777" w:rsidR="00D40AE6" w:rsidRPr="00D40AE6" w:rsidRDefault="00D40AE6" w:rsidP="00D40AE6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D40AE6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1,192</w:t>
            </w:r>
          </w:p>
        </w:tc>
      </w:tr>
    </w:tbl>
    <w:p w14:paraId="7E251484" w14:textId="6F9102C9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2924DC85" w14:textId="062CABC4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AC642AF" w14:textId="22F93487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4D60E9BF" w14:textId="19F421E6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45C54268" w14:textId="3B915F0E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52F87CAB" w14:textId="21D38B22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4B8D571D" w14:textId="0853E37B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54AA766" w14:textId="6C04B2FE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0B53AA4B" w14:textId="23B8C801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02DD9028" w14:textId="08EFEE14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78D3ACC" w14:textId="0015AA87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5A3B9C23" w14:textId="3BE1D32B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616EE1AD" w14:textId="75D48781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55F6203" w14:textId="673FFA8F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C7C2854" w14:textId="6223D2F7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3612D44" w14:textId="121253E3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6428D832" w14:textId="0DFAE0DE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6C914AEF" w14:textId="1CF4AC10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1799164" w14:textId="5FCB9047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F6AE3D0" w14:textId="62B26B3E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1C90AB4" w14:textId="48AC8BC8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E7B632E" w14:textId="7E98A849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417CEAC9" w14:textId="7047FB01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4755B57" w14:textId="753DC363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5D7DA24D" w14:textId="37C84F32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A93083C" w14:textId="15AF9BD3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0CF99FB5" w14:textId="5F70A31E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F2E90DC" w14:textId="38783565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6A525B3" w14:textId="38A44534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10FFBB6D" w14:textId="3DC60EC7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231BB63" w14:textId="78EEAFA9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0E3532A0" w14:textId="29E3CD56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23493256" w14:textId="4A1CDBC4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5027D5D4" w14:textId="77777777" w:rsidR="00542ED9" w:rsidRDefault="00542ED9" w:rsidP="00845E78">
      <w:pPr>
        <w:rPr>
          <w:rFonts w:ascii="Times New Roman" w:hAnsi="Times New Roman"/>
          <w:lang w:val="nb-NO" w:eastAsia="nb-NO"/>
        </w:rPr>
      </w:pPr>
    </w:p>
    <w:p w14:paraId="7CA9674B" w14:textId="67A8DB3D" w:rsidR="00123C75" w:rsidRDefault="00123C75" w:rsidP="00845E78">
      <w:pPr>
        <w:rPr>
          <w:rFonts w:ascii="Times New Roman" w:hAnsi="Times New Roman"/>
          <w:lang w:val="nb-NO" w:eastAsia="nb-NO"/>
        </w:rPr>
      </w:pPr>
    </w:p>
    <w:p w14:paraId="2CE3726B" w14:textId="6154F3A8" w:rsidR="00123C75" w:rsidRPr="00845E78" w:rsidRDefault="00123C75" w:rsidP="00123C75">
      <w:pPr>
        <w:pStyle w:val="Overskrift1"/>
        <w:rPr>
          <w:color w:val="008AAF" w:themeColor="accent6"/>
          <w:lang w:eastAsia="nb-NO"/>
        </w:rPr>
      </w:pPr>
      <w:bookmarkStart w:id="3" w:name="_Toc106097461"/>
      <w:r>
        <w:rPr>
          <w:color w:val="008AAF" w:themeColor="accent6"/>
          <w:lang w:eastAsia="nb-NO"/>
        </w:rPr>
        <w:lastRenderedPageBreak/>
        <w:t>Scopus</w:t>
      </w:r>
      <w:bookmarkEnd w:id="3"/>
    </w:p>
    <w:p w14:paraId="786EB3B7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49F16705" w14:textId="7FC99C9C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640</w:t>
      </w:r>
    </w:p>
    <w:p w14:paraId="4D0A0840" w14:textId="77777777" w:rsidR="00F244C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Comments:</w:t>
      </w:r>
    </w:p>
    <w:p w14:paraId="14EB6C80" w14:textId="77777777" w:rsidR="00F244C2" w:rsidRPr="00172C5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Documentation of search:</w:t>
      </w:r>
    </w:p>
    <w:p w14:paraId="53EFAD98" w14:textId="77777777" w:rsidR="00123C75" w:rsidRDefault="00123C75" w:rsidP="00845E78">
      <w:pPr>
        <w:rPr>
          <w:rFonts w:ascii="Times New Roman" w:hAnsi="Times New Roman"/>
          <w:lang w:val="nb-NO" w:eastAsia="nb-NO"/>
        </w:rPr>
      </w:pPr>
    </w:p>
    <w:p w14:paraId="57C1ED0B" w14:textId="4AC96D1B" w:rsidR="00123C75" w:rsidRPr="00845E78" w:rsidRDefault="00875EDF" w:rsidP="00845E78">
      <w:pPr>
        <w:rPr>
          <w:rFonts w:ascii="Times New Roman" w:hAnsi="Times New Roman"/>
          <w:lang w:val="nb-NO" w:eastAsia="nb-NO"/>
        </w:rPr>
      </w:pPr>
      <w:r>
        <w:rPr>
          <w:noProof/>
        </w:rPr>
        <w:drawing>
          <wp:inline distT="0" distB="0" distL="0" distR="0" wp14:anchorId="2C6B8DA3" wp14:editId="15B04539">
            <wp:extent cx="5471795" cy="2677795"/>
            <wp:effectExtent l="0" t="0" r="0" b="8255"/>
            <wp:docPr id="6" name="Bilde 6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&#10;&#10;Automatisk generer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89769" w14:textId="407BA2F0" w:rsidR="00845E78" w:rsidRDefault="00845E78" w:rsidP="007D2A90">
      <w:pPr>
        <w:rPr>
          <w:rFonts w:ascii="Times New Roman" w:hAnsi="Times New Roman"/>
          <w:lang w:val="nb-NO" w:eastAsia="nb-NO"/>
        </w:rPr>
      </w:pPr>
    </w:p>
    <w:p w14:paraId="4EAE2257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FDED1FA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645307E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F443E3E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7BB0C0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9F4F9C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0AB8721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2D458FD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0738E26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40F288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0BA517E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86324BB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93A9863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328B86B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BE5599D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76BA163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293ADAF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D17544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17753B3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05973D4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681BBEC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4827AA3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20EA840E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6C0A65A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B8C800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5EB907C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1F3FC8E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8BBE024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52DC9AB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D45EDAA" w14:textId="51E2AFEA" w:rsidR="00123C75" w:rsidRPr="00F244C2" w:rsidRDefault="00123C75" w:rsidP="00123C75">
      <w:pPr>
        <w:pStyle w:val="Overskrift1"/>
        <w:rPr>
          <w:color w:val="008AAF" w:themeColor="accent6"/>
          <w:lang w:val="en-US" w:eastAsia="nb-NO"/>
        </w:rPr>
      </w:pPr>
      <w:bookmarkStart w:id="4" w:name="_Toc106097462"/>
      <w:r w:rsidRPr="00F244C2">
        <w:rPr>
          <w:color w:val="008AAF" w:themeColor="accent6"/>
          <w:lang w:val="en-US" w:eastAsia="nb-NO"/>
        </w:rPr>
        <w:t>Web of Science</w:t>
      </w:r>
      <w:bookmarkEnd w:id="4"/>
    </w:p>
    <w:p w14:paraId="5B29E193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70BFAB20" w14:textId="5E365ED2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569</w:t>
      </w:r>
    </w:p>
    <w:p w14:paraId="0414EBF5" w14:textId="77777777" w:rsidR="00F244C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Comments:</w:t>
      </w:r>
    </w:p>
    <w:p w14:paraId="31ACB6E6" w14:textId="77777777" w:rsidR="00F244C2" w:rsidRPr="00172C5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Documentation of search:</w:t>
      </w:r>
    </w:p>
    <w:p w14:paraId="62269599" w14:textId="58C3FD02" w:rsidR="00123C75" w:rsidRDefault="00123C75" w:rsidP="007D2A90">
      <w:pPr>
        <w:rPr>
          <w:rFonts w:ascii="Times New Roman" w:hAnsi="Times New Roman"/>
          <w:lang w:val="nb-NO" w:eastAsia="nb-NO"/>
        </w:rPr>
      </w:pPr>
    </w:p>
    <w:p w14:paraId="71CE158F" w14:textId="02640370" w:rsidR="00F5507B" w:rsidRDefault="00E40654" w:rsidP="007D2A90">
      <w:pPr>
        <w:rPr>
          <w:rFonts w:ascii="Times New Roman" w:hAnsi="Times New Roman"/>
          <w:lang w:val="nb-NO" w:eastAsia="nb-NO"/>
        </w:rPr>
      </w:pPr>
      <w:r>
        <w:rPr>
          <w:noProof/>
        </w:rPr>
        <w:drawing>
          <wp:inline distT="0" distB="0" distL="0" distR="0" wp14:anchorId="51E4969C" wp14:editId="602654BB">
            <wp:extent cx="5471795" cy="3439795"/>
            <wp:effectExtent l="0" t="0" r="0" b="825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910E" w14:textId="57387A70" w:rsidR="00F30893" w:rsidRDefault="00F30893" w:rsidP="007D2A90">
      <w:pPr>
        <w:rPr>
          <w:rFonts w:ascii="Times New Roman" w:hAnsi="Times New Roman"/>
          <w:lang w:val="nb-NO" w:eastAsia="nb-NO"/>
        </w:rPr>
      </w:pPr>
    </w:p>
    <w:p w14:paraId="4FC5F51F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1C71B8AC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27057AC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4C536E40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5B23C94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BCBA577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26829D5B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1C5D63C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18CF26B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1D566F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6EF292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0F22C4A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3F83B00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79E896D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4FC171D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96D3946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04E65C1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45722E5E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48501F84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E91B17B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8F454D5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0FDBDF63" w14:textId="1522435C" w:rsidR="00F30893" w:rsidRPr="0088690B" w:rsidRDefault="00D502FC" w:rsidP="00F30893">
      <w:pPr>
        <w:pStyle w:val="Overskrift1"/>
        <w:rPr>
          <w:color w:val="008AAF" w:themeColor="accent6"/>
          <w:lang w:val="en-US" w:eastAsia="nb-NO"/>
        </w:rPr>
      </w:pPr>
      <w:bookmarkStart w:id="5" w:name="_Toc106097463"/>
      <w:r w:rsidRPr="0088690B">
        <w:rPr>
          <w:color w:val="008AAF" w:themeColor="accent6"/>
          <w:lang w:val="en-US" w:eastAsia="nb-NO"/>
        </w:rPr>
        <w:lastRenderedPageBreak/>
        <w:t>Cochrane</w:t>
      </w:r>
      <w:bookmarkEnd w:id="5"/>
    </w:p>
    <w:p w14:paraId="27BEFB58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64BD2852" w14:textId="16FD7F5F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0 reviews, 5 trials</w:t>
      </w:r>
    </w:p>
    <w:p w14:paraId="47C0CB53" w14:textId="764808AC" w:rsidR="00F244C2" w:rsidRPr="00F244C2" w:rsidRDefault="00F244C2" w:rsidP="00F244C2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>Comments: L</w:t>
      </w:r>
      <w:r>
        <w:rPr>
          <w:rFonts w:ascii="Times New Roman" w:hAnsi="Times New Roman"/>
          <w:lang w:eastAsia="nb-NO"/>
        </w:rPr>
        <w:t xml:space="preserve">imited the search to publications from 2019 to today. </w:t>
      </w:r>
    </w:p>
    <w:p w14:paraId="4A44FA74" w14:textId="77777777" w:rsidR="00F244C2" w:rsidRPr="00F244C2" w:rsidRDefault="00F244C2" w:rsidP="00F244C2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>Documentation of search:</w:t>
      </w:r>
    </w:p>
    <w:p w14:paraId="7397F5D6" w14:textId="77777777" w:rsidR="00F244C2" w:rsidRPr="00F244C2" w:rsidRDefault="00F244C2" w:rsidP="00F30893">
      <w:pPr>
        <w:rPr>
          <w:rFonts w:ascii="Times New Roman" w:hAnsi="Times New Roman"/>
          <w:lang w:eastAsia="nb-NO"/>
        </w:rPr>
      </w:pPr>
    </w:p>
    <w:p w14:paraId="2CBDFE92" w14:textId="77777777" w:rsidR="00F30893" w:rsidRPr="00F244C2" w:rsidRDefault="00F30893" w:rsidP="007D2A90">
      <w:pPr>
        <w:rPr>
          <w:rFonts w:ascii="Times New Roman" w:hAnsi="Times New Roman"/>
          <w:lang w:eastAsia="nb-NO"/>
        </w:rPr>
      </w:pPr>
    </w:p>
    <w:p w14:paraId="13978BC9" w14:textId="3A25530B" w:rsidR="00F30893" w:rsidRPr="00F244C2" w:rsidRDefault="00F30893" w:rsidP="007D2A90">
      <w:pPr>
        <w:rPr>
          <w:rFonts w:ascii="Times New Roman" w:hAnsi="Times New Roman"/>
          <w:lang w:eastAsia="nb-NO"/>
        </w:rPr>
      </w:pPr>
    </w:p>
    <w:p w14:paraId="161E16DE" w14:textId="4EC6A34D" w:rsidR="00F30893" w:rsidRDefault="00E40654" w:rsidP="007D2A90">
      <w:pPr>
        <w:rPr>
          <w:rFonts w:ascii="Times New Roman" w:hAnsi="Times New Roman"/>
          <w:lang w:val="nb-NO" w:eastAsia="nb-NO"/>
        </w:rPr>
      </w:pPr>
      <w:r>
        <w:rPr>
          <w:noProof/>
        </w:rPr>
        <w:drawing>
          <wp:inline distT="0" distB="0" distL="0" distR="0" wp14:anchorId="6E2C2F26" wp14:editId="7882D8DE">
            <wp:extent cx="5471795" cy="4236085"/>
            <wp:effectExtent l="0" t="0" r="0" b="0"/>
            <wp:docPr id="9" name="Bilde 9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3951E" w14:textId="7D42CDAE" w:rsidR="00E40654" w:rsidRDefault="00E40654" w:rsidP="007D2A90">
      <w:pPr>
        <w:rPr>
          <w:rFonts w:ascii="Times New Roman" w:hAnsi="Times New Roman"/>
          <w:lang w:val="nb-NO" w:eastAsia="nb-NO"/>
        </w:rPr>
      </w:pPr>
      <w:r>
        <w:rPr>
          <w:noProof/>
        </w:rPr>
        <w:drawing>
          <wp:inline distT="0" distB="0" distL="0" distR="0" wp14:anchorId="06D97F4E" wp14:editId="610A8391">
            <wp:extent cx="5471795" cy="179705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4DF50" w14:textId="35B7E777" w:rsidR="00D502FC" w:rsidRDefault="00D502FC" w:rsidP="007D2A90">
      <w:pPr>
        <w:rPr>
          <w:rFonts w:ascii="Times New Roman" w:hAnsi="Times New Roman"/>
          <w:lang w:val="nb-NO" w:eastAsia="nb-NO"/>
        </w:rPr>
      </w:pPr>
    </w:p>
    <w:p w14:paraId="5D91D864" w14:textId="3F276120" w:rsidR="00542ED9" w:rsidRDefault="00542ED9" w:rsidP="00D502FC">
      <w:pPr>
        <w:pStyle w:val="Overskrift1"/>
        <w:rPr>
          <w:color w:val="008AAF" w:themeColor="accent6"/>
          <w:lang w:eastAsia="nb-NO"/>
        </w:rPr>
      </w:pPr>
    </w:p>
    <w:p w14:paraId="64C5D892" w14:textId="151251FA" w:rsidR="00542ED9" w:rsidRDefault="00542ED9" w:rsidP="00542ED9">
      <w:pPr>
        <w:rPr>
          <w:lang w:val="nb-NO" w:eastAsia="nb-NO"/>
        </w:rPr>
      </w:pPr>
    </w:p>
    <w:p w14:paraId="7ADF9DBD" w14:textId="6FB34528" w:rsidR="00542ED9" w:rsidRDefault="00542ED9" w:rsidP="00542ED9">
      <w:pPr>
        <w:rPr>
          <w:lang w:val="nb-NO" w:eastAsia="nb-NO"/>
        </w:rPr>
      </w:pPr>
    </w:p>
    <w:p w14:paraId="4B710624" w14:textId="4A058199" w:rsidR="00542ED9" w:rsidRDefault="00542ED9" w:rsidP="00542ED9">
      <w:pPr>
        <w:rPr>
          <w:lang w:val="nb-NO" w:eastAsia="nb-NO"/>
        </w:rPr>
      </w:pPr>
    </w:p>
    <w:p w14:paraId="5049A159" w14:textId="33BFBA36" w:rsidR="00542ED9" w:rsidRDefault="00542ED9" w:rsidP="00542ED9">
      <w:pPr>
        <w:rPr>
          <w:lang w:val="nb-NO" w:eastAsia="nb-NO"/>
        </w:rPr>
      </w:pPr>
    </w:p>
    <w:p w14:paraId="5D576C27" w14:textId="7DDCF965" w:rsidR="00542ED9" w:rsidRDefault="00542ED9" w:rsidP="00542ED9">
      <w:pPr>
        <w:rPr>
          <w:lang w:val="nb-NO" w:eastAsia="nb-NO"/>
        </w:rPr>
      </w:pPr>
    </w:p>
    <w:p w14:paraId="215880BE" w14:textId="5B4FC5F9" w:rsidR="00542ED9" w:rsidRDefault="00542ED9" w:rsidP="00542ED9">
      <w:pPr>
        <w:rPr>
          <w:lang w:val="nb-NO" w:eastAsia="nb-NO"/>
        </w:rPr>
      </w:pPr>
    </w:p>
    <w:p w14:paraId="1E6AD034" w14:textId="02C22034" w:rsidR="00542ED9" w:rsidRDefault="00542ED9" w:rsidP="00542ED9">
      <w:pPr>
        <w:rPr>
          <w:lang w:val="nb-NO" w:eastAsia="nb-NO"/>
        </w:rPr>
      </w:pPr>
    </w:p>
    <w:p w14:paraId="6C5A1F0A" w14:textId="5865ACA8" w:rsidR="00542ED9" w:rsidRDefault="00542ED9" w:rsidP="00542ED9">
      <w:pPr>
        <w:rPr>
          <w:lang w:val="nb-NO" w:eastAsia="nb-NO"/>
        </w:rPr>
      </w:pPr>
    </w:p>
    <w:p w14:paraId="4F9D9AB2" w14:textId="6C448D8E" w:rsidR="00542ED9" w:rsidRDefault="00542ED9" w:rsidP="00542ED9">
      <w:pPr>
        <w:rPr>
          <w:lang w:val="nb-NO" w:eastAsia="nb-NO"/>
        </w:rPr>
      </w:pPr>
    </w:p>
    <w:p w14:paraId="1CF77A32" w14:textId="5D17A282" w:rsidR="00542ED9" w:rsidRDefault="00542ED9" w:rsidP="00542ED9">
      <w:pPr>
        <w:rPr>
          <w:lang w:val="nb-NO" w:eastAsia="nb-NO"/>
        </w:rPr>
      </w:pPr>
    </w:p>
    <w:p w14:paraId="6EC246F7" w14:textId="2E296798" w:rsidR="00542ED9" w:rsidRDefault="00542ED9" w:rsidP="00542ED9">
      <w:pPr>
        <w:rPr>
          <w:lang w:val="nb-NO" w:eastAsia="nb-NO"/>
        </w:rPr>
      </w:pPr>
    </w:p>
    <w:p w14:paraId="0578016C" w14:textId="67DB3F7C" w:rsidR="00542ED9" w:rsidRDefault="00542ED9" w:rsidP="00542ED9">
      <w:pPr>
        <w:rPr>
          <w:lang w:val="nb-NO" w:eastAsia="nb-NO"/>
        </w:rPr>
      </w:pPr>
    </w:p>
    <w:p w14:paraId="611F5B2D" w14:textId="77777777" w:rsidR="00542ED9" w:rsidRPr="00542ED9" w:rsidRDefault="00542ED9" w:rsidP="00542ED9">
      <w:pPr>
        <w:rPr>
          <w:lang w:val="nb-NO" w:eastAsia="nb-NO"/>
        </w:rPr>
      </w:pPr>
    </w:p>
    <w:p w14:paraId="4D300C74" w14:textId="234307E0" w:rsidR="00D502FC" w:rsidRPr="0088690B" w:rsidRDefault="00D502FC" w:rsidP="00D502FC">
      <w:pPr>
        <w:pStyle w:val="Overskrift1"/>
        <w:rPr>
          <w:color w:val="008AAF" w:themeColor="accent6"/>
          <w:lang w:val="en-US" w:eastAsia="nb-NO"/>
        </w:rPr>
      </w:pPr>
      <w:bookmarkStart w:id="6" w:name="_Toc106097464"/>
      <w:r w:rsidRPr="0088690B">
        <w:rPr>
          <w:color w:val="008AAF" w:themeColor="accent6"/>
          <w:lang w:val="en-US" w:eastAsia="nb-NO"/>
        </w:rPr>
        <w:t>ERIC</w:t>
      </w:r>
      <w:bookmarkEnd w:id="6"/>
    </w:p>
    <w:p w14:paraId="44819A9B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3B150A58" w14:textId="3243A61C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12</w:t>
      </w:r>
    </w:p>
    <w:p w14:paraId="313AAA3C" w14:textId="77777777" w:rsidR="00F244C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Comments:</w:t>
      </w:r>
    </w:p>
    <w:p w14:paraId="32A19897" w14:textId="77777777" w:rsidR="00F244C2" w:rsidRPr="00172C5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Documentation of search:</w:t>
      </w:r>
    </w:p>
    <w:p w14:paraId="6B378D2E" w14:textId="24FC12FF" w:rsidR="00D502FC" w:rsidRDefault="00D502FC" w:rsidP="007D2A90">
      <w:pPr>
        <w:rPr>
          <w:rFonts w:ascii="Times New Roman" w:hAnsi="Times New Roman"/>
          <w:lang w:val="nb-NO" w:eastAsia="nb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4"/>
        <w:gridCol w:w="3507"/>
        <w:gridCol w:w="2295"/>
        <w:gridCol w:w="1438"/>
        <w:gridCol w:w="867"/>
      </w:tblGrid>
      <w:tr w:rsidR="008A6CC3" w:rsidRPr="008A6CC3" w14:paraId="62733358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9597F" w14:textId="77777777" w:rsidR="008A6CC3" w:rsidRPr="008A6CC3" w:rsidRDefault="008A6CC3" w:rsidP="008A6CC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B497B" w14:textId="77777777" w:rsidR="008A6CC3" w:rsidRPr="008A6CC3" w:rsidRDefault="008A6CC3" w:rsidP="008A6CC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E6B3" w14:textId="77777777" w:rsidR="008A6CC3" w:rsidRPr="008A6CC3" w:rsidRDefault="008A6CC3" w:rsidP="008A6CC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533E6" w14:textId="77777777" w:rsidR="008A6CC3" w:rsidRPr="008A6CC3" w:rsidRDefault="008A6CC3" w:rsidP="008A6CC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4D459" w14:textId="77777777" w:rsidR="008A6CC3" w:rsidRPr="008A6CC3" w:rsidRDefault="008A6CC3" w:rsidP="008A6CC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Results </w:t>
            </w:r>
          </w:p>
        </w:tc>
      </w:tr>
      <w:tr w:rsidR="008A6CC3" w:rsidRPr="008A6CC3" w14:paraId="4B073F40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5AF13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A72A0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(nurse or nursing) N0 (school* or college* or teach* or facult* or educat* or training or lecture* or teach* or curriculum or learn* or program* or class*) ) OR AB ( (nurse or nursing) N0 (school* or college* or teach* or facult* or educat* or training or lecture* or teach* or curriculum or learn* or program* or class*)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C2E61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194D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3858C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5,028 </w:t>
            </w:r>
          </w:p>
        </w:tc>
      </w:tr>
      <w:tr w:rsidR="008A6CC3" w:rsidRPr="008A6CC3" w14:paraId="0162BBE1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24999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E5A23" w14:textId="77777777" w:rsidR="008A6CC3" w:rsidRPr="0088690B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88690B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DE "COVID-19" OR DE "Pandemics"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4A564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9BB67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74298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5,046 </w:t>
            </w:r>
          </w:p>
        </w:tc>
      </w:tr>
      <w:tr w:rsidR="008A6CC3" w:rsidRPr="008A6CC3" w14:paraId="45C1322A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E678D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76AA2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(COVID N0 "19") or COVID-19 or COVID19 ) OR AB ( (COVID N0 "19") or COVID-19 or COVID19 )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2A90E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C86FC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31FA2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4,612 </w:t>
            </w:r>
          </w:p>
        </w:tc>
      </w:tr>
      <w:tr w:rsidR="008A6CC3" w:rsidRPr="008A6CC3" w14:paraId="155CD854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E4476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5161D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Coronavirus* or (corona N0 virus*) ) OR AB ( Coronavirus* or (corona N0 virus*)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E6007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6D25F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15A95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821 </w:t>
            </w:r>
          </w:p>
        </w:tc>
      </w:tr>
      <w:tr w:rsidR="008A6CC3" w:rsidRPr="008A6CC3" w14:paraId="2971D7B6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3CBF5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44DBF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COVID or NCOV or 2019NCOV or CORONAVIRINAE ) OR AB ( COVID or NCOV or 2019NCOV or CORONAVIRINAE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66C3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E2088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2C524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4,631 </w:t>
            </w:r>
          </w:p>
        </w:tc>
      </w:tr>
      <w:tr w:rsidR="008A6CC3" w:rsidRPr="008A6CC3" w14:paraId="7A645668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D2E99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15003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("19" or "2019") N2 (epidem* or epidemy or epidemic* or pandem*) ) OR AB ( ("19" or "2019") N2 (epidem* or epidemy or epidemic* or pandem*)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77847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E18ED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F33D5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139 </w:t>
            </w:r>
          </w:p>
        </w:tc>
      </w:tr>
      <w:tr w:rsidR="008A6CC3" w:rsidRPr="008A6CC3" w14:paraId="4A380DA9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3C06D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9FE20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"sars cov 2" or sars2 or sarscov2 or "sarscov-2" or "cov 2019" or "sars coronavirus 2" or "sars corona virus 2" or "sars-cov-2" ) OR AB ( "sars cov 2" or sars2 or sarscov2 or "sarscov-2" or "cov 2019" or "sars coronavirus 2" or "sars corona virus 2" or "sars-cov-2"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6D416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32E41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23A6C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63 </w:t>
            </w:r>
          </w:p>
        </w:tc>
      </w:tr>
      <w:tr w:rsidR="008A6CC3" w:rsidRPr="008A6CC3" w14:paraId="14F02B59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0F0B9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FCB5C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S2 OR S3 OR S4 OR S5 OR S6 OR 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986AE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0773C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B1136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5,574 </w:t>
            </w:r>
          </w:p>
        </w:tc>
      </w:tr>
      <w:tr w:rsidR="008A6CC3" w:rsidRPr="008A6CC3" w14:paraId="10BF2C3E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BA9EE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2FCEF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1EC3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EF2AF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Interface - EBSCOhost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1073B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12 </w:t>
            </w:r>
          </w:p>
        </w:tc>
      </w:tr>
      <w:tr w:rsidR="008A6CC3" w:rsidRPr="008A6CC3" w14:paraId="647E2A07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0F6C8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8093B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70D93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Limiters - Date Published: 20190101-20211231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0A4E1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23BD6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12 </w:t>
            </w:r>
          </w:p>
        </w:tc>
      </w:tr>
      <w:tr w:rsidR="008A6CC3" w:rsidRPr="008A6CC3" w14:paraId="64A58CB5" w14:textId="77777777" w:rsidTr="008A6C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F2B9A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8A3B6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D651E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Limiters - Date Published: 20200101-20221231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D0E3C" w14:textId="77777777" w:rsidR="008A6CC3" w:rsidRPr="00F244C2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ERIC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7E192" w14:textId="77777777" w:rsidR="008A6CC3" w:rsidRPr="008A6CC3" w:rsidRDefault="008A6CC3" w:rsidP="008A6CC3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8A6CC3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12</w:t>
            </w:r>
          </w:p>
        </w:tc>
      </w:tr>
    </w:tbl>
    <w:p w14:paraId="75718797" w14:textId="77777777" w:rsidR="008A6CC3" w:rsidRDefault="008A6CC3" w:rsidP="007D2A90">
      <w:pPr>
        <w:rPr>
          <w:rFonts w:ascii="Times New Roman" w:hAnsi="Times New Roman"/>
          <w:lang w:val="nb-NO" w:eastAsia="nb-NO"/>
        </w:rPr>
      </w:pPr>
    </w:p>
    <w:p w14:paraId="428D3246" w14:textId="08B93BA9" w:rsidR="006A42D2" w:rsidRDefault="006A42D2" w:rsidP="007D2A90">
      <w:pPr>
        <w:rPr>
          <w:rFonts w:ascii="Times New Roman" w:hAnsi="Times New Roman"/>
          <w:lang w:val="nb-NO" w:eastAsia="nb-NO"/>
        </w:rPr>
      </w:pPr>
    </w:p>
    <w:p w14:paraId="37E35718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01DC02F9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1987E52E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2247F053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238348B0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19D51B4A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74038B49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50A9DAB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20B30A3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4283B861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68FCEF44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27841A80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0FF29E68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4D588E1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12AB1A3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4345861D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7EC69DA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4EACD3BB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53CFC7C2" w14:textId="77777777" w:rsidR="00F244C2" w:rsidRDefault="00F244C2" w:rsidP="007D2A90">
      <w:pPr>
        <w:rPr>
          <w:rFonts w:ascii="Times New Roman" w:hAnsi="Times New Roman"/>
          <w:lang w:val="nb-NO" w:eastAsia="nb-NO"/>
        </w:rPr>
      </w:pPr>
    </w:p>
    <w:p w14:paraId="3E170435" w14:textId="19A5F215" w:rsidR="00674136" w:rsidRPr="00F244C2" w:rsidRDefault="00674136" w:rsidP="00674136">
      <w:pPr>
        <w:pStyle w:val="Overskrift1"/>
        <w:rPr>
          <w:color w:val="008AAF" w:themeColor="accent6"/>
          <w:lang w:val="en-US" w:eastAsia="nb-NO"/>
        </w:rPr>
      </w:pPr>
      <w:bookmarkStart w:id="7" w:name="_Toc106097465"/>
      <w:r w:rsidRPr="00F244C2">
        <w:rPr>
          <w:color w:val="008AAF" w:themeColor="accent6"/>
          <w:lang w:val="en-US" w:eastAsia="nb-NO"/>
        </w:rPr>
        <w:lastRenderedPageBreak/>
        <w:t>Teacher Reference Center</w:t>
      </w:r>
      <w:bookmarkEnd w:id="7"/>
    </w:p>
    <w:p w14:paraId="7200B561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203B33F7" w14:textId="3129A73E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7</w:t>
      </w:r>
    </w:p>
    <w:p w14:paraId="1A454999" w14:textId="77777777" w:rsidR="00F244C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Comments:</w:t>
      </w:r>
    </w:p>
    <w:p w14:paraId="6F253544" w14:textId="77777777" w:rsidR="00F244C2" w:rsidRPr="00172C52" w:rsidRDefault="00F244C2" w:rsidP="00F244C2">
      <w:pPr>
        <w:rPr>
          <w:rFonts w:ascii="Times New Roman" w:hAnsi="Times New Roman"/>
          <w:lang w:val="nb-NO" w:eastAsia="nb-NO"/>
        </w:rPr>
      </w:pPr>
      <w:r>
        <w:rPr>
          <w:rFonts w:ascii="Times New Roman" w:hAnsi="Times New Roman"/>
          <w:lang w:val="nb-NO" w:eastAsia="nb-NO"/>
        </w:rPr>
        <w:t>Documentation of search:</w:t>
      </w:r>
    </w:p>
    <w:p w14:paraId="453284A2" w14:textId="77777777" w:rsidR="00674136" w:rsidRDefault="00674136" w:rsidP="007D2A90">
      <w:pPr>
        <w:rPr>
          <w:rFonts w:ascii="Times New Roman" w:hAnsi="Times New Roman"/>
          <w:lang w:val="nb-NO" w:eastAsia="nb-NO"/>
        </w:rPr>
      </w:pPr>
    </w:p>
    <w:p w14:paraId="36DB2838" w14:textId="10A2B94C" w:rsidR="00674136" w:rsidRDefault="00674136" w:rsidP="007D2A90">
      <w:pPr>
        <w:rPr>
          <w:rFonts w:ascii="Times New Roman" w:hAnsi="Times New Roman"/>
          <w:lang w:val="nb-NO" w:eastAsia="nb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4"/>
        <w:gridCol w:w="3611"/>
        <w:gridCol w:w="2302"/>
        <w:gridCol w:w="1447"/>
        <w:gridCol w:w="867"/>
      </w:tblGrid>
      <w:tr w:rsidR="004A4CCD" w:rsidRPr="004A4CCD" w14:paraId="56310080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C5951" w14:textId="77777777" w:rsidR="004A4CCD" w:rsidRPr="004A4CCD" w:rsidRDefault="004A4CCD" w:rsidP="004A4CC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61EE" w14:textId="77777777" w:rsidR="004A4CCD" w:rsidRPr="004A4CCD" w:rsidRDefault="004A4CCD" w:rsidP="004A4CC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89158" w14:textId="77777777" w:rsidR="004A4CCD" w:rsidRPr="004A4CCD" w:rsidRDefault="004A4CCD" w:rsidP="004A4CC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CCB6A" w14:textId="77777777" w:rsidR="004A4CCD" w:rsidRPr="004A4CCD" w:rsidRDefault="004A4CCD" w:rsidP="004A4CC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48862" w14:textId="77777777" w:rsidR="004A4CCD" w:rsidRPr="004A4CCD" w:rsidRDefault="004A4CCD" w:rsidP="004A4CC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b-NO" w:eastAsia="nb-NO"/>
              </w:rPr>
              <w:t xml:space="preserve">Results </w:t>
            </w:r>
          </w:p>
        </w:tc>
      </w:tr>
      <w:tr w:rsidR="004A4CCD" w:rsidRPr="004A4CCD" w14:paraId="79C64B53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D13BB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AAF9F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(nurse or nursing) N0 (school* or college* or teach* or facult* or educat* or training or lecture* or teach* or curriculum or learn* or program* or class*) ) OR AB ( (nurse or nursing) N0 (school* or college* or teach* or facult* or educat* or training or lecture* or teach* or curriculum or learn* or program* or class*)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03391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FC1E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FED0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685 </w:t>
            </w:r>
          </w:p>
        </w:tc>
      </w:tr>
      <w:tr w:rsidR="004A4CCD" w:rsidRPr="004A4CCD" w14:paraId="79832C84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4A038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361EE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(ZU "covid-19") or (ZU "covid-19 pandemic") or (ZU "sars-cov-2") or (ZU "pandemics") or (ZU "coronaviruses")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0BC48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3E150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774A8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3,515 </w:t>
            </w:r>
          </w:p>
        </w:tc>
      </w:tr>
      <w:tr w:rsidR="004A4CCD" w:rsidRPr="004A4CCD" w14:paraId="2A1AEB6C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FBBD7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5F28E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(COVID N0 "19") or COVID-19 or Coronavirus* or (corona N0 virus*) ) OR AB ( (COVID N0 "19") or COVID-19 or Coronavirus* or (corona N0 virus*)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72E6B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C89DF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22966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3,042 </w:t>
            </w:r>
          </w:p>
        </w:tc>
      </w:tr>
      <w:tr w:rsidR="004A4CCD" w:rsidRPr="004A4CCD" w14:paraId="220CA311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65F01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S4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7A23A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COVID or NCOV or 2019NCOV or CORONAVIRINAE or sars cov 2 or sars2 or sarscov2 or sarscov-2 or cov 2019 or sars coronavirus 2 or sars corona virus 2 or sars-cov-2 ) OR AB ( COVID or NCOV or 2019NCOV or CORONAVIRINAE or sars cov 2 or sars2 or sarscov2 or sarscov-2 or cov 2019 or sars coronavirus 2 or sars corona virus 2 or sars-cov-2 )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73E06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3336F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91F90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2,747 </w:t>
            </w:r>
          </w:p>
        </w:tc>
      </w:tr>
      <w:tr w:rsidR="004A4CCD" w:rsidRPr="004A4CCD" w14:paraId="0905E805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88F27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8AC0C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TI ( ("19" or "2019") N2 (epidem* or epidemy or epidemic* or pandem*) ) OR AB ( ("19" or "2019") N2 (epidem* or epidemy or epidemic* or pandem*)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D433E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9772C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D77B3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105 </w:t>
            </w:r>
          </w:p>
        </w:tc>
      </w:tr>
      <w:tr w:rsidR="004A4CCD" w:rsidRPr="004A4CCD" w14:paraId="0AD76105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2C110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553F5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S2 OR S3 OR S4 OR 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2D358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29BD4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0EB16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4,137 </w:t>
            </w:r>
          </w:p>
        </w:tc>
      </w:tr>
      <w:tr w:rsidR="004A4CCD" w:rsidRPr="004A4CCD" w14:paraId="44B64737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AEDF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E6160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A7AD7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75136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lastRenderedPageBreak/>
              <w:t xml:space="preserve">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36CEB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lastRenderedPageBreak/>
              <w:t xml:space="preserve">7 </w:t>
            </w:r>
          </w:p>
        </w:tc>
      </w:tr>
      <w:tr w:rsidR="004A4CCD" w:rsidRPr="004A4CCD" w14:paraId="2EEE662A" w14:textId="77777777" w:rsidTr="004A4C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6ECA3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0F306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 xml:space="preserve">S1 AND 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7DD6F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Limiters - Published Date: 20190101-20221231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Expanders - Apply equivalent subjects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6C443" w14:textId="77777777" w:rsidR="004A4CCD" w:rsidRPr="00F244C2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</w:pP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t xml:space="preserve">Interface - EBSCOhost Research Databases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Search Screen - Advanced Search </w:t>
            </w:r>
            <w:r w:rsidRPr="00F244C2">
              <w:rPr>
                <w:rFonts w:ascii="Times New Roman" w:eastAsia="Times New Roman" w:hAnsi="Times New Roman"/>
                <w:sz w:val="24"/>
                <w:szCs w:val="24"/>
                <w:lang w:eastAsia="nb-NO"/>
              </w:rPr>
              <w:br/>
              <w:t xml:space="preserve">Database - 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42F7B" w14:textId="77777777" w:rsidR="004A4CCD" w:rsidRPr="004A4CCD" w:rsidRDefault="004A4CCD" w:rsidP="004A4CCD">
            <w:pPr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</w:pPr>
            <w:r w:rsidRPr="004A4CCD">
              <w:rPr>
                <w:rFonts w:ascii="Times New Roman" w:eastAsia="Times New Roman" w:hAnsi="Times New Roman"/>
                <w:sz w:val="24"/>
                <w:szCs w:val="24"/>
                <w:lang w:val="nb-NO" w:eastAsia="nb-NO"/>
              </w:rPr>
              <w:t>7</w:t>
            </w:r>
          </w:p>
        </w:tc>
      </w:tr>
    </w:tbl>
    <w:p w14:paraId="54B47EC9" w14:textId="77777777" w:rsidR="00DF43BC" w:rsidRPr="00F244C2" w:rsidRDefault="00DF43BC" w:rsidP="00F244C2">
      <w:pPr>
        <w:rPr>
          <w:rFonts w:ascii="Times New Roman" w:hAnsi="Times New Roman"/>
          <w:lang w:eastAsia="nb-NO"/>
        </w:rPr>
      </w:pPr>
    </w:p>
    <w:p w14:paraId="7F40281E" w14:textId="225E6874" w:rsidR="00937C9A" w:rsidRPr="00F244C2" w:rsidRDefault="00937C9A" w:rsidP="00937C9A">
      <w:pPr>
        <w:pStyle w:val="Overskrift1"/>
        <w:rPr>
          <w:color w:val="008AAF" w:themeColor="accent6"/>
          <w:lang w:eastAsia="nb-NO"/>
        </w:rPr>
      </w:pPr>
      <w:bookmarkStart w:id="8" w:name="_Toc106097467"/>
      <w:r w:rsidRPr="00F244C2">
        <w:rPr>
          <w:color w:val="008AAF" w:themeColor="accent6"/>
          <w:lang w:eastAsia="nb-NO"/>
        </w:rPr>
        <w:t>Epistemonikos</w:t>
      </w:r>
      <w:bookmarkEnd w:id="8"/>
    </w:p>
    <w:p w14:paraId="610A369D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5FDE1281" w14:textId="175C4B1A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77</w:t>
      </w:r>
    </w:p>
    <w:p w14:paraId="6578C729" w14:textId="66B890A6" w:rsidR="00F244C2" w:rsidRPr="00F244C2" w:rsidRDefault="00F244C2" w:rsidP="00F244C2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>Comments: I</w:t>
      </w:r>
      <w:r>
        <w:rPr>
          <w:rFonts w:ascii="Times New Roman" w:hAnsi="Times New Roman"/>
          <w:lang w:eastAsia="nb-NO"/>
        </w:rPr>
        <w:t>’ve limited the hits to systematic reviews</w:t>
      </w:r>
    </w:p>
    <w:p w14:paraId="657D6A1A" w14:textId="77777777" w:rsidR="00F244C2" w:rsidRPr="00F244C2" w:rsidRDefault="00F244C2" w:rsidP="00F244C2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>Documentation of search:</w:t>
      </w:r>
    </w:p>
    <w:p w14:paraId="616418D9" w14:textId="581A1C5D" w:rsidR="00937C9A" w:rsidRPr="00F244C2" w:rsidRDefault="00937C9A" w:rsidP="007D2A90">
      <w:pPr>
        <w:rPr>
          <w:rFonts w:ascii="Times New Roman" w:hAnsi="Times New Roman"/>
          <w:lang w:eastAsia="nb-NO"/>
        </w:rPr>
      </w:pPr>
    </w:p>
    <w:p w14:paraId="3C4B57C0" w14:textId="77777777" w:rsidR="00F244C2" w:rsidRDefault="00937C9A" w:rsidP="007D2A90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 xml:space="preserve">((nurse or nursing) and (school* or college* or teach* or facult* or educat* or training or lecture* or teach* or curriculum or learn* or program* or class*)) </w:t>
      </w:r>
      <w:r w:rsidR="00A22577" w:rsidRPr="00F244C2">
        <w:rPr>
          <w:rFonts w:ascii="Times New Roman" w:hAnsi="Times New Roman"/>
          <w:lang w:eastAsia="nb-NO"/>
        </w:rPr>
        <w:t>and</w:t>
      </w:r>
      <w:r w:rsidRPr="00F244C2">
        <w:rPr>
          <w:rFonts w:ascii="Times New Roman" w:hAnsi="Times New Roman"/>
          <w:lang w:eastAsia="nb-NO"/>
        </w:rPr>
        <w:t xml:space="preserve"> (COVID-19 or COVID19 OR </w:t>
      </w:r>
    </w:p>
    <w:p w14:paraId="7CBF0C53" w14:textId="470595A9" w:rsidR="00937C9A" w:rsidRDefault="00937C9A" w:rsidP="007D2A90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>Coronavirus* or COVID or NCOV or 2019NCOV or CORONAVIRINAE)</w:t>
      </w:r>
    </w:p>
    <w:p w14:paraId="0569CE1A" w14:textId="77777777" w:rsidR="00F244C2" w:rsidRDefault="00F244C2" w:rsidP="007D2A90">
      <w:pPr>
        <w:rPr>
          <w:rFonts w:ascii="Times New Roman" w:hAnsi="Times New Roman"/>
          <w:lang w:eastAsia="nb-NO"/>
        </w:rPr>
      </w:pPr>
    </w:p>
    <w:p w14:paraId="7594298B" w14:textId="77777777" w:rsidR="00F244C2" w:rsidRDefault="00F244C2" w:rsidP="007D2A90">
      <w:pPr>
        <w:rPr>
          <w:rFonts w:ascii="Times New Roman" w:hAnsi="Times New Roman"/>
          <w:lang w:eastAsia="nb-NO"/>
        </w:rPr>
      </w:pPr>
    </w:p>
    <w:p w14:paraId="000BC570" w14:textId="77777777" w:rsidR="00F244C2" w:rsidRPr="00F244C2" w:rsidRDefault="00F244C2" w:rsidP="00F244C2">
      <w:pPr>
        <w:pStyle w:val="Overskrift1"/>
        <w:rPr>
          <w:color w:val="008AAF" w:themeColor="accent6"/>
          <w:lang w:val="da-DK" w:eastAsia="nb-NO"/>
        </w:rPr>
      </w:pPr>
      <w:bookmarkStart w:id="9" w:name="_Toc106097466"/>
      <w:r w:rsidRPr="00F244C2">
        <w:rPr>
          <w:color w:val="008AAF" w:themeColor="accent6"/>
          <w:lang w:val="da-DK" w:eastAsia="nb-NO"/>
        </w:rPr>
        <w:t>Google Scholar</w:t>
      </w:r>
      <w:bookmarkEnd w:id="9"/>
    </w:p>
    <w:p w14:paraId="5192153B" w14:textId="77777777" w:rsidR="00F244C2" w:rsidRPr="00860F3D" w:rsidRDefault="00F244C2" w:rsidP="00F244C2">
      <w:pPr>
        <w:rPr>
          <w:rFonts w:ascii="Times New Roman" w:hAnsi="Times New Roman"/>
          <w:lang w:eastAsia="nb-NO"/>
        </w:rPr>
      </w:pPr>
      <w:r w:rsidRPr="00860F3D">
        <w:rPr>
          <w:rFonts w:ascii="Times New Roman" w:hAnsi="Times New Roman"/>
          <w:lang w:eastAsia="nb-NO"/>
        </w:rPr>
        <w:t xml:space="preserve">Date of search: </w:t>
      </w:r>
      <w:r>
        <w:rPr>
          <w:rFonts w:ascii="Times New Roman" w:hAnsi="Times New Roman"/>
          <w:lang w:eastAsia="nb-NO"/>
        </w:rPr>
        <w:t>20</w:t>
      </w:r>
      <w:r w:rsidRPr="00F244C2">
        <w:rPr>
          <w:rFonts w:ascii="Times New Roman" w:hAnsi="Times New Roman"/>
          <w:vertAlign w:val="superscript"/>
          <w:lang w:eastAsia="nb-NO"/>
        </w:rPr>
        <w:t>th</w:t>
      </w:r>
      <w:r>
        <w:rPr>
          <w:rFonts w:ascii="Times New Roman" w:hAnsi="Times New Roman"/>
          <w:lang w:eastAsia="nb-NO"/>
        </w:rPr>
        <w:t xml:space="preserve"> June 2022</w:t>
      </w:r>
    </w:p>
    <w:p w14:paraId="6C456BF8" w14:textId="073D3D6F" w:rsidR="00F244C2" w:rsidRPr="009519C8" w:rsidRDefault="00F244C2" w:rsidP="00F244C2">
      <w:pPr>
        <w:rPr>
          <w:rFonts w:ascii="Times New Roman" w:hAnsi="Times New Roman"/>
          <w:lang w:eastAsia="nb-NO"/>
        </w:rPr>
      </w:pPr>
      <w:r w:rsidRPr="009519C8">
        <w:rPr>
          <w:rFonts w:ascii="Times New Roman" w:hAnsi="Times New Roman"/>
          <w:lang w:eastAsia="nb-NO"/>
        </w:rPr>
        <w:t>Number of hits (before duplication re</w:t>
      </w:r>
      <w:r>
        <w:rPr>
          <w:rFonts w:ascii="Times New Roman" w:hAnsi="Times New Roman"/>
          <w:lang w:eastAsia="nb-NO"/>
        </w:rPr>
        <w:t>moval</w:t>
      </w:r>
      <w:r w:rsidRPr="009519C8">
        <w:rPr>
          <w:rFonts w:ascii="Times New Roman" w:hAnsi="Times New Roman"/>
          <w:lang w:eastAsia="nb-NO"/>
        </w:rPr>
        <w:t xml:space="preserve">): </w:t>
      </w:r>
      <w:r>
        <w:rPr>
          <w:rFonts w:ascii="Times New Roman" w:hAnsi="Times New Roman"/>
          <w:lang w:eastAsia="nb-NO"/>
        </w:rPr>
        <w:t>200</w:t>
      </w:r>
    </w:p>
    <w:p w14:paraId="3E4C0CBE" w14:textId="5624936D" w:rsidR="00F244C2" w:rsidRPr="00F244C2" w:rsidRDefault="00F244C2" w:rsidP="00F244C2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>Comments:I’v</w:t>
      </w:r>
      <w:r>
        <w:rPr>
          <w:rFonts w:ascii="Times New Roman" w:hAnsi="Times New Roman"/>
          <w:lang w:eastAsia="nb-NO"/>
        </w:rPr>
        <w:t xml:space="preserve">e only included the first 200 hits, as relevance is decreasing after this. </w:t>
      </w:r>
    </w:p>
    <w:p w14:paraId="0691B469" w14:textId="77777777" w:rsidR="00F244C2" w:rsidRPr="00F244C2" w:rsidRDefault="00F244C2" w:rsidP="00F244C2">
      <w:pPr>
        <w:rPr>
          <w:rFonts w:ascii="Times New Roman" w:hAnsi="Times New Roman"/>
          <w:lang w:eastAsia="nb-NO"/>
        </w:rPr>
      </w:pPr>
      <w:r w:rsidRPr="00F244C2">
        <w:rPr>
          <w:rFonts w:ascii="Times New Roman" w:hAnsi="Times New Roman"/>
          <w:lang w:eastAsia="nb-NO"/>
        </w:rPr>
        <w:t>Documentation of search:</w:t>
      </w:r>
    </w:p>
    <w:p w14:paraId="6BC316F3" w14:textId="77777777" w:rsidR="00F244C2" w:rsidRPr="00F244C2" w:rsidRDefault="00F244C2" w:rsidP="00F244C2">
      <w:pPr>
        <w:rPr>
          <w:rFonts w:ascii="Times New Roman" w:hAnsi="Times New Roman"/>
          <w:lang w:eastAsia="nb-NO"/>
        </w:rPr>
      </w:pPr>
    </w:p>
    <w:p w14:paraId="36545F44" w14:textId="77777777" w:rsidR="00F244C2" w:rsidRDefault="00F244C2" w:rsidP="00F244C2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lang w:eastAsia="nb-NO"/>
        </w:rPr>
      </w:pPr>
      <w:r w:rsidRPr="00342495">
        <w:rPr>
          <w:rFonts w:ascii="Times New Roman" w:hAnsi="Times New Roman" w:cs="Times New Roman"/>
          <w:lang w:eastAsia="nb-NO"/>
        </w:rPr>
        <w:t xml:space="preserve">covid|corona|coronavirus (nurse|nursing </w:t>
      </w:r>
    </w:p>
    <w:p w14:paraId="5DD77843" w14:textId="77777777" w:rsidR="00F244C2" w:rsidRPr="0088690B" w:rsidRDefault="00F244C2" w:rsidP="00F244C2">
      <w:pPr>
        <w:pStyle w:val="Listeavsnitt"/>
        <w:rPr>
          <w:rFonts w:ascii="Times New Roman" w:hAnsi="Times New Roman" w:cs="Times New Roman"/>
          <w:lang w:val="en-US" w:eastAsia="nb-NO"/>
        </w:rPr>
      </w:pPr>
      <w:r w:rsidRPr="0088690B">
        <w:rPr>
          <w:rFonts w:ascii="Times New Roman" w:hAnsi="Times New Roman" w:cs="Times New Roman"/>
          <w:lang w:val="en-US" w:eastAsia="nb-NO"/>
        </w:rPr>
        <w:t>school|college|faculty|education|training|lecture|curriculum|programme|class)</w:t>
      </w:r>
    </w:p>
    <w:p w14:paraId="4335BFCC" w14:textId="77777777" w:rsidR="00F244C2" w:rsidRPr="0088690B" w:rsidRDefault="00F244C2" w:rsidP="007D2A90">
      <w:pPr>
        <w:rPr>
          <w:rFonts w:ascii="Times New Roman" w:hAnsi="Times New Roman"/>
          <w:lang w:eastAsia="nb-NO"/>
        </w:rPr>
      </w:pPr>
    </w:p>
    <w:sectPr w:rsidR="00F244C2" w:rsidRPr="0088690B" w:rsidSect="00844547">
      <w:headerReference w:type="default" r:id="rId15"/>
      <w:footerReference w:type="default" r:id="rId16"/>
      <w:pgSz w:w="11906" w:h="16838"/>
      <w:pgMar w:top="1418" w:right="1418" w:bottom="1418" w:left="187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FC63" w14:textId="77777777" w:rsidR="00AF3B18" w:rsidRDefault="00AF3B18" w:rsidP="001510E4">
      <w:r>
        <w:separator/>
      </w:r>
    </w:p>
  </w:endnote>
  <w:endnote w:type="continuationSeparator" w:id="0">
    <w:p w14:paraId="0A3B97A4" w14:textId="77777777" w:rsidR="00AF3B18" w:rsidRDefault="00AF3B18" w:rsidP="0015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74664"/>
      <w:docPartObj>
        <w:docPartGallery w:val="Page Numbers (Bottom of Page)"/>
        <w:docPartUnique/>
      </w:docPartObj>
    </w:sdtPr>
    <w:sdtEndPr/>
    <w:sdtContent>
      <w:p w14:paraId="1D19F4D6" w14:textId="30D5DB97" w:rsidR="007D2A90" w:rsidRDefault="007D2A90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BD2D52" w14:textId="33C163AF" w:rsidR="00844547" w:rsidRDefault="00844547" w:rsidP="00844547">
    <w:pPr>
      <w:pStyle w:val="Bunn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D1B3" w14:textId="77777777" w:rsidR="00AF3B18" w:rsidRDefault="00AF3B18" w:rsidP="001510E4">
      <w:r>
        <w:separator/>
      </w:r>
    </w:p>
  </w:footnote>
  <w:footnote w:type="continuationSeparator" w:id="0">
    <w:p w14:paraId="62A14D0E" w14:textId="77777777" w:rsidR="00AF3B18" w:rsidRDefault="00AF3B18" w:rsidP="00151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5EA0" w14:textId="0911EBC2" w:rsidR="00B83B0A" w:rsidRPr="00272825" w:rsidRDefault="00B83B0A" w:rsidP="00272825">
    <w:pPr>
      <w:pStyle w:val="Overskrift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45C02"/>
    <w:multiLevelType w:val="hybridMultilevel"/>
    <w:tmpl w:val="069023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22CDB"/>
    <w:multiLevelType w:val="hybridMultilevel"/>
    <w:tmpl w:val="CE44B4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402291">
    <w:abstractNumId w:val="0"/>
  </w:num>
  <w:num w:numId="2" w16cid:durableId="1384017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18"/>
    <w:rsid w:val="000430D9"/>
    <w:rsid w:val="000A3322"/>
    <w:rsid w:val="000B76A1"/>
    <w:rsid w:val="00123C75"/>
    <w:rsid w:val="001510E4"/>
    <w:rsid w:val="0018332C"/>
    <w:rsid w:val="001A3617"/>
    <w:rsid w:val="00204208"/>
    <w:rsid w:val="00272825"/>
    <w:rsid w:val="00340C23"/>
    <w:rsid w:val="00342495"/>
    <w:rsid w:val="004A4CCD"/>
    <w:rsid w:val="004E0C5C"/>
    <w:rsid w:val="004E7176"/>
    <w:rsid w:val="00542ED9"/>
    <w:rsid w:val="006458E4"/>
    <w:rsid w:val="00674136"/>
    <w:rsid w:val="006A42D2"/>
    <w:rsid w:val="00706C96"/>
    <w:rsid w:val="007A6289"/>
    <w:rsid w:val="007C0256"/>
    <w:rsid w:val="007D2A90"/>
    <w:rsid w:val="00844547"/>
    <w:rsid w:val="00845E78"/>
    <w:rsid w:val="008502CF"/>
    <w:rsid w:val="00875EDF"/>
    <w:rsid w:val="0088690B"/>
    <w:rsid w:val="008A131F"/>
    <w:rsid w:val="008A6CC3"/>
    <w:rsid w:val="0093242F"/>
    <w:rsid w:val="00937C9A"/>
    <w:rsid w:val="00A03702"/>
    <w:rsid w:val="00A22577"/>
    <w:rsid w:val="00AB68B4"/>
    <w:rsid w:val="00AF3B18"/>
    <w:rsid w:val="00AF62B2"/>
    <w:rsid w:val="00B83B0A"/>
    <w:rsid w:val="00BC5CB5"/>
    <w:rsid w:val="00C170A5"/>
    <w:rsid w:val="00C84B7E"/>
    <w:rsid w:val="00D40AE6"/>
    <w:rsid w:val="00D502FC"/>
    <w:rsid w:val="00D75904"/>
    <w:rsid w:val="00DF43BC"/>
    <w:rsid w:val="00E12D75"/>
    <w:rsid w:val="00E40654"/>
    <w:rsid w:val="00E71418"/>
    <w:rsid w:val="00E8447B"/>
    <w:rsid w:val="00E942D1"/>
    <w:rsid w:val="00EF42CE"/>
    <w:rsid w:val="00EF6515"/>
    <w:rsid w:val="00F244C2"/>
    <w:rsid w:val="00F30893"/>
    <w:rsid w:val="00F5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7AABC3"/>
  <w15:chartTrackingRefBased/>
  <w15:docId w15:val="{6DFDA583-1AF7-4FEB-BBA8-8B78C726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B1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282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0AFBA" w:themeColor="accent1"/>
      <w:sz w:val="42"/>
      <w:szCs w:val="42"/>
      <w:lang w:val="nb-NO"/>
    </w:rPr>
  </w:style>
  <w:style w:type="paragraph" w:styleId="Overskrift2">
    <w:name w:val="heading 2"/>
    <w:basedOn w:val="HVL"/>
    <w:next w:val="Normal"/>
    <w:link w:val="Overskrift2Tegn"/>
    <w:uiPriority w:val="9"/>
    <w:unhideWhenUsed/>
    <w:qFormat/>
    <w:rsid w:val="001510E4"/>
    <w:pPr>
      <w:outlineLvl w:val="1"/>
    </w:pPr>
    <w:rPr>
      <w:rFonts w:asciiTheme="minorHAnsi" w:hAnsiTheme="minorHAnsi"/>
      <w:b/>
      <w:color w:val="auto"/>
      <w:sz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10E4"/>
    <w:pPr>
      <w:keepNext/>
      <w:keepLines/>
      <w:spacing w:before="240" w:line="259" w:lineRule="auto"/>
      <w:outlineLvl w:val="2"/>
    </w:pPr>
    <w:rPr>
      <w:rFonts w:asciiTheme="minorHAnsi" w:eastAsiaTheme="majorEastAsia" w:hAnsiTheme="minorHAnsi" w:cstheme="majorBidi"/>
      <w:i/>
      <w:sz w:val="24"/>
      <w:szCs w:val="42"/>
      <w:lang w:val="nb-NO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510E4"/>
    <w:pPr>
      <w:keepNext/>
      <w:keepLines/>
      <w:spacing w:before="240" w:line="259" w:lineRule="auto"/>
      <w:outlineLvl w:val="3"/>
    </w:pPr>
    <w:rPr>
      <w:rFonts w:asciiTheme="minorHAnsi" w:eastAsiaTheme="majorEastAsia" w:hAnsiTheme="minorHAnsi" w:cstheme="majorBidi"/>
      <w:b/>
      <w:sz w:val="20"/>
      <w:szCs w:val="42"/>
      <w:lang w:val="nb-NO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7D2A9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83B0A"/>
    <w:pPr>
      <w:keepNext/>
      <w:keepLines/>
      <w:tabs>
        <w:tab w:val="center" w:pos="4536"/>
        <w:tab w:val="right" w:pos="9072"/>
      </w:tabs>
      <w:spacing w:before="240"/>
      <w:outlineLvl w:val="0"/>
    </w:pPr>
    <w:rPr>
      <w:rFonts w:asciiTheme="minorHAnsi" w:eastAsiaTheme="majorEastAsia" w:hAnsiTheme="minorHAnsi" w:cstheme="majorBidi"/>
      <w:sz w:val="20"/>
      <w:szCs w:val="42"/>
      <w:lang w:val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B83B0A"/>
  </w:style>
  <w:style w:type="paragraph" w:styleId="Bunntekst">
    <w:name w:val="footer"/>
    <w:basedOn w:val="Normal"/>
    <w:link w:val="BunntekstTegn"/>
    <w:uiPriority w:val="99"/>
    <w:unhideWhenUsed/>
    <w:rsid w:val="00B83B0A"/>
    <w:pPr>
      <w:keepNext/>
      <w:keepLines/>
      <w:tabs>
        <w:tab w:val="center" w:pos="4536"/>
        <w:tab w:val="right" w:pos="9072"/>
      </w:tabs>
      <w:spacing w:before="240"/>
      <w:outlineLvl w:val="0"/>
    </w:pPr>
    <w:rPr>
      <w:rFonts w:asciiTheme="minorHAnsi" w:eastAsiaTheme="majorEastAsia" w:hAnsiTheme="minorHAnsi" w:cstheme="majorBidi"/>
      <w:sz w:val="20"/>
      <w:szCs w:val="42"/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B83B0A"/>
  </w:style>
  <w:style w:type="character" w:customStyle="1" w:styleId="Overskrift1Tegn">
    <w:name w:val="Overskrift 1 Tegn"/>
    <w:basedOn w:val="Standardskriftforavsnitt"/>
    <w:link w:val="Overskrift1"/>
    <w:uiPriority w:val="9"/>
    <w:rsid w:val="00272825"/>
    <w:rPr>
      <w:rFonts w:asciiTheme="majorHAnsi" w:eastAsiaTheme="majorEastAsia" w:hAnsiTheme="majorHAnsi" w:cstheme="majorBidi"/>
      <w:color w:val="00AFBA" w:themeColor="accent1"/>
      <w:sz w:val="42"/>
      <w:szCs w:val="4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10E4"/>
    <w:rPr>
      <w:rFonts w:eastAsiaTheme="majorEastAsia" w:cstheme="majorBidi"/>
      <w:b/>
      <w:sz w:val="24"/>
      <w:szCs w:val="42"/>
    </w:rPr>
  </w:style>
  <w:style w:type="paragraph" w:customStyle="1" w:styleId="HVL">
    <w:name w:val="HVL"/>
    <w:basedOn w:val="Overskrift1"/>
    <w:link w:val="HVLTegn"/>
    <w:rsid w:val="001510E4"/>
  </w:style>
  <w:style w:type="character" w:customStyle="1" w:styleId="Overskrift3Tegn">
    <w:name w:val="Overskrift 3 Tegn"/>
    <w:basedOn w:val="Standardskriftforavsnitt"/>
    <w:link w:val="Overskrift3"/>
    <w:uiPriority w:val="9"/>
    <w:rsid w:val="001510E4"/>
    <w:rPr>
      <w:rFonts w:eastAsiaTheme="majorEastAsia" w:cstheme="majorBidi"/>
      <w:i/>
      <w:sz w:val="24"/>
      <w:szCs w:val="42"/>
    </w:rPr>
  </w:style>
  <w:style w:type="character" w:customStyle="1" w:styleId="HVLTegn">
    <w:name w:val="HVL Tegn"/>
    <w:basedOn w:val="Overskrift1Tegn"/>
    <w:link w:val="HVL"/>
    <w:rsid w:val="001510E4"/>
    <w:rPr>
      <w:rFonts w:asciiTheme="majorHAnsi" w:eastAsiaTheme="majorEastAsia" w:hAnsiTheme="majorHAnsi" w:cstheme="majorBidi"/>
      <w:color w:val="00AFBA" w:themeColor="accent1"/>
      <w:sz w:val="42"/>
      <w:szCs w:val="4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510E4"/>
    <w:rPr>
      <w:rFonts w:eastAsiaTheme="majorEastAsia" w:cstheme="majorBidi"/>
      <w:b/>
      <w:sz w:val="20"/>
      <w:szCs w:val="42"/>
    </w:rPr>
  </w:style>
  <w:style w:type="paragraph" w:styleId="Tittel">
    <w:name w:val="Title"/>
    <w:basedOn w:val="Overskrift1"/>
    <w:next w:val="Normal"/>
    <w:link w:val="TittelTegn"/>
    <w:uiPriority w:val="10"/>
    <w:qFormat/>
    <w:rsid w:val="001510E4"/>
    <w:rPr>
      <w:sz w:val="56"/>
    </w:rPr>
  </w:style>
  <w:style w:type="character" w:customStyle="1" w:styleId="TittelTegn">
    <w:name w:val="Tittel Tegn"/>
    <w:basedOn w:val="Standardskriftforavsnitt"/>
    <w:link w:val="Tittel"/>
    <w:uiPriority w:val="10"/>
    <w:rsid w:val="001510E4"/>
    <w:rPr>
      <w:rFonts w:asciiTheme="majorHAnsi" w:eastAsiaTheme="majorEastAsia" w:hAnsiTheme="majorHAnsi" w:cstheme="majorBidi"/>
      <w:color w:val="008AAF" w:themeColor="accent6"/>
      <w:sz w:val="56"/>
      <w:szCs w:val="42"/>
    </w:rPr>
  </w:style>
  <w:style w:type="paragraph" w:styleId="Undertittel">
    <w:name w:val="Subtitle"/>
    <w:basedOn w:val="Overskrift2"/>
    <w:next w:val="Normal"/>
    <w:link w:val="UndertittelTegn"/>
    <w:uiPriority w:val="11"/>
    <w:qFormat/>
    <w:rsid w:val="001510E4"/>
    <w:pPr>
      <w:spacing w:before="0"/>
    </w:pPr>
    <w:rPr>
      <w:b w:val="0"/>
      <w:color w:val="004357" w:themeColor="text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10E4"/>
    <w:rPr>
      <w:rFonts w:eastAsiaTheme="majorEastAsia" w:cstheme="majorBidi"/>
      <w:color w:val="004357" w:themeColor="text1"/>
      <w:sz w:val="24"/>
      <w:szCs w:val="42"/>
    </w:rPr>
  </w:style>
  <w:style w:type="character" w:styleId="Sterkutheving">
    <w:name w:val="Intense Emphasis"/>
    <w:uiPriority w:val="21"/>
    <w:qFormat/>
    <w:rsid w:val="001510E4"/>
    <w:rPr>
      <w:i/>
      <w:color w:val="008AAF" w:themeColor="accent6"/>
    </w:rPr>
  </w:style>
  <w:style w:type="character" w:styleId="Svakutheving">
    <w:name w:val="Subtle Emphasis"/>
    <w:uiPriority w:val="19"/>
    <w:qFormat/>
    <w:rsid w:val="001510E4"/>
    <w:rPr>
      <w:i/>
    </w:rPr>
  </w:style>
  <w:style w:type="paragraph" w:styleId="Sitat">
    <w:name w:val="Quote"/>
    <w:basedOn w:val="Normal"/>
    <w:next w:val="Normal"/>
    <w:link w:val="SitatTegn"/>
    <w:uiPriority w:val="29"/>
    <w:qFormat/>
    <w:rsid w:val="001510E4"/>
    <w:pPr>
      <w:keepNext/>
      <w:keepLines/>
      <w:spacing w:before="200" w:after="160" w:line="259" w:lineRule="auto"/>
      <w:ind w:left="864" w:right="864"/>
      <w:jc w:val="center"/>
      <w:outlineLvl w:val="0"/>
    </w:pPr>
    <w:rPr>
      <w:rFonts w:asciiTheme="minorHAnsi" w:eastAsiaTheme="majorEastAsia" w:hAnsiTheme="minorHAnsi" w:cstheme="majorBidi"/>
      <w:i/>
      <w:iCs/>
      <w:color w:val="0094C1" w:themeColor="text1" w:themeTint="BF"/>
      <w:sz w:val="20"/>
      <w:szCs w:val="42"/>
      <w:lang w:val="nb-NO"/>
    </w:rPr>
  </w:style>
  <w:style w:type="character" w:customStyle="1" w:styleId="SitatTegn">
    <w:name w:val="Sitat Tegn"/>
    <w:basedOn w:val="Standardskriftforavsnitt"/>
    <w:link w:val="Sitat"/>
    <w:uiPriority w:val="29"/>
    <w:rsid w:val="001510E4"/>
    <w:rPr>
      <w:rFonts w:eastAsiaTheme="majorEastAsia" w:cstheme="majorBidi"/>
      <w:i/>
      <w:iCs/>
      <w:color w:val="0094C1" w:themeColor="text1" w:themeTint="BF"/>
      <w:sz w:val="20"/>
      <w:szCs w:val="42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510E4"/>
    <w:pPr>
      <w:keepNext/>
      <w:keepLines/>
      <w:pBdr>
        <w:top w:val="single" w:sz="4" w:space="10" w:color="00AFBA" w:themeColor="accent1"/>
        <w:bottom w:val="single" w:sz="4" w:space="10" w:color="00AFBA" w:themeColor="accent1"/>
      </w:pBdr>
      <w:spacing w:before="360" w:after="360" w:line="259" w:lineRule="auto"/>
      <w:ind w:left="864" w:right="864"/>
      <w:jc w:val="center"/>
      <w:outlineLvl w:val="0"/>
    </w:pPr>
    <w:rPr>
      <w:rFonts w:asciiTheme="minorHAnsi" w:eastAsiaTheme="majorEastAsia" w:hAnsiTheme="minorHAnsi" w:cstheme="majorBidi"/>
      <w:i/>
      <w:iCs/>
      <w:color w:val="00AFBA" w:themeColor="accent1"/>
      <w:sz w:val="20"/>
      <w:szCs w:val="42"/>
      <w:lang w:val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10E4"/>
    <w:rPr>
      <w:rFonts w:eastAsiaTheme="majorEastAsia" w:cstheme="majorBidi"/>
      <w:i/>
      <w:iCs/>
      <w:color w:val="00AFBA" w:themeColor="accent1"/>
      <w:sz w:val="20"/>
      <w:szCs w:val="42"/>
    </w:rPr>
  </w:style>
  <w:style w:type="character" w:styleId="Plassholdertekst">
    <w:name w:val="Placeholder Text"/>
    <w:basedOn w:val="Standardskriftforavsnitt"/>
    <w:uiPriority w:val="99"/>
    <w:semiHidden/>
    <w:rsid w:val="00AF62B2"/>
    <w:rPr>
      <w:color w:val="808080"/>
    </w:rPr>
  </w:style>
  <w:style w:type="paragraph" w:styleId="Listeavsnitt">
    <w:name w:val="List Paragraph"/>
    <w:basedOn w:val="Normal"/>
    <w:uiPriority w:val="34"/>
    <w:qFormat/>
    <w:rsid w:val="002728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7282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2825"/>
    <w:rPr>
      <w:rFonts w:ascii="Segoe UI" w:eastAsiaTheme="majorEastAsia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AF3B18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F3B18"/>
    <w:rPr>
      <w:color w:val="605E5C"/>
      <w:shd w:val="clear" w:color="auto" w:fill="E1DFDD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D2A90"/>
    <w:pPr>
      <w:outlineLvl w:val="9"/>
    </w:pPr>
    <w:rPr>
      <w:color w:val="00828B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7D2A90"/>
    <w:pPr>
      <w:spacing w:after="100"/>
    </w:pPr>
  </w:style>
  <w:style w:type="character" w:styleId="Sterkreferanse">
    <w:name w:val="Intense Reference"/>
    <w:basedOn w:val="Standardskriftforavsnitt"/>
    <w:uiPriority w:val="32"/>
    <w:qFormat/>
    <w:rsid w:val="007D2A90"/>
    <w:rPr>
      <w:b/>
      <w:bCs/>
      <w:smallCaps/>
      <w:color w:val="00AFBA" w:themeColor="accent1"/>
      <w:spacing w:val="5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7D2A90"/>
    <w:rPr>
      <w:rFonts w:asciiTheme="majorHAnsi" w:eastAsiaTheme="majorEastAsia" w:hAnsiTheme="majorHAnsi" w:cstheme="majorBidi"/>
      <w:color w:val="00828B" w:themeColor="accent1" w:themeShade="BF"/>
      <w:lang w:val="en-US"/>
    </w:rPr>
  </w:style>
  <w:style w:type="paragraph" w:styleId="INNH2">
    <w:name w:val="toc 2"/>
    <w:basedOn w:val="Normal"/>
    <w:next w:val="Normal"/>
    <w:autoRedefine/>
    <w:uiPriority w:val="39"/>
    <w:unhideWhenUsed/>
    <w:rsid w:val="00845E78"/>
    <w:pPr>
      <w:spacing w:after="100" w:line="259" w:lineRule="auto"/>
      <w:ind w:left="220"/>
    </w:pPr>
    <w:rPr>
      <w:rFonts w:asciiTheme="minorHAnsi" w:eastAsiaTheme="minorEastAsia" w:hAnsiTheme="minorHAnsi"/>
      <w:lang w:val="nb-NO"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845E78"/>
    <w:pPr>
      <w:spacing w:after="100" w:line="259" w:lineRule="auto"/>
      <w:ind w:left="440"/>
    </w:pPr>
    <w:rPr>
      <w:rFonts w:asciiTheme="minorHAnsi" w:eastAsiaTheme="minorEastAsia" w:hAnsiTheme="minorHAnsi"/>
      <w:lang w:val="nb-NO" w:eastAsia="nb-NO"/>
    </w:rPr>
  </w:style>
  <w:style w:type="character" w:customStyle="1" w:styleId="medium-bold">
    <w:name w:val="medium-bold"/>
    <w:basedOn w:val="Standardskriftforavsnitt"/>
    <w:rsid w:val="00E942D1"/>
  </w:style>
  <w:style w:type="character" w:customStyle="1" w:styleId="medium-normal">
    <w:name w:val="medium-normal"/>
    <w:basedOn w:val="Standardskriftforavsnitt"/>
    <w:rsid w:val="00E9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tj\Downloads\word-mal-motenotat.dotx" TargetMode="Externa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AF"/>
      </a:accent6>
      <a:hlink>
        <a:srgbClr val="009482"/>
      </a:hlink>
      <a:folHlink>
        <a:srgbClr val="6D2439"/>
      </a:folHlink>
    </a:clrScheme>
    <a:fontScheme name="HVL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75B98D31D904D9B0C1B5D8C6AF82F" ma:contentTypeVersion="8" ma:contentTypeDescription="Opprett et nytt dokument." ma:contentTypeScope="" ma:versionID="2ce8bcf5e92836fbda4e564ed2d11a29">
  <xsd:schema xmlns:xsd="http://www.w3.org/2001/XMLSchema" xmlns:xs="http://www.w3.org/2001/XMLSchema" xmlns:p="http://schemas.microsoft.com/office/2006/metadata/properties" xmlns:ns2="31991a1b-970b-4a82-a9b7-9caa2340e2f9" xmlns:ns3="779b8866-93c4-443d-a609-7aa75be47aa3" targetNamespace="http://schemas.microsoft.com/office/2006/metadata/properties" ma:root="true" ma:fieldsID="adca7fcfd4b9d7c4c16c48fea77944ef" ns2:_="" ns3:_="">
    <xsd:import namespace="31991a1b-970b-4a82-a9b7-9caa2340e2f9"/>
    <xsd:import namespace="779b8866-93c4-443d-a609-7aa75be47a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91a1b-970b-4a82-a9b7-9caa2340e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b8866-93c4-443d-a609-7aa75be47aa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B2629-F05F-4D93-A59E-A3358DAA69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54D12B-A61A-498C-9382-E98C7B37E8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0C563-EEF9-49D8-A23E-EF871B606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91a1b-970b-4a82-a9b7-9caa2340e2f9"/>
    <ds:schemaRef ds:uri="779b8866-93c4-443d-a609-7aa75be47a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A3387-06B3-4BFA-8418-02754DFAEFC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word-mal-motenotat</Template>
  <TotalTime>1</TotalTime>
  <Pages>17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Gøril Tvedten Jorem</dc:creator>
  <cp:keywords/>
  <dc:description/>
  <cp:lastModifiedBy>Ina Marie Thon Aamodt</cp:lastModifiedBy>
  <cp:revision>2</cp:revision>
  <cp:lastPrinted>2016-12-08T11:26:00Z</cp:lastPrinted>
  <dcterms:created xsi:type="dcterms:W3CDTF">2025-04-18T06:44:00Z</dcterms:created>
  <dcterms:modified xsi:type="dcterms:W3CDTF">2025-04-18T06:44:00Z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0x0101002F875B98D31D904D9B0C1B5D8C6AF82F</vt:lpwstr>
  </property>
</Properties>
</file>