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ayout w:type="fixed"/>
        <w:tblLook w:val="04A0" w:firstRow="1" w:lastRow="0" w:firstColumn="1" w:lastColumn="0" w:noHBand="0" w:noVBand="1"/>
      </w:tblPr>
      <w:tblGrid>
        <w:gridCol w:w="1460"/>
        <w:gridCol w:w="6303"/>
        <w:gridCol w:w="1351"/>
      </w:tblGrid>
      <w:tr w:rsidR="009F7BE0" w:rsidTr="00533EC2">
        <w:trPr>
          <w:trHeight w:val="1456"/>
        </w:trPr>
        <w:tc>
          <w:tcPr>
            <w:tcW w:w="1460" w:type="dxa"/>
            <w:shd w:val="clear" w:color="auto" w:fill="BFBFBF" w:themeFill="background1" w:themeFillShade="BF"/>
          </w:tcPr>
          <w:p w:rsidR="009F7BE0" w:rsidRDefault="00533EC2" w:rsidP="00DE2BE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object w:dxaOrig="1500" w:dyaOrig="22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82.5pt" o:ole="">
                  <v:imagedata r:id="rId8" o:title=""/>
                </v:shape>
                <o:OLEObject Type="Embed" ProgID="PBrush" ShapeID="_x0000_i1025" DrawAspect="Content" ObjectID="_1487509577" r:id="rId9"/>
              </w:object>
            </w:r>
          </w:p>
        </w:tc>
        <w:tc>
          <w:tcPr>
            <w:tcW w:w="6303" w:type="dxa"/>
            <w:shd w:val="clear" w:color="auto" w:fill="BFBFBF" w:themeFill="background1" w:themeFillShade="BF"/>
          </w:tcPr>
          <w:p w:rsidR="009F7BE0" w:rsidRDefault="009F7BE0" w:rsidP="00DE2BE8"/>
          <w:p w:rsidR="009F7BE0" w:rsidRPr="00533EC2" w:rsidRDefault="00533EC2" w:rsidP="00533EC2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533EC2">
              <w:rPr>
                <w:rFonts w:ascii="Arial" w:hAnsi="Arial" w:cs="Arial"/>
                <w:b/>
                <w:sz w:val="40"/>
                <w:szCs w:val="40"/>
              </w:rPr>
              <w:t>USING THE INTERNET FOR CHILD HEALTH INFORMATION SURVEY</w:t>
            </w:r>
          </w:p>
        </w:tc>
        <w:tc>
          <w:tcPr>
            <w:tcW w:w="1351" w:type="dxa"/>
            <w:shd w:val="clear" w:color="auto" w:fill="BFBFBF" w:themeFill="background1" w:themeFillShade="BF"/>
          </w:tcPr>
          <w:p w:rsidR="009F7BE0" w:rsidRDefault="00533EC2" w:rsidP="00DE2BE8">
            <w:r>
              <w:object w:dxaOrig="1500" w:dyaOrig="2250">
                <v:shape id="_x0000_i1026" type="#_x0000_t75" style="width:55.5pt;height:82.5pt" o:ole="">
                  <v:imagedata r:id="rId8" o:title=""/>
                </v:shape>
                <o:OLEObject Type="Embed" ProgID="PBrush" ShapeID="_x0000_i1026" DrawAspect="Content" ObjectID="_1487509578" r:id="rId10"/>
              </w:object>
            </w:r>
          </w:p>
        </w:tc>
      </w:tr>
    </w:tbl>
    <w:p w:rsidR="00A54B9B" w:rsidRDefault="00A54B9B" w:rsidP="00DE2BE8">
      <w:pPr>
        <w:rPr>
          <w:rFonts w:ascii="Arial" w:hAnsi="Arial" w:cs="Arial"/>
          <w:b/>
          <w:sz w:val="24"/>
          <w:szCs w:val="24"/>
          <w:u w:val="single"/>
        </w:rPr>
      </w:pPr>
    </w:p>
    <w:p w:rsidR="00751ED3" w:rsidRDefault="00751ED3" w:rsidP="00DE2BE8">
      <w:pPr>
        <w:rPr>
          <w:rFonts w:ascii="Arial" w:hAnsi="Arial" w:cs="Arial"/>
          <w:b/>
          <w:sz w:val="24"/>
          <w:szCs w:val="24"/>
          <w:u w:val="single"/>
        </w:rPr>
      </w:pPr>
    </w:p>
    <w:p w:rsidR="00A54B9B" w:rsidRPr="0058148F" w:rsidRDefault="0058148F" w:rsidP="0058148F">
      <w:pPr>
        <w:jc w:val="center"/>
        <w:rPr>
          <w:rFonts w:ascii="Arial" w:hAnsi="Arial" w:cs="Arial"/>
          <w:b/>
          <w:sz w:val="28"/>
          <w:szCs w:val="28"/>
        </w:rPr>
      </w:pPr>
      <w:r w:rsidRPr="0058148F">
        <w:rPr>
          <w:rFonts w:ascii="Arial" w:hAnsi="Arial" w:cs="Arial"/>
          <w:b/>
          <w:sz w:val="28"/>
          <w:szCs w:val="28"/>
        </w:rPr>
        <w:t xml:space="preserve">Thank you for participating </w:t>
      </w:r>
      <w:r w:rsidR="00B50F8A">
        <w:rPr>
          <w:rFonts w:ascii="Arial" w:hAnsi="Arial" w:cs="Arial"/>
          <w:b/>
          <w:sz w:val="28"/>
          <w:szCs w:val="28"/>
        </w:rPr>
        <w:t>in</w:t>
      </w:r>
      <w:r w:rsidRPr="0058148F">
        <w:rPr>
          <w:rFonts w:ascii="Arial" w:hAnsi="Arial" w:cs="Arial"/>
          <w:b/>
          <w:sz w:val="28"/>
          <w:szCs w:val="28"/>
        </w:rPr>
        <w:t xml:space="preserve"> this study</w:t>
      </w:r>
    </w:p>
    <w:p w:rsidR="00751ED3" w:rsidRDefault="00751ED3" w:rsidP="00DE2BE8">
      <w:pPr>
        <w:rPr>
          <w:rFonts w:ascii="Arial" w:hAnsi="Arial" w:cs="Arial"/>
          <w:sz w:val="24"/>
          <w:szCs w:val="24"/>
        </w:rPr>
      </w:pPr>
    </w:p>
    <w:p w:rsidR="00E1322B" w:rsidRDefault="0058148F" w:rsidP="00DE2B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the information you provide us will be anonymous and confidential. To assist us with the processing of data, your survey responses will be identified only by an anonymous code.</w:t>
      </w:r>
    </w:p>
    <w:p w:rsidR="00751ED3" w:rsidRDefault="00751ED3" w:rsidP="00DE2BE8">
      <w:pPr>
        <w:rPr>
          <w:rFonts w:ascii="Arial" w:hAnsi="Arial" w:cs="Arial"/>
          <w:b/>
          <w:sz w:val="24"/>
          <w:szCs w:val="24"/>
          <w:u w:val="single"/>
        </w:rPr>
      </w:pPr>
    </w:p>
    <w:p w:rsidR="0058148F" w:rsidRDefault="0058148F" w:rsidP="00DE2BE8">
      <w:pPr>
        <w:rPr>
          <w:rFonts w:ascii="Arial" w:hAnsi="Arial" w:cs="Arial"/>
          <w:sz w:val="24"/>
          <w:szCs w:val="24"/>
        </w:rPr>
      </w:pPr>
      <w:r w:rsidRPr="0058148F">
        <w:rPr>
          <w:rFonts w:ascii="Arial" w:hAnsi="Arial" w:cs="Arial"/>
          <w:b/>
          <w:sz w:val="24"/>
          <w:szCs w:val="24"/>
          <w:u w:val="single"/>
        </w:rPr>
        <w:t>Please be sure</w:t>
      </w:r>
      <w:r w:rsidRPr="0058148F">
        <w:rPr>
          <w:rFonts w:ascii="Arial" w:hAnsi="Arial" w:cs="Arial"/>
          <w:b/>
          <w:sz w:val="24"/>
          <w:szCs w:val="24"/>
        </w:rPr>
        <w:t xml:space="preserve"> to follow the instructions below to create your anonymous code</w:t>
      </w:r>
      <w:r>
        <w:rPr>
          <w:rFonts w:ascii="Arial" w:hAnsi="Arial" w:cs="Arial"/>
          <w:sz w:val="24"/>
          <w:szCs w:val="24"/>
        </w:rPr>
        <w:t>.</w:t>
      </w:r>
    </w:p>
    <w:p w:rsidR="00751ED3" w:rsidRPr="00751ED3" w:rsidRDefault="00751ED3" w:rsidP="00DE2BE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86"/>
      </w:tblGrid>
      <w:tr w:rsidR="0058148F" w:rsidTr="0058148F">
        <w:tc>
          <w:tcPr>
            <w:tcW w:w="9286" w:type="dxa"/>
            <w:shd w:val="clear" w:color="auto" w:fill="BFBFBF" w:themeFill="background1" w:themeFillShade="BF"/>
          </w:tcPr>
          <w:p w:rsidR="0058148F" w:rsidRPr="0058148F" w:rsidRDefault="0058148F" w:rsidP="00DE2BE8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58148F" w:rsidRPr="0058148F" w:rsidRDefault="0058148F" w:rsidP="00DE2BE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8148F">
              <w:rPr>
                <w:rFonts w:ascii="Arial" w:hAnsi="Arial" w:cs="Arial"/>
                <w:b/>
                <w:sz w:val="28"/>
                <w:szCs w:val="28"/>
              </w:rPr>
              <w:t>Your participant code identifier</w:t>
            </w:r>
          </w:p>
          <w:p w:rsidR="0058148F" w:rsidRPr="0058148F" w:rsidRDefault="0058148F" w:rsidP="00DE2BE8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A54B9B" w:rsidRDefault="00A54B9B" w:rsidP="00DE2BE8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7882" w:type="dxa"/>
        <w:jc w:val="center"/>
        <w:tblLook w:val="01E0" w:firstRow="1" w:lastRow="1" w:firstColumn="1" w:lastColumn="1" w:noHBand="0" w:noVBand="0"/>
      </w:tblPr>
      <w:tblGrid>
        <w:gridCol w:w="678"/>
        <w:gridCol w:w="7204"/>
      </w:tblGrid>
      <w:tr w:rsidR="00A54B9B" w:rsidTr="00A54B9B">
        <w:trPr>
          <w:trHeight w:val="567"/>
          <w:jc w:val="center"/>
        </w:trPr>
        <w:tc>
          <w:tcPr>
            <w:tcW w:w="678" w:type="dxa"/>
            <w:shd w:val="clear" w:color="auto" w:fill="auto"/>
            <w:vAlign w:val="center"/>
          </w:tcPr>
          <w:p w:rsidR="00A54B9B" w:rsidRPr="003564BD" w:rsidRDefault="00A54B9B" w:rsidP="00A54B9B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A54B9B" w:rsidRPr="003564BD" w:rsidRDefault="00A54B9B" w:rsidP="00A54B9B">
            <w:pPr>
              <w:spacing w:before="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What is the first letter of your first name</w:t>
            </w:r>
            <w:r w:rsidRPr="003564BD">
              <w:rPr>
                <w:rFonts w:ascii="Arial" w:hAnsi="Arial" w:cs="Arial"/>
                <w:b/>
                <w:bCs/>
              </w:rPr>
              <w:t xml:space="preserve">? </w:t>
            </w:r>
          </w:p>
        </w:tc>
      </w:tr>
      <w:tr w:rsidR="00A54B9B" w:rsidTr="00A54B9B">
        <w:trPr>
          <w:trHeight w:val="567"/>
          <w:jc w:val="center"/>
        </w:trPr>
        <w:tc>
          <w:tcPr>
            <w:tcW w:w="678" w:type="dxa"/>
            <w:shd w:val="clear" w:color="auto" w:fill="auto"/>
            <w:vAlign w:val="center"/>
          </w:tcPr>
          <w:p w:rsidR="00A54B9B" w:rsidRPr="003564BD" w:rsidRDefault="00A54B9B" w:rsidP="00A54B9B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A54B9B" w:rsidRDefault="00A54B9B" w:rsidP="00A54B9B">
            <w:pPr>
              <w:spacing w:before="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What is the third letter of your first name?</w:t>
            </w:r>
          </w:p>
        </w:tc>
      </w:tr>
      <w:tr w:rsidR="00A54B9B" w:rsidTr="00A54B9B">
        <w:trPr>
          <w:trHeight w:val="567"/>
          <w:jc w:val="center"/>
        </w:trPr>
        <w:tc>
          <w:tcPr>
            <w:tcW w:w="678" w:type="dxa"/>
            <w:shd w:val="clear" w:color="auto" w:fill="auto"/>
            <w:vAlign w:val="center"/>
          </w:tcPr>
          <w:p w:rsidR="00A54B9B" w:rsidRPr="003564BD" w:rsidRDefault="00A54B9B" w:rsidP="00A54B9B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A54B9B" w:rsidRDefault="00A54B9B" w:rsidP="00A54B9B">
            <w:pPr>
              <w:spacing w:before="20"/>
              <w:rPr>
                <w:rFonts w:ascii="Arial" w:hAnsi="Arial" w:cs="Arial"/>
              </w:rPr>
            </w:pPr>
            <w:r w:rsidRPr="003564BD">
              <w:rPr>
                <w:rFonts w:ascii="Arial" w:hAnsi="Arial" w:cs="Arial"/>
                <w:b/>
                <w:bCs/>
              </w:rPr>
              <w:t xml:space="preserve">What is the </w:t>
            </w:r>
            <w:r>
              <w:rPr>
                <w:rFonts w:ascii="Arial" w:hAnsi="Arial" w:cs="Arial"/>
                <w:b/>
                <w:bCs/>
              </w:rPr>
              <w:t>first letter in your mother’s first name</w:t>
            </w:r>
            <w:r w:rsidRPr="003564BD">
              <w:rPr>
                <w:rFonts w:ascii="Arial" w:hAnsi="Arial" w:cs="Arial"/>
                <w:b/>
                <w:bCs/>
              </w:rPr>
              <w:t>?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</w:p>
        </w:tc>
      </w:tr>
      <w:tr w:rsidR="00A54B9B" w:rsidTr="00A54B9B">
        <w:trPr>
          <w:trHeight w:val="567"/>
          <w:jc w:val="center"/>
        </w:trPr>
        <w:tc>
          <w:tcPr>
            <w:tcW w:w="678" w:type="dxa"/>
            <w:shd w:val="clear" w:color="auto" w:fill="auto"/>
            <w:vAlign w:val="center"/>
          </w:tcPr>
          <w:p w:rsidR="00A54B9B" w:rsidRPr="003564BD" w:rsidRDefault="00A54B9B" w:rsidP="00A54B9B">
            <w:pPr>
              <w:spacing w:before="20"/>
              <w:rPr>
                <w:rFonts w:ascii="Arial" w:hAnsi="Arial" w:cs="Arial"/>
              </w:rPr>
            </w:pPr>
          </w:p>
        </w:tc>
        <w:tc>
          <w:tcPr>
            <w:tcW w:w="7204" w:type="dxa"/>
            <w:vAlign w:val="center"/>
          </w:tcPr>
          <w:p w:rsidR="00A54B9B" w:rsidRPr="0002546F" w:rsidRDefault="00A54B9B" w:rsidP="00A54B9B">
            <w:pPr>
              <w:spacing w:before="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What is the day of the month you were born on</w:t>
            </w:r>
            <w:r w:rsidRPr="003564BD">
              <w:rPr>
                <w:rFonts w:ascii="Arial" w:hAnsi="Arial" w:cs="Arial"/>
                <w:b/>
                <w:bCs/>
              </w:rPr>
              <w:t>?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E5872">
              <w:rPr>
                <w:rFonts w:ascii="Arial" w:hAnsi="Arial" w:cs="Arial"/>
                <w:sz w:val="20"/>
                <w:szCs w:val="20"/>
              </w:rPr>
              <w:t>(e.g., 24th)</w:t>
            </w:r>
            <w:r>
              <w:rPr>
                <w:rFonts w:ascii="Arial" w:hAnsi="Arial" w:cs="Arial"/>
              </w:rPr>
              <w:t xml:space="preserve">  </w:t>
            </w:r>
          </w:p>
        </w:tc>
      </w:tr>
    </w:tbl>
    <w:p w:rsidR="00A54B9B" w:rsidRDefault="00A54B9B" w:rsidP="00DE2BE8">
      <w:pPr>
        <w:rPr>
          <w:rFonts w:ascii="Arial" w:hAnsi="Arial" w:cs="Arial"/>
          <w:sz w:val="24"/>
          <w:szCs w:val="24"/>
        </w:rPr>
      </w:pPr>
    </w:p>
    <w:p w:rsidR="00A54B9B" w:rsidRPr="00E3141D" w:rsidRDefault="00A54B9B" w:rsidP="00A54B9B">
      <w:pPr>
        <w:ind w:left="720"/>
        <w:rPr>
          <w:rFonts w:ascii="Arial" w:hAnsi="Arial" w:cs="Arial"/>
          <w:b/>
          <w:bCs/>
        </w:rPr>
      </w:pPr>
      <w:r w:rsidRPr="00E3141D">
        <w:rPr>
          <w:rFonts w:ascii="Arial" w:hAnsi="Arial" w:cs="Arial"/>
          <w:b/>
          <w:bCs/>
        </w:rPr>
        <w:t>For example, imagine Louise Smith is filling out the questionnaire. Her mother’s name is Anne. Louise was born on the 31</w:t>
      </w:r>
      <w:r w:rsidRPr="00E3141D">
        <w:rPr>
          <w:rFonts w:ascii="Arial" w:hAnsi="Arial" w:cs="Arial"/>
          <w:b/>
          <w:bCs/>
          <w:vertAlign w:val="superscript"/>
        </w:rPr>
        <w:t>st</w:t>
      </w:r>
      <w:r w:rsidRPr="00E3141D">
        <w:rPr>
          <w:rFonts w:ascii="Arial" w:hAnsi="Arial" w:cs="Arial"/>
          <w:b/>
          <w:bCs/>
        </w:rPr>
        <w:t xml:space="preserve"> of December. Her code identifier would be:  </w:t>
      </w:r>
    </w:p>
    <w:p w:rsidR="00A54B9B" w:rsidRDefault="006F3917" w:rsidP="00A54B9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1306195</wp:posOffset>
                </wp:positionH>
                <wp:positionV relativeFrom="paragraph">
                  <wp:posOffset>49530</wp:posOffset>
                </wp:positionV>
                <wp:extent cx="1424940" cy="342900"/>
                <wp:effectExtent l="6350" t="5715" r="6985" b="1333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940" cy="342900"/>
                          <a:chOff x="3191" y="11270"/>
                          <a:chExt cx="2244" cy="54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91" y="11270"/>
                            <a:ext cx="561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A7C0F" w:rsidRPr="000B42DC" w:rsidRDefault="00BA7C0F" w:rsidP="00A54B9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B42D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L</w:t>
                              </w:r>
                              <w:r w:rsidRPr="000B42D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752" y="11270"/>
                            <a:ext cx="561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A7C0F" w:rsidRPr="000B42DC" w:rsidRDefault="00BA7C0F" w:rsidP="00A54B9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B42D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313" y="11270"/>
                            <a:ext cx="561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A7C0F" w:rsidRPr="000B42DC" w:rsidRDefault="00BA7C0F" w:rsidP="00A54B9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B42D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874" y="11270"/>
                            <a:ext cx="561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A7C0F" w:rsidRPr="000B42DC" w:rsidRDefault="00BA7C0F" w:rsidP="00A54B9B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B42DC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31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02.85pt;margin-top:3.9pt;width:112.2pt;height:27pt;z-index:251660288" coordorigin="3191,11270" coordsize="2244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191;top:11270;width:561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BA7C0F" w:rsidRPr="000B42DC" w:rsidRDefault="00BA7C0F" w:rsidP="00A54B9B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B42DC">
                          <w:rPr>
                            <w:rFonts w:ascii="Arial" w:hAnsi="Arial" w:cs="Arial"/>
                            <w:b/>
                            <w:bCs/>
                          </w:rPr>
                          <w:t>L</w:t>
                        </w:r>
                        <w:r w:rsidRPr="000B42DC">
                          <w:rPr>
                            <w:rFonts w:ascii="Arial" w:hAnsi="Arial" w:cs="Arial"/>
                            <w:b/>
                            <w:bCs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28" type="#_x0000_t202" style="position:absolute;left:3752;top:11270;width:561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BA7C0F" w:rsidRPr="000B42DC" w:rsidRDefault="00BA7C0F" w:rsidP="00A54B9B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B42DC">
                          <w:rPr>
                            <w:rFonts w:ascii="Arial" w:hAnsi="Arial" w:cs="Arial"/>
                            <w:b/>
                            <w:bCs/>
                          </w:rPr>
                          <w:t>U</w:t>
                        </w:r>
                      </w:p>
                    </w:txbxContent>
                  </v:textbox>
                </v:shape>
                <v:shape id="Text Box 5" o:spid="_x0000_s1029" type="#_x0000_t202" style="position:absolute;left:4313;top:11270;width:561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BA7C0F" w:rsidRPr="000B42DC" w:rsidRDefault="00BA7C0F" w:rsidP="00A54B9B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B42DC">
                          <w:rPr>
                            <w:rFonts w:ascii="Arial" w:hAnsi="Arial" w:cs="Arial"/>
                            <w:b/>
                            <w:bCs/>
                          </w:rPr>
                          <w:t>A</w:t>
                        </w:r>
                      </w:p>
                    </w:txbxContent>
                  </v:textbox>
                </v:shape>
                <v:shape id="Text Box 6" o:spid="_x0000_s1030" type="#_x0000_t202" style="position:absolute;left:4874;top:11270;width:561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BA7C0F" w:rsidRPr="000B42DC" w:rsidRDefault="00BA7C0F" w:rsidP="00A54B9B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0B42DC">
                          <w:rPr>
                            <w:rFonts w:ascii="Arial" w:hAnsi="Arial" w:cs="Arial"/>
                            <w:b/>
                            <w:bCs/>
                          </w:rPr>
                          <w:t>31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54B9B" w:rsidRPr="000B42DC" w:rsidRDefault="00A54B9B" w:rsidP="00A54B9B">
      <w:pPr>
        <w:rPr>
          <w:rFonts w:ascii="Arial" w:hAnsi="Arial" w:cs="Arial"/>
        </w:rPr>
      </w:pPr>
    </w:p>
    <w:p w:rsidR="00751ED3" w:rsidRDefault="00751ED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86"/>
      </w:tblGrid>
      <w:tr w:rsidR="00751ED3" w:rsidTr="00751ED3">
        <w:tc>
          <w:tcPr>
            <w:tcW w:w="9286" w:type="dxa"/>
            <w:shd w:val="clear" w:color="auto" w:fill="BFBFBF" w:themeFill="background1" w:themeFillShade="BF"/>
          </w:tcPr>
          <w:p w:rsidR="00751ED3" w:rsidRPr="00751ED3" w:rsidRDefault="00751ED3" w:rsidP="00A54B9B">
            <w:pPr>
              <w:rPr>
                <w:rFonts w:ascii="Arial" w:hAnsi="Arial" w:cs="Arial"/>
                <w:sz w:val="10"/>
                <w:szCs w:val="10"/>
              </w:rPr>
            </w:pPr>
          </w:p>
          <w:p w:rsidR="00751ED3" w:rsidRPr="00751ED3" w:rsidRDefault="0097083B" w:rsidP="00A54B9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PART 1 - </w:t>
            </w:r>
            <w:r w:rsidR="00751ED3" w:rsidRPr="00751ED3">
              <w:rPr>
                <w:rFonts w:ascii="Arial" w:hAnsi="Arial" w:cs="Arial"/>
                <w:b/>
                <w:sz w:val="28"/>
                <w:szCs w:val="28"/>
              </w:rPr>
              <w:t>Please tell us a little bit about yourself...</w:t>
            </w:r>
          </w:p>
          <w:p w:rsidR="00751ED3" w:rsidRPr="00751ED3" w:rsidRDefault="00751ED3" w:rsidP="00A54B9B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751ED3" w:rsidRPr="0074111C" w:rsidRDefault="00751ED3" w:rsidP="00E73778">
      <w:pPr>
        <w:spacing w:after="0" w:line="240" w:lineRule="auto"/>
        <w:rPr>
          <w:rFonts w:ascii="Arial" w:hAnsi="Arial" w:cs="Arial"/>
        </w:rPr>
      </w:pPr>
    </w:p>
    <w:p w:rsidR="00960FF0" w:rsidRDefault="00960FF0" w:rsidP="00751ED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your </w:t>
      </w:r>
      <w:r w:rsidRPr="005D5B64">
        <w:rPr>
          <w:rFonts w:ascii="Arial" w:hAnsi="Arial" w:cs="Arial"/>
          <w:b/>
          <w:sz w:val="24"/>
          <w:szCs w:val="24"/>
        </w:rPr>
        <w:t>postcode</w:t>
      </w:r>
      <w:r>
        <w:rPr>
          <w:rFonts w:ascii="Arial" w:hAnsi="Arial" w:cs="Arial"/>
          <w:sz w:val="24"/>
          <w:szCs w:val="24"/>
        </w:rPr>
        <w:t>? __________</w:t>
      </w:r>
    </w:p>
    <w:p w:rsidR="00960FF0" w:rsidRDefault="00960FF0" w:rsidP="00960FF0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A54B9B" w:rsidRDefault="00751ED3" w:rsidP="00751ED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Pr="00751ED3">
        <w:rPr>
          <w:rFonts w:ascii="Arial" w:hAnsi="Arial" w:cs="Arial"/>
          <w:b/>
          <w:sz w:val="24"/>
          <w:szCs w:val="24"/>
        </w:rPr>
        <w:t>age</w:t>
      </w:r>
      <w:r>
        <w:rPr>
          <w:rFonts w:ascii="Arial" w:hAnsi="Arial" w:cs="Arial"/>
          <w:sz w:val="24"/>
          <w:szCs w:val="24"/>
        </w:rPr>
        <w:t xml:space="preserve"> at your last birthday (please </w:t>
      </w:r>
      <w:r w:rsidR="0079194F">
        <w:rPr>
          <w:rFonts w:ascii="Arial" w:hAnsi="Arial" w:cs="Arial"/>
          <w:sz w:val="24"/>
          <w:szCs w:val="24"/>
        </w:rPr>
        <w:t>specify</w:t>
      </w:r>
      <w:r>
        <w:rPr>
          <w:rFonts w:ascii="Arial" w:hAnsi="Arial" w:cs="Arial"/>
          <w:sz w:val="24"/>
          <w:szCs w:val="24"/>
        </w:rPr>
        <w:t>): ________ years</w:t>
      </w:r>
    </w:p>
    <w:p w:rsidR="00751ED3" w:rsidRDefault="00751ED3" w:rsidP="00751ED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9D5FAA" w:rsidRDefault="00751ED3" w:rsidP="0079194F">
      <w:pPr>
        <w:pStyle w:val="ListParagraph"/>
        <w:numPr>
          <w:ilvl w:val="0"/>
          <w:numId w:val="3"/>
        </w:numPr>
        <w:spacing w:after="12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Pr="00751ED3">
        <w:rPr>
          <w:rFonts w:ascii="Arial" w:hAnsi="Arial" w:cs="Arial"/>
          <w:b/>
          <w:sz w:val="24"/>
          <w:szCs w:val="24"/>
        </w:rPr>
        <w:t>gender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(please choose one):    </w:t>
      </w:r>
      <w:r>
        <w:rPr>
          <w:rFonts w:ascii="Arial" w:hAnsi="Arial" w:cs="Arial"/>
          <w:sz w:val="24"/>
          <w:szCs w:val="24"/>
        </w:rPr>
        <w:tab/>
      </w:r>
    </w:p>
    <w:p w:rsidR="009D5FAA" w:rsidRPr="00EB5709" w:rsidRDefault="009D5FAA" w:rsidP="009D5FAA">
      <w:pPr>
        <w:pStyle w:val="ListParagraph"/>
        <w:rPr>
          <w:rFonts w:ascii="Arial" w:hAnsi="Arial" w:cs="Arial"/>
          <w:sz w:val="16"/>
          <w:szCs w:val="16"/>
        </w:rPr>
      </w:pPr>
    </w:p>
    <w:p w:rsidR="00751ED3" w:rsidRDefault="00751ED3" w:rsidP="001F4869">
      <w:pPr>
        <w:pStyle w:val="ListParagraph"/>
        <w:spacing w:after="0" w:line="360" w:lineRule="auto"/>
        <w:ind w:left="357" w:firstLine="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Male</w:t>
      </w:r>
      <w:r>
        <w:rPr>
          <w:rFonts w:ascii="Arial" w:hAnsi="Arial" w:cs="Arial"/>
          <w:sz w:val="24"/>
          <w:szCs w:val="24"/>
        </w:rPr>
        <w:tab/>
      </w:r>
    </w:p>
    <w:p w:rsidR="00751ED3" w:rsidRPr="009D5FAA" w:rsidRDefault="00751ED3" w:rsidP="001F4869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Female</w:t>
      </w:r>
    </w:p>
    <w:p w:rsidR="00751ED3" w:rsidRPr="00751ED3" w:rsidRDefault="00751ED3" w:rsidP="00751ED3">
      <w:pPr>
        <w:pStyle w:val="ListParagraph"/>
        <w:rPr>
          <w:rFonts w:ascii="Arial" w:hAnsi="Arial" w:cs="Arial"/>
          <w:sz w:val="24"/>
          <w:szCs w:val="24"/>
        </w:rPr>
      </w:pPr>
    </w:p>
    <w:p w:rsidR="009D5FAA" w:rsidRDefault="00751ED3" w:rsidP="0079194F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Pr="00751ED3">
        <w:rPr>
          <w:rFonts w:ascii="Arial" w:hAnsi="Arial" w:cs="Arial"/>
          <w:b/>
          <w:sz w:val="24"/>
          <w:szCs w:val="24"/>
        </w:rPr>
        <w:t>marital status</w:t>
      </w:r>
      <w:r>
        <w:rPr>
          <w:rFonts w:ascii="Arial" w:hAnsi="Arial" w:cs="Arial"/>
          <w:sz w:val="24"/>
          <w:szCs w:val="24"/>
        </w:rPr>
        <w:t xml:space="preserve"> (please choose one):  </w:t>
      </w:r>
      <w:r>
        <w:rPr>
          <w:rFonts w:ascii="Arial" w:hAnsi="Arial" w:cs="Arial"/>
          <w:sz w:val="24"/>
          <w:szCs w:val="24"/>
        </w:rPr>
        <w:tab/>
      </w:r>
    </w:p>
    <w:p w:rsidR="009D5FAA" w:rsidRPr="00EB5709" w:rsidRDefault="009D5FAA" w:rsidP="009D5FAA">
      <w:pPr>
        <w:pStyle w:val="ListParagraph"/>
        <w:spacing w:after="0" w:line="240" w:lineRule="auto"/>
        <w:ind w:left="357" w:firstLine="363"/>
        <w:rPr>
          <w:rFonts w:ascii="Arial" w:hAnsi="Arial" w:cs="Arial"/>
          <w:sz w:val="16"/>
          <w:szCs w:val="16"/>
        </w:rPr>
      </w:pPr>
    </w:p>
    <w:p w:rsidR="00751ED3" w:rsidRDefault="00751ED3" w:rsidP="001F4869">
      <w:pPr>
        <w:pStyle w:val="ListParagraph"/>
        <w:spacing w:after="0" w:line="360" w:lineRule="auto"/>
        <w:ind w:left="357" w:firstLine="3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Single (never married)</w:t>
      </w:r>
    </w:p>
    <w:p w:rsidR="00751ED3" w:rsidRPr="00751ED3" w:rsidRDefault="00751ED3" w:rsidP="001F4869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751ED3">
        <w:rPr>
          <w:sz w:val="24"/>
          <w:szCs w:val="24"/>
        </w:rPr>
        <w:sym w:font="Wingdings 2" w:char="F0A3"/>
      </w:r>
      <w:r w:rsidRPr="00751ED3">
        <w:rPr>
          <w:rFonts w:ascii="Arial" w:hAnsi="Arial" w:cs="Arial"/>
          <w:sz w:val="24"/>
          <w:szCs w:val="24"/>
        </w:rPr>
        <w:t xml:space="preserve"> In a relationship</w:t>
      </w:r>
    </w:p>
    <w:p w:rsidR="00751ED3" w:rsidRPr="009D5FAA" w:rsidRDefault="00751ED3" w:rsidP="001F4869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Married</w:t>
      </w:r>
    </w:p>
    <w:p w:rsidR="00751ED3" w:rsidRPr="009D5FAA" w:rsidRDefault="00751ED3" w:rsidP="001F4869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5FAA">
        <w:rPr>
          <w:rFonts w:ascii="Arial" w:hAnsi="Arial" w:cs="Arial"/>
          <w:sz w:val="24"/>
          <w:szCs w:val="24"/>
        </w:rPr>
        <w:t>Defacto</w:t>
      </w:r>
      <w:proofErr w:type="spellEnd"/>
    </w:p>
    <w:p w:rsidR="0079194F" w:rsidRPr="009D5FAA" w:rsidRDefault="0079194F" w:rsidP="001F4869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Divorced/Separated</w:t>
      </w:r>
    </w:p>
    <w:p w:rsidR="0079194F" w:rsidRPr="009D5FAA" w:rsidRDefault="0079194F" w:rsidP="001F4869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sym w:font="Wingdings 2" w:char="F0A3"/>
      </w:r>
      <w:r w:rsidRPr="009D5FAA">
        <w:rPr>
          <w:rFonts w:ascii="Arial" w:hAnsi="Arial" w:cs="Arial"/>
          <w:sz w:val="24"/>
          <w:szCs w:val="24"/>
        </w:rPr>
        <w:t xml:space="preserve"> Widowed</w:t>
      </w:r>
    </w:p>
    <w:p w:rsidR="00751ED3" w:rsidRPr="00751ED3" w:rsidRDefault="00751ED3" w:rsidP="00751ED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A54B9B" w:rsidRDefault="0079194F" w:rsidP="00751ED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Pr="0079194F">
        <w:rPr>
          <w:rFonts w:ascii="Arial" w:hAnsi="Arial" w:cs="Arial"/>
          <w:b/>
          <w:sz w:val="24"/>
          <w:szCs w:val="24"/>
        </w:rPr>
        <w:t>number of children</w:t>
      </w:r>
      <w:r>
        <w:rPr>
          <w:rFonts w:ascii="Arial" w:hAnsi="Arial" w:cs="Arial"/>
          <w:sz w:val="24"/>
          <w:szCs w:val="24"/>
        </w:rPr>
        <w:t xml:space="preserve"> you have (please specify):  _______</w:t>
      </w:r>
    </w:p>
    <w:p w:rsidR="0079194F" w:rsidRDefault="0079194F" w:rsidP="0079194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79194F" w:rsidRDefault="0079194F" w:rsidP="00751ED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write the </w:t>
      </w:r>
      <w:r w:rsidRPr="0079194F">
        <w:rPr>
          <w:rFonts w:ascii="Arial" w:hAnsi="Arial" w:cs="Arial"/>
          <w:b/>
          <w:sz w:val="24"/>
          <w:szCs w:val="24"/>
        </w:rPr>
        <w:t>date of birth for each of your children</w:t>
      </w:r>
      <w:r>
        <w:rPr>
          <w:rFonts w:ascii="Arial" w:hAnsi="Arial" w:cs="Arial"/>
          <w:sz w:val="24"/>
          <w:szCs w:val="24"/>
        </w:rPr>
        <w:t xml:space="preserve"> </w:t>
      </w:r>
      <w:r w:rsidRPr="00DE5872">
        <w:rPr>
          <w:rFonts w:ascii="Arial" w:hAnsi="Arial" w:cs="Arial"/>
          <w:sz w:val="20"/>
          <w:szCs w:val="20"/>
        </w:rPr>
        <w:t>(e.g., 15/12/2005)</w:t>
      </w:r>
      <w:r>
        <w:rPr>
          <w:rFonts w:ascii="Arial" w:hAnsi="Arial" w:cs="Arial"/>
          <w:sz w:val="24"/>
          <w:szCs w:val="24"/>
        </w:rPr>
        <w:t xml:space="preserve"> (please specify):</w:t>
      </w:r>
      <w:r>
        <w:rPr>
          <w:rFonts w:ascii="Arial" w:hAnsi="Arial" w:cs="Arial"/>
          <w:sz w:val="24"/>
          <w:szCs w:val="24"/>
        </w:rPr>
        <w:tab/>
      </w:r>
    </w:p>
    <w:p w:rsidR="0079194F" w:rsidRPr="00EB5709" w:rsidRDefault="0079194F" w:rsidP="0079194F">
      <w:pPr>
        <w:pStyle w:val="ListParagraph"/>
        <w:rPr>
          <w:rFonts w:ascii="Arial" w:hAnsi="Arial" w:cs="Arial"/>
          <w:sz w:val="16"/>
          <w:szCs w:val="16"/>
        </w:rPr>
      </w:pPr>
    </w:p>
    <w:p w:rsidR="0079194F" w:rsidRDefault="0079194F" w:rsidP="001F4869">
      <w:pPr>
        <w:pStyle w:val="ListParagraph"/>
        <w:spacing w:after="0" w:line="360" w:lineRule="auto"/>
        <w:ind w:left="108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1</w:t>
      </w:r>
      <w:r w:rsidRPr="0079194F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child: ___________________</w:t>
      </w:r>
    </w:p>
    <w:p w:rsidR="0079194F" w:rsidRDefault="0079194F" w:rsidP="001F4869">
      <w:pPr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2</w:t>
      </w:r>
      <w:r w:rsidRPr="0079194F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child: __________________</w:t>
      </w:r>
    </w:p>
    <w:p w:rsidR="0079194F" w:rsidRDefault="0079194F" w:rsidP="001F4869">
      <w:pPr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3</w:t>
      </w:r>
      <w:r w:rsidRPr="0079194F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child: __________________</w:t>
      </w:r>
    </w:p>
    <w:p w:rsidR="0079194F" w:rsidRDefault="0079194F" w:rsidP="001F4869">
      <w:pPr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4</w:t>
      </w:r>
      <w:r w:rsidRPr="0079194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child: __________________</w:t>
      </w:r>
    </w:p>
    <w:p w:rsidR="0079194F" w:rsidRDefault="0079194F" w:rsidP="001F4869">
      <w:pPr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5</w:t>
      </w:r>
      <w:r w:rsidRPr="0079194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child: __________________</w:t>
      </w:r>
    </w:p>
    <w:p w:rsidR="0079194F" w:rsidRDefault="0079194F" w:rsidP="001F4869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Birth date of 6</w:t>
      </w:r>
      <w:r w:rsidRPr="0079194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child: __________________</w:t>
      </w:r>
    </w:p>
    <w:p w:rsidR="00DE5872" w:rsidRDefault="00DE5872" w:rsidP="001F4869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:rsidR="00DE5872" w:rsidRDefault="00DE5872" w:rsidP="00DE587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your </w:t>
      </w:r>
      <w:r w:rsidRPr="008F4DD7">
        <w:rPr>
          <w:rFonts w:ascii="Arial" w:hAnsi="Arial" w:cs="Arial"/>
          <w:b/>
          <w:sz w:val="24"/>
          <w:szCs w:val="24"/>
        </w:rPr>
        <w:t>current occupation</w:t>
      </w:r>
      <w:r>
        <w:rPr>
          <w:rFonts w:ascii="Arial" w:hAnsi="Arial" w:cs="Arial"/>
          <w:sz w:val="24"/>
          <w:szCs w:val="24"/>
        </w:rPr>
        <w:t xml:space="preserve"> (please specify): ________________________</w:t>
      </w:r>
    </w:p>
    <w:p w:rsidR="00DE5872" w:rsidRPr="009D5FAA" w:rsidRDefault="00DE5872" w:rsidP="00DE5872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:rsidR="0079194F" w:rsidRDefault="009D5FAA" w:rsidP="00751ED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you </w:t>
      </w:r>
      <w:r w:rsidRPr="009D5FAA">
        <w:rPr>
          <w:rFonts w:ascii="Arial" w:hAnsi="Arial" w:cs="Arial"/>
          <w:b/>
          <w:sz w:val="24"/>
          <w:szCs w:val="24"/>
        </w:rPr>
        <w:t>currently in paid employment</w:t>
      </w:r>
      <w:r>
        <w:rPr>
          <w:rFonts w:ascii="Arial" w:hAnsi="Arial" w:cs="Arial"/>
          <w:sz w:val="24"/>
          <w:szCs w:val="24"/>
        </w:rPr>
        <w:t xml:space="preserve"> (please choose one): </w:t>
      </w:r>
    </w:p>
    <w:p w:rsidR="009D5FAA" w:rsidRPr="00EB5709" w:rsidRDefault="009D5FAA" w:rsidP="009D5FAA">
      <w:pPr>
        <w:pStyle w:val="ListParagraph"/>
        <w:ind w:left="360"/>
        <w:rPr>
          <w:rFonts w:ascii="Arial" w:hAnsi="Arial" w:cs="Arial"/>
          <w:sz w:val="16"/>
          <w:szCs w:val="16"/>
        </w:rPr>
      </w:pPr>
    </w:p>
    <w:p w:rsidR="009D5FAA" w:rsidRDefault="009D5FAA" w:rsidP="001F486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Yes</w:t>
      </w:r>
    </w:p>
    <w:p w:rsidR="009D5FAA" w:rsidRPr="00DE5872" w:rsidRDefault="009D5FAA" w:rsidP="001F4869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No</w:t>
      </w:r>
      <w:r w:rsidR="00DE5872">
        <w:rPr>
          <w:rFonts w:ascii="Arial" w:hAnsi="Arial" w:cs="Arial"/>
          <w:sz w:val="24"/>
          <w:szCs w:val="24"/>
        </w:rPr>
        <w:t xml:space="preserve"> </w:t>
      </w:r>
      <w:r w:rsidR="00DE5872" w:rsidRPr="00DE5872">
        <w:rPr>
          <w:rFonts w:ascii="Arial" w:hAnsi="Arial" w:cs="Arial"/>
          <w:sz w:val="20"/>
          <w:szCs w:val="20"/>
        </w:rPr>
        <w:t>(</w:t>
      </w:r>
      <w:r w:rsidR="00DE5872" w:rsidRPr="00096D27">
        <w:rPr>
          <w:rFonts w:ascii="Arial" w:hAnsi="Arial" w:cs="Arial"/>
          <w:b/>
          <w:sz w:val="20"/>
          <w:szCs w:val="20"/>
        </w:rPr>
        <w:t>please go to question 9</w:t>
      </w:r>
      <w:r w:rsidR="00DE5872" w:rsidRPr="00DE5872">
        <w:rPr>
          <w:rFonts w:ascii="Arial" w:hAnsi="Arial" w:cs="Arial"/>
          <w:sz w:val="20"/>
          <w:szCs w:val="20"/>
        </w:rPr>
        <w:t>)</w:t>
      </w:r>
    </w:p>
    <w:p w:rsidR="009D5FAA" w:rsidRDefault="009D5FAA" w:rsidP="001F486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On leave</w:t>
      </w:r>
    </w:p>
    <w:p w:rsidR="00DE5872" w:rsidRDefault="00DE5872" w:rsidP="00EB5709">
      <w:pPr>
        <w:spacing w:after="0"/>
        <w:rPr>
          <w:rFonts w:ascii="Arial" w:hAnsi="Arial" w:cs="Arial"/>
          <w:sz w:val="24"/>
          <w:szCs w:val="24"/>
        </w:rPr>
      </w:pPr>
    </w:p>
    <w:p w:rsidR="002335E2" w:rsidRDefault="002335E2" w:rsidP="00EB5709">
      <w:pPr>
        <w:spacing w:after="0"/>
        <w:rPr>
          <w:rFonts w:ascii="Arial" w:hAnsi="Arial" w:cs="Arial"/>
          <w:sz w:val="24"/>
          <w:szCs w:val="24"/>
        </w:rPr>
      </w:pPr>
    </w:p>
    <w:p w:rsidR="002335E2" w:rsidRDefault="002335E2" w:rsidP="00EB5709">
      <w:pPr>
        <w:spacing w:after="0"/>
        <w:rPr>
          <w:rFonts w:ascii="Arial" w:hAnsi="Arial" w:cs="Arial"/>
          <w:sz w:val="24"/>
          <w:szCs w:val="24"/>
        </w:rPr>
      </w:pPr>
    </w:p>
    <w:p w:rsidR="002335E2" w:rsidRDefault="002335E2" w:rsidP="00EB5709">
      <w:pPr>
        <w:spacing w:after="0"/>
        <w:rPr>
          <w:rFonts w:ascii="Arial" w:hAnsi="Arial" w:cs="Arial"/>
          <w:sz w:val="24"/>
          <w:szCs w:val="24"/>
        </w:rPr>
      </w:pPr>
    </w:p>
    <w:p w:rsidR="009D5FAA" w:rsidRDefault="009D5FAA" w:rsidP="009D5FAA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If </w:t>
      </w:r>
      <w:r w:rsidR="00033F72" w:rsidRPr="00033F72">
        <w:rPr>
          <w:rFonts w:ascii="Arial" w:hAnsi="Arial" w:cs="Arial"/>
          <w:b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 xml:space="preserve">, is this </w:t>
      </w:r>
      <w:r w:rsidRPr="008F4DD7">
        <w:rPr>
          <w:rFonts w:ascii="Arial" w:hAnsi="Arial" w:cs="Arial"/>
          <w:b/>
          <w:sz w:val="24"/>
          <w:szCs w:val="24"/>
        </w:rPr>
        <w:t xml:space="preserve">employment </w:t>
      </w:r>
      <w:r>
        <w:rPr>
          <w:rFonts w:ascii="Arial" w:hAnsi="Arial" w:cs="Arial"/>
          <w:sz w:val="24"/>
          <w:szCs w:val="24"/>
        </w:rPr>
        <w:t>(please choose one):</w:t>
      </w:r>
    </w:p>
    <w:p w:rsidR="009D5FAA" w:rsidRPr="00EB5709" w:rsidRDefault="009D5FAA" w:rsidP="009D5FAA">
      <w:pPr>
        <w:pStyle w:val="ListParagraph"/>
        <w:ind w:left="360"/>
        <w:rPr>
          <w:rFonts w:ascii="Arial" w:hAnsi="Arial" w:cs="Arial"/>
          <w:sz w:val="16"/>
          <w:szCs w:val="16"/>
        </w:rPr>
      </w:pPr>
    </w:p>
    <w:p w:rsidR="009D5FAA" w:rsidRDefault="009D5FAA" w:rsidP="001F486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Full time</w:t>
      </w:r>
    </w:p>
    <w:p w:rsidR="009D5FAA" w:rsidRDefault="009D5FAA" w:rsidP="001F486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Part time</w:t>
      </w:r>
    </w:p>
    <w:p w:rsidR="009D5FAA" w:rsidRPr="009D5FAA" w:rsidRDefault="009D5FAA" w:rsidP="002335E2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Casual</w:t>
      </w:r>
    </w:p>
    <w:p w:rsidR="008F4DD7" w:rsidRDefault="008F4DD7" w:rsidP="008F4DD7">
      <w:pPr>
        <w:spacing w:after="0"/>
        <w:rPr>
          <w:rFonts w:ascii="Arial" w:hAnsi="Arial" w:cs="Arial"/>
          <w:sz w:val="24"/>
          <w:szCs w:val="24"/>
        </w:rPr>
      </w:pPr>
    </w:p>
    <w:p w:rsidR="008F4DD7" w:rsidRDefault="00224BD0" w:rsidP="008F4DD7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Please choose the </w:t>
      </w:r>
      <w:r w:rsidRPr="00224BD0">
        <w:rPr>
          <w:rFonts w:ascii="Arial" w:hAnsi="Arial" w:cs="Arial"/>
          <w:b/>
          <w:sz w:val="24"/>
          <w:szCs w:val="24"/>
        </w:rPr>
        <w:t>highest level of education</w:t>
      </w:r>
      <w:r>
        <w:rPr>
          <w:rFonts w:ascii="Arial" w:hAnsi="Arial" w:cs="Arial"/>
          <w:sz w:val="24"/>
          <w:szCs w:val="24"/>
        </w:rPr>
        <w:t xml:space="preserve"> you have </w:t>
      </w:r>
      <w:r w:rsidRPr="00224BD0">
        <w:rPr>
          <w:rFonts w:ascii="Arial" w:hAnsi="Arial" w:cs="Arial"/>
          <w:b/>
          <w:sz w:val="24"/>
          <w:szCs w:val="24"/>
        </w:rPr>
        <w:t>completed</w:t>
      </w:r>
      <w:r>
        <w:rPr>
          <w:rFonts w:ascii="Arial" w:hAnsi="Arial" w:cs="Arial"/>
          <w:sz w:val="24"/>
          <w:szCs w:val="24"/>
        </w:rPr>
        <w:t>:</w:t>
      </w:r>
    </w:p>
    <w:p w:rsidR="00224BD0" w:rsidRPr="00EB5709" w:rsidRDefault="00224BD0" w:rsidP="00224BD0">
      <w:pPr>
        <w:pStyle w:val="ListParagraph"/>
        <w:rPr>
          <w:rFonts w:ascii="Arial" w:hAnsi="Arial" w:cs="Arial"/>
          <w:sz w:val="16"/>
          <w:szCs w:val="16"/>
        </w:rPr>
      </w:pPr>
    </w:p>
    <w:p w:rsidR="00224BD0" w:rsidRDefault="00224BD0" w:rsidP="00224BD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</w:t>
      </w:r>
      <w:r w:rsidR="00307A95">
        <w:rPr>
          <w:rFonts w:ascii="Arial" w:hAnsi="Arial" w:cs="Arial"/>
          <w:sz w:val="24"/>
          <w:szCs w:val="24"/>
        </w:rPr>
        <w:t>Primary school</w:t>
      </w:r>
    </w:p>
    <w:p w:rsidR="00307A95" w:rsidRDefault="00307A95" w:rsidP="00224BD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Secondary school</w:t>
      </w:r>
    </w:p>
    <w:p w:rsidR="00307A95" w:rsidRDefault="00307A95" w:rsidP="00224BD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TAFE course</w:t>
      </w:r>
    </w:p>
    <w:p w:rsidR="00307A95" w:rsidRDefault="00307A95" w:rsidP="00224BD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University degree</w:t>
      </w:r>
    </w:p>
    <w:p w:rsidR="00307A95" w:rsidRDefault="00307A95" w:rsidP="00224BD0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Postgraduate degree</w:t>
      </w:r>
    </w:p>
    <w:p w:rsidR="00307A95" w:rsidRDefault="00307A95" w:rsidP="001F486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Currently studying (please specify): _______________________________</w:t>
      </w:r>
    </w:p>
    <w:p w:rsidR="00307A95" w:rsidRDefault="00307A95" w:rsidP="00307A95">
      <w:pPr>
        <w:spacing w:after="0"/>
        <w:rPr>
          <w:rFonts w:ascii="Arial" w:hAnsi="Arial" w:cs="Arial"/>
          <w:sz w:val="24"/>
          <w:szCs w:val="24"/>
        </w:rPr>
      </w:pPr>
    </w:p>
    <w:p w:rsidR="00307A95" w:rsidRDefault="00307A95" w:rsidP="00307A9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C1CC6">
        <w:rPr>
          <w:rFonts w:ascii="Arial" w:hAnsi="Arial" w:cs="Arial"/>
          <w:sz w:val="24"/>
          <w:szCs w:val="24"/>
        </w:rPr>
        <w:t xml:space="preserve">The </w:t>
      </w:r>
      <w:r w:rsidR="00FC1CC6" w:rsidRPr="00FC1CC6">
        <w:rPr>
          <w:rFonts w:ascii="Arial" w:hAnsi="Arial" w:cs="Arial"/>
          <w:b/>
          <w:sz w:val="24"/>
          <w:szCs w:val="24"/>
        </w:rPr>
        <w:t>type of internet connection you have at home</w:t>
      </w:r>
      <w:r w:rsidR="00FC1CC6">
        <w:rPr>
          <w:rFonts w:ascii="Arial" w:hAnsi="Arial" w:cs="Arial"/>
          <w:sz w:val="24"/>
          <w:szCs w:val="24"/>
        </w:rPr>
        <w:t xml:space="preserve"> is:</w:t>
      </w:r>
    </w:p>
    <w:p w:rsidR="00FC1CC6" w:rsidRPr="00EB5709" w:rsidRDefault="00FC1CC6" w:rsidP="00FC1CC6">
      <w:pPr>
        <w:pStyle w:val="ListParagraph"/>
        <w:spacing w:after="0"/>
        <w:rPr>
          <w:rFonts w:ascii="Arial" w:hAnsi="Arial" w:cs="Arial"/>
          <w:sz w:val="16"/>
          <w:szCs w:val="16"/>
        </w:rPr>
      </w:pPr>
    </w:p>
    <w:p w:rsidR="006809C6" w:rsidRDefault="00FC1CC6" w:rsidP="00FC1CC6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615B48">
        <w:rPr>
          <w:rFonts w:ascii="Arial" w:hAnsi="Arial" w:cs="Arial"/>
          <w:sz w:val="24"/>
          <w:szCs w:val="24"/>
        </w:rPr>
        <w:sym w:font="Wingdings 2" w:char="F0A3"/>
      </w:r>
      <w:r w:rsidRPr="00615B48">
        <w:rPr>
          <w:rFonts w:ascii="Arial" w:hAnsi="Arial" w:cs="Arial"/>
          <w:sz w:val="24"/>
          <w:szCs w:val="24"/>
        </w:rPr>
        <w:t xml:space="preserve"> </w:t>
      </w:r>
      <w:r w:rsidR="006809C6" w:rsidRPr="00615B48">
        <w:rPr>
          <w:rFonts w:ascii="Arial" w:hAnsi="Arial" w:cs="Arial"/>
          <w:sz w:val="24"/>
          <w:szCs w:val="24"/>
        </w:rPr>
        <w:t>Broadband Mobile</w:t>
      </w:r>
    </w:p>
    <w:p w:rsidR="006809C6" w:rsidRDefault="006809C6" w:rsidP="006809C6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Broadband</w:t>
      </w:r>
    </w:p>
    <w:p w:rsidR="00FC1CC6" w:rsidRDefault="00FC1CC6" w:rsidP="00FC1CC6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ADSL</w:t>
      </w:r>
    </w:p>
    <w:p w:rsidR="00FC1CC6" w:rsidRDefault="00FC1CC6" w:rsidP="00FC1CC6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Dial up</w:t>
      </w:r>
    </w:p>
    <w:p w:rsidR="00FC1CC6" w:rsidRPr="00FC1CC6" w:rsidRDefault="00FC1CC6" w:rsidP="001F486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Other (please specify): ________________________________________</w:t>
      </w:r>
    </w:p>
    <w:p w:rsidR="00FC1CC6" w:rsidRDefault="00FC1CC6" w:rsidP="00FC1CC6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:rsidR="00FC1CC6" w:rsidRDefault="00FC1CC6" w:rsidP="00307A9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you have </w:t>
      </w:r>
      <w:r w:rsidRPr="00FC1CC6">
        <w:rPr>
          <w:rFonts w:ascii="Arial" w:hAnsi="Arial" w:cs="Arial"/>
          <w:b/>
          <w:sz w:val="24"/>
          <w:szCs w:val="24"/>
        </w:rPr>
        <w:t>internet access at work</w:t>
      </w:r>
      <w:r>
        <w:rPr>
          <w:rFonts w:ascii="Arial" w:hAnsi="Arial" w:cs="Arial"/>
          <w:sz w:val="24"/>
          <w:szCs w:val="24"/>
        </w:rPr>
        <w:t xml:space="preserve"> (please choose one)?</w:t>
      </w:r>
    </w:p>
    <w:p w:rsidR="00FC1CC6" w:rsidRPr="00EB5709" w:rsidRDefault="00FC1CC6" w:rsidP="00FC1CC6">
      <w:pPr>
        <w:pStyle w:val="ListParagraph"/>
        <w:spacing w:after="0"/>
        <w:ind w:left="360"/>
        <w:rPr>
          <w:rFonts w:ascii="Arial" w:hAnsi="Arial" w:cs="Arial"/>
          <w:sz w:val="16"/>
          <w:szCs w:val="16"/>
        </w:rPr>
      </w:pPr>
    </w:p>
    <w:p w:rsidR="00FC1CC6" w:rsidRDefault="00FC1CC6" w:rsidP="00FC1CC6">
      <w:pPr>
        <w:pStyle w:val="ListParagrap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Yes</w:t>
      </w:r>
    </w:p>
    <w:p w:rsidR="00FC1CC6" w:rsidRDefault="00FC1CC6" w:rsidP="001F486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No</w:t>
      </w:r>
    </w:p>
    <w:p w:rsidR="00FC1CC6" w:rsidRPr="00FC1CC6" w:rsidRDefault="00FC1CC6" w:rsidP="00FC1CC6">
      <w:pPr>
        <w:spacing w:after="0"/>
        <w:rPr>
          <w:rFonts w:ascii="Arial" w:hAnsi="Arial" w:cs="Arial"/>
          <w:sz w:val="24"/>
          <w:szCs w:val="24"/>
        </w:rPr>
      </w:pPr>
    </w:p>
    <w:p w:rsidR="00FC1CC6" w:rsidRDefault="00FC1CC6" w:rsidP="00307A9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66473">
        <w:rPr>
          <w:rFonts w:ascii="Arial" w:hAnsi="Arial" w:cs="Arial"/>
          <w:sz w:val="24"/>
          <w:szCs w:val="24"/>
        </w:rPr>
        <w:t xml:space="preserve">Approximately </w:t>
      </w:r>
      <w:r w:rsidR="00B66473" w:rsidRPr="00AD73FF">
        <w:rPr>
          <w:rFonts w:ascii="Arial" w:hAnsi="Arial" w:cs="Arial"/>
          <w:b/>
          <w:sz w:val="24"/>
          <w:szCs w:val="24"/>
        </w:rPr>
        <w:t xml:space="preserve">how many hours a week </w:t>
      </w:r>
      <w:r w:rsidR="0074780A">
        <w:rPr>
          <w:rFonts w:ascii="Arial" w:hAnsi="Arial" w:cs="Arial"/>
          <w:b/>
          <w:sz w:val="24"/>
          <w:szCs w:val="24"/>
        </w:rPr>
        <w:t xml:space="preserve">overall </w:t>
      </w:r>
      <w:r w:rsidR="00B66473" w:rsidRPr="00AD73FF">
        <w:rPr>
          <w:rFonts w:ascii="Arial" w:hAnsi="Arial" w:cs="Arial"/>
          <w:b/>
          <w:sz w:val="24"/>
          <w:szCs w:val="24"/>
        </w:rPr>
        <w:t>would you use the internet</w:t>
      </w:r>
      <w:r w:rsidR="00B66473">
        <w:rPr>
          <w:rFonts w:ascii="Arial" w:hAnsi="Arial" w:cs="Arial"/>
          <w:sz w:val="24"/>
          <w:szCs w:val="24"/>
        </w:rPr>
        <w:t xml:space="preserve"> (please specify)?  ______________  hours</w:t>
      </w:r>
    </w:p>
    <w:p w:rsidR="00B66473" w:rsidRDefault="00B66473" w:rsidP="00B66473">
      <w:pPr>
        <w:pStyle w:val="ListParagraph"/>
        <w:spacing w:after="0"/>
        <w:ind w:left="360"/>
        <w:rPr>
          <w:rFonts w:ascii="Arial" w:hAnsi="Arial" w:cs="Arial"/>
          <w:sz w:val="24"/>
          <w:szCs w:val="24"/>
        </w:rPr>
      </w:pPr>
    </w:p>
    <w:p w:rsidR="00B66473" w:rsidRDefault="00B66473" w:rsidP="00307A9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E281A">
        <w:rPr>
          <w:rFonts w:ascii="Arial" w:hAnsi="Arial" w:cs="Arial"/>
          <w:sz w:val="24"/>
          <w:szCs w:val="24"/>
        </w:rPr>
        <w:t xml:space="preserve">Do you </w:t>
      </w:r>
      <w:r w:rsidR="001E281A" w:rsidRPr="00AD73FF">
        <w:rPr>
          <w:rFonts w:ascii="Arial" w:hAnsi="Arial" w:cs="Arial"/>
          <w:b/>
          <w:sz w:val="24"/>
          <w:szCs w:val="24"/>
        </w:rPr>
        <w:t>use the internet t</w:t>
      </w:r>
      <w:r w:rsidR="001E281A">
        <w:rPr>
          <w:rFonts w:ascii="Arial" w:hAnsi="Arial" w:cs="Arial"/>
          <w:sz w:val="24"/>
          <w:szCs w:val="24"/>
        </w:rPr>
        <w:t xml:space="preserve">o search for information </w:t>
      </w:r>
      <w:r w:rsidR="001E281A" w:rsidRPr="00AD73FF">
        <w:rPr>
          <w:rFonts w:ascii="Arial" w:hAnsi="Arial" w:cs="Arial"/>
          <w:b/>
          <w:sz w:val="24"/>
          <w:szCs w:val="24"/>
        </w:rPr>
        <w:t>to care for your</w:t>
      </w:r>
      <w:r w:rsidR="001E281A">
        <w:rPr>
          <w:rFonts w:ascii="Arial" w:hAnsi="Arial" w:cs="Arial"/>
          <w:sz w:val="24"/>
          <w:szCs w:val="24"/>
        </w:rPr>
        <w:t xml:space="preserve"> </w:t>
      </w:r>
      <w:r w:rsidR="001E281A" w:rsidRPr="001E281A">
        <w:rPr>
          <w:rFonts w:ascii="Arial" w:hAnsi="Arial" w:cs="Arial"/>
          <w:b/>
          <w:sz w:val="24"/>
          <w:szCs w:val="24"/>
          <w:u w:val="single"/>
        </w:rPr>
        <w:t>own health</w:t>
      </w:r>
      <w:r w:rsidR="001E281A">
        <w:rPr>
          <w:rFonts w:ascii="Arial" w:hAnsi="Arial" w:cs="Arial"/>
          <w:sz w:val="24"/>
          <w:szCs w:val="24"/>
        </w:rPr>
        <w:t>?</w:t>
      </w:r>
    </w:p>
    <w:p w:rsidR="001E281A" w:rsidRPr="00EB5709" w:rsidRDefault="001E281A" w:rsidP="001E281A">
      <w:pPr>
        <w:pStyle w:val="ListParagraph"/>
        <w:spacing w:after="0"/>
        <w:ind w:left="360" w:firstLine="360"/>
        <w:rPr>
          <w:rFonts w:ascii="Arial" w:hAnsi="Arial" w:cs="Arial"/>
          <w:sz w:val="16"/>
          <w:szCs w:val="16"/>
        </w:rPr>
      </w:pPr>
    </w:p>
    <w:p w:rsidR="001E281A" w:rsidRDefault="001E281A" w:rsidP="001E281A">
      <w:pPr>
        <w:pStyle w:val="ListParagraph"/>
        <w:spacing w:after="0"/>
        <w:ind w:left="36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Yes</w:t>
      </w:r>
    </w:p>
    <w:p w:rsidR="001E281A" w:rsidRDefault="001E281A" w:rsidP="001F4869">
      <w:pPr>
        <w:pStyle w:val="ListParagraph"/>
        <w:spacing w:after="0" w:line="240" w:lineRule="auto"/>
        <w:ind w:left="357" w:firstLine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No</w:t>
      </w:r>
    </w:p>
    <w:p w:rsidR="001E281A" w:rsidRPr="001E281A" w:rsidRDefault="001E281A" w:rsidP="001E281A">
      <w:pPr>
        <w:pStyle w:val="ListParagraph"/>
        <w:rPr>
          <w:rFonts w:ascii="Arial" w:hAnsi="Arial" w:cs="Arial"/>
          <w:sz w:val="24"/>
          <w:szCs w:val="24"/>
        </w:rPr>
      </w:pPr>
    </w:p>
    <w:p w:rsidR="001E281A" w:rsidRDefault="001E281A" w:rsidP="001E281A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you </w:t>
      </w:r>
      <w:r w:rsidRPr="00AD73FF">
        <w:rPr>
          <w:rFonts w:ascii="Arial" w:hAnsi="Arial" w:cs="Arial"/>
          <w:b/>
          <w:sz w:val="24"/>
          <w:szCs w:val="24"/>
        </w:rPr>
        <w:t>use the internet</w:t>
      </w:r>
      <w:r>
        <w:rPr>
          <w:rFonts w:ascii="Arial" w:hAnsi="Arial" w:cs="Arial"/>
          <w:sz w:val="24"/>
          <w:szCs w:val="24"/>
        </w:rPr>
        <w:t xml:space="preserve"> to search for information </w:t>
      </w:r>
      <w:r w:rsidRPr="00AD73FF">
        <w:rPr>
          <w:rFonts w:ascii="Arial" w:hAnsi="Arial" w:cs="Arial"/>
          <w:b/>
          <w:sz w:val="24"/>
          <w:szCs w:val="24"/>
        </w:rPr>
        <w:t>to care for your</w:t>
      </w:r>
      <w:r>
        <w:rPr>
          <w:rFonts w:ascii="Arial" w:hAnsi="Arial" w:cs="Arial"/>
          <w:sz w:val="24"/>
          <w:szCs w:val="24"/>
        </w:rPr>
        <w:t xml:space="preserve"> </w:t>
      </w:r>
      <w:r w:rsidRPr="001E281A">
        <w:rPr>
          <w:rFonts w:ascii="Arial" w:hAnsi="Arial" w:cs="Arial"/>
          <w:b/>
          <w:sz w:val="24"/>
          <w:szCs w:val="24"/>
          <w:u w:val="single"/>
        </w:rPr>
        <w:t>child’s health</w:t>
      </w:r>
      <w:r>
        <w:rPr>
          <w:rFonts w:ascii="Arial" w:hAnsi="Arial" w:cs="Arial"/>
          <w:sz w:val="24"/>
          <w:szCs w:val="24"/>
        </w:rPr>
        <w:t>?</w:t>
      </w:r>
    </w:p>
    <w:p w:rsidR="001E281A" w:rsidRPr="00EB5709" w:rsidRDefault="001E281A" w:rsidP="001E281A">
      <w:pPr>
        <w:pStyle w:val="ListParagraph"/>
        <w:spacing w:after="0"/>
        <w:ind w:left="360" w:firstLine="360"/>
        <w:rPr>
          <w:rFonts w:ascii="Arial" w:hAnsi="Arial" w:cs="Arial"/>
          <w:sz w:val="16"/>
          <w:szCs w:val="16"/>
        </w:rPr>
      </w:pPr>
    </w:p>
    <w:p w:rsidR="001E281A" w:rsidRDefault="001E281A" w:rsidP="001E281A">
      <w:pPr>
        <w:pStyle w:val="ListParagraph"/>
        <w:spacing w:after="0"/>
        <w:ind w:left="36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Yes</w:t>
      </w:r>
    </w:p>
    <w:p w:rsidR="001E281A" w:rsidRDefault="001E281A" w:rsidP="001F4869">
      <w:pPr>
        <w:pStyle w:val="ListParagraph"/>
        <w:spacing w:after="0" w:line="240" w:lineRule="auto"/>
        <w:ind w:left="357" w:firstLine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No</w:t>
      </w:r>
    </w:p>
    <w:p w:rsidR="00253A6D" w:rsidRDefault="00253A6D" w:rsidP="001E281A">
      <w:pPr>
        <w:pStyle w:val="ListParagraph"/>
        <w:spacing w:after="0"/>
        <w:ind w:left="360" w:firstLine="360"/>
        <w:rPr>
          <w:rFonts w:ascii="Arial" w:hAnsi="Arial" w:cs="Arial"/>
          <w:sz w:val="24"/>
          <w:szCs w:val="24"/>
        </w:rPr>
      </w:pPr>
    </w:p>
    <w:p w:rsidR="00253A6D" w:rsidRDefault="00253A6D" w:rsidP="00253A6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82A35" w:rsidRPr="00253A6D">
        <w:rPr>
          <w:rFonts w:ascii="Arial" w:hAnsi="Arial" w:cs="Arial"/>
          <w:sz w:val="24"/>
          <w:szCs w:val="24"/>
        </w:rPr>
        <w:t xml:space="preserve">Would you be </w:t>
      </w:r>
      <w:r w:rsidR="00282A35" w:rsidRPr="00C25FDB">
        <w:rPr>
          <w:rFonts w:ascii="Arial" w:hAnsi="Arial" w:cs="Arial"/>
          <w:b/>
          <w:sz w:val="24"/>
          <w:szCs w:val="24"/>
        </w:rPr>
        <w:t>comfortable sharing with your doctor</w:t>
      </w:r>
      <w:r w:rsidR="00282A35" w:rsidRPr="00253A6D">
        <w:rPr>
          <w:rFonts w:ascii="Arial" w:hAnsi="Arial" w:cs="Arial"/>
          <w:sz w:val="24"/>
          <w:szCs w:val="24"/>
        </w:rPr>
        <w:t xml:space="preserve"> or other medical professional that you </w:t>
      </w:r>
      <w:r w:rsidR="00282A35" w:rsidRPr="00C25FDB">
        <w:rPr>
          <w:rFonts w:ascii="Arial" w:hAnsi="Arial" w:cs="Arial"/>
          <w:b/>
          <w:sz w:val="24"/>
          <w:szCs w:val="24"/>
        </w:rPr>
        <w:t>obtained information from the internet</w:t>
      </w:r>
      <w:r>
        <w:rPr>
          <w:rFonts w:ascii="Arial" w:hAnsi="Arial" w:cs="Arial"/>
          <w:sz w:val="24"/>
          <w:szCs w:val="24"/>
        </w:rPr>
        <w:t>?</w:t>
      </w:r>
      <w:r w:rsidR="00282A35" w:rsidRPr="00253A6D">
        <w:rPr>
          <w:rFonts w:ascii="Arial" w:hAnsi="Arial" w:cs="Arial"/>
          <w:sz w:val="24"/>
          <w:szCs w:val="24"/>
        </w:rPr>
        <w:t xml:space="preserve"> </w:t>
      </w:r>
    </w:p>
    <w:p w:rsidR="00253A6D" w:rsidRPr="00EB5709" w:rsidRDefault="00253A6D" w:rsidP="00253A6D">
      <w:pPr>
        <w:pStyle w:val="ListParagraph"/>
        <w:spacing w:after="0"/>
        <w:ind w:left="360"/>
        <w:rPr>
          <w:rFonts w:ascii="Arial" w:hAnsi="Arial" w:cs="Arial"/>
          <w:sz w:val="16"/>
          <w:szCs w:val="16"/>
        </w:rPr>
      </w:pPr>
    </w:p>
    <w:p w:rsidR="00253A6D" w:rsidRDefault="00253A6D" w:rsidP="00253A6D">
      <w:pPr>
        <w:pStyle w:val="ListParagraph"/>
        <w:spacing w:after="0"/>
        <w:ind w:left="36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Yes</w:t>
      </w:r>
    </w:p>
    <w:p w:rsidR="00253A6D" w:rsidRDefault="00253A6D" w:rsidP="00253A6D">
      <w:pPr>
        <w:pStyle w:val="ListParagraph"/>
        <w:spacing w:after="0"/>
        <w:ind w:left="36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No</w:t>
      </w:r>
    </w:p>
    <w:p w:rsidR="00253A6D" w:rsidRDefault="00253A6D" w:rsidP="001F4869">
      <w:pPr>
        <w:pStyle w:val="ListParagraph"/>
        <w:spacing w:after="0" w:line="240" w:lineRule="auto"/>
        <w:ind w:left="357" w:firstLine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 2" w:char="F0A3"/>
      </w:r>
      <w:r>
        <w:rPr>
          <w:rFonts w:ascii="Arial" w:hAnsi="Arial" w:cs="Arial"/>
          <w:sz w:val="24"/>
          <w:szCs w:val="24"/>
        </w:rPr>
        <w:t xml:space="preserve"> Unsure</w:t>
      </w:r>
    </w:p>
    <w:p w:rsidR="00282A35" w:rsidRDefault="00282A35" w:rsidP="00D32D7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286"/>
      </w:tblGrid>
      <w:tr w:rsidR="00AB1936" w:rsidTr="00682A8F">
        <w:tc>
          <w:tcPr>
            <w:tcW w:w="9286" w:type="dxa"/>
            <w:shd w:val="clear" w:color="auto" w:fill="BFBFBF" w:themeFill="background1" w:themeFillShade="BF"/>
          </w:tcPr>
          <w:p w:rsidR="00AB1936" w:rsidRPr="00682A8F" w:rsidRDefault="00AB1936">
            <w:pPr>
              <w:rPr>
                <w:rFonts w:ascii="Arial" w:hAnsi="Arial" w:cs="Arial"/>
                <w:sz w:val="10"/>
                <w:szCs w:val="10"/>
              </w:rPr>
            </w:pPr>
          </w:p>
          <w:p w:rsidR="00AB1936" w:rsidRPr="00682A8F" w:rsidRDefault="0097083B" w:rsidP="007D268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PART 2 - </w:t>
            </w:r>
            <w:r w:rsidR="00AB1936" w:rsidRPr="00682A8F">
              <w:rPr>
                <w:rFonts w:ascii="Arial" w:hAnsi="Arial" w:cs="Arial"/>
                <w:b/>
                <w:sz w:val="28"/>
                <w:szCs w:val="28"/>
              </w:rPr>
              <w:t xml:space="preserve">Using </w:t>
            </w:r>
            <w:r w:rsidR="007D2680"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="00AB1936" w:rsidRPr="00682A8F">
              <w:rPr>
                <w:rFonts w:ascii="Arial" w:hAnsi="Arial" w:cs="Arial"/>
                <w:b/>
                <w:sz w:val="28"/>
                <w:szCs w:val="28"/>
              </w:rPr>
              <w:t xml:space="preserve">hild </w:t>
            </w:r>
            <w:r w:rsidR="007D2680">
              <w:rPr>
                <w:rFonts w:ascii="Arial" w:hAnsi="Arial" w:cs="Arial"/>
                <w:b/>
                <w:sz w:val="28"/>
                <w:szCs w:val="28"/>
              </w:rPr>
              <w:t>h</w:t>
            </w:r>
            <w:r w:rsidR="00AB1936" w:rsidRPr="00682A8F">
              <w:rPr>
                <w:rFonts w:ascii="Arial" w:hAnsi="Arial" w:cs="Arial"/>
                <w:b/>
                <w:sz w:val="28"/>
                <w:szCs w:val="28"/>
              </w:rPr>
              <w:t xml:space="preserve">ealth </w:t>
            </w:r>
            <w:r w:rsidR="007D2680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="00AB1936" w:rsidRPr="00682A8F">
              <w:rPr>
                <w:rFonts w:ascii="Arial" w:hAnsi="Arial" w:cs="Arial"/>
                <w:b/>
                <w:sz w:val="28"/>
                <w:szCs w:val="28"/>
              </w:rPr>
              <w:t xml:space="preserve">nformation from the </w:t>
            </w:r>
            <w:r w:rsidR="007D2680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="00AB1936" w:rsidRPr="00682A8F">
              <w:rPr>
                <w:rFonts w:ascii="Arial" w:hAnsi="Arial" w:cs="Arial"/>
                <w:b/>
                <w:sz w:val="28"/>
                <w:szCs w:val="28"/>
              </w:rPr>
              <w:t xml:space="preserve">nternet to </w:t>
            </w:r>
            <w:r w:rsidR="00682A8F" w:rsidRPr="00682A8F">
              <w:rPr>
                <w:rFonts w:ascii="Arial" w:hAnsi="Arial" w:cs="Arial"/>
                <w:b/>
                <w:sz w:val="28"/>
                <w:szCs w:val="28"/>
              </w:rPr>
              <w:t>M</w:t>
            </w:r>
            <w:r w:rsidR="007D2680" w:rsidRPr="00682A8F">
              <w:rPr>
                <w:rFonts w:ascii="Arial" w:hAnsi="Arial" w:cs="Arial"/>
                <w:b/>
                <w:sz w:val="28"/>
                <w:szCs w:val="28"/>
              </w:rPr>
              <w:t>ANAGE YOUR CHILD’S HEALTH</w:t>
            </w:r>
          </w:p>
          <w:p w:rsidR="00AB1936" w:rsidRPr="00682A8F" w:rsidRDefault="00AB193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E1322B" w:rsidRDefault="00E1322B">
      <w:pPr>
        <w:rPr>
          <w:rFonts w:ascii="Arial" w:hAnsi="Arial" w:cs="Arial"/>
          <w:sz w:val="24"/>
          <w:szCs w:val="24"/>
        </w:rPr>
      </w:pPr>
    </w:p>
    <w:p w:rsidR="00AD1C21" w:rsidRDefault="00AD1C21">
      <w:pPr>
        <w:rPr>
          <w:rFonts w:ascii="Arial" w:hAnsi="Arial" w:cs="Arial"/>
          <w:sz w:val="24"/>
          <w:szCs w:val="24"/>
        </w:rPr>
      </w:pPr>
      <w:r w:rsidRPr="00AD1C21">
        <w:rPr>
          <w:rFonts w:ascii="Arial" w:hAnsi="Arial" w:cs="Arial"/>
          <w:sz w:val="24"/>
          <w:szCs w:val="24"/>
        </w:rPr>
        <w:t>We acknowledge that there are many different approaches a parent may take in caring for their child/</w:t>
      </w:r>
      <w:proofErr w:type="spellStart"/>
      <w:r w:rsidRPr="00AD1C21">
        <w:rPr>
          <w:rFonts w:ascii="Arial" w:hAnsi="Arial" w:cs="Arial"/>
          <w:sz w:val="24"/>
          <w:szCs w:val="24"/>
        </w:rPr>
        <w:t>ren</w:t>
      </w:r>
      <w:proofErr w:type="spellEnd"/>
      <w:r w:rsidRPr="00AD1C21">
        <w:rPr>
          <w:rFonts w:ascii="Arial" w:hAnsi="Arial" w:cs="Arial"/>
          <w:sz w:val="24"/>
          <w:szCs w:val="24"/>
        </w:rPr>
        <w:t>. There are no right or wrong answers. We are interested purely in YOUR opinions. If you are unsure how to answer a question please give the best answer you can.</w:t>
      </w:r>
    </w:p>
    <w:p w:rsidR="0097083B" w:rsidRDefault="009708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following questions relate to your beliefs about </w:t>
      </w:r>
      <w:r w:rsidRPr="0097083B">
        <w:rPr>
          <w:rFonts w:ascii="Arial" w:hAnsi="Arial" w:cs="Arial"/>
          <w:b/>
          <w:sz w:val="24"/>
          <w:szCs w:val="24"/>
        </w:rPr>
        <w:t xml:space="preserve">using child health information from the internet to manage your child’s health care </w:t>
      </w:r>
      <w:r w:rsidR="00886726">
        <w:rPr>
          <w:rFonts w:ascii="Arial" w:hAnsi="Arial" w:cs="Arial"/>
          <w:sz w:val="24"/>
          <w:szCs w:val="24"/>
          <w:u w:val="single"/>
        </w:rPr>
        <w:t>in</w:t>
      </w:r>
      <w:r w:rsidRPr="0097083B">
        <w:rPr>
          <w:rFonts w:ascii="Arial" w:hAnsi="Arial" w:cs="Arial"/>
          <w:sz w:val="24"/>
          <w:szCs w:val="24"/>
          <w:u w:val="single"/>
        </w:rPr>
        <w:t xml:space="preserve"> the next 2 months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957C7D" w:rsidRDefault="009708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we talk about </w:t>
      </w:r>
      <w:r w:rsidRPr="0097083B">
        <w:rPr>
          <w:rFonts w:ascii="Arial" w:hAnsi="Arial" w:cs="Arial"/>
          <w:b/>
          <w:sz w:val="24"/>
          <w:szCs w:val="24"/>
        </w:rPr>
        <w:t>child health information</w:t>
      </w:r>
      <w:r>
        <w:rPr>
          <w:rFonts w:ascii="Arial" w:hAnsi="Arial" w:cs="Arial"/>
          <w:sz w:val="24"/>
          <w:szCs w:val="24"/>
        </w:rPr>
        <w:t xml:space="preserve"> we </w:t>
      </w:r>
      <w:r w:rsidRPr="003A6158">
        <w:rPr>
          <w:rFonts w:ascii="Arial" w:hAnsi="Arial" w:cs="Arial"/>
          <w:sz w:val="24"/>
          <w:szCs w:val="24"/>
        </w:rPr>
        <w:t>mean any</w:t>
      </w:r>
      <w:r w:rsidRPr="005A46C5">
        <w:rPr>
          <w:rFonts w:ascii="Arial" w:hAnsi="Arial" w:cs="Arial"/>
          <w:b/>
          <w:sz w:val="24"/>
          <w:szCs w:val="24"/>
        </w:rPr>
        <w:t xml:space="preserve"> information that you may find online that helps you to make a decision about how to care for your child’s health</w:t>
      </w:r>
      <w:r w:rsidR="00957C7D">
        <w:rPr>
          <w:rFonts w:ascii="Arial" w:hAnsi="Arial" w:cs="Arial"/>
          <w:sz w:val="24"/>
          <w:szCs w:val="24"/>
        </w:rPr>
        <w:t>.</w:t>
      </w:r>
    </w:p>
    <w:p w:rsidR="00B1644D" w:rsidRDefault="00957C7D" w:rsidP="00B1644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information may </w:t>
      </w:r>
      <w:r w:rsidR="005A46C5">
        <w:rPr>
          <w:rFonts w:ascii="Arial" w:hAnsi="Arial" w:cs="Arial"/>
          <w:sz w:val="24"/>
          <w:szCs w:val="24"/>
        </w:rPr>
        <w:t>includ</w:t>
      </w:r>
      <w:r>
        <w:rPr>
          <w:rFonts w:ascii="Arial" w:hAnsi="Arial" w:cs="Arial"/>
          <w:sz w:val="24"/>
          <w:szCs w:val="24"/>
        </w:rPr>
        <w:t>e</w:t>
      </w:r>
      <w:r w:rsidR="005A46C5">
        <w:rPr>
          <w:rFonts w:ascii="Arial" w:hAnsi="Arial" w:cs="Arial"/>
          <w:sz w:val="24"/>
          <w:szCs w:val="24"/>
        </w:rPr>
        <w:t>, but</w:t>
      </w:r>
      <w:r>
        <w:rPr>
          <w:rFonts w:ascii="Arial" w:hAnsi="Arial" w:cs="Arial"/>
          <w:sz w:val="24"/>
          <w:szCs w:val="24"/>
        </w:rPr>
        <w:t xml:space="preserve"> is</w:t>
      </w:r>
      <w:r w:rsidR="005A46C5">
        <w:rPr>
          <w:rFonts w:ascii="Arial" w:hAnsi="Arial" w:cs="Arial"/>
          <w:sz w:val="24"/>
          <w:szCs w:val="24"/>
        </w:rPr>
        <w:t xml:space="preserve"> not limited to, </w:t>
      </w:r>
      <w:r w:rsidR="0097083B" w:rsidRPr="0097083B">
        <w:rPr>
          <w:rFonts w:ascii="Arial" w:hAnsi="Arial" w:cs="Arial"/>
          <w:sz w:val="24"/>
          <w:szCs w:val="24"/>
        </w:rPr>
        <w:t>information about</w:t>
      </w:r>
      <w:r w:rsidR="005A46C5">
        <w:rPr>
          <w:rFonts w:ascii="Arial" w:hAnsi="Arial" w:cs="Arial"/>
          <w:sz w:val="24"/>
          <w:szCs w:val="24"/>
        </w:rPr>
        <w:t>:</w:t>
      </w:r>
      <w:r w:rsidR="0097083B" w:rsidRPr="0097083B">
        <w:rPr>
          <w:rFonts w:ascii="Arial" w:hAnsi="Arial" w:cs="Arial"/>
          <w:sz w:val="24"/>
          <w:szCs w:val="24"/>
        </w:rPr>
        <w:t xml:space="preserve"> 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the appropriate age to introduce solids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management of an existing condition such as asthma</w:t>
      </w:r>
      <w:r w:rsidR="005A46C5" w:rsidRPr="00B1644D">
        <w:rPr>
          <w:rFonts w:ascii="Arial" w:hAnsi="Arial" w:cs="Arial"/>
          <w:sz w:val="24"/>
          <w:szCs w:val="24"/>
        </w:rPr>
        <w:t xml:space="preserve"> or dietary intolerances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vaccination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an upcoming medical procedure or test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advice about how to identify</w:t>
      </w:r>
      <w:r w:rsidR="005A46C5" w:rsidRPr="00B1644D">
        <w:rPr>
          <w:rFonts w:ascii="Arial" w:hAnsi="Arial" w:cs="Arial"/>
          <w:sz w:val="24"/>
          <w:szCs w:val="24"/>
        </w:rPr>
        <w:t>;</w:t>
      </w:r>
      <w:r w:rsidRPr="00B1644D">
        <w:rPr>
          <w:rFonts w:ascii="Arial" w:hAnsi="Arial" w:cs="Arial"/>
          <w:sz w:val="24"/>
          <w:szCs w:val="24"/>
        </w:rPr>
        <w:t xml:space="preserve"> diagnose, or treat a rash or a fever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administer first aid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manage allergic reactions</w:t>
      </w:r>
    </w:p>
    <w:p w:rsid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1644D">
        <w:rPr>
          <w:rFonts w:ascii="Arial" w:hAnsi="Arial" w:cs="Arial"/>
          <w:sz w:val="24"/>
          <w:szCs w:val="24"/>
        </w:rPr>
        <w:t>identify side effects of a prescribed medication</w:t>
      </w:r>
    </w:p>
    <w:p w:rsidR="00AB1936" w:rsidRPr="00B1644D" w:rsidRDefault="0097083B" w:rsidP="00B1644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proofErr w:type="gramStart"/>
      <w:r w:rsidRPr="00B1644D">
        <w:rPr>
          <w:rFonts w:ascii="Arial" w:hAnsi="Arial" w:cs="Arial"/>
          <w:sz w:val="24"/>
          <w:szCs w:val="24"/>
        </w:rPr>
        <w:t>any</w:t>
      </w:r>
      <w:proofErr w:type="gramEnd"/>
      <w:r w:rsidRPr="00B1644D">
        <w:rPr>
          <w:rFonts w:ascii="Arial" w:hAnsi="Arial" w:cs="Arial"/>
          <w:sz w:val="24"/>
          <w:szCs w:val="24"/>
        </w:rPr>
        <w:t xml:space="preserve"> other information that you may use to make a decision about your child’s health care</w:t>
      </w:r>
      <w:r w:rsidR="005A46C5" w:rsidRPr="00B1644D">
        <w:rPr>
          <w:rFonts w:ascii="Arial" w:hAnsi="Arial" w:cs="Arial"/>
          <w:sz w:val="24"/>
          <w:szCs w:val="24"/>
        </w:rPr>
        <w:t>.</w:t>
      </w:r>
      <w:r w:rsidRPr="00B1644D">
        <w:rPr>
          <w:rFonts w:ascii="Arial" w:hAnsi="Arial" w:cs="Arial"/>
          <w:sz w:val="24"/>
          <w:szCs w:val="24"/>
        </w:rPr>
        <w:t xml:space="preserve"> </w:t>
      </w:r>
    </w:p>
    <w:p w:rsidR="00F13762" w:rsidRPr="00F13762" w:rsidRDefault="00F13762" w:rsidP="00AD1C21">
      <w:pPr>
        <w:spacing w:after="36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58" w:type="dxa"/>
        <w:tblLook w:val="04A0" w:firstRow="1" w:lastRow="0" w:firstColumn="1" w:lastColumn="0" w:noHBand="0" w:noVBand="1"/>
      </w:tblPr>
      <w:tblGrid>
        <w:gridCol w:w="4638"/>
        <w:gridCol w:w="736"/>
        <w:gridCol w:w="736"/>
        <w:gridCol w:w="736"/>
        <w:gridCol w:w="704"/>
        <w:gridCol w:w="736"/>
        <w:gridCol w:w="736"/>
        <w:gridCol w:w="736"/>
      </w:tblGrid>
      <w:tr w:rsidR="007A249D" w:rsidRPr="003874D3" w:rsidTr="00A54CDF">
        <w:trPr>
          <w:cantSplit/>
          <w:trHeight w:val="1134"/>
          <w:tblHeader/>
        </w:trPr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3874D3" w:rsidRPr="00615B48" w:rsidRDefault="007D2680" w:rsidP="007A249D">
            <w:pPr>
              <w:rPr>
                <w:rFonts w:ascii="Arial" w:hAnsi="Arial" w:cs="Arial"/>
                <w:sz w:val="24"/>
                <w:szCs w:val="24"/>
              </w:rPr>
            </w:pPr>
            <w:r w:rsidRPr="00615B48">
              <w:rPr>
                <w:rFonts w:ascii="Arial" w:hAnsi="Arial" w:cs="Arial"/>
                <w:sz w:val="24"/>
                <w:szCs w:val="24"/>
              </w:rPr>
              <w:t xml:space="preserve">If you were concerned about your child’s health </w:t>
            </w:r>
            <w:r w:rsidRPr="00615B48">
              <w:rPr>
                <w:rFonts w:ascii="Arial" w:hAnsi="Arial" w:cs="Arial"/>
                <w:sz w:val="24"/>
                <w:szCs w:val="24"/>
                <w:u w:val="single"/>
              </w:rPr>
              <w:t>in the next 2 months</w:t>
            </w:r>
            <w:r w:rsidRPr="00FD6B66">
              <w:rPr>
                <w:rFonts w:ascii="Arial" w:hAnsi="Arial" w:cs="Arial"/>
                <w:sz w:val="24"/>
                <w:szCs w:val="24"/>
              </w:rPr>
              <w:t>,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ow </w:t>
            </w:r>
            <w:r w:rsidR="003874D3" w:rsidRPr="00615B48">
              <w:rPr>
                <w:rFonts w:ascii="Arial" w:hAnsi="Arial" w:cs="Arial"/>
                <w:b/>
                <w:sz w:val="24"/>
                <w:szCs w:val="24"/>
              </w:rPr>
              <w:t>likely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 is it that </w:t>
            </w:r>
            <w:r w:rsidR="003874D3" w:rsidRPr="00615B48">
              <w:rPr>
                <w:rFonts w:ascii="Arial" w:hAnsi="Arial" w:cs="Arial"/>
                <w:b/>
                <w:sz w:val="24"/>
                <w:szCs w:val="24"/>
              </w:rPr>
              <w:t xml:space="preserve">using </w:t>
            </w:r>
            <w:r w:rsidR="0063121D" w:rsidRPr="00615B48">
              <w:rPr>
                <w:rFonts w:ascii="Arial" w:hAnsi="Arial" w:cs="Arial"/>
                <w:b/>
                <w:sz w:val="24"/>
                <w:szCs w:val="24"/>
              </w:rPr>
              <w:t xml:space="preserve">child health </w:t>
            </w:r>
            <w:r w:rsidR="003874D3" w:rsidRPr="00615B48">
              <w:rPr>
                <w:rFonts w:ascii="Arial" w:hAnsi="Arial" w:cs="Arial"/>
                <w:b/>
                <w:sz w:val="24"/>
                <w:szCs w:val="24"/>
              </w:rPr>
              <w:t xml:space="preserve">information from the internet 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manage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 your child’s health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care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ould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4D3" w:rsidRPr="00615B48">
              <w:rPr>
                <w:rFonts w:ascii="Arial" w:hAnsi="Arial" w:cs="Arial"/>
                <w:b/>
                <w:sz w:val="24"/>
                <w:szCs w:val="24"/>
              </w:rPr>
              <w:t>result</w:t>
            </w:r>
            <w:r w:rsidR="003874D3" w:rsidRPr="00615B48">
              <w:rPr>
                <w:rFonts w:ascii="Arial" w:hAnsi="Arial" w:cs="Arial"/>
                <w:sz w:val="24"/>
                <w:szCs w:val="24"/>
              </w:rPr>
              <w:t xml:space="preserve"> in the following?</w:t>
            </w:r>
          </w:p>
          <w:p w:rsidR="003874D3" w:rsidRPr="00615B48" w:rsidRDefault="003874D3" w:rsidP="007A249D">
            <w:pPr>
              <w:rPr>
                <w:rFonts w:ascii="Arial" w:hAnsi="Arial" w:cs="Arial"/>
              </w:rPr>
            </w:pPr>
          </w:p>
          <w:p w:rsidR="007A249D" w:rsidRPr="00615B48" w:rsidRDefault="003874D3" w:rsidP="00A561F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15B48">
              <w:rPr>
                <w:rFonts w:ascii="Arial" w:hAnsi="Arial" w:cs="Arial"/>
                <w:sz w:val="20"/>
                <w:szCs w:val="20"/>
              </w:rPr>
              <w:t xml:space="preserve">Please circle one option </w:t>
            </w:r>
            <w:r w:rsidR="00F24361" w:rsidRPr="00615B48">
              <w:rPr>
                <w:rFonts w:ascii="Arial" w:hAnsi="Arial" w:cs="Arial"/>
                <w:sz w:val="20"/>
                <w:szCs w:val="20"/>
              </w:rPr>
              <w:t>o</w:t>
            </w:r>
            <w:r w:rsidRPr="00615B48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615B48">
              <w:rPr>
                <w:rFonts w:ascii="Arial" w:hAnsi="Arial" w:cs="Arial"/>
                <w:b/>
                <w:sz w:val="20"/>
                <w:szCs w:val="20"/>
                <w:u w:val="single"/>
              </w:rPr>
              <w:t>each</w:t>
            </w:r>
            <w:r w:rsidRPr="00615B48">
              <w:rPr>
                <w:rFonts w:ascii="Arial" w:hAnsi="Arial" w:cs="Arial"/>
                <w:sz w:val="20"/>
                <w:szCs w:val="20"/>
              </w:rPr>
              <w:t xml:space="preserve"> line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unlikely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Neither likely nor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3874D3" w:rsidRPr="00A561F8" w:rsidRDefault="003874D3" w:rsidP="007A249D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likely</w:t>
            </w:r>
          </w:p>
        </w:tc>
      </w:tr>
      <w:tr w:rsidR="007A249D" w:rsidRPr="003874D3" w:rsidTr="007A249D">
        <w:tc>
          <w:tcPr>
            <w:tcW w:w="4638" w:type="dxa"/>
            <w:shd w:val="clear" w:color="auto" w:fill="BFBFBF" w:themeFill="background1" w:themeFillShade="BF"/>
          </w:tcPr>
          <w:p w:rsidR="003874D3" w:rsidRPr="00615B48" w:rsidRDefault="00A61A5F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Having i</w:t>
            </w:r>
            <w:r w:rsidR="007A249D" w:rsidRPr="00615B48">
              <w:rPr>
                <w:rFonts w:ascii="Arial" w:hAnsi="Arial" w:cs="Arial"/>
              </w:rPr>
              <w:t>nstant</w:t>
            </w:r>
            <w:r w:rsidRPr="00615B48">
              <w:rPr>
                <w:rFonts w:ascii="Arial" w:hAnsi="Arial" w:cs="Arial"/>
              </w:rPr>
              <w:t xml:space="preserve"> </w:t>
            </w:r>
            <w:r w:rsidR="007A249D" w:rsidRPr="00615B48">
              <w:rPr>
                <w:rFonts w:ascii="Arial" w:hAnsi="Arial" w:cs="Arial"/>
              </w:rPr>
              <w:t>access to info</w:t>
            </w:r>
            <w:r w:rsidR="00F24361" w:rsidRPr="00615B48">
              <w:rPr>
                <w:rFonts w:ascii="Arial" w:hAnsi="Arial" w:cs="Arial"/>
              </w:rPr>
              <w:t>rmation</w:t>
            </w:r>
          </w:p>
          <w:p w:rsidR="00F24361" w:rsidRPr="00615B48" w:rsidRDefault="00F24361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A249D" w:rsidRPr="003874D3" w:rsidTr="007A249D"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3874D3" w:rsidRPr="00615B48" w:rsidRDefault="00D01488" w:rsidP="00F243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Making it easy to access information</w:t>
            </w:r>
            <w:r w:rsidR="00F24361" w:rsidRPr="00615B48">
              <w:rPr>
                <w:rFonts w:ascii="Arial" w:hAnsi="Arial" w:cs="Arial"/>
              </w:rPr>
              <w:t xml:space="preserve"> (e.g., portable, rural access</w:t>
            </w:r>
            <w:r w:rsidR="00853902" w:rsidRPr="00615B48">
              <w:rPr>
                <w:rFonts w:ascii="Arial" w:hAnsi="Arial" w:cs="Arial"/>
              </w:rPr>
              <w:t>, accessible when doctor is not available</w:t>
            </w:r>
            <w:r w:rsidR="00F24361" w:rsidRPr="00615B48">
              <w:rPr>
                <w:rFonts w:ascii="Arial" w:hAnsi="Arial" w:cs="Arial"/>
              </w:rPr>
              <w:t>)</w:t>
            </w:r>
          </w:p>
          <w:p w:rsidR="00F24361" w:rsidRPr="00615B48" w:rsidRDefault="00F24361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A249D" w:rsidRPr="003874D3" w:rsidTr="007A249D">
        <w:tc>
          <w:tcPr>
            <w:tcW w:w="4638" w:type="dxa"/>
            <w:shd w:val="clear" w:color="auto" w:fill="BFBFBF" w:themeFill="background1" w:themeFillShade="BF"/>
          </w:tcPr>
          <w:p w:rsidR="003874D3" w:rsidRPr="00615B48" w:rsidRDefault="00A61A5F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Having a c</w:t>
            </w:r>
            <w:r w:rsidR="00F24361" w:rsidRPr="00615B48">
              <w:rPr>
                <w:rFonts w:ascii="Arial" w:hAnsi="Arial" w:cs="Arial"/>
              </w:rPr>
              <w:t>onvenien</w:t>
            </w:r>
            <w:r w:rsidRPr="00615B48">
              <w:rPr>
                <w:rFonts w:ascii="Arial" w:hAnsi="Arial" w:cs="Arial"/>
              </w:rPr>
              <w:t>t way of accessing information</w:t>
            </w:r>
            <w:r w:rsidR="00BF7B47" w:rsidRPr="00615B48">
              <w:rPr>
                <w:rFonts w:ascii="Arial" w:hAnsi="Arial" w:cs="Arial"/>
              </w:rPr>
              <w:t xml:space="preserve"> (e.g., can process information in own time, in the comfort of own home, can refer back to information at a later time)</w:t>
            </w:r>
          </w:p>
          <w:p w:rsidR="00F24361" w:rsidRPr="00615B48" w:rsidRDefault="00F24361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A249D" w:rsidRPr="003874D3" w:rsidTr="003874D3">
        <w:tc>
          <w:tcPr>
            <w:tcW w:w="4638" w:type="dxa"/>
          </w:tcPr>
          <w:p w:rsidR="003874D3" w:rsidRPr="00615B48" w:rsidRDefault="006C03C8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lastRenderedPageBreak/>
              <w:t>Us</w:t>
            </w:r>
            <w:r w:rsidR="003B5301" w:rsidRPr="00615B48">
              <w:rPr>
                <w:rFonts w:ascii="Arial" w:hAnsi="Arial" w:cs="Arial"/>
              </w:rPr>
              <w:t>ing</w:t>
            </w:r>
            <w:r w:rsidRPr="00615B48">
              <w:rPr>
                <w:rFonts w:ascii="Arial" w:hAnsi="Arial" w:cs="Arial"/>
              </w:rPr>
              <w:t xml:space="preserve"> a free or non-costly service</w:t>
            </w:r>
          </w:p>
          <w:p w:rsidR="00F24361" w:rsidRPr="00615B48" w:rsidRDefault="00F24361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A249D" w:rsidRPr="003874D3" w:rsidTr="0077749A"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F24361" w:rsidRDefault="00831DB9" w:rsidP="007959B6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Feeling reassured </w:t>
            </w:r>
            <w:r w:rsidR="00BF7B47" w:rsidRPr="00615B48">
              <w:rPr>
                <w:rFonts w:ascii="Arial" w:hAnsi="Arial" w:cs="Arial"/>
              </w:rPr>
              <w:t>(e.g., confirms information that you have been given by a doctor)</w:t>
            </w:r>
          </w:p>
          <w:p w:rsidR="00F13762" w:rsidRPr="00615B48" w:rsidRDefault="00F13762" w:rsidP="007959B6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7749A" w:rsidRPr="003874D3" w:rsidTr="0077749A">
        <w:tc>
          <w:tcPr>
            <w:tcW w:w="4638" w:type="dxa"/>
            <w:shd w:val="clear" w:color="auto" w:fill="BFBFBF" w:themeFill="background1" w:themeFillShade="BF"/>
          </w:tcPr>
          <w:p w:rsidR="0077749A" w:rsidRPr="00615B48" w:rsidRDefault="0077749A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Being in control of my child’s health</w:t>
            </w:r>
            <w:r w:rsidRPr="00615B48">
              <w:rPr>
                <w:rFonts w:ascii="Arial" w:hAnsi="Arial" w:cs="Arial"/>
              </w:rPr>
              <w:br/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777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77749A" w:rsidRDefault="0077749A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7A249D" w:rsidRPr="003874D3" w:rsidTr="003874D3">
        <w:tc>
          <w:tcPr>
            <w:tcW w:w="4638" w:type="dxa"/>
          </w:tcPr>
          <w:p w:rsidR="003874D3" w:rsidRPr="00615B48" w:rsidRDefault="00DE5076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Having a broad range of information available</w:t>
            </w:r>
            <w:r w:rsidR="00094EE7" w:rsidRPr="00615B48">
              <w:rPr>
                <w:rFonts w:ascii="Arial" w:hAnsi="Arial" w:cs="Arial"/>
              </w:rPr>
              <w:t xml:space="preserve"> (e.g., different points of v</w:t>
            </w:r>
            <w:r w:rsidR="00D01488">
              <w:rPr>
                <w:rFonts w:ascii="Arial" w:hAnsi="Arial" w:cs="Arial"/>
              </w:rPr>
              <w:t xml:space="preserve">iew, other people’s experiences, online forums </w:t>
            </w:r>
            <w:proofErr w:type="spellStart"/>
            <w:r w:rsidR="00094EE7" w:rsidRPr="00615B48">
              <w:rPr>
                <w:rFonts w:ascii="Arial" w:hAnsi="Arial" w:cs="Arial"/>
              </w:rPr>
              <w:t>etc</w:t>
            </w:r>
            <w:proofErr w:type="spellEnd"/>
            <w:r w:rsidR="00094EE7" w:rsidRPr="00615B48">
              <w:rPr>
                <w:rFonts w:ascii="Arial" w:hAnsi="Arial" w:cs="Arial"/>
              </w:rPr>
              <w:t>)</w:t>
            </w:r>
          </w:p>
          <w:p w:rsidR="00F24361" w:rsidRPr="00615B48" w:rsidRDefault="00F24361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3874D3" w:rsidRPr="003874D3" w:rsidRDefault="00240979" w:rsidP="00F24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212E1" w:rsidRPr="003874D3" w:rsidTr="00F212E1">
        <w:tc>
          <w:tcPr>
            <w:tcW w:w="4638" w:type="dxa"/>
            <w:shd w:val="clear" w:color="auto" w:fill="BFBFBF" w:themeFill="background1" w:themeFillShade="BF"/>
          </w:tcPr>
          <w:p w:rsidR="00F212E1" w:rsidRPr="00615B48" w:rsidRDefault="00AF5F46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Finding </w:t>
            </w:r>
            <w:r w:rsidR="00D54784" w:rsidRPr="00615B48">
              <w:rPr>
                <w:rFonts w:ascii="Arial" w:hAnsi="Arial" w:cs="Arial"/>
              </w:rPr>
              <w:t>extra</w:t>
            </w:r>
            <w:r w:rsidRPr="00615B48">
              <w:rPr>
                <w:rFonts w:ascii="Arial" w:hAnsi="Arial" w:cs="Arial"/>
              </w:rPr>
              <w:t xml:space="preserve"> information</w:t>
            </w:r>
            <w:r w:rsidR="00D54784" w:rsidRPr="00615B48">
              <w:rPr>
                <w:rFonts w:ascii="Arial" w:hAnsi="Arial" w:cs="Arial"/>
              </w:rPr>
              <w:t xml:space="preserve"> abo</w:t>
            </w:r>
            <w:r w:rsidR="00094EE7" w:rsidRPr="00615B48">
              <w:rPr>
                <w:rFonts w:ascii="Arial" w:hAnsi="Arial" w:cs="Arial"/>
              </w:rPr>
              <w:t xml:space="preserve">ut my child’s health/medical condition (e.g., pictures, terminology, treatment options, symptoms, side effects of medication, </w:t>
            </w:r>
            <w:proofErr w:type="spellStart"/>
            <w:r w:rsidR="00094EE7" w:rsidRPr="00615B48">
              <w:rPr>
                <w:rFonts w:ascii="Arial" w:hAnsi="Arial" w:cs="Arial"/>
              </w:rPr>
              <w:t>etc</w:t>
            </w:r>
            <w:proofErr w:type="spellEnd"/>
            <w:r w:rsidR="00094EE7" w:rsidRPr="00615B48">
              <w:rPr>
                <w:rFonts w:ascii="Arial" w:hAnsi="Arial" w:cs="Arial"/>
              </w:rPr>
              <w:t>)</w:t>
            </w:r>
          </w:p>
          <w:p w:rsidR="0069687A" w:rsidRPr="00615B48" w:rsidRDefault="0069687A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212E1" w:rsidRPr="003874D3" w:rsidTr="003874D3">
        <w:tc>
          <w:tcPr>
            <w:tcW w:w="4638" w:type="dxa"/>
          </w:tcPr>
          <w:p w:rsidR="00F212E1" w:rsidRPr="00615B48" w:rsidRDefault="00D54784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Finding up to date information about my child’s health/development</w:t>
            </w:r>
          </w:p>
          <w:p w:rsidR="0069687A" w:rsidRPr="00615B48" w:rsidRDefault="0069687A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F212E1" w:rsidRPr="003874D3" w:rsidTr="00F212E1">
        <w:tc>
          <w:tcPr>
            <w:tcW w:w="4638" w:type="dxa"/>
            <w:shd w:val="clear" w:color="auto" w:fill="BFBFBF" w:themeFill="background1" w:themeFillShade="BF"/>
          </w:tcPr>
          <w:p w:rsidR="00F212E1" w:rsidRPr="00615B48" w:rsidRDefault="00D54784" w:rsidP="00094EE7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Having increased understanding</w:t>
            </w:r>
            <w:r w:rsidR="00094EE7" w:rsidRPr="00615B48">
              <w:rPr>
                <w:rFonts w:ascii="Arial" w:hAnsi="Arial" w:cs="Arial"/>
              </w:rPr>
              <w:t xml:space="preserve"> </w:t>
            </w:r>
            <w:r w:rsidRPr="00615B48">
              <w:rPr>
                <w:rFonts w:ascii="Arial" w:hAnsi="Arial" w:cs="Arial"/>
              </w:rPr>
              <w:t>and feeling more informed about my child’s health/</w:t>
            </w:r>
            <w:r w:rsidR="00094EE7" w:rsidRPr="00615B48">
              <w:rPr>
                <w:rFonts w:ascii="Arial" w:hAnsi="Arial" w:cs="Arial"/>
              </w:rPr>
              <w:t>medical condition (e.g., learning something to ask the doctor</w:t>
            </w:r>
            <w:r w:rsidR="0077749A" w:rsidRPr="00615B48">
              <w:rPr>
                <w:rFonts w:ascii="Arial" w:hAnsi="Arial" w:cs="Arial"/>
              </w:rPr>
              <w:t>, finding information in lay persons terms</w:t>
            </w:r>
            <w:r w:rsidR="00094EE7" w:rsidRPr="00615B48">
              <w:rPr>
                <w:rFonts w:ascii="Arial" w:hAnsi="Arial" w:cs="Arial"/>
              </w:rPr>
              <w:t>)</w:t>
            </w:r>
          </w:p>
          <w:p w:rsidR="0069687A" w:rsidRPr="00615B48" w:rsidRDefault="0069687A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F212E1" w:rsidRPr="003874D3" w:rsidRDefault="00F212E1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843B62" w:rsidRPr="003874D3" w:rsidTr="00401798"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615B48" w:rsidRDefault="003C5C79" w:rsidP="00401798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Being able to </w:t>
            </w:r>
            <w:r w:rsidR="00401798" w:rsidRPr="00615B48">
              <w:rPr>
                <w:rFonts w:ascii="Arial" w:hAnsi="Arial" w:cs="Arial"/>
              </w:rPr>
              <w:t xml:space="preserve">diagnose and treat symptoms without the need for medical intervention </w:t>
            </w:r>
          </w:p>
          <w:p w:rsidR="00401798" w:rsidRPr="00615B48" w:rsidRDefault="00401798" w:rsidP="00401798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43B62" w:rsidRPr="003874D3" w:rsidRDefault="00843B62" w:rsidP="007067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401798"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615B48" w:rsidRDefault="0077749A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Being overwhelmed by</w:t>
            </w:r>
            <w:r w:rsidR="00F26586" w:rsidRPr="00615B48">
              <w:rPr>
                <w:rFonts w:ascii="Arial" w:hAnsi="Arial" w:cs="Arial"/>
              </w:rPr>
              <w:t xml:space="preserve"> too much information</w:t>
            </w:r>
            <w:r w:rsidR="00401798" w:rsidRPr="00615B48">
              <w:rPr>
                <w:rFonts w:ascii="Arial" w:hAnsi="Arial" w:cs="Arial"/>
              </w:rPr>
              <w:t xml:space="preserve"> 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401798">
        <w:tc>
          <w:tcPr>
            <w:tcW w:w="4638" w:type="dxa"/>
            <w:shd w:val="clear" w:color="auto" w:fill="auto"/>
          </w:tcPr>
          <w:p w:rsidR="00117B26" w:rsidRPr="00615B48" w:rsidRDefault="00F26586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Being uncertain about the trustworthiness of information or its source</w:t>
            </w:r>
            <w:r w:rsidR="00401798" w:rsidRPr="00615B48">
              <w:rPr>
                <w:rFonts w:ascii="Arial" w:hAnsi="Arial" w:cs="Arial"/>
              </w:rPr>
              <w:t xml:space="preserve"> (e.g., inaccurate information </w:t>
            </w:r>
            <w:proofErr w:type="spellStart"/>
            <w:r w:rsidR="00401798" w:rsidRPr="00615B48">
              <w:rPr>
                <w:rFonts w:ascii="Arial" w:hAnsi="Arial" w:cs="Arial"/>
              </w:rPr>
              <w:t>etc</w:t>
            </w:r>
            <w:proofErr w:type="spellEnd"/>
            <w:r w:rsidR="00401798" w:rsidRPr="00615B48">
              <w:rPr>
                <w:rFonts w:ascii="Arial" w:hAnsi="Arial" w:cs="Arial"/>
              </w:rPr>
              <w:t>)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143570">
        <w:tc>
          <w:tcPr>
            <w:tcW w:w="4638" w:type="dxa"/>
            <w:shd w:val="clear" w:color="auto" w:fill="BFBFBF" w:themeFill="background1" w:themeFillShade="BF"/>
          </w:tcPr>
          <w:p w:rsidR="00117B26" w:rsidRPr="00615B48" w:rsidRDefault="0077749A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Making a possible m</w:t>
            </w:r>
            <w:r w:rsidR="003347DB" w:rsidRPr="00615B48">
              <w:rPr>
                <w:rFonts w:ascii="Arial" w:hAnsi="Arial" w:cs="Arial"/>
              </w:rPr>
              <w:t>isdiagnosis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117B26">
        <w:tc>
          <w:tcPr>
            <w:tcW w:w="4638" w:type="dxa"/>
            <w:shd w:val="clear" w:color="auto" w:fill="auto"/>
          </w:tcPr>
          <w:p w:rsidR="00401798" w:rsidRPr="00615B48" w:rsidRDefault="00401798" w:rsidP="00401798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Delaying treatment based on the information found when in reality treatment is needed urgently</w:t>
            </w:r>
          </w:p>
          <w:p w:rsidR="00117B26" w:rsidRPr="00615B48" w:rsidRDefault="00117B26" w:rsidP="00401798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143570">
        <w:tc>
          <w:tcPr>
            <w:tcW w:w="4638" w:type="dxa"/>
            <w:shd w:val="clear" w:color="auto" w:fill="BFBFBF" w:themeFill="background1" w:themeFillShade="BF"/>
          </w:tcPr>
          <w:p w:rsidR="001E69DF" w:rsidRPr="00615B48" w:rsidRDefault="001E69DF" w:rsidP="001E69DF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Not being able to speak to someone </w:t>
            </w:r>
            <w:r w:rsidR="0077749A" w:rsidRPr="00615B48">
              <w:rPr>
                <w:rFonts w:ascii="Arial" w:hAnsi="Arial" w:cs="Arial"/>
              </w:rPr>
              <w:t xml:space="preserve">personally </w:t>
            </w:r>
            <w:r w:rsidR="00E839AD">
              <w:rPr>
                <w:rFonts w:ascii="Arial" w:hAnsi="Arial" w:cs="Arial"/>
              </w:rPr>
              <w:t>w</w:t>
            </w:r>
            <w:r w:rsidRPr="00615B48">
              <w:rPr>
                <w:rFonts w:ascii="Arial" w:hAnsi="Arial" w:cs="Arial"/>
              </w:rPr>
              <w:t>h</w:t>
            </w:r>
            <w:r w:rsidR="00E839AD">
              <w:rPr>
                <w:rFonts w:ascii="Arial" w:hAnsi="Arial" w:cs="Arial"/>
              </w:rPr>
              <w:t>o has</w:t>
            </w:r>
            <w:r w:rsidRPr="00615B48">
              <w:rPr>
                <w:rFonts w:ascii="Arial" w:hAnsi="Arial" w:cs="Arial"/>
              </w:rPr>
              <w:t xml:space="preserve"> experience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117B26">
        <w:tc>
          <w:tcPr>
            <w:tcW w:w="4638" w:type="dxa"/>
            <w:shd w:val="clear" w:color="auto" w:fill="auto"/>
          </w:tcPr>
          <w:p w:rsidR="00117B26" w:rsidRPr="00615B48" w:rsidRDefault="0077749A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Finding out information that c</w:t>
            </w:r>
            <w:r w:rsidR="001E69DF" w:rsidRPr="00615B48">
              <w:rPr>
                <w:rFonts w:ascii="Arial" w:hAnsi="Arial" w:cs="Arial"/>
              </w:rPr>
              <w:t>aus</w:t>
            </w:r>
            <w:r w:rsidRPr="00615B48">
              <w:rPr>
                <w:rFonts w:ascii="Arial" w:hAnsi="Arial" w:cs="Arial"/>
              </w:rPr>
              <w:t>es</w:t>
            </w:r>
            <w:r w:rsidR="001E69DF" w:rsidRPr="00615B48">
              <w:rPr>
                <w:rFonts w:ascii="Arial" w:hAnsi="Arial" w:cs="Arial"/>
              </w:rPr>
              <w:t xml:space="preserve"> unnecessary worry or stress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7B26" w:rsidRPr="003874D3" w:rsidTr="00C24B9C"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615B48" w:rsidRDefault="0077749A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Finding i</w:t>
            </w:r>
            <w:r w:rsidR="00401798" w:rsidRPr="00615B48">
              <w:rPr>
                <w:rFonts w:ascii="Arial" w:hAnsi="Arial" w:cs="Arial"/>
              </w:rPr>
              <w:t xml:space="preserve">nformation </w:t>
            </w:r>
            <w:r w:rsidRPr="00615B48">
              <w:rPr>
                <w:rFonts w:ascii="Arial" w:hAnsi="Arial" w:cs="Arial"/>
              </w:rPr>
              <w:t xml:space="preserve">that </w:t>
            </w:r>
            <w:r w:rsidR="00401798" w:rsidRPr="00615B48">
              <w:rPr>
                <w:rFonts w:ascii="Arial" w:hAnsi="Arial" w:cs="Arial"/>
              </w:rPr>
              <w:t>may not be relevant to Australian children</w:t>
            </w:r>
          </w:p>
          <w:p w:rsidR="00117B26" w:rsidRPr="00615B48" w:rsidRDefault="00117B26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7B26" w:rsidRPr="003874D3" w:rsidRDefault="00117B26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C24B9C" w:rsidRPr="003874D3" w:rsidTr="00C24B9C">
        <w:tc>
          <w:tcPr>
            <w:tcW w:w="4638" w:type="dxa"/>
            <w:shd w:val="clear" w:color="auto" w:fill="auto"/>
          </w:tcPr>
          <w:p w:rsidR="00C24B9C" w:rsidRPr="00615B48" w:rsidRDefault="00C24B9C" w:rsidP="00F24361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lastRenderedPageBreak/>
              <w:t>Finding conflicting information</w:t>
            </w:r>
          </w:p>
          <w:p w:rsidR="00C24B9C" w:rsidRPr="00615B48" w:rsidRDefault="00C24B9C" w:rsidP="00F2436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:rsidR="00C24B9C" w:rsidRDefault="00C24B9C" w:rsidP="00C24B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C24B9C" w:rsidRDefault="00C24B9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A54CDF" w:rsidRDefault="00A54CDF" w:rsidP="00B352BA">
      <w:pPr>
        <w:rPr>
          <w:rFonts w:ascii="Arial" w:hAnsi="Arial" w:cs="Arial"/>
          <w:sz w:val="24"/>
          <w:szCs w:val="24"/>
        </w:rPr>
      </w:pPr>
    </w:p>
    <w:p w:rsidR="00A54CDF" w:rsidRDefault="00A54C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874D3" w:rsidRDefault="003874D3" w:rsidP="00B352B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912" w:type="dxa"/>
        <w:tblLook w:val="04A0" w:firstRow="1" w:lastRow="0" w:firstColumn="1" w:lastColumn="0" w:noHBand="0" w:noVBand="1"/>
      </w:tblPr>
      <w:tblGrid>
        <w:gridCol w:w="3831"/>
        <w:gridCol w:w="961"/>
        <w:gridCol w:w="736"/>
        <w:gridCol w:w="736"/>
        <w:gridCol w:w="704"/>
        <w:gridCol w:w="736"/>
        <w:gridCol w:w="736"/>
        <w:gridCol w:w="736"/>
        <w:gridCol w:w="736"/>
      </w:tblGrid>
      <w:tr w:rsidR="001D485C" w:rsidRPr="003874D3" w:rsidTr="00EC7C6E">
        <w:trPr>
          <w:cantSplit/>
          <w:trHeight w:val="1134"/>
        </w:trPr>
        <w:tc>
          <w:tcPr>
            <w:tcW w:w="3831" w:type="dxa"/>
            <w:tcBorders>
              <w:bottom w:val="single" w:sz="4" w:space="0" w:color="000000" w:themeColor="text1"/>
            </w:tcBorders>
          </w:tcPr>
          <w:p w:rsidR="001D485C" w:rsidRPr="003874D3" w:rsidRDefault="00444B5C" w:rsidP="00EB6ED9">
            <w:pPr>
              <w:rPr>
                <w:rFonts w:ascii="Arial" w:hAnsi="Arial" w:cs="Arial"/>
                <w:sz w:val="24"/>
                <w:szCs w:val="24"/>
              </w:rPr>
            </w:pPr>
            <w:r w:rsidRPr="00615B48">
              <w:rPr>
                <w:rFonts w:ascii="Arial" w:hAnsi="Arial" w:cs="Arial"/>
                <w:sz w:val="24"/>
                <w:szCs w:val="24"/>
              </w:rPr>
              <w:t xml:space="preserve">If you were concerned about your child’s health </w:t>
            </w:r>
            <w:r w:rsidRPr="00615B48">
              <w:rPr>
                <w:rFonts w:ascii="Arial" w:hAnsi="Arial" w:cs="Arial"/>
                <w:sz w:val="24"/>
                <w:szCs w:val="24"/>
                <w:u w:val="single"/>
              </w:rPr>
              <w:t>in the next 2 months</w:t>
            </w:r>
            <w:r w:rsidRPr="00FD6B66">
              <w:rPr>
                <w:rFonts w:ascii="Arial" w:hAnsi="Arial" w:cs="Arial"/>
                <w:sz w:val="24"/>
                <w:szCs w:val="24"/>
              </w:rPr>
              <w:t>,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 xml:space="preserve">ow 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>likely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 xml:space="preserve"> is it that the following 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>people or groups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 xml:space="preserve"> would 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 xml:space="preserve">approve 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>of</w:t>
            </w:r>
            <w:r w:rsidR="00320F91">
              <w:rPr>
                <w:rFonts w:ascii="Arial" w:hAnsi="Arial" w:cs="Arial"/>
                <w:sz w:val="24"/>
                <w:szCs w:val="24"/>
              </w:rPr>
              <w:t xml:space="preserve"> or support your 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>us</w:t>
            </w:r>
            <w:r w:rsidR="00320F91">
              <w:rPr>
                <w:rFonts w:ascii="Arial" w:hAnsi="Arial" w:cs="Arial"/>
                <w:b/>
                <w:sz w:val="24"/>
                <w:szCs w:val="24"/>
              </w:rPr>
              <w:t>e of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3121D" w:rsidRPr="00615B48">
              <w:rPr>
                <w:rFonts w:ascii="Arial" w:hAnsi="Arial" w:cs="Arial"/>
                <w:b/>
                <w:sz w:val="24"/>
                <w:szCs w:val="24"/>
              </w:rPr>
              <w:t xml:space="preserve">child health </w:t>
            </w:r>
            <w:r w:rsidR="001D485C" w:rsidRPr="00615B48">
              <w:rPr>
                <w:rFonts w:ascii="Arial" w:hAnsi="Arial" w:cs="Arial"/>
                <w:b/>
                <w:sz w:val="24"/>
                <w:szCs w:val="24"/>
              </w:rPr>
              <w:t xml:space="preserve">information from the internet 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manage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 xml:space="preserve"> your child’s health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care</w:t>
            </w:r>
            <w:r w:rsidR="001D485C" w:rsidRPr="00615B48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1D485C" w:rsidRDefault="001D485C" w:rsidP="00EB6ED9">
            <w:pPr>
              <w:rPr>
                <w:rFonts w:ascii="Arial" w:hAnsi="Arial" w:cs="Arial"/>
              </w:rPr>
            </w:pPr>
          </w:p>
          <w:p w:rsidR="001D485C" w:rsidRPr="003874D3" w:rsidRDefault="001D485C" w:rsidP="00EB6E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74D3">
              <w:rPr>
                <w:rFonts w:ascii="Arial" w:hAnsi="Arial" w:cs="Arial"/>
                <w:sz w:val="20"/>
                <w:szCs w:val="20"/>
              </w:rPr>
              <w:t xml:space="preserve">Please circle one option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3874D3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F24361">
              <w:rPr>
                <w:rFonts w:ascii="Arial" w:hAnsi="Arial" w:cs="Arial"/>
                <w:b/>
                <w:sz w:val="20"/>
                <w:szCs w:val="20"/>
                <w:u w:val="single"/>
              </w:rPr>
              <w:t>each</w:t>
            </w:r>
            <w:r w:rsidRPr="003874D3">
              <w:rPr>
                <w:rFonts w:ascii="Arial" w:hAnsi="Arial" w:cs="Arial"/>
                <w:sz w:val="20"/>
                <w:szCs w:val="20"/>
              </w:rPr>
              <w:t xml:space="preserve"> line</w:t>
            </w:r>
          </w:p>
        </w:tc>
        <w:tc>
          <w:tcPr>
            <w:tcW w:w="961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unlikely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Neither likely nor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1D485C" w:rsidRPr="00A561F8" w:rsidRDefault="001D485C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Doesn’t apply to me</w:t>
            </w:r>
          </w:p>
        </w:tc>
      </w:tr>
      <w:tr w:rsidR="001D485C" w:rsidRPr="003874D3" w:rsidTr="00EC7C6E">
        <w:tc>
          <w:tcPr>
            <w:tcW w:w="3831" w:type="dxa"/>
            <w:shd w:val="clear" w:color="auto" w:fill="BFBFBF" w:themeFill="background1" w:themeFillShade="BF"/>
          </w:tcPr>
          <w:p w:rsidR="00A54CDF" w:rsidRDefault="00A54CDF" w:rsidP="00A5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family members</w:t>
            </w:r>
          </w:p>
          <w:p w:rsidR="001D485C" w:rsidRPr="003874D3" w:rsidRDefault="001D485C" w:rsidP="00A54CDF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  <w:tcBorders>
              <w:bottom w:val="single" w:sz="4" w:space="0" w:color="000000" w:themeColor="text1"/>
            </w:tcBorders>
          </w:tcPr>
          <w:p w:rsidR="00A54CDF" w:rsidRDefault="00A54CDF" w:rsidP="00A5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friends</w:t>
            </w:r>
          </w:p>
          <w:p w:rsidR="001D485C" w:rsidRPr="003874D3" w:rsidRDefault="001D485C" w:rsidP="00A54CDF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  <w:shd w:val="clear" w:color="auto" w:fill="BFBFBF" w:themeFill="background1" w:themeFillShade="BF"/>
          </w:tcPr>
          <w:p w:rsidR="001D485C" w:rsidRDefault="00A54CDF" w:rsidP="00A5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Doctors</w:t>
            </w:r>
          </w:p>
          <w:p w:rsidR="00A54CDF" w:rsidRPr="003874D3" w:rsidRDefault="00A54CDF" w:rsidP="00A54CDF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</w:tcPr>
          <w:p w:rsidR="001D485C" w:rsidRDefault="00A54CDF" w:rsidP="00EB6E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Nurses (e.g., child health nurse)</w:t>
            </w:r>
          </w:p>
          <w:p w:rsidR="001D485C" w:rsidRPr="003874D3" w:rsidRDefault="001D485C" w:rsidP="00EB6ED9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  <w:shd w:val="clear" w:color="auto" w:fill="BFBFBF" w:themeFill="background1" w:themeFillShade="BF"/>
          </w:tcPr>
          <w:p w:rsidR="001D485C" w:rsidRDefault="001D485C" w:rsidP="00EB6E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Your </w:t>
            </w:r>
            <w:r w:rsidR="00A54CDF">
              <w:rPr>
                <w:rFonts w:ascii="Arial" w:hAnsi="Arial" w:cs="Arial"/>
              </w:rPr>
              <w:t>Parents</w:t>
            </w:r>
          </w:p>
          <w:p w:rsidR="001D485C" w:rsidRPr="003874D3" w:rsidRDefault="001D485C" w:rsidP="00EB6ED9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</w:tcPr>
          <w:p w:rsidR="00A54CDF" w:rsidRDefault="00A54CDF" w:rsidP="00A54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mother’s group/other mothers that you know</w:t>
            </w:r>
          </w:p>
          <w:p w:rsidR="001D485C" w:rsidRPr="003874D3" w:rsidRDefault="001D485C" w:rsidP="00A54CDF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D485C" w:rsidRPr="003874D3" w:rsidTr="00EC7C6E">
        <w:tc>
          <w:tcPr>
            <w:tcW w:w="3831" w:type="dxa"/>
            <w:shd w:val="clear" w:color="auto" w:fill="BFBFBF" w:themeFill="background1" w:themeFillShade="BF"/>
          </w:tcPr>
          <w:p w:rsidR="00A54CDF" w:rsidRDefault="00A54CDF" w:rsidP="00A54CDF">
            <w:pPr>
              <w:rPr>
                <w:rFonts w:ascii="Arial" w:hAnsi="Arial" w:cs="Arial"/>
              </w:rPr>
            </w:pPr>
            <w:r w:rsidRPr="00A54CDF">
              <w:rPr>
                <w:rFonts w:ascii="Arial" w:hAnsi="Arial" w:cs="Arial"/>
              </w:rPr>
              <w:t>Your partner</w:t>
            </w:r>
          </w:p>
          <w:p w:rsidR="001D485C" w:rsidRDefault="001D485C" w:rsidP="00A54CDF">
            <w:pPr>
              <w:rPr>
                <w:rFonts w:ascii="Arial" w:hAnsi="Arial" w:cs="Arial"/>
              </w:rPr>
            </w:pPr>
          </w:p>
        </w:tc>
        <w:tc>
          <w:tcPr>
            <w:tcW w:w="961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Pr="003874D3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D485C" w:rsidRDefault="001D485C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</w:tbl>
    <w:p w:rsidR="00EC55B5" w:rsidRDefault="00EC55B5" w:rsidP="00B352BA">
      <w:pPr>
        <w:rPr>
          <w:rFonts w:ascii="Arial" w:hAnsi="Arial" w:cs="Arial"/>
          <w:sz w:val="24"/>
          <w:szCs w:val="24"/>
        </w:rPr>
      </w:pPr>
    </w:p>
    <w:p w:rsidR="00B44347" w:rsidRDefault="00B443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874D3" w:rsidRDefault="003874D3" w:rsidP="00B352B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58" w:type="dxa"/>
        <w:tblLook w:val="04A0" w:firstRow="1" w:lastRow="0" w:firstColumn="1" w:lastColumn="0" w:noHBand="0" w:noVBand="1"/>
      </w:tblPr>
      <w:tblGrid>
        <w:gridCol w:w="4638"/>
        <w:gridCol w:w="736"/>
        <w:gridCol w:w="736"/>
        <w:gridCol w:w="736"/>
        <w:gridCol w:w="704"/>
        <w:gridCol w:w="736"/>
        <w:gridCol w:w="736"/>
        <w:gridCol w:w="736"/>
      </w:tblGrid>
      <w:tr w:rsidR="00EB6ED9" w:rsidRPr="003874D3" w:rsidTr="00EB6ED9">
        <w:trPr>
          <w:cantSplit/>
          <w:trHeight w:val="1134"/>
        </w:trPr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EB6ED9" w:rsidRPr="00615B48" w:rsidRDefault="009A4A1E" w:rsidP="00EB6ED9">
            <w:pPr>
              <w:rPr>
                <w:rFonts w:ascii="Arial" w:hAnsi="Arial" w:cs="Arial"/>
                <w:sz w:val="24"/>
                <w:szCs w:val="24"/>
              </w:rPr>
            </w:pPr>
            <w:r w:rsidRPr="00615B48">
              <w:rPr>
                <w:rFonts w:ascii="Arial" w:hAnsi="Arial" w:cs="Arial"/>
                <w:sz w:val="24"/>
                <w:szCs w:val="24"/>
              </w:rPr>
              <w:t xml:space="preserve">If you were concerned about your child’s health </w:t>
            </w:r>
            <w:r w:rsidRPr="00615B48">
              <w:rPr>
                <w:rFonts w:ascii="Arial" w:hAnsi="Arial" w:cs="Arial"/>
                <w:sz w:val="24"/>
                <w:szCs w:val="24"/>
                <w:u w:val="single"/>
              </w:rPr>
              <w:t>in the next 2 months</w:t>
            </w:r>
            <w:r w:rsidRPr="00FD6B66">
              <w:rPr>
                <w:rFonts w:ascii="Arial" w:hAnsi="Arial" w:cs="Arial"/>
                <w:sz w:val="24"/>
                <w:szCs w:val="24"/>
              </w:rPr>
              <w:t>,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 xml:space="preserve">ow </w:t>
            </w:r>
            <w:r w:rsidR="00EB6ED9" w:rsidRPr="00615B48">
              <w:rPr>
                <w:rFonts w:ascii="Arial" w:hAnsi="Arial" w:cs="Arial"/>
                <w:b/>
                <w:sz w:val="24"/>
                <w:szCs w:val="24"/>
              </w:rPr>
              <w:t>likely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 xml:space="preserve"> are the following factors to </w:t>
            </w:r>
            <w:r w:rsidR="00EB6ED9" w:rsidRPr="00615B48">
              <w:rPr>
                <w:rFonts w:ascii="Arial" w:hAnsi="Arial" w:cs="Arial"/>
                <w:b/>
                <w:sz w:val="24"/>
                <w:szCs w:val="24"/>
              </w:rPr>
              <w:t>prevent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 xml:space="preserve"> you from </w:t>
            </w:r>
            <w:r w:rsidR="00EB6ED9" w:rsidRPr="00615B48">
              <w:rPr>
                <w:rFonts w:ascii="Arial" w:hAnsi="Arial" w:cs="Arial"/>
                <w:b/>
                <w:sz w:val="24"/>
                <w:szCs w:val="24"/>
              </w:rPr>
              <w:t xml:space="preserve">using </w:t>
            </w:r>
            <w:r w:rsidR="0063121D" w:rsidRPr="00615B48">
              <w:rPr>
                <w:rFonts w:ascii="Arial" w:hAnsi="Arial" w:cs="Arial"/>
                <w:b/>
                <w:sz w:val="24"/>
                <w:szCs w:val="24"/>
              </w:rPr>
              <w:t xml:space="preserve">child health </w:t>
            </w:r>
            <w:r w:rsidR="00EB6ED9" w:rsidRPr="00615B48">
              <w:rPr>
                <w:rFonts w:ascii="Arial" w:hAnsi="Arial" w:cs="Arial"/>
                <w:b/>
                <w:sz w:val="24"/>
                <w:szCs w:val="24"/>
              </w:rPr>
              <w:t xml:space="preserve">information from the internet 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manage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 xml:space="preserve"> your child’s health </w:t>
            </w:r>
            <w:r w:rsidR="0063121D" w:rsidRPr="00615B48">
              <w:rPr>
                <w:rFonts w:ascii="Arial" w:hAnsi="Arial" w:cs="Arial"/>
                <w:sz w:val="24"/>
                <w:szCs w:val="24"/>
              </w:rPr>
              <w:t>care</w:t>
            </w:r>
            <w:r w:rsidR="00EB6ED9" w:rsidRPr="00615B48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EB6ED9" w:rsidRPr="00615B48" w:rsidRDefault="00EB6ED9" w:rsidP="00EB6ED9">
            <w:pPr>
              <w:rPr>
                <w:rFonts w:ascii="Arial" w:hAnsi="Arial" w:cs="Arial"/>
              </w:rPr>
            </w:pPr>
          </w:p>
          <w:p w:rsidR="00EB6ED9" w:rsidRPr="00615B48" w:rsidRDefault="00EB6ED9" w:rsidP="00EB6ED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15B48">
              <w:rPr>
                <w:rFonts w:ascii="Arial" w:hAnsi="Arial" w:cs="Arial"/>
                <w:sz w:val="20"/>
                <w:szCs w:val="20"/>
              </w:rPr>
              <w:t xml:space="preserve">Please circle one option on </w:t>
            </w:r>
            <w:r w:rsidRPr="00615B48">
              <w:rPr>
                <w:rFonts w:ascii="Arial" w:hAnsi="Arial" w:cs="Arial"/>
                <w:b/>
                <w:sz w:val="20"/>
                <w:szCs w:val="20"/>
                <w:u w:val="single"/>
              </w:rPr>
              <w:t>each</w:t>
            </w:r>
            <w:r w:rsidRPr="00615B48">
              <w:rPr>
                <w:rFonts w:ascii="Arial" w:hAnsi="Arial" w:cs="Arial"/>
                <w:sz w:val="20"/>
                <w:szCs w:val="20"/>
              </w:rPr>
              <w:t xml:space="preserve"> line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unlikely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Neither likely nor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EB6ED9" w:rsidRPr="00A561F8" w:rsidRDefault="00EB6ED9" w:rsidP="00EB6ED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likely</w:t>
            </w:r>
          </w:p>
        </w:tc>
      </w:tr>
      <w:tr w:rsidR="00EB6ED9" w:rsidRPr="003874D3" w:rsidTr="00EB6ED9">
        <w:tc>
          <w:tcPr>
            <w:tcW w:w="4638" w:type="dxa"/>
            <w:shd w:val="clear" w:color="auto" w:fill="BFBFBF" w:themeFill="background1" w:themeFillShade="BF"/>
          </w:tcPr>
          <w:p w:rsidR="00EB6ED9" w:rsidRPr="00615B48" w:rsidRDefault="009A1E34" w:rsidP="00EB6ED9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Technical issues (e.g., computer or internet too slow, not working, blackout </w:t>
            </w:r>
            <w:proofErr w:type="spellStart"/>
            <w:r w:rsidRPr="00615B48">
              <w:rPr>
                <w:rFonts w:ascii="Arial" w:hAnsi="Arial" w:cs="Arial"/>
              </w:rPr>
              <w:t>etc</w:t>
            </w:r>
            <w:proofErr w:type="spellEnd"/>
            <w:r w:rsidRPr="00615B48">
              <w:rPr>
                <w:rFonts w:ascii="Arial" w:hAnsi="Arial" w:cs="Arial"/>
              </w:rPr>
              <w:t>)</w:t>
            </w:r>
          </w:p>
          <w:p w:rsidR="009A1E34" w:rsidRPr="00615B48" w:rsidRDefault="009A1E34" w:rsidP="00EB6ED9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EB6ED9" w:rsidRPr="003874D3" w:rsidTr="00EB6ED9"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166CE0" w:rsidRPr="00615B48" w:rsidRDefault="00FB49DB" w:rsidP="00166CE0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>Poor w</w:t>
            </w:r>
            <w:r w:rsidR="00C64EF6" w:rsidRPr="00615B48">
              <w:rPr>
                <w:rFonts w:ascii="Arial" w:hAnsi="Arial" w:cs="Arial"/>
              </w:rPr>
              <w:t xml:space="preserve">ebsite design or content </w:t>
            </w:r>
            <w:r w:rsidR="00166CE0" w:rsidRPr="00615B48">
              <w:rPr>
                <w:rFonts w:ascii="Arial" w:hAnsi="Arial" w:cs="Arial"/>
              </w:rPr>
              <w:t xml:space="preserve">(e.g., </w:t>
            </w:r>
            <w:r w:rsidR="007A16F9">
              <w:rPr>
                <w:rFonts w:ascii="Arial" w:hAnsi="Arial" w:cs="Arial"/>
              </w:rPr>
              <w:t xml:space="preserve">too much </w:t>
            </w:r>
            <w:r w:rsidR="00166CE0" w:rsidRPr="00615B48">
              <w:rPr>
                <w:rFonts w:ascii="Arial" w:hAnsi="Arial" w:cs="Arial"/>
              </w:rPr>
              <w:t>advertising,</w:t>
            </w:r>
            <w:r w:rsidR="007A16F9">
              <w:rPr>
                <w:rFonts w:ascii="Arial" w:hAnsi="Arial" w:cs="Arial"/>
              </w:rPr>
              <w:t xml:space="preserve"> website</w:t>
            </w:r>
            <w:r w:rsidR="00166CE0" w:rsidRPr="00615B48">
              <w:rPr>
                <w:rFonts w:ascii="Arial" w:hAnsi="Arial" w:cs="Arial"/>
              </w:rPr>
              <w:t xml:space="preserve"> </w:t>
            </w:r>
            <w:r w:rsidRPr="00615B48">
              <w:rPr>
                <w:rFonts w:ascii="Arial" w:hAnsi="Arial" w:cs="Arial"/>
              </w:rPr>
              <w:t>difficult to navigate</w:t>
            </w:r>
            <w:r w:rsidR="00166CE0" w:rsidRPr="00615B48">
              <w:rPr>
                <w:rFonts w:ascii="Arial" w:hAnsi="Arial" w:cs="Arial"/>
              </w:rPr>
              <w:t>)</w:t>
            </w:r>
          </w:p>
          <w:p w:rsidR="009A1E34" w:rsidRPr="00615B48" w:rsidRDefault="009A1E34" w:rsidP="00166CE0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EB6ED9" w:rsidRPr="003874D3" w:rsidTr="00EB6ED9">
        <w:tc>
          <w:tcPr>
            <w:tcW w:w="4638" w:type="dxa"/>
            <w:shd w:val="clear" w:color="auto" w:fill="BFBFBF" w:themeFill="background1" w:themeFillShade="BF"/>
          </w:tcPr>
          <w:p w:rsidR="00EB6ED9" w:rsidRDefault="00815AE9" w:rsidP="00EB6E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Lack of time</w:t>
            </w:r>
            <w:r w:rsidR="00166CE0">
              <w:rPr>
                <w:rFonts w:ascii="Arial" w:hAnsi="Arial" w:cs="Arial"/>
              </w:rPr>
              <w:t xml:space="preserve"> to access the internet</w:t>
            </w:r>
          </w:p>
          <w:p w:rsidR="00815AE9" w:rsidRPr="003874D3" w:rsidRDefault="00815AE9" w:rsidP="00EB6ED9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EB6ED9" w:rsidRPr="003874D3" w:rsidTr="00EB6ED9">
        <w:tc>
          <w:tcPr>
            <w:tcW w:w="4638" w:type="dxa"/>
          </w:tcPr>
          <w:p w:rsidR="00166CE0" w:rsidRDefault="00166CE0" w:rsidP="00166C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interfering or interrupting computer/internet access</w:t>
            </w:r>
          </w:p>
          <w:p w:rsidR="00815AE9" w:rsidRPr="003874D3" w:rsidRDefault="00815AE9" w:rsidP="00166CE0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EB6ED9" w:rsidRPr="003874D3" w:rsidRDefault="00EB6ED9" w:rsidP="00EB6E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B44347" w:rsidRDefault="00B44347" w:rsidP="00B352B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758" w:type="dxa"/>
        <w:tblLook w:val="04A0" w:firstRow="1" w:lastRow="0" w:firstColumn="1" w:lastColumn="0" w:noHBand="0" w:noVBand="1"/>
      </w:tblPr>
      <w:tblGrid>
        <w:gridCol w:w="4638"/>
        <w:gridCol w:w="736"/>
        <w:gridCol w:w="736"/>
        <w:gridCol w:w="736"/>
        <w:gridCol w:w="704"/>
        <w:gridCol w:w="736"/>
        <w:gridCol w:w="736"/>
        <w:gridCol w:w="736"/>
      </w:tblGrid>
      <w:tr w:rsidR="00B44347" w:rsidRPr="003874D3" w:rsidTr="00C432E0">
        <w:trPr>
          <w:cantSplit/>
          <w:trHeight w:val="1134"/>
        </w:trPr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 w:type="page"/>
            </w:r>
            <w:r w:rsidR="00925D62" w:rsidRPr="00615B48">
              <w:rPr>
                <w:rFonts w:ascii="Arial" w:hAnsi="Arial" w:cs="Arial"/>
                <w:sz w:val="24"/>
                <w:szCs w:val="24"/>
              </w:rPr>
              <w:t xml:space="preserve">If you were concerned about your child’s health </w:t>
            </w:r>
            <w:r w:rsidR="00925D62" w:rsidRPr="00615B48">
              <w:rPr>
                <w:rFonts w:ascii="Arial" w:hAnsi="Arial" w:cs="Arial"/>
                <w:sz w:val="24"/>
                <w:szCs w:val="24"/>
                <w:u w:val="single"/>
              </w:rPr>
              <w:t>in the next 2 months</w:t>
            </w:r>
            <w:r w:rsidR="00925D62" w:rsidRPr="00FD6B66">
              <w:rPr>
                <w:rFonts w:ascii="Arial" w:hAnsi="Arial" w:cs="Arial"/>
                <w:sz w:val="24"/>
                <w:szCs w:val="24"/>
              </w:rPr>
              <w:t>,</w:t>
            </w:r>
            <w:r w:rsidR="00925D62" w:rsidRPr="00615B48"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ow </w:t>
            </w:r>
            <w:r w:rsidRPr="00615B48">
              <w:rPr>
                <w:rFonts w:ascii="Arial" w:hAnsi="Arial" w:cs="Arial"/>
                <w:b/>
                <w:sz w:val="24"/>
                <w:szCs w:val="24"/>
              </w:rPr>
              <w:t>likely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 are the following factors to </w:t>
            </w:r>
            <w:r w:rsidRPr="00615B48">
              <w:rPr>
                <w:rFonts w:ascii="Arial" w:hAnsi="Arial" w:cs="Arial"/>
                <w:b/>
                <w:sz w:val="24"/>
                <w:szCs w:val="24"/>
              </w:rPr>
              <w:t>encourage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 you to </w:t>
            </w:r>
            <w:r w:rsidRPr="00615B48">
              <w:rPr>
                <w:rFonts w:ascii="Arial" w:hAnsi="Arial" w:cs="Arial"/>
                <w:b/>
                <w:sz w:val="24"/>
                <w:szCs w:val="24"/>
              </w:rPr>
              <w:t>use</w:t>
            </w:r>
            <w:r w:rsidR="00895077" w:rsidRPr="00615B48">
              <w:rPr>
                <w:rFonts w:ascii="Arial" w:hAnsi="Arial" w:cs="Arial"/>
                <w:b/>
                <w:sz w:val="24"/>
                <w:szCs w:val="24"/>
              </w:rPr>
              <w:t xml:space="preserve"> child health</w:t>
            </w:r>
            <w:r w:rsidRPr="00615B48">
              <w:rPr>
                <w:rFonts w:ascii="Arial" w:hAnsi="Arial" w:cs="Arial"/>
                <w:b/>
                <w:sz w:val="24"/>
                <w:szCs w:val="24"/>
              </w:rPr>
              <w:t xml:space="preserve"> information from the internet 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895077" w:rsidRPr="00615B48">
              <w:rPr>
                <w:rFonts w:ascii="Arial" w:hAnsi="Arial" w:cs="Arial"/>
                <w:sz w:val="24"/>
                <w:szCs w:val="24"/>
              </w:rPr>
              <w:t xml:space="preserve">manage </w:t>
            </w:r>
            <w:r w:rsidRPr="00615B48">
              <w:rPr>
                <w:rFonts w:ascii="Arial" w:hAnsi="Arial" w:cs="Arial"/>
                <w:sz w:val="24"/>
                <w:szCs w:val="24"/>
              </w:rPr>
              <w:t xml:space="preserve">your child’s health </w:t>
            </w:r>
            <w:r w:rsidR="00895077" w:rsidRPr="00615B48">
              <w:rPr>
                <w:rFonts w:ascii="Arial" w:hAnsi="Arial" w:cs="Arial"/>
                <w:sz w:val="24"/>
                <w:szCs w:val="24"/>
              </w:rPr>
              <w:t>care</w:t>
            </w:r>
            <w:r w:rsidRPr="00615B48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B44347" w:rsidRDefault="00B44347" w:rsidP="00C432E0">
            <w:pPr>
              <w:rPr>
                <w:rFonts w:ascii="Arial" w:hAnsi="Arial" w:cs="Arial"/>
              </w:rPr>
            </w:pPr>
          </w:p>
          <w:p w:rsidR="00B44347" w:rsidRPr="003874D3" w:rsidRDefault="00B44347" w:rsidP="00C432E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74D3">
              <w:rPr>
                <w:rFonts w:ascii="Arial" w:hAnsi="Arial" w:cs="Arial"/>
                <w:sz w:val="20"/>
                <w:szCs w:val="20"/>
              </w:rPr>
              <w:t xml:space="preserve">Please circle one option 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3874D3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F24361">
              <w:rPr>
                <w:rFonts w:ascii="Arial" w:hAnsi="Arial" w:cs="Arial"/>
                <w:b/>
                <w:sz w:val="20"/>
                <w:szCs w:val="20"/>
                <w:u w:val="single"/>
              </w:rPr>
              <w:t>each</w:t>
            </w:r>
            <w:r w:rsidRPr="003874D3">
              <w:rPr>
                <w:rFonts w:ascii="Arial" w:hAnsi="Arial" w:cs="Arial"/>
                <w:sz w:val="20"/>
                <w:szCs w:val="20"/>
              </w:rPr>
              <w:t xml:space="preserve"> line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unlikely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Neither likely nor unlikely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Slightly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Very likely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44347" w:rsidRPr="00A561F8" w:rsidRDefault="00B44347" w:rsidP="00C432E0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>Extremely likely</w:t>
            </w:r>
          </w:p>
        </w:tc>
      </w:tr>
      <w:tr w:rsidR="00B44347" w:rsidRPr="003874D3" w:rsidTr="00C432E0">
        <w:tc>
          <w:tcPr>
            <w:tcW w:w="4638" w:type="dxa"/>
            <w:shd w:val="clear" w:color="auto" w:fill="BFBFBF" w:themeFill="background1" w:themeFillShade="BF"/>
          </w:tcPr>
          <w:p w:rsidR="00B44347" w:rsidRDefault="00C64EF6" w:rsidP="00C432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Having a specific website </w:t>
            </w:r>
            <w:r w:rsidR="00744B79" w:rsidRPr="00744B79">
              <w:rPr>
                <w:rFonts w:ascii="Arial" w:hAnsi="Arial" w:cs="Arial"/>
              </w:rPr>
              <w:t>to look up</w:t>
            </w:r>
            <w:r>
              <w:rPr>
                <w:rFonts w:ascii="Arial" w:hAnsi="Arial" w:cs="Arial"/>
              </w:rPr>
              <w:t xml:space="preserve"> that has been recommended by others (e.g., doctor, friend, child health organisation, government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:rsidR="00744B79" w:rsidRPr="003874D3" w:rsidRDefault="00744B79" w:rsidP="00C432E0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B44347" w:rsidRPr="003874D3" w:rsidTr="00FB01ED"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C64EF6" w:rsidRPr="00744B79" w:rsidRDefault="00C64EF6" w:rsidP="00C64E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Having a w</w:t>
            </w:r>
            <w:r w:rsidRPr="00744B79">
              <w:rPr>
                <w:rFonts w:ascii="Arial" w:hAnsi="Arial" w:cs="Arial"/>
              </w:rPr>
              <w:t>ebsite address that is easy to remember</w:t>
            </w:r>
          </w:p>
          <w:p w:rsidR="00744B79" w:rsidRPr="003874D3" w:rsidRDefault="00744B79" w:rsidP="00C64EF6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B44347" w:rsidRPr="003874D3" w:rsidTr="00FB01ED">
        <w:tc>
          <w:tcPr>
            <w:tcW w:w="4638" w:type="dxa"/>
            <w:shd w:val="clear" w:color="auto" w:fill="BFBFBF" w:themeFill="background1" w:themeFillShade="BF"/>
          </w:tcPr>
          <w:p w:rsidR="00C64EF6" w:rsidRDefault="00FB49DB" w:rsidP="00C64EF6">
            <w:pPr>
              <w:rPr>
                <w:rFonts w:ascii="Arial" w:hAnsi="Arial" w:cs="Arial"/>
              </w:rPr>
            </w:pPr>
            <w:r w:rsidRPr="00615B48">
              <w:rPr>
                <w:rFonts w:ascii="Arial" w:hAnsi="Arial" w:cs="Arial"/>
              </w:rPr>
              <w:t xml:space="preserve">Thinking that your child’s condition is not serious (so </w:t>
            </w:r>
            <w:r w:rsidR="00C64EF6" w:rsidRPr="00615B48">
              <w:rPr>
                <w:rFonts w:ascii="Arial" w:hAnsi="Arial" w:cs="Arial"/>
              </w:rPr>
              <w:t>more inclined to use the internet</w:t>
            </w:r>
            <w:r w:rsidRPr="00615B48">
              <w:rPr>
                <w:rFonts w:ascii="Arial" w:hAnsi="Arial" w:cs="Arial"/>
              </w:rPr>
              <w:t xml:space="preserve"> than seek advice from a health professional such as a doctor</w:t>
            </w:r>
            <w:r w:rsidR="00C64EF6" w:rsidRPr="00615B48">
              <w:rPr>
                <w:rFonts w:ascii="Arial" w:hAnsi="Arial" w:cs="Arial"/>
              </w:rPr>
              <w:t>)</w:t>
            </w:r>
          </w:p>
          <w:p w:rsidR="00F5081A" w:rsidRDefault="00F5081A" w:rsidP="00C64EF6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B44347" w:rsidRPr="003874D3" w:rsidRDefault="00B44347" w:rsidP="00C432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5E73AC" w:rsidRDefault="005E73AC" w:rsidP="00B352BA">
      <w:pPr>
        <w:rPr>
          <w:rFonts w:ascii="Arial" w:hAnsi="Arial" w:cs="Arial"/>
          <w:sz w:val="24"/>
          <w:szCs w:val="24"/>
        </w:rPr>
      </w:pPr>
    </w:p>
    <w:p w:rsidR="005E73AC" w:rsidRDefault="005E73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A1004" w:rsidRDefault="00AA1004" w:rsidP="00B352BA">
      <w:pPr>
        <w:rPr>
          <w:rFonts w:ascii="Arial" w:hAnsi="Arial" w:cs="Arial"/>
          <w:sz w:val="24"/>
          <w:szCs w:val="24"/>
        </w:rPr>
      </w:pPr>
    </w:p>
    <w:p w:rsidR="006F7C73" w:rsidRDefault="00615B48" w:rsidP="00B352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were concerned about your child’s health </w:t>
      </w:r>
      <w:r>
        <w:rPr>
          <w:rFonts w:ascii="Arial" w:hAnsi="Arial" w:cs="Arial"/>
          <w:sz w:val="24"/>
          <w:szCs w:val="24"/>
          <w:u w:val="single"/>
        </w:rPr>
        <w:t>in</w:t>
      </w:r>
      <w:r w:rsidRPr="0097083B">
        <w:rPr>
          <w:rFonts w:ascii="Arial" w:hAnsi="Arial" w:cs="Arial"/>
          <w:sz w:val="24"/>
          <w:szCs w:val="24"/>
          <w:u w:val="single"/>
        </w:rPr>
        <w:t xml:space="preserve"> the next 2 months</w:t>
      </w:r>
      <w:r w:rsidRPr="00FD6B6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</w:t>
      </w:r>
      <w:r w:rsidR="00444C2E" w:rsidRPr="00444C2E">
        <w:rPr>
          <w:rFonts w:ascii="Arial" w:hAnsi="Arial" w:cs="Arial"/>
          <w:sz w:val="24"/>
          <w:szCs w:val="24"/>
        </w:rPr>
        <w:t>ow much do you agree with the following statements</w:t>
      </w:r>
      <w:r w:rsidR="00C74CF4">
        <w:rPr>
          <w:rFonts w:ascii="Arial" w:hAnsi="Arial" w:cs="Arial"/>
          <w:sz w:val="24"/>
          <w:szCs w:val="24"/>
        </w:rPr>
        <w:t xml:space="preserve"> about</w:t>
      </w:r>
      <w:r w:rsidR="00444C2E" w:rsidRPr="00444C2E">
        <w:rPr>
          <w:rFonts w:ascii="Arial" w:hAnsi="Arial" w:cs="Arial"/>
          <w:sz w:val="24"/>
          <w:szCs w:val="24"/>
        </w:rPr>
        <w:t xml:space="preserve"> </w:t>
      </w:r>
      <w:r w:rsidR="001F0A39" w:rsidRPr="0097083B">
        <w:rPr>
          <w:rFonts w:ascii="Arial" w:hAnsi="Arial" w:cs="Arial"/>
          <w:b/>
          <w:sz w:val="24"/>
          <w:szCs w:val="24"/>
        </w:rPr>
        <w:t>using child health information from the internet to manage your child’s health care</w:t>
      </w:r>
      <w:r w:rsidR="00444C2E" w:rsidRPr="00444C2E">
        <w:rPr>
          <w:rFonts w:ascii="Arial" w:hAnsi="Arial" w:cs="Arial"/>
          <w:sz w:val="24"/>
          <w:szCs w:val="24"/>
        </w:rPr>
        <w:t xml:space="preserve">? </w:t>
      </w:r>
      <w:r w:rsidR="00444C2E" w:rsidRPr="00444C2E">
        <w:rPr>
          <w:rFonts w:ascii="Arial" w:hAnsi="Arial" w:cs="Arial"/>
          <w:sz w:val="20"/>
          <w:szCs w:val="24"/>
        </w:rPr>
        <w:t xml:space="preserve">(Please circle a number on </w:t>
      </w:r>
      <w:r w:rsidR="00444C2E" w:rsidRPr="00444C2E">
        <w:rPr>
          <w:rFonts w:ascii="Arial" w:hAnsi="Arial" w:cs="Arial"/>
          <w:sz w:val="20"/>
          <w:szCs w:val="24"/>
          <w:u w:val="single"/>
        </w:rPr>
        <w:t>each</w:t>
      </w:r>
      <w:r w:rsidR="00444C2E" w:rsidRPr="00444C2E">
        <w:rPr>
          <w:rFonts w:ascii="Arial" w:hAnsi="Arial" w:cs="Arial"/>
          <w:sz w:val="20"/>
          <w:szCs w:val="24"/>
        </w:rPr>
        <w:t xml:space="preserve"> line)</w:t>
      </w:r>
      <w:r w:rsidR="00935A5A" w:rsidRPr="00935A5A">
        <w:rPr>
          <w:rFonts w:ascii="Arial" w:hAnsi="Arial" w:cs="Arial"/>
          <w:sz w:val="24"/>
          <w:szCs w:val="24"/>
        </w:rPr>
        <w:t>...</w:t>
      </w:r>
    </w:p>
    <w:p w:rsidR="00AA1004" w:rsidRDefault="00AA1004" w:rsidP="00B352B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494" w:type="dxa"/>
        <w:jc w:val="center"/>
        <w:tblLook w:val="04A0" w:firstRow="1" w:lastRow="0" w:firstColumn="1" w:lastColumn="0" w:noHBand="0" w:noVBand="1"/>
      </w:tblPr>
      <w:tblGrid>
        <w:gridCol w:w="4638"/>
        <w:gridCol w:w="736"/>
        <w:gridCol w:w="736"/>
        <w:gridCol w:w="736"/>
        <w:gridCol w:w="704"/>
        <w:gridCol w:w="736"/>
        <w:gridCol w:w="736"/>
        <w:gridCol w:w="736"/>
        <w:gridCol w:w="736"/>
      </w:tblGrid>
      <w:tr w:rsidR="00B808FD" w:rsidRPr="003874D3" w:rsidTr="00826280">
        <w:trPr>
          <w:cantSplit/>
          <w:trHeight w:val="1134"/>
          <w:jc w:val="center"/>
        </w:trPr>
        <w:tc>
          <w:tcPr>
            <w:tcW w:w="4638" w:type="dxa"/>
            <w:tcBorders>
              <w:bottom w:val="single" w:sz="4" w:space="0" w:color="000000" w:themeColor="text1"/>
            </w:tcBorders>
          </w:tcPr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B808FD" w:rsidRPr="003874D3" w:rsidRDefault="00B808FD" w:rsidP="00C74CF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Strongly disagree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Disagree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Somewhat disagree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11182F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 w:rsidRPr="00A561F8">
              <w:rPr>
                <w:rFonts w:ascii="Arial" w:hAnsi="Arial" w:cs="Arial"/>
                <w:b/>
                <w:sz w:val="21"/>
                <w:szCs w:val="21"/>
              </w:rPr>
              <w:t xml:space="preserve">Neither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agree </w:t>
            </w:r>
            <w:r w:rsidRPr="00A561F8">
              <w:rPr>
                <w:rFonts w:ascii="Arial" w:hAnsi="Arial" w:cs="Arial"/>
                <w:b/>
                <w:sz w:val="21"/>
                <w:szCs w:val="21"/>
              </w:rPr>
              <w:t xml:space="preserve">nor </w:t>
            </w:r>
            <w:r>
              <w:rPr>
                <w:rFonts w:ascii="Arial" w:hAnsi="Arial" w:cs="Arial"/>
                <w:b/>
                <w:sz w:val="21"/>
                <w:szCs w:val="21"/>
              </w:rPr>
              <w:t>disagree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Somewhat 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Strongly agree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textDirection w:val="btLr"/>
          </w:tcPr>
          <w:p w:rsidR="00B808FD" w:rsidRPr="00A561F8" w:rsidRDefault="00B808FD" w:rsidP="00C74CF4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Doesn’t apply to me</w:t>
            </w:r>
          </w:p>
        </w:tc>
      </w:tr>
      <w:tr w:rsidR="001F0A39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rPr>
                <w:rFonts w:ascii="Arial" w:hAnsi="Arial" w:cs="Arial"/>
              </w:rPr>
            </w:pPr>
            <w:r w:rsidRPr="00AE53C4">
              <w:rPr>
                <w:rFonts w:ascii="Arial" w:hAnsi="Arial" w:cs="Arial"/>
                <w:b/>
              </w:rPr>
              <w:t>Using</w:t>
            </w:r>
            <w:r>
              <w:rPr>
                <w:rFonts w:ascii="Arial" w:hAnsi="Arial" w:cs="Arial"/>
              </w:rPr>
              <w:t xml:space="preserve"> </w:t>
            </w:r>
            <w:r w:rsidRPr="00AE53C4">
              <w:rPr>
                <w:rFonts w:ascii="Arial" w:hAnsi="Arial" w:cs="Arial"/>
              </w:rPr>
              <w:t xml:space="preserve">child health information from the </w:t>
            </w:r>
            <w:r w:rsidRPr="00AE53C4">
              <w:rPr>
                <w:rFonts w:ascii="Arial" w:hAnsi="Arial" w:cs="Arial"/>
                <w:b/>
              </w:rPr>
              <w:t xml:space="preserve">internet </w:t>
            </w:r>
            <w:r w:rsidRPr="00FC11A2">
              <w:rPr>
                <w:rFonts w:ascii="Arial" w:hAnsi="Arial" w:cs="Arial"/>
              </w:rPr>
              <w:t xml:space="preserve">to </w:t>
            </w:r>
            <w:r w:rsidRPr="00AE53C4">
              <w:rPr>
                <w:rFonts w:ascii="Arial" w:hAnsi="Arial" w:cs="Arial"/>
                <w:b/>
              </w:rPr>
              <w:t>manage my child’s health care</w:t>
            </w:r>
            <w:r>
              <w:rPr>
                <w:rFonts w:ascii="Arial" w:hAnsi="Arial" w:cs="Arial"/>
              </w:rPr>
              <w:t xml:space="preserve"> would be </w:t>
            </w:r>
            <w:r w:rsidRPr="001F0A39">
              <w:rPr>
                <w:rFonts w:ascii="Arial" w:hAnsi="Arial" w:cs="Arial"/>
                <w:b/>
              </w:rPr>
              <w:t>good</w:t>
            </w:r>
          </w:p>
          <w:p w:rsidR="001F0A39" w:rsidRDefault="001F0A39" w:rsidP="00C74CF4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F0A39" w:rsidRDefault="001F0A39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Default="000944FB" w:rsidP="00C74C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</w:t>
            </w:r>
            <w:r w:rsidRPr="001F0A39">
              <w:rPr>
                <w:rFonts w:ascii="Arial" w:hAnsi="Arial" w:cs="Arial"/>
                <w:b/>
              </w:rPr>
              <w:t>intend</w:t>
            </w:r>
            <w:r>
              <w:rPr>
                <w:rFonts w:ascii="Arial" w:hAnsi="Arial" w:cs="Arial"/>
              </w:rPr>
              <w:t xml:space="preserve"> to</w:t>
            </w:r>
            <w:r w:rsidR="00D7337C">
              <w:rPr>
                <w:rFonts w:ascii="Arial" w:hAnsi="Arial" w:cs="Arial"/>
              </w:rPr>
              <w:t xml:space="preserve"> </w:t>
            </w:r>
            <w:r w:rsidR="00D7337C" w:rsidRPr="00AE53C4">
              <w:rPr>
                <w:rFonts w:ascii="Arial" w:hAnsi="Arial" w:cs="Arial"/>
                <w:b/>
              </w:rPr>
              <w:t>use</w:t>
            </w:r>
            <w:r w:rsidR="006C40DC" w:rsidRPr="00AE53C4">
              <w:rPr>
                <w:rFonts w:ascii="Arial" w:hAnsi="Arial" w:cs="Arial"/>
                <w:b/>
              </w:rPr>
              <w:t xml:space="preserve"> </w:t>
            </w:r>
            <w:r w:rsidR="006C40DC" w:rsidRPr="00AE53C4">
              <w:rPr>
                <w:rFonts w:ascii="Arial" w:hAnsi="Arial" w:cs="Arial"/>
              </w:rPr>
              <w:t xml:space="preserve">child health information from the </w:t>
            </w:r>
            <w:r w:rsidR="006C40DC" w:rsidRPr="00AE53C4">
              <w:rPr>
                <w:rFonts w:ascii="Arial" w:hAnsi="Arial" w:cs="Arial"/>
                <w:b/>
              </w:rPr>
              <w:t>internet</w:t>
            </w:r>
            <w:r w:rsidR="006C40DC" w:rsidRPr="001F0A39">
              <w:rPr>
                <w:rFonts w:ascii="Arial" w:hAnsi="Arial" w:cs="Arial"/>
                <w:b/>
              </w:rPr>
              <w:t xml:space="preserve"> </w:t>
            </w:r>
            <w:r w:rsidR="00D7337C" w:rsidRPr="00FC11A2">
              <w:rPr>
                <w:rFonts w:ascii="Arial" w:hAnsi="Arial" w:cs="Arial"/>
              </w:rPr>
              <w:t xml:space="preserve">to </w:t>
            </w:r>
            <w:r w:rsidR="006C40DC" w:rsidRPr="00AE53C4">
              <w:rPr>
                <w:rFonts w:ascii="Arial" w:hAnsi="Arial" w:cs="Arial"/>
                <w:b/>
              </w:rPr>
              <w:t xml:space="preserve">manage my child’s health care </w:t>
            </w:r>
          </w:p>
          <w:p w:rsidR="00D7337C" w:rsidRPr="003874D3" w:rsidRDefault="00D7337C" w:rsidP="00C74CF4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D7337C" w:rsidRDefault="005C3051" w:rsidP="00C74C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</w:t>
            </w:r>
            <w:r w:rsidR="000944FB">
              <w:rPr>
                <w:rFonts w:ascii="Arial" w:hAnsi="Arial" w:cs="Arial"/>
              </w:rPr>
              <w:t xml:space="preserve"> </w:t>
            </w:r>
            <w:r w:rsidR="000944FB" w:rsidRPr="00FC11A2">
              <w:rPr>
                <w:rFonts w:ascii="Arial" w:hAnsi="Arial" w:cs="Arial"/>
                <w:b/>
              </w:rPr>
              <w:t>people who are important to me</w:t>
            </w:r>
            <w:r w:rsidR="000944FB">
              <w:rPr>
                <w:rFonts w:ascii="Arial" w:hAnsi="Arial" w:cs="Arial"/>
              </w:rPr>
              <w:t xml:space="preserve"> would </w:t>
            </w:r>
            <w:r w:rsidR="00F633D8">
              <w:rPr>
                <w:rFonts w:ascii="Arial" w:hAnsi="Arial" w:cs="Arial"/>
                <w:b/>
              </w:rPr>
              <w:t>support/a</w:t>
            </w:r>
            <w:r w:rsidR="000944FB" w:rsidRPr="00FC11A2">
              <w:rPr>
                <w:rFonts w:ascii="Arial" w:hAnsi="Arial" w:cs="Arial"/>
                <w:b/>
              </w:rPr>
              <w:t>pprove</w:t>
            </w:r>
            <w:r w:rsidR="00D7337C">
              <w:rPr>
                <w:rFonts w:ascii="Arial" w:hAnsi="Arial" w:cs="Arial"/>
              </w:rPr>
              <w:t xml:space="preserve"> of </w:t>
            </w:r>
            <w:r w:rsidR="00D7337C" w:rsidRPr="00AE53C4">
              <w:rPr>
                <w:rFonts w:ascii="Arial" w:hAnsi="Arial" w:cs="Arial"/>
              </w:rPr>
              <w:t xml:space="preserve">me </w:t>
            </w:r>
            <w:r w:rsidR="00D7337C" w:rsidRPr="00AE53C4">
              <w:rPr>
                <w:rFonts w:ascii="Arial" w:hAnsi="Arial" w:cs="Arial"/>
                <w:b/>
              </w:rPr>
              <w:t>using</w:t>
            </w:r>
            <w:r w:rsidR="00D7337C" w:rsidRPr="00AE53C4">
              <w:rPr>
                <w:rFonts w:ascii="Arial" w:hAnsi="Arial" w:cs="Arial"/>
              </w:rPr>
              <w:t xml:space="preserve"> </w:t>
            </w:r>
            <w:r w:rsidR="00875CDA" w:rsidRPr="00AE53C4">
              <w:rPr>
                <w:rFonts w:ascii="Arial" w:hAnsi="Arial" w:cs="Arial"/>
              </w:rPr>
              <w:t xml:space="preserve">child health </w:t>
            </w:r>
            <w:r w:rsidR="00D7337C" w:rsidRPr="00AE53C4">
              <w:rPr>
                <w:rFonts w:ascii="Arial" w:hAnsi="Arial" w:cs="Arial"/>
              </w:rPr>
              <w:t xml:space="preserve">information from the </w:t>
            </w:r>
            <w:r w:rsidR="00D7337C" w:rsidRPr="00AE53C4">
              <w:rPr>
                <w:rFonts w:ascii="Arial" w:hAnsi="Arial" w:cs="Arial"/>
                <w:b/>
              </w:rPr>
              <w:t xml:space="preserve">internet </w:t>
            </w:r>
            <w:r w:rsidR="00D7337C" w:rsidRPr="00AE53C4">
              <w:rPr>
                <w:rFonts w:ascii="Arial" w:hAnsi="Arial" w:cs="Arial"/>
              </w:rPr>
              <w:t>to</w:t>
            </w:r>
            <w:r w:rsidR="00D7337C">
              <w:rPr>
                <w:rFonts w:ascii="Arial" w:hAnsi="Arial" w:cs="Arial"/>
              </w:rPr>
              <w:t xml:space="preserve"> </w:t>
            </w:r>
            <w:r w:rsidR="00875CDA" w:rsidRPr="00AE53C4">
              <w:rPr>
                <w:rFonts w:ascii="Arial" w:hAnsi="Arial" w:cs="Arial"/>
                <w:b/>
              </w:rPr>
              <w:t>manage my child’s health care</w:t>
            </w:r>
            <w:r w:rsidR="00875CDA">
              <w:rPr>
                <w:rFonts w:ascii="Arial" w:hAnsi="Arial" w:cs="Arial"/>
              </w:rPr>
              <w:t xml:space="preserve"> </w:t>
            </w:r>
          </w:p>
          <w:p w:rsidR="00875CDA" w:rsidRPr="003874D3" w:rsidRDefault="00875CDA" w:rsidP="00C74CF4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875CDA" w:rsidRDefault="00F633D8" w:rsidP="00E03BEC">
            <w:pPr>
              <w:rPr>
                <w:rFonts w:ascii="Arial" w:hAnsi="Arial" w:cs="Arial"/>
              </w:rPr>
            </w:pPr>
            <w:r w:rsidRPr="00F633D8">
              <w:rPr>
                <w:rFonts w:ascii="Arial" w:hAnsi="Arial" w:cs="Arial"/>
              </w:rPr>
              <w:t xml:space="preserve">It is </w:t>
            </w:r>
            <w:r w:rsidRPr="00F633D8">
              <w:rPr>
                <w:rFonts w:ascii="Arial" w:hAnsi="Arial" w:cs="Arial"/>
                <w:b/>
              </w:rPr>
              <w:t>mostly up to me</w:t>
            </w:r>
            <w:r w:rsidR="00D7337C" w:rsidRPr="00F633D8">
              <w:rPr>
                <w:rFonts w:ascii="Arial" w:hAnsi="Arial" w:cs="Arial"/>
              </w:rPr>
              <w:t xml:space="preserve"> </w:t>
            </w:r>
            <w:r w:rsidR="00C70B5B" w:rsidRPr="00F633D8">
              <w:rPr>
                <w:rFonts w:ascii="Arial" w:hAnsi="Arial" w:cs="Arial"/>
              </w:rPr>
              <w:t xml:space="preserve">whether I </w:t>
            </w:r>
            <w:r w:rsidR="00C70B5B" w:rsidRPr="00F633D8">
              <w:rPr>
                <w:rFonts w:ascii="Arial" w:hAnsi="Arial" w:cs="Arial"/>
                <w:b/>
              </w:rPr>
              <w:t>use</w:t>
            </w:r>
            <w:r w:rsidR="00D7337C" w:rsidRPr="00F633D8">
              <w:rPr>
                <w:rFonts w:ascii="Arial" w:hAnsi="Arial" w:cs="Arial"/>
              </w:rPr>
              <w:t xml:space="preserve"> </w:t>
            </w:r>
            <w:r w:rsidR="00875CDA" w:rsidRPr="00F633D8">
              <w:rPr>
                <w:rFonts w:ascii="Arial" w:hAnsi="Arial" w:cs="Arial"/>
              </w:rPr>
              <w:t xml:space="preserve">child health </w:t>
            </w:r>
            <w:r w:rsidR="00D7337C" w:rsidRPr="00F633D8">
              <w:rPr>
                <w:rFonts w:ascii="Arial" w:hAnsi="Arial" w:cs="Arial"/>
              </w:rPr>
              <w:t xml:space="preserve">information from the </w:t>
            </w:r>
            <w:r w:rsidR="00D7337C" w:rsidRPr="00F633D8">
              <w:rPr>
                <w:rFonts w:ascii="Arial" w:hAnsi="Arial" w:cs="Arial"/>
                <w:b/>
              </w:rPr>
              <w:t>internet</w:t>
            </w:r>
            <w:r w:rsidR="00D7337C" w:rsidRPr="00F633D8">
              <w:rPr>
                <w:rFonts w:ascii="Arial" w:hAnsi="Arial" w:cs="Arial"/>
              </w:rPr>
              <w:t xml:space="preserve"> to </w:t>
            </w:r>
            <w:r w:rsidR="00875CDA" w:rsidRPr="00F633D8">
              <w:rPr>
                <w:rFonts w:ascii="Arial" w:hAnsi="Arial" w:cs="Arial"/>
                <w:b/>
              </w:rPr>
              <w:t>manage my child’s health care</w:t>
            </w:r>
            <w:r w:rsidR="00875CDA">
              <w:rPr>
                <w:rFonts w:ascii="Arial" w:hAnsi="Arial" w:cs="Arial"/>
              </w:rPr>
              <w:t xml:space="preserve"> </w:t>
            </w:r>
          </w:p>
          <w:p w:rsidR="00E03BEC" w:rsidRPr="003874D3" w:rsidRDefault="00E03BEC" w:rsidP="00E03BEC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shd w:val="clear" w:color="auto" w:fill="BFBFBF" w:themeFill="background1" w:themeFillShade="BF"/>
          </w:tcPr>
          <w:p w:rsidR="0011182F" w:rsidRDefault="00593F9A" w:rsidP="00D82EC1">
            <w:pPr>
              <w:rPr>
                <w:rFonts w:ascii="Arial" w:hAnsi="Arial" w:cs="Arial"/>
              </w:rPr>
            </w:pPr>
            <w:r w:rsidRPr="00AE53C4">
              <w:rPr>
                <w:rFonts w:ascii="Arial" w:hAnsi="Arial" w:cs="Arial"/>
              </w:rPr>
              <w:t xml:space="preserve">If I </w:t>
            </w:r>
            <w:r w:rsidRPr="00AE53C4">
              <w:rPr>
                <w:rFonts w:ascii="Arial" w:hAnsi="Arial" w:cs="Arial"/>
                <w:b/>
              </w:rPr>
              <w:t>used</w:t>
            </w:r>
            <w:r w:rsidR="00875CDA" w:rsidRPr="00AE53C4">
              <w:rPr>
                <w:rFonts w:ascii="Arial" w:hAnsi="Arial" w:cs="Arial"/>
              </w:rPr>
              <w:t xml:space="preserve"> child health</w:t>
            </w:r>
            <w:r w:rsidRPr="00AE53C4">
              <w:rPr>
                <w:rFonts w:ascii="Arial" w:hAnsi="Arial" w:cs="Arial"/>
              </w:rPr>
              <w:t xml:space="preserve"> information from the </w:t>
            </w:r>
            <w:r w:rsidRPr="00AE53C4">
              <w:rPr>
                <w:rFonts w:ascii="Arial" w:hAnsi="Arial" w:cs="Arial"/>
                <w:b/>
              </w:rPr>
              <w:t xml:space="preserve">internet </w:t>
            </w:r>
            <w:r>
              <w:rPr>
                <w:rFonts w:ascii="Arial" w:hAnsi="Arial" w:cs="Arial"/>
              </w:rPr>
              <w:t xml:space="preserve">to </w:t>
            </w:r>
            <w:r w:rsidR="00875CDA" w:rsidRPr="00AE53C4">
              <w:rPr>
                <w:rFonts w:ascii="Arial" w:hAnsi="Arial" w:cs="Arial"/>
                <w:b/>
              </w:rPr>
              <w:t>manage my child’s health care</w:t>
            </w:r>
            <w:r>
              <w:rPr>
                <w:rFonts w:ascii="Arial" w:hAnsi="Arial" w:cs="Arial"/>
              </w:rPr>
              <w:t xml:space="preserve">, I </w:t>
            </w:r>
            <w:r w:rsidRPr="00C70B5B">
              <w:rPr>
                <w:rFonts w:ascii="Arial" w:hAnsi="Arial" w:cs="Arial"/>
                <w:b/>
              </w:rPr>
              <w:t>would regret</w:t>
            </w:r>
            <w:r w:rsidR="00D7337C" w:rsidRPr="00C70B5B">
              <w:rPr>
                <w:rFonts w:ascii="Arial" w:hAnsi="Arial" w:cs="Arial"/>
                <w:b/>
              </w:rPr>
              <w:t xml:space="preserve"> it</w:t>
            </w:r>
          </w:p>
          <w:p w:rsidR="00D7337C" w:rsidRPr="003874D3" w:rsidRDefault="00D7337C" w:rsidP="00D82EC1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B808FD" w:rsidRPr="003874D3" w:rsidTr="00826280">
        <w:trPr>
          <w:jc w:val="center"/>
        </w:trPr>
        <w:tc>
          <w:tcPr>
            <w:tcW w:w="4638" w:type="dxa"/>
          </w:tcPr>
          <w:p w:rsidR="00B808FD" w:rsidRDefault="00B808FD" w:rsidP="004E2A7A">
            <w:pPr>
              <w:rPr>
                <w:rFonts w:ascii="Arial" w:hAnsi="Arial" w:cs="Arial"/>
              </w:rPr>
            </w:pPr>
            <w:r w:rsidRPr="00A50E52">
              <w:rPr>
                <w:rFonts w:ascii="Arial" w:hAnsi="Arial" w:cs="Arial"/>
                <w:b/>
              </w:rPr>
              <w:t>Most other mothers that I know</w:t>
            </w:r>
            <w:r>
              <w:rPr>
                <w:rFonts w:ascii="Arial" w:hAnsi="Arial" w:cs="Arial"/>
              </w:rPr>
              <w:t xml:space="preserve"> </w:t>
            </w:r>
            <w:r w:rsidRPr="00AE53C4">
              <w:rPr>
                <w:rFonts w:ascii="Arial" w:hAnsi="Arial" w:cs="Arial"/>
                <w:b/>
              </w:rPr>
              <w:t>use</w:t>
            </w:r>
            <w:r w:rsidRPr="00AE53C4">
              <w:rPr>
                <w:rFonts w:ascii="Arial" w:hAnsi="Arial" w:cs="Arial"/>
              </w:rPr>
              <w:t xml:space="preserve"> child health information from the </w:t>
            </w:r>
            <w:r w:rsidRPr="00AE53C4">
              <w:rPr>
                <w:rFonts w:ascii="Arial" w:hAnsi="Arial" w:cs="Arial"/>
                <w:b/>
              </w:rPr>
              <w:t>internet</w:t>
            </w:r>
            <w:r>
              <w:rPr>
                <w:rFonts w:ascii="Arial" w:hAnsi="Arial" w:cs="Arial"/>
              </w:rPr>
              <w:t xml:space="preserve"> to </w:t>
            </w:r>
            <w:r w:rsidRPr="00AE53C4">
              <w:rPr>
                <w:rFonts w:ascii="Arial" w:hAnsi="Arial" w:cs="Arial"/>
                <w:b/>
              </w:rPr>
              <w:t>manage their child’s health care</w:t>
            </w:r>
          </w:p>
          <w:p w:rsidR="00B808FD" w:rsidRPr="003874D3" w:rsidRDefault="00B808FD" w:rsidP="004E2A7A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</w:tcPr>
          <w:p w:rsidR="00B808FD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6" w:type="dxa"/>
          </w:tcPr>
          <w:p w:rsidR="00B808FD" w:rsidRPr="003874D3" w:rsidRDefault="00B808FD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shd w:val="clear" w:color="auto" w:fill="BFBFBF" w:themeFill="background1" w:themeFillShade="BF"/>
          </w:tcPr>
          <w:p w:rsidR="00AC1016" w:rsidRDefault="00E03BEC" w:rsidP="00E03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would be </w:t>
            </w:r>
            <w:r w:rsidRPr="00E03BEC">
              <w:rPr>
                <w:rFonts w:ascii="Arial" w:hAnsi="Arial" w:cs="Arial"/>
                <w:b/>
              </w:rPr>
              <w:t>risky for me</w:t>
            </w:r>
            <w:r>
              <w:rPr>
                <w:rFonts w:ascii="Arial" w:hAnsi="Arial" w:cs="Arial"/>
              </w:rPr>
              <w:t xml:space="preserve"> to </w:t>
            </w:r>
            <w:r w:rsidRPr="00E03BEC">
              <w:rPr>
                <w:rFonts w:ascii="Arial" w:hAnsi="Arial" w:cs="Arial"/>
                <w:b/>
              </w:rPr>
              <w:t>use</w:t>
            </w:r>
            <w:r>
              <w:rPr>
                <w:rFonts w:ascii="Arial" w:hAnsi="Arial" w:cs="Arial"/>
              </w:rPr>
              <w:t xml:space="preserve"> child health information from the </w:t>
            </w:r>
            <w:r w:rsidRPr="00E03BEC">
              <w:rPr>
                <w:rFonts w:ascii="Arial" w:hAnsi="Arial" w:cs="Arial"/>
                <w:b/>
              </w:rPr>
              <w:t>internet</w:t>
            </w:r>
            <w:r>
              <w:rPr>
                <w:rFonts w:ascii="Arial" w:hAnsi="Arial" w:cs="Arial"/>
              </w:rPr>
              <w:t xml:space="preserve"> to </w:t>
            </w:r>
            <w:r w:rsidRPr="00E03BEC">
              <w:rPr>
                <w:rFonts w:ascii="Arial" w:hAnsi="Arial" w:cs="Arial"/>
                <w:b/>
              </w:rPr>
              <w:t>manage my child’s health care</w:t>
            </w:r>
          </w:p>
          <w:p w:rsidR="00E03BEC" w:rsidRDefault="00E03BEC" w:rsidP="00E03BEC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BFBFBF" w:themeFill="background1" w:themeFillShade="BF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11182F" w:rsidRPr="003874D3" w:rsidTr="00826280">
        <w:trPr>
          <w:gridAfter w:val="1"/>
          <w:wAfter w:w="736" w:type="dxa"/>
          <w:jc w:val="center"/>
        </w:trPr>
        <w:tc>
          <w:tcPr>
            <w:tcW w:w="4638" w:type="dxa"/>
            <w:shd w:val="clear" w:color="auto" w:fill="auto"/>
          </w:tcPr>
          <w:p w:rsidR="0011182F" w:rsidRDefault="000F2296" w:rsidP="00C74C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</w:t>
            </w:r>
            <w:r w:rsidRPr="00996C01">
              <w:rPr>
                <w:rFonts w:ascii="Arial" w:hAnsi="Arial" w:cs="Arial"/>
                <w:b/>
              </w:rPr>
              <w:t xml:space="preserve">past </w:t>
            </w:r>
            <w:r w:rsidR="00996C01">
              <w:rPr>
                <w:rFonts w:ascii="Arial" w:hAnsi="Arial" w:cs="Arial"/>
                <w:b/>
              </w:rPr>
              <w:t xml:space="preserve">two </w:t>
            </w:r>
            <w:r w:rsidR="00875CDA" w:rsidRPr="00996C01">
              <w:rPr>
                <w:rFonts w:ascii="Arial" w:hAnsi="Arial" w:cs="Arial"/>
                <w:b/>
              </w:rPr>
              <w:t>month</w:t>
            </w:r>
            <w:r w:rsidR="00996C01">
              <w:rPr>
                <w:rFonts w:ascii="Arial" w:hAnsi="Arial" w:cs="Arial"/>
                <w:b/>
              </w:rPr>
              <w:t>s</w:t>
            </w:r>
            <w:r w:rsidR="00994029">
              <w:rPr>
                <w:rFonts w:ascii="Arial" w:hAnsi="Arial" w:cs="Arial"/>
                <w:b/>
              </w:rPr>
              <w:t>,</w:t>
            </w:r>
            <w:r w:rsidR="00875CDA">
              <w:rPr>
                <w:rFonts w:ascii="Arial" w:hAnsi="Arial" w:cs="Arial"/>
              </w:rPr>
              <w:t xml:space="preserve"> </w:t>
            </w:r>
            <w:r w:rsidRPr="00994029">
              <w:rPr>
                <w:rFonts w:ascii="Arial" w:hAnsi="Arial" w:cs="Arial"/>
                <w:b/>
              </w:rPr>
              <w:t>I have</w:t>
            </w:r>
            <w:r>
              <w:rPr>
                <w:rFonts w:ascii="Arial" w:hAnsi="Arial" w:cs="Arial"/>
              </w:rPr>
              <w:t xml:space="preserve"> </w:t>
            </w:r>
            <w:r w:rsidRPr="00996C01">
              <w:rPr>
                <w:rFonts w:ascii="Arial" w:hAnsi="Arial" w:cs="Arial"/>
                <w:b/>
              </w:rPr>
              <w:t>used</w:t>
            </w:r>
            <w:r w:rsidR="00D7337C" w:rsidRPr="00996C01">
              <w:rPr>
                <w:rFonts w:ascii="Arial" w:hAnsi="Arial" w:cs="Arial"/>
                <w:b/>
              </w:rPr>
              <w:t xml:space="preserve"> </w:t>
            </w:r>
            <w:r w:rsidR="00875CDA" w:rsidRPr="00AE53C4">
              <w:rPr>
                <w:rFonts w:ascii="Arial" w:hAnsi="Arial" w:cs="Arial"/>
              </w:rPr>
              <w:t xml:space="preserve">child health </w:t>
            </w:r>
            <w:r w:rsidR="00D7337C" w:rsidRPr="00AE53C4">
              <w:rPr>
                <w:rFonts w:ascii="Arial" w:hAnsi="Arial" w:cs="Arial"/>
              </w:rPr>
              <w:t xml:space="preserve">information from the </w:t>
            </w:r>
            <w:r w:rsidR="00D7337C" w:rsidRPr="00996C01">
              <w:rPr>
                <w:rFonts w:ascii="Arial" w:hAnsi="Arial" w:cs="Arial"/>
                <w:b/>
              </w:rPr>
              <w:t xml:space="preserve">internet </w:t>
            </w:r>
            <w:r w:rsidR="00D7337C">
              <w:rPr>
                <w:rFonts w:ascii="Arial" w:hAnsi="Arial" w:cs="Arial"/>
              </w:rPr>
              <w:t xml:space="preserve">to </w:t>
            </w:r>
            <w:r w:rsidR="00875CDA" w:rsidRPr="00AE53C4">
              <w:rPr>
                <w:rFonts w:ascii="Arial" w:hAnsi="Arial" w:cs="Arial"/>
                <w:b/>
              </w:rPr>
              <w:t>manage my child</w:t>
            </w:r>
            <w:r w:rsidR="00996C01" w:rsidRPr="00AE53C4">
              <w:rPr>
                <w:rFonts w:ascii="Arial" w:hAnsi="Arial" w:cs="Arial"/>
                <w:b/>
              </w:rPr>
              <w:t>’</w:t>
            </w:r>
            <w:r w:rsidR="00875CDA" w:rsidRPr="00AE53C4">
              <w:rPr>
                <w:rFonts w:ascii="Arial" w:hAnsi="Arial" w:cs="Arial"/>
                <w:b/>
              </w:rPr>
              <w:t>s health care</w:t>
            </w:r>
          </w:p>
          <w:p w:rsidR="00D7337C" w:rsidRDefault="00D7337C" w:rsidP="00C74CF4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6" w:type="dxa"/>
            <w:shd w:val="clear" w:color="auto" w:fill="auto"/>
          </w:tcPr>
          <w:p w:rsidR="0011182F" w:rsidRPr="003874D3" w:rsidRDefault="0011182F" w:rsidP="00C74C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5E73AC" w:rsidRDefault="005E73AC" w:rsidP="00B352BA">
      <w:pPr>
        <w:rPr>
          <w:rFonts w:ascii="Arial" w:hAnsi="Arial" w:cs="Arial"/>
          <w:sz w:val="24"/>
          <w:szCs w:val="24"/>
        </w:rPr>
      </w:pPr>
    </w:p>
    <w:p w:rsidR="007A3E36" w:rsidRDefault="007A3E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86726" w:rsidRDefault="00886726" w:rsidP="00886726">
      <w:pPr>
        <w:rPr>
          <w:rFonts w:ascii="Arial" w:hAnsi="Arial" w:cs="Arial"/>
          <w:sz w:val="24"/>
          <w:szCs w:val="24"/>
        </w:rPr>
      </w:pPr>
    </w:p>
    <w:p w:rsidR="00D65862" w:rsidRDefault="00D65862" w:rsidP="00D65862">
      <w:pPr>
        <w:rPr>
          <w:rFonts w:ascii="Arial" w:hAnsi="Arial" w:cs="Arial"/>
          <w:sz w:val="24"/>
          <w:szCs w:val="24"/>
        </w:rPr>
      </w:pPr>
    </w:p>
    <w:p w:rsidR="00805DFB" w:rsidRDefault="00805DFB" w:rsidP="00025993">
      <w:pPr>
        <w:rPr>
          <w:rFonts w:ascii="Arial" w:hAnsi="Arial" w:cs="Arial"/>
          <w:sz w:val="24"/>
          <w:szCs w:val="24"/>
        </w:rPr>
      </w:pPr>
    </w:p>
    <w:p w:rsidR="00805DFB" w:rsidRDefault="00805DFB" w:rsidP="00025993">
      <w:pPr>
        <w:rPr>
          <w:rFonts w:ascii="Arial" w:hAnsi="Arial" w:cs="Arial"/>
          <w:sz w:val="24"/>
          <w:szCs w:val="24"/>
        </w:rPr>
      </w:pPr>
    </w:p>
    <w:p w:rsidR="00FF3ED4" w:rsidRDefault="00145BB5" w:rsidP="00145BB5">
      <w:pPr>
        <w:jc w:val="center"/>
        <w:rPr>
          <w:rFonts w:ascii="Arial" w:hAnsi="Arial" w:cs="Arial"/>
          <w:sz w:val="36"/>
          <w:szCs w:val="36"/>
        </w:rPr>
      </w:pPr>
      <w:r w:rsidRPr="00FF3ED4">
        <w:rPr>
          <w:rFonts w:ascii="Arial" w:hAnsi="Arial" w:cs="Arial"/>
          <w:sz w:val="36"/>
          <w:szCs w:val="36"/>
        </w:rPr>
        <w:t xml:space="preserve">That was the end of the survey. </w:t>
      </w:r>
    </w:p>
    <w:p w:rsidR="00145BB5" w:rsidRPr="00FF3ED4" w:rsidRDefault="00145BB5" w:rsidP="00145BB5">
      <w:pPr>
        <w:jc w:val="center"/>
        <w:rPr>
          <w:rFonts w:ascii="Arial" w:hAnsi="Arial" w:cs="Arial"/>
          <w:sz w:val="36"/>
          <w:szCs w:val="36"/>
        </w:rPr>
      </w:pPr>
      <w:r w:rsidRPr="00FF3ED4">
        <w:rPr>
          <w:rFonts w:ascii="Arial" w:hAnsi="Arial" w:cs="Arial"/>
          <w:sz w:val="36"/>
          <w:szCs w:val="36"/>
        </w:rPr>
        <w:t xml:space="preserve">Thank you very much for your time </w:t>
      </w:r>
      <w:r w:rsidRPr="00FF3ED4">
        <w:rPr>
          <w:rFonts w:ascii="Arial" w:hAnsi="Arial" w:cs="Arial"/>
          <w:sz w:val="36"/>
          <w:szCs w:val="36"/>
        </w:rPr>
        <w:sym w:font="Wingdings" w:char="F04A"/>
      </w:r>
    </w:p>
    <w:p w:rsidR="00145BB5" w:rsidRDefault="00145BB5" w:rsidP="00145BB5">
      <w:pPr>
        <w:jc w:val="center"/>
        <w:rPr>
          <w:rFonts w:ascii="Arial" w:hAnsi="Arial" w:cs="Arial"/>
          <w:sz w:val="24"/>
          <w:szCs w:val="24"/>
        </w:rPr>
      </w:pPr>
    </w:p>
    <w:p w:rsidR="00912712" w:rsidRPr="00912712" w:rsidRDefault="00912712" w:rsidP="00145BB5">
      <w:pPr>
        <w:jc w:val="center"/>
        <w:rPr>
          <w:rFonts w:ascii="Arial" w:hAnsi="Arial" w:cs="Arial"/>
          <w:b/>
          <w:sz w:val="24"/>
          <w:szCs w:val="24"/>
        </w:rPr>
      </w:pPr>
      <w:r w:rsidRPr="00912712">
        <w:rPr>
          <w:rFonts w:ascii="Arial" w:hAnsi="Arial" w:cs="Arial"/>
          <w:b/>
          <w:sz w:val="24"/>
          <w:szCs w:val="24"/>
        </w:rPr>
        <w:t>PLEASE TURN TO THE NEXT PAGE</w:t>
      </w:r>
    </w:p>
    <w:p w:rsidR="00C940AB" w:rsidRDefault="00C940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45BB5" w:rsidRDefault="00145BB5" w:rsidP="00145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If you would be willing to be recontacted in one month’s time to complete a 5 minute follow up survey via telephone or email, please list your contact details below:</w:t>
      </w:r>
    </w:p>
    <w:p w:rsidR="00145BB5" w:rsidRDefault="00145BB5" w:rsidP="00145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preference: Phone / Email</w:t>
      </w:r>
    </w:p>
    <w:p w:rsidR="00145BB5" w:rsidRDefault="00145BB5" w:rsidP="00145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number:</w:t>
      </w:r>
      <w:r w:rsidR="00912712">
        <w:rPr>
          <w:rFonts w:ascii="Arial" w:hAnsi="Arial" w:cs="Arial"/>
          <w:sz w:val="24"/>
          <w:szCs w:val="24"/>
        </w:rPr>
        <w:t xml:space="preserve"> ____________________________________</w:t>
      </w:r>
    </w:p>
    <w:p w:rsidR="00145BB5" w:rsidRDefault="00145BB5" w:rsidP="00145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Best time/s to call:</w:t>
      </w:r>
      <w:r w:rsidR="00912712">
        <w:rPr>
          <w:rFonts w:ascii="Arial" w:hAnsi="Arial" w:cs="Arial"/>
          <w:sz w:val="24"/>
          <w:szCs w:val="24"/>
        </w:rPr>
        <w:t xml:space="preserve"> __________________________________</w:t>
      </w:r>
    </w:p>
    <w:p w:rsidR="00145BB5" w:rsidRDefault="00145BB5" w:rsidP="00145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</w:t>
      </w:r>
      <w:r w:rsidR="00912712">
        <w:rPr>
          <w:rFonts w:ascii="Arial" w:hAnsi="Arial" w:cs="Arial"/>
          <w:sz w:val="24"/>
          <w:szCs w:val="24"/>
        </w:rPr>
        <w:t xml:space="preserve"> _____________________________________</w:t>
      </w:r>
    </w:p>
    <w:p w:rsidR="00C940AB" w:rsidRDefault="00C940AB" w:rsidP="00145BB5">
      <w:pPr>
        <w:rPr>
          <w:rFonts w:ascii="Arial" w:hAnsi="Arial" w:cs="Arial"/>
          <w:sz w:val="24"/>
          <w:szCs w:val="24"/>
        </w:rPr>
      </w:pPr>
    </w:p>
    <w:p w:rsidR="00145BB5" w:rsidRDefault="00C940AB" w:rsidP="00C940A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 </w:t>
      </w:r>
      <w:proofErr w:type="gramStart"/>
      <w:r>
        <w:rPr>
          <w:rFonts w:ascii="Arial" w:hAnsi="Arial" w:cs="Arial"/>
          <w:sz w:val="24"/>
          <w:szCs w:val="24"/>
        </w:rPr>
        <w:t>again,</w:t>
      </w:r>
      <w:proofErr w:type="gramEnd"/>
      <w:r>
        <w:rPr>
          <w:rFonts w:ascii="Arial" w:hAnsi="Arial" w:cs="Arial"/>
          <w:sz w:val="24"/>
          <w:szCs w:val="24"/>
        </w:rPr>
        <w:t xml:space="preserve"> your help is much appreciated.</w:t>
      </w:r>
    </w:p>
    <w:p w:rsidR="00912712" w:rsidRDefault="00912712" w:rsidP="00912712">
      <w:pPr>
        <w:jc w:val="center"/>
        <w:rPr>
          <w:rFonts w:ascii="Arial" w:hAnsi="Arial" w:cs="Arial"/>
          <w:b/>
          <w:sz w:val="24"/>
          <w:szCs w:val="24"/>
        </w:rPr>
      </w:pPr>
    </w:p>
    <w:p w:rsidR="00912712" w:rsidRDefault="00912712" w:rsidP="00912712">
      <w:pPr>
        <w:jc w:val="center"/>
        <w:rPr>
          <w:rFonts w:ascii="Arial" w:hAnsi="Arial" w:cs="Arial"/>
          <w:b/>
          <w:sz w:val="24"/>
          <w:szCs w:val="24"/>
        </w:rPr>
      </w:pPr>
      <w:r w:rsidRPr="00912712">
        <w:rPr>
          <w:rFonts w:ascii="Arial" w:hAnsi="Arial" w:cs="Arial"/>
          <w:b/>
          <w:sz w:val="24"/>
          <w:szCs w:val="24"/>
        </w:rPr>
        <w:t>PLEASE TURN TO THE NEXT PAGE</w:t>
      </w:r>
    </w:p>
    <w:p w:rsidR="00912712" w:rsidRDefault="0091271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12712" w:rsidRDefault="00912712" w:rsidP="009127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 thank you for your valuable time taken to complete this survey we are offering you the chance to win one of 5 $50 Coles gift cards. If you would like to be entered into the prize draw, please list your contact details below:</w:t>
      </w:r>
    </w:p>
    <w:p w:rsidR="00912712" w:rsidRDefault="00912712" w:rsidP="009127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preference: Phone / Email</w:t>
      </w:r>
    </w:p>
    <w:p w:rsidR="00912712" w:rsidRDefault="00912712" w:rsidP="009127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number: ____________________________________</w:t>
      </w:r>
    </w:p>
    <w:p w:rsidR="00912712" w:rsidRDefault="00912712" w:rsidP="009127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 ____________________________________</w:t>
      </w:r>
    </w:p>
    <w:p w:rsidR="00912712" w:rsidRDefault="00912712" w:rsidP="00912712">
      <w:pPr>
        <w:rPr>
          <w:rFonts w:ascii="Arial" w:hAnsi="Arial" w:cs="Arial"/>
          <w:sz w:val="24"/>
          <w:szCs w:val="24"/>
        </w:rPr>
      </w:pPr>
    </w:p>
    <w:p w:rsidR="00912712" w:rsidRDefault="00912712" w:rsidP="009127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 you </w:t>
      </w:r>
      <w:proofErr w:type="gramStart"/>
      <w:r>
        <w:rPr>
          <w:rFonts w:ascii="Arial" w:hAnsi="Arial" w:cs="Arial"/>
          <w:sz w:val="24"/>
          <w:szCs w:val="24"/>
        </w:rPr>
        <w:t>again,</w:t>
      </w:r>
      <w:proofErr w:type="gramEnd"/>
      <w:r>
        <w:rPr>
          <w:rFonts w:ascii="Arial" w:hAnsi="Arial" w:cs="Arial"/>
          <w:sz w:val="24"/>
          <w:szCs w:val="24"/>
        </w:rPr>
        <w:t xml:space="preserve"> your help is much appreciated.</w:t>
      </w:r>
    </w:p>
    <w:p w:rsidR="00912712" w:rsidRPr="00912712" w:rsidRDefault="00912712" w:rsidP="00912712">
      <w:pPr>
        <w:jc w:val="center"/>
        <w:rPr>
          <w:rFonts w:ascii="Arial" w:hAnsi="Arial" w:cs="Arial"/>
          <w:b/>
          <w:sz w:val="24"/>
          <w:szCs w:val="24"/>
        </w:rPr>
      </w:pPr>
    </w:p>
    <w:p w:rsidR="00805DFB" w:rsidRDefault="00805DFB" w:rsidP="00025993">
      <w:pPr>
        <w:rPr>
          <w:rFonts w:ascii="Arial" w:hAnsi="Arial" w:cs="Arial"/>
          <w:sz w:val="24"/>
          <w:szCs w:val="24"/>
        </w:rPr>
      </w:pPr>
    </w:p>
    <w:p w:rsidR="00805DFB" w:rsidRDefault="00805DFB" w:rsidP="00025993">
      <w:pPr>
        <w:rPr>
          <w:rFonts w:ascii="Arial" w:hAnsi="Arial" w:cs="Arial"/>
          <w:sz w:val="24"/>
          <w:szCs w:val="24"/>
        </w:rPr>
      </w:pPr>
    </w:p>
    <w:p w:rsidR="003874D3" w:rsidRPr="00B352BA" w:rsidRDefault="003874D3" w:rsidP="00B352B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874D3" w:rsidRPr="00B352BA" w:rsidSect="00E1322B"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BE1" w:rsidRDefault="00320BE1" w:rsidP="00B352BA">
      <w:pPr>
        <w:spacing w:after="0" w:line="240" w:lineRule="auto"/>
      </w:pPr>
      <w:r>
        <w:separator/>
      </w:r>
    </w:p>
  </w:endnote>
  <w:endnote w:type="continuationSeparator" w:id="0">
    <w:p w:rsidR="00320BE1" w:rsidRDefault="00320BE1" w:rsidP="00B35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4638"/>
      <w:docPartObj>
        <w:docPartGallery w:val="Page Numbers (Bottom of Page)"/>
        <w:docPartUnique/>
      </w:docPartObj>
    </w:sdtPr>
    <w:sdtEndPr/>
    <w:sdtContent>
      <w:p w:rsidR="00BA7C0F" w:rsidRDefault="00320B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25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7C0F" w:rsidRDefault="00BA7C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BE1" w:rsidRDefault="00320BE1" w:rsidP="00B352BA">
      <w:pPr>
        <w:spacing w:after="0" w:line="240" w:lineRule="auto"/>
      </w:pPr>
      <w:r>
        <w:separator/>
      </w:r>
    </w:p>
  </w:footnote>
  <w:footnote w:type="continuationSeparator" w:id="0">
    <w:p w:rsidR="00320BE1" w:rsidRDefault="00320BE1" w:rsidP="00B35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A0A7F"/>
    <w:multiLevelType w:val="hybridMultilevel"/>
    <w:tmpl w:val="A9D4AB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05E1"/>
    <w:multiLevelType w:val="hybridMultilevel"/>
    <w:tmpl w:val="846CB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98C1E7B"/>
    <w:multiLevelType w:val="hybridMultilevel"/>
    <w:tmpl w:val="D8DC13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F7270A0"/>
    <w:multiLevelType w:val="hybridMultilevel"/>
    <w:tmpl w:val="AFB4FF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D21062"/>
    <w:multiLevelType w:val="hybridMultilevel"/>
    <w:tmpl w:val="5B8C79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BA"/>
    <w:rsid w:val="00003946"/>
    <w:rsid w:val="00010DF0"/>
    <w:rsid w:val="000174D6"/>
    <w:rsid w:val="00025993"/>
    <w:rsid w:val="00033CAB"/>
    <w:rsid w:val="00033F72"/>
    <w:rsid w:val="000944FB"/>
    <w:rsid w:val="00094EE7"/>
    <w:rsid w:val="00096D27"/>
    <w:rsid w:val="000B139B"/>
    <w:rsid w:val="000D5B02"/>
    <w:rsid w:val="000F2296"/>
    <w:rsid w:val="000F4532"/>
    <w:rsid w:val="0011182F"/>
    <w:rsid w:val="0011185B"/>
    <w:rsid w:val="00117B26"/>
    <w:rsid w:val="00127C60"/>
    <w:rsid w:val="00143570"/>
    <w:rsid w:val="00145BB5"/>
    <w:rsid w:val="001514F7"/>
    <w:rsid w:val="00162AB2"/>
    <w:rsid w:val="00166CE0"/>
    <w:rsid w:val="001773DC"/>
    <w:rsid w:val="001D0E6B"/>
    <w:rsid w:val="001D2C0C"/>
    <w:rsid w:val="001D485C"/>
    <w:rsid w:val="001E281A"/>
    <w:rsid w:val="001E69DF"/>
    <w:rsid w:val="001F0A39"/>
    <w:rsid w:val="001F4869"/>
    <w:rsid w:val="00211139"/>
    <w:rsid w:val="00224BD0"/>
    <w:rsid w:val="00230654"/>
    <w:rsid w:val="002335E2"/>
    <w:rsid w:val="00240979"/>
    <w:rsid w:val="00253A6D"/>
    <w:rsid w:val="00271474"/>
    <w:rsid w:val="00282A35"/>
    <w:rsid w:val="0029225D"/>
    <w:rsid w:val="002C31E0"/>
    <w:rsid w:val="002F1E8E"/>
    <w:rsid w:val="002F3D49"/>
    <w:rsid w:val="002F74F8"/>
    <w:rsid w:val="003047C1"/>
    <w:rsid w:val="00307A95"/>
    <w:rsid w:val="00320BE1"/>
    <w:rsid w:val="00320F91"/>
    <w:rsid w:val="003347DB"/>
    <w:rsid w:val="00334C6C"/>
    <w:rsid w:val="0036610D"/>
    <w:rsid w:val="003874D3"/>
    <w:rsid w:val="0039709C"/>
    <w:rsid w:val="003A3027"/>
    <w:rsid w:val="003A3625"/>
    <w:rsid w:val="003A6158"/>
    <w:rsid w:val="003A6286"/>
    <w:rsid w:val="003A7C4B"/>
    <w:rsid w:val="003B5301"/>
    <w:rsid w:val="003C0372"/>
    <w:rsid w:val="003C5C79"/>
    <w:rsid w:val="003D4502"/>
    <w:rsid w:val="003E3D0F"/>
    <w:rsid w:val="003E7BD0"/>
    <w:rsid w:val="00401798"/>
    <w:rsid w:val="00413A39"/>
    <w:rsid w:val="00444B5C"/>
    <w:rsid w:val="00444C2E"/>
    <w:rsid w:val="004866C7"/>
    <w:rsid w:val="00494B34"/>
    <w:rsid w:val="004978FC"/>
    <w:rsid w:val="004B3181"/>
    <w:rsid w:val="004E2A7A"/>
    <w:rsid w:val="004E4452"/>
    <w:rsid w:val="004F574E"/>
    <w:rsid w:val="004F6ECE"/>
    <w:rsid w:val="005164C1"/>
    <w:rsid w:val="00523069"/>
    <w:rsid w:val="00533EC2"/>
    <w:rsid w:val="005603C8"/>
    <w:rsid w:val="00562A36"/>
    <w:rsid w:val="0058148F"/>
    <w:rsid w:val="00583D84"/>
    <w:rsid w:val="00593F9A"/>
    <w:rsid w:val="005A46C5"/>
    <w:rsid w:val="005C3051"/>
    <w:rsid w:val="005D5B64"/>
    <w:rsid w:val="005E1B37"/>
    <w:rsid w:val="005E620F"/>
    <w:rsid w:val="005E73AC"/>
    <w:rsid w:val="00615B48"/>
    <w:rsid w:val="00616226"/>
    <w:rsid w:val="00622E6C"/>
    <w:rsid w:val="0063121D"/>
    <w:rsid w:val="0063658D"/>
    <w:rsid w:val="0063734A"/>
    <w:rsid w:val="00651D7D"/>
    <w:rsid w:val="00664193"/>
    <w:rsid w:val="006734B7"/>
    <w:rsid w:val="0067408B"/>
    <w:rsid w:val="00676600"/>
    <w:rsid w:val="006809C6"/>
    <w:rsid w:val="00682A8F"/>
    <w:rsid w:val="0068397D"/>
    <w:rsid w:val="0069687A"/>
    <w:rsid w:val="006A42A8"/>
    <w:rsid w:val="006A5602"/>
    <w:rsid w:val="006C03C8"/>
    <w:rsid w:val="006C3BDA"/>
    <w:rsid w:val="006C40DC"/>
    <w:rsid w:val="006D560F"/>
    <w:rsid w:val="006E2368"/>
    <w:rsid w:val="006F3917"/>
    <w:rsid w:val="006F7C73"/>
    <w:rsid w:val="007067D7"/>
    <w:rsid w:val="0073398D"/>
    <w:rsid w:val="00736493"/>
    <w:rsid w:val="00744B79"/>
    <w:rsid w:val="0074780A"/>
    <w:rsid w:val="00751ED3"/>
    <w:rsid w:val="0075670C"/>
    <w:rsid w:val="0077749A"/>
    <w:rsid w:val="00783CC7"/>
    <w:rsid w:val="00787C3D"/>
    <w:rsid w:val="0079194F"/>
    <w:rsid w:val="007959B6"/>
    <w:rsid w:val="007A16F9"/>
    <w:rsid w:val="007A249D"/>
    <w:rsid w:val="007A3E36"/>
    <w:rsid w:val="007B1D99"/>
    <w:rsid w:val="007B73D0"/>
    <w:rsid w:val="007D2680"/>
    <w:rsid w:val="007D7039"/>
    <w:rsid w:val="007D70F3"/>
    <w:rsid w:val="007E69B3"/>
    <w:rsid w:val="007F5461"/>
    <w:rsid w:val="00802FD6"/>
    <w:rsid w:val="00805DFB"/>
    <w:rsid w:val="00815AE9"/>
    <w:rsid w:val="00826280"/>
    <w:rsid w:val="00831DB9"/>
    <w:rsid w:val="00843B62"/>
    <w:rsid w:val="00853902"/>
    <w:rsid w:val="00875CDA"/>
    <w:rsid w:val="00886726"/>
    <w:rsid w:val="00895077"/>
    <w:rsid w:val="008C2D82"/>
    <w:rsid w:val="008F4DD7"/>
    <w:rsid w:val="00912712"/>
    <w:rsid w:val="0091561A"/>
    <w:rsid w:val="00925D62"/>
    <w:rsid w:val="0093465F"/>
    <w:rsid w:val="00935A5A"/>
    <w:rsid w:val="009436E8"/>
    <w:rsid w:val="00956DCA"/>
    <w:rsid w:val="00957C7D"/>
    <w:rsid w:val="00960FF0"/>
    <w:rsid w:val="0097083B"/>
    <w:rsid w:val="009725FB"/>
    <w:rsid w:val="009741CF"/>
    <w:rsid w:val="00994029"/>
    <w:rsid w:val="00996C01"/>
    <w:rsid w:val="009A1AE7"/>
    <w:rsid w:val="009A1E34"/>
    <w:rsid w:val="009A4A1E"/>
    <w:rsid w:val="009A6F9F"/>
    <w:rsid w:val="009C2057"/>
    <w:rsid w:val="009D5FAA"/>
    <w:rsid w:val="009F7BE0"/>
    <w:rsid w:val="00A0262E"/>
    <w:rsid w:val="00A206DC"/>
    <w:rsid w:val="00A50E52"/>
    <w:rsid w:val="00A54B9B"/>
    <w:rsid w:val="00A54CDF"/>
    <w:rsid w:val="00A561F8"/>
    <w:rsid w:val="00A56FB2"/>
    <w:rsid w:val="00A6051E"/>
    <w:rsid w:val="00A61A5F"/>
    <w:rsid w:val="00A61C2E"/>
    <w:rsid w:val="00A75C86"/>
    <w:rsid w:val="00A9380F"/>
    <w:rsid w:val="00AA1004"/>
    <w:rsid w:val="00AA7D30"/>
    <w:rsid w:val="00AB1936"/>
    <w:rsid w:val="00AC1016"/>
    <w:rsid w:val="00AC5916"/>
    <w:rsid w:val="00AD1C21"/>
    <w:rsid w:val="00AD73FF"/>
    <w:rsid w:val="00AE25D9"/>
    <w:rsid w:val="00AE53C4"/>
    <w:rsid w:val="00AF0DAD"/>
    <w:rsid w:val="00AF5F46"/>
    <w:rsid w:val="00B1644D"/>
    <w:rsid w:val="00B23FE6"/>
    <w:rsid w:val="00B32556"/>
    <w:rsid w:val="00B352BA"/>
    <w:rsid w:val="00B44347"/>
    <w:rsid w:val="00B50F8A"/>
    <w:rsid w:val="00B52BD0"/>
    <w:rsid w:val="00B66473"/>
    <w:rsid w:val="00B8058F"/>
    <w:rsid w:val="00B808FD"/>
    <w:rsid w:val="00BA7C0F"/>
    <w:rsid w:val="00BB1987"/>
    <w:rsid w:val="00BB6962"/>
    <w:rsid w:val="00BF7B47"/>
    <w:rsid w:val="00C0712F"/>
    <w:rsid w:val="00C21D58"/>
    <w:rsid w:val="00C24B9C"/>
    <w:rsid w:val="00C25FDB"/>
    <w:rsid w:val="00C26C2F"/>
    <w:rsid w:val="00C4085D"/>
    <w:rsid w:val="00C432E0"/>
    <w:rsid w:val="00C4354B"/>
    <w:rsid w:val="00C440A9"/>
    <w:rsid w:val="00C64EF6"/>
    <w:rsid w:val="00C70B5B"/>
    <w:rsid w:val="00C74753"/>
    <w:rsid w:val="00C74CF4"/>
    <w:rsid w:val="00C82EEA"/>
    <w:rsid w:val="00C91F9C"/>
    <w:rsid w:val="00C940AB"/>
    <w:rsid w:val="00CB3859"/>
    <w:rsid w:val="00CC08C9"/>
    <w:rsid w:val="00CD6F93"/>
    <w:rsid w:val="00CE4505"/>
    <w:rsid w:val="00CE576F"/>
    <w:rsid w:val="00CF3C4F"/>
    <w:rsid w:val="00CF6DA0"/>
    <w:rsid w:val="00D01488"/>
    <w:rsid w:val="00D13B28"/>
    <w:rsid w:val="00D32D7F"/>
    <w:rsid w:val="00D351CD"/>
    <w:rsid w:val="00D36075"/>
    <w:rsid w:val="00D54784"/>
    <w:rsid w:val="00D64C9B"/>
    <w:rsid w:val="00D65862"/>
    <w:rsid w:val="00D7337C"/>
    <w:rsid w:val="00D73C30"/>
    <w:rsid w:val="00D82EC1"/>
    <w:rsid w:val="00DA42B2"/>
    <w:rsid w:val="00DC701D"/>
    <w:rsid w:val="00DE2BE8"/>
    <w:rsid w:val="00DE5076"/>
    <w:rsid w:val="00DE5872"/>
    <w:rsid w:val="00E01BFA"/>
    <w:rsid w:val="00E03BEC"/>
    <w:rsid w:val="00E1322B"/>
    <w:rsid w:val="00E30E08"/>
    <w:rsid w:val="00E31497"/>
    <w:rsid w:val="00E41192"/>
    <w:rsid w:val="00E651A9"/>
    <w:rsid w:val="00E73778"/>
    <w:rsid w:val="00E74DF3"/>
    <w:rsid w:val="00E774DA"/>
    <w:rsid w:val="00E839AD"/>
    <w:rsid w:val="00E912F7"/>
    <w:rsid w:val="00EB2BDC"/>
    <w:rsid w:val="00EB3CB6"/>
    <w:rsid w:val="00EB5709"/>
    <w:rsid w:val="00EB6931"/>
    <w:rsid w:val="00EB6ED9"/>
    <w:rsid w:val="00EC059B"/>
    <w:rsid w:val="00EC2F19"/>
    <w:rsid w:val="00EC55B5"/>
    <w:rsid w:val="00EC7072"/>
    <w:rsid w:val="00EC7C6E"/>
    <w:rsid w:val="00ED354E"/>
    <w:rsid w:val="00EE4D0C"/>
    <w:rsid w:val="00EE6D14"/>
    <w:rsid w:val="00F067C8"/>
    <w:rsid w:val="00F13762"/>
    <w:rsid w:val="00F154E9"/>
    <w:rsid w:val="00F212E1"/>
    <w:rsid w:val="00F24361"/>
    <w:rsid w:val="00F26586"/>
    <w:rsid w:val="00F376F8"/>
    <w:rsid w:val="00F43702"/>
    <w:rsid w:val="00F5081A"/>
    <w:rsid w:val="00F6196F"/>
    <w:rsid w:val="00F633D8"/>
    <w:rsid w:val="00F65908"/>
    <w:rsid w:val="00F70955"/>
    <w:rsid w:val="00FB01ED"/>
    <w:rsid w:val="00FB49DB"/>
    <w:rsid w:val="00FB6F55"/>
    <w:rsid w:val="00FC11A2"/>
    <w:rsid w:val="00FC1CC6"/>
    <w:rsid w:val="00FD25FD"/>
    <w:rsid w:val="00FD6B66"/>
    <w:rsid w:val="00FE3D84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35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52BA"/>
  </w:style>
  <w:style w:type="paragraph" w:styleId="Footer">
    <w:name w:val="footer"/>
    <w:basedOn w:val="Normal"/>
    <w:link w:val="FooterChar"/>
    <w:uiPriority w:val="99"/>
    <w:unhideWhenUsed/>
    <w:rsid w:val="00B35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2BA"/>
  </w:style>
  <w:style w:type="table" w:styleId="TableGrid">
    <w:name w:val="Table Grid"/>
    <w:basedOn w:val="TableNormal"/>
    <w:rsid w:val="003874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347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7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0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70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0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35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52BA"/>
  </w:style>
  <w:style w:type="paragraph" w:styleId="Footer">
    <w:name w:val="footer"/>
    <w:basedOn w:val="Normal"/>
    <w:link w:val="FooterChar"/>
    <w:uiPriority w:val="99"/>
    <w:unhideWhenUsed/>
    <w:rsid w:val="00B35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2BA"/>
  </w:style>
  <w:style w:type="table" w:styleId="TableGrid">
    <w:name w:val="Table Grid"/>
    <w:basedOn w:val="TableNormal"/>
    <w:rsid w:val="003874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347D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7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0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70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0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986F0BB2.dotm</Template>
  <TotalTime>2</TotalTime>
  <Pages>12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Katherine White</cp:lastModifiedBy>
  <cp:revision>3</cp:revision>
  <cp:lastPrinted>2010-02-08T22:56:00Z</cp:lastPrinted>
  <dcterms:created xsi:type="dcterms:W3CDTF">2015-03-10T06:18:00Z</dcterms:created>
  <dcterms:modified xsi:type="dcterms:W3CDTF">2015-03-10T06:20:00Z</dcterms:modified>
</cp:coreProperties>
</file>