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E81" w:rsidRPr="00110A93" w:rsidRDefault="00AB3710" w:rsidP="00064E81">
      <w:pPr>
        <w:pStyle w:val="Title"/>
        <w:rPr>
          <w:lang w:val="en-US"/>
        </w:rPr>
      </w:pPr>
      <w:r>
        <w:rPr>
          <w:lang w:val="en-US"/>
        </w:rPr>
        <w:t>Supplementary F</w:t>
      </w:r>
      <w:r w:rsidR="00064E81">
        <w:rPr>
          <w:lang w:val="en-US"/>
        </w:rPr>
        <w:t>ile 1</w:t>
      </w:r>
      <w:r>
        <w:rPr>
          <w:lang w:val="en-US"/>
        </w:rPr>
        <w:t xml:space="preserve"> -</w:t>
      </w:r>
      <w:r w:rsidR="00064E81">
        <w:rPr>
          <w:lang w:val="en-US"/>
        </w:rPr>
        <w:t xml:space="preserve"> Interview Guide</w:t>
      </w:r>
    </w:p>
    <w:p w:rsidR="000A2760" w:rsidRDefault="00F21F5D" w:rsidP="00F21F5D">
      <w:pPr>
        <w:pStyle w:val="Heading1"/>
        <w:rPr>
          <w:lang w:val="en-US"/>
        </w:rPr>
      </w:pPr>
      <w:r>
        <w:rPr>
          <w:lang w:val="en-US"/>
        </w:rPr>
        <w:t>Introduction</w:t>
      </w:r>
    </w:p>
    <w:p w:rsidR="00F21F5D" w:rsidRDefault="00F21F5D" w:rsidP="00F21F5D">
      <w:pPr>
        <w:rPr>
          <w:lang w:val="en-US"/>
        </w:rPr>
      </w:pPr>
      <w:r>
        <w:rPr>
          <w:lang w:val="en-US"/>
        </w:rPr>
        <w:t xml:space="preserve">The purpose of this interview with the members of the hospital management team is to try to understand more about the leadership of improvement efforts and the role of managers in those efforts, as well as to better understand the </w:t>
      </w:r>
      <w:r w:rsidR="00AB3710">
        <w:rPr>
          <w:lang w:val="en-US"/>
        </w:rPr>
        <w:t xml:space="preserve">current </w:t>
      </w:r>
      <w:r>
        <w:rPr>
          <w:lang w:val="en-US"/>
        </w:rPr>
        <w:t>situation at the hospital. The interview will be digitally recorded. I will also take notes during the inte</w:t>
      </w:r>
      <w:bookmarkStart w:id="0" w:name="_GoBack"/>
      <w:bookmarkEnd w:id="0"/>
      <w:r>
        <w:rPr>
          <w:lang w:val="en-US"/>
        </w:rPr>
        <w:t>rview in case the recording malfunctions.</w:t>
      </w:r>
    </w:p>
    <w:p w:rsidR="00F21F5D" w:rsidRDefault="00F21F5D" w:rsidP="00F21F5D">
      <w:pPr>
        <w:rPr>
          <w:lang w:val="en-US"/>
        </w:rPr>
      </w:pPr>
      <w:r>
        <w:rPr>
          <w:lang w:val="en-US"/>
        </w:rPr>
        <w:t>Is this ok with you?</w:t>
      </w:r>
    </w:p>
    <w:p w:rsidR="00F21F5D" w:rsidRDefault="00AB3710" w:rsidP="00F21F5D">
      <w:pPr>
        <w:rPr>
          <w:lang w:val="en-US"/>
        </w:rPr>
      </w:pPr>
      <w:r>
        <w:rPr>
          <w:lang w:val="en-US"/>
        </w:rPr>
        <w:t>The interview will take</w:t>
      </w:r>
      <w:r w:rsidR="00F21F5D">
        <w:rPr>
          <w:lang w:val="en-US"/>
        </w:rPr>
        <w:t xml:space="preserve"> one hour. I will ask questions using an interview guide focused on different </w:t>
      </w:r>
      <w:r>
        <w:rPr>
          <w:lang w:val="en-US"/>
        </w:rPr>
        <w:t>areas</w:t>
      </w:r>
      <w:r w:rsidR="00F21F5D">
        <w:rPr>
          <w:lang w:val="en-US"/>
        </w:rPr>
        <w:t>. Everything that will be said during the interview will be treated with care and will only be viewed by the research group. The results will be presented anonymously and aggregated at the group level. A preliminary analysis will be pres</w:t>
      </w:r>
      <w:r>
        <w:rPr>
          <w:lang w:val="en-US"/>
        </w:rPr>
        <w:t>ented for the management group</w:t>
      </w:r>
      <w:r w:rsidR="00F21F5D">
        <w:rPr>
          <w:lang w:val="en-US"/>
        </w:rPr>
        <w:t xml:space="preserve">. The interviews will also be used for research about the leadership of improvement. Your participation is voluntary and you can decided to discontinue your participation at any time. </w:t>
      </w:r>
    </w:p>
    <w:p w:rsidR="00F21F5D" w:rsidRDefault="00F21F5D" w:rsidP="00F21F5D">
      <w:pPr>
        <w:rPr>
          <w:lang w:val="en-US"/>
        </w:rPr>
      </w:pPr>
      <w:r>
        <w:rPr>
          <w:lang w:val="en-US"/>
        </w:rPr>
        <w:t>If this is ok with you, perhaps we can start?</w:t>
      </w:r>
    </w:p>
    <w:p w:rsidR="00F21F5D" w:rsidRPr="00F21F5D" w:rsidRDefault="00F21F5D" w:rsidP="00F21F5D">
      <w:pPr>
        <w:pStyle w:val="Heading1"/>
        <w:rPr>
          <w:lang w:val="en-US"/>
        </w:rPr>
      </w:pPr>
      <w:r>
        <w:rPr>
          <w:lang w:val="en-US"/>
        </w:rPr>
        <w:t>Opening Questions</w:t>
      </w:r>
    </w:p>
    <w:p w:rsidR="000A2760" w:rsidRDefault="00F21F5D" w:rsidP="00F21F5D">
      <w:pPr>
        <w:pStyle w:val="ListParagraph"/>
        <w:numPr>
          <w:ilvl w:val="0"/>
          <w:numId w:val="1"/>
        </w:numPr>
        <w:rPr>
          <w:lang w:val="en-US"/>
        </w:rPr>
      </w:pPr>
      <w:r>
        <w:rPr>
          <w:lang w:val="en-US"/>
        </w:rPr>
        <w:t>You are a member of the management team at this hospital. Could you briefly describe your role(s) and your tasks in the organization and which areas you are responsible for?</w:t>
      </w:r>
    </w:p>
    <w:p w:rsidR="00F21F5D" w:rsidRDefault="00F21F5D" w:rsidP="00F21F5D">
      <w:pPr>
        <w:pStyle w:val="ListParagraph"/>
        <w:numPr>
          <w:ilvl w:val="0"/>
          <w:numId w:val="1"/>
        </w:numPr>
        <w:rPr>
          <w:lang w:val="en-US"/>
        </w:rPr>
      </w:pPr>
      <w:r>
        <w:rPr>
          <w:lang w:val="en-US"/>
        </w:rPr>
        <w:t>What does improvement mean to you? What do you include in the term?</w:t>
      </w:r>
    </w:p>
    <w:p w:rsidR="00F21F5D" w:rsidRDefault="00F21F5D" w:rsidP="00F21F5D">
      <w:pPr>
        <w:pStyle w:val="Heading1"/>
        <w:rPr>
          <w:lang w:val="en-US"/>
        </w:rPr>
      </w:pPr>
      <w:r>
        <w:rPr>
          <w:lang w:val="en-US"/>
        </w:rPr>
        <w:t>Main Questions</w:t>
      </w:r>
    </w:p>
    <w:p w:rsidR="00F21F5D" w:rsidRDefault="00F21F5D" w:rsidP="00F21F5D">
      <w:pPr>
        <w:pStyle w:val="ListParagraph"/>
        <w:numPr>
          <w:ilvl w:val="0"/>
          <w:numId w:val="1"/>
        </w:numPr>
        <w:rPr>
          <w:lang w:val="en-US"/>
        </w:rPr>
      </w:pPr>
      <w:r>
        <w:rPr>
          <w:lang w:val="en-US"/>
        </w:rPr>
        <w:t>How would you describe the hospital’s approach to improvement today?</w:t>
      </w:r>
    </w:p>
    <w:p w:rsidR="00F21F5D" w:rsidRDefault="00F21F5D" w:rsidP="00F21F5D">
      <w:pPr>
        <w:pStyle w:val="ListParagraph"/>
        <w:numPr>
          <w:ilvl w:val="0"/>
          <w:numId w:val="1"/>
        </w:numPr>
        <w:rPr>
          <w:lang w:val="en-US"/>
        </w:rPr>
      </w:pPr>
      <w:r>
        <w:rPr>
          <w:lang w:val="en-US"/>
        </w:rPr>
        <w:t>How would you describe the approach to improvement you have in the areas you are responsible for?</w:t>
      </w:r>
    </w:p>
    <w:p w:rsidR="00F21F5D" w:rsidRDefault="00F21F5D" w:rsidP="00F21F5D">
      <w:pPr>
        <w:pStyle w:val="ListParagraph"/>
        <w:numPr>
          <w:ilvl w:val="0"/>
          <w:numId w:val="1"/>
        </w:numPr>
        <w:rPr>
          <w:lang w:val="en-US"/>
        </w:rPr>
      </w:pPr>
      <w:r>
        <w:rPr>
          <w:lang w:val="en-US"/>
        </w:rPr>
        <w:t>How do you see the role you have in this work?</w:t>
      </w:r>
    </w:p>
    <w:p w:rsidR="00F21F5D" w:rsidRDefault="00F21F5D" w:rsidP="00F21F5D">
      <w:pPr>
        <w:pStyle w:val="ListParagraph"/>
        <w:numPr>
          <w:ilvl w:val="0"/>
          <w:numId w:val="1"/>
        </w:numPr>
        <w:rPr>
          <w:lang w:val="en-US"/>
        </w:rPr>
      </w:pPr>
      <w:r>
        <w:rPr>
          <w:lang w:val="en-US"/>
        </w:rPr>
        <w:t>How do you understand and view the planned efforts to improve the hospital and your role as a manager in that work?</w:t>
      </w:r>
    </w:p>
    <w:p w:rsidR="00F21F5D" w:rsidRDefault="00F21F5D" w:rsidP="00F21F5D">
      <w:pPr>
        <w:pStyle w:val="ListParagraph"/>
        <w:numPr>
          <w:ilvl w:val="0"/>
          <w:numId w:val="1"/>
        </w:numPr>
        <w:rPr>
          <w:lang w:val="en-US"/>
        </w:rPr>
      </w:pPr>
      <w:r>
        <w:rPr>
          <w:lang w:val="en-US"/>
        </w:rPr>
        <w:t>What do you believe is required of you and your middle managers to lead these improvement efforts in an effective way?</w:t>
      </w:r>
    </w:p>
    <w:p w:rsidR="00F21F5D" w:rsidRDefault="00F21F5D" w:rsidP="00F21F5D">
      <w:pPr>
        <w:pStyle w:val="ListParagraph"/>
        <w:numPr>
          <w:ilvl w:val="0"/>
          <w:numId w:val="1"/>
        </w:numPr>
        <w:rPr>
          <w:lang w:val="en-US"/>
        </w:rPr>
      </w:pPr>
      <w:r>
        <w:rPr>
          <w:lang w:val="en-US"/>
        </w:rPr>
        <w:t>What do you believe is required of your CEO to be able to lead improvement efforts in an effective way?</w:t>
      </w:r>
    </w:p>
    <w:p w:rsidR="00F21F5D" w:rsidRDefault="00F21F5D" w:rsidP="00F21F5D">
      <w:pPr>
        <w:pStyle w:val="ListParagraph"/>
        <w:numPr>
          <w:ilvl w:val="0"/>
          <w:numId w:val="1"/>
        </w:numPr>
        <w:rPr>
          <w:lang w:val="en-US"/>
        </w:rPr>
      </w:pPr>
      <w:r>
        <w:rPr>
          <w:lang w:val="en-US"/>
        </w:rPr>
        <w:t>When you hear the word “lean”, what do you think about then?</w:t>
      </w:r>
    </w:p>
    <w:p w:rsidR="00F21F5D" w:rsidRDefault="00F21F5D" w:rsidP="000A2760">
      <w:pPr>
        <w:pStyle w:val="ListParagraph"/>
        <w:numPr>
          <w:ilvl w:val="0"/>
          <w:numId w:val="1"/>
        </w:numPr>
        <w:rPr>
          <w:lang w:val="en-US"/>
        </w:rPr>
      </w:pPr>
      <w:r>
        <w:rPr>
          <w:lang w:val="en-US"/>
        </w:rPr>
        <w:t>How have you developed your general competencies (knowledge, skills, attitudes) as a manager and leader?</w:t>
      </w:r>
    </w:p>
    <w:p w:rsidR="000A2760" w:rsidRDefault="00F21F5D" w:rsidP="000A2760">
      <w:pPr>
        <w:pStyle w:val="ListParagraph"/>
        <w:numPr>
          <w:ilvl w:val="0"/>
          <w:numId w:val="1"/>
        </w:numPr>
        <w:rPr>
          <w:lang w:val="en-US"/>
        </w:rPr>
      </w:pPr>
      <w:r w:rsidRPr="00F21F5D">
        <w:rPr>
          <w:lang w:val="en-US"/>
        </w:rPr>
        <w:t>How have you developed your competencies (knowledge, skills, attitudes)</w:t>
      </w:r>
      <w:r>
        <w:rPr>
          <w:lang w:val="en-US"/>
        </w:rPr>
        <w:t xml:space="preserve"> for leading improvement efforts?</w:t>
      </w:r>
    </w:p>
    <w:p w:rsidR="00F21F5D" w:rsidRDefault="00F21F5D" w:rsidP="000A2760">
      <w:pPr>
        <w:pStyle w:val="ListParagraph"/>
        <w:numPr>
          <w:ilvl w:val="0"/>
          <w:numId w:val="1"/>
        </w:numPr>
        <w:rPr>
          <w:lang w:val="en-US"/>
        </w:rPr>
      </w:pPr>
      <w:r>
        <w:rPr>
          <w:lang w:val="en-US"/>
        </w:rPr>
        <w:t>How have you developed your competencies (knowledge, skills, attitudes)</w:t>
      </w:r>
      <w:r>
        <w:rPr>
          <w:lang w:val="en-US"/>
        </w:rPr>
        <w:t xml:space="preserve"> for leading lean</w:t>
      </w:r>
      <w:r w:rsidR="00AB3710">
        <w:rPr>
          <w:lang w:val="en-US"/>
        </w:rPr>
        <w:t xml:space="preserve"> eff</w:t>
      </w:r>
      <w:r>
        <w:rPr>
          <w:lang w:val="en-US"/>
        </w:rPr>
        <w:t>orts?</w:t>
      </w:r>
    </w:p>
    <w:p w:rsidR="00F21F5D" w:rsidRDefault="00F21F5D" w:rsidP="00F21F5D">
      <w:pPr>
        <w:pStyle w:val="Heading1"/>
        <w:rPr>
          <w:lang w:val="en-US"/>
        </w:rPr>
      </w:pPr>
      <w:r>
        <w:rPr>
          <w:lang w:val="en-US"/>
        </w:rPr>
        <w:lastRenderedPageBreak/>
        <w:t>Concluding Questions</w:t>
      </w:r>
    </w:p>
    <w:p w:rsidR="00F21F5D" w:rsidRDefault="00F21F5D" w:rsidP="00F21F5D">
      <w:pPr>
        <w:pStyle w:val="ListParagraph"/>
        <w:numPr>
          <w:ilvl w:val="0"/>
          <w:numId w:val="1"/>
        </w:numPr>
        <w:rPr>
          <w:lang w:val="en-US"/>
        </w:rPr>
      </w:pPr>
      <w:r>
        <w:rPr>
          <w:lang w:val="en-US"/>
        </w:rPr>
        <w:t>What would you emphasize as the most important thing regarding the development of effective leadership of improvement efforts within this hospital and within health care?</w:t>
      </w:r>
    </w:p>
    <w:p w:rsidR="00F21F5D" w:rsidRPr="00F21F5D" w:rsidRDefault="00F21F5D" w:rsidP="00F21F5D">
      <w:pPr>
        <w:pStyle w:val="ListParagraph"/>
        <w:numPr>
          <w:ilvl w:val="0"/>
          <w:numId w:val="1"/>
        </w:numPr>
        <w:rPr>
          <w:lang w:val="en-US"/>
        </w:rPr>
      </w:pPr>
      <w:r>
        <w:rPr>
          <w:lang w:val="en-US"/>
        </w:rPr>
        <w:t>Is there anything that you would like to add regarding the leadership of improvement efforts or anything else that we have discussed?</w:t>
      </w:r>
    </w:p>
    <w:p w:rsidR="000A2760" w:rsidRPr="00F21F5D" w:rsidRDefault="000A2760" w:rsidP="000A2760">
      <w:pPr>
        <w:rPr>
          <w:lang w:val="en-US"/>
        </w:rPr>
      </w:pPr>
    </w:p>
    <w:p w:rsidR="000A2760" w:rsidRPr="00F21F5D" w:rsidRDefault="000A2760" w:rsidP="000A2760">
      <w:pPr>
        <w:rPr>
          <w:lang w:val="en-US"/>
        </w:rPr>
      </w:pPr>
    </w:p>
    <w:p w:rsidR="000A2760" w:rsidRPr="00F21F5D" w:rsidRDefault="000A2760" w:rsidP="000A2760">
      <w:pPr>
        <w:rPr>
          <w:lang w:val="en-US"/>
        </w:rPr>
      </w:pPr>
    </w:p>
    <w:p w:rsidR="000A2760" w:rsidRPr="00F21F5D" w:rsidRDefault="000A2760" w:rsidP="000A2760">
      <w:pPr>
        <w:rPr>
          <w:lang w:val="en-US"/>
        </w:rPr>
      </w:pPr>
    </w:p>
    <w:p w:rsidR="000A2760" w:rsidRPr="00F21F5D" w:rsidRDefault="000A2760" w:rsidP="000A2760">
      <w:pPr>
        <w:rPr>
          <w:lang w:val="en-US"/>
        </w:rPr>
      </w:pPr>
    </w:p>
    <w:p w:rsidR="000A2760" w:rsidRPr="00F21F5D" w:rsidRDefault="000A2760" w:rsidP="000A2760">
      <w:pPr>
        <w:rPr>
          <w:lang w:val="en-US"/>
        </w:rPr>
      </w:pPr>
    </w:p>
    <w:p w:rsidR="000A2760" w:rsidRPr="00F21F5D" w:rsidRDefault="000A2760" w:rsidP="000A2760">
      <w:pPr>
        <w:rPr>
          <w:lang w:val="en-US"/>
        </w:rPr>
      </w:pPr>
    </w:p>
    <w:p w:rsidR="000A2760" w:rsidRPr="00F21F5D" w:rsidRDefault="000A2760" w:rsidP="000A2760">
      <w:pPr>
        <w:rPr>
          <w:lang w:val="en-US"/>
        </w:rPr>
      </w:pPr>
    </w:p>
    <w:p w:rsidR="000A2760" w:rsidRPr="00F21F5D" w:rsidRDefault="000A2760" w:rsidP="000A2760">
      <w:pPr>
        <w:rPr>
          <w:lang w:val="en-US"/>
        </w:rPr>
      </w:pPr>
    </w:p>
    <w:p w:rsidR="001B5954" w:rsidRPr="00F21F5D" w:rsidRDefault="000A2760" w:rsidP="000A2760">
      <w:pPr>
        <w:tabs>
          <w:tab w:val="left" w:pos="1595"/>
        </w:tabs>
        <w:rPr>
          <w:lang w:val="en-US"/>
        </w:rPr>
      </w:pPr>
      <w:r w:rsidRPr="00F21F5D">
        <w:rPr>
          <w:lang w:val="en-US"/>
        </w:rPr>
        <w:tab/>
      </w:r>
    </w:p>
    <w:sectPr w:rsidR="001B5954" w:rsidRPr="00F21F5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040" w:rsidRDefault="00551040" w:rsidP="00760E9A">
      <w:pPr>
        <w:spacing w:after="0" w:line="240" w:lineRule="auto"/>
      </w:pPr>
      <w:r>
        <w:separator/>
      </w:r>
    </w:p>
  </w:endnote>
  <w:endnote w:type="continuationSeparator" w:id="0">
    <w:p w:rsidR="00551040" w:rsidRDefault="00551040" w:rsidP="00760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5D4" w:rsidRPr="007A3294" w:rsidRDefault="00B735D4" w:rsidP="00B735D4">
    <w:pPr>
      <w:pStyle w:val="Footer"/>
      <w:rPr>
        <w:noProof/>
        <w:color w:val="A6A6A6" w:themeColor="background1" w:themeShade="A6"/>
        <w:lang w:val="en-US"/>
      </w:rPr>
    </w:pPr>
    <w:r w:rsidRPr="007A3294">
      <w:rPr>
        <w:color w:val="A6A6A6" w:themeColor="background1" w:themeShade="A6"/>
        <w:lang w:val="en-US"/>
      </w:rPr>
      <w:tab/>
    </w:r>
    <w:r w:rsidRPr="000A2760">
      <w:rPr>
        <w:color w:val="A6A6A6" w:themeColor="background1" w:themeShade="A6"/>
      </w:rPr>
      <w:fldChar w:fldCharType="begin"/>
    </w:r>
    <w:r w:rsidRPr="007A3294">
      <w:rPr>
        <w:color w:val="A6A6A6" w:themeColor="background1" w:themeShade="A6"/>
        <w:lang w:val="en-US"/>
      </w:rPr>
      <w:instrText xml:space="preserve"> PAGE   \* MERGEFORMAT </w:instrText>
    </w:r>
    <w:r w:rsidRPr="000A2760">
      <w:rPr>
        <w:color w:val="A6A6A6" w:themeColor="background1" w:themeShade="A6"/>
      </w:rPr>
      <w:fldChar w:fldCharType="separate"/>
    </w:r>
    <w:r w:rsidR="00551040">
      <w:rPr>
        <w:noProof/>
        <w:color w:val="A6A6A6" w:themeColor="background1" w:themeShade="A6"/>
        <w:lang w:val="en-US"/>
      </w:rPr>
      <w:t>1</w:t>
    </w:r>
    <w:r w:rsidRPr="000A2760">
      <w:rPr>
        <w:noProof/>
        <w:color w:val="A6A6A6" w:themeColor="background1" w:themeShade="A6"/>
      </w:rPr>
      <w:fldChar w:fldCharType="end"/>
    </w:r>
    <w:r w:rsidRPr="007A3294">
      <w:rPr>
        <w:noProof/>
        <w:color w:val="A6A6A6" w:themeColor="background1" w:themeShade="A6"/>
        <w:lang w:val="en-US"/>
      </w:rPr>
      <w:tab/>
    </w:r>
    <w:r w:rsidRPr="00B735D4">
      <w:rPr>
        <w:noProof/>
        <w:color w:val="A6A6A6" w:themeColor="background1" w:themeShade="A6"/>
        <w:sz w:val="20"/>
        <w:lang w:val="en-US"/>
      </w:rPr>
      <w:t>Clinical Management Research Group</w:t>
    </w:r>
  </w:p>
  <w:p w:rsidR="00760E9A" w:rsidRPr="00B735D4" w:rsidRDefault="00B735D4" w:rsidP="00B735D4">
    <w:pPr>
      <w:pStyle w:val="Footer"/>
      <w:rPr>
        <w:color w:val="A6A6A6" w:themeColor="background1" w:themeShade="A6"/>
        <w:sz w:val="20"/>
        <w:lang w:val="en-US"/>
      </w:rPr>
    </w:pPr>
    <w:r>
      <w:rPr>
        <w:noProof/>
        <w:color w:val="A6A6A6" w:themeColor="background1" w:themeShade="A6"/>
        <w:lang w:val="en-US"/>
      </w:rPr>
      <w:tab/>
    </w:r>
    <w:r>
      <w:rPr>
        <w:noProof/>
        <w:color w:val="A6A6A6" w:themeColor="background1" w:themeShade="A6"/>
        <w:lang w:val="en-US"/>
      </w:rPr>
      <w:tab/>
    </w:r>
    <w:r w:rsidRPr="00B735D4">
      <w:rPr>
        <w:noProof/>
        <w:color w:val="A6A6A6" w:themeColor="background1" w:themeShade="A6"/>
        <w:sz w:val="20"/>
        <w:lang w:val="en-US"/>
      </w:rPr>
      <w:t>Medical Management Centre, KI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040" w:rsidRDefault="00551040" w:rsidP="00760E9A">
      <w:pPr>
        <w:spacing w:after="0" w:line="240" w:lineRule="auto"/>
      </w:pPr>
      <w:r>
        <w:separator/>
      </w:r>
    </w:p>
  </w:footnote>
  <w:footnote w:type="continuationSeparator" w:id="0">
    <w:p w:rsidR="00551040" w:rsidRDefault="00551040" w:rsidP="00760E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710" w:rsidRPr="00AB3710" w:rsidRDefault="00AB3710" w:rsidP="00AB3710">
    <w:pPr>
      <w:pStyle w:val="Footer"/>
      <w:jc w:val="right"/>
      <w:rPr>
        <w:noProof/>
        <w:color w:val="A6A6A6" w:themeColor="background1" w:themeShade="A6"/>
        <w:sz w:val="20"/>
        <w:lang w:val="en-US"/>
      </w:rPr>
    </w:pPr>
    <w:r w:rsidRPr="00AB3710">
      <w:rPr>
        <w:noProof/>
        <w:color w:val="A6A6A6" w:themeColor="background1" w:themeShade="A6"/>
        <w:sz w:val="20"/>
        <w:lang w:val="en-US"/>
      </w:rPr>
      <w:t>[English Translation]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2116DD"/>
    <w:multiLevelType w:val="hybridMultilevel"/>
    <w:tmpl w:val="C3DC561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5FFE61FA"/>
    <w:multiLevelType w:val="hybridMultilevel"/>
    <w:tmpl w:val="1CE6E66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63DA6BDE"/>
    <w:multiLevelType w:val="hybridMultilevel"/>
    <w:tmpl w:val="642A15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defaultTabStop w:val="1304"/>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E81"/>
    <w:rsid w:val="00000527"/>
    <w:rsid w:val="00001C3E"/>
    <w:rsid w:val="00003A99"/>
    <w:rsid w:val="00003BF7"/>
    <w:rsid w:val="00021C4E"/>
    <w:rsid w:val="00030DA6"/>
    <w:rsid w:val="000324EF"/>
    <w:rsid w:val="0004049C"/>
    <w:rsid w:val="00050A8C"/>
    <w:rsid w:val="00052E60"/>
    <w:rsid w:val="00062DAF"/>
    <w:rsid w:val="00064E81"/>
    <w:rsid w:val="00066162"/>
    <w:rsid w:val="0008132E"/>
    <w:rsid w:val="000816F2"/>
    <w:rsid w:val="000847C9"/>
    <w:rsid w:val="00084CD3"/>
    <w:rsid w:val="00085472"/>
    <w:rsid w:val="00085898"/>
    <w:rsid w:val="00091761"/>
    <w:rsid w:val="000933BC"/>
    <w:rsid w:val="000976CA"/>
    <w:rsid w:val="000A2760"/>
    <w:rsid w:val="000A6A4D"/>
    <w:rsid w:val="000B1DDE"/>
    <w:rsid w:val="000C2D8F"/>
    <w:rsid w:val="000C5A05"/>
    <w:rsid w:val="000D340C"/>
    <w:rsid w:val="000D4880"/>
    <w:rsid w:val="000D5FB0"/>
    <w:rsid w:val="000D67D1"/>
    <w:rsid w:val="000E5A32"/>
    <w:rsid w:val="000F4A36"/>
    <w:rsid w:val="0011032A"/>
    <w:rsid w:val="00115F0D"/>
    <w:rsid w:val="00116436"/>
    <w:rsid w:val="0014494D"/>
    <w:rsid w:val="00144FE3"/>
    <w:rsid w:val="001464E9"/>
    <w:rsid w:val="0015242F"/>
    <w:rsid w:val="00166268"/>
    <w:rsid w:val="00166B50"/>
    <w:rsid w:val="00167087"/>
    <w:rsid w:val="00171791"/>
    <w:rsid w:val="0017395D"/>
    <w:rsid w:val="00176111"/>
    <w:rsid w:val="001769F9"/>
    <w:rsid w:val="00187489"/>
    <w:rsid w:val="00196BFA"/>
    <w:rsid w:val="00197798"/>
    <w:rsid w:val="001B06D0"/>
    <w:rsid w:val="001B4172"/>
    <w:rsid w:val="001B5954"/>
    <w:rsid w:val="001D60BB"/>
    <w:rsid w:val="001D7943"/>
    <w:rsid w:val="001E138B"/>
    <w:rsid w:val="002102DD"/>
    <w:rsid w:val="00211568"/>
    <w:rsid w:val="00235F85"/>
    <w:rsid w:val="00251ED3"/>
    <w:rsid w:val="00251F9C"/>
    <w:rsid w:val="00256038"/>
    <w:rsid w:val="00257AF0"/>
    <w:rsid w:val="00276CA9"/>
    <w:rsid w:val="0029166F"/>
    <w:rsid w:val="00294254"/>
    <w:rsid w:val="00294ECC"/>
    <w:rsid w:val="002A1D4A"/>
    <w:rsid w:val="002B1CCB"/>
    <w:rsid w:val="002D12A1"/>
    <w:rsid w:val="002D5BC7"/>
    <w:rsid w:val="002E52C5"/>
    <w:rsid w:val="002F0556"/>
    <w:rsid w:val="002F51D7"/>
    <w:rsid w:val="00303604"/>
    <w:rsid w:val="0031063A"/>
    <w:rsid w:val="00316F58"/>
    <w:rsid w:val="00326881"/>
    <w:rsid w:val="003303AC"/>
    <w:rsid w:val="00331534"/>
    <w:rsid w:val="0034289E"/>
    <w:rsid w:val="0036083A"/>
    <w:rsid w:val="00361936"/>
    <w:rsid w:val="0036207A"/>
    <w:rsid w:val="003635B4"/>
    <w:rsid w:val="00367437"/>
    <w:rsid w:val="00374BA6"/>
    <w:rsid w:val="00374F92"/>
    <w:rsid w:val="00375DF5"/>
    <w:rsid w:val="00380864"/>
    <w:rsid w:val="003916C4"/>
    <w:rsid w:val="00395206"/>
    <w:rsid w:val="00396E41"/>
    <w:rsid w:val="003975B7"/>
    <w:rsid w:val="003A551F"/>
    <w:rsid w:val="003B76D0"/>
    <w:rsid w:val="003C2338"/>
    <w:rsid w:val="003C450C"/>
    <w:rsid w:val="003C458C"/>
    <w:rsid w:val="003D0174"/>
    <w:rsid w:val="003E1AC6"/>
    <w:rsid w:val="003E2A0E"/>
    <w:rsid w:val="003E7243"/>
    <w:rsid w:val="003F3A74"/>
    <w:rsid w:val="003F6D7D"/>
    <w:rsid w:val="003F79C6"/>
    <w:rsid w:val="00401B5C"/>
    <w:rsid w:val="00405586"/>
    <w:rsid w:val="004120B0"/>
    <w:rsid w:val="00420ED0"/>
    <w:rsid w:val="00421603"/>
    <w:rsid w:val="004320D2"/>
    <w:rsid w:val="00437E69"/>
    <w:rsid w:val="00440C8C"/>
    <w:rsid w:val="00464BCC"/>
    <w:rsid w:val="004709CF"/>
    <w:rsid w:val="00476354"/>
    <w:rsid w:val="00477E9E"/>
    <w:rsid w:val="00494697"/>
    <w:rsid w:val="00494FE5"/>
    <w:rsid w:val="00495FC9"/>
    <w:rsid w:val="004A183A"/>
    <w:rsid w:val="004A66E8"/>
    <w:rsid w:val="004B24E6"/>
    <w:rsid w:val="004B5F0C"/>
    <w:rsid w:val="004C470C"/>
    <w:rsid w:val="004E1B7F"/>
    <w:rsid w:val="004F7ED8"/>
    <w:rsid w:val="00502628"/>
    <w:rsid w:val="00510CF1"/>
    <w:rsid w:val="00511170"/>
    <w:rsid w:val="00512712"/>
    <w:rsid w:val="00515CF2"/>
    <w:rsid w:val="0053500A"/>
    <w:rsid w:val="00536051"/>
    <w:rsid w:val="005422B0"/>
    <w:rsid w:val="00543DA9"/>
    <w:rsid w:val="00551040"/>
    <w:rsid w:val="00575B71"/>
    <w:rsid w:val="00580347"/>
    <w:rsid w:val="005807D2"/>
    <w:rsid w:val="00592BDC"/>
    <w:rsid w:val="005B34C8"/>
    <w:rsid w:val="005B67B7"/>
    <w:rsid w:val="005B7ACA"/>
    <w:rsid w:val="005D17CB"/>
    <w:rsid w:val="005E54C9"/>
    <w:rsid w:val="00600172"/>
    <w:rsid w:val="00601742"/>
    <w:rsid w:val="0060494C"/>
    <w:rsid w:val="006051DA"/>
    <w:rsid w:val="00612AB7"/>
    <w:rsid w:val="006214B1"/>
    <w:rsid w:val="00625525"/>
    <w:rsid w:val="00632697"/>
    <w:rsid w:val="00646819"/>
    <w:rsid w:val="00656F14"/>
    <w:rsid w:val="00674A38"/>
    <w:rsid w:val="006765B8"/>
    <w:rsid w:val="00685352"/>
    <w:rsid w:val="006A1326"/>
    <w:rsid w:val="006A1BBB"/>
    <w:rsid w:val="006A5937"/>
    <w:rsid w:val="006B3A90"/>
    <w:rsid w:val="006B3B63"/>
    <w:rsid w:val="006E09FF"/>
    <w:rsid w:val="006E28BB"/>
    <w:rsid w:val="006F18A0"/>
    <w:rsid w:val="007031F4"/>
    <w:rsid w:val="007037E8"/>
    <w:rsid w:val="00710B9A"/>
    <w:rsid w:val="00723B21"/>
    <w:rsid w:val="007357C2"/>
    <w:rsid w:val="0075550E"/>
    <w:rsid w:val="00760729"/>
    <w:rsid w:val="00760E9A"/>
    <w:rsid w:val="007A1681"/>
    <w:rsid w:val="007A2380"/>
    <w:rsid w:val="007B2267"/>
    <w:rsid w:val="007B75E8"/>
    <w:rsid w:val="007D25E4"/>
    <w:rsid w:val="007E205B"/>
    <w:rsid w:val="007E7D80"/>
    <w:rsid w:val="00820405"/>
    <w:rsid w:val="0082355A"/>
    <w:rsid w:val="00830EBC"/>
    <w:rsid w:val="00834298"/>
    <w:rsid w:val="00835F23"/>
    <w:rsid w:val="008553CB"/>
    <w:rsid w:val="00857665"/>
    <w:rsid w:val="0086775E"/>
    <w:rsid w:val="00883322"/>
    <w:rsid w:val="00884CA2"/>
    <w:rsid w:val="0089313E"/>
    <w:rsid w:val="008A2917"/>
    <w:rsid w:val="008A46A6"/>
    <w:rsid w:val="008A54EC"/>
    <w:rsid w:val="008B1A40"/>
    <w:rsid w:val="008D5BCB"/>
    <w:rsid w:val="008E6802"/>
    <w:rsid w:val="008F6972"/>
    <w:rsid w:val="00900F90"/>
    <w:rsid w:val="0090136B"/>
    <w:rsid w:val="00915A73"/>
    <w:rsid w:val="009175B2"/>
    <w:rsid w:val="00923BB3"/>
    <w:rsid w:val="00926A78"/>
    <w:rsid w:val="00926FC2"/>
    <w:rsid w:val="009277ED"/>
    <w:rsid w:val="00927F98"/>
    <w:rsid w:val="00930F16"/>
    <w:rsid w:val="009353DD"/>
    <w:rsid w:val="00936284"/>
    <w:rsid w:val="00942096"/>
    <w:rsid w:val="00952679"/>
    <w:rsid w:val="0096537B"/>
    <w:rsid w:val="00966423"/>
    <w:rsid w:val="0098656C"/>
    <w:rsid w:val="00997719"/>
    <w:rsid w:val="009B2735"/>
    <w:rsid w:val="009C2EB2"/>
    <w:rsid w:val="009C7645"/>
    <w:rsid w:val="009F61A7"/>
    <w:rsid w:val="00A12CAC"/>
    <w:rsid w:val="00A15C49"/>
    <w:rsid w:val="00A231CF"/>
    <w:rsid w:val="00A320F6"/>
    <w:rsid w:val="00A35716"/>
    <w:rsid w:val="00A37B30"/>
    <w:rsid w:val="00A41729"/>
    <w:rsid w:val="00A41A60"/>
    <w:rsid w:val="00A554FD"/>
    <w:rsid w:val="00A5762A"/>
    <w:rsid w:val="00A6582B"/>
    <w:rsid w:val="00A67C7A"/>
    <w:rsid w:val="00A8182C"/>
    <w:rsid w:val="00A95598"/>
    <w:rsid w:val="00A96F1D"/>
    <w:rsid w:val="00AA0025"/>
    <w:rsid w:val="00AA0ECA"/>
    <w:rsid w:val="00AA289D"/>
    <w:rsid w:val="00AB2B67"/>
    <w:rsid w:val="00AB3710"/>
    <w:rsid w:val="00AB69A8"/>
    <w:rsid w:val="00AC6BE9"/>
    <w:rsid w:val="00B0402A"/>
    <w:rsid w:val="00B26C4B"/>
    <w:rsid w:val="00B34981"/>
    <w:rsid w:val="00B470EA"/>
    <w:rsid w:val="00B5796D"/>
    <w:rsid w:val="00B66497"/>
    <w:rsid w:val="00B6775D"/>
    <w:rsid w:val="00B7285B"/>
    <w:rsid w:val="00B735D4"/>
    <w:rsid w:val="00B772AD"/>
    <w:rsid w:val="00B7771E"/>
    <w:rsid w:val="00BB63DD"/>
    <w:rsid w:val="00BD6445"/>
    <w:rsid w:val="00BF1E50"/>
    <w:rsid w:val="00C02E07"/>
    <w:rsid w:val="00C10F05"/>
    <w:rsid w:val="00C11A40"/>
    <w:rsid w:val="00C15560"/>
    <w:rsid w:val="00C35F32"/>
    <w:rsid w:val="00C37904"/>
    <w:rsid w:val="00C46C5F"/>
    <w:rsid w:val="00C52185"/>
    <w:rsid w:val="00C67C27"/>
    <w:rsid w:val="00C7014C"/>
    <w:rsid w:val="00C7285F"/>
    <w:rsid w:val="00C72C05"/>
    <w:rsid w:val="00C80E64"/>
    <w:rsid w:val="00C821DC"/>
    <w:rsid w:val="00C96BD5"/>
    <w:rsid w:val="00CA02B2"/>
    <w:rsid w:val="00CA17D1"/>
    <w:rsid w:val="00CA47A0"/>
    <w:rsid w:val="00CC0E74"/>
    <w:rsid w:val="00CC1F9A"/>
    <w:rsid w:val="00CC6939"/>
    <w:rsid w:val="00CD0D14"/>
    <w:rsid w:val="00CE612B"/>
    <w:rsid w:val="00D019F8"/>
    <w:rsid w:val="00D12944"/>
    <w:rsid w:val="00D20546"/>
    <w:rsid w:val="00D21C51"/>
    <w:rsid w:val="00D26544"/>
    <w:rsid w:val="00D30B5B"/>
    <w:rsid w:val="00D72CDF"/>
    <w:rsid w:val="00D91BC3"/>
    <w:rsid w:val="00D93BB1"/>
    <w:rsid w:val="00DA7887"/>
    <w:rsid w:val="00DA7E3C"/>
    <w:rsid w:val="00DB0F74"/>
    <w:rsid w:val="00DC7595"/>
    <w:rsid w:val="00DC7A09"/>
    <w:rsid w:val="00DD4C81"/>
    <w:rsid w:val="00DE1BEA"/>
    <w:rsid w:val="00DE3545"/>
    <w:rsid w:val="00DE47EE"/>
    <w:rsid w:val="00DF4177"/>
    <w:rsid w:val="00DF70EB"/>
    <w:rsid w:val="00E115FD"/>
    <w:rsid w:val="00E24306"/>
    <w:rsid w:val="00E320C5"/>
    <w:rsid w:val="00E45316"/>
    <w:rsid w:val="00E46DFA"/>
    <w:rsid w:val="00E5272C"/>
    <w:rsid w:val="00E54D7E"/>
    <w:rsid w:val="00E70892"/>
    <w:rsid w:val="00E87F93"/>
    <w:rsid w:val="00E932B2"/>
    <w:rsid w:val="00EA4ED4"/>
    <w:rsid w:val="00EB3E4E"/>
    <w:rsid w:val="00EC2B35"/>
    <w:rsid w:val="00ED6535"/>
    <w:rsid w:val="00EE6CC9"/>
    <w:rsid w:val="00EF0341"/>
    <w:rsid w:val="00EF23C2"/>
    <w:rsid w:val="00EF4533"/>
    <w:rsid w:val="00F05667"/>
    <w:rsid w:val="00F07814"/>
    <w:rsid w:val="00F108DF"/>
    <w:rsid w:val="00F1486E"/>
    <w:rsid w:val="00F21F5D"/>
    <w:rsid w:val="00F22A2B"/>
    <w:rsid w:val="00F34BA3"/>
    <w:rsid w:val="00F4199E"/>
    <w:rsid w:val="00F43A25"/>
    <w:rsid w:val="00F50B6F"/>
    <w:rsid w:val="00F55C96"/>
    <w:rsid w:val="00F56E79"/>
    <w:rsid w:val="00F60093"/>
    <w:rsid w:val="00F6768E"/>
    <w:rsid w:val="00F869B3"/>
    <w:rsid w:val="00F9044A"/>
    <w:rsid w:val="00F95EA0"/>
    <w:rsid w:val="00FA3D71"/>
    <w:rsid w:val="00FB2FEC"/>
    <w:rsid w:val="00FB51CF"/>
    <w:rsid w:val="00FC70AB"/>
    <w:rsid w:val="00FC7C31"/>
    <w:rsid w:val="00FD2CA2"/>
    <w:rsid w:val="00FD4E3E"/>
    <w:rsid w:val="00FE1AAE"/>
    <w:rsid w:val="00FE1FF6"/>
    <w:rsid w:val="00FE4B1A"/>
    <w:rsid w:val="00FE6BC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B8AAD82-1439-4908-997E-29830732C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E81"/>
  </w:style>
  <w:style w:type="paragraph" w:styleId="Heading1">
    <w:name w:val="heading 1"/>
    <w:basedOn w:val="Normal"/>
    <w:next w:val="Normal"/>
    <w:link w:val="Heading1Char"/>
    <w:uiPriority w:val="9"/>
    <w:qFormat/>
    <w:rsid w:val="004A66E8"/>
    <w:pPr>
      <w:keepNext/>
      <w:keepLines/>
      <w:spacing w:before="240" w:after="0"/>
      <w:outlineLvl w:val="0"/>
    </w:pPr>
    <w:rPr>
      <w:rFonts w:asciiTheme="majorHAnsi" w:eastAsiaTheme="majorEastAsia" w:hAnsiTheme="majorHAnsi" w:cstheme="majorBidi"/>
      <w:color w:val="65003C" w:themeColor="accent1" w:themeShade="BF"/>
      <w:sz w:val="32"/>
      <w:szCs w:val="32"/>
    </w:rPr>
  </w:style>
  <w:style w:type="paragraph" w:styleId="Heading2">
    <w:name w:val="heading 2"/>
    <w:basedOn w:val="Normal"/>
    <w:next w:val="Normal"/>
    <w:link w:val="Heading2Char"/>
    <w:uiPriority w:val="9"/>
    <w:unhideWhenUsed/>
    <w:qFormat/>
    <w:rsid w:val="004A66E8"/>
    <w:pPr>
      <w:keepNext/>
      <w:keepLines/>
      <w:spacing w:before="40" w:after="0"/>
      <w:outlineLvl w:val="1"/>
    </w:pPr>
    <w:rPr>
      <w:rFonts w:asciiTheme="majorHAnsi" w:eastAsiaTheme="majorEastAsia" w:hAnsiTheme="majorHAnsi" w:cstheme="majorBidi"/>
      <w:color w:val="65003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6E8"/>
    <w:rPr>
      <w:rFonts w:asciiTheme="majorHAnsi" w:eastAsiaTheme="majorEastAsia" w:hAnsiTheme="majorHAnsi" w:cstheme="majorBidi"/>
      <w:color w:val="65003C" w:themeColor="accent1" w:themeShade="BF"/>
      <w:sz w:val="32"/>
      <w:szCs w:val="32"/>
    </w:rPr>
  </w:style>
  <w:style w:type="character" w:customStyle="1" w:styleId="Heading2Char">
    <w:name w:val="Heading 2 Char"/>
    <w:basedOn w:val="DefaultParagraphFont"/>
    <w:link w:val="Heading2"/>
    <w:uiPriority w:val="9"/>
    <w:rsid w:val="004A66E8"/>
    <w:rPr>
      <w:rFonts w:asciiTheme="majorHAnsi" w:eastAsiaTheme="majorEastAsia" w:hAnsiTheme="majorHAnsi" w:cstheme="majorBidi"/>
      <w:color w:val="65003C" w:themeColor="accent1" w:themeShade="BF"/>
      <w:sz w:val="26"/>
      <w:szCs w:val="26"/>
    </w:rPr>
  </w:style>
  <w:style w:type="paragraph" w:styleId="ListParagraph">
    <w:name w:val="List Paragraph"/>
    <w:basedOn w:val="Normal"/>
    <w:uiPriority w:val="34"/>
    <w:qFormat/>
    <w:rsid w:val="004A66E8"/>
    <w:pPr>
      <w:ind w:left="720"/>
      <w:contextualSpacing/>
    </w:pPr>
  </w:style>
  <w:style w:type="paragraph" w:styleId="Header">
    <w:name w:val="header"/>
    <w:basedOn w:val="Normal"/>
    <w:link w:val="HeaderChar"/>
    <w:uiPriority w:val="99"/>
    <w:unhideWhenUsed/>
    <w:rsid w:val="00760E9A"/>
    <w:pPr>
      <w:tabs>
        <w:tab w:val="center" w:pos="4536"/>
        <w:tab w:val="right" w:pos="9072"/>
      </w:tabs>
      <w:spacing w:after="0" w:line="240" w:lineRule="auto"/>
    </w:pPr>
  </w:style>
  <w:style w:type="character" w:customStyle="1" w:styleId="HeaderChar">
    <w:name w:val="Header Char"/>
    <w:basedOn w:val="DefaultParagraphFont"/>
    <w:link w:val="Header"/>
    <w:uiPriority w:val="99"/>
    <w:rsid w:val="00760E9A"/>
  </w:style>
  <w:style w:type="paragraph" w:styleId="Footer">
    <w:name w:val="footer"/>
    <w:basedOn w:val="Normal"/>
    <w:link w:val="FooterChar"/>
    <w:uiPriority w:val="99"/>
    <w:unhideWhenUsed/>
    <w:rsid w:val="00760E9A"/>
    <w:pPr>
      <w:tabs>
        <w:tab w:val="center" w:pos="4536"/>
        <w:tab w:val="right" w:pos="9072"/>
      </w:tabs>
      <w:spacing w:after="0" w:line="240" w:lineRule="auto"/>
    </w:pPr>
  </w:style>
  <w:style w:type="character" w:customStyle="1" w:styleId="FooterChar">
    <w:name w:val="Footer Char"/>
    <w:basedOn w:val="DefaultParagraphFont"/>
    <w:link w:val="Footer"/>
    <w:uiPriority w:val="99"/>
    <w:rsid w:val="00760E9A"/>
  </w:style>
  <w:style w:type="character" w:styleId="Hyperlink">
    <w:name w:val="Hyperlink"/>
    <w:basedOn w:val="DefaultParagraphFont"/>
    <w:uiPriority w:val="99"/>
    <w:unhideWhenUsed/>
    <w:rsid w:val="000A2760"/>
    <w:rPr>
      <w:color w:val="870052" w:themeColor="hyperlink"/>
      <w:u w:val="single"/>
    </w:rPr>
  </w:style>
  <w:style w:type="paragraph" w:styleId="Title">
    <w:name w:val="Title"/>
    <w:basedOn w:val="Normal"/>
    <w:next w:val="Normal"/>
    <w:link w:val="TitleChar"/>
    <w:uiPriority w:val="10"/>
    <w:qFormat/>
    <w:rsid w:val="00064E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4E8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sav\Documents\Custom%20Office%20Templates\Notes%20-%20Clinical%20Management%20KI.dotx" TargetMode="External"/></Relationships>
</file>

<file path=word/theme/theme1.xml><?xml version="1.0" encoding="utf-8"?>
<a:theme xmlns:a="http://schemas.openxmlformats.org/drawingml/2006/main" name="Office Theme">
  <a:themeElements>
    <a:clrScheme name="KI colors">
      <a:dk1>
        <a:sysClr val="windowText" lastClr="000000"/>
      </a:dk1>
      <a:lt1>
        <a:sysClr val="window" lastClr="FFFFFF"/>
      </a:lt1>
      <a:dk2>
        <a:srgbClr val="808080"/>
      </a:dk2>
      <a:lt2>
        <a:srgbClr val="CACACA"/>
      </a:lt2>
      <a:accent1>
        <a:srgbClr val="870052"/>
      </a:accent1>
      <a:accent2>
        <a:srgbClr val="808080"/>
      </a:accent2>
      <a:accent3>
        <a:srgbClr val="CACACA"/>
      </a:accent3>
      <a:accent4>
        <a:srgbClr val="D40963"/>
      </a:accent4>
      <a:accent5>
        <a:srgbClr val="9FE6E9"/>
      </a:accent5>
      <a:accent6>
        <a:srgbClr val="70AD47"/>
      </a:accent6>
      <a:hlink>
        <a:srgbClr val="870052"/>
      </a:hlink>
      <a:folHlink>
        <a:srgbClr val="D40963"/>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Notes - Clinical Management KI.dotx</Template>
  <TotalTime>154</TotalTime>
  <Pages>2</Pages>
  <Words>412</Words>
  <Characters>2187</Characters>
  <Application>Microsoft Office Word</Application>
  <DocSecurity>0</DocSecurity>
  <Lines>18</Lines>
  <Paragraphs>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Introduction</vt:lpstr>
      <vt:lpstr>Opening Questions</vt:lpstr>
      <vt:lpstr>Main Questions</vt:lpstr>
      <vt:lpstr>Concluding Questions</vt:lpstr>
    </vt:vector>
  </TitlesOfParts>
  <Company>Medical Management Centre, KI</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Savage</dc:creator>
  <cp:keywords/>
  <dc:description/>
  <cp:lastModifiedBy>Carl Savage</cp:lastModifiedBy>
  <cp:revision>2</cp:revision>
  <dcterms:created xsi:type="dcterms:W3CDTF">2016-10-03T17:32:00Z</dcterms:created>
  <dcterms:modified xsi:type="dcterms:W3CDTF">2016-10-04T09:47:00Z</dcterms:modified>
</cp:coreProperties>
</file>