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2E" w:rsidRPr="00FD581E" w:rsidRDefault="00056D2E">
      <w:pPr>
        <w:rPr>
          <w:b/>
        </w:rPr>
      </w:pPr>
      <w:r w:rsidRPr="00FD581E">
        <w:rPr>
          <w:b/>
        </w:rPr>
        <w:t>INTERVIEW GUIDE</w:t>
      </w:r>
    </w:p>
    <w:p w:rsidR="00056D2E" w:rsidRDefault="00056D2E"/>
    <w:p w:rsidR="00056D2E" w:rsidRDefault="00056D2E" w:rsidP="0002290B">
      <w:pPr>
        <w:pStyle w:val="ListParagraph"/>
        <w:numPr>
          <w:ilvl w:val="0"/>
          <w:numId w:val="1"/>
        </w:numPr>
      </w:pPr>
      <w:r>
        <w:t>Tell me about your typical day in the ICU/Floor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 xml:space="preserve">How is your day organized? 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Is it always the same?</w:t>
      </w:r>
    </w:p>
    <w:p w:rsidR="00056D2E" w:rsidRDefault="00056D2E" w:rsidP="0002290B">
      <w:pPr>
        <w:pStyle w:val="ListParagraph"/>
        <w:numPr>
          <w:ilvl w:val="3"/>
          <w:numId w:val="1"/>
        </w:numPr>
      </w:pPr>
      <w:r>
        <w:t>Probe: If not, what dictates the organization?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Please give examples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>Who organizes your day?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Is it always the same person/role of a person?</w:t>
      </w:r>
    </w:p>
    <w:p w:rsidR="00056D2E" w:rsidRDefault="00056D2E" w:rsidP="0002290B">
      <w:pPr>
        <w:pStyle w:val="ListParagraph"/>
        <w:numPr>
          <w:ilvl w:val="3"/>
          <w:numId w:val="1"/>
        </w:numPr>
      </w:pPr>
      <w:r>
        <w:t>Probe: If not how and why is that the case?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Examples, examples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>How big is your team?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Who is on your team? (not names, just roles and titles)</w:t>
      </w:r>
    </w:p>
    <w:p w:rsidR="00056D2E" w:rsidRDefault="00056D2E" w:rsidP="0002290B">
      <w:pPr>
        <w:pStyle w:val="ListParagraph"/>
        <w:ind w:left="1440"/>
      </w:pPr>
    </w:p>
    <w:p w:rsidR="00056D2E" w:rsidRDefault="00056D2E" w:rsidP="0002290B">
      <w:pPr>
        <w:pStyle w:val="ListParagraph"/>
        <w:numPr>
          <w:ilvl w:val="0"/>
          <w:numId w:val="1"/>
        </w:numPr>
      </w:pPr>
      <w:r>
        <w:t>Tell me about a discharge in which you were involved that went smoothly and as planned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>Walk me through the whole process from beginning to end (details and examples)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What was your role in the process?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How many staff members were involved in the process?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How long did this discharge process take?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>Were there relatives involved in the process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If yes: What role did they play in the process?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Pros and cons of having relatives involved</w:t>
      </w:r>
    </w:p>
    <w:p w:rsidR="00056D2E" w:rsidRDefault="00056D2E" w:rsidP="0002290B">
      <w:pPr>
        <w:pStyle w:val="ListParagraph"/>
        <w:ind w:left="1440"/>
      </w:pPr>
    </w:p>
    <w:p w:rsidR="00056D2E" w:rsidRDefault="00056D2E" w:rsidP="0002290B">
      <w:pPr>
        <w:pStyle w:val="ListParagraph"/>
        <w:numPr>
          <w:ilvl w:val="0"/>
          <w:numId w:val="1"/>
        </w:numPr>
      </w:pPr>
      <w:r>
        <w:t>Describe a discharge process that did not go so well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>Walk me through the whole process from beginning to end (details and examples)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What was your role in the process?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How many staff members were involved in the process?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How long did this process take?</w:t>
      </w:r>
    </w:p>
    <w:p w:rsidR="00056D2E" w:rsidRDefault="00056D2E" w:rsidP="0002290B">
      <w:pPr>
        <w:pStyle w:val="ListParagraph"/>
        <w:numPr>
          <w:ilvl w:val="1"/>
          <w:numId w:val="1"/>
        </w:numPr>
      </w:pPr>
      <w:r>
        <w:t>Were there relatives involved in the process?</w:t>
      </w:r>
    </w:p>
    <w:p w:rsidR="00056D2E" w:rsidRDefault="00056D2E" w:rsidP="007551AB">
      <w:pPr>
        <w:pStyle w:val="ListParagraph"/>
        <w:numPr>
          <w:ilvl w:val="2"/>
          <w:numId w:val="1"/>
        </w:numPr>
      </w:pPr>
      <w:r>
        <w:t>If yes: What role did they play in the process?</w:t>
      </w:r>
    </w:p>
    <w:p w:rsidR="00056D2E" w:rsidRDefault="00056D2E" w:rsidP="0002290B">
      <w:pPr>
        <w:pStyle w:val="ListParagraph"/>
        <w:numPr>
          <w:ilvl w:val="2"/>
          <w:numId w:val="1"/>
        </w:numPr>
      </w:pPr>
      <w:r>
        <w:t>Probe: Pros and cons of having relatives involved</w:t>
      </w:r>
    </w:p>
    <w:p w:rsidR="00056D2E" w:rsidRDefault="00056D2E" w:rsidP="007551AB">
      <w:pPr>
        <w:pStyle w:val="ListParagraph"/>
      </w:pPr>
    </w:p>
    <w:p w:rsidR="00056D2E" w:rsidRDefault="00056D2E" w:rsidP="0002290B">
      <w:pPr>
        <w:pStyle w:val="ListParagraph"/>
        <w:numPr>
          <w:ilvl w:val="0"/>
          <w:numId w:val="1"/>
        </w:numPr>
      </w:pPr>
      <w:r>
        <w:t>Why do you think patients get readmitted to the ICU?</w:t>
      </w:r>
    </w:p>
    <w:p w:rsidR="00056D2E" w:rsidRDefault="00056D2E" w:rsidP="007551AB">
      <w:pPr>
        <w:pStyle w:val="ListParagraph"/>
        <w:numPr>
          <w:ilvl w:val="1"/>
          <w:numId w:val="1"/>
        </w:numPr>
      </w:pPr>
      <w:r>
        <w:t>Can you give me an example of why you think this is the case?</w:t>
      </w:r>
    </w:p>
    <w:p w:rsidR="00056D2E" w:rsidRDefault="00056D2E" w:rsidP="007551AB">
      <w:pPr>
        <w:pStyle w:val="ListParagraph"/>
        <w:numPr>
          <w:ilvl w:val="1"/>
          <w:numId w:val="1"/>
        </w:numPr>
      </w:pPr>
      <w:r>
        <w:t>Have you seen a common pattern in reasons for readmissions?</w:t>
      </w:r>
    </w:p>
    <w:p w:rsidR="00056D2E" w:rsidRDefault="00056D2E" w:rsidP="007551AB">
      <w:pPr>
        <w:pStyle w:val="ListParagraph"/>
        <w:numPr>
          <w:ilvl w:val="1"/>
          <w:numId w:val="1"/>
        </w:numPr>
      </w:pPr>
      <w:r>
        <w:t>How do you think we can reduce readmissions to the ICU?</w:t>
      </w:r>
    </w:p>
    <w:p w:rsidR="00056D2E" w:rsidRDefault="00056D2E" w:rsidP="007551AB">
      <w:pPr>
        <w:ind w:left="1080"/>
      </w:pPr>
      <w:bookmarkStart w:id="0" w:name="_GoBack"/>
      <w:bookmarkEnd w:id="0"/>
    </w:p>
    <w:p w:rsidR="00056D2E" w:rsidRDefault="00056D2E" w:rsidP="007551AB"/>
    <w:p w:rsidR="00056D2E" w:rsidRDefault="00056D2E" w:rsidP="007551AB"/>
    <w:p w:rsidR="00056D2E" w:rsidRDefault="00056D2E" w:rsidP="007551AB">
      <w:r>
        <w:t>Depending on the answers they give, they may or may not be prodded further to elucidate on specific points using probing questions like:</w:t>
      </w:r>
    </w:p>
    <w:p w:rsidR="00056D2E" w:rsidRDefault="00056D2E" w:rsidP="007551AB"/>
    <w:p w:rsidR="00056D2E" w:rsidRDefault="00056D2E" w:rsidP="007551AB">
      <w:r>
        <w:t>Please explain further</w:t>
      </w:r>
    </w:p>
    <w:p w:rsidR="00056D2E" w:rsidRDefault="00056D2E" w:rsidP="007551AB">
      <w:r>
        <w:t>What exactly do you mean?</w:t>
      </w:r>
    </w:p>
    <w:p w:rsidR="00056D2E" w:rsidRDefault="00056D2E" w:rsidP="007551AB">
      <w:r>
        <w:t>Tell me more about that</w:t>
      </w:r>
    </w:p>
    <w:p w:rsidR="00056D2E" w:rsidRDefault="00056D2E" w:rsidP="007551AB">
      <w:r>
        <w:t>Why do you think that happened?</w:t>
      </w:r>
    </w:p>
    <w:p w:rsidR="00056D2E" w:rsidRDefault="00056D2E" w:rsidP="007551AB">
      <w:r>
        <w:t>Give me an example from your own experience</w:t>
      </w:r>
    </w:p>
    <w:p w:rsidR="00056D2E" w:rsidRDefault="00056D2E" w:rsidP="007551AB"/>
    <w:sectPr w:rsidR="00056D2E" w:rsidSect="0009770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B7371"/>
    <w:multiLevelType w:val="hybridMultilevel"/>
    <w:tmpl w:val="E0BAF7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90B"/>
    <w:rsid w:val="0002290B"/>
    <w:rsid w:val="00056D2E"/>
    <w:rsid w:val="00097701"/>
    <w:rsid w:val="001134D3"/>
    <w:rsid w:val="0013079C"/>
    <w:rsid w:val="00145A25"/>
    <w:rsid w:val="00331127"/>
    <w:rsid w:val="003B42D0"/>
    <w:rsid w:val="00411CC7"/>
    <w:rsid w:val="004849AA"/>
    <w:rsid w:val="007551AB"/>
    <w:rsid w:val="00AA0174"/>
    <w:rsid w:val="00BF40EB"/>
    <w:rsid w:val="00E76B86"/>
    <w:rsid w:val="00F06957"/>
    <w:rsid w:val="00F56D85"/>
    <w:rsid w:val="00FD5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C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229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269</Words>
  <Characters>1536</Characters>
  <Application>Microsoft Office Outlook</Application>
  <DocSecurity>0</DocSecurity>
  <Lines>0</Lines>
  <Paragraphs>0</Paragraphs>
  <ScaleCrop>false</ScaleCrop>
  <Company>Mayo Clinic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guide</dc:title>
  <dc:subject/>
  <dc:creator>Katrin R Frimannsdottir</dc:creator>
  <cp:keywords/>
  <dc:description/>
  <cp:lastModifiedBy>Uche R Ofoma</cp:lastModifiedBy>
  <cp:revision>4</cp:revision>
  <dcterms:created xsi:type="dcterms:W3CDTF">2012-02-22T15:39:00Z</dcterms:created>
  <dcterms:modified xsi:type="dcterms:W3CDTF">2012-05-16T16:16:00Z</dcterms:modified>
</cp:coreProperties>
</file>