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811" w:rsidRPr="00EE34E3" w:rsidRDefault="00142CC7">
      <w:pPr>
        <w:rPr>
          <w:b/>
          <w:i/>
        </w:rPr>
      </w:pPr>
      <w:bookmarkStart w:id="0" w:name="_GoBack"/>
      <w:bookmarkEnd w:id="0"/>
      <w:r w:rsidRPr="00EE34E3">
        <w:rPr>
          <w:b/>
          <w:i/>
        </w:rPr>
        <w:t>Incas 2 Questionnaire</w:t>
      </w:r>
    </w:p>
    <w:p w:rsidR="00142CC7" w:rsidRDefault="00142CC7"/>
    <w:p w:rsidR="00142CC7" w:rsidRPr="00185BD1" w:rsidRDefault="00142CC7">
      <w:pPr>
        <w:rPr>
          <w:b/>
        </w:rPr>
      </w:pPr>
      <w:r w:rsidRPr="00185BD1">
        <w:rPr>
          <w:b/>
        </w:rPr>
        <w:t>Introduction</w:t>
      </w:r>
    </w:p>
    <w:p w:rsidR="00142CC7" w:rsidRDefault="00142CC7">
      <w:r>
        <w:t>Introduction</w:t>
      </w:r>
      <w:r w:rsidR="00185BD1">
        <w:t>:</w:t>
      </w:r>
      <w:r>
        <w:t xml:space="preserve"> The goal of this questionnaire is to quantify the current levels of satisfaction among caregivers involved in maternity care.</w:t>
      </w:r>
    </w:p>
    <w:p w:rsidR="00142CC7" w:rsidRDefault="00142CC7">
      <w:r>
        <w:t>This questionnaire will be used for the INCAS study (research into integrated models of care, undertaken by the department of Midwifery Science at the VuMc</w:t>
      </w:r>
      <w:r w:rsidR="00C72522">
        <w:t>)</w:t>
      </w:r>
      <w:r>
        <w:t xml:space="preserve"> and by the CONNECT-IN study (study into Centering Pregnancy undertaken by TNO and LUMC</w:t>
      </w:r>
      <w:r w:rsidR="00C72522">
        <w:t>)</w:t>
      </w:r>
      <w:r>
        <w:t>. Following discussion and in order not to overtax respondents it was decided to combine this questionnaire for both studies</w:t>
      </w:r>
      <w:r w:rsidR="00C72522">
        <w:t>.</w:t>
      </w:r>
    </w:p>
    <w:p w:rsidR="00C72522" w:rsidRDefault="00C72522">
      <w:r>
        <w:t>This research questionnaire will be repeated during evaluation of the integrated-care pilots.</w:t>
      </w:r>
    </w:p>
    <w:p w:rsidR="00C72522" w:rsidRDefault="00C72522">
      <w:r>
        <w:t>For participants of the CONNECT-IN study only</w:t>
      </w:r>
      <w:r w:rsidR="006448D5">
        <w:t>, there are a number of questions at the end of the questionnaire related to your experiences with Centering Pregnancy.</w:t>
      </w:r>
    </w:p>
    <w:p w:rsidR="006448D5" w:rsidRDefault="006448D5">
      <w:r>
        <w:t>We ask for your friendly cooperation with this research by completing this questionnaire. It should take approximately twenty minutes of your time.</w:t>
      </w:r>
    </w:p>
    <w:p w:rsidR="006448D5" w:rsidRDefault="006448D5">
      <w:r>
        <w:t xml:space="preserve">If you have questions regarding the INCAS study then you can contact Dr. Corine Verhoeven at </w:t>
      </w:r>
      <w:hyperlink r:id="rId7" w:history="1">
        <w:r w:rsidRPr="00730869">
          <w:rPr>
            <w:rStyle w:val="Hyperlink"/>
          </w:rPr>
          <w:t>c.verhoeven@vumc.nl</w:t>
        </w:r>
      </w:hyperlink>
      <w:r>
        <w:t xml:space="preserve"> tel. 020-4448406</w:t>
      </w:r>
    </w:p>
    <w:p w:rsidR="006448D5" w:rsidRDefault="006448D5">
      <w:r>
        <w:t xml:space="preserve">If you have questions regarding to the CONNECT-IN study then you can contact Birgit Bruinsma MSc at </w:t>
      </w:r>
      <w:hyperlink r:id="rId8" w:history="1">
        <w:r w:rsidRPr="00730869">
          <w:rPr>
            <w:rStyle w:val="Hyperlink"/>
          </w:rPr>
          <w:t>birgit.bruinsma@tno.nl</w:t>
        </w:r>
      </w:hyperlink>
      <w:r>
        <w:t xml:space="preserve"> tel. 071-5268605</w:t>
      </w:r>
    </w:p>
    <w:p w:rsidR="006448D5" w:rsidRDefault="006448D5">
      <w:r>
        <w:t>Thank you in advance</w:t>
      </w:r>
      <w:r w:rsidR="00A26AC4">
        <w:t>,</w:t>
      </w:r>
    </w:p>
    <w:p w:rsidR="006448D5" w:rsidRDefault="006448D5">
      <w:r>
        <w:t>The INCAS research team</w:t>
      </w:r>
      <w:r w:rsidR="00A26AC4">
        <w:t>.</w:t>
      </w:r>
    </w:p>
    <w:p w:rsidR="006448D5" w:rsidRDefault="006448D5">
      <w:r>
        <w:t>The CONNECT-IN research team</w:t>
      </w:r>
      <w:r w:rsidR="00A26AC4">
        <w:t>.</w:t>
      </w:r>
    </w:p>
    <w:p w:rsidR="00A26AC4" w:rsidRDefault="00A26AC4">
      <w:r>
        <w:t>Where in this questionnaire we use ‘she’ or ‘her’, we mean also ‘he’ or ‘him’.</w:t>
      </w:r>
    </w:p>
    <w:p w:rsidR="00A26AC4" w:rsidRDefault="00A26AC4">
      <w:r>
        <w:t>In this questionnaire we use ‘clients’ to mean also patients.</w:t>
      </w:r>
    </w:p>
    <w:p w:rsidR="00A26AC4" w:rsidRDefault="00A26AC4">
      <w:r>
        <w:t>In this questionnaire we use ‘multi-disciplinary team’ to mean all caregivers involved in maternity care in the healthcare region where you work.</w:t>
      </w:r>
    </w:p>
    <w:p w:rsidR="00A26AC4" w:rsidRDefault="00A26AC4">
      <w:r>
        <w:t>In this questionnaire we use ‘organization’ to mean the facility or practice where you work.</w:t>
      </w:r>
    </w:p>
    <w:p w:rsidR="00A26AC4" w:rsidRDefault="00A26AC4">
      <w:r>
        <w:t>In this questionnaire we use ‘colleague’ to mean all personnel working within your organization.</w:t>
      </w:r>
    </w:p>
    <w:p w:rsidR="00A26AC4" w:rsidRDefault="00A26AC4">
      <w:r>
        <w:t>In this questionnaire we use ‘protocol’ to mean all protocols, work agreements</w:t>
      </w:r>
      <w:r w:rsidR="006200E6">
        <w:t>, guidance-documents and/or work procedures.</w:t>
      </w:r>
    </w:p>
    <w:p w:rsidR="006200E6" w:rsidRDefault="006200E6"/>
    <w:p w:rsidR="006200E6" w:rsidRDefault="006200E6"/>
    <w:p w:rsidR="006200E6" w:rsidRDefault="006200E6"/>
    <w:p w:rsidR="006200E6" w:rsidRPr="00EE34E3" w:rsidRDefault="006200E6">
      <w:pPr>
        <w:rPr>
          <w:b/>
          <w:i/>
        </w:rPr>
      </w:pPr>
      <w:r w:rsidRPr="00EE34E3">
        <w:rPr>
          <w:b/>
          <w:i/>
        </w:rPr>
        <w:lastRenderedPageBreak/>
        <w:t>Incas 2 Questionnaire</w:t>
      </w:r>
    </w:p>
    <w:p w:rsidR="006200E6" w:rsidRPr="00EE34E3" w:rsidRDefault="006200E6">
      <w:pPr>
        <w:rPr>
          <w:b/>
        </w:rPr>
      </w:pPr>
      <w:r w:rsidRPr="00EE34E3">
        <w:rPr>
          <w:b/>
        </w:rPr>
        <w:t>General questions</w:t>
      </w:r>
    </w:p>
    <w:p w:rsidR="006200E6" w:rsidRDefault="00A479B1">
      <w:r>
        <w:t>Where relevant to your function a</w:t>
      </w:r>
      <w:r w:rsidR="006200E6">
        <w:t>ll questions marked with * are compulsory</w:t>
      </w:r>
    </w:p>
    <w:p w:rsidR="006200E6" w:rsidRDefault="006200E6">
      <w:r>
        <w:t>1* In your function are you involved with midwifery or obstetric care?</w:t>
      </w:r>
    </w:p>
    <w:p w:rsidR="006200E6" w:rsidRDefault="006200E6">
      <w:r>
        <w:t>Yes</w:t>
      </w:r>
      <w:r>
        <w:tab/>
      </w:r>
      <w:r>
        <w:tab/>
      </w:r>
      <w:r>
        <w:tab/>
        <w:t>No</w:t>
      </w:r>
    </w:p>
    <w:p w:rsidR="00EE34E3" w:rsidRDefault="00EE34E3">
      <w:r>
        <w:t xml:space="preserve">If </w:t>
      </w:r>
      <w:r w:rsidRPr="00EE34E3">
        <w:rPr>
          <w:i/>
        </w:rPr>
        <w:t>no</w:t>
      </w:r>
      <w:r>
        <w:t xml:space="preserve"> please stop questionnaire</w:t>
      </w:r>
    </w:p>
    <w:p w:rsidR="00185BD1" w:rsidRDefault="00185BD1"/>
    <w:p w:rsidR="00185BD1" w:rsidRDefault="00185BD1"/>
    <w:p w:rsidR="00185BD1" w:rsidRDefault="00185BD1"/>
    <w:p w:rsidR="00185BD1" w:rsidRDefault="00185BD1"/>
    <w:p w:rsidR="00185BD1" w:rsidRDefault="00185BD1"/>
    <w:p w:rsidR="00185BD1" w:rsidRDefault="00185BD1"/>
    <w:p w:rsidR="00185BD1" w:rsidRDefault="00185BD1"/>
    <w:p w:rsidR="00185BD1" w:rsidRDefault="00185BD1"/>
    <w:p w:rsidR="00185BD1" w:rsidRDefault="00185BD1"/>
    <w:p w:rsidR="00185BD1" w:rsidRDefault="00185BD1"/>
    <w:p w:rsidR="00185BD1" w:rsidRDefault="00185BD1"/>
    <w:p w:rsidR="00185BD1" w:rsidRDefault="00185BD1"/>
    <w:p w:rsidR="00185BD1" w:rsidRDefault="00185BD1"/>
    <w:p w:rsidR="00185BD1" w:rsidRDefault="00185BD1"/>
    <w:p w:rsidR="00185BD1" w:rsidRDefault="00185BD1"/>
    <w:p w:rsidR="00185BD1" w:rsidRDefault="00185BD1"/>
    <w:p w:rsidR="00185BD1" w:rsidRDefault="00185BD1"/>
    <w:p w:rsidR="00185BD1" w:rsidRDefault="00185BD1"/>
    <w:p w:rsidR="00185BD1" w:rsidRDefault="00185BD1"/>
    <w:p w:rsidR="00185BD1" w:rsidRDefault="00185BD1"/>
    <w:p w:rsidR="00185BD1" w:rsidRDefault="00185BD1"/>
    <w:p w:rsidR="00185BD1" w:rsidRDefault="00185BD1"/>
    <w:p w:rsidR="009C34F6" w:rsidRDefault="009C34F6"/>
    <w:p w:rsidR="00185BD1" w:rsidRPr="00EE34E3" w:rsidRDefault="00185BD1">
      <w:pPr>
        <w:rPr>
          <w:b/>
          <w:i/>
        </w:rPr>
      </w:pPr>
      <w:r w:rsidRPr="00EE34E3">
        <w:rPr>
          <w:b/>
          <w:i/>
        </w:rPr>
        <w:lastRenderedPageBreak/>
        <w:t>Incas 2 Questionnaire</w:t>
      </w:r>
    </w:p>
    <w:p w:rsidR="00185BD1" w:rsidRDefault="00185BD1"/>
    <w:p w:rsidR="006200E6" w:rsidRDefault="006200E6">
      <w:r>
        <w:t>2* What is your gender?</w:t>
      </w:r>
    </w:p>
    <w:p w:rsidR="006200E6" w:rsidRDefault="006200E6">
      <w:r>
        <w:t>Man</w:t>
      </w:r>
      <w:r>
        <w:tab/>
      </w:r>
      <w:r>
        <w:tab/>
      </w:r>
      <w:r>
        <w:tab/>
        <w:t>Woman</w:t>
      </w:r>
    </w:p>
    <w:p w:rsidR="006200E6" w:rsidRDefault="006200E6">
      <w:r>
        <w:t>3* Within midwifery care I am employed as:</w:t>
      </w:r>
    </w:p>
    <w:p w:rsidR="006200E6" w:rsidRDefault="006200E6">
      <w:r>
        <w:t>Clinical midwife</w:t>
      </w:r>
    </w:p>
    <w:p w:rsidR="006200E6" w:rsidRDefault="006200E6">
      <w:r>
        <w:t>Primary-care midwife</w:t>
      </w:r>
    </w:p>
    <w:p w:rsidR="006200E6" w:rsidRDefault="006200E6">
      <w:r>
        <w:t>Gynaecologist</w:t>
      </w:r>
    </w:p>
    <w:p w:rsidR="006200E6" w:rsidRDefault="006200E6">
      <w:r>
        <w:t>Obstetric Nurse</w:t>
      </w:r>
    </w:p>
    <w:p w:rsidR="006200E6" w:rsidRDefault="006200E6">
      <w:r>
        <w:t>General Nurse</w:t>
      </w:r>
    </w:p>
    <w:p w:rsidR="006200E6" w:rsidRDefault="006200E6">
      <w:r>
        <w:t>Care assistant</w:t>
      </w:r>
    </w:p>
    <w:p w:rsidR="006200E6" w:rsidRDefault="006200E6">
      <w:r>
        <w:t>Other, please specify:</w:t>
      </w:r>
    </w:p>
    <w:p w:rsidR="006200E6" w:rsidRDefault="006200E6">
      <w:r>
        <w:t>4* Within maternity care how many years of experience do you have in your profession? (round-off to complete years)</w:t>
      </w:r>
    </w:p>
    <w:p w:rsidR="006200E6" w:rsidRDefault="006200E6">
      <w:r>
        <w:t>Years of experience:</w:t>
      </w:r>
    </w:p>
    <w:p w:rsidR="008A2C01" w:rsidRDefault="009C34F6" w:rsidP="008A2C01">
      <w:r>
        <w:t xml:space="preserve">5* </w:t>
      </w:r>
      <w:r w:rsidR="008A2C01">
        <w:t>How long have you worked in your current job? (round-off to complete years)</w:t>
      </w:r>
    </w:p>
    <w:p w:rsidR="008A2C01" w:rsidRDefault="008A2C01" w:rsidP="008A2C01">
      <w:r>
        <w:t>Years in current job:</w:t>
      </w:r>
    </w:p>
    <w:p w:rsidR="006200E6" w:rsidRDefault="009C34F6">
      <w:r>
        <w:t>6</w:t>
      </w:r>
      <w:r w:rsidR="006200E6">
        <w:t>* How are you employed?</w:t>
      </w:r>
    </w:p>
    <w:p w:rsidR="006200E6" w:rsidRDefault="006200E6">
      <w:r>
        <w:t>Salaried</w:t>
      </w:r>
    </w:p>
    <w:p w:rsidR="006200E6" w:rsidRDefault="006200E6">
      <w:r>
        <w:t>Self-employed</w:t>
      </w:r>
    </w:p>
    <w:p w:rsidR="006200E6" w:rsidRDefault="006200E6">
      <w:r>
        <w:t>Temp</w:t>
      </w:r>
    </w:p>
    <w:p w:rsidR="006200E6" w:rsidRDefault="001568F4">
      <w:r>
        <w:t>Other, please specify:</w:t>
      </w:r>
    </w:p>
    <w:p w:rsidR="001568F4" w:rsidRDefault="009C34F6">
      <w:r>
        <w:t>7</w:t>
      </w:r>
      <w:r w:rsidR="001568F4">
        <w:t>* What is your age?</w:t>
      </w:r>
    </w:p>
    <w:p w:rsidR="001568F4" w:rsidRDefault="001568F4">
      <w:r>
        <w:t>Age in years:</w:t>
      </w:r>
    </w:p>
    <w:p w:rsidR="001568F4" w:rsidRDefault="009C34F6">
      <w:r>
        <w:t>8</w:t>
      </w:r>
      <w:r w:rsidR="001568F4">
        <w:t>* How many hours on average do you work per week?</w:t>
      </w:r>
    </w:p>
    <w:p w:rsidR="001568F4" w:rsidRDefault="001568F4">
      <w:r>
        <w:t>Hours per week:</w:t>
      </w:r>
    </w:p>
    <w:p w:rsidR="001568F4" w:rsidRDefault="001568F4"/>
    <w:p w:rsidR="008A2C01" w:rsidRDefault="008A2C01"/>
    <w:p w:rsidR="009C34F6" w:rsidRDefault="009C34F6"/>
    <w:p w:rsidR="001568F4" w:rsidRPr="00EE34E3" w:rsidRDefault="001568F4">
      <w:pPr>
        <w:rPr>
          <w:b/>
          <w:i/>
        </w:rPr>
      </w:pPr>
      <w:r w:rsidRPr="00EE34E3">
        <w:rPr>
          <w:b/>
          <w:i/>
        </w:rPr>
        <w:lastRenderedPageBreak/>
        <w:t>Incas 2 Questionnaire</w:t>
      </w:r>
    </w:p>
    <w:p w:rsidR="001568F4" w:rsidRPr="00EE34E3" w:rsidRDefault="00EE34E3">
      <w:pPr>
        <w:rPr>
          <w:b/>
        </w:rPr>
      </w:pPr>
      <w:r w:rsidRPr="00EE34E3">
        <w:rPr>
          <w:b/>
        </w:rPr>
        <w:t xml:space="preserve">Domain: </w:t>
      </w:r>
      <w:r w:rsidR="001568F4" w:rsidRPr="00EE34E3">
        <w:rPr>
          <w:b/>
        </w:rPr>
        <w:t>Personnel and organization</w:t>
      </w:r>
    </w:p>
    <w:p w:rsidR="009127D1" w:rsidRDefault="009C34F6">
      <w:r>
        <w:t>9</w:t>
      </w:r>
      <w:r w:rsidR="009127D1">
        <w:t>* Within my organization there are enough staff available to offer good care</w:t>
      </w:r>
    </w:p>
    <w:p w:rsidR="009127D1" w:rsidRDefault="009127D1">
      <w:r>
        <w:t>Completely disagree</w:t>
      </w:r>
      <w:r>
        <w:tab/>
        <w:t>disagree</w:t>
      </w:r>
      <w:r>
        <w:tab/>
        <w:t xml:space="preserve">agree </w:t>
      </w:r>
      <w:r>
        <w:tab/>
        <w:t>completely agree</w:t>
      </w:r>
    </w:p>
    <w:p w:rsidR="009127D1" w:rsidRDefault="009C34F6">
      <w:r>
        <w:t>10</w:t>
      </w:r>
      <w:r w:rsidR="009127D1">
        <w:t>*</w:t>
      </w:r>
      <w:r w:rsidR="009127D1" w:rsidRPr="009127D1">
        <w:t xml:space="preserve"> Within my organization</w:t>
      </w:r>
      <w:r w:rsidR="009127D1">
        <w:t xml:space="preserve"> in the event of absence (for example through sickness) there are enough replacement staff brought in</w:t>
      </w:r>
    </w:p>
    <w:p w:rsidR="009127D1" w:rsidRDefault="009127D1">
      <w:r w:rsidRPr="009127D1">
        <w:t>Completely disagree</w:t>
      </w:r>
      <w:r w:rsidRPr="009127D1">
        <w:tab/>
        <w:t>disagree</w:t>
      </w:r>
      <w:r w:rsidRPr="009127D1">
        <w:tab/>
        <w:t xml:space="preserve">agree </w:t>
      </w:r>
      <w:r w:rsidRPr="009127D1">
        <w:tab/>
        <w:t>completely agree</w:t>
      </w:r>
    </w:p>
    <w:p w:rsidR="009127D1" w:rsidRDefault="009C34F6">
      <w:r>
        <w:t>11</w:t>
      </w:r>
      <w:r w:rsidR="009127D1">
        <w:t xml:space="preserve">* </w:t>
      </w:r>
      <w:r w:rsidR="009127D1" w:rsidRPr="009127D1">
        <w:t>Within my organization</w:t>
      </w:r>
      <w:r w:rsidR="009127D1">
        <w:t xml:space="preserve"> there are enough experienced staff</w:t>
      </w:r>
    </w:p>
    <w:p w:rsidR="009127D1" w:rsidRDefault="009127D1">
      <w:r w:rsidRPr="009127D1">
        <w:t>Completely disagree</w:t>
      </w:r>
      <w:r w:rsidRPr="009127D1">
        <w:tab/>
        <w:t>disagree</w:t>
      </w:r>
      <w:r w:rsidRPr="009127D1">
        <w:tab/>
        <w:t xml:space="preserve">agree </w:t>
      </w:r>
      <w:r w:rsidRPr="009127D1">
        <w:tab/>
        <w:t>completely agree</w:t>
      </w:r>
    </w:p>
    <w:p w:rsidR="009127D1" w:rsidRDefault="009C34F6">
      <w:r>
        <w:t>12</w:t>
      </w:r>
      <w:r w:rsidR="00EE34E3">
        <w:t>* Within the</w:t>
      </w:r>
      <w:r w:rsidR="009127D1">
        <w:t xml:space="preserve"> multi-disciplinary team primary-care midwifery is well organized </w:t>
      </w:r>
    </w:p>
    <w:p w:rsidR="009127D1" w:rsidRDefault="009127D1">
      <w:r w:rsidRPr="009127D1">
        <w:t>Completely disagree</w:t>
      </w:r>
      <w:r w:rsidRPr="009127D1">
        <w:tab/>
        <w:t>disagree</w:t>
      </w:r>
      <w:r w:rsidRPr="009127D1">
        <w:tab/>
        <w:t xml:space="preserve">agree </w:t>
      </w:r>
      <w:r w:rsidRPr="009127D1">
        <w:tab/>
        <w:t>completely agree</w:t>
      </w:r>
    </w:p>
    <w:p w:rsidR="009127D1" w:rsidRDefault="009C34F6">
      <w:r>
        <w:t>13</w:t>
      </w:r>
      <w:r w:rsidR="009127D1">
        <w:t>*</w:t>
      </w:r>
      <w:r w:rsidR="009127D1" w:rsidRPr="009127D1">
        <w:t xml:space="preserve"> </w:t>
      </w:r>
      <w:r w:rsidR="00A479B1">
        <w:t>Within the</w:t>
      </w:r>
      <w:r w:rsidR="009127D1" w:rsidRPr="009127D1">
        <w:t xml:space="preserve"> multi-disciplinary team</w:t>
      </w:r>
      <w:r w:rsidR="009127D1">
        <w:t xml:space="preserve"> hospital midwifery care is well organized</w:t>
      </w:r>
    </w:p>
    <w:p w:rsidR="009127D1" w:rsidRDefault="009127D1">
      <w:r w:rsidRPr="009127D1">
        <w:t>Completely disagree</w:t>
      </w:r>
      <w:r w:rsidRPr="009127D1">
        <w:tab/>
        <w:t>disagree</w:t>
      </w:r>
      <w:r w:rsidRPr="009127D1">
        <w:tab/>
        <w:t xml:space="preserve">agree </w:t>
      </w:r>
      <w:r w:rsidRPr="009127D1">
        <w:tab/>
        <w:t>completely agree</w:t>
      </w:r>
    </w:p>
    <w:p w:rsidR="009127D1" w:rsidRDefault="009C34F6">
      <w:r>
        <w:t>14</w:t>
      </w:r>
      <w:r w:rsidR="009127D1">
        <w:t xml:space="preserve">* </w:t>
      </w:r>
      <w:r w:rsidR="00A479B1">
        <w:t>Within the</w:t>
      </w:r>
      <w:r w:rsidR="009127D1" w:rsidRPr="009127D1">
        <w:t xml:space="preserve"> multi-disciplinary team</w:t>
      </w:r>
      <w:r w:rsidR="009127D1">
        <w:t xml:space="preserve"> tertiary (University hospital) midwifery care is well organized</w:t>
      </w:r>
    </w:p>
    <w:p w:rsidR="009127D1" w:rsidRDefault="009127D1">
      <w:r w:rsidRPr="009127D1">
        <w:t>Completely disagree</w:t>
      </w:r>
      <w:r w:rsidRPr="009127D1">
        <w:tab/>
        <w:t>disagree</w:t>
      </w:r>
      <w:r w:rsidRPr="009127D1">
        <w:tab/>
        <w:t xml:space="preserve">agree </w:t>
      </w:r>
      <w:r w:rsidRPr="009127D1">
        <w:tab/>
        <w:t>completely agree</w:t>
      </w:r>
    </w:p>
    <w:p w:rsidR="009127D1" w:rsidRDefault="009C34F6">
      <w:r>
        <w:t>15</w:t>
      </w:r>
      <w:r w:rsidR="009127D1">
        <w:t xml:space="preserve">* </w:t>
      </w:r>
      <w:r w:rsidR="00A479B1">
        <w:t>Within the</w:t>
      </w:r>
      <w:r w:rsidR="009127D1" w:rsidRPr="009127D1">
        <w:t xml:space="preserve"> multi-disciplinary team</w:t>
      </w:r>
      <w:r w:rsidR="009127D1">
        <w:t xml:space="preserve"> the home-help (by care assistants)</w:t>
      </w:r>
      <w:r w:rsidR="007F1B7F">
        <w:t xml:space="preserve"> is well organized</w:t>
      </w:r>
    </w:p>
    <w:p w:rsidR="007F1B7F" w:rsidRDefault="007F1B7F">
      <w:r w:rsidRPr="007F1B7F">
        <w:t>Completely disagree</w:t>
      </w:r>
      <w:r w:rsidRPr="007F1B7F">
        <w:tab/>
        <w:t>disagree</w:t>
      </w:r>
      <w:r w:rsidRPr="007F1B7F">
        <w:tab/>
        <w:t xml:space="preserve">agree </w:t>
      </w:r>
      <w:r w:rsidRPr="007F1B7F">
        <w:tab/>
        <w:t>completely agree</w:t>
      </w:r>
    </w:p>
    <w:p w:rsidR="008A2C01" w:rsidRDefault="009C34F6">
      <w:r>
        <w:t xml:space="preserve">16* </w:t>
      </w:r>
      <w:r w:rsidR="008A2C01">
        <w:t xml:space="preserve">I expect </w:t>
      </w:r>
      <w:r w:rsidR="008A2C01" w:rsidRPr="008A2C01">
        <w:t xml:space="preserve">that there will be enough staff </w:t>
      </w:r>
      <w:r w:rsidR="008A2C01">
        <w:t xml:space="preserve">in the midwifery organization of the future </w:t>
      </w:r>
    </w:p>
    <w:p w:rsidR="008A2C01" w:rsidRDefault="008A2C01">
      <w:r w:rsidRPr="008A2C01">
        <w:t>Completely disagree</w:t>
      </w:r>
      <w:r w:rsidRPr="008A2C01">
        <w:tab/>
        <w:t>disagree</w:t>
      </w:r>
      <w:r w:rsidRPr="008A2C01">
        <w:tab/>
        <w:t xml:space="preserve">agree </w:t>
      </w:r>
      <w:r w:rsidRPr="008A2C01">
        <w:tab/>
        <w:t>completely agree</w:t>
      </w:r>
    </w:p>
    <w:p w:rsidR="007F1B7F" w:rsidRDefault="007F1B7F"/>
    <w:p w:rsidR="007F1B7F" w:rsidRDefault="007F1B7F"/>
    <w:p w:rsidR="007F1B7F" w:rsidRDefault="007F1B7F"/>
    <w:p w:rsidR="007F1B7F" w:rsidRDefault="007F1B7F"/>
    <w:p w:rsidR="007F1B7F" w:rsidRDefault="007F1B7F"/>
    <w:p w:rsidR="007F1B7F" w:rsidRDefault="007F1B7F"/>
    <w:p w:rsidR="007F1B7F" w:rsidRDefault="007F1B7F"/>
    <w:p w:rsidR="007F1B7F" w:rsidRDefault="007F1B7F"/>
    <w:p w:rsidR="007F1B7F" w:rsidRDefault="007F1B7F"/>
    <w:p w:rsidR="007F1B7F" w:rsidRDefault="007F1B7F"/>
    <w:p w:rsidR="007F1B7F" w:rsidRPr="00EE34E3" w:rsidRDefault="007F1B7F">
      <w:pPr>
        <w:rPr>
          <w:b/>
          <w:i/>
        </w:rPr>
      </w:pPr>
      <w:r w:rsidRPr="00EE34E3">
        <w:rPr>
          <w:b/>
          <w:i/>
        </w:rPr>
        <w:lastRenderedPageBreak/>
        <w:t>Incas 2 Questionnaire</w:t>
      </w:r>
    </w:p>
    <w:p w:rsidR="007F1B7F" w:rsidRPr="00EE34E3" w:rsidRDefault="007F1B7F">
      <w:pPr>
        <w:rPr>
          <w:b/>
        </w:rPr>
      </w:pPr>
      <w:r w:rsidRPr="00EE34E3">
        <w:rPr>
          <w:b/>
        </w:rPr>
        <w:t>Work demands and tasks</w:t>
      </w:r>
    </w:p>
    <w:p w:rsidR="007F1B7F" w:rsidRDefault="009C34F6">
      <w:r>
        <w:t>17</w:t>
      </w:r>
      <w:r w:rsidR="007F1B7F">
        <w:t>* I have enough time to give good care to my clients</w:t>
      </w:r>
    </w:p>
    <w:p w:rsidR="007F1B7F" w:rsidRDefault="007F1B7F">
      <w:r w:rsidRPr="007F1B7F">
        <w:t>Completely disagree</w:t>
      </w:r>
      <w:r w:rsidRPr="007F1B7F">
        <w:tab/>
        <w:t>disagree</w:t>
      </w:r>
      <w:r w:rsidRPr="007F1B7F">
        <w:tab/>
        <w:t xml:space="preserve">agree </w:t>
      </w:r>
      <w:r w:rsidRPr="007F1B7F">
        <w:tab/>
        <w:t>completely agree</w:t>
      </w:r>
    </w:p>
    <w:p w:rsidR="007F1B7F" w:rsidRDefault="009C34F6">
      <w:r>
        <w:t>18</w:t>
      </w:r>
      <w:r w:rsidR="007F1B7F">
        <w:t>* I have enough time to keep-up to-date with my professional journals</w:t>
      </w:r>
    </w:p>
    <w:p w:rsidR="007F1B7F" w:rsidRDefault="007F1B7F">
      <w:r w:rsidRPr="007F1B7F">
        <w:t>Completely disagree</w:t>
      </w:r>
      <w:r w:rsidRPr="007F1B7F">
        <w:tab/>
        <w:t>disagree</w:t>
      </w:r>
      <w:r w:rsidRPr="007F1B7F">
        <w:tab/>
        <w:t xml:space="preserve">agree </w:t>
      </w:r>
      <w:r w:rsidRPr="007F1B7F">
        <w:tab/>
        <w:t>completely agree</w:t>
      </w:r>
    </w:p>
    <w:p w:rsidR="007F1B7F" w:rsidRDefault="009C34F6">
      <w:r>
        <w:t>19</w:t>
      </w:r>
      <w:r w:rsidR="007F1B7F">
        <w:t>* I regularly have too many clients in my care</w:t>
      </w:r>
    </w:p>
    <w:p w:rsidR="007F1B7F" w:rsidRDefault="007F1B7F">
      <w:r w:rsidRPr="007F1B7F">
        <w:t>Completely disagree</w:t>
      </w:r>
      <w:r w:rsidRPr="007F1B7F">
        <w:tab/>
        <w:t>disagree</w:t>
      </w:r>
      <w:r w:rsidRPr="007F1B7F">
        <w:tab/>
        <w:t xml:space="preserve">agree </w:t>
      </w:r>
      <w:r w:rsidRPr="007F1B7F">
        <w:tab/>
        <w:t>completely agree</w:t>
      </w:r>
    </w:p>
    <w:p w:rsidR="007F1B7F" w:rsidRDefault="009C34F6">
      <w:r>
        <w:t>20</w:t>
      </w:r>
      <w:r w:rsidR="007F1B7F">
        <w:t>* I am regularly unable to get to client-related tasks</w:t>
      </w:r>
    </w:p>
    <w:p w:rsidR="007F1B7F" w:rsidRDefault="007F1B7F">
      <w:r w:rsidRPr="007F1B7F">
        <w:t>Completely disagree</w:t>
      </w:r>
      <w:r w:rsidRPr="007F1B7F">
        <w:tab/>
        <w:t>disagree</w:t>
      </w:r>
      <w:r w:rsidRPr="007F1B7F">
        <w:tab/>
        <w:t xml:space="preserve">agree </w:t>
      </w:r>
      <w:r w:rsidRPr="007F1B7F">
        <w:tab/>
        <w:t>completely agree</w:t>
      </w:r>
    </w:p>
    <w:p w:rsidR="007F1B7F" w:rsidRDefault="009C34F6">
      <w:r>
        <w:t>21</w:t>
      </w:r>
      <w:r w:rsidR="007F1B7F">
        <w:t>* I regularly have to function at the limit of my physical capabilities</w:t>
      </w:r>
    </w:p>
    <w:p w:rsidR="007F1B7F" w:rsidRDefault="007F1B7F">
      <w:r w:rsidRPr="007F1B7F">
        <w:t>Completely disagree</w:t>
      </w:r>
      <w:r w:rsidRPr="007F1B7F">
        <w:tab/>
        <w:t>disagree</w:t>
      </w:r>
      <w:r w:rsidRPr="007F1B7F">
        <w:tab/>
        <w:t xml:space="preserve">agree </w:t>
      </w:r>
      <w:r w:rsidRPr="007F1B7F">
        <w:tab/>
        <w:t>completely agree</w:t>
      </w:r>
    </w:p>
    <w:p w:rsidR="007F1B7F" w:rsidRDefault="009C34F6">
      <w:r>
        <w:t>22</w:t>
      </w:r>
      <w:r w:rsidR="007F1B7F">
        <w:t>* I have too many differing tasks</w:t>
      </w:r>
    </w:p>
    <w:p w:rsidR="007F1B7F" w:rsidRDefault="007F1B7F">
      <w:r w:rsidRPr="007F1B7F">
        <w:t>Completely disagree</w:t>
      </w:r>
      <w:r w:rsidRPr="007F1B7F">
        <w:tab/>
        <w:t>disagree</w:t>
      </w:r>
      <w:r w:rsidRPr="007F1B7F">
        <w:tab/>
        <w:t xml:space="preserve">agree </w:t>
      </w:r>
      <w:r w:rsidRPr="007F1B7F">
        <w:tab/>
        <w:t>completely agree</w:t>
      </w:r>
    </w:p>
    <w:p w:rsidR="008A2C01" w:rsidRDefault="009C34F6">
      <w:r>
        <w:t xml:space="preserve">23* </w:t>
      </w:r>
      <w:r w:rsidR="008A2C01">
        <w:t>I expect to have enough time to do my work well in the midwifery organization of the future</w:t>
      </w:r>
    </w:p>
    <w:p w:rsidR="008A2C01" w:rsidRDefault="008A2C01">
      <w:r w:rsidRPr="008A2C01">
        <w:t>Completely disagree</w:t>
      </w:r>
      <w:r w:rsidRPr="008A2C01">
        <w:tab/>
        <w:t>disagree</w:t>
      </w:r>
      <w:r w:rsidRPr="008A2C01">
        <w:tab/>
        <w:t xml:space="preserve">agree </w:t>
      </w:r>
      <w:r w:rsidRPr="008A2C01">
        <w:tab/>
        <w:t>completely agree</w:t>
      </w:r>
    </w:p>
    <w:p w:rsidR="007F1B7F" w:rsidRDefault="007F1B7F"/>
    <w:p w:rsidR="007F1B7F" w:rsidRDefault="007F1B7F"/>
    <w:p w:rsidR="007F1B7F" w:rsidRDefault="007F1B7F"/>
    <w:p w:rsidR="007F1B7F" w:rsidRDefault="007F1B7F"/>
    <w:p w:rsidR="007F1B7F" w:rsidRDefault="007F1B7F"/>
    <w:p w:rsidR="007F1B7F" w:rsidRDefault="007F1B7F"/>
    <w:p w:rsidR="007F1B7F" w:rsidRDefault="007F1B7F"/>
    <w:p w:rsidR="007F1B7F" w:rsidRDefault="007F1B7F"/>
    <w:p w:rsidR="007F1B7F" w:rsidRDefault="007F1B7F"/>
    <w:p w:rsidR="007F1B7F" w:rsidRDefault="007F1B7F"/>
    <w:p w:rsidR="007F1B7F" w:rsidRDefault="007F1B7F"/>
    <w:p w:rsidR="007F1B7F" w:rsidRDefault="007F1B7F"/>
    <w:p w:rsidR="007F1B7F" w:rsidRDefault="007F1B7F"/>
    <w:p w:rsidR="007F1B7F" w:rsidRPr="00EE34E3" w:rsidRDefault="007F1B7F">
      <w:pPr>
        <w:rPr>
          <w:b/>
          <w:i/>
        </w:rPr>
      </w:pPr>
      <w:r w:rsidRPr="00EE34E3">
        <w:rPr>
          <w:b/>
          <w:i/>
        </w:rPr>
        <w:lastRenderedPageBreak/>
        <w:t>Incas 2 Questionnaire</w:t>
      </w:r>
    </w:p>
    <w:p w:rsidR="007F1B7F" w:rsidRPr="00EE34E3" w:rsidRDefault="007F1B7F">
      <w:pPr>
        <w:rPr>
          <w:b/>
        </w:rPr>
      </w:pPr>
      <w:r w:rsidRPr="00EE34E3">
        <w:rPr>
          <w:b/>
        </w:rPr>
        <w:t>Social support and cohesion in the workplace</w:t>
      </w:r>
    </w:p>
    <w:p w:rsidR="007F1B7F" w:rsidRDefault="009C34F6">
      <w:r>
        <w:t>24</w:t>
      </w:r>
      <w:r w:rsidR="007F1B7F">
        <w:t>* My direct supervisor pays enough attention to the personal circumstances of her employees</w:t>
      </w:r>
    </w:p>
    <w:p w:rsidR="007F1B7F" w:rsidRDefault="007F1B7F">
      <w:r w:rsidRPr="007F1B7F">
        <w:t>Completely disagree</w:t>
      </w:r>
      <w:r w:rsidRPr="007F1B7F">
        <w:tab/>
        <w:t>disagree</w:t>
      </w:r>
      <w:r w:rsidRPr="007F1B7F">
        <w:tab/>
        <w:t xml:space="preserve">agree </w:t>
      </w:r>
      <w:r w:rsidRPr="007F1B7F">
        <w:tab/>
        <w:t>completely agree</w:t>
      </w:r>
    </w:p>
    <w:p w:rsidR="007F1B7F" w:rsidRDefault="009C34F6">
      <w:r>
        <w:t>25</w:t>
      </w:r>
      <w:r w:rsidR="007F1B7F">
        <w:t>* I can expect the support of my direct supervisor if I experience problems in my work</w:t>
      </w:r>
    </w:p>
    <w:p w:rsidR="000C1F7F" w:rsidRDefault="000C1F7F">
      <w:r w:rsidRPr="000C1F7F">
        <w:t>Completely disagree</w:t>
      </w:r>
      <w:r w:rsidRPr="000C1F7F">
        <w:tab/>
        <w:t>disagree</w:t>
      </w:r>
      <w:r w:rsidRPr="000C1F7F">
        <w:tab/>
        <w:t xml:space="preserve">agree </w:t>
      </w:r>
      <w:r w:rsidRPr="000C1F7F">
        <w:tab/>
        <w:t>completely agree</w:t>
      </w:r>
    </w:p>
    <w:p w:rsidR="000C1F7F" w:rsidRDefault="009C34F6">
      <w:r>
        <w:t>26</w:t>
      </w:r>
      <w:r w:rsidR="000C1F7F">
        <w:t>* I trust my direct supervisor</w:t>
      </w:r>
    </w:p>
    <w:p w:rsidR="000C1F7F" w:rsidRDefault="000C1F7F">
      <w:r w:rsidRPr="000C1F7F">
        <w:t>Completely disagree</w:t>
      </w:r>
      <w:r w:rsidRPr="000C1F7F">
        <w:tab/>
        <w:t>disagree</w:t>
      </w:r>
      <w:r w:rsidRPr="000C1F7F">
        <w:tab/>
        <w:t xml:space="preserve">agree </w:t>
      </w:r>
      <w:r w:rsidRPr="000C1F7F">
        <w:tab/>
        <w:t>completely agree</w:t>
      </w:r>
    </w:p>
    <w:p w:rsidR="000C1F7F" w:rsidRDefault="009C34F6">
      <w:r>
        <w:t>27</w:t>
      </w:r>
      <w:r w:rsidR="000C1F7F">
        <w:t>* My direct supervisor defends my importance to others</w:t>
      </w:r>
    </w:p>
    <w:p w:rsidR="000C1F7F" w:rsidRDefault="000C1F7F">
      <w:r w:rsidRPr="000C1F7F">
        <w:t>Completely disagree</w:t>
      </w:r>
      <w:r w:rsidRPr="000C1F7F">
        <w:tab/>
        <w:t>disagree</w:t>
      </w:r>
      <w:r w:rsidRPr="000C1F7F">
        <w:tab/>
        <w:t xml:space="preserve">agree </w:t>
      </w:r>
      <w:r w:rsidRPr="000C1F7F">
        <w:tab/>
        <w:t>completely agree</w:t>
      </w:r>
    </w:p>
    <w:p w:rsidR="000C1F7F" w:rsidRDefault="009C34F6">
      <w:r>
        <w:t>28</w:t>
      </w:r>
      <w:r w:rsidR="000C1F7F">
        <w:t>* I feel valued by my direct supervisor</w:t>
      </w:r>
    </w:p>
    <w:p w:rsidR="000C1F7F" w:rsidRDefault="000C1F7F">
      <w:r w:rsidRPr="000C1F7F">
        <w:t>Completely disagree</w:t>
      </w:r>
      <w:r w:rsidRPr="000C1F7F">
        <w:tab/>
        <w:t>disagree</w:t>
      </w:r>
      <w:r w:rsidRPr="000C1F7F">
        <w:tab/>
        <w:t xml:space="preserve">agree </w:t>
      </w:r>
      <w:r w:rsidRPr="000C1F7F">
        <w:tab/>
        <w:t>completely agree</w:t>
      </w:r>
    </w:p>
    <w:p w:rsidR="000C1F7F" w:rsidRDefault="009C34F6">
      <w:r>
        <w:t>29</w:t>
      </w:r>
      <w:r w:rsidR="000C1F7F">
        <w:t>* I get feedback regarding my performance from my direct supervisor</w:t>
      </w:r>
    </w:p>
    <w:p w:rsidR="000C1F7F" w:rsidRDefault="000C1F7F">
      <w:r w:rsidRPr="000C1F7F">
        <w:t>Completely disagree</w:t>
      </w:r>
      <w:r w:rsidRPr="000C1F7F">
        <w:tab/>
        <w:t>disagree</w:t>
      </w:r>
      <w:r w:rsidRPr="000C1F7F">
        <w:tab/>
        <w:t xml:space="preserve">agree </w:t>
      </w:r>
      <w:r w:rsidRPr="000C1F7F">
        <w:tab/>
        <w:t>completely agree</w:t>
      </w:r>
    </w:p>
    <w:p w:rsidR="008A2C01" w:rsidRDefault="009C34F6">
      <w:r>
        <w:t xml:space="preserve">30* </w:t>
      </w:r>
      <w:r w:rsidR="008A2C01">
        <w:t>I expect that social support at work will be good in the midwifery organization of the future</w:t>
      </w:r>
    </w:p>
    <w:p w:rsidR="008A2C01" w:rsidRDefault="008A2C01">
      <w:r w:rsidRPr="008A2C01">
        <w:t>Completely disagree</w:t>
      </w:r>
      <w:r w:rsidRPr="008A2C01">
        <w:tab/>
        <w:t>disagree</w:t>
      </w:r>
      <w:r w:rsidRPr="008A2C01">
        <w:tab/>
        <w:t xml:space="preserve">agree </w:t>
      </w:r>
      <w:r w:rsidRPr="008A2C01">
        <w:tab/>
        <w:t>completely agree</w:t>
      </w:r>
    </w:p>
    <w:p w:rsidR="000C1F7F" w:rsidRDefault="000C1F7F"/>
    <w:p w:rsidR="007F1B7F" w:rsidRDefault="007F1B7F"/>
    <w:p w:rsidR="007F1B7F" w:rsidRDefault="007F1B7F"/>
    <w:p w:rsidR="007F1B7F" w:rsidRDefault="007F1B7F"/>
    <w:p w:rsidR="007F1B7F" w:rsidRDefault="007F1B7F"/>
    <w:p w:rsidR="007F1B7F" w:rsidRDefault="007F1B7F"/>
    <w:p w:rsidR="007F1B7F" w:rsidRDefault="007F1B7F"/>
    <w:p w:rsidR="007F1B7F" w:rsidRDefault="007F1B7F"/>
    <w:p w:rsidR="007F1B7F" w:rsidRDefault="007F1B7F"/>
    <w:p w:rsidR="009127D1" w:rsidRDefault="009127D1"/>
    <w:p w:rsidR="000C1F7F" w:rsidRDefault="000C1F7F"/>
    <w:p w:rsidR="000C1F7F" w:rsidRDefault="000C1F7F"/>
    <w:p w:rsidR="000C1F7F" w:rsidRDefault="000C1F7F"/>
    <w:p w:rsidR="000C1F7F" w:rsidRPr="00EE34E3" w:rsidRDefault="000C1F7F">
      <w:pPr>
        <w:rPr>
          <w:b/>
          <w:i/>
        </w:rPr>
      </w:pPr>
      <w:r w:rsidRPr="00EE34E3">
        <w:rPr>
          <w:b/>
          <w:i/>
        </w:rPr>
        <w:lastRenderedPageBreak/>
        <w:t>Incas 2 Questionnaire</w:t>
      </w:r>
    </w:p>
    <w:p w:rsidR="000C1F7F" w:rsidRPr="00EE34E3" w:rsidRDefault="000C1F7F">
      <w:pPr>
        <w:rPr>
          <w:b/>
        </w:rPr>
      </w:pPr>
      <w:r w:rsidRPr="00EE34E3">
        <w:rPr>
          <w:b/>
        </w:rPr>
        <w:t>Working relationships</w:t>
      </w:r>
    </w:p>
    <w:p w:rsidR="000C1F7F" w:rsidRDefault="009C34F6">
      <w:r>
        <w:t>31</w:t>
      </w:r>
      <w:r w:rsidR="000C1F7F">
        <w:t>* Between staff working</w:t>
      </w:r>
      <w:r w:rsidR="00211FF8">
        <w:t xml:space="preserve"> within my organization working relationships</w:t>
      </w:r>
      <w:r w:rsidR="000C1F7F">
        <w:t xml:space="preserve"> </w:t>
      </w:r>
      <w:r w:rsidR="00211FF8">
        <w:t>are</w:t>
      </w:r>
      <w:r w:rsidR="000C1F7F">
        <w:t xml:space="preserve"> good</w:t>
      </w:r>
    </w:p>
    <w:p w:rsidR="000C1F7F" w:rsidRDefault="000C1F7F">
      <w:r w:rsidRPr="000C1F7F">
        <w:t>Completely disagree</w:t>
      </w:r>
      <w:r w:rsidRPr="000C1F7F">
        <w:tab/>
        <w:t>disagree</w:t>
      </w:r>
      <w:r w:rsidRPr="000C1F7F">
        <w:tab/>
        <w:t xml:space="preserve">agree </w:t>
      </w:r>
      <w:r w:rsidRPr="000C1F7F">
        <w:tab/>
        <w:t>completely agree</w:t>
      </w:r>
    </w:p>
    <w:p w:rsidR="000C1F7F" w:rsidRDefault="009C34F6">
      <w:r>
        <w:t>32</w:t>
      </w:r>
      <w:r w:rsidR="000C1F7F">
        <w:t xml:space="preserve">* </w:t>
      </w:r>
      <w:r w:rsidR="000C1F7F" w:rsidRPr="000C1F7F">
        <w:t>Between staf</w:t>
      </w:r>
      <w:r w:rsidR="000C1F7F">
        <w:t>f working</w:t>
      </w:r>
      <w:r w:rsidR="00E80CC4">
        <w:t xml:space="preserve"> within the</w:t>
      </w:r>
      <w:r w:rsidR="000C1F7F">
        <w:t xml:space="preserve"> multidisciplinary team</w:t>
      </w:r>
      <w:r w:rsidR="00211FF8">
        <w:t xml:space="preserve"> working relationships are</w:t>
      </w:r>
      <w:r w:rsidR="000C1F7F" w:rsidRPr="000C1F7F">
        <w:t xml:space="preserve"> good</w:t>
      </w:r>
    </w:p>
    <w:p w:rsidR="000C1F7F" w:rsidRDefault="000C1F7F">
      <w:r w:rsidRPr="000C1F7F">
        <w:t>Completely disagree</w:t>
      </w:r>
      <w:r w:rsidRPr="000C1F7F">
        <w:tab/>
        <w:t>disagree</w:t>
      </w:r>
      <w:r w:rsidRPr="000C1F7F">
        <w:tab/>
        <w:t xml:space="preserve">agree </w:t>
      </w:r>
      <w:r w:rsidRPr="000C1F7F">
        <w:tab/>
        <w:t>completely agree</w:t>
      </w:r>
    </w:p>
    <w:p w:rsidR="000C1F7F" w:rsidRDefault="009C34F6">
      <w:r>
        <w:t>33</w:t>
      </w:r>
      <w:r w:rsidR="000C1F7F">
        <w:t>* I regard other caregivers from within my profession more as colleagues than competitors</w:t>
      </w:r>
    </w:p>
    <w:p w:rsidR="000C1F7F" w:rsidRDefault="000C1F7F">
      <w:r w:rsidRPr="000C1F7F">
        <w:t>Completely disagree</w:t>
      </w:r>
      <w:r w:rsidRPr="000C1F7F">
        <w:tab/>
        <w:t>disagree</w:t>
      </w:r>
      <w:r w:rsidRPr="000C1F7F">
        <w:tab/>
        <w:t xml:space="preserve">agree </w:t>
      </w:r>
      <w:r w:rsidRPr="000C1F7F">
        <w:tab/>
        <w:t>completely agree</w:t>
      </w:r>
    </w:p>
    <w:p w:rsidR="000C1F7F" w:rsidRDefault="009C34F6">
      <w:r>
        <w:t>34</w:t>
      </w:r>
      <w:r w:rsidR="000C1F7F">
        <w:t xml:space="preserve">* I regard other members </w:t>
      </w:r>
      <w:r w:rsidR="00002B18">
        <w:t>of the multidisciplinary team</w:t>
      </w:r>
      <w:r w:rsidR="000C1F7F" w:rsidRPr="000C1F7F">
        <w:t xml:space="preserve"> more as colleagues than competitors</w:t>
      </w:r>
    </w:p>
    <w:p w:rsidR="00002B18" w:rsidRDefault="00002B18">
      <w:r w:rsidRPr="00002B18">
        <w:t>Completely disagree</w:t>
      </w:r>
      <w:r w:rsidRPr="00002B18">
        <w:tab/>
        <w:t>disagree</w:t>
      </w:r>
      <w:r w:rsidRPr="00002B18">
        <w:tab/>
        <w:t xml:space="preserve">agree </w:t>
      </w:r>
      <w:r w:rsidRPr="00002B18">
        <w:tab/>
        <w:t>completely agree</w:t>
      </w:r>
    </w:p>
    <w:p w:rsidR="00211FF8" w:rsidRDefault="009C34F6">
      <w:r>
        <w:t>35</w:t>
      </w:r>
      <w:r w:rsidR="00211FF8">
        <w:t>* Between staff working within my organization communication is good</w:t>
      </w:r>
    </w:p>
    <w:p w:rsidR="00211FF8" w:rsidRDefault="00211FF8">
      <w:r w:rsidRPr="00211FF8">
        <w:t>Completely disagree</w:t>
      </w:r>
      <w:r w:rsidRPr="00211FF8">
        <w:tab/>
        <w:t>disagree</w:t>
      </w:r>
      <w:r w:rsidRPr="00211FF8">
        <w:tab/>
        <w:t xml:space="preserve">agree </w:t>
      </w:r>
      <w:r w:rsidRPr="00211FF8">
        <w:tab/>
        <w:t>completely agree</w:t>
      </w:r>
    </w:p>
    <w:p w:rsidR="00211FF8" w:rsidRDefault="009C34F6">
      <w:r>
        <w:t>36</w:t>
      </w:r>
      <w:r w:rsidR="00211FF8">
        <w:t xml:space="preserve">* </w:t>
      </w:r>
      <w:r w:rsidR="00211FF8" w:rsidRPr="00211FF8">
        <w:t>Betwee</w:t>
      </w:r>
      <w:r w:rsidR="00E80CC4">
        <w:t>n staff working within the</w:t>
      </w:r>
      <w:r w:rsidR="00211FF8">
        <w:t xml:space="preserve"> multidisciplinary team</w:t>
      </w:r>
      <w:r w:rsidR="00211FF8" w:rsidRPr="00211FF8">
        <w:t xml:space="preserve"> communication is good</w:t>
      </w:r>
    </w:p>
    <w:p w:rsidR="00211FF8" w:rsidRDefault="00211FF8">
      <w:r w:rsidRPr="00211FF8">
        <w:t>Completely disagree</w:t>
      </w:r>
      <w:r w:rsidRPr="00211FF8">
        <w:tab/>
        <w:t>disagree</w:t>
      </w:r>
      <w:r w:rsidRPr="00211FF8">
        <w:tab/>
        <w:t xml:space="preserve">agree </w:t>
      </w:r>
      <w:r w:rsidRPr="00211FF8">
        <w:tab/>
        <w:t>completely agree</w:t>
      </w:r>
    </w:p>
    <w:p w:rsidR="00211FF8" w:rsidRDefault="009C34F6">
      <w:r>
        <w:t>37</w:t>
      </w:r>
      <w:r w:rsidR="00211FF8">
        <w:t>* Within my organization I trust the abilities of my colleagues</w:t>
      </w:r>
    </w:p>
    <w:p w:rsidR="00211FF8" w:rsidRDefault="00211FF8">
      <w:r w:rsidRPr="00211FF8">
        <w:t>Completely disagree</w:t>
      </w:r>
      <w:r w:rsidRPr="00211FF8">
        <w:tab/>
        <w:t>disagree</w:t>
      </w:r>
      <w:r w:rsidRPr="00211FF8">
        <w:tab/>
        <w:t xml:space="preserve">agree </w:t>
      </w:r>
      <w:r w:rsidRPr="00211FF8">
        <w:tab/>
        <w:t>completely agree</w:t>
      </w:r>
    </w:p>
    <w:p w:rsidR="00211FF8" w:rsidRDefault="009C34F6">
      <w:r>
        <w:t>38</w:t>
      </w:r>
      <w:r w:rsidR="00E80CC4">
        <w:t>* Within the</w:t>
      </w:r>
      <w:r w:rsidR="00211FF8">
        <w:t xml:space="preserve"> </w:t>
      </w:r>
      <w:r w:rsidR="00211FF8" w:rsidRPr="00211FF8">
        <w:t>multidisciplinary team I trust the abilities of my colleagues</w:t>
      </w:r>
    </w:p>
    <w:p w:rsidR="00211FF8" w:rsidRDefault="00211FF8">
      <w:r w:rsidRPr="00211FF8">
        <w:t>Completely disagree</w:t>
      </w:r>
      <w:r w:rsidRPr="00211FF8">
        <w:tab/>
        <w:t>disagree</w:t>
      </w:r>
      <w:r w:rsidRPr="00211FF8">
        <w:tab/>
        <w:t xml:space="preserve">agree </w:t>
      </w:r>
      <w:r w:rsidRPr="00211FF8">
        <w:tab/>
        <w:t>completely agree</w:t>
      </w:r>
    </w:p>
    <w:p w:rsidR="00211FF8" w:rsidRDefault="009C34F6">
      <w:r>
        <w:t>39</w:t>
      </w:r>
      <w:r w:rsidR="00211FF8">
        <w:t xml:space="preserve">* </w:t>
      </w:r>
      <w:r w:rsidR="00211FF8" w:rsidRPr="00211FF8">
        <w:t>Within my organization</w:t>
      </w:r>
      <w:r w:rsidR="00211FF8">
        <w:t xml:space="preserve"> I feel valued by my colleagues </w:t>
      </w:r>
    </w:p>
    <w:p w:rsidR="00211FF8" w:rsidRDefault="00211FF8">
      <w:r w:rsidRPr="00211FF8">
        <w:t>Completely disagree</w:t>
      </w:r>
      <w:r w:rsidRPr="00211FF8">
        <w:tab/>
        <w:t>disagree</w:t>
      </w:r>
      <w:r w:rsidRPr="00211FF8">
        <w:tab/>
        <w:t xml:space="preserve">agree </w:t>
      </w:r>
      <w:r w:rsidRPr="00211FF8">
        <w:tab/>
        <w:t>completely agree</w:t>
      </w:r>
    </w:p>
    <w:p w:rsidR="00211FF8" w:rsidRDefault="009C34F6">
      <w:r>
        <w:t>40</w:t>
      </w:r>
      <w:r w:rsidR="00211FF8">
        <w:t>*</w:t>
      </w:r>
      <w:r w:rsidR="00211FF8" w:rsidRPr="00211FF8">
        <w:t xml:space="preserve"> </w:t>
      </w:r>
      <w:r w:rsidR="00E80CC4">
        <w:t>Within the</w:t>
      </w:r>
      <w:r w:rsidR="00211FF8" w:rsidRPr="00211FF8">
        <w:t xml:space="preserve"> multidisciplinary team I feel valued by my colleagues</w:t>
      </w:r>
    </w:p>
    <w:p w:rsidR="00211FF8" w:rsidRDefault="00211FF8">
      <w:r w:rsidRPr="00211FF8">
        <w:t>Completely disagree</w:t>
      </w:r>
      <w:r w:rsidRPr="00211FF8">
        <w:tab/>
        <w:t>disagree</w:t>
      </w:r>
      <w:r w:rsidRPr="00211FF8">
        <w:tab/>
        <w:t xml:space="preserve">agree </w:t>
      </w:r>
      <w:r w:rsidRPr="00211FF8">
        <w:tab/>
        <w:t>completely agree</w:t>
      </w:r>
    </w:p>
    <w:p w:rsidR="00211FF8" w:rsidRDefault="009C34F6">
      <w:r>
        <w:t>41</w:t>
      </w:r>
      <w:r w:rsidR="00211FF8">
        <w:t>*</w:t>
      </w:r>
      <w:r w:rsidR="00211FF8" w:rsidRPr="00211FF8">
        <w:t xml:space="preserve"> Within my organization</w:t>
      </w:r>
      <w:r w:rsidR="00211FF8">
        <w:t xml:space="preserve"> colleagues criticize each other in an annoying manner</w:t>
      </w:r>
    </w:p>
    <w:p w:rsidR="00211FF8" w:rsidRDefault="00211FF8">
      <w:r w:rsidRPr="00211FF8">
        <w:t>Completely disagree</w:t>
      </w:r>
      <w:r w:rsidRPr="00211FF8">
        <w:tab/>
        <w:t>disagree</w:t>
      </w:r>
      <w:r w:rsidRPr="00211FF8">
        <w:tab/>
        <w:t xml:space="preserve">agree </w:t>
      </w:r>
      <w:r w:rsidRPr="00211FF8">
        <w:tab/>
        <w:t>completely agree</w:t>
      </w:r>
    </w:p>
    <w:p w:rsidR="00B53F69" w:rsidRDefault="009C34F6">
      <w:r>
        <w:t>42</w:t>
      </w:r>
      <w:r w:rsidR="00E80CC4">
        <w:t>* Within the</w:t>
      </w:r>
      <w:r w:rsidR="00B53F69">
        <w:t xml:space="preserve"> </w:t>
      </w:r>
      <w:r w:rsidR="00B53F69" w:rsidRPr="00B53F69">
        <w:t>multidisciplinary team colleagues criticize each other in an annoying manner</w:t>
      </w:r>
    </w:p>
    <w:p w:rsidR="00B53F69" w:rsidRDefault="00B53F69">
      <w:r w:rsidRPr="00B53F69">
        <w:t>Completely disagree</w:t>
      </w:r>
      <w:r w:rsidRPr="00B53F69">
        <w:tab/>
        <w:t>disagree</w:t>
      </w:r>
      <w:r w:rsidRPr="00B53F69">
        <w:tab/>
        <w:t xml:space="preserve">agree </w:t>
      </w:r>
      <w:r w:rsidRPr="00B53F69">
        <w:tab/>
        <w:t>completely agree</w:t>
      </w:r>
    </w:p>
    <w:p w:rsidR="00B53F69" w:rsidRDefault="009C34F6">
      <w:r>
        <w:t>43</w:t>
      </w:r>
      <w:r w:rsidR="00B53F69">
        <w:t xml:space="preserve">* </w:t>
      </w:r>
      <w:r w:rsidR="00B53F69" w:rsidRPr="00B53F69">
        <w:t>Within my organization colleagues</w:t>
      </w:r>
      <w:r w:rsidR="00B53F69">
        <w:t xml:space="preserve"> offer a helping hand if its necessary</w:t>
      </w:r>
    </w:p>
    <w:p w:rsidR="00B53F69" w:rsidRDefault="00B53F69">
      <w:r w:rsidRPr="00B53F69">
        <w:t>Completely disagree</w:t>
      </w:r>
      <w:r w:rsidRPr="00B53F69">
        <w:tab/>
        <w:t>disagree</w:t>
      </w:r>
      <w:r w:rsidRPr="00B53F69">
        <w:tab/>
        <w:t xml:space="preserve">agree </w:t>
      </w:r>
      <w:r w:rsidRPr="00B53F69">
        <w:tab/>
        <w:t>completely agree</w:t>
      </w:r>
    </w:p>
    <w:p w:rsidR="00B53F69" w:rsidRDefault="00B53F69"/>
    <w:p w:rsidR="00B53F69" w:rsidRPr="00EE34E3" w:rsidRDefault="00B53F69">
      <w:pPr>
        <w:rPr>
          <w:b/>
          <w:i/>
        </w:rPr>
      </w:pPr>
      <w:r w:rsidRPr="00EE34E3">
        <w:rPr>
          <w:b/>
          <w:i/>
        </w:rPr>
        <w:lastRenderedPageBreak/>
        <w:t>Incas 2 Questionnaire</w:t>
      </w:r>
    </w:p>
    <w:p w:rsidR="00B53F69" w:rsidRDefault="009C34F6">
      <w:r>
        <w:t>44</w:t>
      </w:r>
      <w:r w:rsidR="00E80CC4">
        <w:t>* Within the</w:t>
      </w:r>
      <w:r w:rsidR="00B53F69" w:rsidRPr="00B53F69">
        <w:t xml:space="preserve"> multidisciplinary team colleagues offer a helping hand if its necessary</w:t>
      </w:r>
    </w:p>
    <w:p w:rsidR="00B53F69" w:rsidRDefault="00B53F69">
      <w:r w:rsidRPr="00B53F69">
        <w:t>Completely disagree</w:t>
      </w:r>
      <w:r w:rsidRPr="00B53F69">
        <w:tab/>
        <w:t>disagree</w:t>
      </w:r>
      <w:r w:rsidRPr="00B53F69">
        <w:tab/>
        <w:t xml:space="preserve">agree </w:t>
      </w:r>
      <w:r w:rsidRPr="00B53F69">
        <w:tab/>
        <w:t>completely agree</w:t>
      </w:r>
    </w:p>
    <w:p w:rsidR="00B53F69" w:rsidRDefault="009C34F6">
      <w:r>
        <w:t>45</w:t>
      </w:r>
      <w:r w:rsidR="00B53F69">
        <w:t xml:space="preserve">* </w:t>
      </w:r>
      <w:r w:rsidR="00B53F69" w:rsidRPr="00B53F69">
        <w:t>Within my organization colleagues offer</w:t>
      </w:r>
      <w:r w:rsidR="00B53F69">
        <w:t xml:space="preserve"> emotional support if I’m having a difficult time</w:t>
      </w:r>
    </w:p>
    <w:p w:rsidR="00B53F69" w:rsidRDefault="00B53F69">
      <w:r w:rsidRPr="00B53F69">
        <w:t>Completely disagree</w:t>
      </w:r>
      <w:r w:rsidRPr="00B53F69">
        <w:tab/>
        <w:t>disagree</w:t>
      </w:r>
      <w:r w:rsidRPr="00B53F69">
        <w:tab/>
        <w:t xml:space="preserve">agree </w:t>
      </w:r>
      <w:r w:rsidRPr="00B53F69">
        <w:tab/>
        <w:t>completely agree</w:t>
      </w:r>
    </w:p>
    <w:p w:rsidR="00B53F69" w:rsidRDefault="009C34F6">
      <w:r>
        <w:t>46</w:t>
      </w:r>
      <w:r w:rsidR="00B53F69">
        <w:t xml:space="preserve">* </w:t>
      </w:r>
      <w:r w:rsidR="00E80CC4">
        <w:t>Within the</w:t>
      </w:r>
      <w:r w:rsidR="00B53F69" w:rsidRPr="00B53F69">
        <w:t xml:space="preserve"> multidisciplinary team colleagues offer emotional support if I’m having a difficult time</w:t>
      </w:r>
    </w:p>
    <w:p w:rsidR="00B53F69" w:rsidRDefault="00B53F69">
      <w:r w:rsidRPr="00B53F69">
        <w:t>Completely disagree</w:t>
      </w:r>
      <w:r w:rsidRPr="00B53F69">
        <w:tab/>
        <w:t>disagree</w:t>
      </w:r>
      <w:r w:rsidRPr="00B53F69">
        <w:tab/>
        <w:t xml:space="preserve">agree </w:t>
      </w:r>
      <w:r w:rsidRPr="00B53F69">
        <w:tab/>
        <w:t>completely agree</w:t>
      </w:r>
    </w:p>
    <w:p w:rsidR="00B53F69" w:rsidRDefault="009C34F6">
      <w:r>
        <w:t>47</w:t>
      </w:r>
      <w:r w:rsidR="00B53F69">
        <w:t>*</w:t>
      </w:r>
      <w:r w:rsidR="00B53F69" w:rsidRPr="00B53F69">
        <w:t xml:space="preserve"> </w:t>
      </w:r>
      <w:r w:rsidR="00E80CC4">
        <w:t>Within the</w:t>
      </w:r>
      <w:r w:rsidR="00B53F69" w:rsidRPr="00B53F69">
        <w:t xml:space="preserve"> multidisciplinary team</w:t>
      </w:r>
      <w:r w:rsidR="00B53F69">
        <w:t xml:space="preserve"> I find the following caregivers easily accessible:</w:t>
      </w:r>
    </w:p>
    <w:p w:rsidR="00B53F69" w:rsidRDefault="00B53F69">
      <w:r>
        <w:t>Clinical midwife:</w:t>
      </w:r>
      <w:r>
        <w:tab/>
      </w:r>
      <w:r w:rsidRPr="00B53F69">
        <w:t>Completely disagree</w:t>
      </w:r>
      <w:r w:rsidRPr="00B53F69">
        <w:tab/>
        <w:t>disagree</w:t>
      </w:r>
      <w:r w:rsidRPr="00B53F69">
        <w:tab/>
        <w:t xml:space="preserve">agree </w:t>
      </w:r>
      <w:r w:rsidRPr="00B53F69">
        <w:tab/>
        <w:t>completely agree</w:t>
      </w:r>
    </w:p>
    <w:p w:rsidR="00B53F69" w:rsidRDefault="00B53F69">
      <w:r>
        <w:t xml:space="preserve">Care assistant: </w:t>
      </w:r>
      <w:r>
        <w:tab/>
      </w:r>
      <w:r>
        <w:tab/>
      </w:r>
      <w:r w:rsidRPr="00B53F69">
        <w:t>Completely disagree</w:t>
      </w:r>
      <w:r w:rsidRPr="00B53F69">
        <w:tab/>
        <w:t>disagree</w:t>
      </w:r>
      <w:r w:rsidRPr="00B53F69">
        <w:tab/>
        <w:t xml:space="preserve">agree </w:t>
      </w:r>
      <w:r w:rsidRPr="00B53F69">
        <w:tab/>
        <w:t>completely agree</w:t>
      </w:r>
    </w:p>
    <w:p w:rsidR="00B53F69" w:rsidRDefault="00B53F69">
      <w:r>
        <w:t>Gynaecologist:</w:t>
      </w:r>
      <w:r>
        <w:tab/>
      </w:r>
      <w:r>
        <w:tab/>
      </w:r>
      <w:r w:rsidRPr="00B53F69">
        <w:t>Completely disagree</w:t>
      </w:r>
      <w:r w:rsidRPr="00B53F69">
        <w:tab/>
        <w:t>disagree</w:t>
      </w:r>
      <w:r w:rsidRPr="00B53F69">
        <w:tab/>
        <w:t xml:space="preserve">agree </w:t>
      </w:r>
      <w:r w:rsidRPr="00B53F69">
        <w:tab/>
        <w:t>completely agree</w:t>
      </w:r>
    </w:p>
    <w:p w:rsidR="00B53F69" w:rsidRDefault="00B53F69">
      <w:r>
        <w:t>Hospital midwife:</w:t>
      </w:r>
      <w:r>
        <w:tab/>
      </w:r>
      <w:r w:rsidRPr="00B53F69">
        <w:t>Completely disagree</w:t>
      </w:r>
      <w:r w:rsidRPr="00B53F69">
        <w:tab/>
        <w:t>disagree</w:t>
      </w:r>
      <w:r w:rsidRPr="00B53F69">
        <w:tab/>
        <w:t xml:space="preserve">agree </w:t>
      </w:r>
      <w:r w:rsidRPr="00B53F69">
        <w:tab/>
        <w:t>completely agree</w:t>
      </w:r>
    </w:p>
    <w:p w:rsidR="00B53F69" w:rsidRDefault="00B53F69">
      <w:r>
        <w:t>Nurse:</w:t>
      </w:r>
      <w:r>
        <w:tab/>
      </w:r>
      <w:r>
        <w:tab/>
      </w:r>
      <w:r>
        <w:tab/>
      </w:r>
      <w:r w:rsidRPr="00B53F69">
        <w:t>Completely disagree</w:t>
      </w:r>
      <w:r w:rsidRPr="00B53F69">
        <w:tab/>
        <w:t>disagree</w:t>
      </w:r>
      <w:r w:rsidRPr="00B53F69">
        <w:tab/>
        <w:t xml:space="preserve">agree </w:t>
      </w:r>
      <w:r w:rsidRPr="00B53F69">
        <w:tab/>
        <w:t>completely agree</w:t>
      </w:r>
    </w:p>
    <w:p w:rsidR="00B53F69" w:rsidRDefault="00B53F69">
      <w:r>
        <w:t>Practice assistants</w:t>
      </w:r>
      <w:r>
        <w:tab/>
        <w:t>C</w:t>
      </w:r>
      <w:r w:rsidRPr="00B53F69">
        <w:t>ompletely disagree</w:t>
      </w:r>
      <w:r w:rsidRPr="00B53F69">
        <w:tab/>
        <w:t>disagree</w:t>
      </w:r>
      <w:r w:rsidRPr="00B53F69">
        <w:tab/>
        <w:t xml:space="preserve">agree </w:t>
      </w:r>
      <w:r w:rsidRPr="00B53F69">
        <w:tab/>
        <w:t>completely agree</w:t>
      </w:r>
    </w:p>
    <w:p w:rsidR="00B53F69" w:rsidRDefault="009C34F6">
      <w:r>
        <w:t>48</w:t>
      </w:r>
      <w:r w:rsidR="00B53F69">
        <w:t>* I trust</w:t>
      </w:r>
      <w:r w:rsidR="00E80CC4">
        <w:t xml:space="preserve"> there will be good working rela</w:t>
      </w:r>
      <w:r w:rsidR="008B0D14">
        <w:t>tionships in</w:t>
      </w:r>
      <w:r>
        <w:t xml:space="preserve"> the</w:t>
      </w:r>
      <w:r w:rsidR="008B0D14">
        <w:t xml:space="preserve"> midwifery </w:t>
      </w:r>
      <w:r>
        <w:t xml:space="preserve"> organization of the future</w:t>
      </w:r>
      <w:r w:rsidR="00E80CC4">
        <w:t>.</w:t>
      </w:r>
    </w:p>
    <w:p w:rsidR="00E80CC4" w:rsidRDefault="00E80CC4">
      <w:r w:rsidRPr="00E80CC4">
        <w:t>Completely disagree</w:t>
      </w:r>
      <w:r w:rsidRPr="00E80CC4">
        <w:tab/>
        <w:t>disagree</w:t>
      </w:r>
      <w:r w:rsidRPr="00E80CC4">
        <w:tab/>
        <w:t xml:space="preserve">agree </w:t>
      </w:r>
      <w:r w:rsidRPr="00E80CC4">
        <w:tab/>
        <w:t>completely agree</w:t>
      </w:r>
    </w:p>
    <w:p w:rsidR="00E80CC4" w:rsidRDefault="00E80CC4"/>
    <w:p w:rsidR="00E80CC4" w:rsidRDefault="00E80CC4"/>
    <w:p w:rsidR="00E80CC4" w:rsidRDefault="00E80CC4"/>
    <w:p w:rsidR="00E80CC4" w:rsidRDefault="00E80CC4"/>
    <w:p w:rsidR="00E80CC4" w:rsidRDefault="00E80CC4"/>
    <w:p w:rsidR="00E80CC4" w:rsidRDefault="00E80CC4"/>
    <w:p w:rsidR="00E80CC4" w:rsidRDefault="00E80CC4"/>
    <w:p w:rsidR="00E80CC4" w:rsidRDefault="00E80CC4"/>
    <w:p w:rsidR="00E80CC4" w:rsidRDefault="00E80CC4"/>
    <w:p w:rsidR="00E80CC4" w:rsidRDefault="00E80CC4"/>
    <w:p w:rsidR="00E80CC4" w:rsidRDefault="00E80CC4"/>
    <w:p w:rsidR="00E80CC4" w:rsidRDefault="00E80CC4"/>
    <w:p w:rsidR="00E80CC4" w:rsidRDefault="00E80CC4"/>
    <w:p w:rsidR="00E80CC4" w:rsidRPr="00EE34E3" w:rsidRDefault="00E80CC4">
      <w:pPr>
        <w:rPr>
          <w:b/>
          <w:i/>
        </w:rPr>
      </w:pPr>
      <w:r w:rsidRPr="00EE34E3">
        <w:rPr>
          <w:b/>
          <w:i/>
        </w:rPr>
        <w:lastRenderedPageBreak/>
        <w:t>Incas 2 Questionnaire</w:t>
      </w:r>
    </w:p>
    <w:p w:rsidR="00E80CC4" w:rsidRPr="00EE34E3" w:rsidRDefault="000D0706">
      <w:pPr>
        <w:rPr>
          <w:b/>
        </w:rPr>
      </w:pPr>
      <w:r>
        <w:rPr>
          <w:b/>
        </w:rPr>
        <w:t>Workplace a</w:t>
      </w:r>
      <w:r w:rsidR="00E80CC4" w:rsidRPr="00EE34E3">
        <w:rPr>
          <w:b/>
        </w:rPr>
        <w:t>greements and handover</w:t>
      </w:r>
    </w:p>
    <w:p w:rsidR="00E80CC4" w:rsidRDefault="009C34F6">
      <w:r>
        <w:t>49</w:t>
      </w:r>
      <w:r w:rsidR="00E80CC4">
        <w:t>* With the handover of clients I usually get correct and complete information</w:t>
      </w:r>
    </w:p>
    <w:p w:rsidR="00E80CC4" w:rsidRDefault="00E80CC4">
      <w:r w:rsidRPr="00E80CC4">
        <w:t>Completely disagree</w:t>
      </w:r>
      <w:r w:rsidRPr="00E80CC4">
        <w:tab/>
        <w:t>disagree</w:t>
      </w:r>
      <w:r w:rsidRPr="00E80CC4">
        <w:tab/>
        <w:t xml:space="preserve">agree </w:t>
      </w:r>
      <w:r w:rsidRPr="00E80CC4">
        <w:tab/>
        <w:t>completely agree</w:t>
      </w:r>
    </w:p>
    <w:p w:rsidR="00E80CC4" w:rsidRDefault="009C34F6">
      <w:r>
        <w:t>50</w:t>
      </w:r>
      <w:r w:rsidR="00E80CC4">
        <w:t>* Within my organization protocols are often unclear</w:t>
      </w:r>
    </w:p>
    <w:p w:rsidR="00E80CC4" w:rsidRDefault="00E80CC4">
      <w:r w:rsidRPr="00E80CC4">
        <w:t>Completely disagree</w:t>
      </w:r>
      <w:r w:rsidRPr="00E80CC4">
        <w:tab/>
        <w:t>disagree</w:t>
      </w:r>
      <w:r w:rsidRPr="00E80CC4">
        <w:tab/>
        <w:t xml:space="preserve">agree </w:t>
      </w:r>
      <w:r w:rsidRPr="00E80CC4">
        <w:tab/>
        <w:t>completely agree</w:t>
      </w:r>
    </w:p>
    <w:p w:rsidR="00E80CC4" w:rsidRDefault="009C34F6">
      <w:r>
        <w:t>51</w:t>
      </w:r>
      <w:r w:rsidR="00E80CC4">
        <w:t>* Within my organization there is often a lack of protocols</w:t>
      </w:r>
    </w:p>
    <w:p w:rsidR="00E80CC4" w:rsidRDefault="00E80CC4">
      <w:r w:rsidRPr="00E80CC4">
        <w:t>Completely disagree</w:t>
      </w:r>
      <w:r w:rsidRPr="00E80CC4">
        <w:tab/>
        <w:t>disagree</w:t>
      </w:r>
      <w:r w:rsidRPr="00E80CC4">
        <w:tab/>
        <w:t xml:space="preserve">agree </w:t>
      </w:r>
      <w:r w:rsidRPr="00E80CC4">
        <w:tab/>
        <w:t>completely agree</w:t>
      </w:r>
    </w:p>
    <w:p w:rsidR="00E80CC4" w:rsidRDefault="009C34F6">
      <w:r>
        <w:t>52</w:t>
      </w:r>
      <w:r w:rsidR="00E80CC4">
        <w:t xml:space="preserve">* Within my organization protocols are often </w:t>
      </w:r>
      <w:r w:rsidR="008B0D14">
        <w:t>unfeasible</w:t>
      </w:r>
    </w:p>
    <w:p w:rsidR="008B0D14" w:rsidRDefault="008B0D14">
      <w:r w:rsidRPr="008B0D14">
        <w:t>Completely disagree</w:t>
      </w:r>
      <w:r w:rsidRPr="008B0D14">
        <w:tab/>
        <w:t>disagree</w:t>
      </w:r>
      <w:r w:rsidRPr="008B0D14">
        <w:tab/>
        <w:t xml:space="preserve">agree </w:t>
      </w:r>
      <w:r w:rsidRPr="008B0D14">
        <w:tab/>
        <w:t>completely agree</w:t>
      </w:r>
    </w:p>
    <w:p w:rsidR="008B0D14" w:rsidRDefault="009C34F6">
      <w:r>
        <w:t>53</w:t>
      </w:r>
      <w:r w:rsidR="008B0D14">
        <w:t>* Within my profession protocols are in general well respected/followed</w:t>
      </w:r>
    </w:p>
    <w:p w:rsidR="008B0D14" w:rsidRDefault="008B0D14">
      <w:r w:rsidRPr="008B0D14">
        <w:t>Completely disagree</w:t>
      </w:r>
      <w:r w:rsidRPr="008B0D14">
        <w:tab/>
        <w:t>disagree</w:t>
      </w:r>
      <w:r w:rsidRPr="008B0D14">
        <w:tab/>
        <w:t xml:space="preserve">agree </w:t>
      </w:r>
      <w:r w:rsidRPr="008B0D14">
        <w:tab/>
        <w:t>completely agree</w:t>
      </w:r>
    </w:p>
    <w:p w:rsidR="008A2C01" w:rsidRDefault="009C34F6">
      <w:r>
        <w:t xml:space="preserve">54* </w:t>
      </w:r>
      <w:r w:rsidR="008A2C01">
        <w:t>In general, I expect that protocols will be well respected in the midwifery organization of the future</w:t>
      </w:r>
    </w:p>
    <w:p w:rsidR="008A2C01" w:rsidRDefault="008A2C01">
      <w:r w:rsidRPr="008A2C01">
        <w:t>Completely disagree</w:t>
      </w:r>
      <w:r w:rsidRPr="008A2C01">
        <w:tab/>
        <w:t>disagree</w:t>
      </w:r>
      <w:r w:rsidRPr="008A2C01">
        <w:tab/>
        <w:t xml:space="preserve">agree </w:t>
      </w:r>
      <w:r w:rsidRPr="008A2C01">
        <w:tab/>
        <w:t>completely agree</w:t>
      </w:r>
    </w:p>
    <w:p w:rsidR="008B0D14" w:rsidRDefault="008B0D14"/>
    <w:p w:rsidR="008B0D14" w:rsidRDefault="008B0D14"/>
    <w:p w:rsidR="008B0D14" w:rsidRDefault="008B0D14"/>
    <w:p w:rsidR="008B0D14" w:rsidRDefault="008B0D14"/>
    <w:p w:rsidR="008B0D14" w:rsidRDefault="008B0D14"/>
    <w:p w:rsidR="008B0D14" w:rsidRDefault="008B0D14"/>
    <w:p w:rsidR="008B0D14" w:rsidRDefault="008B0D14"/>
    <w:p w:rsidR="008B0D14" w:rsidRDefault="008B0D14"/>
    <w:p w:rsidR="008B0D14" w:rsidRDefault="008B0D14"/>
    <w:p w:rsidR="008B0D14" w:rsidRDefault="008B0D14"/>
    <w:p w:rsidR="008B0D14" w:rsidRDefault="008B0D14"/>
    <w:p w:rsidR="008B0D14" w:rsidRDefault="008B0D14"/>
    <w:p w:rsidR="008B0D14" w:rsidRDefault="008B0D14"/>
    <w:p w:rsidR="008B0D14" w:rsidRDefault="008B0D14"/>
    <w:p w:rsidR="008B0D14" w:rsidRDefault="008B0D14"/>
    <w:p w:rsidR="008B0D14" w:rsidRPr="00EE34E3" w:rsidRDefault="008B0D14">
      <w:pPr>
        <w:rPr>
          <w:b/>
          <w:i/>
        </w:rPr>
      </w:pPr>
      <w:r w:rsidRPr="00EE34E3">
        <w:rPr>
          <w:b/>
          <w:i/>
        </w:rPr>
        <w:lastRenderedPageBreak/>
        <w:t>Incas 2 Questionnaire</w:t>
      </w:r>
    </w:p>
    <w:p w:rsidR="008B0D14" w:rsidRPr="00EE34E3" w:rsidRDefault="008B0D14">
      <w:pPr>
        <w:rPr>
          <w:b/>
        </w:rPr>
      </w:pPr>
      <w:r w:rsidRPr="00EE34E3">
        <w:rPr>
          <w:b/>
        </w:rPr>
        <w:t>Autonomy</w:t>
      </w:r>
    </w:p>
    <w:p w:rsidR="008B0D14" w:rsidRDefault="009C34F6">
      <w:r>
        <w:t>55</w:t>
      </w:r>
      <w:r w:rsidR="008B0D14">
        <w:t>* I have to continually comply with the work I am assigned</w:t>
      </w:r>
    </w:p>
    <w:p w:rsidR="008B0D14" w:rsidRDefault="008B0D14">
      <w:r w:rsidRPr="008B0D14">
        <w:t>Completely disagree</w:t>
      </w:r>
      <w:r w:rsidRPr="008B0D14">
        <w:tab/>
        <w:t>disagree</w:t>
      </w:r>
      <w:r w:rsidRPr="008B0D14">
        <w:tab/>
        <w:t xml:space="preserve">agree </w:t>
      </w:r>
      <w:r w:rsidRPr="008B0D14">
        <w:tab/>
        <w:t>completely agree</w:t>
      </w:r>
    </w:p>
    <w:p w:rsidR="008B0D14" w:rsidRDefault="009C34F6">
      <w:r>
        <w:t>56</w:t>
      </w:r>
      <w:r w:rsidR="008B0D14">
        <w:t>* My work offers me the room to make decisions for myself</w:t>
      </w:r>
    </w:p>
    <w:p w:rsidR="008B0D14" w:rsidRDefault="008B0D14">
      <w:r w:rsidRPr="008B0D14">
        <w:t>Completely disagree</w:t>
      </w:r>
      <w:r w:rsidRPr="008B0D14">
        <w:tab/>
        <w:t>disagree</w:t>
      </w:r>
      <w:r w:rsidRPr="008B0D14">
        <w:tab/>
        <w:t xml:space="preserve">agree </w:t>
      </w:r>
      <w:r w:rsidRPr="008B0D14">
        <w:tab/>
        <w:t>completely agree</w:t>
      </w:r>
    </w:p>
    <w:p w:rsidR="008B0D14" w:rsidRDefault="009C34F6">
      <w:r>
        <w:t>57</w:t>
      </w:r>
      <w:r w:rsidR="008B0D14">
        <w:t>* I have a say in the decisions that affect my work</w:t>
      </w:r>
    </w:p>
    <w:p w:rsidR="008B0D14" w:rsidRDefault="008B0D14">
      <w:r w:rsidRPr="008B0D14">
        <w:t>Completely disagree</w:t>
      </w:r>
      <w:r w:rsidRPr="008B0D14">
        <w:tab/>
        <w:t>disagree</w:t>
      </w:r>
      <w:r w:rsidRPr="008B0D14">
        <w:tab/>
        <w:t xml:space="preserve">agree </w:t>
      </w:r>
      <w:r w:rsidRPr="008B0D14">
        <w:tab/>
        <w:t>completely agree</w:t>
      </w:r>
    </w:p>
    <w:p w:rsidR="008B0D14" w:rsidRDefault="009C34F6">
      <w:r>
        <w:t>58</w:t>
      </w:r>
      <w:r w:rsidR="008B0D14">
        <w:t xml:space="preserve">* I can decide </w:t>
      </w:r>
      <w:r w:rsidR="00A479B1">
        <w:t xml:space="preserve">for </w:t>
      </w:r>
      <w:r w:rsidR="008B0D14">
        <w:t>myself when to complete client-related and non client-related tasks</w:t>
      </w:r>
    </w:p>
    <w:p w:rsidR="008B0D14" w:rsidRDefault="008B0D14">
      <w:r w:rsidRPr="008B0D14">
        <w:t>Completely disagree</w:t>
      </w:r>
      <w:r w:rsidRPr="008B0D14">
        <w:tab/>
        <w:t>disagree</w:t>
      </w:r>
      <w:r w:rsidRPr="008B0D14">
        <w:tab/>
        <w:t xml:space="preserve">agree </w:t>
      </w:r>
      <w:r w:rsidRPr="008B0D14">
        <w:tab/>
        <w:t>completely agree</w:t>
      </w:r>
    </w:p>
    <w:p w:rsidR="008B0D14" w:rsidRDefault="009C34F6">
      <w:r>
        <w:t>59</w:t>
      </w:r>
      <w:r w:rsidR="008B0D14">
        <w:t>* I can use my own insight to carry-out my work</w:t>
      </w:r>
    </w:p>
    <w:p w:rsidR="008B0D14" w:rsidRDefault="008B0D14">
      <w:r w:rsidRPr="008B0D14">
        <w:t>Completely disagree</w:t>
      </w:r>
      <w:r w:rsidRPr="008B0D14">
        <w:tab/>
        <w:t>disagree</w:t>
      </w:r>
      <w:r w:rsidRPr="008B0D14">
        <w:tab/>
        <w:t xml:space="preserve">agree </w:t>
      </w:r>
      <w:r w:rsidRPr="008B0D14">
        <w:tab/>
        <w:t>completely agree</w:t>
      </w:r>
    </w:p>
    <w:p w:rsidR="008B0D14" w:rsidRDefault="009C34F6">
      <w:r>
        <w:t>60</w:t>
      </w:r>
      <w:r w:rsidR="008B0D14">
        <w:t xml:space="preserve">* I expect to lose autonomy in </w:t>
      </w:r>
      <w:r>
        <w:t>the midwifery organization of the future</w:t>
      </w:r>
      <w:r w:rsidR="008B0D14">
        <w:t xml:space="preserve"> </w:t>
      </w:r>
    </w:p>
    <w:p w:rsidR="008B0D14" w:rsidRDefault="008B0D14">
      <w:r w:rsidRPr="008B0D14">
        <w:t>Completely disagree</w:t>
      </w:r>
      <w:r w:rsidRPr="008B0D14">
        <w:tab/>
        <w:t>disagree</w:t>
      </w:r>
      <w:r w:rsidRPr="008B0D14">
        <w:tab/>
        <w:t xml:space="preserve">agree </w:t>
      </w:r>
      <w:r w:rsidRPr="008B0D14">
        <w:tab/>
        <w:t>completely agree</w:t>
      </w:r>
    </w:p>
    <w:p w:rsidR="00E80CC4" w:rsidRDefault="00E80CC4"/>
    <w:p w:rsidR="00B53F69" w:rsidRDefault="00B53F69"/>
    <w:p w:rsidR="00211FF8" w:rsidRDefault="00211FF8"/>
    <w:p w:rsidR="00211FF8" w:rsidRDefault="00211FF8"/>
    <w:p w:rsidR="00002B18" w:rsidRDefault="00002B18"/>
    <w:p w:rsidR="000C1F7F" w:rsidRDefault="000C1F7F"/>
    <w:p w:rsidR="009127D1" w:rsidRDefault="009127D1"/>
    <w:p w:rsidR="009127D1" w:rsidRDefault="009127D1"/>
    <w:p w:rsidR="009127D1" w:rsidRDefault="009127D1"/>
    <w:p w:rsidR="008B0D14" w:rsidRDefault="008B0D14"/>
    <w:p w:rsidR="008B0D14" w:rsidRDefault="008B0D14"/>
    <w:p w:rsidR="008B0D14" w:rsidRDefault="008B0D14"/>
    <w:p w:rsidR="008B0D14" w:rsidRDefault="008B0D14"/>
    <w:p w:rsidR="008B0D14" w:rsidRDefault="008B0D14"/>
    <w:p w:rsidR="008B0D14" w:rsidRDefault="008B0D14"/>
    <w:p w:rsidR="008B0D14" w:rsidRPr="00EE34E3" w:rsidRDefault="008B0D14">
      <w:pPr>
        <w:rPr>
          <w:b/>
          <w:i/>
        </w:rPr>
      </w:pPr>
      <w:r w:rsidRPr="00EE34E3">
        <w:rPr>
          <w:b/>
          <w:i/>
        </w:rPr>
        <w:lastRenderedPageBreak/>
        <w:t>Incas 2 Questionnaire</w:t>
      </w:r>
    </w:p>
    <w:p w:rsidR="008B0D14" w:rsidRPr="00EE34E3" w:rsidRDefault="008B0D14">
      <w:pPr>
        <w:rPr>
          <w:b/>
        </w:rPr>
      </w:pPr>
      <w:r w:rsidRPr="00EE34E3">
        <w:rPr>
          <w:b/>
        </w:rPr>
        <w:t>Potential for development</w:t>
      </w:r>
    </w:p>
    <w:p w:rsidR="008B0D14" w:rsidRDefault="009C34F6">
      <w:r>
        <w:t>61</w:t>
      </w:r>
      <w:r w:rsidR="008B0D14">
        <w:t xml:space="preserve">* </w:t>
      </w:r>
      <w:r w:rsidR="00BE158A">
        <w:t>I have many routine tasks</w:t>
      </w:r>
    </w:p>
    <w:p w:rsidR="00BE158A" w:rsidRDefault="00BE158A">
      <w:r w:rsidRPr="00BE158A">
        <w:t>Completely disagree</w:t>
      </w:r>
      <w:r w:rsidRPr="00BE158A">
        <w:tab/>
        <w:t>disagree</w:t>
      </w:r>
      <w:r w:rsidRPr="00BE158A">
        <w:tab/>
        <w:t xml:space="preserve">agree </w:t>
      </w:r>
      <w:r w:rsidRPr="00BE158A">
        <w:tab/>
        <w:t>completely agree</w:t>
      </w:r>
    </w:p>
    <w:p w:rsidR="00BE158A" w:rsidRDefault="009C34F6">
      <w:r>
        <w:t>62</w:t>
      </w:r>
      <w:r w:rsidR="00BE158A">
        <w:t>* My work is varied</w:t>
      </w:r>
    </w:p>
    <w:p w:rsidR="00BE158A" w:rsidRDefault="00BE158A">
      <w:r w:rsidRPr="00BE158A">
        <w:t>Completely disagree</w:t>
      </w:r>
      <w:r w:rsidRPr="00BE158A">
        <w:tab/>
        <w:t>disagree</w:t>
      </w:r>
      <w:r w:rsidRPr="00BE158A">
        <w:tab/>
        <w:t xml:space="preserve">agree </w:t>
      </w:r>
      <w:r w:rsidRPr="00BE158A">
        <w:tab/>
        <w:t>completely agree</w:t>
      </w:r>
    </w:p>
    <w:p w:rsidR="00BE158A" w:rsidRDefault="009C34F6">
      <w:r>
        <w:t>63</w:t>
      </w:r>
      <w:r w:rsidR="00BE158A">
        <w:t>* My work offers me the chance to learn new things</w:t>
      </w:r>
    </w:p>
    <w:p w:rsidR="00BE158A" w:rsidRDefault="00BE158A">
      <w:r w:rsidRPr="00BE158A">
        <w:t>Completely disagree</w:t>
      </w:r>
      <w:r w:rsidRPr="00BE158A">
        <w:tab/>
        <w:t>disagree</w:t>
      </w:r>
      <w:r w:rsidRPr="00BE158A">
        <w:tab/>
        <w:t xml:space="preserve">agree </w:t>
      </w:r>
      <w:r w:rsidRPr="00BE158A">
        <w:tab/>
        <w:t>completely agree</w:t>
      </w:r>
    </w:p>
    <w:p w:rsidR="00BE158A" w:rsidRDefault="009C34F6">
      <w:r>
        <w:t>64</w:t>
      </w:r>
      <w:r w:rsidR="00BE158A">
        <w:t>* My work offers me the chance to</w:t>
      </w:r>
      <w:r w:rsidR="000D57B6">
        <w:t xml:space="preserve"> develop myself</w:t>
      </w:r>
      <w:r w:rsidR="00BE158A">
        <w:t xml:space="preserve">  </w:t>
      </w:r>
    </w:p>
    <w:p w:rsidR="00BE158A" w:rsidRDefault="00BE158A">
      <w:r w:rsidRPr="00BE158A">
        <w:t>Completely disagree</w:t>
      </w:r>
      <w:r w:rsidRPr="00BE158A">
        <w:tab/>
        <w:t>disagree</w:t>
      </w:r>
      <w:r w:rsidRPr="00BE158A">
        <w:tab/>
        <w:t xml:space="preserve">agree </w:t>
      </w:r>
      <w:r w:rsidRPr="00BE158A">
        <w:tab/>
        <w:t>completely agree</w:t>
      </w:r>
    </w:p>
    <w:p w:rsidR="00BE158A" w:rsidRDefault="009C34F6">
      <w:r>
        <w:t>65</w:t>
      </w:r>
      <w:r w:rsidR="00BE158A">
        <w:t xml:space="preserve">* </w:t>
      </w:r>
      <w:r w:rsidR="000D57B6">
        <w:t>My work offers me the chance to further my career</w:t>
      </w:r>
    </w:p>
    <w:p w:rsidR="000D57B6" w:rsidRDefault="000D57B6">
      <w:r w:rsidRPr="000D57B6">
        <w:t>Completely disagree</w:t>
      </w:r>
      <w:r w:rsidRPr="000D57B6">
        <w:tab/>
        <w:t>disagree</w:t>
      </w:r>
      <w:r w:rsidRPr="000D57B6">
        <w:tab/>
        <w:t xml:space="preserve">agree </w:t>
      </w:r>
      <w:r w:rsidRPr="000D57B6">
        <w:tab/>
        <w:t>completely agree</w:t>
      </w:r>
    </w:p>
    <w:p w:rsidR="008A2C01" w:rsidRDefault="009C34F6">
      <w:r>
        <w:t xml:space="preserve">66* </w:t>
      </w:r>
      <w:r w:rsidR="008A2C01">
        <w:t>I expect that I will be able to continue to develop my career in the midwifery organization of the future</w:t>
      </w:r>
    </w:p>
    <w:p w:rsidR="000D57B6" w:rsidRDefault="000D57B6"/>
    <w:p w:rsidR="000D57B6" w:rsidRDefault="000D57B6"/>
    <w:p w:rsidR="000D57B6" w:rsidRDefault="000D57B6"/>
    <w:p w:rsidR="000D57B6" w:rsidRDefault="000D57B6"/>
    <w:p w:rsidR="000D57B6" w:rsidRDefault="000D57B6"/>
    <w:p w:rsidR="000D57B6" w:rsidRDefault="000D57B6"/>
    <w:p w:rsidR="000D57B6" w:rsidRDefault="000D57B6"/>
    <w:p w:rsidR="000D57B6" w:rsidRDefault="000D57B6"/>
    <w:p w:rsidR="000D57B6" w:rsidRDefault="000D57B6"/>
    <w:p w:rsidR="000D57B6" w:rsidRDefault="000D57B6"/>
    <w:p w:rsidR="000D57B6" w:rsidRDefault="000D57B6"/>
    <w:p w:rsidR="000D57B6" w:rsidRDefault="000D57B6"/>
    <w:p w:rsidR="000D57B6" w:rsidRDefault="000D57B6"/>
    <w:p w:rsidR="000D57B6" w:rsidRDefault="000D57B6"/>
    <w:p w:rsidR="000D57B6" w:rsidRDefault="000D57B6"/>
    <w:p w:rsidR="000D57B6" w:rsidRPr="00EE34E3" w:rsidRDefault="000D57B6">
      <w:pPr>
        <w:rPr>
          <w:b/>
          <w:i/>
        </w:rPr>
      </w:pPr>
      <w:r w:rsidRPr="00EE34E3">
        <w:rPr>
          <w:b/>
          <w:i/>
        </w:rPr>
        <w:lastRenderedPageBreak/>
        <w:t>Incas 2 Questionnaire</w:t>
      </w:r>
    </w:p>
    <w:p w:rsidR="000D57B6" w:rsidRPr="00EE34E3" w:rsidRDefault="000D57B6">
      <w:pPr>
        <w:rPr>
          <w:b/>
        </w:rPr>
      </w:pPr>
      <w:r w:rsidRPr="00EE34E3">
        <w:rPr>
          <w:b/>
        </w:rPr>
        <w:t>Financial reward and job satisfaction</w:t>
      </w:r>
    </w:p>
    <w:p w:rsidR="000D57B6" w:rsidRDefault="009C34F6">
      <w:r>
        <w:t>67</w:t>
      </w:r>
      <w:r w:rsidR="000D57B6">
        <w:t>* I am well paid for the work that I do</w:t>
      </w:r>
    </w:p>
    <w:p w:rsidR="000D57B6" w:rsidRDefault="000D57B6">
      <w:r w:rsidRPr="000D57B6">
        <w:t>Completely disagree</w:t>
      </w:r>
      <w:r w:rsidRPr="000D57B6">
        <w:tab/>
        <w:t>disagree</w:t>
      </w:r>
      <w:r w:rsidRPr="000D57B6">
        <w:tab/>
        <w:t xml:space="preserve">agree </w:t>
      </w:r>
      <w:r w:rsidRPr="000D57B6">
        <w:tab/>
        <w:t>completely agree</w:t>
      </w:r>
    </w:p>
    <w:p w:rsidR="000D57B6" w:rsidRDefault="009C34F6">
      <w:r>
        <w:t>68</w:t>
      </w:r>
      <w:r w:rsidR="000D57B6">
        <w:t>* I expect in the future to be well paid for the work that I do</w:t>
      </w:r>
    </w:p>
    <w:p w:rsidR="000D57B6" w:rsidRDefault="000D57B6">
      <w:r w:rsidRPr="000D57B6">
        <w:t>Completely disagree</w:t>
      </w:r>
      <w:r w:rsidRPr="000D57B6">
        <w:tab/>
        <w:t>disagree</w:t>
      </w:r>
      <w:r w:rsidRPr="000D57B6">
        <w:tab/>
        <w:t xml:space="preserve">agree </w:t>
      </w:r>
      <w:r w:rsidRPr="000D57B6">
        <w:tab/>
        <w:t>completely agree</w:t>
      </w:r>
    </w:p>
    <w:p w:rsidR="000D0706" w:rsidRDefault="009C34F6">
      <w:r>
        <w:t>69</w:t>
      </w:r>
      <w:r w:rsidR="000D0706">
        <w:t>* If I had to choose, I’d choose this job again</w:t>
      </w:r>
    </w:p>
    <w:p w:rsidR="000D0706" w:rsidRDefault="000D0706">
      <w:r w:rsidRPr="000D0706">
        <w:t>Completely disagree</w:t>
      </w:r>
      <w:r w:rsidRPr="000D0706">
        <w:tab/>
        <w:t>disagree</w:t>
      </w:r>
      <w:r w:rsidRPr="000D0706">
        <w:tab/>
        <w:t xml:space="preserve">agree </w:t>
      </w:r>
      <w:r w:rsidRPr="000D0706">
        <w:tab/>
        <w:t>completely agree</w:t>
      </w:r>
    </w:p>
    <w:p w:rsidR="000D0706" w:rsidRDefault="009C34F6">
      <w:r>
        <w:t>70</w:t>
      </w:r>
      <w:r w:rsidR="000D0706">
        <w:t>* I would like to change my job</w:t>
      </w:r>
    </w:p>
    <w:p w:rsidR="000D0706" w:rsidRDefault="000D0706">
      <w:r w:rsidRPr="000D0706">
        <w:t>Completely disagree</w:t>
      </w:r>
      <w:r w:rsidRPr="000D0706">
        <w:tab/>
        <w:t>disagree</w:t>
      </w:r>
      <w:r w:rsidRPr="000D0706">
        <w:tab/>
        <w:t xml:space="preserve">agree </w:t>
      </w:r>
      <w:r w:rsidRPr="000D0706">
        <w:tab/>
        <w:t>completely agree</w:t>
      </w:r>
    </w:p>
    <w:p w:rsidR="000D57B6" w:rsidRDefault="009C34F6">
      <w:r>
        <w:t>71</w:t>
      </w:r>
      <w:r w:rsidR="000D57B6">
        <w:t>* I am satisfied with my job</w:t>
      </w:r>
    </w:p>
    <w:p w:rsidR="000D0706" w:rsidRDefault="000D0706">
      <w:r w:rsidRPr="000D0706">
        <w:t>Completely disagree</w:t>
      </w:r>
      <w:r w:rsidRPr="000D0706">
        <w:tab/>
        <w:t>disagree</w:t>
      </w:r>
      <w:r w:rsidRPr="000D0706">
        <w:tab/>
        <w:t xml:space="preserve">agree </w:t>
      </w:r>
      <w:r w:rsidRPr="000D0706">
        <w:tab/>
        <w:t>completely agree</w:t>
      </w:r>
    </w:p>
    <w:p w:rsidR="000D0706" w:rsidRDefault="009C34F6">
      <w:r>
        <w:t>72</w:t>
      </w:r>
      <w:r w:rsidR="000D0706">
        <w:t xml:space="preserve">* </w:t>
      </w:r>
      <w:r w:rsidR="000D0706" w:rsidRPr="000D0706">
        <w:t>I would recommend this job to a friend</w:t>
      </w:r>
    </w:p>
    <w:p w:rsidR="000D57B6" w:rsidRDefault="000D57B6">
      <w:r w:rsidRPr="000D57B6">
        <w:t>Completely disagree</w:t>
      </w:r>
      <w:r w:rsidRPr="000D57B6">
        <w:tab/>
        <w:t>disagree</w:t>
      </w:r>
      <w:r w:rsidRPr="000D57B6">
        <w:tab/>
        <w:t xml:space="preserve">agree </w:t>
      </w:r>
      <w:r w:rsidRPr="000D57B6">
        <w:tab/>
        <w:t>completely agree</w:t>
      </w:r>
    </w:p>
    <w:p w:rsidR="000D0706" w:rsidRDefault="009C34F6">
      <w:r>
        <w:t>73</w:t>
      </w:r>
      <w:r w:rsidR="000D0706">
        <w:t>* When I applied this was the job that I wanted</w:t>
      </w:r>
    </w:p>
    <w:p w:rsidR="000D0706" w:rsidRDefault="000D0706">
      <w:r w:rsidRPr="000D0706">
        <w:t>Completely disagree</w:t>
      </w:r>
      <w:r w:rsidRPr="000D0706">
        <w:tab/>
        <w:t>disagree</w:t>
      </w:r>
      <w:r w:rsidRPr="000D0706">
        <w:tab/>
        <w:t xml:space="preserve">agree </w:t>
      </w:r>
      <w:r w:rsidRPr="000D0706">
        <w:tab/>
        <w:t>completely agree</w:t>
      </w:r>
    </w:p>
    <w:p w:rsidR="000D0706" w:rsidRDefault="009C34F6">
      <w:r>
        <w:t>74</w:t>
      </w:r>
      <w:r w:rsidR="000D0706">
        <w:t>* I often have to do work that I’d rather not do</w:t>
      </w:r>
    </w:p>
    <w:p w:rsidR="000D0706" w:rsidRDefault="000D0706">
      <w:r w:rsidRPr="000D0706">
        <w:t>Completely disagree</w:t>
      </w:r>
      <w:r w:rsidRPr="000D0706">
        <w:tab/>
        <w:t>disagree</w:t>
      </w:r>
      <w:r w:rsidRPr="000D0706">
        <w:tab/>
        <w:t xml:space="preserve">agree </w:t>
      </w:r>
      <w:r w:rsidRPr="000D0706">
        <w:tab/>
        <w:t>completely agree</w:t>
      </w:r>
    </w:p>
    <w:p w:rsidR="000D57B6" w:rsidRDefault="000D57B6"/>
    <w:p w:rsidR="000D57B6" w:rsidRDefault="000D57B6"/>
    <w:p w:rsidR="000D57B6" w:rsidRDefault="000D57B6"/>
    <w:p w:rsidR="000D57B6" w:rsidRDefault="000D57B6"/>
    <w:p w:rsidR="000D57B6" w:rsidRDefault="000D57B6"/>
    <w:p w:rsidR="000D57B6" w:rsidRDefault="000D57B6"/>
    <w:p w:rsidR="000D57B6" w:rsidRDefault="000D57B6"/>
    <w:p w:rsidR="000D57B6" w:rsidRDefault="000D57B6"/>
    <w:p w:rsidR="000D57B6" w:rsidRDefault="000D57B6"/>
    <w:p w:rsidR="009C34F6" w:rsidRDefault="009C34F6"/>
    <w:p w:rsidR="000D0706" w:rsidRDefault="000D0706"/>
    <w:p w:rsidR="000D57B6" w:rsidRPr="00EE34E3" w:rsidRDefault="000D57B6">
      <w:pPr>
        <w:rPr>
          <w:b/>
          <w:i/>
        </w:rPr>
      </w:pPr>
      <w:r w:rsidRPr="00EE34E3">
        <w:rPr>
          <w:b/>
          <w:i/>
        </w:rPr>
        <w:lastRenderedPageBreak/>
        <w:t>Incas 2 Questionnaire</w:t>
      </w:r>
    </w:p>
    <w:p w:rsidR="000D57B6" w:rsidRPr="00EE34E3" w:rsidRDefault="000D57B6">
      <w:pPr>
        <w:rPr>
          <w:b/>
        </w:rPr>
      </w:pPr>
      <w:r w:rsidRPr="00EE34E3">
        <w:rPr>
          <w:b/>
        </w:rPr>
        <w:t>Influence of work on home life</w:t>
      </w:r>
    </w:p>
    <w:p w:rsidR="000D57B6" w:rsidRDefault="009C34F6">
      <w:r>
        <w:t>75</w:t>
      </w:r>
      <w:r w:rsidR="000D57B6">
        <w:t>* At home I find it difficult to leave my work behind me</w:t>
      </w:r>
    </w:p>
    <w:p w:rsidR="000D57B6" w:rsidRDefault="000D57B6">
      <w:r w:rsidRPr="000D57B6">
        <w:t>Completely disagree</w:t>
      </w:r>
      <w:r w:rsidRPr="000D57B6">
        <w:tab/>
        <w:t>disagree</w:t>
      </w:r>
      <w:r w:rsidRPr="000D57B6">
        <w:tab/>
        <w:t xml:space="preserve">agree </w:t>
      </w:r>
      <w:r w:rsidRPr="000D57B6">
        <w:tab/>
        <w:t>completely agree</w:t>
      </w:r>
    </w:p>
    <w:p w:rsidR="000D57B6" w:rsidRDefault="009C34F6">
      <w:r>
        <w:t>76</w:t>
      </w:r>
      <w:r w:rsidR="000D57B6">
        <w:t>* Due to my workload I am often unable to fulfill my commitments at home</w:t>
      </w:r>
    </w:p>
    <w:p w:rsidR="000D57B6" w:rsidRDefault="000D57B6">
      <w:r w:rsidRPr="000D57B6">
        <w:t>Completely disagree</w:t>
      </w:r>
      <w:r w:rsidRPr="000D57B6">
        <w:tab/>
        <w:t>disagree</w:t>
      </w:r>
      <w:r w:rsidRPr="000D57B6">
        <w:tab/>
        <w:t xml:space="preserve">agree </w:t>
      </w:r>
      <w:r w:rsidRPr="000D57B6">
        <w:tab/>
        <w:t>completely agree</w:t>
      </w:r>
    </w:p>
    <w:p w:rsidR="000D57B6" w:rsidRDefault="009C34F6">
      <w:r>
        <w:t>77</w:t>
      </w:r>
      <w:r w:rsidR="000D57B6">
        <w:t>* Due to my workloa</w:t>
      </w:r>
      <w:r w:rsidR="00B505FB">
        <w:t xml:space="preserve">d I have insufficient time </w:t>
      </w:r>
      <w:r w:rsidR="000D57B6">
        <w:t>to enjoy relaxing activities</w:t>
      </w:r>
    </w:p>
    <w:p w:rsidR="00B505FB" w:rsidRDefault="00B505FB">
      <w:r w:rsidRPr="00B505FB">
        <w:t>Completely disagree</w:t>
      </w:r>
      <w:r w:rsidRPr="00B505FB">
        <w:tab/>
        <w:t>disagree</w:t>
      </w:r>
      <w:r w:rsidRPr="00B505FB">
        <w:tab/>
        <w:t xml:space="preserve">agree </w:t>
      </w:r>
      <w:r w:rsidRPr="00B505FB">
        <w:tab/>
        <w:t>completely agree</w:t>
      </w:r>
    </w:p>
    <w:p w:rsidR="00B505FB" w:rsidRDefault="009C34F6">
      <w:r>
        <w:t>Questions 78-100</w:t>
      </w:r>
      <w:r w:rsidR="00B505FB">
        <w:t xml:space="preserve"> are related to the CONNECT-IN study and were not included in the analysis and are therefore not translated.</w:t>
      </w:r>
    </w:p>
    <w:p w:rsidR="000D57B6" w:rsidRDefault="000D57B6"/>
    <w:p w:rsidR="000D57B6" w:rsidRDefault="000D57B6"/>
    <w:p w:rsidR="00A26AC4" w:rsidRDefault="00A26AC4"/>
    <w:p w:rsidR="006448D5" w:rsidRDefault="006448D5"/>
    <w:sectPr w:rsidR="006448D5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1AAA" w:rsidRDefault="00821AAA" w:rsidP="00185BD1">
      <w:pPr>
        <w:spacing w:after="0" w:line="240" w:lineRule="auto"/>
      </w:pPr>
      <w:r>
        <w:separator/>
      </w:r>
    </w:p>
  </w:endnote>
  <w:endnote w:type="continuationSeparator" w:id="0">
    <w:p w:rsidR="00821AAA" w:rsidRDefault="00821AAA" w:rsidP="00185B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1025043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85BD1" w:rsidRDefault="00185BD1">
        <w:pPr>
          <w:pStyle w:val="Voetteks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A460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85BD1" w:rsidRDefault="00185BD1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1AAA" w:rsidRDefault="00821AAA" w:rsidP="00185BD1">
      <w:pPr>
        <w:spacing w:after="0" w:line="240" w:lineRule="auto"/>
      </w:pPr>
      <w:r>
        <w:separator/>
      </w:r>
    </w:p>
  </w:footnote>
  <w:footnote w:type="continuationSeparator" w:id="0">
    <w:p w:rsidR="00821AAA" w:rsidRDefault="00821AAA" w:rsidP="00185B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CC7"/>
    <w:rsid w:val="00002B18"/>
    <w:rsid w:val="000C1F7F"/>
    <w:rsid w:val="000D0706"/>
    <w:rsid w:val="000D4811"/>
    <w:rsid w:val="000D57B6"/>
    <w:rsid w:val="00142CC7"/>
    <w:rsid w:val="001568F4"/>
    <w:rsid w:val="00185BD1"/>
    <w:rsid w:val="00211FF8"/>
    <w:rsid w:val="005A4604"/>
    <w:rsid w:val="006200E6"/>
    <w:rsid w:val="006448D5"/>
    <w:rsid w:val="007C3768"/>
    <w:rsid w:val="007F1B7F"/>
    <w:rsid w:val="00821AAA"/>
    <w:rsid w:val="008A2C01"/>
    <w:rsid w:val="008B0D14"/>
    <w:rsid w:val="009127D1"/>
    <w:rsid w:val="009C34F6"/>
    <w:rsid w:val="00A26AC4"/>
    <w:rsid w:val="00A479B1"/>
    <w:rsid w:val="00B505FB"/>
    <w:rsid w:val="00B53F69"/>
    <w:rsid w:val="00BE158A"/>
    <w:rsid w:val="00C72522"/>
    <w:rsid w:val="00D841CA"/>
    <w:rsid w:val="00E80CC4"/>
    <w:rsid w:val="00EE3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6448D5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85B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85BD1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185B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85BD1"/>
  </w:style>
  <w:style w:type="paragraph" w:styleId="Voettekst">
    <w:name w:val="footer"/>
    <w:basedOn w:val="Standaard"/>
    <w:link w:val="VoettekstChar"/>
    <w:uiPriority w:val="99"/>
    <w:unhideWhenUsed/>
    <w:rsid w:val="00185B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85B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6448D5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85B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85BD1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185B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85BD1"/>
  </w:style>
  <w:style w:type="paragraph" w:styleId="Voettekst">
    <w:name w:val="footer"/>
    <w:basedOn w:val="Standaard"/>
    <w:link w:val="VoettekstChar"/>
    <w:uiPriority w:val="99"/>
    <w:unhideWhenUsed/>
    <w:rsid w:val="00185B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85B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rgit.bruinsma@tno.n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.verhoeven@vumc.n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E382F92C</Template>
  <TotalTime>1</TotalTime>
  <Pages>13</Pages>
  <Words>1912</Words>
  <Characters>10520</Characters>
  <Application>Microsoft Office Word</Application>
  <DocSecurity>4</DocSecurity>
  <Lines>87</Lines>
  <Paragraphs>24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Stichting Sint Lucas Andreas</Company>
  <LinksUpToDate>false</LinksUpToDate>
  <CharactersWithSpaces>12408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Cronie, Douglas</dc:creator>
  <cp:lastModifiedBy>Cronie, Doug (Verloskunde)</cp:lastModifiedBy>
  <cp:revision>2</cp:revision>
  <cp:lastPrinted>2018-07-02T07:08:00Z</cp:lastPrinted>
  <dcterms:created xsi:type="dcterms:W3CDTF">2018-07-10T16:12:00Z</dcterms:created>
  <dcterms:modified xsi:type="dcterms:W3CDTF">2018-07-10T16:12:00Z</dcterms:modified>
</cp:coreProperties>
</file>