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40" w:firstLineChars="90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6"/>
          <w:szCs w:val="36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36"/>
          <w:szCs w:val="36"/>
          <w:lang w:val="en-US" w:eastAsia="zh-CN"/>
        </w:rPr>
        <w:t>Q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6"/>
          <w:szCs w:val="36"/>
        </w:rPr>
        <w:t>uestionnaire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color w:val="000000"/>
          <w:spacing w:val="0"/>
          <w:sz w:val="24"/>
          <w:szCs w:val="24"/>
          <w:lang w:val="en-US" w:eastAsia="zh-CN"/>
        </w:rPr>
        <w:t>H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ow many open beds in this hospital in 2017?  ________beds 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color w:val="000000"/>
          <w:spacing w:val="0"/>
          <w:sz w:val="24"/>
          <w:szCs w:val="24"/>
          <w:lang w:val="en-US" w:eastAsia="zh-CN"/>
        </w:rPr>
        <w:t>H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ow many health workers in this hospitals in 2017? ________persons 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 w:eastAsia="zh-CN"/>
        </w:rPr>
        <w:t>What is the total expenditure in this hospitals in 2017? _______yuan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color w:val="000000"/>
          <w:spacing w:val="0"/>
          <w:sz w:val="24"/>
          <w:szCs w:val="24"/>
          <w:lang w:val="en-US" w:eastAsia="zh-CN"/>
        </w:rPr>
        <w:t>H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ow many doctors in this hospitals in 2017? _______doctors 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color w:val="000000"/>
          <w:spacing w:val="0"/>
          <w:sz w:val="24"/>
          <w:szCs w:val="24"/>
          <w:lang w:val="en-US" w:eastAsia="zh-CN"/>
        </w:rPr>
        <w:t>H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 w:eastAsia="zh-CN"/>
        </w:rPr>
        <w:t>ow many nurses in this hospitals in 2017? _______nurses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How many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en-GB"/>
        </w:rPr>
        <w:t>devices over 10000 Chinese Yuan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 in this hospitals in 2017? 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en-GB"/>
        </w:rPr>
        <w:t>devices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What is the area of this hospital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 in 2017? _____m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vertAlign w:val="superscript"/>
          <w:lang w:val="en-US" w:eastAsia="zh-CN"/>
        </w:rPr>
        <w:t>2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What is the fixed assets of th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is</w:t>
      </w:r>
      <w:r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 hospital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 in 2017? _____yuan 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color w:val="000000"/>
          <w:spacing w:val="0"/>
          <w:sz w:val="24"/>
          <w:szCs w:val="24"/>
          <w:highlight w:val="none"/>
          <w:lang w:val="en-US" w:eastAsia="zh-CN"/>
        </w:rPr>
        <w:t>W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hat is the total services cost of this hospitals in 2017? _______yuan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color w:val="000000"/>
          <w:spacing w:val="0"/>
          <w:sz w:val="24"/>
          <w:szCs w:val="24"/>
          <w:highlight w:val="none"/>
          <w:lang w:val="en-US" w:eastAsia="zh-CN"/>
        </w:rPr>
        <w:t>W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hat is the total revenue of this hospitals in 2017? _______yuan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color w:val="000000"/>
          <w:spacing w:val="0"/>
          <w:sz w:val="24"/>
          <w:szCs w:val="24"/>
          <w:highlight w:val="none"/>
          <w:lang w:val="en-US" w:eastAsia="zh-CN"/>
        </w:rPr>
        <w:t>W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hat is the income from medical services of this hospitals in 2017?____yuan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What is the total number of discharged patients in this hospital in 2017? ____patients 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What is the total number of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en-GB"/>
        </w:rPr>
        <w:t>outpatient and emergency visits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 in this hospital in 2017? ______visits 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What is the total number of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en-GB"/>
        </w:rPr>
        <w:t>the number of health examinations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in this hospital in 2017? 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What is the average length of stay in th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is</w:t>
      </w:r>
      <w:r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 hospital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 in this 2017</w:t>
      </w:r>
      <w:r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?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 xml:space="preserve"> ____days 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color w:val="000000"/>
          <w:spacing w:val="0"/>
          <w:sz w:val="24"/>
          <w:szCs w:val="24"/>
          <w:highlight w:val="none"/>
          <w:lang w:val="en-US" w:eastAsia="zh-CN"/>
        </w:rPr>
        <w:t>W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hat is the bed occupancy rate in this hospitals in 2017? ______%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What is the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financial subsidy from the government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GB"/>
        </w:rPr>
        <w:t>received by th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is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GB"/>
        </w:rPr>
        <w:t xml:space="preserve"> hospital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 in 2017? _____yuan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color w:val="auto"/>
          <w:spacing w:val="0"/>
          <w:sz w:val="24"/>
          <w:szCs w:val="24"/>
          <w:highlight w:val="none"/>
          <w:lang w:val="en-US" w:eastAsia="zh-CN"/>
        </w:rPr>
        <w:t>W</w:t>
      </w:r>
      <w:r>
        <w:rPr>
          <w:rFonts w:hint="eastAsia" w:ascii="Times New Roman" w:hAnsi="Times New Roman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 xml:space="preserve">hat is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en-GB"/>
        </w:rPr>
        <w:t>proportion of health professionals in the staff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 in this hospitals in 2017? ______%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 w:eastAsiaTheme="minorEastAsia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What is the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en-GB"/>
        </w:rPr>
        <w:t>number of health workers who received job training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 in this hospitals in 2017? ____persons 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 w:eastAsiaTheme="minorEastAsia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20.What is the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en-GB"/>
        </w:rPr>
        <w:t>average annual income of the staff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 in this hospitals in 2017? ______yuan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 w:eastAsiaTheme="minorEastAsia"/>
          <w:i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3017A7"/>
    <w:multiLevelType w:val="singleLevel"/>
    <w:tmpl w:val="D53017A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510B6"/>
    <w:rsid w:val="3CAE2B13"/>
    <w:rsid w:val="3DE510B6"/>
    <w:rsid w:val="6D535020"/>
    <w:rsid w:val="7674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2020-02-13T03:17:00Z</dcterms:created>
  <dc:creator>admin</dc:creator>
  <cp:lastModifiedBy>admin</cp:lastModifiedBy>
  <dcterms:modified xsi:type="dcterms:W3CDTF">2020-02-14T02:24:35Z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