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0263E6" w14:textId="1FB09DB6" w:rsidR="00F826BA" w:rsidRDefault="00A47DD6" w:rsidP="005276C1">
      <w:pPr>
        <w:pStyle w:val="NoSpacing"/>
        <w:spacing w:line="480" w:lineRule="auto"/>
        <w:rPr>
          <w:b/>
          <w:lang w:val="en-US"/>
        </w:rPr>
      </w:pPr>
      <w:r>
        <w:rPr>
          <w:b/>
          <w:lang w:val="en-US"/>
        </w:rPr>
        <w:t>Additional files</w:t>
      </w:r>
    </w:p>
    <w:p w14:paraId="4F66E799" w14:textId="39CFC2E8" w:rsidR="00581085" w:rsidRDefault="00581085" w:rsidP="005276C1">
      <w:pPr>
        <w:pStyle w:val="NoSpacing"/>
        <w:spacing w:line="480" w:lineRule="auto"/>
        <w:rPr>
          <w:b/>
          <w:lang w:val="en-US"/>
        </w:rPr>
      </w:pPr>
    </w:p>
    <w:p w14:paraId="72750E74" w14:textId="6E48E009" w:rsidR="00581085" w:rsidRDefault="00A47DD6" w:rsidP="005276C1">
      <w:pPr>
        <w:pStyle w:val="NoSpacing"/>
        <w:spacing w:line="480" w:lineRule="auto"/>
        <w:rPr>
          <w:lang w:val="en-US"/>
        </w:rPr>
      </w:pPr>
      <w:r>
        <w:rPr>
          <w:lang w:val="en-US"/>
        </w:rPr>
        <w:t>Additional files</w:t>
      </w:r>
      <w:r w:rsidR="00581085">
        <w:rPr>
          <w:lang w:val="en-US"/>
        </w:rPr>
        <w:t xml:space="preserve"> of </w:t>
      </w:r>
      <w:r w:rsidR="005276C1">
        <w:rPr>
          <w:lang w:val="en-US"/>
        </w:rPr>
        <w:t xml:space="preserve">the </w:t>
      </w:r>
      <w:r w:rsidR="00581085">
        <w:rPr>
          <w:lang w:val="en-US"/>
        </w:rPr>
        <w:t>manuscript entitled: “</w:t>
      </w:r>
      <w:r w:rsidR="00581085" w:rsidRPr="00581085">
        <w:rPr>
          <w:lang w:val="en-US"/>
        </w:rPr>
        <w:t>Socioeconomic differences in healthcare expenditure and utilization in The Netherlands</w:t>
      </w:r>
      <w:r w:rsidR="00581085">
        <w:rPr>
          <w:lang w:val="en-US"/>
        </w:rPr>
        <w:t>”.</w:t>
      </w:r>
    </w:p>
    <w:p w14:paraId="655B065B" w14:textId="6BAAEA7B" w:rsidR="00814A3A" w:rsidRDefault="00814A3A" w:rsidP="00814A3A">
      <w:pPr>
        <w:pStyle w:val="NoSpacing"/>
        <w:spacing w:line="480" w:lineRule="auto"/>
      </w:pPr>
      <w:proofErr w:type="spellStart"/>
      <w:r w:rsidRPr="00814A3A">
        <w:t>Authors</w:t>
      </w:r>
      <w:proofErr w:type="spellEnd"/>
      <w:r w:rsidRPr="00814A3A">
        <w:t xml:space="preserve">: </w:t>
      </w:r>
      <w:r w:rsidRPr="00EB24C8">
        <w:t xml:space="preserve">Bette Loef, </w:t>
      </w:r>
      <w:r>
        <w:t>Iris Meulman, G</w:t>
      </w:r>
      <w:r w:rsidRPr="00EB24C8">
        <w:t xml:space="preserve">errie-Cor </w:t>
      </w:r>
      <w:r>
        <w:t xml:space="preserve">M. </w:t>
      </w:r>
      <w:r w:rsidRPr="00EB24C8">
        <w:t xml:space="preserve">Herber, </w:t>
      </w:r>
      <w:r>
        <w:t>Geert Jan Kommer,</w:t>
      </w:r>
      <w:r w:rsidRPr="0032543B">
        <w:t xml:space="preserve"> </w:t>
      </w:r>
      <w:r w:rsidRPr="00EB24C8">
        <w:t xml:space="preserve">Marc </w:t>
      </w:r>
      <w:r>
        <w:t xml:space="preserve">A. </w:t>
      </w:r>
      <w:r w:rsidRPr="00EB24C8">
        <w:t xml:space="preserve">Koopmanschap, </w:t>
      </w:r>
      <w:r>
        <w:t xml:space="preserve">Anton E. Kunst, </w:t>
      </w:r>
      <w:r w:rsidRPr="00EB24C8">
        <w:t xml:space="preserve">Johan </w:t>
      </w:r>
      <w:r>
        <w:t xml:space="preserve">J. </w:t>
      </w:r>
      <w:r w:rsidRPr="00EB24C8">
        <w:t>Polder</w:t>
      </w:r>
      <w:r>
        <w:t>,</w:t>
      </w:r>
      <w:r w:rsidRPr="0032543B">
        <w:t xml:space="preserve"> Albert Wong</w:t>
      </w:r>
      <w:r>
        <w:t xml:space="preserve">, </w:t>
      </w:r>
      <w:proofErr w:type="spellStart"/>
      <w:r w:rsidRPr="00EB24C8">
        <w:t>and</w:t>
      </w:r>
      <w:proofErr w:type="spellEnd"/>
      <w:r w:rsidRPr="00EB24C8">
        <w:t xml:space="preserve"> </w:t>
      </w:r>
      <w:r>
        <w:t>Ellen Uiters</w:t>
      </w:r>
      <w:r w:rsidRPr="00EB24C8">
        <w:t>.</w:t>
      </w:r>
    </w:p>
    <w:p w14:paraId="09FEA3AC" w14:textId="1CF2A251" w:rsidR="00814A3A" w:rsidRPr="00EB24C8" w:rsidRDefault="00814A3A" w:rsidP="00814A3A">
      <w:pPr>
        <w:pStyle w:val="NoSpacing"/>
        <w:spacing w:line="480" w:lineRule="auto"/>
        <w:rPr>
          <w:lang w:val="en-US"/>
        </w:rPr>
      </w:pPr>
      <w:r>
        <w:rPr>
          <w:lang w:val="en-US"/>
        </w:rPr>
        <w:t>Corresponding author: Bette Loef</w:t>
      </w:r>
      <w:r w:rsidRPr="00EB24C8">
        <w:rPr>
          <w:lang w:val="en-US"/>
        </w:rPr>
        <w:t xml:space="preserve">; E-mail: </w:t>
      </w:r>
      <w:r>
        <w:rPr>
          <w:lang w:val="en-US"/>
        </w:rPr>
        <w:t>bette.loef</w:t>
      </w:r>
      <w:r w:rsidRPr="00EB24C8">
        <w:rPr>
          <w:lang w:val="en-US"/>
        </w:rPr>
        <w:t>@rivm.nl</w:t>
      </w:r>
    </w:p>
    <w:p w14:paraId="3E081E5D" w14:textId="71617E3C" w:rsidR="00814A3A" w:rsidRPr="00814A3A" w:rsidRDefault="00814A3A" w:rsidP="005276C1">
      <w:pPr>
        <w:pStyle w:val="NoSpacing"/>
        <w:spacing w:line="480" w:lineRule="auto"/>
        <w:rPr>
          <w:lang w:val="en-US"/>
        </w:rPr>
      </w:pPr>
    </w:p>
    <w:p w14:paraId="68307256" w14:textId="77777777" w:rsidR="00520DE1" w:rsidRPr="00814A3A" w:rsidRDefault="00520DE1" w:rsidP="00325186">
      <w:pPr>
        <w:spacing w:line="240" w:lineRule="auto"/>
        <w:rPr>
          <w:lang w:val="en-US"/>
        </w:rPr>
      </w:pPr>
    </w:p>
    <w:p w14:paraId="73418A3F" w14:textId="61D6542A" w:rsidR="00A4079A" w:rsidRPr="00814A3A" w:rsidRDefault="00A4079A" w:rsidP="008B4A3A">
      <w:pPr>
        <w:rPr>
          <w:lang w:val="en-US"/>
        </w:rPr>
        <w:sectPr w:rsidR="00A4079A" w:rsidRPr="00814A3A" w:rsidSect="00581085">
          <w:footerReference w:type="default" r:id="rId8"/>
          <w:pgSz w:w="11906" w:h="16838"/>
          <w:pgMar w:top="1440" w:right="1440" w:bottom="1440" w:left="1440" w:header="709" w:footer="709" w:gutter="0"/>
          <w:cols w:space="708"/>
          <w:titlePg/>
          <w:docGrid w:linePitch="360"/>
        </w:sectPr>
      </w:pPr>
    </w:p>
    <w:p w14:paraId="34618F32" w14:textId="41D0D3DB" w:rsidR="008B4A3A" w:rsidRPr="00A5359A" w:rsidRDefault="00A47DD6" w:rsidP="008B4A3A">
      <w:pPr>
        <w:pStyle w:val="NoSpacing"/>
        <w:rPr>
          <w:lang w:val="en-US"/>
        </w:rPr>
      </w:pPr>
      <w:r>
        <w:rPr>
          <w:b/>
          <w:lang w:val="en-US"/>
        </w:rPr>
        <w:lastRenderedPageBreak/>
        <w:t>Additional file</w:t>
      </w:r>
      <w:r w:rsidR="008B4A3A" w:rsidRPr="00A5359A">
        <w:rPr>
          <w:b/>
          <w:lang w:val="en-US"/>
        </w:rPr>
        <w:t xml:space="preserve"> </w:t>
      </w:r>
      <w:r w:rsidR="000C3F5D" w:rsidRPr="00A5359A">
        <w:rPr>
          <w:b/>
          <w:lang w:val="en-US"/>
        </w:rPr>
        <w:t>1</w:t>
      </w:r>
      <w:r w:rsidR="008B4A3A" w:rsidRPr="00A5359A">
        <w:rPr>
          <w:b/>
          <w:lang w:val="en-US"/>
        </w:rPr>
        <w:t xml:space="preserve">a. </w:t>
      </w:r>
      <w:r w:rsidR="008B4A3A" w:rsidRPr="00A5359A">
        <w:rPr>
          <w:lang w:val="en-US"/>
        </w:rPr>
        <w:t xml:space="preserve">Regression coefficients of the differences in healthcare </w:t>
      </w:r>
      <w:r w:rsidR="00AC5367" w:rsidRPr="00A5359A">
        <w:rPr>
          <w:lang w:val="en-US"/>
        </w:rPr>
        <w:t xml:space="preserve">expenditure and </w:t>
      </w:r>
      <w:r w:rsidR="008B4A3A" w:rsidRPr="00A5359A">
        <w:rPr>
          <w:lang w:val="en-US"/>
        </w:rPr>
        <w:t>utilization by educational level and income among participants aged 25-44 years</w:t>
      </w:r>
      <w:r w:rsidR="001841B8" w:rsidRPr="00A5359A">
        <w:rPr>
          <w:lang w:val="en-US"/>
        </w:rPr>
        <w:t xml:space="preserve"> (n=6274)</w:t>
      </w:r>
    </w:p>
    <w:tbl>
      <w:tblPr>
        <w:tblStyle w:val="TableGrid"/>
        <w:tblW w:w="16597" w:type="dxa"/>
        <w:tblInd w:w="-1276" w:type="dxa"/>
        <w:tblLayout w:type="fixed"/>
        <w:tblLook w:val="04A0" w:firstRow="1" w:lastRow="0" w:firstColumn="1" w:lastColumn="0" w:noHBand="0" w:noVBand="1"/>
      </w:tblPr>
      <w:tblGrid>
        <w:gridCol w:w="2266"/>
        <w:gridCol w:w="282"/>
        <w:gridCol w:w="669"/>
        <w:gridCol w:w="669"/>
        <w:gridCol w:w="669"/>
        <w:gridCol w:w="669"/>
        <w:gridCol w:w="669"/>
        <w:gridCol w:w="669"/>
        <w:gridCol w:w="669"/>
        <w:gridCol w:w="669"/>
        <w:gridCol w:w="669"/>
        <w:gridCol w:w="669"/>
        <w:gridCol w:w="669"/>
        <w:gridCol w:w="669"/>
        <w:gridCol w:w="669"/>
        <w:gridCol w:w="669"/>
        <w:gridCol w:w="669"/>
        <w:gridCol w:w="669"/>
        <w:gridCol w:w="669"/>
        <w:gridCol w:w="669"/>
        <w:gridCol w:w="669"/>
        <w:gridCol w:w="669"/>
        <w:gridCol w:w="669"/>
      </w:tblGrid>
      <w:tr w:rsidR="00C55AC5" w:rsidRPr="00A5359A" w14:paraId="05D6974C" w14:textId="77777777" w:rsidTr="00C55AC5">
        <w:tc>
          <w:tcPr>
            <w:tcW w:w="22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C7B9A9" w14:textId="77777777" w:rsidR="00C55AC5" w:rsidRPr="00A5359A" w:rsidRDefault="00C55AC5" w:rsidP="003B03FC">
            <w:pPr>
              <w:jc w:val="right"/>
              <w:rPr>
                <w:i/>
                <w:lang w:val="en-US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2A41B8" w14:textId="77777777" w:rsidR="00C55AC5" w:rsidRPr="00A5359A" w:rsidRDefault="00C55AC5" w:rsidP="003B03FC">
            <w:pPr>
              <w:jc w:val="right"/>
              <w:rPr>
                <w:i/>
                <w:lang w:val="en-US"/>
              </w:rPr>
            </w:pPr>
          </w:p>
        </w:tc>
        <w:tc>
          <w:tcPr>
            <w:tcW w:w="6021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1745A5" w14:textId="7C3D2DA8" w:rsidR="00C55AC5" w:rsidRPr="00A5359A" w:rsidRDefault="00C55AC5" w:rsidP="003B03FC">
            <w:pPr>
              <w:jc w:val="center"/>
              <w:rPr>
                <w:i/>
                <w:lang w:val="en-US"/>
              </w:rPr>
            </w:pPr>
            <w:r w:rsidRPr="00A5359A">
              <w:rPr>
                <w:b/>
                <w:lang w:val="en-US"/>
              </w:rPr>
              <w:t>Educational level</w:t>
            </w:r>
          </w:p>
        </w:tc>
        <w:tc>
          <w:tcPr>
            <w:tcW w:w="8028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9045E8" w14:textId="247B9D59" w:rsidR="00C55AC5" w:rsidRPr="00A5359A" w:rsidRDefault="00C55AC5" w:rsidP="003B03FC">
            <w:pPr>
              <w:jc w:val="center"/>
              <w:rPr>
                <w:i/>
                <w:lang w:val="en-US"/>
              </w:rPr>
            </w:pPr>
            <w:r w:rsidRPr="00A5359A">
              <w:rPr>
                <w:b/>
                <w:lang w:val="en-US"/>
              </w:rPr>
              <w:t>Income</w:t>
            </w:r>
          </w:p>
        </w:tc>
      </w:tr>
      <w:tr w:rsidR="00C55AC5" w:rsidRPr="00A5359A" w14:paraId="7C5297F3" w14:textId="77777777" w:rsidTr="00C55AC5"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</w:tcPr>
          <w:p w14:paraId="0109B544" w14:textId="77777777" w:rsidR="00C55AC5" w:rsidRPr="00A5359A" w:rsidRDefault="00C55AC5" w:rsidP="00C55AC5">
            <w:pPr>
              <w:jc w:val="right"/>
              <w:rPr>
                <w:i/>
                <w:lang w:val="en-US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6C7BA1F4" w14:textId="77777777" w:rsidR="00C55AC5" w:rsidRPr="00A5359A" w:rsidRDefault="00C55AC5" w:rsidP="00C55AC5">
            <w:pPr>
              <w:jc w:val="right"/>
              <w:rPr>
                <w:i/>
                <w:lang w:val="en-US"/>
              </w:rPr>
            </w:pPr>
          </w:p>
        </w:tc>
        <w:tc>
          <w:tcPr>
            <w:tcW w:w="2007" w:type="dxa"/>
            <w:gridSpan w:val="3"/>
            <w:tcBorders>
              <w:top w:val="nil"/>
              <w:left w:val="nil"/>
              <w:right w:val="nil"/>
            </w:tcBorders>
          </w:tcPr>
          <w:p w14:paraId="4E7978BC" w14:textId="4B98C55C" w:rsidR="00C55AC5" w:rsidRPr="00A5359A" w:rsidRDefault="00C55AC5" w:rsidP="00C55AC5">
            <w:pPr>
              <w:jc w:val="center"/>
              <w:rPr>
                <w:i/>
                <w:lang w:val="en-US"/>
              </w:rPr>
            </w:pPr>
            <w:r w:rsidRPr="00A5359A">
              <w:rPr>
                <w:b/>
                <w:lang w:val="en-US"/>
              </w:rPr>
              <w:t>Low vs. high</w:t>
            </w:r>
          </w:p>
        </w:tc>
        <w:tc>
          <w:tcPr>
            <w:tcW w:w="2007" w:type="dxa"/>
            <w:gridSpan w:val="3"/>
            <w:tcBorders>
              <w:top w:val="nil"/>
              <w:left w:val="nil"/>
              <w:right w:val="nil"/>
            </w:tcBorders>
          </w:tcPr>
          <w:p w14:paraId="09E7A94B" w14:textId="3ED83AB5" w:rsidR="00C55AC5" w:rsidRPr="00A5359A" w:rsidRDefault="00C55AC5" w:rsidP="00C55AC5">
            <w:pPr>
              <w:jc w:val="center"/>
              <w:rPr>
                <w:i/>
                <w:lang w:val="en-US"/>
              </w:rPr>
            </w:pPr>
            <w:r w:rsidRPr="00A5359A">
              <w:rPr>
                <w:b/>
                <w:lang w:val="en-US"/>
              </w:rPr>
              <w:t>Low-moderate vs. high</w:t>
            </w:r>
          </w:p>
        </w:tc>
        <w:tc>
          <w:tcPr>
            <w:tcW w:w="2007" w:type="dxa"/>
            <w:gridSpan w:val="3"/>
            <w:tcBorders>
              <w:top w:val="nil"/>
              <w:left w:val="nil"/>
              <w:right w:val="nil"/>
            </w:tcBorders>
          </w:tcPr>
          <w:p w14:paraId="369DA6C7" w14:textId="0850F4E5" w:rsidR="00C55AC5" w:rsidRPr="00A5359A" w:rsidRDefault="00C55AC5" w:rsidP="00C55AC5">
            <w:pPr>
              <w:jc w:val="center"/>
              <w:rPr>
                <w:i/>
                <w:lang w:val="en-US"/>
              </w:rPr>
            </w:pPr>
            <w:r w:rsidRPr="00A5359A">
              <w:rPr>
                <w:b/>
                <w:lang w:val="en-US"/>
              </w:rPr>
              <w:t>Moderate-high vs. high</w:t>
            </w:r>
          </w:p>
        </w:tc>
        <w:tc>
          <w:tcPr>
            <w:tcW w:w="2007" w:type="dxa"/>
            <w:gridSpan w:val="3"/>
            <w:tcBorders>
              <w:top w:val="nil"/>
              <w:left w:val="nil"/>
              <w:right w:val="nil"/>
            </w:tcBorders>
          </w:tcPr>
          <w:p w14:paraId="2AAF6FB7" w14:textId="24CF9F14" w:rsidR="00C55AC5" w:rsidRPr="00A5359A" w:rsidRDefault="00C55AC5" w:rsidP="00C55AC5">
            <w:pPr>
              <w:jc w:val="center"/>
              <w:rPr>
                <w:i/>
                <w:lang w:val="en-US"/>
              </w:rPr>
            </w:pPr>
            <w:r w:rsidRPr="00A5359A">
              <w:rPr>
                <w:b/>
                <w:lang w:val="en-US"/>
              </w:rPr>
              <w:t>1</w:t>
            </w:r>
            <w:r w:rsidRPr="00A5359A">
              <w:rPr>
                <w:b/>
                <w:vertAlign w:val="superscript"/>
                <w:lang w:val="en-US"/>
              </w:rPr>
              <w:t>st</w:t>
            </w:r>
            <w:r w:rsidRPr="00A5359A">
              <w:rPr>
                <w:b/>
                <w:lang w:val="en-US"/>
              </w:rPr>
              <w:t xml:space="preserve"> vs. 5</w:t>
            </w:r>
            <w:r w:rsidRPr="00A5359A">
              <w:rPr>
                <w:b/>
                <w:vertAlign w:val="superscript"/>
                <w:lang w:val="en-US"/>
              </w:rPr>
              <w:t>th</w:t>
            </w:r>
            <w:r w:rsidRPr="00A5359A">
              <w:rPr>
                <w:b/>
                <w:lang w:val="en-US"/>
              </w:rPr>
              <w:t xml:space="preserve"> quintile</w:t>
            </w:r>
          </w:p>
        </w:tc>
        <w:tc>
          <w:tcPr>
            <w:tcW w:w="2007" w:type="dxa"/>
            <w:gridSpan w:val="3"/>
            <w:tcBorders>
              <w:top w:val="nil"/>
              <w:left w:val="nil"/>
              <w:right w:val="nil"/>
            </w:tcBorders>
          </w:tcPr>
          <w:p w14:paraId="6E7D11E0" w14:textId="4C168A59" w:rsidR="00C55AC5" w:rsidRPr="00A5359A" w:rsidRDefault="00C55AC5" w:rsidP="00C55AC5">
            <w:pPr>
              <w:jc w:val="center"/>
              <w:rPr>
                <w:i/>
                <w:lang w:val="en-US"/>
              </w:rPr>
            </w:pPr>
            <w:r w:rsidRPr="00A5359A">
              <w:rPr>
                <w:b/>
                <w:lang w:val="en-US"/>
              </w:rPr>
              <w:t>2</w:t>
            </w:r>
            <w:r w:rsidRPr="00A5359A">
              <w:rPr>
                <w:b/>
                <w:vertAlign w:val="superscript"/>
                <w:lang w:val="en-US"/>
              </w:rPr>
              <w:t>nd</w:t>
            </w:r>
            <w:r w:rsidRPr="00A5359A">
              <w:rPr>
                <w:b/>
                <w:lang w:val="en-US"/>
              </w:rPr>
              <w:t xml:space="preserve"> vs. 5</w:t>
            </w:r>
            <w:r w:rsidRPr="00A5359A">
              <w:rPr>
                <w:b/>
                <w:vertAlign w:val="superscript"/>
                <w:lang w:val="en-US"/>
              </w:rPr>
              <w:t>th</w:t>
            </w:r>
            <w:r w:rsidRPr="00A5359A">
              <w:rPr>
                <w:b/>
                <w:lang w:val="en-US"/>
              </w:rPr>
              <w:t xml:space="preserve"> quintile</w:t>
            </w:r>
          </w:p>
        </w:tc>
        <w:tc>
          <w:tcPr>
            <w:tcW w:w="2007" w:type="dxa"/>
            <w:gridSpan w:val="3"/>
            <w:tcBorders>
              <w:top w:val="nil"/>
              <w:left w:val="nil"/>
              <w:right w:val="nil"/>
            </w:tcBorders>
          </w:tcPr>
          <w:p w14:paraId="30301E27" w14:textId="17C64822" w:rsidR="00C55AC5" w:rsidRPr="00A5359A" w:rsidRDefault="00C55AC5" w:rsidP="00C55AC5">
            <w:pPr>
              <w:jc w:val="center"/>
              <w:rPr>
                <w:i/>
                <w:lang w:val="en-US"/>
              </w:rPr>
            </w:pPr>
            <w:r w:rsidRPr="00A5359A">
              <w:rPr>
                <w:b/>
                <w:lang w:val="en-US"/>
              </w:rPr>
              <w:t>3</w:t>
            </w:r>
            <w:r w:rsidRPr="00A5359A">
              <w:rPr>
                <w:b/>
                <w:vertAlign w:val="superscript"/>
                <w:lang w:val="en-US"/>
              </w:rPr>
              <w:t>th</w:t>
            </w:r>
            <w:r w:rsidRPr="00A5359A">
              <w:rPr>
                <w:b/>
                <w:lang w:val="en-US"/>
              </w:rPr>
              <w:t xml:space="preserve"> vs. 5</w:t>
            </w:r>
            <w:r w:rsidRPr="00A5359A">
              <w:rPr>
                <w:b/>
                <w:vertAlign w:val="superscript"/>
                <w:lang w:val="en-US"/>
              </w:rPr>
              <w:t>th</w:t>
            </w:r>
            <w:r w:rsidRPr="00A5359A">
              <w:rPr>
                <w:b/>
                <w:lang w:val="en-US"/>
              </w:rPr>
              <w:t xml:space="preserve"> quintile</w:t>
            </w:r>
          </w:p>
        </w:tc>
        <w:tc>
          <w:tcPr>
            <w:tcW w:w="2007" w:type="dxa"/>
            <w:gridSpan w:val="3"/>
            <w:tcBorders>
              <w:top w:val="nil"/>
              <w:left w:val="nil"/>
              <w:right w:val="nil"/>
            </w:tcBorders>
          </w:tcPr>
          <w:p w14:paraId="04D862CA" w14:textId="2CCA04FD" w:rsidR="00C55AC5" w:rsidRPr="00A5359A" w:rsidRDefault="00C55AC5" w:rsidP="00C55AC5">
            <w:pPr>
              <w:jc w:val="center"/>
              <w:rPr>
                <w:i/>
                <w:lang w:val="en-US"/>
              </w:rPr>
            </w:pPr>
            <w:r w:rsidRPr="00A5359A">
              <w:rPr>
                <w:b/>
                <w:lang w:val="en-US"/>
              </w:rPr>
              <w:t>4</w:t>
            </w:r>
            <w:r w:rsidRPr="00A5359A">
              <w:rPr>
                <w:b/>
                <w:vertAlign w:val="superscript"/>
                <w:lang w:val="en-US"/>
              </w:rPr>
              <w:t>th</w:t>
            </w:r>
            <w:r w:rsidRPr="00A5359A">
              <w:rPr>
                <w:b/>
                <w:lang w:val="en-US"/>
              </w:rPr>
              <w:t xml:space="preserve"> vs. 5</w:t>
            </w:r>
            <w:r w:rsidRPr="00A5359A">
              <w:rPr>
                <w:b/>
                <w:vertAlign w:val="superscript"/>
                <w:lang w:val="en-US"/>
              </w:rPr>
              <w:t>th</w:t>
            </w:r>
            <w:r w:rsidRPr="00A5359A">
              <w:rPr>
                <w:b/>
                <w:lang w:val="en-US"/>
              </w:rPr>
              <w:t xml:space="preserve"> quintile</w:t>
            </w:r>
          </w:p>
        </w:tc>
      </w:tr>
      <w:tr w:rsidR="00027075" w:rsidRPr="00A5359A" w14:paraId="5304A6B7" w14:textId="02DFD7D9" w:rsidTr="00D05533">
        <w:tc>
          <w:tcPr>
            <w:tcW w:w="2548" w:type="dxa"/>
            <w:gridSpan w:val="2"/>
            <w:tcBorders>
              <w:top w:val="nil"/>
              <w:left w:val="nil"/>
              <w:right w:val="nil"/>
            </w:tcBorders>
          </w:tcPr>
          <w:p w14:paraId="1DC63A99" w14:textId="03D27D8D" w:rsidR="00027075" w:rsidRPr="00A5359A" w:rsidRDefault="00027075" w:rsidP="003B03FC">
            <w:pPr>
              <w:jc w:val="right"/>
              <w:rPr>
                <w:i/>
                <w:lang w:val="en-US"/>
              </w:rPr>
            </w:pPr>
            <w:r w:rsidRPr="00A5359A">
              <w:rPr>
                <w:i/>
                <w:lang w:val="en-US"/>
              </w:rPr>
              <w:t>Model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right w:val="nil"/>
            </w:tcBorders>
          </w:tcPr>
          <w:p w14:paraId="697F32EF" w14:textId="5F2AA949" w:rsidR="00027075" w:rsidRPr="00A5359A" w:rsidRDefault="00027075" w:rsidP="003B03FC">
            <w:pPr>
              <w:jc w:val="center"/>
              <w:rPr>
                <w:i/>
                <w:lang w:val="en-US"/>
              </w:rPr>
            </w:pPr>
            <w:r w:rsidRPr="00A5359A">
              <w:rPr>
                <w:i/>
                <w:lang w:val="en-US"/>
              </w:rPr>
              <w:t xml:space="preserve">OR / </w:t>
            </w:r>
            <w:r w:rsidR="008719BC" w:rsidRPr="00A5359A">
              <w:rPr>
                <w:i/>
                <w:lang w:val="en-US"/>
              </w:rPr>
              <w:t>RR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2571AEF0" w14:textId="038DA0E5" w:rsidR="00027075" w:rsidRPr="00A5359A" w:rsidRDefault="00027075" w:rsidP="003B03FC">
            <w:pPr>
              <w:jc w:val="center"/>
              <w:rPr>
                <w:i/>
                <w:lang w:val="en-US"/>
              </w:rPr>
            </w:pPr>
            <w:r w:rsidRPr="00A5359A">
              <w:rPr>
                <w:i/>
                <w:lang w:val="en-US"/>
              </w:rPr>
              <w:t>95% CI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right w:val="nil"/>
            </w:tcBorders>
          </w:tcPr>
          <w:p w14:paraId="45B7ABCB" w14:textId="48AB51D8" w:rsidR="00027075" w:rsidRPr="00A5359A" w:rsidRDefault="00027075" w:rsidP="003B03FC">
            <w:pPr>
              <w:jc w:val="center"/>
              <w:rPr>
                <w:i/>
                <w:lang w:val="en-US"/>
              </w:rPr>
            </w:pPr>
            <w:r w:rsidRPr="00A5359A">
              <w:rPr>
                <w:i/>
                <w:lang w:val="en-US"/>
              </w:rPr>
              <w:t xml:space="preserve">OR / </w:t>
            </w:r>
            <w:r w:rsidR="008719BC" w:rsidRPr="00A5359A">
              <w:rPr>
                <w:i/>
                <w:lang w:val="en-US"/>
              </w:rPr>
              <w:t>RR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3A4B3AB1" w14:textId="094CC188" w:rsidR="00027075" w:rsidRPr="00A5359A" w:rsidRDefault="00027075" w:rsidP="003B03FC">
            <w:pPr>
              <w:jc w:val="center"/>
              <w:rPr>
                <w:i/>
                <w:lang w:val="en-US"/>
              </w:rPr>
            </w:pPr>
            <w:r w:rsidRPr="00A5359A">
              <w:rPr>
                <w:i/>
                <w:lang w:val="en-US"/>
              </w:rPr>
              <w:t>95% CI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right w:val="nil"/>
            </w:tcBorders>
          </w:tcPr>
          <w:p w14:paraId="50710CF7" w14:textId="29BE0985" w:rsidR="00027075" w:rsidRPr="00A5359A" w:rsidRDefault="00027075" w:rsidP="003B03FC">
            <w:pPr>
              <w:jc w:val="center"/>
              <w:rPr>
                <w:i/>
                <w:lang w:val="en-US"/>
              </w:rPr>
            </w:pPr>
            <w:r w:rsidRPr="00A5359A">
              <w:rPr>
                <w:i/>
                <w:lang w:val="en-US"/>
              </w:rPr>
              <w:t xml:space="preserve">OR / </w:t>
            </w:r>
            <w:r w:rsidR="008719BC" w:rsidRPr="00A5359A">
              <w:rPr>
                <w:i/>
                <w:lang w:val="en-US"/>
              </w:rPr>
              <w:t>RR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31690BF6" w14:textId="58515F27" w:rsidR="00027075" w:rsidRPr="00A5359A" w:rsidRDefault="00027075" w:rsidP="003B03FC">
            <w:pPr>
              <w:jc w:val="center"/>
              <w:rPr>
                <w:i/>
                <w:lang w:val="en-US"/>
              </w:rPr>
            </w:pPr>
            <w:r w:rsidRPr="00A5359A">
              <w:rPr>
                <w:i/>
                <w:lang w:val="en-US"/>
              </w:rPr>
              <w:t>95% CI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right w:val="nil"/>
            </w:tcBorders>
          </w:tcPr>
          <w:p w14:paraId="79415E74" w14:textId="1DE18511" w:rsidR="00027075" w:rsidRPr="00A5359A" w:rsidRDefault="00027075" w:rsidP="003B03FC">
            <w:pPr>
              <w:jc w:val="center"/>
              <w:rPr>
                <w:i/>
                <w:lang w:val="en-US"/>
              </w:rPr>
            </w:pPr>
            <w:r w:rsidRPr="00A5359A">
              <w:rPr>
                <w:i/>
                <w:lang w:val="en-US"/>
              </w:rPr>
              <w:t xml:space="preserve">OR / </w:t>
            </w:r>
            <w:r w:rsidR="008719BC" w:rsidRPr="00A5359A">
              <w:rPr>
                <w:i/>
                <w:lang w:val="en-US"/>
              </w:rPr>
              <w:t>RR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65F1646A" w14:textId="23DFE6EE" w:rsidR="00027075" w:rsidRPr="00A5359A" w:rsidRDefault="00027075" w:rsidP="003B03FC">
            <w:pPr>
              <w:jc w:val="center"/>
              <w:rPr>
                <w:i/>
                <w:lang w:val="en-US"/>
              </w:rPr>
            </w:pPr>
            <w:r w:rsidRPr="00A5359A">
              <w:rPr>
                <w:i/>
                <w:lang w:val="en-US"/>
              </w:rPr>
              <w:t>95% CI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right w:val="nil"/>
            </w:tcBorders>
          </w:tcPr>
          <w:p w14:paraId="0ECD5C23" w14:textId="667C839C" w:rsidR="00027075" w:rsidRPr="00A5359A" w:rsidRDefault="00027075" w:rsidP="003B03FC">
            <w:pPr>
              <w:jc w:val="center"/>
              <w:rPr>
                <w:i/>
                <w:lang w:val="en-US"/>
              </w:rPr>
            </w:pPr>
            <w:r w:rsidRPr="00A5359A">
              <w:rPr>
                <w:i/>
                <w:lang w:val="en-US"/>
              </w:rPr>
              <w:t xml:space="preserve">OR / </w:t>
            </w:r>
            <w:r w:rsidR="008719BC" w:rsidRPr="00A5359A">
              <w:rPr>
                <w:i/>
                <w:lang w:val="en-US"/>
              </w:rPr>
              <w:t>RR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4F5ED12D" w14:textId="7F82E4D0" w:rsidR="00027075" w:rsidRPr="00A5359A" w:rsidRDefault="00027075" w:rsidP="003B03FC">
            <w:pPr>
              <w:jc w:val="center"/>
              <w:rPr>
                <w:i/>
                <w:lang w:val="en-US"/>
              </w:rPr>
            </w:pPr>
            <w:r w:rsidRPr="00A5359A">
              <w:rPr>
                <w:i/>
                <w:lang w:val="en-US"/>
              </w:rPr>
              <w:t>95% CI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right w:val="nil"/>
            </w:tcBorders>
          </w:tcPr>
          <w:p w14:paraId="7CB0D852" w14:textId="7C28402F" w:rsidR="00027075" w:rsidRPr="00A5359A" w:rsidRDefault="00027075" w:rsidP="003B03FC">
            <w:pPr>
              <w:jc w:val="center"/>
              <w:rPr>
                <w:i/>
                <w:lang w:val="en-US"/>
              </w:rPr>
            </w:pPr>
            <w:r w:rsidRPr="00A5359A">
              <w:rPr>
                <w:i/>
                <w:lang w:val="en-US"/>
              </w:rPr>
              <w:t xml:space="preserve">OR / </w:t>
            </w:r>
            <w:r w:rsidR="008719BC" w:rsidRPr="00A5359A">
              <w:rPr>
                <w:i/>
                <w:lang w:val="en-US"/>
              </w:rPr>
              <w:t>RR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045B13E3" w14:textId="6DB86E8E" w:rsidR="00027075" w:rsidRPr="00A5359A" w:rsidRDefault="00027075" w:rsidP="003B03FC">
            <w:pPr>
              <w:jc w:val="center"/>
              <w:rPr>
                <w:i/>
                <w:lang w:val="en-US"/>
              </w:rPr>
            </w:pPr>
            <w:r w:rsidRPr="00A5359A">
              <w:rPr>
                <w:i/>
                <w:lang w:val="en-US"/>
              </w:rPr>
              <w:t>95% CI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right w:val="nil"/>
            </w:tcBorders>
          </w:tcPr>
          <w:p w14:paraId="512B4ECC" w14:textId="5FDB5D85" w:rsidR="00027075" w:rsidRPr="00A5359A" w:rsidRDefault="00027075" w:rsidP="003B03FC">
            <w:pPr>
              <w:jc w:val="center"/>
              <w:rPr>
                <w:i/>
                <w:lang w:val="en-US"/>
              </w:rPr>
            </w:pPr>
            <w:r w:rsidRPr="00A5359A">
              <w:rPr>
                <w:i/>
                <w:lang w:val="en-US"/>
              </w:rPr>
              <w:t xml:space="preserve">OR / </w:t>
            </w:r>
            <w:r w:rsidR="008719BC" w:rsidRPr="00A5359A">
              <w:rPr>
                <w:i/>
                <w:lang w:val="en-US"/>
              </w:rPr>
              <w:t>RR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60684778" w14:textId="11512DF1" w:rsidR="00027075" w:rsidRPr="00A5359A" w:rsidRDefault="00027075" w:rsidP="003B03FC">
            <w:pPr>
              <w:jc w:val="center"/>
              <w:rPr>
                <w:i/>
                <w:lang w:val="en-US"/>
              </w:rPr>
            </w:pPr>
            <w:r w:rsidRPr="00A5359A">
              <w:rPr>
                <w:i/>
                <w:lang w:val="en-US"/>
              </w:rPr>
              <w:t>95% CI</w:t>
            </w:r>
          </w:p>
        </w:tc>
      </w:tr>
      <w:tr w:rsidR="00C55AC5" w:rsidRPr="00A5359A" w14:paraId="58D08173" w14:textId="77777777" w:rsidTr="00D05533">
        <w:tc>
          <w:tcPr>
            <w:tcW w:w="2548" w:type="dxa"/>
            <w:gridSpan w:val="2"/>
            <w:tcBorders>
              <w:left w:val="nil"/>
              <w:bottom w:val="nil"/>
              <w:right w:val="nil"/>
            </w:tcBorders>
          </w:tcPr>
          <w:p w14:paraId="791F59AC" w14:textId="72C6FFD7" w:rsidR="00C55AC5" w:rsidRPr="00A5359A" w:rsidRDefault="00C55AC5" w:rsidP="00EE1C9D">
            <w:pPr>
              <w:rPr>
                <w:b/>
                <w:lang w:val="en-US"/>
              </w:rPr>
            </w:pPr>
            <w:r w:rsidRPr="00A5359A">
              <w:rPr>
                <w:b/>
                <w:lang w:val="en-US"/>
              </w:rPr>
              <w:t>Healthcare expenditure</w:t>
            </w:r>
          </w:p>
        </w:tc>
        <w:tc>
          <w:tcPr>
            <w:tcW w:w="669" w:type="dxa"/>
            <w:tcBorders>
              <w:left w:val="nil"/>
              <w:bottom w:val="nil"/>
              <w:right w:val="nil"/>
            </w:tcBorders>
          </w:tcPr>
          <w:p w14:paraId="24F96043" w14:textId="77777777" w:rsidR="00C55AC5" w:rsidRPr="00A5359A" w:rsidRDefault="00C55AC5" w:rsidP="00EE1C9D">
            <w:pPr>
              <w:rPr>
                <w:lang w:val="en-US"/>
              </w:rPr>
            </w:pPr>
          </w:p>
        </w:tc>
        <w:tc>
          <w:tcPr>
            <w:tcW w:w="669" w:type="dxa"/>
            <w:tcBorders>
              <w:left w:val="nil"/>
              <w:bottom w:val="nil"/>
              <w:right w:val="nil"/>
            </w:tcBorders>
          </w:tcPr>
          <w:p w14:paraId="1C652A46" w14:textId="4076B48D" w:rsidR="00C55AC5" w:rsidRPr="00A5359A" w:rsidRDefault="00C55AC5" w:rsidP="009646DC">
            <w:pPr>
              <w:rPr>
                <w:lang w:val="en-US"/>
              </w:rPr>
            </w:pPr>
          </w:p>
        </w:tc>
        <w:tc>
          <w:tcPr>
            <w:tcW w:w="669" w:type="dxa"/>
            <w:tcBorders>
              <w:left w:val="nil"/>
              <w:bottom w:val="nil"/>
              <w:right w:val="nil"/>
            </w:tcBorders>
          </w:tcPr>
          <w:p w14:paraId="696A09EF" w14:textId="32FC841D" w:rsidR="00C55AC5" w:rsidRPr="00A5359A" w:rsidRDefault="00C55AC5" w:rsidP="003B03FC">
            <w:pPr>
              <w:jc w:val="center"/>
              <w:rPr>
                <w:lang w:val="en-US"/>
              </w:rPr>
            </w:pPr>
          </w:p>
        </w:tc>
        <w:tc>
          <w:tcPr>
            <w:tcW w:w="669" w:type="dxa"/>
            <w:tcBorders>
              <w:left w:val="nil"/>
              <w:bottom w:val="nil"/>
              <w:right w:val="nil"/>
            </w:tcBorders>
          </w:tcPr>
          <w:p w14:paraId="240C0A31" w14:textId="77777777" w:rsidR="00C55AC5" w:rsidRPr="00A5359A" w:rsidRDefault="00C55AC5" w:rsidP="003B03FC">
            <w:pPr>
              <w:jc w:val="center"/>
              <w:rPr>
                <w:lang w:val="en-US"/>
              </w:rPr>
            </w:pPr>
          </w:p>
        </w:tc>
        <w:tc>
          <w:tcPr>
            <w:tcW w:w="669" w:type="dxa"/>
            <w:tcBorders>
              <w:left w:val="nil"/>
              <w:bottom w:val="nil"/>
              <w:right w:val="nil"/>
            </w:tcBorders>
          </w:tcPr>
          <w:p w14:paraId="7CEFB0A5" w14:textId="77777777" w:rsidR="00C55AC5" w:rsidRPr="00A5359A" w:rsidRDefault="00C55AC5" w:rsidP="003B03FC">
            <w:pPr>
              <w:jc w:val="center"/>
              <w:rPr>
                <w:lang w:val="en-US"/>
              </w:rPr>
            </w:pPr>
          </w:p>
        </w:tc>
        <w:tc>
          <w:tcPr>
            <w:tcW w:w="669" w:type="dxa"/>
            <w:tcBorders>
              <w:left w:val="nil"/>
              <w:bottom w:val="nil"/>
              <w:right w:val="nil"/>
            </w:tcBorders>
          </w:tcPr>
          <w:p w14:paraId="1258A8A6" w14:textId="77777777" w:rsidR="00C55AC5" w:rsidRPr="00A5359A" w:rsidRDefault="00C55AC5" w:rsidP="003B03FC">
            <w:pPr>
              <w:jc w:val="center"/>
              <w:rPr>
                <w:lang w:val="en-US"/>
              </w:rPr>
            </w:pPr>
          </w:p>
        </w:tc>
        <w:tc>
          <w:tcPr>
            <w:tcW w:w="669" w:type="dxa"/>
            <w:tcBorders>
              <w:left w:val="nil"/>
              <w:bottom w:val="nil"/>
              <w:right w:val="nil"/>
            </w:tcBorders>
          </w:tcPr>
          <w:p w14:paraId="6E4AA1C6" w14:textId="77777777" w:rsidR="00C55AC5" w:rsidRPr="00A5359A" w:rsidRDefault="00C55AC5" w:rsidP="003B03FC">
            <w:pPr>
              <w:jc w:val="center"/>
              <w:rPr>
                <w:lang w:val="en-US"/>
              </w:rPr>
            </w:pPr>
          </w:p>
        </w:tc>
        <w:tc>
          <w:tcPr>
            <w:tcW w:w="669" w:type="dxa"/>
            <w:tcBorders>
              <w:left w:val="nil"/>
              <w:bottom w:val="nil"/>
              <w:right w:val="nil"/>
            </w:tcBorders>
          </w:tcPr>
          <w:p w14:paraId="402D0EFB" w14:textId="77777777" w:rsidR="00C55AC5" w:rsidRPr="00A5359A" w:rsidRDefault="00C55AC5" w:rsidP="003B03FC">
            <w:pPr>
              <w:jc w:val="center"/>
              <w:rPr>
                <w:lang w:val="en-US"/>
              </w:rPr>
            </w:pPr>
          </w:p>
        </w:tc>
        <w:tc>
          <w:tcPr>
            <w:tcW w:w="669" w:type="dxa"/>
            <w:tcBorders>
              <w:left w:val="nil"/>
              <w:bottom w:val="nil"/>
              <w:right w:val="nil"/>
            </w:tcBorders>
          </w:tcPr>
          <w:p w14:paraId="1BA49C4F" w14:textId="77777777" w:rsidR="00C55AC5" w:rsidRPr="00A5359A" w:rsidRDefault="00C55AC5" w:rsidP="003B03FC">
            <w:pPr>
              <w:jc w:val="center"/>
              <w:rPr>
                <w:lang w:val="en-US"/>
              </w:rPr>
            </w:pPr>
          </w:p>
        </w:tc>
        <w:tc>
          <w:tcPr>
            <w:tcW w:w="669" w:type="dxa"/>
            <w:tcBorders>
              <w:left w:val="nil"/>
              <w:bottom w:val="nil"/>
              <w:right w:val="nil"/>
            </w:tcBorders>
          </w:tcPr>
          <w:p w14:paraId="150D5679" w14:textId="77777777" w:rsidR="00C55AC5" w:rsidRPr="00A5359A" w:rsidRDefault="00C55AC5" w:rsidP="003B03FC">
            <w:pPr>
              <w:jc w:val="center"/>
              <w:rPr>
                <w:lang w:val="en-US"/>
              </w:rPr>
            </w:pPr>
          </w:p>
        </w:tc>
        <w:tc>
          <w:tcPr>
            <w:tcW w:w="669" w:type="dxa"/>
            <w:tcBorders>
              <w:left w:val="nil"/>
              <w:bottom w:val="nil"/>
              <w:right w:val="nil"/>
            </w:tcBorders>
          </w:tcPr>
          <w:p w14:paraId="3BBB1648" w14:textId="77777777" w:rsidR="00C55AC5" w:rsidRPr="00A5359A" w:rsidRDefault="00C55AC5" w:rsidP="003B03FC">
            <w:pPr>
              <w:jc w:val="center"/>
              <w:rPr>
                <w:lang w:val="en-US"/>
              </w:rPr>
            </w:pPr>
          </w:p>
        </w:tc>
        <w:tc>
          <w:tcPr>
            <w:tcW w:w="669" w:type="dxa"/>
            <w:tcBorders>
              <w:left w:val="nil"/>
              <w:bottom w:val="nil"/>
              <w:right w:val="nil"/>
            </w:tcBorders>
          </w:tcPr>
          <w:p w14:paraId="13529616" w14:textId="77777777" w:rsidR="00C55AC5" w:rsidRPr="00A5359A" w:rsidRDefault="00C55AC5" w:rsidP="003B03FC">
            <w:pPr>
              <w:jc w:val="center"/>
              <w:rPr>
                <w:lang w:val="en-US"/>
              </w:rPr>
            </w:pPr>
          </w:p>
        </w:tc>
        <w:tc>
          <w:tcPr>
            <w:tcW w:w="669" w:type="dxa"/>
            <w:tcBorders>
              <w:left w:val="nil"/>
              <w:bottom w:val="nil"/>
              <w:right w:val="nil"/>
            </w:tcBorders>
          </w:tcPr>
          <w:p w14:paraId="625479DF" w14:textId="77777777" w:rsidR="00C55AC5" w:rsidRPr="00A5359A" w:rsidRDefault="00C55AC5" w:rsidP="003B03FC">
            <w:pPr>
              <w:jc w:val="center"/>
              <w:rPr>
                <w:lang w:val="en-US"/>
              </w:rPr>
            </w:pPr>
          </w:p>
        </w:tc>
        <w:tc>
          <w:tcPr>
            <w:tcW w:w="669" w:type="dxa"/>
            <w:tcBorders>
              <w:left w:val="nil"/>
              <w:bottom w:val="nil"/>
              <w:right w:val="nil"/>
            </w:tcBorders>
          </w:tcPr>
          <w:p w14:paraId="5DD43C79" w14:textId="77777777" w:rsidR="00C55AC5" w:rsidRPr="00A5359A" w:rsidRDefault="00C55AC5" w:rsidP="003B03FC">
            <w:pPr>
              <w:jc w:val="center"/>
              <w:rPr>
                <w:lang w:val="en-US"/>
              </w:rPr>
            </w:pPr>
          </w:p>
        </w:tc>
        <w:tc>
          <w:tcPr>
            <w:tcW w:w="669" w:type="dxa"/>
            <w:tcBorders>
              <w:left w:val="nil"/>
              <w:bottom w:val="nil"/>
              <w:right w:val="nil"/>
            </w:tcBorders>
          </w:tcPr>
          <w:p w14:paraId="3220CD58" w14:textId="77777777" w:rsidR="00C55AC5" w:rsidRPr="00A5359A" w:rsidRDefault="00C55AC5" w:rsidP="003B03FC">
            <w:pPr>
              <w:jc w:val="center"/>
              <w:rPr>
                <w:lang w:val="en-US"/>
              </w:rPr>
            </w:pPr>
          </w:p>
        </w:tc>
        <w:tc>
          <w:tcPr>
            <w:tcW w:w="669" w:type="dxa"/>
            <w:tcBorders>
              <w:left w:val="nil"/>
              <w:bottom w:val="nil"/>
              <w:right w:val="nil"/>
            </w:tcBorders>
          </w:tcPr>
          <w:p w14:paraId="2F726536" w14:textId="77777777" w:rsidR="00C55AC5" w:rsidRPr="00A5359A" w:rsidRDefault="00C55AC5" w:rsidP="003B03FC">
            <w:pPr>
              <w:jc w:val="center"/>
              <w:rPr>
                <w:lang w:val="en-US"/>
              </w:rPr>
            </w:pPr>
          </w:p>
        </w:tc>
        <w:tc>
          <w:tcPr>
            <w:tcW w:w="669" w:type="dxa"/>
            <w:tcBorders>
              <w:left w:val="nil"/>
              <w:bottom w:val="nil"/>
              <w:right w:val="nil"/>
            </w:tcBorders>
          </w:tcPr>
          <w:p w14:paraId="52A1A3F4" w14:textId="77777777" w:rsidR="00C55AC5" w:rsidRPr="00A5359A" w:rsidRDefault="00C55AC5" w:rsidP="003B03FC">
            <w:pPr>
              <w:jc w:val="center"/>
              <w:rPr>
                <w:lang w:val="en-US"/>
              </w:rPr>
            </w:pPr>
          </w:p>
        </w:tc>
        <w:tc>
          <w:tcPr>
            <w:tcW w:w="669" w:type="dxa"/>
            <w:tcBorders>
              <w:left w:val="nil"/>
              <w:bottom w:val="nil"/>
              <w:right w:val="nil"/>
            </w:tcBorders>
          </w:tcPr>
          <w:p w14:paraId="1E1BB197" w14:textId="77777777" w:rsidR="00C55AC5" w:rsidRPr="00A5359A" w:rsidRDefault="00C55AC5" w:rsidP="003B03FC">
            <w:pPr>
              <w:jc w:val="center"/>
              <w:rPr>
                <w:lang w:val="en-US"/>
              </w:rPr>
            </w:pPr>
          </w:p>
        </w:tc>
        <w:tc>
          <w:tcPr>
            <w:tcW w:w="669" w:type="dxa"/>
            <w:tcBorders>
              <w:left w:val="nil"/>
              <w:bottom w:val="nil"/>
              <w:right w:val="nil"/>
            </w:tcBorders>
          </w:tcPr>
          <w:p w14:paraId="2778C18D" w14:textId="77777777" w:rsidR="00C55AC5" w:rsidRPr="00A5359A" w:rsidRDefault="00C55AC5" w:rsidP="003B03FC">
            <w:pPr>
              <w:jc w:val="center"/>
              <w:rPr>
                <w:lang w:val="en-US"/>
              </w:rPr>
            </w:pPr>
          </w:p>
        </w:tc>
        <w:tc>
          <w:tcPr>
            <w:tcW w:w="669" w:type="dxa"/>
            <w:tcBorders>
              <w:left w:val="nil"/>
              <w:bottom w:val="nil"/>
              <w:right w:val="nil"/>
            </w:tcBorders>
          </w:tcPr>
          <w:p w14:paraId="5EA613F0" w14:textId="77777777" w:rsidR="00C55AC5" w:rsidRPr="00A5359A" w:rsidRDefault="00C55AC5" w:rsidP="003B03FC">
            <w:pPr>
              <w:jc w:val="center"/>
              <w:rPr>
                <w:lang w:val="en-US"/>
              </w:rPr>
            </w:pPr>
          </w:p>
        </w:tc>
        <w:tc>
          <w:tcPr>
            <w:tcW w:w="669" w:type="dxa"/>
            <w:tcBorders>
              <w:left w:val="nil"/>
              <w:bottom w:val="nil"/>
              <w:right w:val="nil"/>
            </w:tcBorders>
          </w:tcPr>
          <w:p w14:paraId="2457D699" w14:textId="77777777" w:rsidR="00C55AC5" w:rsidRPr="00A5359A" w:rsidRDefault="00C55AC5" w:rsidP="003B03FC">
            <w:pPr>
              <w:jc w:val="center"/>
              <w:rPr>
                <w:lang w:val="en-US"/>
              </w:rPr>
            </w:pPr>
          </w:p>
        </w:tc>
      </w:tr>
      <w:tr w:rsidR="00A12F4F" w:rsidRPr="00A5359A" w14:paraId="0DB58E8D" w14:textId="77777777" w:rsidTr="00C55AC5">
        <w:tc>
          <w:tcPr>
            <w:tcW w:w="226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3DE7E785" w14:textId="3B6F016C" w:rsidR="00A12F4F" w:rsidRPr="00A5359A" w:rsidRDefault="00A12F4F" w:rsidP="00A12F4F">
            <w:pPr>
              <w:rPr>
                <w:lang w:val="en-US"/>
              </w:rPr>
            </w:pPr>
            <w:r w:rsidRPr="00A5359A">
              <w:rPr>
                <w:lang w:val="en-US"/>
              </w:rPr>
              <w:t>Total healthcare expenditure (yes)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04A9AD9D" w14:textId="12660730" w:rsidR="00A12F4F" w:rsidRPr="00A5359A" w:rsidRDefault="00A12F4F" w:rsidP="00A12F4F">
            <w:pPr>
              <w:rPr>
                <w:lang w:val="en-US"/>
              </w:rPr>
            </w:pPr>
            <w:r w:rsidRPr="00A5359A">
              <w:rPr>
                <w:lang w:val="en-US"/>
              </w:rPr>
              <w:t>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C7620C5" w14:textId="2937120E" w:rsidR="00A12F4F" w:rsidRPr="00A5359A" w:rsidRDefault="00A12F4F" w:rsidP="00A12F4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AD4235F" w14:textId="40BC6DF1" w:rsidR="00A12F4F" w:rsidRPr="00A5359A" w:rsidRDefault="00A12F4F" w:rsidP="00A12F4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75DCC74" w14:textId="17D27BA3" w:rsidR="00A12F4F" w:rsidRPr="00A5359A" w:rsidRDefault="00A12F4F" w:rsidP="00A12F4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47948EC" w14:textId="00DDE1D4" w:rsidR="00A12F4F" w:rsidRPr="00A5359A" w:rsidRDefault="00A12F4F" w:rsidP="00A12F4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BEF43DA" w14:textId="5B2D2BAD" w:rsidR="00A12F4F" w:rsidRPr="00A5359A" w:rsidRDefault="00A12F4F" w:rsidP="00A12F4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50ACBEC" w14:textId="6EF16563" w:rsidR="00A12F4F" w:rsidRPr="00A5359A" w:rsidRDefault="00A12F4F" w:rsidP="00A12F4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A3E12BF" w14:textId="3DCB6E97" w:rsidR="00A12F4F" w:rsidRPr="00A5359A" w:rsidRDefault="00A12F4F" w:rsidP="00A12F4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A620672" w14:textId="405E78C9" w:rsidR="00A12F4F" w:rsidRPr="00A5359A" w:rsidRDefault="00A12F4F" w:rsidP="00A12F4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D9E342E" w14:textId="034CA05F" w:rsidR="00A12F4F" w:rsidRPr="00A5359A" w:rsidRDefault="00A12F4F" w:rsidP="00A12F4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944B0B6" w14:textId="2DB11ED3" w:rsidR="00A12F4F" w:rsidRPr="00A5359A" w:rsidRDefault="00A12F4F" w:rsidP="00A12F4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B3C1473" w14:textId="7EF854F9" w:rsidR="00A12F4F" w:rsidRPr="00A5359A" w:rsidRDefault="00A12F4F" w:rsidP="00A12F4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AE973EA" w14:textId="17E0E0E0" w:rsidR="00A12F4F" w:rsidRPr="00A5359A" w:rsidRDefault="00A12F4F" w:rsidP="00A12F4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910C6D3" w14:textId="291FB423" w:rsidR="00A12F4F" w:rsidRPr="00A5359A" w:rsidRDefault="00A12F4F" w:rsidP="00A12F4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3A87F5E" w14:textId="404E767C" w:rsidR="00A12F4F" w:rsidRPr="00A5359A" w:rsidRDefault="00A12F4F" w:rsidP="00A12F4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22B1683" w14:textId="1D244FBC" w:rsidR="00A12F4F" w:rsidRPr="00A5359A" w:rsidRDefault="00A12F4F" w:rsidP="00A12F4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A0B5F81" w14:textId="1513AD3A" w:rsidR="00A12F4F" w:rsidRPr="00A5359A" w:rsidRDefault="00A12F4F" w:rsidP="00A12F4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15BAF61" w14:textId="2EE939F3" w:rsidR="00A12F4F" w:rsidRPr="00A5359A" w:rsidRDefault="00A12F4F" w:rsidP="00A12F4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563FC13" w14:textId="4460FBBD" w:rsidR="00A12F4F" w:rsidRPr="00A5359A" w:rsidRDefault="00A12F4F" w:rsidP="00A12F4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7CA2498" w14:textId="57A6610B" w:rsidR="00A12F4F" w:rsidRPr="00A5359A" w:rsidRDefault="00A12F4F" w:rsidP="00A12F4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0EA9DD4" w14:textId="24E5C59B" w:rsidR="00A12F4F" w:rsidRPr="00A5359A" w:rsidRDefault="00A12F4F" w:rsidP="00A12F4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3B5BA37" w14:textId="1DDA8049" w:rsidR="00A12F4F" w:rsidRPr="00A5359A" w:rsidRDefault="00A12F4F" w:rsidP="00A12F4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</w:tr>
      <w:tr w:rsidR="00A12F4F" w:rsidRPr="00A5359A" w14:paraId="7A0F55CE" w14:textId="77777777" w:rsidTr="00C55AC5">
        <w:tc>
          <w:tcPr>
            <w:tcW w:w="226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092A5E0A" w14:textId="77777777" w:rsidR="00A12F4F" w:rsidRPr="00A5359A" w:rsidRDefault="00A12F4F" w:rsidP="00A12F4F">
            <w:pPr>
              <w:rPr>
                <w:lang w:val="en-US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39665C8E" w14:textId="35811C93" w:rsidR="00A12F4F" w:rsidRPr="00A5359A" w:rsidRDefault="00A12F4F" w:rsidP="00A12F4F">
            <w:pPr>
              <w:rPr>
                <w:lang w:val="en-US"/>
              </w:rPr>
            </w:pPr>
            <w:r w:rsidRPr="00A5359A">
              <w:rPr>
                <w:lang w:val="en-US"/>
              </w:rPr>
              <w:t>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6F992E6" w14:textId="6278341A" w:rsidR="00A12F4F" w:rsidRPr="00A5359A" w:rsidRDefault="00A12F4F" w:rsidP="00A12F4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F8536D4" w14:textId="3873C381" w:rsidR="00A12F4F" w:rsidRPr="00A5359A" w:rsidRDefault="00A12F4F" w:rsidP="00A12F4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4954279" w14:textId="4C200195" w:rsidR="00A12F4F" w:rsidRPr="00A5359A" w:rsidRDefault="00A12F4F" w:rsidP="00A12F4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D240588" w14:textId="02E9832E" w:rsidR="00A12F4F" w:rsidRPr="00A5359A" w:rsidRDefault="00A12F4F" w:rsidP="00A12F4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9F5099F" w14:textId="535A2B37" w:rsidR="00A12F4F" w:rsidRPr="00A5359A" w:rsidRDefault="00A12F4F" w:rsidP="00A12F4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87F0316" w14:textId="4538BCF7" w:rsidR="00A12F4F" w:rsidRPr="00A5359A" w:rsidRDefault="00A12F4F" w:rsidP="00A12F4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BA6332B" w14:textId="2CB6345C" w:rsidR="00A12F4F" w:rsidRPr="00A5359A" w:rsidRDefault="00A12F4F" w:rsidP="00A12F4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205B9BC" w14:textId="65038516" w:rsidR="00A12F4F" w:rsidRPr="00A5359A" w:rsidRDefault="00A12F4F" w:rsidP="00A12F4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0B33537" w14:textId="53158AC3" w:rsidR="00A12F4F" w:rsidRPr="00A5359A" w:rsidRDefault="00A12F4F" w:rsidP="00A12F4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60D699B" w14:textId="7C7938A6" w:rsidR="00A12F4F" w:rsidRPr="00A5359A" w:rsidRDefault="00A12F4F" w:rsidP="00A12F4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B9924FE" w14:textId="517F2207" w:rsidR="00A12F4F" w:rsidRPr="00A5359A" w:rsidRDefault="00A12F4F" w:rsidP="00A12F4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D2CFB44" w14:textId="15494BC6" w:rsidR="00A12F4F" w:rsidRPr="00A5359A" w:rsidRDefault="00A12F4F" w:rsidP="00A12F4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1B0351F" w14:textId="37ECAD9E" w:rsidR="00A12F4F" w:rsidRPr="00A5359A" w:rsidRDefault="00A12F4F" w:rsidP="00A12F4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FF2C2CC" w14:textId="0DCD5334" w:rsidR="00A12F4F" w:rsidRPr="00A5359A" w:rsidRDefault="00A12F4F" w:rsidP="00A12F4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F27F276" w14:textId="18FDAC56" w:rsidR="00A12F4F" w:rsidRPr="00A5359A" w:rsidRDefault="00A12F4F" w:rsidP="00A12F4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A8D7780" w14:textId="56C92CCB" w:rsidR="00A12F4F" w:rsidRPr="00A5359A" w:rsidRDefault="00A12F4F" w:rsidP="00A12F4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02E5326" w14:textId="7EC84182" w:rsidR="00A12F4F" w:rsidRPr="00A5359A" w:rsidRDefault="00A12F4F" w:rsidP="00A12F4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C38B6FC" w14:textId="6386094B" w:rsidR="00A12F4F" w:rsidRPr="00A5359A" w:rsidRDefault="00A12F4F" w:rsidP="00A12F4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6D0EE1D" w14:textId="281F5FD5" w:rsidR="00A12F4F" w:rsidRPr="00A5359A" w:rsidRDefault="00A12F4F" w:rsidP="00A12F4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84B9F15" w14:textId="56AC4332" w:rsidR="00A12F4F" w:rsidRPr="00A5359A" w:rsidRDefault="00A12F4F" w:rsidP="00A12F4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822CC95" w14:textId="299AC6AF" w:rsidR="00A12F4F" w:rsidRPr="00A5359A" w:rsidRDefault="00A12F4F" w:rsidP="00A12F4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</w:tr>
      <w:tr w:rsidR="0072040F" w:rsidRPr="00A5359A" w14:paraId="3925735D" w14:textId="77777777" w:rsidTr="00C55AC5">
        <w:tc>
          <w:tcPr>
            <w:tcW w:w="226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395BAC55" w14:textId="0382F37A" w:rsidR="0072040F" w:rsidRPr="00A5359A" w:rsidRDefault="0072040F" w:rsidP="0072040F">
            <w:pPr>
              <w:rPr>
                <w:lang w:val="en-US"/>
              </w:rPr>
            </w:pPr>
            <w:r w:rsidRPr="00A5359A">
              <w:rPr>
                <w:lang w:val="en-US"/>
              </w:rPr>
              <w:t>Amount among those with expenditure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0CEF1352" w14:textId="52952270" w:rsidR="0072040F" w:rsidRPr="00A5359A" w:rsidRDefault="0072040F" w:rsidP="0072040F">
            <w:pPr>
              <w:rPr>
                <w:lang w:val="en-US"/>
              </w:rPr>
            </w:pPr>
            <w:r w:rsidRPr="00A5359A">
              <w:rPr>
                <w:lang w:val="en-US"/>
              </w:rPr>
              <w:t>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AC4ED7B" w14:textId="0B1A2839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82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FD76677" w14:textId="75FFE28A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46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582DAD2" w14:textId="22822D49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27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81159DF" w14:textId="3F7A257E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89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CB1809A" w14:textId="4B3ACDFB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63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09F5D73" w14:textId="69E10D35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CD0E5E2" w14:textId="07FD257E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54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50FF886" w14:textId="692E2906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40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0BE1C52" w14:textId="3FF77E77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68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851685A" w14:textId="7390275A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96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61D3A7B" w14:textId="206FDF80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72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A596F35" w14:textId="21F0D922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23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40BF4A9" w14:textId="733429C1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33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9B5B7E8" w14:textId="3B3F5418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B5D282E" w14:textId="50AB15CE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52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FDB51F0" w14:textId="479D2E7A" w:rsidR="0072040F" w:rsidRPr="00A5359A" w:rsidRDefault="0072040F" w:rsidP="0072040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BE34D3D" w14:textId="2AA55BE3" w:rsidR="0072040F" w:rsidRPr="00A5359A" w:rsidRDefault="0072040F" w:rsidP="0072040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A16E9F6" w14:textId="65671762" w:rsidR="0072040F" w:rsidRPr="00A5359A" w:rsidRDefault="0072040F" w:rsidP="0072040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C1A632C" w14:textId="730393CC" w:rsidR="0072040F" w:rsidRPr="00A5359A" w:rsidRDefault="0072040F" w:rsidP="0072040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B5B82E6" w14:textId="104A3FAD" w:rsidR="0072040F" w:rsidRPr="00A5359A" w:rsidRDefault="0072040F" w:rsidP="0072040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0B98B66" w14:textId="4E28EA69" w:rsidR="0072040F" w:rsidRPr="00A5359A" w:rsidRDefault="0072040F" w:rsidP="0072040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18</w:t>
            </w:r>
          </w:p>
        </w:tc>
      </w:tr>
      <w:tr w:rsidR="0072040F" w:rsidRPr="00A5359A" w14:paraId="374AE84E" w14:textId="77777777" w:rsidTr="00C55AC5">
        <w:tc>
          <w:tcPr>
            <w:tcW w:w="226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6CC7902C" w14:textId="77777777" w:rsidR="0072040F" w:rsidRPr="00A5359A" w:rsidRDefault="0072040F" w:rsidP="0072040F">
            <w:pPr>
              <w:rPr>
                <w:lang w:val="en-US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3EF2DC93" w14:textId="6ACC8305" w:rsidR="0072040F" w:rsidRPr="00A5359A" w:rsidRDefault="0072040F" w:rsidP="0072040F">
            <w:pPr>
              <w:rPr>
                <w:lang w:val="en-US"/>
              </w:rPr>
            </w:pPr>
            <w:r w:rsidRPr="00A5359A">
              <w:rPr>
                <w:lang w:val="en-US"/>
              </w:rPr>
              <w:t>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604BF29" w14:textId="5F0408A5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F262D81" w14:textId="1861F192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6ACB51B" w14:textId="5E9AB2AC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AACC7C4" w14:textId="7F792702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17886E4" w14:textId="08ADBD6B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7DBA6C0" w14:textId="5244E368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099105B" w14:textId="7DE81032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24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B154F98" w14:textId="1D02C9ED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B9B6093" w14:textId="746D96A5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35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2D49F86" w14:textId="49DBBB44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1F8B365" w14:textId="17B6D082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D06E9C2" w14:textId="06DF01DD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D427691" w14:textId="0E64EF21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9CB7044" w14:textId="3273167F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C9EC781" w14:textId="2ECFEB1B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25881CC" w14:textId="0719DC18" w:rsidR="0072040F" w:rsidRPr="00A5359A" w:rsidRDefault="0072040F" w:rsidP="0072040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85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878322C" w14:textId="2C12900B" w:rsidR="0072040F" w:rsidRPr="00A5359A" w:rsidRDefault="0072040F" w:rsidP="0072040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75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6298B43" w14:textId="50B609E3" w:rsidR="0072040F" w:rsidRPr="00A5359A" w:rsidRDefault="0072040F" w:rsidP="0072040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96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2D07BE8" w14:textId="6929CA14" w:rsidR="0072040F" w:rsidRPr="00A5359A" w:rsidRDefault="0072040F" w:rsidP="0072040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32E42C9" w14:textId="6CF74119" w:rsidR="0072040F" w:rsidRPr="00A5359A" w:rsidRDefault="0072040F" w:rsidP="0072040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0C4C1C8" w14:textId="01FA23FA" w:rsidR="0072040F" w:rsidRPr="00A5359A" w:rsidRDefault="0072040F" w:rsidP="0072040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05</w:t>
            </w:r>
          </w:p>
        </w:tc>
      </w:tr>
      <w:tr w:rsidR="00A12F4F" w:rsidRPr="00A5359A" w14:paraId="551C1EC4" w14:textId="77777777" w:rsidTr="00C55AC5">
        <w:tc>
          <w:tcPr>
            <w:tcW w:w="226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FBED03A" w14:textId="6C9B17AB" w:rsidR="00A12F4F" w:rsidRPr="00A5359A" w:rsidRDefault="00A12F4F" w:rsidP="00A12F4F">
            <w:pPr>
              <w:rPr>
                <w:lang w:val="en-US"/>
              </w:rPr>
            </w:pPr>
            <w:r w:rsidRPr="00A5359A">
              <w:rPr>
                <w:lang w:val="en-US"/>
              </w:rPr>
              <w:t>General practitioner care (yes)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66471D61" w14:textId="14E7DC75" w:rsidR="00A12F4F" w:rsidRPr="00A5359A" w:rsidRDefault="00A12F4F" w:rsidP="00A12F4F">
            <w:pPr>
              <w:rPr>
                <w:lang w:val="en-US"/>
              </w:rPr>
            </w:pPr>
            <w:r w:rsidRPr="00A5359A">
              <w:rPr>
                <w:lang w:val="en-US"/>
              </w:rPr>
              <w:t>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13F0A0C" w14:textId="21865742" w:rsidR="00A12F4F" w:rsidRPr="00A5359A" w:rsidRDefault="00A12F4F" w:rsidP="00A12F4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A715934" w14:textId="3A2F92BF" w:rsidR="00A12F4F" w:rsidRPr="00A5359A" w:rsidRDefault="00A12F4F" w:rsidP="00A12F4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97820D7" w14:textId="5E7F2B63" w:rsidR="00A12F4F" w:rsidRPr="00A5359A" w:rsidRDefault="00A12F4F" w:rsidP="00A12F4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090C92C" w14:textId="3A2AE23E" w:rsidR="00A12F4F" w:rsidRPr="00A5359A" w:rsidRDefault="00A12F4F" w:rsidP="00A12F4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D827A80" w14:textId="2AD00C51" w:rsidR="00A12F4F" w:rsidRPr="00A5359A" w:rsidRDefault="00A12F4F" w:rsidP="00A12F4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1A227FC" w14:textId="50A6D1A1" w:rsidR="00A12F4F" w:rsidRPr="00A5359A" w:rsidRDefault="00A12F4F" w:rsidP="00A12F4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4E4E430" w14:textId="5DBD80C4" w:rsidR="00A12F4F" w:rsidRPr="00A5359A" w:rsidRDefault="00A12F4F" w:rsidP="00A12F4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C12BFA7" w14:textId="40AE7AF3" w:rsidR="00A12F4F" w:rsidRPr="00A5359A" w:rsidRDefault="00A12F4F" w:rsidP="00A12F4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64F6F0A" w14:textId="6CAE5C97" w:rsidR="00A12F4F" w:rsidRPr="00A5359A" w:rsidRDefault="00A12F4F" w:rsidP="00A12F4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063B8C2" w14:textId="740C31E8" w:rsidR="00A12F4F" w:rsidRPr="00A5359A" w:rsidRDefault="00A12F4F" w:rsidP="00A12F4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CB3DA7E" w14:textId="3E70DDE2" w:rsidR="00A12F4F" w:rsidRPr="00A5359A" w:rsidRDefault="00A12F4F" w:rsidP="00A12F4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AD202D1" w14:textId="2481ED19" w:rsidR="00A12F4F" w:rsidRPr="00A5359A" w:rsidRDefault="00A12F4F" w:rsidP="00A12F4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5C2ED41" w14:textId="4EA12978" w:rsidR="00A12F4F" w:rsidRPr="00A5359A" w:rsidRDefault="00A12F4F" w:rsidP="00A12F4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214D4F1" w14:textId="56CE70BB" w:rsidR="00A12F4F" w:rsidRPr="00A5359A" w:rsidRDefault="00A12F4F" w:rsidP="00A12F4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43A04FC" w14:textId="2A5696F1" w:rsidR="00A12F4F" w:rsidRPr="00A5359A" w:rsidRDefault="00A12F4F" w:rsidP="00A12F4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0DDEC72" w14:textId="50FC6088" w:rsidR="00A12F4F" w:rsidRPr="00A5359A" w:rsidRDefault="00A12F4F" w:rsidP="00A12F4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CC4B466" w14:textId="6EB2A8E4" w:rsidR="00A12F4F" w:rsidRPr="00A5359A" w:rsidRDefault="00A12F4F" w:rsidP="00A12F4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1495E82" w14:textId="22AFD95D" w:rsidR="00A12F4F" w:rsidRPr="00A5359A" w:rsidRDefault="00A12F4F" w:rsidP="00A12F4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6BB7692" w14:textId="616FAF27" w:rsidR="00A12F4F" w:rsidRPr="00A5359A" w:rsidRDefault="00A12F4F" w:rsidP="00A12F4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0C0949B" w14:textId="3F4C36B3" w:rsidR="00A12F4F" w:rsidRPr="00A5359A" w:rsidRDefault="00A12F4F" w:rsidP="00A12F4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711E8C9" w14:textId="19C8FB5F" w:rsidR="00A12F4F" w:rsidRPr="00A5359A" w:rsidRDefault="00A12F4F" w:rsidP="00A12F4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</w:tr>
      <w:tr w:rsidR="00A12F4F" w:rsidRPr="00A5359A" w14:paraId="2AE5F496" w14:textId="77777777" w:rsidTr="00C55AC5">
        <w:tc>
          <w:tcPr>
            <w:tcW w:w="226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32D52470" w14:textId="77777777" w:rsidR="00A12F4F" w:rsidRPr="00A5359A" w:rsidRDefault="00A12F4F" w:rsidP="00A12F4F">
            <w:pPr>
              <w:rPr>
                <w:lang w:val="en-US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35E3B15B" w14:textId="04E226F9" w:rsidR="00A12F4F" w:rsidRPr="00A5359A" w:rsidRDefault="00A12F4F" w:rsidP="00A12F4F">
            <w:pPr>
              <w:rPr>
                <w:lang w:val="en-US"/>
              </w:rPr>
            </w:pPr>
            <w:r w:rsidRPr="00A5359A">
              <w:rPr>
                <w:lang w:val="en-US"/>
              </w:rPr>
              <w:t>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B17D3A3" w14:textId="701FF583" w:rsidR="00A12F4F" w:rsidRPr="00A5359A" w:rsidRDefault="00A12F4F" w:rsidP="00A12F4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C1EFD6A" w14:textId="151A880C" w:rsidR="00A12F4F" w:rsidRPr="00A5359A" w:rsidRDefault="00A12F4F" w:rsidP="00A12F4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BECA63F" w14:textId="35E1E5BD" w:rsidR="00A12F4F" w:rsidRPr="00A5359A" w:rsidRDefault="00A12F4F" w:rsidP="00A12F4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0B29774" w14:textId="36375209" w:rsidR="00A12F4F" w:rsidRPr="00A5359A" w:rsidRDefault="00A12F4F" w:rsidP="00A12F4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E690B71" w14:textId="0352FCF6" w:rsidR="00A12F4F" w:rsidRPr="00A5359A" w:rsidRDefault="00A12F4F" w:rsidP="00A12F4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EE8C0C6" w14:textId="21BF2D1B" w:rsidR="00A12F4F" w:rsidRPr="00A5359A" w:rsidRDefault="00A12F4F" w:rsidP="00A12F4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23833C9" w14:textId="3E322014" w:rsidR="00A12F4F" w:rsidRPr="00A5359A" w:rsidRDefault="00A12F4F" w:rsidP="00A12F4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1278747" w14:textId="240583BF" w:rsidR="00A12F4F" w:rsidRPr="00A5359A" w:rsidRDefault="00A12F4F" w:rsidP="00A12F4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47D7FCA" w14:textId="029C001F" w:rsidR="00A12F4F" w:rsidRPr="00A5359A" w:rsidRDefault="00A12F4F" w:rsidP="00A12F4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D9C4FC8" w14:textId="35BD4E8C" w:rsidR="00A12F4F" w:rsidRPr="00A5359A" w:rsidRDefault="00A12F4F" w:rsidP="00A12F4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0AD9EF9" w14:textId="3A7B2DEC" w:rsidR="00A12F4F" w:rsidRPr="00A5359A" w:rsidRDefault="00A12F4F" w:rsidP="00A12F4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FB87EEA" w14:textId="229D9825" w:rsidR="00A12F4F" w:rsidRPr="00A5359A" w:rsidRDefault="00A12F4F" w:rsidP="00A12F4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3E9A349" w14:textId="12E27C04" w:rsidR="00A12F4F" w:rsidRPr="00A5359A" w:rsidRDefault="00A12F4F" w:rsidP="00A12F4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529FDE9" w14:textId="15BC5E40" w:rsidR="00A12F4F" w:rsidRPr="00A5359A" w:rsidRDefault="00A12F4F" w:rsidP="00A12F4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6FEBE0B" w14:textId="76788AF3" w:rsidR="00A12F4F" w:rsidRPr="00A5359A" w:rsidRDefault="00A12F4F" w:rsidP="00A12F4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5CD8323" w14:textId="097773FB" w:rsidR="00A12F4F" w:rsidRPr="00A5359A" w:rsidRDefault="00A12F4F" w:rsidP="00A12F4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82CB912" w14:textId="46A926A5" w:rsidR="00A12F4F" w:rsidRPr="00A5359A" w:rsidRDefault="00A12F4F" w:rsidP="00A12F4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6C4BBD5" w14:textId="623C6633" w:rsidR="00A12F4F" w:rsidRPr="00A5359A" w:rsidRDefault="00A12F4F" w:rsidP="00A12F4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466C17B" w14:textId="42299FB3" w:rsidR="00A12F4F" w:rsidRPr="00A5359A" w:rsidRDefault="00A12F4F" w:rsidP="00A12F4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5196321" w14:textId="51E06274" w:rsidR="00A12F4F" w:rsidRPr="00A5359A" w:rsidRDefault="00A12F4F" w:rsidP="00A12F4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9FC9B7E" w14:textId="282DE079" w:rsidR="00A12F4F" w:rsidRPr="00A5359A" w:rsidRDefault="00A12F4F" w:rsidP="00A12F4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</w:tr>
      <w:tr w:rsidR="0072040F" w:rsidRPr="00A5359A" w14:paraId="5DA1B2A0" w14:textId="77777777" w:rsidTr="00C55AC5">
        <w:tc>
          <w:tcPr>
            <w:tcW w:w="226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52E4E0BA" w14:textId="4C05BBC0" w:rsidR="0072040F" w:rsidRPr="00A5359A" w:rsidRDefault="0072040F" w:rsidP="0072040F">
            <w:pPr>
              <w:rPr>
                <w:lang w:val="en-US"/>
              </w:rPr>
            </w:pPr>
            <w:r w:rsidRPr="00A5359A">
              <w:rPr>
                <w:lang w:val="en-US"/>
              </w:rPr>
              <w:t>Amount among those with expenditure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318E2F4A" w14:textId="71147A94" w:rsidR="0072040F" w:rsidRPr="00A5359A" w:rsidRDefault="0072040F" w:rsidP="0072040F">
            <w:pPr>
              <w:rPr>
                <w:lang w:val="en-US"/>
              </w:rPr>
            </w:pPr>
            <w:r w:rsidRPr="00A5359A">
              <w:rPr>
                <w:lang w:val="en-US"/>
              </w:rPr>
              <w:t>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6B8FD0E" w14:textId="469E7D34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43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1D0CD63" w14:textId="3A2C8B6F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28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2643DDB" w14:textId="1803205E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61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AA5F42C" w14:textId="76907361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35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B94E7F8" w14:textId="148F07BF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25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A93E079" w14:textId="14916DE5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45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6175174" w14:textId="4DB98C70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26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79CC4A1" w14:textId="525AAE72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21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4302723" w14:textId="56A582ED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32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65A2A9B" w14:textId="63F8BBC4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48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C213B53" w14:textId="6728D225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39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1EDAFC6" w14:textId="7CDDE32F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59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67D29D9" w14:textId="24A71A55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ABB71C1" w14:textId="488B0A22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407BFC5" w14:textId="29B368C3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25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854CD6B" w14:textId="7FC34DC5" w:rsidR="0072040F" w:rsidRPr="00A5359A" w:rsidRDefault="0072040F" w:rsidP="0072040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8596E71" w14:textId="3C8DFD1C" w:rsidR="0072040F" w:rsidRPr="00A5359A" w:rsidRDefault="0072040F" w:rsidP="0072040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9EEC688" w14:textId="199C04A8" w:rsidR="0072040F" w:rsidRPr="00A5359A" w:rsidRDefault="0072040F" w:rsidP="0072040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20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843354E" w14:textId="5F563CB9" w:rsidR="0072040F" w:rsidRPr="00A5359A" w:rsidRDefault="0072040F" w:rsidP="0072040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560F2BC" w14:textId="48F251C5" w:rsidR="0072040F" w:rsidRPr="00A5359A" w:rsidRDefault="0072040F" w:rsidP="0072040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34D0ABD" w14:textId="60756EC2" w:rsidR="0072040F" w:rsidRPr="00A5359A" w:rsidRDefault="0072040F" w:rsidP="0072040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08</w:t>
            </w:r>
          </w:p>
        </w:tc>
      </w:tr>
      <w:tr w:rsidR="0072040F" w:rsidRPr="00A5359A" w14:paraId="20A8A18E" w14:textId="77777777" w:rsidTr="00C55AC5">
        <w:tc>
          <w:tcPr>
            <w:tcW w:w="226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1F4E8649" w14:textId="77777777" w:rsidR="0072040F" w:rsidRPr="00A5359A" w:rsidRDefault="0072040F" w:rsidP="0072040F">
            <w:pPr>
              <w:rPr>
                <w:lang w:val="en-US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2282500D" w14:textId="7C9EFB2B" w:rsidR="0072040F" w:rsidRPr="00A5359A" w:rsidRDefault="0072040F" w:rsidP="0072040F">
            <w:pPr>
              <w:rPr>
                <w:lang w:val="en-US"/>
              </w:rPr>
            </w:pPr>
            <w:r w:rsidRPr="00A5359A">
              <w:rPr>
                <w:lang w:val="en-US"/>
              </w:rPr>
              <w:t>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C45B8AB" w14:textId="375F9A13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19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9CA6FEF" w14:textId="38BA6251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06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634E863" w14:textId="6B641DA2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33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6C3D929" w14:textId="5992AF99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26EC068" w14:textId="7704B2E7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DD80656" w14:textId="44E01F87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27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377DFB2" w14:textId="08B9054A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8CD69F5" w14:textId="27BF4973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B66C1FC" w14:textId="4E1DB569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23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02C9C32" w14:textId="02A98795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22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A70CDC1" w14:textId="248500C6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49249AB" w14:textId="269C8A2E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31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B210434" w14:textId="35FF0D68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CAB2BFD" w14:textId="11DB8CCA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DC34E5E" w14:textId="6CEECFB8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8A25498" w14:textId="4131A2BC" w:rsidR="0072040F" w:rsidRPr="00A5359A" w:rsidRDefault="0072040F" w:rsidP="0072040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6945384" w14:textId="44E4F410" w:rsidR="0072040F" w:rsidRPr="00A5359A" w:rsidRDefault="0072040F" w:rsidP="0072040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354B205" w14:textId="619A90B0" w:rsidR="0072040F" w:rsidRPr="00A5359A" w:rsidRDefault="0072040F" w:rsidP="0072040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33E0CBB" w14:textId="7C9665EA" w:rsidR="0072040F" w:rsidRPr="00A5359A" w:rsidRDefault="0072040F" w:rsidP="0072040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E7B5480" w14:textId="53026283" w:rsidR="0072040F" w:rsidRPr="00A5359A" w:rsidRDefault="0072040F" w:rsidP="0072040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C6598ED" w14:textId="596CE034" w:rsidR="0072040F" w:rsidRPr="00A5359A" w:rsidRDefault="0072040F" w:rsidP="0072040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05</w:t>
            </w:r>
          </w:p>
        </w:tc>
      </w:tr>
      <w:tr w:rsidR="0072040F" w:rsidRPr="00A5359A" w14:paraId="68877316" w14:textId="77777777" w:rsidTr="00C55AC5">
        <w:tc>
          <w:tcPr>
            <w:tcW w:w="226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004A75D1" w14:textId="1CC7B45F" w:rsidR="0072040F" w:rsidRPr="00A5359A" w:rsidRDefault="0072040F" w:rsidP="0072040F">
            <w:pPr>
              <w:rPr>
                <w:lang w:val="en-US"/>
              </w:rPr>
            </w:pPr>
            <w:r w:rsidRPr="00A5359A">
              <w:rPr>
                <w:lang w:val="en-US"/>
              </w:rPr>
              <w:t>Hospital care (yes)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4396935D" w14:textId="345F599C" w:rsidR="0072040F" w:rsidRPr="00A5359A" w:rsidRDefault="0072040F" w:rsidP="0072040F">
            <w:pPr>
              <w:rPr>
                <w:lang w:val="en-US"/>
              </w:rPr>
            </w:pPr>
            <w:r w:rsidRPr="00A5359A">
              <w:rPr>
                <w:lang w:val="en-US"/>
              </w:rPr>
              <w:t>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2A038B9" w14:textId="3C4C0F8B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72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7ACBC37" w14:textId="241A6741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30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8BD6DDD" w14:textId="7ADC60D2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28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62C86A3" w14:textId="5CB9DA35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43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535DC67" w14:textId="3472B2CD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20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E55364E" w14:textId="1A97E02B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71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61134D7" w14:textId="6D01C0A5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23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D24E229" w14:textId="2F919113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B0538BA" w14:textId="40B2BAF6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38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25E1EBF" w14:textId="6092E357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52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FCE63DF" w14:textId="7183A6A5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29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BDA3DBA" w14:textId="3DD83EFB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79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E7EC8A3" w14:textId="70AFBFF2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0E3D44F" w14:textId="02AB0E24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F548BED" w14:textId="73DA6FE7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988E9E7" w14:textId="18FDFBBC" w:rsidR="0072040F" w:rsidRPr="00A5359A" w:rsidRDefault="0072040F" w:rsidP="0072040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48209F4" w14:textId="7288A012" w:rsidR="0072040F" w:rsidRPr="00A5359A" w:rsidRDefault="0072040F" w:rsidP="0072040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BC4909D" w14:textId="6E588415" w:rsidR="0072040F" w:rsidRPr="00A5359A" w:rsidRDefault="0072040F" w:rsidP="0072040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EEC88A4" w14:textId="4D2E6121" w:rsidR="0072040F" w:rsidRPr="00A5359A" w:rsidRDefault="0072040F" w:rsidP="0072040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342B87F" w14:textId="48AD3721" w:rsidR="0072040F" w:rsidRPr="00A5359A" w:rsidRDefault="0072040F" w:rsidP="0072040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1ACAD76" w14:textId="110CD16C" w:rsidR="0072040F" w:rsidRPr="00A5359A" w:rsidRDefault="0072040F" w:rsidP="0072040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32</w:t>
            </w:r>
          </w:p>
        </w:tc>
      </w:tr>
      <w:tr w:rsidR="0072040F" w:rsidRPr="00A5359A" w14:paraId="66728011" w14:textId="77777777" w:rsidTr="00C55AC5">
        <w:tc>
          <w:tcPr>
            <w:tcW w:w="226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2F57106C" w14:textId="77777777" w:rsidR="0072040F" w:rsidRPr="00A5359A" w:rsidRDefault="0072040F" w:rsidP="0072040F">
            <w:pPr>
              <w:rPr>
                <w:lang w:val="en-US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3A1DDB9F" w14:textId="0CC96B27" w:rsidR="0072040F" w:rsidRPr="00A5359A" w:rsidRDefault="0072040F" w:rsidP="0072040F">
            <w:pPr>
              <w:rPr>
                <w:lang w:val="en-US"/>
              </w:rPr>
            </w:pPr>
            <w:r w:rsidRPr="00A5359A">
              <w:rPr>
                <w:lang w:val="en-US"/>
              </w:rPr>
              <w:t>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67F3B2E" w14:textId="06756BF5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A0E1412" w14:textId="68BCA854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924F7DE" w14:textId="18C38E57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A45C6E7" w14:textId="0D1F4D08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1EC8228" w14:textId="5C11A043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94A0422" w14:textId="08FBDECE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78D70C1" w14:textId="1306D4D5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82B853D" w14:textId="44B9AF10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8A348ED" w14:textId="4DF35A44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B31AF26" w14:textId="60B3DB59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C1912CE" w14:textId="752643EA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8F3460C" w14:textId="5672E747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7D312B4" w14:textId="7BCA4E5C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7813CC9" w14:textId="2A295138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405CA1B" w14:textId="2231A7C7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D27348B" w14:textId="638228A9" w:rsidR="0072040F" w:rsidRPr="00A5359A" w:rsidRDefault="0072040F" w:rsidP="0072040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4177DF4" w14:textId="3455A538" w:rsidR="0072040F" w:rsidRPr="00A5359A" w:rsidRDefault="0072040F" w:rsidP="0072040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447E218" w14:textId="0400E76B" w:rsidR="0072040F" w:rsidRPr="00A5359A" w:rsidRDefault="0072040F" w:rsidP="0072040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4B96E22" w14:textId="5EAA8A69" w:rsidR="0072040F" w:rsidRPr="00A5359A" w:rsidRDefault="0072040F" w:rsidP="0072040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8C31022" w14:textId="66F653A3" w:rsidR="0072040F" w:rsidRPr="00A5359A" w:rsidRDefault="0072040F" w:rsidP="0072040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E4E8C8B" w14:textId="213EF056" w:rsidR="0072040F" w:rsidRPr="00A5359A" w:rsidRDefault="0072040F" w:rsidP="0072040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25</w:t>
            </w:r>
          </w:p>
        </w:tc>
      </w:tr>
      <w:tr w:rsidR="0072040F" w:rsidRPr="00A5359A" w14:paraId="544C1FD0" w14:textId="77777777" w:rsidTr="00C55AC5">
        <w:tc>
          <w:tcPr>
            <w:tcW w:w="226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51A808A2" w14:textId="6C8A47D4" w:rsidR="0072040F" w:rsidRPr="00A5359A" w:rsidRDefault="0072040F" w:rsidP="0072040F">
            <w:pPr>
              <w:rPr>
                <w:lang w:val="en-US"/>
              </w:rPr>
            </w:pPr>
            <w:r w:rsidRPr="00A5359A">
              <w:rPr>
                <w:lang w:val="en-US"/>
              </w:rPr>
              <w:t>Amount among those with expenditure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365FFD61" w14:textId="722315CC" w:rsidR="0072040F" w:rsidRPr="00A5359A" w:rsidRDefault="0072040F" w:rsidP="0072040F">
            <w:pPr>
              <w:rPr>
                <w:lang w:val="en-US"/>
              </w:rPr>
            </w:pPr>
            <w:r w:rsidRPr="00A5359A">
              <w:rPr>
                <w:lang w:val="en-US"/>
              </w:rPr>
              <w:t>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B883381" w14:textId="634F1BA0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32C975B" w14:textId="73CA5115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0B76070" w14:textId="08A82FBD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5FB957C" w14:textId="170A8BFC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22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FA285FE" w14:textId="11A216F2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02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8FB5A34" w14:textId="2EDF9A2E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45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DC08389" w14:textId="26009733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33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D830858" w14:textId="6A5AA684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6E3EF2F" w14:textId="1BAACB1A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49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15BC866" w14:textId="2F1B6F40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923C13A" w14:textId="523334CB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BB8B58B" w14:textId="0A608947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8198FC7" w14:textId="0DED57E7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7ADAFEB" w14:textId="13178E2B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D429021" w14:textId="1CC61506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DA01FF2" w14:textId="743E6BEA" w:rsidR="0072040F" w:rsidRPr="00A5359A" w:rsidRDefault="0072040F" w:rsidP="0072040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2F67E93" w14:textId="4D291854" w:rsidR="0072040F" w:rsidRPr="00A5359A" w:rsidRDefault="0072040F" w:rsidP="0072040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562AA64" w14:textId="0FBD082C" w:rsidR="0072040F" w:rsidRPr="00A5359A" w:rsidRDefault="0072040F" w:rsidP="0072040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52F81C4" w14:textId="300EED9E" w:rsidR="0072040F" w:rsidRPr="00A5359A" w:rsidRDefault="0072040F" w:rsidP="0072040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A9201F7" w14:textId="774CB35F" w:rsidR="0072040F" w:rsidRPr="00A5359A" w:rsidRDefault="0072040F" w:rsidP="0072040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E621854" w14:textId="5706F8A5" w:rsidR="0072040F" w:rsidRPr="00A5359A" w:rsidRDefault="0072040F" w:rsidP="0072040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13</w:t>
            </w:r>
          </w:p>
        </w:tc>
      </w:tr>
      <w:tr w:rsidR="0072040F" w:rsidRPr="00A5359A" w14:paraId="7D5412C0" w14:textId="77777777" w:rsidTr="00C55AC5">
        <w:tc>
          <w:tcPr>
            <w:tcW w:w="226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076D4B7A" w14:textId="77777777" w:rsidR="0072040F" w:rsidRPr="00A5359A" w:rsidRDefault="0072040F" w:rsidP="0072040F">
            <w:pPr>
              <w:rPr>
                <w:lang w:val="en-US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06F543CB" w14:textId="47FA2ED3" w:rsidR="0072040F" w:rsidRPr="00A5359A" w:rsidRDefault="0072040F" w:rsidP="0072040F">
            <w:pPr>
              <w:rPr>
                <w:lang w:val="en-US"/>
              </w:rPr>
            </w:pPr>
            <w:r w:rsidRPr="00A5359A">
              <w:rPr>
                <w:lang w:val="en-US"/>
              </w:rPr>
              <w:t>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A366644" w14:textId="0C9010B4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3FDF5EC" w14:textId="05AFFAF4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0D059EB" w14:textId="3405F77F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4165785" w14:textId="36C47C32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82890A4" w14:textId="0A216E3D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74198DA" w14:textId="6362A42C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A91C2A7" w14:textId="0CA5D486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19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4E56A3E" w14:textId="5D6B34CB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06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029A3BE" w14:textId="33CB2D15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33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87B73FC" w14:textId="0DA483FA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80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31D5AB9" w14:textId="55F0D7F8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68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82E2C52" w14:textId="1EC358E8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95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E6719B5" w14:textId="110AD8E4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84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4521F61" w14:textId="7A3449D5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72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D8A91EC" w14:textId="2A290BCA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00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80CE1BA" w14:textId="7B7EB037" w:rsidR="0072040F" w:rsidRPr="00A5359A" w:rsidRDefault="0072040F" w:rsidP="0072040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79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13C71FE" w14:textId="646DD52A" w:rsidR="0072040F" w:rsidRPr="00A5359A" w:rsidRDefault="0072040F" w:rsidP="0072040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67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6EDD373" w14:textId="28B4A891" w:rsidR="0072040F" w:rsidRPr="00A5359A" w:rsidRDefault="0072040F" w:rsidP="0072040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93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CD5A2C4" w14:textId="4668A70C" w:rsidR="0072040F" w:rsidRPr="00A5359A" w:rsidRDefault="0072040F" w:rsidP="0072040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AD22330" w14:textId="417AF7F3" w:rsidR="0072040F" w:rsidRPr="00A5359A" w:rsidRDefault="0072040F" w:rsidP="0072040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A9CD2E9" w14:textId="44E7EB3D" w:rsidR="0072040F" w:rsidRPr="00A5359A" w:rsidRDefault="0072040F" w:rsidP="0072040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06</w:t>
            </w:r>
          </w:p>
        </w:tc>
      </w:tr>
      <w:tr w:rsidR="002747CF" w:rsidRPr="00A5359A" w14:paraId="1417E718" w14:textId="77777777" w:rsidTr="00C55AC5">
        <w:tc>
          <w:tcPr>
            <w:tcW w:w="226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1D605559" w14:textId="2E9B8D3A" w:rsidR="002747CF" w:rsidRPr="00A5359A" w:rsidRDefault="002747CF" w:rsidP="002747CF">
            <w:pPr>
              <w:rPr>
                <w:lang w:val="en-US"/>
              </w:rPr>
            </w:pPr>
            <w:r w:rsidRPr="00A5359A">
              <w:rPr>
                <w:lang w:val="en-US"/>
              </w:rPr>
              <w:t>Dental care (yes)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13B70C14" w14:textId="2085C6FC" w:rsidR="002747CF" w:rsidRPr="00A5359A" w:rsidRDefault="002747CF" w:rsidP="002747CF">
            <w:pPr>
              <w:rPr>
                <w:lang w:val="en-US"/>
              </w:rPr>
            </w:pPr>
            <w:r w:rsidRPr="00A5359A">
              <w:rPr>
                <w:lang w:val="en-US"/>
              </w:rPr>
              <w:t>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0571F73" w14:textId="543FDC27" w:rsidR="002747CF" w:rsidRPr="00A5359A" w:rsidRDefault="002747CF" w:rsidP="002747C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95E63DB" w14:textId="46A8C2A9" w:rsidR="002747CF" w:rsidRPr="00A5359A" w:rsidRDefault="002747CF" w:rsidP="002747C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529A3C0" w14:textId="2194CE3E" w:rsidR="002747CF" w:rsidRPr="00A5359A" w:rsidRDefault="002747CF" w:rsidP="002747C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97BB265" w14:textId="7ED9D3DF" w:rsidR="002747CF" w:rsidRPr="00A5359A" w:rsidRDefault="002747CF" w:rsidP="002747C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977CEFF" w14:textId="1E7F5DB2" w:rsidR="002747CF" w:rsidRPr="00A5359A" w:rsidRDefault="002747CF" w:rsidP="002747C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44CBB52" w14:textId="27C8D7CB" w:rsidR="002747CF" w:rsidRPr="00A5359A" w:rsidRDefault="002747CF" w:rsidP="002747C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EBAF27C" w14:textId="3AAD285E" w:rsidR="002747CF" w:rsidRPr="00A5359A" w:rsidRDefault="002747CF" w:rsidP="002747C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4F553A4" w14:textId="621E520B" w:rsidR="002747CF" w:rsidRPr="00A5359A" w:rsidRDefault="002747CF" w:rsidP="002747C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2969730" w14:textId="69579E0C" w:rsidR="002747CF" w:rsidRPr="00A5359A" w:rsidRDefault="002747CF" w:rsidP="002747C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632F9C2" w14:textId="340A385F" w:rsidR="002747CF" w:rsidRPr="00A5359A" w:rsidRDefault="002747CF" w:rsidP="002747C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CA461D7" w14:textId="7909E351" w:rsidR="002747CF" w:rsidRPr="00A5359A" w:rsidRDefault="002747CF" w:rsidP="002747C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94A5131" w14:textId="4AD06C39" w:rsidR="002747CF" w:rsidRPr="00A5359A" w:rsidRDefault="002747CF" w:rsidP="002747C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319A7B4" w14:textId="1EC2D096" w:rsidR="002747CF" w:rsidRPr="00A5359A" w:rsidRDefault="002747CF" w:rsidP="002747C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A439B9A" w14:textId="4C107648" w:rsidR="002747CF" w:rsidRPr="00A5359A" w:rsidRDefault="002747CF" w:rsidP="002747C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EB53C7C" w14:textId="5C90CCE8" w:rsidR="002747CF" w:rsidRPr="00A5359A" w:rsidRDefault="002747CF" w:rsidP="002747C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9DE3D36" w14:textId="13245754" w:rsidR="002747CF" w:rsidRPr="00A5359A" w:rsidRDefault="002747CF" w:rsidP="002747C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DDF0420" w14:textId="44BD60A0" w:rsidR="002747CF" w:rsidRPr="00A5359A" w:rsidRDefault="002747CF" w:rsidP="002747C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FAE32B6" w14:textId="575B1CBD" w:rsidR="002747CF" w:rsidRPr="00A5359A" w:rsidRDefault="002747CF" w:rsidP="002747C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8DC7053" w14:textId="5E524A5F" w:rsidR="002747CF" w:rsidRPr="00A5359A" w:rsidRDefault="002747CF" w:rsidP="002747C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BCDCB8A" w14:textId="0BE22858" w:rsidR="002747CF" w:rsidRPr="00A5359A" w:rsidRDefault="002747CF" w:rsidP="002747C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1062720" w14:textId="1C2A9556" w:rsidR="002747CF" w:rsidRPr="00A5359A" w:rsidRDefault="002747CF" w:rsidP="002747C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</w:tr>
      <w:tr w:rsidR="002747CF" w:rsidRPr="00A5359A" w14:paraId="1C2A6692" w14:textId="77777777" w:rsidTr="00C55AC5">
        <w:tc>
          <w:tcPr>
            <w:tcW w:w="226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74094FEB" w14:textId="77777777" w:rsidR="002747CF" w:rsidRPr="00A5359A" w:rsidRDefault="002747CF" w:rsidP="002747CF">
            <w:pPr>
              <w:rPr>
                <w:lang w:val="en-US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244BE029" w14:textId="77A7F1E0" w:rsidR="002747CF" w:rsidRPr="00A5359A" w:rsidRDefault="002747CF" w:rsidP="002747CF">
            <w:pPr>
              <w:rPr>
                <w:lang w:val="en-US"/>
              </w:rPr>
            </w:pPr>
            <w:r w:rsidRPr="00A5359A">
              <w:rPr>
                <w:lang w:val="en-US"/>
              </w:rPr>
              <w:t>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DE34D0E" w14:textId="26FEA276" w:rsidR="002747CF" w:rsidRPr="00A5359A" w:rsidRDefault="002747CF" w:rsidP="002747C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40FC27D" w14:textId="74C39ECA" w:rsidR="002747CF" w:rsidRPr="00A5359A" w:rsidRDefault="002747CF" w:rsidP="002747C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BA51C49" w14:textId="25642ABD" w:rsidR="002747CF" w:rsidRPr="00A5359A" w:rsidRDefault="002747CF" w:rsidP="002747C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83B056C" w14:textId="374B0696" w:rsidR="002747CF" w:rsidRPr="00A5359A" w:rsidRDefault="002747CF" w:rsidP="002747C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B4BBF1A" w14:textId="2D1DFDB1" w:rsidR="002747CF" w:rsidRPr="00A5359A" w:rsidRDefault="002747CF" w:rsidP="002747C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3EF0B22" w14:textId="4E4C5CCA" w:rsidR="002747CF" w:rsidRPr="00A5359A" w:rsidRDefault="002747CF" w:rsidP="002747C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48AE427" w14:textId="30BBDB92" w:rsidR="002747CF" w:rsidRPr="00A5359A" w:rsidRDefault="002747CF" w:rsidP="002747C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F5F8CF9" w14:textId="30728A9D" w:rsidR="002747CF" w:rsidRPr="00A5359A" w:rsidRDefault="002747CF" w:rsidP="002747C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FB0205F" w14:textId="66BA8CD2" w:rsidR="002747CF" w:rsidRPr="00A5359A" w:rsidRDefault="002747CF" w:rsidP="002747C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2D6B659" w14:textId="25E16368" w:rsidR="002747CF" w:rsidRPr="00A5359A" w:rsidRDefault="002747CF" w:rsidP="002747C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21E6C5E" w14:textId="5E8B5E69" w:rsidR="002747CF" w:rsidRPr="00A5359A" w:rsidRDefault="002747CF" w:rsidP="002747C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4302B8A" w14:textId="507628A7" w:rsidR="002747CF" w:rsidRPr="00A5359A" w:rsidRDefault="002747CF" w:rsidP="002747C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7031B5D" w14:textId="5C09CF4C" w:rsidR="002747CF" w:rsidRPr="00A5359A" w:rsidRDefault="002747CF" w:rsidP="002747C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D3D642D" w14:textId="5E8A4ADE" w:rsidR="002747CF" w:rsidRPr="00A5359A" w:rsidRDefault="002747CF" w:rsidP="002747C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738DE53" w14:textId="57C19601" w:rsidR="002747CF" w:rsidRPr="00A5359A" w:rsidRDefault="002747CF" w:rsidP="002747C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BB5F709" w14:textId="7C06B2E5" w:rsidR="002747CF" w:rsidRPr="00A5359A" w:rsidRDefault="002747CF" w:rsidP="002747C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ED2E8CA" w14:textId="55B190B5" w:rsidR="002747CF" w:rsidRPr="00A5359A" w:rsidRDefault="002747CF" w:rsidP="002747C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C396308" w14:textId="56D175A4" w:rsidR="002747CF" w:rsidRPr="00A5359A" w:rsidRDefault="002747CF" w:rsidP="002747C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098CEA0" w14:textId="0355CE1D" w:rsidR="002747CF" w:rsidRPr="00A5359A" w:rsidRDefault="002747CF" w:rsidP="002747C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13B83C0" w14:textId="6D795B4B" w:rsidR="002747CF" w:rsidRPr="00A5359A" w:rsidRDefault="002747CF" w:rsidP="002747C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33A3C5B" w14:textId="7795461C" w:rsidR="002747CF" w:rsidRPr="00A5359A" w:rsidRDefault="002747CF" w:rsidP="002747C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</w:tr>
      <w:tr w:rsidR="002747CF" w:rsidRPr="00A5359A" w14:paraId="5D405D64" w14:textId="77777777" w:rsidTr="00C55AC5">
        <w:tc>
          <w:tcPr>
            <w:tcW w:w="226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21ADBE17" w14:textId="63A8534C" w:rsidR="002747CF" w:rsidRPr="00A5359A" w:rsidRDefault="002747CF" w:rsidP="002747CF">
            <w:pPr>
              <w:rPr>
                <w:lang w:val="en-US"/>
              </w:rPr>
            </w:pPr>
            <w:r w:rsidRPr="00A5359A">
              <w:rPr>
                <w:lang w:val="en-US"/>
              </w:rPr>
              <w:t>Amount among those with expenditure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21624409" w14:textId="0576791E" w:rsidR="002747CF" w:rsidRPr="00A5359A" w:rsidRDefault="002747CF" w:rsidP="002747CF">
            <w:pPr>
              <w:rPr>
                <w:lang w:val="en-US"/>
              </w:rPr>
            </w:pPr>
            <w:r w:rsidRPr="00A5359A">
              <w:rPr>
                <w:lang w:val="en-US"/>
              </w:rPr>
              <w:t>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1D8D247" w14:textId="736194AE" w:rsidR="002747CF" w:rsidRPr="00A5359A" w:rsidRDefault="002747CF" w:rsidP="002747C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607D2CD" w14:textId="61566B3D" w:rsidR="002747CF" w:rsidRPr="00A5359A" w:rsidRDefault="002747CF" w:rsidP="002747C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52EB040" w14:textId="366162EB" w:rsidR="002747CF" w:rsidRPr="00A5359A" w:rsidRDefault="002747CF" w:rsidP="002747C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B2C86C8" w14:textId="7E4C5692" w:rsidR="002747CF" w:rsidRPr="00A5359A" w:rsidRDefault="002747CF" w:rsidP="002747C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63B6021" w14:textId="21A77644" w:rsidR="002747CF" w:rsidRPr="00A5359A" w:rsidRDefault="002747CF" w:rsidP="002747C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EE391AC" w14:textId="6067824A" w:rsidR="002747CF" w:rsidRPr="00A5359A" w:rsidRDefault="002747CF" w:rsidP="002747C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B5882D2" w14:textId="75ECA18C" w:rsidR="002747CF" w:rsidRPr="00A5359A" w:rsidRDefault="002747CF" w:rsidP="002747C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D9F9E90" w14:textId="6C648955" w:rsidR="002747CF" w:rsidRPr="00A5359A" w:rsidRDefault="002747CF" w:rsidP="002747C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F92BFEC" w14:textId="6997DB32" w:rsidR="002747CF" w:rsidRPr="00A5359A" w:rsidRDefault="002747CF" w:rsidP="002747C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BD990C1" w14:textId="2CAD82B2" w:rsidR="002747CF" w:rsidRPr="00A5359A" w:rsidRDefault="002747CF" w:rsidP="002747C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4933C04" w14:textId="79176F94" w:rsidR="002747CF" w:rsidRPr="00A5359A" w:rsidRDefault="002747CF" w:rsidP="002747C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F7241B0" w14:textId="5617246B" w:rsidR="002747CF" w:rsidRPr="00A5359A" w:rsidRDefault="002747CF" w:rsidP="002747C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D4EEDC7" w14:textId="7F66B319" w:rsidR="002747CF" w:rsidRPr="00A5359A" w:rsidRDefault="002747CF" w:rsidP="002747C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804DA6A" w14:textId="600884DC" w:rsidR="002747CF" w:rsidRPr="00A5359A" w:rsidRDefault="002747CF" w:rsidP="002747C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D3BD64C" w14:textId="1C9DFF21" w:rsidR="002747CF" w:rsidRPr="00A5359A" w:rsidRDefault="002747CF" w:rsidP="002747C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B98E784" w14:textId="214BEB75" w:rsidR="002747CF" w:rsidRPr="00A5359A" w:rsidRDefault="002747CF" w:rsidP="002747C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3F69ED9" w14:textId="36818797" w:rsidR="002747CF" w:rsidRPr="00A5359A" w:rsidRDefault="002747CF" w:rsidP="002747C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738DA41" w14:textId="207C9C3E" w:rsidR="002747CF" w:rsidRPr="00A5359A" w:rsidRDefault="002747CF" w:rsidP="002747C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B19A6E9" w14:textId="22F9AD90" w:rsidR="002747CF" w:rsidRPr="00A5359A" w:rsidRDefault="002747CF" w:rsidP="002747C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225146F" w14:textId="7B32C363" w:rsidR="002747CF" w:rsidRPr="00A5359A" w:rsidRDefault="002747CF" w:rsidP="002747C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38DAD5B" w14:textId="4D979801" w:rsidR="002747CF" w:rsidRPr="00A5359A" w:rsidRDefault="002747CF" w:rsidP="002747C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</w:tr>
      <w:tr w:rsidR="002747CF" w:rsidRPr="00A5359A" w14:paraId="6CE0AEC3" w14:textId="77777777" w:rsidTr="00C55AC5">
        <w:tc>
          <w:tcPr>
            <w:tcW w:w="226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707D12D7" w14:textId="77777777" w:rsidR="002747CF" w:rsidRPr="00A5359A" w:rsidRDefault="002747CF" w:rsidP="002747CF">
            <w:pPr>
              <w:rPr>
                <w:lang w:val="en-US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0948B13A" w14:textId="18DD7FAB" w:rsidR="002747CF" w:rsidRPr="00A5359A" w:rsidRDefault="002747CF" w:rsidP="002747CF">
            <w:pPr>
              <w:rPr>
                <w:lang w:val="en-US"/>
              </w:rPr>
            </w:pPr>
            <w:r w:rsidRPr="00A5359A">
              <w:rPr>
                <w:lang w:val="en-US"/>
              </w:rPr>
              <w:t>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4C3BFEF" w14:textId="4EBAA09A" w:rsidR="002747CF" w:rsidRPr="00A5359A" w:rsidRDefault="002747CF" w:rsidP="002747C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4A700B4" w14:textId="45912F6C" w:rsidR="002747CF" w:rsidRPr="00A5359A" w:rsidRDefault="002747CF" w:rsidP="002747C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5D2BACE" w14:textId="54C6FDF1" w:rsidR="002747CF" w:rsidRPr="00A5359A" w:rsidRDefault="002747CF" w:rsidP="002747C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0553A43" w14:textId="53E8BB72" w:rsidR="002747CF" w:rsidRPr="00A5359A" w:rsidRDefault="002747CF" w:rsidP="002747C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0A91CD8" w14:textId="70E76F9B" w:rsidR="002747CF" w:rsidRPr="00A5359A" w:rsidRDefault="002747CF" w:rsidP="002747C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2C451BA" w14:textId="1B94430D" w:rsidR="002747CF" w:rsidRPr="00A5359A" w:rsidRDefault="002747CF" w:rsidP="002747C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0801C73" w14:textId="69AA170F" w:rsidR="002747CF" w:rsidRPr="00A5359A" w:rsidRDefault="002747CF" w:rsidP="002747C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DD00D04" w14:textId="4BE906DD" w:rsidR="002747CF" w:rsidRPr="00A5359A" w:rsidRDefault="002747CF" w:rsidP="002747C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19036DC" w14:textId="61033C2E" w:rsidR="002747CF" w:rsidRPr="00A5359A" w:rsidRDefault="002747CF" w:rsidP="002747C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4956425" w14:textId="7FA67CC7" w:rsidR="002747CF" w:rsidRPr="00A5359A" w:rsidRDefault="002747CF" w:rsidP="002747C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22FD190" w14:textId="628A4A0C" w:rsidR="002747CF" w:rsidRPr="00A5359A" w:rsidRDefault="002747CF" w:rsidP="002747C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F8726EC" w14:textId="473F3DCF" w:rsidR="002747CF" w:rsidRPr="00A5359A" w:rsidRDefault="002747CF" w:rsidP="002747C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EED32FB" w14:textId="559B15E2" w:rsidR="002747CF" w:rsidRPr="00A5359A" w:rsidRDefault="002747CF" w:rsidP="002747C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CC9B2B4" w14:textId="775134F8" w:rsidR="002747CF" w:rsidRPr="00A5359A" w:rsidRDefault="002747CF" w:rsidP="002747C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0D99669" w14:textId="70862A2C" w:rsidR="002747CF" w:rsidRPr="00A5359A" w:rsidRDefault="002747CF" w:rsidP="002747C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66BE6BB" w14:textId="7CD009E3" w:rsidR="002747CF" w:rsidRPr="00A5359A" w:rsidRDefault="002747CF" w:rsidP="002747C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47F4A54" w14:textId="60C6EC5C" w:rsidR="002747CF" w:rsidRPr="00A5359A" w:rsidRDefault="002747CF" w:rsidP="002747C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25373C6" w14:textId="1B75AB87" w:rsidR="002747CF" w:rsidRPr="00A5359A" w:rsidRDefault="002747CF" w:rsidP="002747C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68D4520" w14:textId="6EF2A8A0" w:rsidR="002747CF" w:rsidRPr="00A5359A" w:rsidRDefault="002747CF" w:rsidP="002747C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4A1C06E" w14:textId="45C95355" w:rsidR="002747CF" w:rsidRPr="00A5359A" w:rsidRDefault="002747CF" w:rsidP="002747C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C6013B3" w14:textId="1A31A9E7" w:rsidR="002747CF" w:rsidRPr="00A5359A" w:rsidRDefault="002747CF" w:rsidP="002747C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</w:tr>
      <w:tr w:rsidR="0072040F" w:rsidRPr="00A5359A" w14:paraId="028FC437" w14:textId="77777777" w:rsidTr="00C55AC5">
        <w:tc>
          <w:tcPr>
            <w:tcW w:w="226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029D6EE5" w14:textId="5AB344A5" w:rsidR="0072040F" w:rsidRPr="00A5359A" w:rsidRDefault="0072040F" w:rsidP="0072040F">
            <w:pPr>
              <w:rPr>
                <w:lang w:val="en-US"/>
              </w:rPr>
            </w:pPr>
            <w:r w:rsidRPr="00A5359A">
              <w:rPr>
                <w:lang w:val="en-US"/>
              </w:rPr>
              <w:t>Mental health care (yes)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6CB40B00" w14:textId="2A5D642E" w:rsidR="0072040F" w:rsidRPr="00A5359A" w:rsidRDefault="0072040F" w:rsidP="0072040F">
            <w:pPr>
              <w:rPr>
                <w:lang w:val="en-US"/>
              </w:rPr>
            </w:pPr>
            <w:r w:rsidRPr="00A5359A">
              <w:rPr>
                <w:lang w:val="en-US"/>
              </w:rPr>
              <w:t>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216E79A" w14:textId="5B4C5214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76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3BFDF61" w14:textId="01FA57E7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2E95D51" w14:textId="4B88BFF1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82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DAD8E11" w14:textId="04A003A0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60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6301160" w14:textId="69F859E0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16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D174945" w14:textId="54B1C234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20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162BB27" w14:textId="7AC34980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3B28DE7" w14:textId="43281AAC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3FA9C60" w14:textId="710E1A9F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04DF754" w14:textId="0073FA24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3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A160CEF" w14:textId="1E035C80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24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AFB083D" w14:textId="6026C837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4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32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B77E51A" w14:textId="6EA7DDF1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66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19CE139" w14:textId="747F22E5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16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A792C2F" w14:textId="3346B320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38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5A0F72A" w14:textId="10DA40F7" w:rsidR="0072040F" w:rsidRPr="00A5359A" w:rsidRDefault="0072040F" w:rsidP="0072040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45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B36FC45" w14:textId="7C1544F6" w:rsidR="0072040F" w:rsidRPr="00A5359A" w:rsidRDefault="0072040F" w:rsidP="0072040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00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778C034" w14:textId="406CEEEB" w:rsidR="0072040F" w:rsidRPr="00A5359A" w:rsidRDefault="0072040F" w:rsidP="0072040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09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E725C42" w14:textId="32E901CC" w:rsidR="0072040F" w:rsidRPr="00A5359A" w:rsidRDefault="0072040F" w:rsidP="0072040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44A5A39" w14:textId="2762DCA7" w:rsidR="0072040F" w:rsidRPr="00A5359A" w:rsidRDefault="0072040F" w:rsidP="0072040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373F521" w14:textId="2156299F" w:rsidR="0072040F" w:rsidRPr="00A5359A" w:rsidRDefault="0072040F" w:rsidP="0072040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71</w:t>
            </w:r>
          </w:p>
        </w:tc>
      </w:tr>
      <w:tr w:rsidR="0072040F" w:rsidRPr="00A5359A" w14:paraId="4A2B2C13" w14:textId="77777777" w:rsidTr="00C55AC5">
        <w:tc>
          <w:tcPr>
            <w:tcW w:w="226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6067218F" w14:textId="77777777" w:rsidR="0072040F" w:rsidRPr="00A5359A" w:rsidRDefault="0072040F" w:rsidP="0072040F">
            <w:pPr>
              <w:rPr>
                <w:lang w:val="en-US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6F7F51E7" w14:textId="6CF920BE" w:rsidR="0072040F" w:rsidRPr="00A5359A" w:rsidRDefault="0072040F" w:rsidP="0072040F">
            <w:pPr>
              <w:rPr>
                <w:lang w:val="en-US"/>
              </w:rPr>
            </w:pPr>
            <w:r w:rsidRPr="00A5359A">
              <w:rPr>
                <w:lang w:val="en-US"/>
              </w:rPr>
              <w:t>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275EB6E" w14:textId="444486D7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0D58CA5" w14:textId="54FFAD7D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B813378" w14:textId="3BB775CC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6A03C6F" w14:textId="0A480355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C3B3DB7" w14:textId="36432281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7BB46EF" w14:textId="43D2C634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69D142B" w14:textId="1805291C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31B8B31" w14:textId="35DB057E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2B79AEA" w14:textId="61D5F78D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8BEBAC0" w14:textId="1508BE35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58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80F5D59" w14:textId="3FE3AE69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07CF414" w14:textId="468D4CFA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25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4AC6774" w14:textId="5E31A2E0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5098BDC" w14:textId="593A8010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A472BAC" w14:textId="71FF80C5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67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7633A86" w14:textId="6996496B" w:rsidR="0072040F" w:rsidRPr="00A5359A" w:rsidRDefault="0072040F" w:rsidP="0072040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4C92D1A" w14:textId="13F3564E" w:rsidR="0072040F" w:rsidRPr="00A5359A" w:rsidRDefault="0072040F" w:rsidP="0072040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4D41331" w14:textId="0C7A37E9" w:rsidR="0072040F" w:rsidRPr="00A5359A" w:rsidRDefault="0072040F" w:rsidP="0072040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6F102FC" w14:textId="1CB28851" w:rsidR="0072040F" w:rsidRPr="00A5359A" w:rsidRDefault="0072040F" w:rsidP="0072040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70C62A1" w14:textId="717136E1" w:rsidR="0072040F" w:rsidRPr="00A5359A" w:rsidRDefault="0072040F" w:rsidP="0072040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1306F50" w14:textId="5B70CC28" w:rsidR="0072040F" w:rsidRPr="00A5359A" w:rsidRDefault="0072040F" w:rsidP="0072040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61</w:t>
            </w:r>
          </w:p>
        </w:tc>
      </w:tr>
      <w:tr w:rsidR="0072040F" w:rsidRPr="00A5359A" w14:paraId="58EBCFFF" w14:textId="77777777" w:rsidTr="00C55AC5">
        <w:trPr>
          <w:trHeight w:val="272"/>
        </w:trPr>
        <w:tc>
          <w:tcPr>
            <w:tcW w:w="226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546B0D6" w14:textId="024149B7" w:rsidR="0072040F" w:rsidRPr="00A5359A" w:rsidRDefault="0072040F" w:rsidP="0072040F">
            <w:pPr>
              <w:rPr>
                <w:lang w:val="en-US"/>
              </w:rPr>
            </w:pPr>
            <w:r w:rsidRPr="00A5359A">
              <w:rPr>
                <w:lang w:val="en-US"/>
              </w:rPr>
              <w:t>Amount among those with expenditure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33FAFD13" w14:textId="66ABAE1A" w:rsidR="0072040F" w:rsidRPr="00A5359A" w:rsidRDefault="0072040F" w:rsidP="0072040F">
            <w:pPr>
              <w:rPr>
                <w:lang w:val="en-US"/>
              </w:rPr>
            </w:pPr>
            <w:r w:rsidRPr="00A5359A">
              <w:rPr>
                <w:lang w:val="en-US"/>
              </w:rPr>
              <w:t>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ECB9B24" w14:textId="0765A1B1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40B9ABB" w14:textId="3ED6B57E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C3BCBED" w14:textId="11D5F6DF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D0B34B0" w14:textId="57C7D85D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70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1F12BDD" w14:textId="0AFF9558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21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C2C94A6" w14:textId="4C3D200E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39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54F9C91" w14:textId="073EDC35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A362E9B" w14:textId="415969FD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BA6D889" w14:textId="3080E5B0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ACDCCA5" w14:textId="61E91FB3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430BDB7" w14:textId="7B257122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CEB055A" w14:textId="4384F0DA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F390884" w14:textId="7794ED08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A0879FC" w14:textId="30C1AD3D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67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23C7DB4" w14:textId="0BC4A0FB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5AF5555" w14:textId="3AF73EC4" w:rsidR="0072040F" w:rsidRPr="00A5359A" w:rsidRDefault="0072040F" w:rsidP="0072040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26969EF" w14:textId="5502F7B1" w:rsidR="0072040F" w:rsidRPr="00A5359A" w:rsidRDefault="0072040F" w:rsidP="0072040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111B750" w14:textId="0C48C37B" w:rsidR="0072040F" w:rsidRPr="00A5359A" w:rsidRDefault="0072040F" w:rsidP="0072040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FB24877" w14:textId="7188C8E8" w:rsidR="0072040F" w:rsidRPr="00A5359A" w:rsidRDefault="0072040F" w:rsidP="0072040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66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592C3E4" w14:textId="660417D1" w:rsidR="0072040F" w:rsidRPr="00A5359A" w:rsidRDefault="0072040F" w:rsidP="0072040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44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A71C051" w14:textId="510230C7" w:rsidR="0072040F" w:rsidRPr="00A5359A" w:rsidRDefault="0072040F" w:rsidP="0072040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98</w:t>
            </w:r>
          </w:p>
        </w:tc>
      </w:tr>
      <w:tr w:rsidR="0072040F" w:rsidRPr="00A5359A" w14:paraId="5065C726" w14:textId="77777777" w:rsidTr="00C55AC5">
        <w:tc>
          <w:tcPr>
            <w:tcW w:w="226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0EA84400" w14:textId="77777777" w:rsidR="0072040F" w:rsidRPr="00A5359A" w:rsidRDefault="0072040F" w:rsidP="0072040F">
            <w:pPr>
              <w:rPr>
                <w:lang w:val="en-US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68456D3E" w14:textId="6C57FB36" w:rsidR="0072040F" w:rsidRPr="00A5359A" w:rsidRDefault="0072040F" w:rsidP="0072040F">
            <w:pPr>
              <w:rPr>
                <w:lang w:val="en-US"/>
              </w:rPr>
            </w:pPr>
            <w:r w:rsidRPr="00A5359A">
              <w:rPr>
                <w:lang w:val="en-US"/>
              </w:rPr>
              <w:t>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A7CDB09" w14:textId="58DD2387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2EBB73F" w14:textId="083D2543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7E1B099" w14:textId="0CB8581B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840A6B6" w14:textId="2B309233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38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34878BE" w14:textId="2E5B7943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00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E4D0F0E" w14:textId="0C698224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89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D4753A5" w14:textId="4073A613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460A654" w14:textId="1B53A2CF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AD99FA3" w14:textId="0B1DCBAF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9CDEFC0" w14:textId="6DD7FE10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C739A26" w14:textId="70366393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9ED9852" w14:textId="49A0E765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AF946A7" w14:textId="1118011D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818255F" w14:textId="5B2F2EAD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15E89E7" w14:textId="7909B8F3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2DD14F9" w14:textId="4FFA7269" w:rsidR="0072040F" w:rsidRPr="00A5359A" w:rsidRDefault="0072040F" w:rsidP="0072040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67A54D3" w14:textId="756E7676" w:rsidR="0072040F" w:rsidRPr="00A5359A" w:rsidRDefault="0072040F" w:rsidP="0072040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E14E2C0" w14:textId="4DBFE098" w:rsidR="0072040F" w:rsidRPr="00A5359A" w:rsidRDefault="0072040F" w:rsidP="0072040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24BDBDF" w14:textId="15240BAB" w:rsidR="0072040F" w:rsidRPr="00A5359A" w:rsidRDefault="0072040F" w:rsidP="0072040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67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33EBC7A" w14:textId="127FECC0" w:rsidR="0072040F" w:rsidRPr="00A5359A" w:rsidRDefault="0072040F" w:rsidP="0072040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46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8D14C38" w14:textId="2C24EB1E" w:rsidR="0072040F" w:rsidRPr="00A5359A" w:rsidRDefault="0072040F" w:rsidP="0072040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97</w:t>
            </w:r>
          </w:p>
        </w:tc>
      </w:tr>
      <w:tr w:rsidR="0072040F" w:rsidRPr="00A5359A" w14:paraId="68E0DD76" w14:textId="77777777" w:rsidTr="00C55AC5">
        <w:tc>
          <w:tcPr>
            <w:tcW w:w="226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173A732A" w14:textId="6F450E54" w:rsidR="0072040F" w:rsidRPr="00A5359A" w:rsidRDefault="0072040F" w:rsidP="0072040F">
            <w:pPr>
              <w:rPr>
                <w:lang w:val="en-US"/>
              </w:rPr>
            </w:pPr>
            <w:r w:rsidRPr="00A5359A">
              <w:rPr>
                <w:lang w:val="en-US"/>
              </w:rPr>
              <w:t>Physiotherapeutic care (yes)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3860D28D" w14:textId="47439FE8" w:rsidR="0072040F" w:rsidRPr="00A5359A" w:rsidRDefault="0072040F" w:rsidP="0072040F">
            <w:pPr>
              <w:rPr>
                <w:lang w:val="en-US"/>
              </w:rPr>
            </w:pPr>
            <w:r w:rsidRPr="00A5359A">
              <w:rPr>
                <w:lang w:val="en-US"/>
              </w:rPr>
              <w:t>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57A2FDB" w14:textId="3DE5BA2D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94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B8ACD15" w14:textId="52ACEE08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18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6EA8774" w14:textId="2ED5F08C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7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33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E5B4B7A" w14:textId="43E23AE6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F6B5518" w14:textId="17B2D7A7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3AC6863" w14:textId="1FA55150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3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82D82BF" w14:textId="73DB5165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4FD98A1" w14:textId="6FD55425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FD517A7" w14:textId="2777C7C3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67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CF9403B" w14:textId="18A4F554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121D3C1" w14:textId="25F07228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9C54F0F" w14:textId="16D7C0A1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3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176B1EB" w14:textId="68B68921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31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1943215" w14:textId="4BE4A582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D51FB75" w14:textId="40E295EF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D28C1AC" w14:textId="1C14721E" w:rsidR="0072040F" w:rsidRPr="00A5359A" w:rsidRDefault="0072040F" w:rsidP="0072040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F9ABB3A" w14:textId="348CEC0B" w:rsidR="0072040F" w:rsidRPr="00A5359A" w:rsidRDefault="0072040F" w:rsidP="0072040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E0D6E72" w14:textId="73947BCC" w:rsidR="0072040F" w:rsidRPr="00A5359A" w:rsidRDefault="0072040F" w:rsidP="0072040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4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452E51A" w14:textId="115355F9" w:rsidR="0072040F" w:rsidRPr="00A5359A" w:rsidRDefault="0072040F" w:rsidP="0072040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B2C008B" w14:textId="751349F3" w:rsidR="0072040F" w:rsidRPr="00A5359A" w:rsidRDefault="0072040F" w:rsidP="0072040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21DB621" w14:textId="6F5CD015" w:rsidR="0072040F" w:rsidRPr="00A5359A" w:rsidRDefault="0072040F" w:rsidP="0072040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99</w:t>
            </w:r>
          </w:p>
        </w:tc>
      </w:tr>
      <w:tr w:rsidR="0072040F" w:rsidRPr="00A5359A" w14:paraId="03BD2BE0" w14:textId="77777777" w:rsidTr="00C55AC5">
        <w:tc>
          <w:tcPr>
            <w:tcW w:w="226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69974B0B" w14:textId="77777777" w:rsidR="0072040F" w:rsidRPr="00A5359A" w:rsidRDefault="0072040F" w:rsidP="0072040F">
            <w:pPr>
              <w:rPr>
                <w:lang w:val="en-US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6C26C3EE" w14:textId="69E0C02B" w:rsidR="0072040F" w:rsidRPr="00A5359A" w:rsidRDefault="0072040F" w:rsidP="0072040F">
            <w:pPr>
              <w:rPr>
                <w:lang w:val="en-US"/>
              </w:rPr>
            </w:pPr>
            <w:r w:rsidRPr="00A5359A">
              <w:rPr>
                <w:lang w:val="en-US"/>
              </w:rPr>
              <w:t>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637609F" w14:textId="7B7EA5C2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582819D" w14:textId="45B0062C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AB3334F" w14:textId="7A4ECBB1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3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7C43E47" w14:textId="7D19AEAE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E962F2A" w14:textId="46FF4AF9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29C4463" w14:textId="5F1614F5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FF8538B" w14:textId="3B51757E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4A9E392" w14:textId="2A1143BF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48C3D58" w14:textId="62CDE200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31A229F" w14:textId="0C5FA4CF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CAF1CCD" w14:textId="29307BBE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4F0EC04" w14:textId="7EE9733C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99B45ED" w14:textId="00B430FA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4D63ADD" w14:textId="53630830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99CF8BE" w14:textId="78E5A9C6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5FF5D4D" w14:textId="5E70AB46" w:rsidR="0072040F" w:rsidRPr="00A5359A" w:rsidRDefault="0072040F" w:rsidP="0072040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0AB295D" w14:textId="52C6AB86" w:rsidR="0072040F" w:rsidRPr="00A5359A" w:rsidRDefault="0072040F" w:rsidP="0072040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15EBF2F" w14:textId="186FDB73" w:rsidR="0072040F" w:rsidRPr="00A5359A" w:rsidRDefault="0072040F" w:rsidP="0072040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3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AD94537" w14:textId="101D7359" w:rsidR="0072040F" w:rsidRPr="00A5359A" w:rsidRDefault="0072040F" w:rsidP="0072040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C413256" w14:textId="05282DEA" w:rsidR="0072040F" w:rsidRPr="00A5359A" w:rsidRDefault="0072040F" w:rsidP="0072040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C34E18A" w14:textId="5CCE7EC7" w:rsidR="0072040F" w:rsidRPr="00A5359A" w:rsidRDefault="0072040F" w:rsidP="0072040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64</w:t>
            </w:r>
          </w:p>
        </w:tc>
      </w:tr>
      <w:tr w:rsidR="0072040F" w:rsidRPr="00A5359A" w14:paraId="0496AC0E" w14:textId="77777777" w:rsidTr="00C55AC5">
        <w:tc>
          <w:tcPr>
            <w:tcW w:w="226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0B48E175" w14:textId="5ABD113D" w:rsidR="0072040F" w:rsidRPr="00A5359A" w:rsidRDefault="0072040F" w:rsidP="0072040F">
            <w:pPr>
              <w:rPr>
                <w:lang w:val="en-US"/>
              </w:rPr>
            </w:pPr>
            <w:r w:rsidRPr="00A5359A">
              <w:rPr>
                <w:lang w:val="en-US"/>
              </w:rPr>
              <w:t>Amount among those with expenditure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05FDF802" w14:textId="1C4E74B1" w:rsidR="0072040F" w:rsidRPr="00A5359A" w:rsidRDefault="0072040F" w:rsidP="0072040F">
            <w:pPr>
              <w:rPr>
                <w:lang w:val="en-US"/>
              </w:rPr>
            </w:pPr>
            <w:r w:rsidRPr="00A5359A">
              <w:rPr>
                <w:lang w:val="en-US"/>
              </w:rPr>
              <w:t>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B202889" w14:textId="21C89975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BBFF85F" w14:textId="3B44DDC0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EA81DDE" w14:textId="67259C69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28EA0D3" w14:textId="5829A96C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4BC6398" w14:textId="595AB34F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A4586C1" w14:textId="4AD5E0F0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84F5E00" w14:textId="060249DA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7D5EF35" w14:textId="16D87D0E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546897D" w14:textId="28C2EA59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E1553F5" w14:textId="5340A224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342A5C9" w14:textId="197A7FC1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67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EDEEA4F" w14:textId="584E7237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3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8CFADD1" w14:textId="651D37A0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24C11F5" w14:textId="714C7EE9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B598E1D" w14:textId="089A0441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5ADCB85" w14:textId="3A3A4561" w:rsidR="0072040F" w:rsidRPr="00A5359A" w:rsidRDefault="0072040F" w:rsidP="0072040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765AE1F" w14:textId="3C579596" w:rsidR="0072040F" w:rsidRPr="00A5359A" w:rsidRDefault="0072040F" w:rsidP="0072040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2D59808" w14:textId="67718EFA" w:rsidR="0072040F" w:rsidRPr="00A5359A" w:rsidRDefault="0072040F" w:rsidP="0072040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7362A4B" w14:textId="74D2CCFC" w:rsidR="0072040F" w:rsidRPr="00A5359A" w:rsidRDefault="0072040F" w:rsidP="0072040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40172B6" w14:textId="13517E6F" w:rsidR="0072040F" w:rsidRPr="00A5359A" w:rsidRDefault="0072040F" w:rsidP="0072040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69A9D70" w14:textId="2847E411" w:rsidR="0072040F" w:rsidRPr="00A5359A" w:rsidRDefault="0072040F" w:rsidP="0072040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27</w:t>
            </w:r>
          </w:p>
        </w:tc>
      </w:tr>
      <w:tr w:rsidR="0072040F" w:rsidRPr="00A5359A" w14:paraId="2006B27D" w14:textId="77777777" w:rsidTr="00C55AC5">
        <w:tc>
          <w:tcPr>
            <w:tcW w:w="226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23534AD0" w14:textId="77777777" w:rsidR="0072040F" w:rsidRPr="00A5359A" w:rsidRDefault="0072040F" w:rsidP="0072040F">
            <w:pPr>
              <w:rPr>
                <w:lang w:val="en-US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4D69CA1B" w14:textId="1DD9BCC7" w:rsidR="0072040F" w:rsidRPr="00A5359A" w:rsidRDefault="0072040F" w:rsidP="0072040F">
            <w:pPr>
              <w:rPr>
                <w:lang w:val="en-US"/>
              </w:rPr>
            </w:pPr>
            <w:r w:rsidRPr="00A5359A">
              <w:rPr>
                <w:lang w:val="en-US"/>
              </w:rPr>
              <w:t>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E7B3EA7" w14:textId="058FFFA9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91F8C80" w14:textId="094ED78B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31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A5DB97C" w14:textId="5DDDE110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8A17941" w14:textId="17F2CB0F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5B576BA" w14:textId="2E65F098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D987552" w14:textId="7D266BE6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CD983A8" w14:textId="7C52212F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F9CBF10" w14:textId="4AA3690D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B5AAC8A" w14:textId="392F60E1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09A2144" w14:textId="64610F8A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3FB26B7" w14:textId="1CF38EA0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508FB5F" w14:textId="6B038543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4A02A86" w14:textId="3801F478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F8C4DAA" w14:textId="7CE0F3E2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48C5DAD" w14:textId="5C6C7AD7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7F2BDD8" w14:textId="5BDD83D9" w:rsidR="0072040F" w:rsidRPr="00A5359A" w:rsidRDefault="0072040F" w:rsidP="0072040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669D505" w14:textId="1F15EF33" w:rsidR="0072040F" w:rsidRPr="00A5359A" w:rsidRDefault="0072040F" w:rsidP="0072040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51DFA94" w14:textId="654B8792" w:rsidR="0072040F" w:rsidRPr="00A5359A" w:rsidRDefault="0072040F" w:rsidP="0072040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A22F0D5" w14:textId="259ED509" w:rsidR="0072040F" w:rsidRPr="00A5359A" w:rsidRDefault="0072040F" w:rsidP="0072040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97DF8E4" w14:textId="426E6B98" w:rsidR="0072040F" w:rsidRPr="00A5359A" w:rsidRDefault="0072040F" w:rsidP="0072040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0C210AE" w14:textId="442FEA44" w:rsidR="0072040F" w:rsidRPr="00A5359A" w:rsidRDefault="0072040F" w:rsidP="0072040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06</w:t>
            </w:r>
          </w:p>
        </w:tc>
      </w:tr>
      <w:tr w:rsidR="00DE0595" w:rsidRPr="00A5359A" w14:paraId="6A652A4A" w14:textId="77777777" w:rsidTr="00DE0595"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A3AECA" w14:textId="77777777" w:rsidR="00DE0595" w:rsidRPr="00A5359A" w:rsidRDefault="00DE0595" w:rsidP="00A47010">
            <w:pPr>
              <w:rPr>
                <w:lang w:val="en-US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037563FD" w14:textId="77777777" w:rsidR="00DE0595" w:rsidRPr="00A5359A" w:rsidRDefault="00DE0595" w:rsidP="00A47010">
            <w:pPr>
              <w:rPr>
                <w:lang w:val="en-US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98983E7" w14:textId="77777777" w:rsidR="00DE0595" w:rsidRPr="00A5359A" w:rsidRDefault="00DE0595" w:rsidP="00A4701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B960817" w14:textId="77777777" w:rsidR="00DE0595" w:rsidRPr="00A5359A" w:rsidRDefault="00DE0595" w:rsidP="00A4701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5C125AA" w14:textId="77777777" w:rsidR="00DE0595" w:rsidRPr="00A5359A" w:rsidRDefault="00DE0595" w:rsidP="00A4701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DCE8CEC" w14:textId="77777777" w:rsidR="00DE0595" w:rsidRPr="00A5359A" w:rsidRDefault="00DE0595" w:rsidP="00A4701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8013358" w14:textId="77777777" w:rsidR="00DE0595" w:rsidRPr="00A5359A" w:rsidRDefault="00DE0595" w:rsidP="00A4701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11B893E" w14:textId="77777777" w:rsidR="00DE0595" w:rsidRPr="00A5359A" w:rsidRDefault="00DE0595" w:rsidP="00A4701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86CD3EF" w14:textId="77777777" w:rsidR="00DE0595" w:rsidRPr="00A5359A" w:rsidRDefault="00DE0595" w:rsidP="00A4701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20B4B71" w14:textId="77777777" w:rsidR="00DE0595" w:rsidRPr="00A5359A" w:rsidRDefault="00DE0595" w:rsidP="00A4701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65A2329" w14:textId="77777777" w:rsidR="00DE0595" w:rsidRPr="00A5359A" w:rsidRDefault="00DE0595" w:rsidP="00A4701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B03D86D" w14:textId="77777777" w:rsidR="00DE0595" w:rsidRPr="00A5359A" w:rsidRDefault="00DE0595" w:rsidP="00A4701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D92A317" w14:textId="77777777" w:rsidR="00DE0595" w:rsidRPr="00A5359A" w:rsidRDefault="00DE0595" w:rsidP="00A4701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D878CDD" w14:textId="77777777" w:rsidR="00DE0595" w:rsidRPr="00A5359A" w:rsidRDefault="00DE0595" w:rsidP="00A4701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433B628" w14:textId="77777777" w:rsidR="00DE0595" w:rsidRPr="00A5359A" w:rsidRDefault="00DE0595" w:rsidP="00A4701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EDFD506" w14:textId="77777777" w:rsidR="00DE0595" w:rsidRPr="00A5359A" w:rsidRDefault="00DE0595" w:rsidP="00A4701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BFC45BC" w14:textId="77777777" w:rsidR="00DE0595" w:rsidRPr="00A5359A" w:rsidRDefault="00DE0595" w:rsidP="00A4701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80C0F32" w14:textId="77777777" w:rsidR="00DE0595" w:rsidRPr="00A5359A" w:rsidRDefault="00DE0595" w:rsidP="00A4701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1AFB918" w14:textId="77777777" w:rsidR="00DE0595" w:rsidRPr="00A5359A" w:rsidRDefault="00DE0595" w:rsidP="00A4701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D5CB5F3" w14:textId="77777777" w:rsidR="00DE0595" w:rsidRPr="00A5359A" w:rsidRDefault="00DE0595" w:rsidP="00A4701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8BCD1CB" w14:textId="77777777" w:rsidR="00DE0595" w:rsidRPr="00A5359A" w:rsidRDefault="00DE0595" w:rsidP="00A4701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EC91A29" w14:textId="77777777" w:rsidR="00DE0595" w:rsidRPr="00A5359A" w:rsidRDefault="00DE0595" w:rsidP="00A4701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3FD6053" w14:textId="77777777" w:rsidR="00DE0595" w:rsidRPr="00A5359A" w:rsidRDefault="00DE0595" w:rsidP="00A4701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8B5BFE" w:rsidRPr="00A5359A" w14:paraId="57F2C0D3" w14:textId="77777777" w:rsidTr="008B5BFE">
        <w:tc>
          <w:tcPr>
            <w:tcW w:w="22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D7A8F37" w14:textId="77777777" w:rsidR="008B5BFE" w:rsidRPr="00A5359A" w:rsidRDefault="008B5BFE" w:rsidP="008B5BFE">
            <w:pPr>
              <w:rPr>
                <w:lang w:val="en-US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D4E7E7" w14:textId="77777777" w:rsidR="008B5BFE" w:rsidRPr="00A5359A" w:rsidRDefault="008B5BFE" w:rsidP="008B5BFE">
            <w:pPr>
              <w:rPr>
                <w:lang w:val="en-US"/>
              </w:rPr>
            </w:pPr>
          </w:p>
        </w:tc>
        <w:tc>
          <w:tcPr>
            <w:tcW w:w="6021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8145ED" w14:textId="46F6EF2D" w:rsidR="008B5BFE" w:rsidRPr="00A5359A" w:rsidRDefault="008B5BFE" w:rsidP="008B5BFE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b/>
                <w:lang w:val="en-US"/>
              </w:rPr>
              <w:t>Educational level</w:t>
            </w:r>
          </w:p>
        </w:tc>
        <w:tc>
          <w:tcPr>
            <w:tcW w:w="8028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D0A910" w14:textId="0A427395" w:rsidR="008B5BFE" w:rsidRPr="00A5359A" w:rsidRDefault="008B5BFE" w:rsidP="008B5BFE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b/>
                <w:lang w:val="en-US"/>
              </w:rPr>
              <w:t>Income</w:t>
            </w:r>
          </w:p>
        </w:tc>
      </w:tr>
      <w:tr w:rsidR="00E94818" w:rsidRPr="00A5359A" w14:paraId="433284D0" w14:textId="77777777" w:rsidTr="008B5BFE"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CCB531" w14:textId="77777777" w:rsidR="00E94818" w:rsidRPr="00A5359A" w:rsidRDefault="00E94818" w:rsidP="00E94818">
            <w:pPr>
              <w:rPr>
                <w:lang w:val="en-US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7E4FD843" w14:textId="77777777" w:rsidR="00E94818" w:rsidRPr="00A5359A" w:rsidRDefault="00E94818" w:rsidP="00E94818">
            <w:pPr>
              <w:rPr>
                <w:lang w:val="en-US"/>
              </w:rPr>
            </w:pPr>
          </w:p>
        </w:tc>
        <w:tc>
          <w:tcPr>
            <w:tcW w:w="200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90912B" w14:textId="3258D3A0" w:rsidR="00E94818" w:rsidRPr="00A5359A" w:rsidRDefault="00E94818" w:rsidP="00E94818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b/>
                <w:lang w:val="en-US"/>
              </w:rPr>
              <w:t>Low vs. high</w:t>
            </w:r>
          </w:p>
        </w:tc>
        <w:tc>
          <w:tcPr>
            <w:tcW w:w="200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B472A2" w14:textId="14BB7952" w:rsidR="00E94818" w:rsidRPr="00A5359A" w:rsidRDefault="00E94818" w:rsidP="00E94818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b/>
                <w:lang w:val="en-US"/>
              </w:rPr>
              <w:t>Low-moderate vs. high</w:t>
            </w:r>
          </w:p>
        </w:tc>
        <w:tc>
          <w:tcPr>
            <w:tcW w:w="200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2B6142" w14:textId="5AEDB609" w:rsidR="00E94818" w:rsidRPr="00A5359A" w:rsidRDefault="00E94818" w:rsidP="00E94818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b/>
                <w:lang w:val="en-US"/>
              </w:rPr>
              <w:t>Low vs. high</w:t>
            </w:r>
          </w:p>
        </w:tc>
        <w:tc>
          <w:tcPr>
            <w:tcW w:w="200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FE8B2C" w14:textId="2C90632E" w:rsidR="00E94818" w:rsidRPr="00A5359A" w:rsidRDefault="00E94818" w:rsidP="00E94818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b/>
                <w:lang w:val="en-US"/>
              </w:rPr>
              <w:t>1</w:t>
            </w:r>
            <w:r w:rsidRPr="00A5359A">
              <w:rPr>
                <w:b/>
                <w:vertAlign w:val="superscript"/>
                <w:lang w:val="en-US"/>
              </w:rPr>
              <w:t>st</w:t>
            </w:r>
            <w:r w:rsidRPr="00A5359A">
              <w:rPr>
                <w:b/>
                <w:lang w:val="en-US"/>
              </w:rPr>
              <w:t xml:space="preserve"> vs. 5</w:t>
            </w:r>
            <w:r w:rsidRPr="00A5359A">
              <w:rPr>
                <w:b/>
                <w:vertAlign w:val="superscript"/>
                <w:lang w:val="en-US"/>
              </w:rPr>
              <w:t>th</w:t>
            </w:r>
            <w:r w:rsidRPr="00A5359A">
              <w:rPr>
                <w:b/>
                <w:lang w:val="en-US"/>
              </w:rPr>
              <w:t xml:space="preserve"> quintile</w:t>
            </w:r>
          </w:p>
        </w:tc>
        <w:tc>
          <w:tcPr>
            <w:tcW w:w="200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0BC326" w14:textId="528C58AE" w:rsidR="00E94818" w:rsidRPr="00A5359A" w:rsidRDefault="00E94818" w:rsidP="00E94818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b/>
                <w:lang w:val="en-US"/>
              </w:rPr>
              <w:t>2</w:t>
            </w:r>
            <w:r w:rsidRPr="00A5359A">
              <w:rPr>
                <w:b/>
                <w:vertAlign w:val="superscript"/>
                <w:lang w:val="en-US"/>
              </w:rPr>
              <w:t>nd</w:t>
            </w:r>
            <w:r w:rsidRPr="00A5359A">
              <w:rPr>
                <w:b/>
                <w:lang w:val="en-US"/>
              </w:rPr>
              <w:t xml:space="preserve"> vs. 5</w:t>
            </w:r>
            <w:r w:rsidRPr="00A5359A">
              <w:rPr>
                <w:b/>
                <w:vertAlign w:val="superscript"/>
                <w:lang w:val="en-US"/>
              </w:rPr>
              <w:t>th</w:t>
            </w:r>
            <w:r w:rsidRPr="00A5359A">
              <w:rPr>
                <w:b/>
                <w:lang w:val="en-US"/>
              </w:rPr>
              <w:t xml:space="preserve"> quintile</w:t>
            </w:r>
          </w:p>
        </w:tc>
        <w:tc>
          <w:tcPr>
            <w:tcW w:w="200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FD1C4D" w14:textId="545357DA" w:rsidR="00E94818" w:rsidRPr="00A5359A" w:rsidRDefault="00E94818" w:rsidP="00E94818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b/>
                <w:lang w:val="en-US"/>
              </w:rPr>
              <w:t>3</w:t>
            </w:r>
            <w:r w:rsidRPr="00A5359A">
              <w:rPr>
                <w:b/>
                <w:vertAlign w:val="superscript"/>
                <w:lang w:val="en-US"/>
              </w:rPr>
              <w:t>th</w:t>
            </w:r>
            <w:r w:rsidRPr="00A5359A">
              <w:rPr>
                <w:b/>
                <w:lang w:val="en-US"/>
              </w:rPr>
              <w:t xml:space="preserve"> vs. 5</w:t>
            </w:r>
            <w:r w:rsidRPr="00A5359A">
              <w:rPr>
                <w:b/>
                <w:vertAlign w:val="superscript"/>
                <w:lang w:val="en-US"/>
              </w:rPr>
              <w:t>th</w:t>
            </w:r>
            <w:r w:rsidRPr="00A5359A">
              <w:rPr>
                <w:b/>
                <w:lang w:val="en-US"/>
              </w:rPr>
              <w:t xml:space="preserve"> quintile</w:t>
            </w:r>
          </w:p>
        </w:tc>
        <w:tc>
          <w:tcPr>
            <w:tcW w:w="200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265908" w14:textId="622DC8DF" w:rsidR="00E94818" w:rsidRPr="00A5359A" w:rsidRDefault="00E94818" w:rsidP="00E94818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b/>
                <w:lang w:val="en-US"/>
              </w:rPr>
              <w:t>4</w:t>
            </w:r>
            <w:r w:rsidRPr="00A5359A">
              <w:rPr>
                <w:b/>
                <w:vertAlign w:val="superscript"/>
                <w:lang w:val="en-US"/>
              </w:rPr>
              <w:t>th</w:t>
            </w:r>
            <w:r w:rsidRPr="00A5359A">
              <w:rPr>
                <w:b/>
                <w:lang w:val="en-US"/>
              </w:rPr>
              <w:t xml:space="preserve"> vs. 5</w:t>
            </w:r>
            <w:r w:rsidRPr="00A5359A">
              <w:rPr>
                <w:b/>
                <w:vertAlign w:val="superscript"/>
                <w:lang w:val="en-US"/>
              </w:rPr>
              <w:t>th</w:t>
            </w:r>
            <w:r w:rsidRPr="00A5359A">
              <w:rPr>
                <w:b/>
                <w:lang w:val="en-US"/>
              </w:rPr>
              <w:t xml:space="preserve"> quintile</w:t>
            </w:r>
          </w:p>
        </w:tc>
      </w:tr>
      <w:tr w:rsidR="00027075" w:rsidRPr="00A5359A" w14:paraId="4E3D9601" w14:textId="77777777" w:rsidTr="00027075">
        <w:tc>
          <w:tcPr>
            <w:tcW w:w="25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276355" w14:textId="59A32365" w:rsidR="00027075" w:rsidRPr="00A5359A" w:rsidRDefault="00027075" w:rsidP="00027075">
            <w:pPr>
              <w:jc w:val="right"/>
              <w:rPr>
                <w:lang w:val="en-US"/>
              </w:rPr>
            </w:pPr>
            <w:r w:rsidRPr="00A5359A">
              <w:rPr>
                <w:i/>
                <w:lang w:val="en-US"/>
              </w:rPr>
              <w:t>Model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1A86E6" w14:textId="6DD859F8" w:rsidR="00027075" w:rsidRPr="00A5359A" w:rsidRDefault="00027075" w:rsidP="008B5BFE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i/>
                <w:lang w:val="en-US"/>
              </w:rPr>
              <w:t xml:space="preserve">OR / </w:t>
            </w:r>
            <w:r w:rsidR="008719BC" w:rsidRPr="00A5359A">
              <w:rPr>
                <w:i/>
                <w:lang w:val="en-US"/>
              </w:rPr>
              <w:t>RR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8F064A" w14:textId="1E0C5A37" w:rsidR="00027075" w:rsidRPr="00A5359A" w:rsidRDefault="00027075" w:rsidP="008B5BFE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i/>
                <w:lang w:val="en-US"/>
              </w:rPr>
              <w:t>95% CI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F13DBF" w14:textId="7A562BFB" w:rsidR="00027075" w:rsidRPr="00A5359A" w:rsidRDefault="00027075" w:rsidP="008B5BFE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i/>
                <w:lang w:val="en-US"/>
              </w:rPr>
              <w:t xml:space="preserve">OR / </w:t>
            </w:r>
            <w:r w:rsidR="008719BC" w:rsidRPr="00A5359A">
              <w:rPr>
                <w:i/>
                <w:lang w:val="en-US"/>
              </w:rPr>
              <w:t>RR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BA7FDE" w14:textId="2BE1873F" w:rsidR="00027075" w:rsidRPr="00A5359A" w:rsidRDefault="00027075" w:rsidP="008B5BFE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i/>
                <w:lang w:val="en-US"/>
              </w:rPr>
              <w:t>95% CI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C8112A" w14:textId="40A0AECC" w:rsidR="00027075" w:rsidRPr="00A5359A" w:rsidRDefault="00027075" w:rsidP="008B5BFE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i/>
                <w:lang w:val="en-US"/>
              </w:rPr>
              <w:t xml:space="preserve">OR / </w:t>
            </w:r>
            <w:r w:rsidR="008719BC" w:rsidRPr="00A5359A">
              <w:rPr>
                <w:i/>
                <w:lang w:val="en-US"/>
              </w:rPr>
              <w:t>RR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43758C" w14:textId="5A300D73" w:rsidR="00027075" w:rsidRPr="00A5359A" w:rsidRDefault="00027075" w:rsidP="008B5BFE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i/>
                <w:lang w:val="en-US"/>
              </w:rPr>
              <w:t>95% CI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012F55" w14:textId="1CF91322" w:rsidR="00027075" w:rsidRPr="00A5359A" w:rsidRDefault="00027075" w:rsidP="008B5BFE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i/>
                <w:lang w:val="en-US"/>
              </w:rPr>
              <w:t xml:space="preserve">OR / </w:t>
            </w:r>
            <w:r w:rsidR="008719BC" w:rsidRPr="00A5359A">
              <w:rPr>
                <w:i/>
                <w:lang w:val="en-US"/>
              </w:rPr>
              <w:t>RR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DF3566" w14:textId="3621EBAE" w:rsidR="00027075" w:rsidRPr="00A5359A" w:rsidRDefault="00027075" w:rsidP="008B5BFE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i/>
                <w:lang w:val="en-US"/>
              </w:rPr>
              <w:t>95% CI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105849" w14:textId="65423657" w:rsidR="00027075" w:rsidRPr="00A5359A" w:rsidRDefault="00027075" w:rsidP="008B5BFE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i/>
                <w:lang w:val="en-US"/>
              </w:rPr>
              <w:t xml:space="preserve">OR / </w:t>
            </w:r>
            <w:r w:rsidR="008719BC" w:rsidRPr="00A5359A">
              <w:rPr>
                <w:i/>
                <w:lang w:val="en-US"/>
              </w:rPr>
              <w:t>RR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ABEFA0" w14:textId="1CA7413F" w:rsidR="00027075" w:rsidRPr="00A5359A" w:rsidRDefault="00027075" w:rsidP="008B5BFE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i/>
                <w:lang w:val="en-US"/>
              </w:rPr>
              <w:t>95% CI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1487A4" w14:textId="7A5669F5" w:rsidR="00027075" w:rsidRPr="00A5359A" w:rsidRDefault="00027075" w:rsidP="008B5BFE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i/>
                <w:lang w:val="en-US"/>
              </w:rPr>
              <w:t xml:space="preserve">OR / </w:t>
            </w:r>
            <w:r w:rsidR="008719BC" w:rsidRPr="00A5359A">
              <w:rPr>
                <w:i/>
                <w:lang w:val="en-US"/>
              </w:rPr>
              <w:t>RR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A01983" w14:textId="365F4C5A" w:rsidR="00027075" w:rsidRPr="00A5359A" w:rsidRDefault="00027075" w:rsidP="008B5BFE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i/>
                <w:lang w:val="en-US"/>
              </w:rPr>
              <w:t>95% CI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FF81BF" w14:textId="0F551BDD" w:rsidR="00027075" w:rsidRPr="00A5359A" w:rsidRDefault="00027075" w:rsidP="008B5BFE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i/>
                <w:lang w:val="en-US"/>
              </w:rPr>
              <w:t xml:space="preserve">OR / </w:t>
            </w:r>
            <w:r w:rsidR="008719BC" w:rsidRPr="00A5359A">
              <w:rPr>
                <w:i/>
                <w:lang w:val="en-US"/>
              </w:rPr>
              <w:t>RR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4716AB" w14:textId="1C1A86CE" w:rsidR="00027075" w:rsidRPr="00A5359A" w:rsidRDefault="00027075" w:rsidP="008B5BFE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i/>
                <w:lang w:val="en-US"/>
              </w:rPr>
              <w:t>95% CI</w:t>
            </w:r>
          </w:p>
        </w:tc>
      </w:tr>
      <w:tr w:rsidR="00F704FE" w:rsidRPr="00A5359A" w14:paraId="6C370266" w14:textId="77777777" w:rsidTr="008B5BFE">
        <w:tc>
          <w:tcPr>
            <w:tcW w:w="2266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BFA1FA1" w14:textId="2BDDB227" w:rsidR="00F704FE" w:rsidRPr="00A5359A" w:rsidRDefault="00F704FE" w:rsidP="00F704FE">
            <w:pPr>
              <w:rPr>
                <w:lang w:val="en-US"/>
              </w:rPr>
            </w:pPr>
            <w:r w:rsidRPr="00A5359A">
              <w:rPr>
                <w:lang w:val="en-US"/>
              </w:rPr>
              <w:t>Home care (yes)</w:t>
            </w:r>
          </w:p>
        </w:tc>
        <w:tc>
          <w:tcPr>
            <w:tcW w:w="2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9C4280" w14:textId="73085915" w:rsidR="00F704FE" w:rsidRPr="00A5359A" w:rsidRDefault="00F704FE" w:rsidP="00F704FE">
            <w:pPr>
              <w:rPr>
                <w:lang w:val="en-US"/>
              </w:rPr>
            </w:pPr>
            <w:r w:rsidRPr="00A5359A">
              <w:rPr>
                <w:lang w:val="en-US"/>
              </w:rPr>
              <w:t>1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AFE843" w14:textId="792C728D" w:rsidR="00F704FE" w:rsidRPr="00A5359A" w:rsidRDefault="00F704FE" w:rsidP="00F704FE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6E4249" w14:textId="393376BF" w:rsidR="00F704FE" w:rsidRPr="00A5359A" w:rsidRDefault="00F704FE" w:rsidP="00F704FE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F1AC3B" w14:textId="065F4A0B" w:rsidR="00F704FE" w:rsidRPr="00A5359A" w:rsidRDefault="00F704FE" w:rsidP="00F704FE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6938BD" w14:textId="10A83482" w:rsidR="00F704FE" w:rsidRPr="00A5359A" w:rsidRDefault="00F704FE" w:rsidP="00F704FE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B27450" w14:textId="1FF30EA9" w:rsidR="00F704FE" w:rsidRPr="00A5359A" w:rsidRDefault="00F704FE" w:rsidP="00F704FE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25101C" w14:textId="4A861C0C" w:rsidR="00F704FE" w:rsidRPr="00A5359A" w:rsidRDefault="00F704FE" w:rsidP="00F704FE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E7BCFD" w14:textId="15EECA1C" w:rsidR="00F704FE" w:rsidRPr="00A5359A" w:rsidRDefault="00F704FE" w:rsidP="00F704FE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4A264D" w14:textId="04CC4E2C" w:rsidR="00F704FE" w:rsidRPr="00A5359A" w:rsidRDefault="00F704FE" w:rsidP="00F704FE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AC437F" w14:textId="2CDF91BA" w:rsidR="00F704FE" w:rsidRPr="00A5359A" w:rsidRDefault="00F704FE" w:rsidP="00F704FE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A62BB6" w14:textId="17E658B3" w:rsidR="00F704FE" w:rsidRPr="00A5359A" w:rsidRDefault="00F704FE" w:rsidP="00F704FE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E7D762" w14:textId="7AE5937B" w:rsidR="00F704FE" w:rsidRPr="00A5359A" w:rsidRDefault="00F704FE" w:rsidP="00F704FE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3EA498" w14:textId="5457C853" w:rsidR="00F704FE" w:rsidRPr="00A5359A" w:rsidRDefault="00F704FE" w:rsidP="00F704FE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3D1478" w14:textId="46ACEEB2" w:rsidR="00F704FE" w:rsidRPr="00A5359A" w:rsidRDefault="00F704FE" w:rsidP="00F704FE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46EA61" w14:textId="734DF4A2" w:rsidR="00F704FE" w:rsidRPr="00A5359A" w:rsidRDefault="00F704FE" w:rsidP="00F704FE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9A5A36" w14:textId="10AEE01E" w:rsidR="00F704FE" w:rsidRPr="00A5359A" w:rsidRDefault="00F704FE" w:rsidP="00F704FE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83B4B0" w14:textId="1FD89CB7" w:rsidR="00F704FE" w:rsidRPr="00A5359A" w:rsidRDefault="00F704FE" w:rsidP="00F704FE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B7B36E" w14:textId="5400ECB3" w:rsidR="00F704FE" w:rsidRPr="00A5359A" w:rsidRDefault="00F704FE" w:rsidP="00F704FE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6B6798" w14:textId="42856F29" w:rsidR="00F704FE" w:rsidRPr="00A5359A" w:rsidRDefault="00F704FE" w:rsidP="00F704FE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71E39A" w14:textId="14065376" w:rsidR="00F704FE" w:rsidRPr="00A5359A" w:rsidRDefault="00F704FE" w:rsidP="00F704FE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3532F6" w14:textId="51BC87FE" w:rsidR="00F704FE" w:rsidRPr="00A5359A" w:rsidRDefault="00F704FE" w:rsidP="00F704FE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F0BAB1" w14:textId="48BA08F8" w:rsidR="00F704FE" w:rsidRPr="00A5359A" w:rsidRDefault="00F704FE" w:rsidP="00F704FE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</w:tr>
      <w:tr w:rsidR="00F704FE" w:rsidRPr="00A5359A" w14:paraId="444454C1" w14:textId="77777777" w:rsidTr="00C55AC5">
        <w:tc>
          <w:tcPr>
            <w:tcW w:w="226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1563E4B0" w14:textId="77777777" w:rsidR="00F704FE" w:rsidRPr="00A5359A" w:rsidRDefault="00F704FE" w:rsidP="00F704FE">
            <w:pPr>
              <w:rPr>
                <w:lang w:val="en-US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3449017D" w14:textId="6A399E41" w:rsidR="00F704FE" w:rsidRPr="00A5359A" w:rsidRDefault="00F704FE" w:rsidP="00F704FE">
            <w:pPr>
              <w:rPr>
                <w:lang w:val="en-US"/>
              </w:rPr>
            </w:pPr>
            <w:r w:rsidRPr="00A5359A">
              <w:rPr>
                <w:lang w:val="en-US"/>
              </w:rPr>
              <w:t>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FCAF22C" w14:textId="23F6E8F0" w:rsidR="00F704FE" w:rsidRPr="00A5359A" w:rsidRDefault="00F704FE" w:rsidP="00F704FE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7B9730D" w14:textId="525306AB" w:rsidR="00F704FE" w:rsidRPr="00A5359A" w:rsidRDefault="00F704FE" w:rsidP="00F704FE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07F9750" w14:textId="5633B2E6" w:rsidR="00F704FE" w:rsidRPr="00A5359A" w:rsidRDefault="00F704FE" w:rsidP="00F704FE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9DC8685" w14:textId="18630729" w:rsidR="00F704FE" w:rsidRPr="00A5359A" w:rsidRDefault="00F704FE" w:rsidP="00F704FE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C216778" w14:textId="2A166F10" w:rsidR="00F704FE" w:rsidRPr="00A5359A" w:rsidRDefault="00F704FE" w:rsidP="00F704FE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88B5305" w14:textId="39AF7102" w:rsidR="00F704FE" w:rsidRPr="00A5359A" w:rsidRDefault="00F704FE" w:rsidP="00F704FE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3FC93EC" w14:textId="1A8F3C69" w:rsidR="00F704FE" w:rsidRPr="00A5359A" w:rsidRDefault="00F704FE" w:rsidP="00F704FE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BC3ABE9" w14:textId="040D4417" w:rsidR="00F704FE" w:rsidRPr="00A5359A" w:rsidRDefault="00F704FE" w:rsidP="00F704FE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CA6E80E" w14:textId="0BF9E5D3" w:rsidR="00F704FE" w:rsidRPr="00A5359A" w:rsidRDefault="00F704FE" w:rsidP="00F704FE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A2135D5" w14:textId="0CF27D5D" w:rsidR="00F704FE" w:rsidRPr="00A5359A" w:rsidRDefault="00F704FE" w:rsidP="00F704FE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71AF091" w14:textId="4DC0049E" w:rsidR="00F704FE" w:rsidRPr="00A5359A" w:rsidRDefault="00F704FE" w:rsidP="00F704FE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F8BA964" w14:textId="5A7E0534" w:rsidR="00F704FE" w:rsidRPr="00A5359A" w:rsidRDefault="00F704FE" w:rsidP="00F704FE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BEE3C71" w14:textId="2F9A73A2" w:rsidR="00F704FE" w:rsidRPr="00A5359A" w:rsidRDefault="00F704FE" w:rsidP="00F704FE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D919018" w14:textId="5352DC3A" w:rsidR="00F704FE" w:rsidRPr="00A5359A" w:rsidRDefault="00F704FE" w:rsidP="00F704FE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451C8C8" w14:textId="2CD776C3" w:rsidR="00F704FE" w:rsidRPr="00A5359A" w:rsidRDefault="00F704FE" w:rsidP="00F704FE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0904EE4" w14:textId="60F3DA93" w:rsidR="00F704FE" w:rsidRPr="00A5359A" w:rsidRDefault="00F704FE" w:rsidP="00F704FE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B2F3713" w14:textId="06151B0A" w:rsidR="00F704FE" w:rsidRPr="00A5359A" w:rsidRDefault="00F704FE" w:rsidP="00F704FE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D60C139" w14:textId="72BAF5BE" w:rsidR="00F704FE" w:rsidRPr="00A5359A" w:rsidRDefault="00F704FE" w:rsidP="00F704FE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3E18212" w14:textId="09727330" w:rsidR="00F704FE" w:rsidRPr="00A5359A" w:rsidRDefault="00F704FE" w:rsidP="00F704FE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D47C8A0" w14:textId="06B9A0FA" w:rsidR="00F704FE" w:rsidRPr="00A5359A" w:rsidRDefault="00F704FE" w:rsidP="00F704FE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5E88509" w14:textId="1A615490" w:rsidR="00F704FE" w:rsidRPr="00A5359A" w:rsidRDefault="00F704FE" w:rsidP="00F704FE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</w:tr>
      <w:tr w:rsidR="00F704FE" w:rsidRPr="00A5359A" w14:paraId="58E29F91" w14:textId="77777777" w:rsidTr="00C55AC5">
        <w:tc>
          <w:tcPr>
            <w:tcW w:w="226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0C744995" w14:textId="3C948471" w:rsidR="00F704FE" w:rsidRPr="00A5359A" w:rsidRDefault="00F704FE" w:rsidP="00F704FE">
            <w:pPr>
              <w:rPr>
                <w:lang w:val="en-US"/>
              </w:rPr>
            </w:pPr>
            <w:r w:rsidRPr="00A5359A">
              <w:rPr>
                <w:lang w:val="en-US"/>
              </w:rPr>
              <w:t>Amount among those with expenditure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643787F5" w14:textId="5D06970D" w:rsidR="00F704FE" w:rsidRPr="00A5359A" w:rsidRDefault="00F704FE" w:rsidP="00F704FE">
            <w:pPr>
              <w:rPr>
                <w:lang w:val="en-US"/>
              </w:rPr>
            </w:pPr>
            <w:r w:rsidRPr="00A5359A">
              <w:rPr>
                <w:lang w:val="en-US"/>
              </w:rPr>
              <w:t>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167B000" w14:textId="22F5E591" w:rsidR="00F704FE" w:rsidRPr="00A5359A" w:rsidRDefault="00F704FE" w:rsidP="00F704FE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1D7BC5A" w14:textId="4E74A991" w:rsidR="00F704FE" w:rsidRPr="00A5359A" w:rsidRDefault="00F704FE" w:rsidP="00F704FE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C61A60F" w14:textId="6C99FADC" w:rsidR="00F704FE" w:rsidRPr="00A5359A" w:rsidRDefault="00F704FE" w:rsidP="00F704FE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92C4D5E" w14:textId="6A39CC4B" w:rsidR="00F704FE" w:rsidRPr="00A5359A" w:rsidRDefault="00F704FE" w:rsidP="00F704FE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3A0C04D" w14:textId="465F5B8C" w:rsidR="00F704FE" w:rsidRPr="00A5359A" w:rsidRDefault="00F704FE" w:rsidP="00F704FE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8FE29CE" w14:textId="5347DED4" w:rsidR="00F704FE" w:rsidRPr="00A5359A" w:rsidRDefault="00F704FE" w:rsidP="00F704FE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996A9E4" w14:textId="073C441C" w:rsidR="00F704FE" w:rsidRPr="00A5359A" w:rsidRDefault="00F704FE" w:rsidP="00F704FE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4005271" w14:textId="2E0D9886" w:rsidR="00F704FE" w:rsidRPr="00A5359A" w:rsidRDefault="00F704FE" w:rsidP="00F704FE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B677EE2" w14:textId="5AA128EA" w:rsidR="00F704FE" w:rsidRPr="00A5359A" w:rsidRDefault="00F704FE" w:rsidP="00F704FE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C7B8907" w14:textId="73AB89D9" w:rsidR="00F704FE" w:rsidRPr="00A5359A" w:rsidRDefault="00F704FE" w:rsidP="00F704FE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A44C529" w14:textId="16D438CE" w:rsidR="00F704FE" w:rsidRPr="00A5359A" w:rsidRDefault="00F704FE" w:rsidP="00F704FE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B4C73DD" w14:textId="6693EAC2" w:rsidR="00F704FE" w:rsidRPr="00A5359A" w:rsidRDefault="00F704FE" w:rsidP="00F704FE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F05A114" w14:textId="53A20FF5" w:rsidR="00F704FE" w:rsidRPr="00A5359A" w:rsidRDefault="00F704FE" w:rsidP="00F704FE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6015429" w14:textId="0B4B1109" w:rsidR="00F704FE" w:rsidRPr="00A5359A" w:rsidRDefault="00F704FE" w:rsidP="00F704FE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C065ED7" w14:textId="59D93061" w:rsidR="00F704FE" w:rsidRPr="00A5359A" w:rsidRDefault="00F704FE" w:rsidP="00F704FE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B7155EB" w14:textId="7C21D639" w:rsidR="00F704FE" w:rsidRPr="00A5359A" w:rsidRDefault="00F704FE" w:rsidP="00F704FE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5F9DCEE" w14:textId="39243282" w:rsidR="00F704FE" w:rsidRPr="00A5359A" w:rsidRDefault="00F704FE" w:rsidP="00F704FE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D9D7805" w14:textId="3CB26AFC" w:rsidR="00F704FE" w:rsidRPr="00A5359A" w:rsidRDefault="00F704FE" w:rsidP="00F704FE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D121E53" w14:textId="23BF2382" w:rsidR="00F704FE" w:rsidRPr="00A5359A" w:rsidRDefault="00F704FE" w:rsidP="00F704FE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B222D12" w14:textId="76C20385" w:rsidR="00F704FE" w:rsidRPr="00A5359A" w:rsidRDefault="00F704FE" w:rsidP="00F704FE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927D9FE" w14:textId="0C0E0898" w:rsidR="00F704FE" w:rsidRPr="00A5359A" w:rsidRDefault="00F704FE" w:rsidP="00F704FE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</w:tr>
      <w:tr w:rsidR="00F704FE" w:rsidRPr="00A5359A" w14:paraId="0DEA553A" w14:textId="77777777" w:rsidTr="00C55AC5">
        <w:tc>
          <w:tcPr>
            <w:tcW w:w="226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091063A8" w14:textId="77777777" w:rsidR="00F704FE" w:rsidRPr="00A5359A" w:rsidRDefault="00F704FE" w:rsidP="00F704FE">
            <w:pPr>
              <w:rPr>
                <w:lang w:val="en-US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54CBDFAC" w14:textId="7F7F11A1" w:rsidR="00F704FE" w:rsidRPr="00A5359A" w:rsidRDefault="00F704FE" w:rsidP="00F704FE">
            <w:pPr>
              <w:rPr>
                <w:lang w:val="en-US"/>
              </w:rPr>
            </w:pPr>
            <w:r w:rsidRPr="00A5359A">
              <w:rPr>
                <w:lang w:val="en-US"/>
              </w:rPr>
              <w:t>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C50B9CE" w14:textId="116C6BB0" w:rsidR="00F704FE" w:rsidRPr="00A5359A" w:rsidRDefault="00F704FE" w:rsidP="00F704FE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FF4D207" w14:textId="076C08D2" w:rsidR="00F704FE" w:rsidRPr="00A5359A" w:rsidRDefault="00F704FE" w:rsidP="00F704FE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E2A273D" w14:textId="569B1783" w:rsidR="00F704FE" w:rsidRPr="00A5359A" w:rsidRDefault="00F704FE" w:rsidP="00F704FE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230410E" w14:textId="16E1D169" w:rsidR="00F704FE" w:rsidRPr="00A5359A" w:rsidRDefault="00F704FE" w:rsidP="00F704FE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03C6D28" w14:textId="702B744C" w:rsidR="00F704FE" w:rsidRPr="00A5359A" w:rsidRDefault="00F704FE" w:rsidP="00F704FE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93484C8" w14:textId="4E196891" w:rsidR="00F704FE" w:rsidRPr="00A5359A" w:rsidRDefault="00F704FE" w:rsidP="00F704FE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ED699B0" w14:textId="3FCD5E50" w:rsidR="00F704FE" w:rsidRPr="00A5359A" w:rsidRDefault="00F704FE" w:rsidP="00F704FE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9D2D525" w14:textId="44A80285" w:rsidR="00F704FE" w:rsidRPr="00A5359A" w:rsidRDefault="00F704FE" w:rsidP="00F704FE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847CEF9" w14:textId="7C7591E3" w:rsidR="00F704FE" w:rsidRPr="00A5359A" w:rsidRDefault="00F704FE" w:rsidP="00F704FE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5DBFAD4" w14:textId="456AAF0B" w:rsidR="00F704FE" w:rsidRPr="00A5359A" w:rsidRDefault="00F704FE" w:rsidP="00F704FE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3325EB9" w14:textId="28CA2352" w:rsidR="00F704FE" w:rsidRPr="00A5359A" w:rsidRDefault="00F704FE" w:rsidP="00F704FE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E68B287" w14:textId="6DB9D0F6" w:rsidR="00F704FE" w:rsidRPr="00A5359A" w:rsidRDefault="00F704FE" w:rsidP="00F704FE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195BE49" w14:textId="0C9254D9" w:rsidR="00F704FE" w:rsidRPr="00A5359A" w:rsidRDefault="00F704FE" w:rsidP="00F704FE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8B1B6D0" w14:textId="64CDB676" w:rsidR="00F704FE" w:rsidRPr="00A5359A" w:rsidRDefault="00F704FE" w:rsidP="00F704FE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4BEF732" w14:textId="42DDBE75" w:rsidR="00F704FE" w:rsidRPr="00A5359A" w:rsidRDefault="00F704FE" w:rsidP="00F704FE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D1E0464" w14:textId="4FE0766E" w:rsidR="00F704FE" w:rsidRPr="00A5359A" w:rsidRDefault="00F704FE" w:rsidP="00F704FE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39B5842" w14:textId="712C3153" w:rsidR="00F704FE" w:rsidRPr="00A5359A" w:rsidRDefault="00F704FE" w:rsidP="00F704FE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9958CFB" w14:textId="476D356A" w:rsidR="00F704FE" w:rsidRPr="00A5359A" w:rsidRDefault="00F704FE" w:rsidP="00F704FE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94E4B15" w14:textId="43A6EB84" w:rsidR="00F704FE" w:rsidRPr="00A5359A" w:rsidRDefault="00F704FE" w:rsidP="00F704FE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BA32C90" w14:textId="75A5EFC8" w:rsidR="00F704FE" w:rsidRPr="00A5359A" w:rsidRDefault="00F704FE" w:rsidP="00F704FE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DF1522C" w14:textId="79ECBAC6" w:rsidR="00F704FE" w:rsidRPr="00A5359A" w:rsidRDefault="00F704FE" w:rsidP="00F704FE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</w:tr>
      <w:tr w:rsidR="0072040F" w:rsidRPr="00A5359A" w14:paraId="2BE4D9DA" w14:textId="77777777" w:rsidTr="00C55AC5">
        <w:tc>
          <w:tcPr>
            <w:tcW w:w="226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1D4537B" w14:textId="51D2D240" w:rsidR="0072040F" w:rsidRPr="00A5359A" w:rsidRDefault="0072040F" w:rsidP="0072040F">
            <w:pPr>
              <w:rPr>
                <w:lang w:val="en-US"/>
              </w:rPr>
            </w:pPr>
            <w:r w:rsidRPr="00A5359A">
              <w:rPr>
                <w:lang w:val="en-US"/>
              </w:rPr>
              <w:t>Pharmaceutical care (yes)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79938579" w14:textId="1FD8C0C9" w:rsidR="0072040F" w:rsidRPr="00A5359A" w:rsidRDefault="0072040F" w:rsidP="0072040F">
            <w:pPr>
              <w:rPr>
                <w:lang w:val="en-US"/>
              </w:rPr>
            </w:pPr>
            <w:r w:rsidRPr="00A5359A">
              <w:rPr>
                <w:lang w:val="en-US"/>
              </w:rPr>
              <w:t>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B747376" w14:textId="5F0F0EA3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00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D7E3D20" w14:textId="36B840CE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50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EFBC47F" w14:textId="33546CC4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68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BAE2E19" w14:textId="6FCC5C1A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90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42B7FD9" w14:textId="3A544555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58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3D490F4" w14:textId="3DA231B7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29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CC9DAC6" w14:textId="2392EEC0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55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6DABAC5" w14:textId="1C4BE8F1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39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03BCD11" w14:textId="16B93BCF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74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136D32E" w14:textId="1778E571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75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F50428F" w14:textId="6507928D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49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516404B" w14:textId="5984A70F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07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1AD4225" w14:textId="03622705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55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ECF4CCF" w14:textId="231F94FE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32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1C28EB5" w14:textId="593938C7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82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FE98E52" w14:textId="65A9C3A4" w:rsidR="0072040F" w:rsidRPr="00A5359A" w:rsidRDefault="0072040F" w:rsidP="0072040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22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E05AE17" w14:textId="2A91E0A2" w:rsidR="0072040F" w:rsidRPr="00A5359A" w:rsidRDefault="0072040F" w:rsidP="0072040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04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AF47B14" w14:textId="37670DD4" w:rsidR="0072040F" w:rsidRPr="00A5359A" w:rsidRDefault="0072040F" w:rsidP="0072040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44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0227620" w14:textId="622B14CA" w:rsidR="0072040F" w:rsidRPr="00A5359A" w:rsidRDefault="0072040F" w:rsidP="0072040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19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51A6485" w14:textId="2EC7E9AE" w:rsidR="0072040F" w:rsidRPr="00A5359A" w:rsidRDefault="0072040F" w:rsidP="0072040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08F1351" w14:textId="67F732EB" w:rsidR="0072040F" w:rsidRPr="00A5359A" w:rsidRDefault="0072040F" w:rsidP="0072040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40</w:t>
            </w:r>
          </w:p>
        </w:tc>
      </w:tr>
      <w:tr w:rsidR="0072040F" w:rsidRPr="00A5359A" w14:paraId="2FCCA082" w14:textId="77777777" w:rsidTr="00C55AC5">
        <w:tc>
          <w:tcPr>
            <w:tcW w:w="226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0586485B" w14:textId="77777777" w:rsidR="0072040F" w:rsidRPr="00A5359A" w:rsidRDefault="0072040F" w:rsidP="0072040F">
            <w:pPr>
              <w:rPr>
                <w:lang w:val="en-US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0B927B77" w14:textId="3B33AC37" w:rsidR="0072040F" w:rsidRPr="00A5359A" w:rsidRDefault="0072040F" w:rsidP="0072040F">
            <w:pPr>
              <w:rPr>
                <w:lang w:val="en-US"/>
              </w:rPr>
            </w:pPr>
            <w:r w:rsidRPr="00A5359A">
              <w:rPr>
                <w:lang w:val="en-US"/>
              </w:rPr>
              <w:t>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D9744BF" w14:textId="115E46C3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45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F3515EB" w14:textId="282B9151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07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296E3F7" w14:textId="08F5872B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97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1B43D7D" w14:textId="4E4B6862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56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AA7DE8B" w14:textId="49513820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29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511572E" w14:textId="5E6A6CAB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89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54A7400" w14:textId="7729FBFE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40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450FA3F" w14:textId="608288D5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25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19CF8FC" w14:textId="3ECE943F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57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E08BAEE" w14:textId="7F46B7AA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26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FF81F11" w14:textId="58A30BA1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06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CCCAA83" w14:textId="2489D1DE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50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2B64D89" w14:textId="2C19C52C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33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6C97AD5" w14:textId="73A401DC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A79ECBB" w14:textId="6A701CE4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58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27BBA58" w14:textId="33873F22" w:rsidR="0072040F" w:rsidRPr="00A5359A" w:rsidRDefault="0072040F" w:rsidP="0072040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FA897E9" w14:textId="6B5DBD47" w:rsidR="0072040F" w:rsidRPr="00A5359A" w:rsidRDefault="0072040F" w:rsidP="0072040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1D8AC99" w14:textId="794BA250" w:rsidR="0072040F" w:rsidRPr="00A5359A" w:rsidRDefault="0072040F" w:rsidP="0072040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0623316" w14:textId="168D61DE" w:rsidR="0072040F" w:rsidRPr="00A5359A" w:rsidRDefault="0072040F" w:rsidP="0072040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24EB41A" w14:textId="45495ABB" w:rsidR="0072040F" w:rsidRPr="00A5359A" w:rsidRDefault="0072040F" w:rsidP="0072040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0600C81" w14:textId="40B96CFC" w:rsidR="0072040F" w:rsidRPr="00A5359A" w:rsidRDefault="0072040F" w:rsidP="0072040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33</w:t>
            </w:r>
          </w:p>
        </w:tc>
      </w:tr>
      <w:tr w:rsidR="0072040F" w:rsidRPr="00A5359A" w14:paraId="299B457E" w14:textId="77777777" w:rsidTr="00C55AC5">
        <w:tc>
          <w:tcPr>
            <w:tcW w:w="226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58366794" w14:textId="143037F3" w:rsidR="0072040F" w:rsidRPr="00A5359A" w:rsidRDefault="0072040F" w:rsidP="0072040F">
            <w:pPr>
              <w:rPr>
                <w:lang w:val="en-US"/>
              </w:rPr>
            </w:pPr>
            <w:r w:rsidRPr="00A5359A">
              <w:rPr>
                <w:lang w:val="en-US"/>
              </w:rPr>
              <w:t>Amount among those with expenditure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3A307621" w14:textId="6BC62015" w:rsidR="0072040F" w:rsidRPr="00A5359A" w:rsidRDefault="0072040F" w:rsidP="0072040F">
            <w:pPr>
              <w:rPr>
                <w:lang w:val="en-US"/>
              </w:rPr>
            </w:pPr>
            <w:r w:rsidRPr="00A5359A">
              <w:rPr>
                <w:lang w:val="en-US"/>
              </w:rPr>
              <w:t>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0308FE6" w14:textId="4C5A82E7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38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20D6870" w14:textId="47E02AE2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09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76C4A29" w14:textId="306FEC0A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74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065C696" w14:textId="4D17DB18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B802B1A" w14:textId="6C8284D3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96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F0270A4" w14:textId="1F4CA0C8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30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BA836E4" w14:textId="53F3EB11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42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F4EB792" w14:textId="0DD1905C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28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9E547DD" w14:textId="6449B721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58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C02AB73" w14:textId="495C1232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77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D781D2A" w14:textId="74F2EA9B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40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403AB8D" w14:textId="13EBE72C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3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BD90B26" w14:textId="767EAD98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45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08DA339" w14:textId="68598677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25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4BB8345" w14:textId="06E824DD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67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8A7C56F" w14:textId="7564DC36" w:rsidR="0072040F" w:rsidRPr="00A5359A" w:rsidRDefault="0072040F" w:rsidP="0072040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33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74E10B0" w14:textId="59D0E18D" w:rsidR="0072040F" w:rsidRPr="00A5359A" w:rsidRDefault="0072040F" w:rsidP="0072040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8E2EFDA" w14:textId="1F3987C9" w:rsidR="0072040F" w:rsidRPr="00A5359A" w:rsidRDefault="0072040F" w:rsidP="0072040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53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51855B7" w14:textId="0ABE822A" w:rsidR="0072040F" w:rsidRPr="00A5359A" w:rsidRDefault="0072040F" w:rsidP="0072040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19D06F4" w14:textId="58EC37F7" w:rsidR="0072040F" w:rsidRPr="00A5359A" w:rsidRDefault="0072040F" w:rsidP="0072040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0207E54" w14:textId="2281E651" w:rsidR="0072040F" w:rsidRPr="00A5359A" w:rsidRDefault="0072040F" w:rsidP="0072040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31</w:t>
            </w:r>
          </w:p>
        </w:tc>
      </w:tr>
      <w:tr w:rsidR="0072040F" w:rsidRPr="00A5359A" w14:paraId="5898F260" w14:textId="77777777" w:rsidTr="00C55AC5">
        <w:tc>
          <w:tcPr>
            <w:tcW w:w="226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44C5B8AE" w14:textId="77777777" w:rsidR="0072040F" w:rsidRPr="00A5359A" w:rsidRDefault="0072040F" w:rsidP="0072040F">
            <w:pPr>
              <w:rPr>
                <w:lang w:val="en-US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704AD71B" w14:textId="406B85CE" w:rsidR="0072040F" w:rsidRPr="00A5359A" w:rsidRDefault="0072040F" w:rsidP="0072040F">
            <w:pPr>
              <w:rPr>
                <w:lang w:val="en-US"/>
              </w:rPr>
            </w:pPr>
            <w:r w:rsidRPr="00A5359A">
              <w:rPr>
                <w:lang w:val="en-US"/>
              </w:rPr>
              <w:t>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22B163B" w14:textId="3DB32D59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A008CCE" w14:textId="20D54EBB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2269D99" w14:textId="7C0B972C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E78AA21" w14:textId="72E17204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623B2FE" w14:textId="21B1E721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2968F9E" w14:textId="35DA0469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51075F8" w14:textId="69AED2EB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36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38A6F35" w14:textId="5A4676CB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24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0D8FBFF" w14:textId="5781380A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50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F486B3C" w14:textId="77A80EF7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56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846B18B" w14:textId="5E9588E6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36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B15E5AE" w14:textId="2560E3FD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79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219294A" w14:textId="42E24D2C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A51D6FF" w14:textId="5E224B78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0B1C9AF" w14:textId="39EFA457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F92F844" w14:textId="0E7EF898" w:rsidR="0072040F" w:rsidRPr="00A5359A" w:rsidRDefault="0072040F" w:rsidP="0072040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44B43AA" w14:textId="60181D8B" w:rsidR="0072040F" w:rsidRPr="00A5359A" w:rsidRDefault="0072040F" w:rsidP="0072040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66F8701" w14:textId="5CFCC7D2" w:rsidR="0072040F" w:rsidRPr="00A5359A" w:rsidRDefault="0072040F" w:rsidP="0072040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F9B1EAF" w14:textId="2CAE9F24" w:rsidR="0072040F" w:rsidRPr="00A5359A" w:rsidRDefault="0072040F" w:rsidP="0072040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CF4FA03" w14:textId="42C55C9E" w:rsidR="0072040F" w:rsidRPr="00A5359A" w:rsidRDefault="0072040F" w:rsidP="0072040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D282826" w14:textId="2B1DA7A0" w:rsidR="0072040F" w:rsidRPr="00A5359A" w:rsidRDefault="0072040F" w:rsidP="0072040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16</w:t>
            </w:r>
          </w:p>
        </w:tc>
      </w:tr>
      <w:tr w:rsidR="0072040F" w:rsidRPr="00A5359A" w14:paraId="5A031498" w14:textId="77777777" w:rsidTr="002747CF">
        <w:tc>
          <w:tcPr>
            <w:tcW w:w="226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E972C08" w14:textId="6130432B" w:rsidR="0072040F" w:rsidRPr="00A5359A" w:rsidRDefault="0072040F" w:rsidP="0072040F">
            <w:pPr>
              <w:rPr>
                <w:lang w:val="en-US"/>
              </w:rPr>
            </w:pPr>
            <w:r w:rsidRPr="00A5359A">
              <w:rPr>
                <w:lang w:val="en-US"/>
              </w:rPr>
              <w:t>Maternity home care (yes)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088122F9" w14:textId="16754767" w:rsidR="0072040F" w:rsidRPr="00A5359A" w:rsidRDefault="0072040F" w:rsidP="0072040F">
            <w:pPr>
              <w:rPr>
                <w:lang w:val="en-US"/>
              </w:rPr>
            </w:pPr>
            <w:r w:rsidRPr="00A5359A">
              <w:rPr>
                <w:lang w:val="en-US"/>
              </w:rPr>
              <w:t>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D276BDE" w14:textId="42DA050C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C621371" w14:textId="477CCD22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990B030" w14:textId="52F4BBCC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EC40EFB" w14:textId="43B54F6E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62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27FA273" w14:textId="4308CA33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41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5880BF1" w14:textId="511B49E4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96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F3EE142" w14:textId="3E750A31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59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A549078" w14:textId="599D8586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46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9373038" w14:textId="3E99C859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76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541D25F" w14:textId="3D4DEAF8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930746E" w14:textId="252445DD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2EF8BB5" w14:textId="34A4947A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ACF803D" w14:textId="55079A4B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64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57763B2" w14:textId="4C182056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44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038A512" w14:textId="34593CAE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94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8214B54" w14:textId="7EA03AAF" w:rsidR="0072040F" w:rsidRPr="00A5359A" w:rsidRDefault="0072040F" w:rsidP="0072040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0539A4D" w14:textId="47DBDEE7" w:rsidR="0072040F" w:rsidRPr="00A5359A" w:rsidRDefault="0072040F" w:rsidP="0072040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2535A71" w14:textId="660F9EDD" w:rsidR="0072040F" w:rsidRPr="00A5359A" w:rsidRDefault="0072040F" w:rsidP="0072040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2C15E44" w14:textId="5D8B749C" w:rsidR="0072040F" w:rsidRPr="00A5359A" w:rsidRDefault="0072040F" w:rsidP="0072040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F4A3FE8" w14:textId="4C3B39CF" w:rsidR="0072040F" w:rsidRPr="00A5359A" w:rsidRDefault="0072040F" w:rsidP="0072040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E825BA8" w14:textId="19CC5CDD" w:rsidR="0072040F" w:rsidRPr="00A5359A" w:rsidRDefault="0072040F" w:rsidP="0072040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53</w:t>
            </w:r>
          </w:p>
        </w:tc>
      </w:tr>
      <w:tr w:rsidR="0072040F" w:rsidRPr="00A5359A" w14:paraId="01F646DF" w14:textId="77777777" w:rsidTr="002747CF">
        <w:tc>
          <w:tcPr>
            <w:tcW w:w="226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3189DA59" w14:textId="77777777" w:rsidR="0072040F" w:rsidRPr="00A5359A" w:rsidRDefault="0072040F" w:rsidP="0072040F">
            <w:pPr>
              <w:rPr>
                <w:lang w:val="en-US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108A4567" w14:textId="563C0E19" w:rsidR="0072040F" w:rsidRPr="00A5359A" w:rsidRDefault="0072040F" w:rsidP="0072040F">
            <w:pPr>
              <w:rPr>
                <w:lang w:val="en-US"/>
              </w:rPr>
            </w:pPr>
            <w:r w:rsidRPr="00A5359A">
              <w:rPr>
                <w:lang w:val="en-US"/>
              </w:rPr>
              <w:t>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3953552" w14:textId="1126261F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E2B4768" w14:textId="0028BF95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D5F3899" w14:textId="6249F290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90B1AED" w14:textId="6805BAC8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62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A14CBAB" w14:textId="04D0099A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40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AD6233C" w14:textId="5B1E22DB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95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4126C8A" w14:textId="69707061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59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1DAEFBC" w14:textId="6597BF4A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46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72BADAD" w14:textId="530673CD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76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1B2B065" w14:textId="3402C78B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F260EC5" w14:textId="4FCAC65D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21193FA" w14:textId="05AB5DAD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766B3C4" w14:textId="0D197235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64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A0B26CA" w14:textId="24AE9061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44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8DC033F" w14:textId="206A6B14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94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B758F5C" w14:textId="22EEFCFC" w:rsidR="0072040F" w:rsidRPr="00A5359A" w:rsidRDefault="0072040F" w:rsidP="0072040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8097F7B" w14:textId="5CFEC05E" w:rsidR="0072040F" w:rsidRPr="00A5359A" w:rsidRDefault="0072040F" w:rsidP="0072040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F6C8153" w14:textId="4AFB116D" w:rsidR="0072040F" w:rsidRPr="00A5359A" w:rsidRDefault="0072040F" w:rsidP="0072040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0AA3FB9" w14:textId="35646F15" w:rsidR="0072040F" w:rsidRPr="00A5359A" w:rsidRDefault="0072040F" w:rsidP="0072040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E5B4558" w14:textId="3096EE49" w:rsidR="0072040F" w:rsidRPr="00A5359A" w:rsidRDefault="0072040F" w:rsidP="0072040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E801018" w14:textId="2192D3DB" w:rsidR="0072040F" w:rsidRPr="00A5359A" w:rsidRDefault="0072040F" w:rsidP="0072040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53</w:t>
            </w:r>
          </w:p>
        </w:tc>
      </w:tr>
      <w:tr w:rsidR="0072040F" w:rsidRPr="00A5359A" w14:paraId="00ED56C4" w14:textId="77777777" w:rsidTr="00C55AC5">
        <w:tc>
          <w:tcPr>
            <w:tcW w:w="226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6009822F" w14:textId="43242602" w:rsidR="0072040F" w:rsidRPr="00A5359A" w:rsidRDefault="0072040F" w:rsidP="0072040F">
            <w:pPr>
              <w:rPr>
                <w:lang w:val="en-US"/>
              </w:rPr>
            </w:pPr>
            <w:r w:rsidRPr="00A5359A">
              <w:rPr>
                <w:lang w:val="en-US"/>
              </w:rPr>
              <w:t>Amount among those with expenditure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67D42ADD" w14:textId="1A7AA491" w:rsidR="0072040F" w:rsidRPr="00A5359A" w:rsidRDefault="0072040F" w:rsidP="0072040F">
            <w:pPr>
              <w:rPr>
                <w:lang w:val="en-US"/>
              </w:rPr>
            </w:pPr>
            <w:r w:rsidRPr="00A5359A">
              <w:rPr>
                <w:lang w:val="en-US"/>
              </w:rPr>
              <w:t>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17D5B04" w14:textId="6B3BE8C0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1199686" w14:textId="2E01BD03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DB06600" w14:textId="53C8F668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345E73D" w14:textId="5FAA43CA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67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BC4F5D0" w14:textId="3270017A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E17008F" w14:textId="1C83EBEF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37D392E" w14:textId="4DC7429C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6075B47" w14:textId="4129AD3F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34563CC" w14:textId="441F57B0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8125B02" w14:textId="551B17ED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33A23A8" w14:textId="28A7C018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876CC42" w14:textId="65B9C6E7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086CCDA" w14:textId="4B5284A7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E6DAEF8" w14:textId="20AE446E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0DE4FF6" w14:textId="57ECA385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BAE718C" w14:textId="30A5B27C" w:rsidR="0072040F" w:rsidRPr="00A5359A" w:rsidRDefault="0072040F" w:rsidP="0072040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E46F840" w14:textId="7359BAAE" w:rsidR="0072040F" w:rsidRPr="00A5359A" w:rsidRDefault="0072040F" w:rsidP="0072040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3AE9AC6" w14:textId="577EAC5D" w:rsidR="0072040F" w:rsidRPr="00A5359A" w:rsidRDefault="0072040F" w:rsidP="0072040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C746A95" w14:textId="7C3D593B" w:rsidR="0072040F" w:rsidRPr="00A5359A" w:rsidRDefault="0072040F" w:rsidP="0072040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929A900" w14:textId="6AB0BF7C" w:rsidR="0072040F" w:rsidRPr="00A5359A" w:rsidRDefault="0072040F" w:rsidP="0072040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67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E453ACB" w14:textId="64F2C966" w:rsidR="0072040F" w:rsidRPr="00A5359A" w:rsidRDefault="0072040F" w:rsidP="0072040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46</w:t>
            </w:r>
          </w:p>
        </w:tc>
      </w:tr>
      <w:tr w:rsidR="0072040F" w:rsidRPr="00A5359A" w14:paraId="09DF4979" w14:textId="77777777" w:rsidTr="00027075">
        <w:tc>
          <w:tcPr>
            <w:tcW w:w="2266" w:type="dxa"/>
            <w:vMerge/>
            <w:tcBorders>
              <w:left w:val="nil"/>
              <w:bottom w:val="dotted" w:sz="4" w:space="0" w:color="auto"/>
              <w:right w:val="nil"/>
            </w:tcBorders>
          </w:tcPr>
          <w:p w14:paraId="2C264897" w14:textId="77777777" w:rsidR="0072040F" w:rsidRPr="00A5359A" w:rsidRDefault="0072040F" w:rsidP="0072040F">
            <w:pPr>
              <w:rPr>
                <w:lang w:val="en-US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3BB82DA" w14:textId="652D079B" w:rsidR="0072040F" w:rsidRPr="00A5359A" w:rsidRDefault="0072040F" w:rsidP="0072040F">
            <w:pPr>
              <w:rPr>
                <w:lang w:val="en-US"/>
              </w:rPr>
            </w:pPr>
            <w:r w:rsidRPr="00A5359A">
              <w:rPr>
                <w:lang w:val="en-US"/>
              </w:rPr>
              <w:t>2</w:t>
            </w:r>
          </w:p>
        </w:tc>
        <w:tc>
          <w:tcPr>
            <w:tcW w:w="669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B97BACD" w14:textId="1CFC0563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80</w:t>
            </w:r>
          </w:p>
        </w:tc>
        <w:tc>
          <w:tcPr>
            <w:tcW w:w="669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6E62549" w14:textId="191EFA8B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669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631410E" w14:textId="0DBBDDBA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88</w:t>
            </w:r>
          </w:p>
        </w:tc>
        <w:tc>
          <w:tcPr>
            <w:tcW w:w="669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A998044" w14:textId="5EF68B1F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71</w:t>
            </w:r>
          </w:p>
        </w:tc>
        <w:tc>
          <w:tcPr>
            <w:tcW w:w="669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DDA83CC" w14:textId="5449A82A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669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2FF13CF" w14:textId="32BE42F5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669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EA7B8DA" w14:textId="624BA1EB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00</w:t>
            </w:r>
          </w:p>
        </w:tc>
        <w:tc>
          <w:tcPr>
            <w:tcW w:w="669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36B5612" w14:textId="40D97915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669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7D19FF9" w14:textId="0EE63C64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669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FF2C61B" w14:textId="0292D083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94</w:t>
            </w:r>
          </w:p>
        </w:tc>
        <w:tc>
          <w:tcPr>
            <w:tcW w:w="669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FA6F1EA" w14:textId="5889EE25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669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29BA4BB" w14:textId="1A21A42A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669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80B642F" w14:textId="788070A1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80F5F81" w14:textId="7AFCFBD5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669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0CF9814" w14:textId="41210E0C" w:rsidR="0072040F" w:rsidRPr="00A5359A" w:rsidRDefault="0072040F" w:rsidP="0072040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669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70A044A" w14:textId="185D61D0" w:rsidR="0072040F" w:rsidRPr="00A5359A" w:rsidRDefault="0072040F" w:rsidP="0072040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08</w:t>
            </w:r>
          </w:p>
        </w:tc>
        <w:tc>
          <w:tcPr>
            <w:tcW w:w="669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6538099" w14:textId="71DAB134" w:rsidR="0072040F" w:rsidRPr="00A5359A" w:rsidRDefault="0072040F" w:rsidP="0072040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71</w:t>
            </w:r>
          </w:p>
        </w:tc>
        <w:tc>
          <w:tcPr>
            <w:tcW w:w="669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C792EC5" w14:textId="6C706D16" w:rsidR="0072040F" w:rsidRPr="00A5359A" w:rsidRDefault="0072040F" w:rsidP="0072040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669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0041675" w14:textId="51461516" w:rsidR="0072040F" w:rsidRPr="00A5359A" w:rsidRDefault="0072040F" w:rsidP="0072040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99</w:t>
            </w:r>
          </w:p>
        </w:tc>
        <w:tc>
          <w:tcPr>
            <w:tcW w:w="669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7DE46A5" w14:textId="0DA54FD7" w:rsidR="0072040F" w:rsidRPr="00A5359A" w:rsidRDefault="0072040F" w:rsidP="0072040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669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548EDFF" w14:textId="583DEE42" w:rsidR="0072040F" w:rsidRPr="00A5359A" w:rsidRDefault="0072040F" w:rsidP="0072040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47</w:t>
            </w:r>
          </w:p>
        </w:tc>
      </w:tr>
      <w:tr w:rsidR="00346A1E" w:rsidRPr="00A5359A" w14:paraId="4EF770C3" w14:textId="77777777" w:rsidTr="00027075">
        <w:tc>
          <w:tcPr>
            <w:tcW w:w="2266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142C4D54" w14:textId="6B317464" w:rsidR="00346A1E" w:rsidRPr="00A5359A" w:rsidRDefault="00346A1E" w:rsidP="00EA2DF3">
            <w:pPr>
              <w:rPr>
                <w:lang w:val="en-US"/>
              </w:rPr>
            </w:pPr>
            <w:r w:rsidRPr="00A5359A">
              <w:rPr>
                <w:b/>
                <w:lang w:val="en-US"/>
              </w:rPr>
              <w:t>Healthcare utilization</w:t>
            </w:r>
          </w:p>
        </w:tc>
        <w:tc>
          <w:tcPr>
            <w:tcW w:w="282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54B6E43C" w14:textId="77777777" w:rsidR="00346A1E" w:rsidRPr="00A5359A" w:rsidRDefault="00346A1E" w:rsidP="00346A1E">
            <w:pPr>
              <w:rPr>
                <w:lang w:val="en-US"/>
              </w:rPr>
            </w:pPr>
          </w:p>
        </w:tc>
        <w:tc>
          <w:tcPr>
            <w:tcW w:w="669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29F5667" w14:textId="52885F25" w:rsidR="00346A1E" w:rsidRPr="00A5359A" w:rsidRDefault="00346A1E" w:rsidP="00EA2DF3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669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5C25A73" w14:textId="77777777" w:rsidR="00346A1E" w:rsidRPr="00A5359A" w:rsidRDefault="00346A1E" w:rsidP="00EA2DF3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669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C14CDFC" w14:textId="77777777" w:rsidR="00346A1E" w:rsidRPr="00A5359A" w:rsidRDefault="00346A1E" w:rsidP="00EA2DF3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669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52F3615" w14:textId="77777777" w:rsidR="00346A1E" w:rsidRPr="00A5359A" w:rsidRDefault="00346A1E" w:rsidP="00EA2DF3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669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F3A8F15" w14:textId="77777777" w:rsidR="00346A1E" w:rsidRPr="00A5359A" w:rsidRDefault="00346A1E" w:rsidP="00EA2DF3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669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48FEF19" w14:textId="77777777" w:rsidR="00346A1E" w:rsidRPr="00A5359A" w:rsidRDefault="00346A1E" w:rsidP="00EA2DF3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669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0D45D15" w14:textId="77777777" w:rsidR="00346A1E" w:rsidRPr="00A5359A" w:rsidRDefault="00346A1E" w:rsidP="00EA2DF3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669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E03E803" w14:textId="77777777" w:rsidR="00346A1E" w:rsidRPr="00A5359A" w:rsidRDefault="00346A1E" w:rsidP="00EA2DF3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669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6E89ED3" w14:textId="77777777" w:rsidR="00346A1E" w:rsidRPr="00A5359A" w:rsidRDefault="00346A1E" w:rsidP="00EA2DF3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669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521AF10" w14:textId="77777777" w:rsidR="00346A1E" w:rsidRPr="00A5359A" w:rsidRDefault="00346A1E" w:rsidP="00EA2DF3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669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845CB50" w14:textId="77777777" w:rsidR="00346A1E" w:rsidRPr="00A5359A" w:rsidRDefault="00346A1E" w:rsidP="00EA2DF3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669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8956F03" w14:textId="77777777" w:rsidR="00346A1E" w:rsidRPr="00A5359A" w:rsidRDefault="00346A1E" w:rsidP="00EA2DF3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669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7D0B3B6" w14:textId="77777777" w:rsidR="00346A1E" w:rsidRPr="00A5359A" w:rsidRDefault="00346A1E" w:rsidP="00EA2DF3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669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C8B1CFF" w14:textId="77777777" w:rsidR="00346A1E" w:rsidRPr="00A5359A" w:rsidRDefault="00346A1E" w:rsidP="00EA2DF3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669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FE407E0" w14:textId="77777777" w:rsidR="00346A1E" w:rsidRPr="00A5359A" w:rsidRDefault="00346A1E" w:rsidP="00EA2DF3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669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A0F00C7" w14:textId="77777777" w:rsidR="00346A1E" w:rsidRPr="00A5359A" w:rsidRDefault="00346A1E" w:rsidP="00EA2DF3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69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C9DBB6B" w14:textId="77777777" w:rsidR="00346A1E" w:rsidRPr="00A5359A" w:rsidRDefault="00346A1E" w:rsidP="00EA2DF3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69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A2BCBB7" w14:textId="77777777" w:rsidR="00346A1E" w:rsidRPr="00A5359A" w:rsidRDefault="00346A1E" w:rsidP="00EA2DF3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69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D330F23" w14:textId="77777777" w:rsidR="00346A1E" w:rsidRPr="00A5359A" w:rsidRDefault="00346A1E" w:rsidP="00EA2DF3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69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AD87B84" w14:textId="77777777" w:rsidR="00346A1E" w:rsidRPr="00A5359A" w:rsidRDefault="00346A1E" w:rsidP="00EA2DF3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69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E0773F0" w14:textId="77777777" w:rsidR="00346A1E" w:rsidRPr="00A5359A" w:rsidRDefault="00346A1E" w:rsidP="00EA2DF3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2040F" w:rsidRPr="00A5359A" w14:paraId="06309F7B" w14:textId="77777777" w:rsidTr="00C55AC5">
        <w:tc>
          <w:tcPr>
            <w:tcW w:w="226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5202F8C2" w14:textId="77777777" w:rsidR="0072040F" w:rsidRPr="00A5359A" w:rsidRDefault="0072040F" w:rsidP="0072040F">
            <w:pPr>
              <w:rPr>
                <w:lang w:val="en-US"/>
              </w:rPr>
            </w:pPr>
            <w:r w:rsidRPr="00A5359A">
              <w:rPr>
                <w:lang w:val="en-US"/>
              </w:rPr>
              <w:t>General practitioner (yes)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570E1E77" w14:textId="77777777" w:rsidR="0072040F" w:rsidRPr="00A5359A" w:rsidRDefault="0072040F" w:rsidP="0072040F">
            <w:pPr>
              <w:rPr>
                <w:lang w:val="en-US"/>
              </w:rPr>
            </w:pPr>
            <w:r w:rsidRPr="00A5359A">
              <w:rPr>
                <w:lang w:val="en-US"/>
              </w:rPr>
              <w:t>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3B39BF6" w14:textId="65FDC8A8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96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C731950" w14:textId="47F739B9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46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69EEFF2" w14:textId="0D475518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62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A68079C" w14:textId="5C91EE44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40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3F8A656" w14:textId="5E26050F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5123A10" w14:textId="68A38A39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72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74A455D" w14:textId="7ACBF1BC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37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753DA8E" w14:textId="5DD88A32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20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6F41DED" w14:textId="7CB46403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56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E2CEA9C" w14:textId="1E19814F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79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C313086" w14:textId="517CE450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49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61F53F3" w14:textId="7183ED3F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AE4983A" w14:textId="1F69133E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34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EB0A1CB" w14:textId="206FF539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93BAF7A" w14:textId="087949B1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63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1C7C725" w14:textId="747E3B44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82F989A" w14:textId="0F43C1B5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4FE34B4" w14:textId="60F98B57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7387EF6" w14:textId="608AD829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D6B653B" w14:textId="3C8ED5D1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C17554F" w14:textId="74B5D916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36</w:t>
            </w:r>
          </w:p>
        </w:tc>
      </w:tr>
      <w:tr w:rsidR="0072040F" w:rsidRPr="00A5359A" w14:paraId="1ECA282D" w14:textId="77777777" w:rsidTr="00C55AC5">
        <w:tc>
          <w:tcPr>
            <w:tcW w:w="226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1262D4C1" w14:textId="77777777" w:rsidR="0072040F" w:rsidRPr="00A5359A" w:rsidRDefault="0072040F" w:rsidP="0072040F">
            <w:pPr>
              <w:rPr>
                <w:lang w:val="en-US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7488A3E3" w14:textId="77777777" w:rsidR="0072040F" w:rsidRPr="00A5359A" w:rsidRDefault="0072040F" w:rsidP="0072040F">
            <w:pPr>
              <w:rPr>
                <w:lang w:val="en-US"/>
              </w:rPr>
            </w:pPr>
            <w:r w:rsidRPr="00A5359A">
              <w:rPr>
                <w:lang w:val="en-US"/>
              </w:rPr>
              <w:t>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9042903" w14:textId="23B20A9A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FA62124" w14:textId="3A4CE6CC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352661A" w14:textId="0F899C0D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B23CF63" w14:textId="4998D357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7D7B792" w14:textId="54555096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9AA3521" w14:textId="19B4D412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1C50BB4" w14:textId="1408AFF9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22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F5ED4A1" w14:textId="1FD78938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07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40FEEF8" w14:textId="6E5F4AC3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39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24F68B3" w14:textId="76EF3F7F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B70753E" w14:textId="3C2B5036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44E99AD" w14:textId="74CB6019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66A46A2" w14:textId="62A30CE5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62484F3" w14:textId="414231C7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20D3EC9" w14:textId="782ECB4E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12E7D0F" w14:textId="7BF26626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F8092B2" w14:textId="1643114E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288A63C" w14:textId="3E84F205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F5E1108" w14:textId="3EA1F829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6C03373" w14:textId="0C321A08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682B0EC" w14:textId="77FF404F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30</w:t>
            </w:r>
          </w:p>
        </w:tc>
      </w:tr>
      <w:tr w:rsidR="0072040F" w:rsidRPr="00A5359A" w14:paraId="6B4E5862" w14:textId="77777777" w:rsidTr="00C55AC5">
        <w:tc>
          <w:tcPr>
            <w:tcW w:w="226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C74030A" w14:textId="1C4BD79A" w:rsidR="0072040F" w:rsidRPr="00A5359A" w:rsidRDefault="0072040F" w:rsidP="0072040F">
            <w:pPr>
              <w:rPr>
                <w:lang w:val="en-US"/>
              </w:rPr>
            </w:pPr>
            <w:r w:rsidRPr="00A5359A">
              <w:rPr>
                <w:lang w:val="en-US"/>
              </w:rPr>
              <w:t>Number of consul-</w:t>
            </w:r>
            <w:proofErr w:type="spellStart"/>
            <w:r w:rsidRPr="00A5359A">
              <w:rPr>
                <w:lang w:val="en-US"/>
              </w:rPr>
              <w:t>tations</w:t>
            </w:r>
            <w:proofErr w:type="spellEnd"/>
            <w:r w:rsidRPr="00A5359A">
              <w:rPr>
                <w:lang w:val="en-US"/>
              </w:rPr>
              <w:t xml:space="preserve"> among users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19A5756B" w14:textId="77777777" w:rsidR="0072040F" w:rsidRPr="00A5359A" w:rsidRDefault="0072040F" w:rsidP="0072040F">
            <w:pPr>
              <w:rPr>
                <w:lang w:val="en-US"/>
              </w:rPr>
            </w:pPr>
            <w:r w:rsidRPr="00A5359A">
              <w:rPr>
                <w:lang w:val="en-US"/>
              </w:rPr>
              <w:t>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B965B17" w14:textId="0E1DDC99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24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2317DA9" w14:textId="05B5EAC6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03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FAEA36C" w14:textId="207723E2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50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9C036B4" w14:textId="747C415B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15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DFF9ABD" w14:textId="18290006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00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1E02E89" w14:textId="32D21EA0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33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0660A80" w14:textId="55076CCD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5AD83F9" w14:textId="46647F7D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CACDF7E" w14:textId="5DA2FD8F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F06CC8D" w14:textId="2B09FA20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32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2E206A7" w14:textId="391753D3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4260ECF" w14:textId="09899AA9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52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312E262" w14:textId="1700104A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6839281" w14:textId="0785F6DA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09854F4" w14:textId="1258C204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EFFD24F" w14:textId="18D5007E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733E6FB" w14:textId="6834EF8A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D311390" w14:textId="27DA0F37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EC82FD5" w14:textId="0AFE722C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0E00B3E" w14:textId="590EB7B6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E1C35F3" w14:textId="3F04C651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16</w:t>
            </w:r>
          </w:p>
        </w:tc>
      </w:tr>
      <w:tr w:rsidR="0072040F" w:rsidRPr="00A5359A" w14:paraId="33B0F81D" w14:textId="77777777" w:rsidTr="00C55AC5">
        <w:tc>
          <w:tcPr>
            <w:tcW w:w="226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37A18EC7" w14:textId="77777777" w:rsidR="0072040F" w:rsidRPr="00A5359A" w:rsidRDefault="0072040F" w:rsidP="0072040F">
            <w:pPr>
              <w:rPr>
                <w:lang w:val="en-US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4BEF46C7" w14:textId="77777777" w:rsidR="0072040F" w:rsidRPr="00A5359A" w:rsidRDefault="0072040F" w:rsidP="0072040F">
            <w:pPr>
              <w:rPr>
                <w:lang w:val="en-US"/>
              </w:rPr>
            </w:pPr>
            <w:r w:rsidRPr="00A5359A">
              <w:rPr>
                <w:lang w:val="en-US"/>
              </w:rPr>
              <w:t>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57B1C02" w14:textId="61AC7822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EEE38CA" w14:textId="2CABD03E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40582D6" w14:textId="55BDB36C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2792356" w14:textId="336E9385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C4D5AAD" w14:textId="02690136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E9CA725" w14:textId="306AB858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AC5106F" w14:textId="63E4D309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5142B93" w14:textId="5B46DBC6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1D85130" w14:textId="2D040931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2AF6D6A" w14:textId="7735C9EA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F054038" w14:textId="644F0053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77D6D79" w14:textId="4BCBE997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31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1DD9F96" w14:textId="1DFE3B97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E401529" w14:textId="7D2450E9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B788D4E" w14:textId="5A6DF6C9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AD1A0C8" w14:textId="1520757E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7120261" w14:textId="7D3FAA48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8F22877" w14:textId="26F785A8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D074648" w14:textId="28D32C94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B2004F6" w14:textId="72C11386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66B0BCF" w14:textId="2E431C06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13</w:t>
            </w:r>
          </w:p>
        </w:tc>
      </w:tr>
      <w:tr w:rsidR="0072040F" w:rsidRPr="00A5359A" w14:paraId="29433DFA" w14:textId="77777777" w:rsidTr="00C55AC5">
        <w:tc>
          <w:tcPr>
            <w:tcW w:w="226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272B4A4D" w14:textId="50F27136" w:rsidR="0072040F" w:rsidRPr="00A5359A" w:rsidRDefault="0072040F" w:rsidP="0072040F">
            <w:pPr>
              <w:rPr>
                <w:lang w:val="en-US"/>
              </w:rPr>
            </w:pPr>
            <w:r w:rsidRPr="00A5359A">
              <w:rPr>
                <w:lang w:val="en-US"/>
              </w:rPr>
              <w:t>Medical specialist (yes)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42CE36AD" w14:textId="77777777" w:rsidR="0072040F" w:rsidRPr="00A5359A" w:rsidRDefault="0072040F" w:rsidP="0072040F">
            <w:pPr>
              <w:rPr>
                <w:lang w:val="en-US"/>
              </w:rPr>
            </w:pPr>
            <w:r w:rsidRPr="00A5359A">
              <w:rPr>
                <w:lang w:val="en-US"/>
              </w:rPr>
              <w:t>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C14685B" w14:textId="392BED0B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68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5F45F46" w14:textId="3BE64E39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18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AF7CFC7" w14:textId="60565C76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40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FEAECD9" w14:textId="08B64395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28CF582" w14:textId="0E6AA71F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4B34A4E" w14:textId="2B5A7DA9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D365026" w14:textId="3D8452A4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28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7ADBC64" w14:textId="32F582AA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09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F210219" w14:textId="661FA64B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50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05A54A6" w14:textId="6DF4FF67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46E166F" w14:textId="1F9E5D09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E5F67A8" w14:textId="25F4D318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D186EE0" w14:textId="5A281EB5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D624EDB" w14:textId="33610394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F780C56" w14:textId="5C193FB0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B7E24EB" w14:textId="415DB722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15B37F1" w14:textId="284B6A6B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37DFA09" w14:textId="24B5EB46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2EDEAD0" w14:textId="5D4C63B5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C55E23D" w14:textId="6B004544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5D50C3D" w14:textId="14C67453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18</w:t>
            </w:r>
          </w:p>
        </w:tc>
      </w:tr>
      <w:tr w:rsidR="0072040F" w:rsidRPr="00A5359A" w14:paraId="6206EA84" w14:textId="77777777" w:rsidTr="00C55AC5">
        <w:tc>
          <w:tcPr>
            <w:tcW w:w="226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13AD740B" w14:textId="77777777" w:rsidR="0072040F" w:rsidRPr="00A5359A" w:rsidRDefault="0072040F" w:rsidP="0072040F">
            <w:pPr>
              <w:rPr>
                <w:lang w:val="en-US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004983C5" w14:textId="77777777" w:rsidR="0072040F" w:rsidRPr="00A5359A" w:rsidRDefault="0072040F" w:rsidP="0072040F">
            <w:pPr>
              <w:rPr>
                <w:lang w:val="en-US"/>
              </w:rPr>
            </w:pPr>
            <w:r w:rsidRPr="00A5359A">
              <w:rPr>
                <w:lang w:val="en-US"/>
              </w:rPr>
              <w:t>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F50D1C5" w14:textId="0F550CFF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A8C24B1" w14:textId="56279317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D689661" w14:textId="65CA2C5C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05DFFA5" w14:textId="6BD52C00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1255940" w14:textId="380BBDB7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0DDACD6" w14:textId="22ADE527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33C7D9C" w14:textId="2A9386CD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2ABAAC8" w14:textId="437D8D2F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EC37DB7" w14:textId="45397F56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CBAC520" w14:textId="55310259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65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42928FB" w14:textId="6A09C4DB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51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A15DC2F" w14:textId="79D52B49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83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3ACB6FE" w14:textId="1F2277C0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73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3F4DF6E" w14:textId="4E1B1CD7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57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42C386F" w14:textId="660B3E95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92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F7DBA04" w14:textId="62EF8CCA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73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555EE11" w14:textId="5F3A4F50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57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C9AC802" w14:textId="68F9A7B6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94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8F7D9A8" w14:textId="46C71B79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765CF34" w14:textId="43ACF465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67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7CB018B" w14:textId="7B5E2AAB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08</w:t>
            </w:r>
          </w:p>
        </w:tc>
      </w:tr>
      <w:tr w:rsidR="0072040F" w:rsidRPr="00A5359A" w14:paraId="232113E7" w14:textId="77777777" w:rsidTr="00C55AC5">
        <w:tc>
          <w:tcPr>
            <w:tcW w:w="226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3E5FAC8F" w14:textId="249B0231" w:rsidR="0072040F" w:rsidRPr="00A5359A" w:rsidRDefault="0072040F" w:rsidP="0072040F">
            <w:pPr>
              <w:rPr>
                <w:lang w:val="en-US"/>
              </w:rPr>
            </w:pPr>
            <w:r w:rsidRPr="00A5359A">
              <w:rPr>
                <w:lang w:val="en-US"/>
              </w:rPr>
              <w:t>Number of consul-</w:t>
            </w:r>
            <w:proofErr w:type="spellStart"/>
            <w:r w:rsidRPr="00A5359A">
              <w:rPr>
                <w:lang w:val="en-US"/>
              </w:rPr>
              <w:t>tations</w:t>
            </w:r>
            <w:proofErr w:type="spellEnd"/>
            <w:r w:rsidRPr="00A5359A">
              <w:rPr>
                <w:lang w:val="en-US"/>
              </w:rPr>
              <w:t xml:space="preserve"> among users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776BC549" w14:textId="77777777" w:rsidR="0072040F" w:rsidRPr="00A5359A" w:rsidRDefault="0072040F" w:rsidP="0072040F">
            <w:pPr>
              <w:rPr>
                <w:lang w:val="en-US"/>
              </w:rPr>
            </w:pPr>
            <w:r w:rsidRPr="00A5359A">
              <w:rPr>
                <w:lang w:val="en-US"/>
              </w:rPr>
              <w:t>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C7C6B77" w14:textId="6BDAFB95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C33AE70" w14:textId="54D043C3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5B7E26A" w14:textId="0C98BB16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A75F3A5" w14:textId="7C579107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22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A10D397" w14:textId="79F0D0AE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02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29208BE" w14:textId="7D1187D6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46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7664666" w14:textId="045C8615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9A7AE0B" w14:textId="7CF2A721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0CCA08F" w14:textId="702A9704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5384924" w14:textId="1CA1A645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B5AD6F3" w14:textId="0D809B20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6F4FF32" w14:textId="39F980C4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FEEEF9E" w14:textId="770B5383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C6B3AB2" w14:textId="0B34523E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8B77E48" w14:textId="524DC34C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2744BCD" w14:textId="1355368D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28CC16D" w14:textId="6063A405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CE55727" w14:textId="1135B403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54D43DE" w14:textId="598FD7D8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031672D" w14:textId="1F35BBB7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25006C9" w14:textId="226EF2B5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16</w:t>
            </w:r>
          </w:p>
        </w:tc>
      </w:tr>
      <w:tr w:rsidR="0072040F" w:rsidRPr="00A5359A" w14:paraId="70C05222" w14:textId="77777777" w:rsidTr="00C55AC5">
        <w:tc>
          <w:tcPr>
            <w:tcW w:w="226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47055850" w14:textId="77777777" w:rsidR="0072040F" w:rsidRPr="00A5359A" w:rsidRDefault="0072040F" w:rsidP="0072040F">
            <w:pPr>
              <w:rPr>
                <w:lang w:val="en-US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3319D546" w14:textId="77777777" w:rsidR="0072040F" w:rsidRPr="00A5359A" w:rsidRDefault="0072040F" w:rsidP="0072040F">
            <w:pPr>
              <w:rPr>
                <w:lang w:val="en-US"/>
              </w:rPr>
            </w:pPr>
            <w:r w:rsidRPr="00A5359A">
              <w:rPr>
                <w:lang w:val="en-US"/>
              </w:rPr>
              <w:t>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1179A9A" w14:textId="64573311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192B3F5" w14:textId="7018366A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40E5F58" w14:textId="68C840A1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66CB826" w14:textId="56A4BA8F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3E1812A" w14:textId="789A2300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D250FA9" w14:textId="739C3AD0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1D6935A" w14:textId="678FA280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FDF85B7" w14:textId="74E754BE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D1982CA" w14:textId="5C37F47A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6BB70E6" w14:textId="5C40CDDC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FE70883" w14:textId="0436A82D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D3E6513" w14:textId="53D21263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DB881CA" w14:textId="647FD03D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A57EDD5" w14:textId="2FDB4BCC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A4C0136" w14:textId="56190F7B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0D73FC5" w14:textId="65AE6CAF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CB64987" w14:textId="795B92CD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82F7551" w14:textId="46115ABD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FB483E2" w14:textId="0BF9E558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B345EAD" w14:textId="0AC8133D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320EA11" w14:textId="08B4F50E" w:rsidR="0072040F" w:rsidRPr="00A5359A" w:rsidRDefault="0072040F" w:rsidP="0072040F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13</w:t>
            </w:r>
          </w:p>
        </w:tc>
      </w:tr>
      <w:tr w:rsidR="00583987" w:rsidRPr="00A5359A" w14:paraId="285C51D8" w14:textId="77777777" w:rsidTr="00C55AC5">
        <w:tc>
          <w:tcPr>
            <w:tcW w:w="226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1D1BD8E4" w14:textId="77777777" w:rsidR="00583987" w:rsidRPr="00A5359A" w:rsidRDefault="00583987" w:rsidP="00583987">
            <w:pPr>
              <w:rPr>
                <w:lang w:val="en-US"/>
              </w:rPr>
            </w:pPr>
            <w:r w:rsidRPr="00A5359A">
              <w:rPr>
                <w:lang w:val="en-US"/>
              </w:rPr>
              <w:t>Dentist (yes)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505C6417" w14:textId="77777777" w:rsidR="00583987" w:rsidRPr="00A5359A" w:rsidRDefault="00583987" w:rsidP="00583987">
            <w:pPr>
              <w:rPr>
                <w:lang w:val="en-US"/>
              </w:rPr>
            </w:pPr>
            <w:r w:rsidRPr="00A5359A">
              <w:rPr>
                <w:lang w:val="en-US"/>
              </w:rPr>
              <w:t>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378A837" w14:textId="5E242370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6DA01FF" w14:textId="10C57A9B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48B806F" w14:textId="48FAAE64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6CAF245" w14:textId="44D871D8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2BD3A01" w14:textId="571751AF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066F249" w14:textId="4D4A6806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8699DA9" w14:textId="2F1F00BB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6D20648" w14:textId="6C7A4057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247CE9D" w14:textId="7CE5EAF2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7CE3F1E" w14:textId="2E36772A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E5832D3" w14:textId="0E24A7A6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8A282BA" w14:textId="4EBB1012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D7DC447" w14:textId="18EB55EA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CDFC62A" w14:textId="4EB339B7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FC20216" w14:textId="164D0611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0D6F51D" w14:textId="0EDFDB19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1861B65" w14:textId="3B6ABABD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0D5E4EF" w14:textId="4CD51084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8BC71B3" w14:textId="615DE3E1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062C7CF" w14:textId="04BF68FE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897F343" w14:textId="2935440F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28</w:t>
            </w:r>
          </w:p>
        </w:tc>
      </w:tr>
      <w:tr w:rsidR="00583987" w:rsidRPr="00A5359A" w14:paraId="135E82E2" w14:textId="77777777" w:rsidTr="00C55AC5">
        <w:tc>
          <w:tcPr>
            <w:tcW w:w="226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78BCA109" w14:textId="77777777" w:rsidR="00583987" w:rsidRPr="00A5359A" w:rsidRDefault="00583987" w:rsidP="00583987">
            <w:pPr>
              <w:rPr>
                <w:lang w:val="en-US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777AC0BD" w14:textId="77777777" w:rsidR="00583987" w:rsidRPr="00A5359A" w:rsidRDefault="00583987" w:rsidP="00583987">
            <w:pPr>
              <w:rPr>
                <w:lang w:val="en-US"/>
              </w:rPr>
            </w:pPr>
            <w:r w:rsidRPr="00A5359A">
              <w:rPr>
                <w:lang w:val="en-US"/>
              </w:rPr>
              <w:t>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B411735" w14:textId="15C97325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B243288" w14:textId="4B8C3236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6B362EC" w14:textId="2CF32F63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AE6D791" w14:textId="70EC2326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4E8BBBB" w14:textId="53BBC0E3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F76B7B1" w14:textId="0B5C8697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871FB6F" w14:textId="68DDB55A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7C7AE02" w14:textId="6FC28B0E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26B7704" w14:textId="406EFA3D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FC1AAB2" w14:textId="3E3966CA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3BE4B20" w14:textId="34B04147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654EA03" w14:textId="6BDDD30E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2A23156" w14:textId="10AEA376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34B6537" w14:textId="1B69BF0D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E76D8EE" w14:textId="34E99D24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06CF627" w14:textId="4B0C8E8E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F2C3240" w14:textId="2B290D17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D90934B" w14:textId="3BC0D304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E6FA07B" w14:textId="1F50D6E8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B6C4875" w14:textId="76F81497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42465B4" w14:textId="3DD6B229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29</w:t>
            </w:r>
          </w:p>
        </w:tc>
      </w:tr>
      <w:tr w:rsidR="00583987" w:rsidRPr="00A5359A" w14:paraId="406BF633" w14:textId="77777777" w:rsidTr="00C55AC5">
        <w:tc>
          <w:tcPr>
            <w:tcW w:w="226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2BCFDF6F" w14:textId="69AFE412" w:rsidR="00583987" w:rsidRPr="00A5359A" w:rsidRDefault="00583987" w:rsidP="00583987">
            <w:pPr>
              <w:rPr>
                <w:lang w:val="en-US"/>
              </w:rPr>
            </w:pPr>
            <w:r w:rsidRPr="00A5359A">
              <w:rPr>
                <w:lang w:val="en-US"/>
              </w:rPr>
              <w:t>Number of consul-</w:t>
            </w:r>
            <w:proofErr w:type="spellStart"/>
            <w:r w:rsidRPr="00A5359A">
              <w:rPr>
                <w:lang w:val="en-US"/>
              </w:rPr>
              <w:t>tations</w:t>
            </w:r>
            <w:proofErr w:type="spellEnd"/>
            <w:r w:rsidRPr="00A5359A">
              <w:rPr>
                <w:lang w:val="en-US"/>
              </w:rPr>
              <w:t xml:space="preserve"> among users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60BB7C2A" w14:textId="77777777" w:rsidR="00583987" w:rsidRPr="00A5359A" w:rsidRDefault="00583987" w:rsidP="00583987">
            <w:pPr>
              <w:rPr>
                <w:lang w:val="en-US"/>
              </w:rPr>
            </w:pPr>
            <w:r w:rsidRPr="00A5359A">
              <w:rPr>
                <w:lang w:val="en-US"/>
              </w:rPr>
              <w:t>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397451B" w14:textId="1EE1AFEE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D42DB3A" w14:textId="19772788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8E0FF4F" w14:textId="71ED6B75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AAF5F3A" w14:textId="0A0048BC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4E512B4" w14:textId="50F6EEAE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30B6D0A" w14:textId="312E58F0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862F6D2" w14:textId="36DD46B5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7A39620" w14:textId="11652B44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9C34089" w14:textId="470E2603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28FABCD" w14:textId="7DB376EC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CBE9DC1" w14:textId="65456489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7B6DD7D" w14:textId="454D4F98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D5BDF39" w14:textId="2E31BD87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88F6D3D" w14:textId="5F963AB6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15EADB5" w14:textId="2C96CDF9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83AA57C" w14:textId="395BCBA3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CEB70BE" w14:textId="3FED5D19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F511C09" w14:textId="39CE40E6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5AD7E95" w14:textId="66386741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BDDD09A" w14:textId="0EBA2F2A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7987FCF" w14:textId="5BB027EC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23</w:t>
            </w:r>
          </w:p>
        </w:tc>
      </w:tr>
      <w:tr w:rsidR="00583987" w:rsidRPr="00A5359A" w14:paraId="73EB7297" w14:textId="77777777" w:rsidTr="00C55AC5">
        <w:tc>
          <w:tcPr>
            <w:tcW w:w="226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08D0DFBE" w14:textId="77777777" w:rsidR="00583987" w:rsidRPr="00A5359A" w:rsidRDefault="00583987" w:rsidP="00583987">
            <w:pPr>
              <w:rPr>
                <w:lang w:val="en-US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50242E00" w14:textId="77777777" w:rsidR="00583987" w:rsidRPr="00A5359A" w:rsidRDefault="00583987" w:rsidP="00583987">
            <w:pPr>
              <w:rPr>
                <w:lang w:val="en-US"/>
              </w:rPr>
            </w:pPr>
            <w:r w:rsidRPr="00A5359A">
              <w:rPr>
                <w:lang w:val="en-US"/>
              </w:rPr>
              <w:t>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70595C3" w14:textId="46355B39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C4F128F" w14:textId="066B43B3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087E50C" w14:textId="1072B3FE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86AC2D1" w14:textId="2B60124F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2C0B460" w14:textId="07676C82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5D4A8A7" w14:textId="7938089B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A571071" w14:textId="5A0B35ED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91EAFF7" w14:textId="2E922272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9518CBF" w14:textId="366FA97F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8913229" w14:textId="7359109D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53E2045" w14:textId="2356A59A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B68B496" w14:textId="1A8CE13E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AE496D6" w14:textId="715D8AD0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E7B805C" w14:textId="0EF6D505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2F82390" w14:textId="56E112F9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479127F" w14:textId="402C5B26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3C75B0A" w14:textId="384A2054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1FC84B8" w14:textId="0732A008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F7C6AE0" w14:textId="683117FE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31CD9A9" w14:textId="44925003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4D6EA67" w14:textId="74DEE0E3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23</w:t>
            </w:r>
          </w:p>
        </w:tc>
      </w:tr>
      <w:tr w:rsidR="00583987" w:rsidRPr="00A5359A" w14:paraId="10EA966C" w14:textId="77777777" w:rsidTr="00C55AC5">
        <w:tc>
          <w:tcPr>
            <w:tcW w:w="226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2A9810C1" w14:textId="77777777" w:rsidR="00583987" w:rsidRPr="00A5359A" w:rsidRDefault="00583987" w:rsidP="00583987">
            <w:pPr>
              <w:rPr>
                <w:lang w:val="en-US"/>
              </w:rPr>
            </w:pPr>
            <w:r w:rsidRPr="00A5359A">
              <w:rPr>
                <w:lang w:val="en-US"/>
              </w:rPr>
              <w:t>Overnight hospital admission (yes)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26C7865E" w14:textId="77777777" w:rsidR="00583987" w:rsidRPr="00A5359A" w:rsidRDefault="00583987" w:rsidP="00583987">
            <w:pPr>
              <w:rPr>
                <w:lang w:val="en-US"/>
              </w:rPr>
            </w:pPr>
            <w:r w:rsidRPr="00A5359A">
              <w:rPr>
                <w:lang w:val="en-US"/>
              </w:rPr>
              <w:t>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F7A9E36" w14:textId="640887AD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E146432" w14:textId="4CDDD1FE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F549F30" w14:textId="1757E9FF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C6BEA26" w14:textId="1D235F8A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87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3029B5B" w14:textId="49200B84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32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60ECCF2" w14:textId="16DCCA48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65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0D9466B" w14:textId="1A421552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34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A6F3CEF" w14:textId="3A25337F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88149EF" w14:textId="5D56817D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72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2FE16A3" w14:textId="0DDDF002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51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8B7499F" w14:textId="2A280D99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08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A9053DF" w14:textId="23D14AFF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DEE5645" w14:textId="665DADE4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B70811D" w14:textId="15A7C64A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6160CAD" w14:textId="14CB5A44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6F12C33" w14:textId="756EDC53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D399B30" w14:textId="6A7A6049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6034140" w14:textId="11F1CC15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5EB12AA" w14:textId="1A160C1E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637B224" w14:textId="382A99EC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1B9D343" w14:textId="54E7CFB7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30</w:t>
            </w:r>
          </w:p>
        </w:tc>
      </w:tr>
      <w:tr w:rsidR="00583987" w:rsidRPr="00A5359A" w14:paraId="6146F23C" w14:textId="77777777" w:rsidTr="00C55AC5">
        <w:tc>
          <w:tcPr>
            <w:tcW w:w="226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129961FD" w14:textId="77777777" w:rsidR="00583987" w:rsidRPr="00A5359A" w:rsidRDefault="00583987" w:rsidP="00583987">
            <w:pPr>
              <w:rPr>
                <w:lang w:val="en-US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2150D598" w14:textId="77777777" w:rsidR="00583987" w:rsidRPr="00A5359A" w:rsidRDefault="00583987" w:rsidP="00583987">
            <w:pPr>
              <w:rPr>
                <w:lang w:val="en-US"/>
              </w:rPr>
            </w:pPr>
            <w:r w:rsidRPr="00A5359A">
              <w:rPr>
                <w:lang w:val="en-US"/>
              </w:rPr>
              <w:t>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51EE1EA" w14:textId="329F88B4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CCDA299" w14:textId="5DE8765E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7E3CA8E" w14:textId="58D02C4E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8DE96E7" w14:textId="580EF684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E501CB9" w14:textId="0BA42E3E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26AA1FA" w14:textId="6362613D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FD4B336" w14:textId="3EB03FA3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DEBEBB8" w14:textId="58C5E439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EBEC829" w14:textId="06DDAB43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811B053" w14:textId="70546BCA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9A63B6B" w14:textId="3CF69318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942347E" w14:textId="7502E1CF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BE4773B" w14:textId="60E73EC9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6BEC16A" w14:textId="6BF523D3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F0ED513" w14:textId="70A01859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711245F" w14:textId="5FBCBF50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7AD550F" w14:textId="281FC53D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FA506B9" w14:textId="2366441A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8FFE515" w14:textId="6ECDE553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C045CD4" w14:textId="1658D5BE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E69F0C8" w14:textId="2374A3F7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22</w:t>
            </w:r>
          </w:p>
        </w:tc>
      </w:tr>
      <w:tr w:rsidR="00CA37EE" w:rsidRPr="00A5359A" w14:paraId="1095681F" w14:textId="77777777" w:rsidTr="00CA37EE">
        <w:tc>
          <w:tcPr>
            <w:tcW w:w="22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2F30C38" w14:textId="77777777" w:rsidR="00CA37EE" w:rsidRPr="00A5359A" w:rsidRDefault="00CA37EE" w:rsidP="00CA37EE">
            <w:pPr>
              <w:rPr>
                <w:lang w:val="en-US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288EF2" w14:textId="77777777" w:rsidR="00CA37EE" w:rsidRPr="00A5359A" w:rsidRDefault="00CA37EE" w:rsidP="00CA37EE">
            <w:pPr>
              <w:rPr>
                <w:lang w:val="en-US"/>
              </w:rPr>
            </w:pPr>
          </w:p>
        </w:tc>
        <w:tc>
          <w:tcPr>
            <w:tcW w:w="6021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F8B663" w14:textId="2CB9DDD7" w:rsidR="00CA37EE" w:rsidRPr="00A5359A" w:rsidRDefault="00CA37EE" w:rsidP="00CA37EE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b/>
                <w:lang w:val="en-US"/>
              </w:rPr>
              <w:t>Educational level</w:t>
            </w:r>
          </w:p>
        </w:tc>
        <w:tc>
          <w:tcPr>
            <w:tcW w:w="8028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0C729A" w14:textId="71804FA1" w:rsidR="00CA37EE" w:rsidRPr="00A5359A" w:rsidRDefault="00CA37EE" w:rsidP="00CA37EE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b/>
                <w:lang w:val="en-US"/>
              </w:rPr>
              <w:t>Income</w:t>
            </w:r>
          </w:p>
        </w:tc>
      </w:tr>
      <w:tr w:rsidR="00E94818" w:rsidRPr="00A5359A" w14:paraId="20DF3FE1" w14:textId="77777777" w:rsidTr="00CA37EE"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DD5ED5" w14:textId="77777777" w:rsidR="00E94818" w:rsidRPr="00A5359A" w:rsidRDefault="00E94818" w:rsidP="00E94818">
            <w:pPr>
              <w:rPr>
                <w:lang w:val="en-US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428BF509" w14:textId="77777777" w:rsidR="00E94818" w:rsidRPr="00A5359A" w:rsidRDefault="00E94818" w:rsidP="00E94818">
            <w:pPr>
              <w:rPr>
                <w:lang w:val="en-US"/>
              </w:rPr>
            </w:pPr>
          </w:p>
        </w:tc>
        <w:tc>
          <w:tcPr>
            <w:tcW w:w="200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E19E42" w14:textId="627BBB1D" w:rsidR="00E94818" w:rsidRPr="00A5359A" w:rsidRDefault="00E94818" w:rsidP="00E94818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b/>
                <w:lang w:val="en-US"/>
              </w:rPr>
              <w:t>Low vs. high</w:t>
            </w:r>
          </w:p>
        </w:tc>
        <w:tc>
          <w:tcPr>
            <w:tcW w:w="200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50D4F3" w14:textId="3FC62977" w:rsidR="00E94818" w:rsidRPr="00A5359A" w:rsidRDefault="00E94818" w:rsidP="00E94818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b/>
                <w:lang w:val="en-US"/>
              </w:rPr>
              <w:t>Low-moderate vs. high</w:t>
            </w:r>
          </w:p>
        </w:tc>
        <w:tc>
          <w:tcPr>
            <w:tcW w:w="200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FB1173" w14:textId="4570B860" w:rsidR="00E94818" w:rsidRPr="00A5359A" w:rsidRDefault="00E94818" w:rsidP="00E94818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b/>
                <w:lang w:val="en-US"/>
              </w:rPr>
              <w:t>Low vs. high</w:t>
            </w:r>
          </w:p>
        </w:tc>
        <w:tc>
          <w:tcPr>
            <w:tcW w:w="200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CBD5E9" w14:textId="73426630" w:rsidR="00E94818" w:rsidRPr="00A5359A" w:rsidRDefault="00E94818" w:rsidP="00E94818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b/>
                <w:lang w:val="en-US"/>
              </w:rPr>
              <w:t>1</w:t>
            </w:r>
            <w:r w:rsidRPr="00A5359A">
              <w:rPr>
                <w:b/>
                <w:vertAlign w:val="superscript"/>
                <w:lang w:val="en-US"/>
              </w:rPr>
              <w:t>st</w:t>
            </w:r>
            <w:r w:rsidRPr="00A5359A">
              <w:rPr>
                <w:b/>
                <w:lang w:val="en-US"/>
              </w:rPr>
              <w:t xml:space="preserve"> vs. 5</w:t>
            </w:r>
            <w:r w:rsidRPr="00A5359A">
              <w:rPr>
                <w:b/>
                <w:vertAlign w:val="superscript"/>
                <w:lang w:val="en-US"/>
              </w:rPr>
              <w:t>th</w:t>
            </w:r>
            <w:r w:rsidRPr="00A5359A">
              <w:rPr>
                <w:b/>
                <w:lang w:val="en-US"/>
              </w:rPr>
              <w:t xml:space="preserve"> quintile</w:t>
            </w:r>
          </w:p>
        </w:tc>
        <w:tc>
          <w:tcPr>
            <w:tcW w:w="200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3CC244" w14:textId="10173DFB" w:rsidR="00E94818" w:rsidRPr="00A5359A" w:rsidRDefault="00E94818" w:rsidP="00E94818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b/>
                <w:lang w:val="en-US"/>
              </w:rPr>
              <w:t>2</w:t>
            </w:r>
            <w:r w:rsidRPr="00A5359A">
              <w:rPr>
                <w:b/>
                <w:vertAlign w:val="superscript"/>
                <w:lang w:val="en-US"/>
              </w:rPr>
              <w:t>nd</w:t>
            </w:r>
            <w:r w:rsidRPr="00A5359A">
              <w:rPr>
                <w:b/>
                <w:lang w:val="en-US"/>
              </w:rPr>
              <w:t xml:space="preserve"> vs. 5</w:t>
            </w:r>
            <w:r w:rsidRPr="00A5359A">
              <w:rPr>
                <w:b/>
                <w:vertAlign w:val="superscript"/>
                <w:lang w:val="en-US"/>
              </w:rPr>
              <w:t>th</w:t>
            </w:r>
            <w:r w:rsidRPr="00A5359A">
              <w:rPr>
                <w:b/>
                <w:lang w:val="en-US"/>
              </w:rPr>
              <w:t xml:space="preserve"> quintile</w:t>
            </w:r>
          </w:p>
        </w:tc>
        <w:tc>
          <w:tcPr>
            <w:tcW w:w="200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BB8656" w14:textId="44E513EA" w:rsidR="00E94818" w:rsidRPr="00A5359A" w:rsidRDefault="00E94818" w:rsidP="00E94818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b/>
                <w:lang w:val="en-US"/>
              </w:rPr>
              <w:t>3</w:t>
            </w:r>
            <w:r w:rsidRPr="00A5359A">
              <w:rPr>
                <w:b/>
                <w:vertAlign w:val="superscript"/>
                <w:lang w:val="en-US"/>
              </w:rPr>
              <w:t>th</w:t>
            </w:r>
            <w:r w:rsidRPr="00A5359A">
              <w:rPr>
                <w:b/>
                <w:lang w:val="en-US"/>
              </w:rPr>
              <w:t xml:space="preserve"> vs. 5</w:t>
            </w:r>
            <w:r w:rsidRPr="00A5359A">
              <w:rPr>
                <w:b/>
                <w:vertAlign w:val="superscript"/>
                <w:lang w:val="en-US"/>
              </w:rPr>
              <w:t>th</w:t>
            </w:r>
            <w:r w:rsidRPr="00A5359A">
              <w:rPr>
                <w:b/>
                <w:lang w:val="en-US"/>
              </w:rPr>
              <w:t xml:space="preserve"> quintile</w:t>
            </w:r>
          </w:p>
        </w:tc>
        <w:tc>
          <w:tcPr>
            <w:tcW w:w="200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410EBC" w14:textId="7DEC0FB7" w:rsidR="00E94818" w:rsidRPr="00A5359A" w:rsidRDefault="00E94818" w:rsidP="00E94818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b/>
                <w:lang w:val="en-US"/>
              </w:rPr>
              <w:t>4</w:t>
            </w:r>
            <w:r w:rsidRPr="00A5359A">
              <w:rPr>
                <w:b/>
                <w:vertAlign w:val="superscript"/>
                <w:lang w:val="en-US"/>
              </w:rPr>
              <w:t>th</w:t>
            </w:r>
            <w:r w:rsidRPr="00A5359A">
              <w:rPr>
                <w:b/>
                <w:lang w:val="en-US"/>
              </w:rPr>
              <w:t xml:space="preserve"> vs. 5</w:t>
            </w:r>
            <w:r w:rsidRPr="00A5359A">
              <w:rPr>
                <w:b/>
                <w:vertAlign w:val="superscript"/>
                <w:lang w:val="en-US"/>
              </w:rPr>
              <w:t>th</w:t>
            </w:r>
            <w:r w:rsidRPr="00A5359A">
              <w:rPr>
                <w:b/>
                <w:lang w:val="en-US"/>
              </w:rPr>
              <w:t xml:space="preserve"> quintile</w:t>
            </w:r>
          </w:p>
        </w:tc>
      </w:tr>
      <w:tr w:rsidR="00027075" w:rsidRPr="00A5359A" w14:paraId="4A65928C" w14:textId="77777777" w:rsidTr="00027075">
        <w:tc>
          <w:tcPr>
            <w:tcW w:w="25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031994" w14:textId="7BBE3636" w:rsidR="00027075" w:rsidRPr="00A5359A" w:rsidRDefault="00027075" w:rsidP="00027075">
            <w:pPr>
              <w:jc w:val="right"/>
              <w:rPr>
                <w:lang w:val="en-US"/>
              </w:rPr>
            </w:pPr>
            <w:r w:rsidRPr="00A5359A">
              <w:rPr>
                <w:i/>
                <w:lang w:val="en-US"/>
              </w:rPr>
              <w:t>Model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F92ECF" w14:textId="4D25B889" w:rsidR="00027075" w:rsidRPr="00A5359A" w:rsidRDefault="00027075" w:rsidP="00CA37EE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i/>
                <w:lang w:val="en-US"/>
              </w:rPr>
              <w:t xml:space="preserve">OR / </w:t>
            </w:r>
            <w:r w:rsidR="008719BC" w:rsidRPr="00A5359A">
              <w:rPr>
                <w:i/>
                <w:lang w:val="en-US"/>
              </w:rPr>
              <w:t>RR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0BB4D1" w14:textId="7B5D4D70" w:rsidR="00027075" w:rsidRPr="00A5359A" w:rsidRDefault="00027075" w:rsidP="00CA37EE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i/>
                <w:lang w:val="en-US"/>
              </w:rPr>
              <w:t>95% CI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24B78C" w14:textId="1E734398" w:rsidR="00027075" w:rsidRPr="00A5359A" w:rsidRDefault="00027075" w:rsidP="00CA37EE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i/>
                <w:lang w:val="en-US"/>
              </w:rPr>
              <w:t xml:space="preserve">OR / </w:t>
            </w:r>
            <w:r w:rsidR="008719BC" w:rsidRPr="00A5359A">
              <w:rPr>
                <w:i/>
                <w:lang w:val="en-US"/>
              </w:rPr>
              <w:t>RR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FC8585" w14:textId="24EB5B4E" w:rsidR="00027075" w:rsidRPr="00A5359A" w:rsidRDefault="00027075" w:rsidP="00CA37EE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i/>
                <w:lang w:val="en-US"/>
              </w:rPr>
              <w:t>95% CI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9B39C0" w14:textId="3E225187" w:rsidR="00027075" w:rsidRPr="00A5359A" w:rsidRDefault="00027075" w:rsidP="00CA37EE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i/>
                <w:lang w:val="en-US"/>
              </w:rPr>
              <w:t xml:space="preserve">OR / </w:t>
            </w:r>
            <w:r w:rsidR="008719BC" w:rsidRPr="00A5359A">
              <w:rPr>
                <w:i/>
                <w:lang w:val="en-US"/>
              </w:rPr>
              <w:t>RR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B18376" w14:textId="4FB5640D" w:rsidR="00027075" w:rsidRPr="00A5359A" w:rsidRDefault="00027075" w:rsidP="00CA37EE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i/>
                <w:lang w:val="en-US"/>
              </w:rPr>
              <w:t>95% CI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0D155D" w14:textId="6CBE6EB6" w:rsidR="00027075" w:rsidRPr="00A5359A" w:rsidRDefault="00027075" w:rsidP="00CA37EE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i/>
                <w:lang w:val="en-US"/>
              </w:rPr>
              <w:t xml:space="preserve">OR / </w:t>
            </w:r>
            <w:r w:rsidR="008719BC" w:rsidRPr="00A5359A">
              <w:rPr>
                <w:i/>
                <w:lang w:val="en-US"/>
              </w:rPr>
              <w:t>RR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A0FE14" w14:textId="4545D485" w:rsidR="00027075" w:rsidRPr="00A5359A" w:rsidRDefault="00027075" w:rsidP="00CA37EE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i/>
                <w:lang w:val="en-US"/>
              </w:rPr>
              <w:t>95% CI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400628" w14:textId="7B8BA21F" w:rsidR="00027075" w:rsidRPr="00A5359A" w:rsidRDefault="00027075" w:rsidP="00CA37EE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i/>
                <w:lang w:val="en-US"/>
              </w:rPr>
              <w:t xml:space="preserve">OR / </w:t>
            </w:r>
            <w:r w:rsidR="008719BC" w:rsidRPr="00A5359A">
              <w:rPr>
                <w:i/>
                <w:lang w:val="en-US"/>
              </w:rPr>
              <w:t>RR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B12A7C" w14:textId="6FB29B55" w:rsidR="00027075" w:rsidRPr="00A5359A" w:rsidRDefault="00027075" w:rsidP="00CA37EE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i/>
                <w:lang w:val="en-US"/>
              </w:rPr>
              <w:t>95% CI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B79B9B" w14:textId="00A71392" w:rsidR="00027075" w:rsidRPr="00A5359A" w:rsidRDefault="00027075" w:rsidP="00CA37EE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i/>
                <w:lang w:val="en-US"/>
              </w:rPr>
              <w:t xml:space="preserve">OR / </w:t>
            </w:r>
            <w:r w:rsidR="008719BC" w:rsidRPr="00A5359A">
              <w:rPr>
                <w:i/>
                <w:lang w:val="en-US"/>
              </w:rPr>
              <w:t>RR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E58D28" w14:textId="7795D0A8" w:rsidR="00027075" w:rsidRPr="00A5359A" w:rsidRDefault="00027075" w:rsidP="00CA37EE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i/>
                <w:lang w:val="en-US"/>
              </w:rPr>
              <w:t>95% CI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650E72" w14:textId="20E8F39F" w:rsidR="00027075" w:rsidRPr="00A5359A" w:rsidRDefault="00027075" w:rsidP="00CA37EE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i/>
                <w:lang w:val="en-US"/>
              </w:rPr>
              <w:t xml:space="preserve">OR / </w:t>
            </w:r>
            <w:r w:rsidR="008719BC" w:rsidRPr="00A5359A">
              <w:rPr>
                <w:i/>
                <w:lang w:val="en-US"/>
              </w:rPr>
              <w:t>RR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2931BA" w14:textId="4E37C222" w:rsidR="00027075" w:rsidRPr="00A5359A" w:rsidRDefault="00027075" w:rsidP="00CA37EE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i/>
                <w:lang w:val="en-US"/>
              </w:rPr>
              <w:t>95% CI</w:t>
            </w:r>
          </w:p>
        </w:tc>
      </w:tr>
      <w:tr w:rsidR="00583987" w:rsidRPr="00A5359A" w14:paraId="1F9E2C63" w14:textId="77777777" w:rsidTr="00C55AC5">
        <w:tc>
          <w:tcPr>
            <w:tcW w:w="226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9C7CFDE" w14:textId="77777777" w:rsidR="00583987" w:rsidRPr="00A5359A" w:rsidRDefault="00583987" w:rsidP="00583987">
            <w:pPr>
              <w:rPr>
                <w:lang w:val="en-US"/>
              </w:rPr>
            </w:pPr>
            <w:r w:rsidRPr="00A5359A">
              <w:rPr>
                <w:lang w:val="en-US"/>
              </w:rPr>
              <w:t>Number of admissions among users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017E8352" w14:textId="77777777" w:rsidR="00583987" w:rsidRPr="00A5359A" w:rsidRDefault="00583987" w:rsidP="00583987">
            <w:pPr>
              <w:rPr>
                <w:lang w:val="en-US"/>
              </w:rPr>
            </w:pPr>
            <w:r w:rsidRPr="00A5359A">
              <w:rPr>
                <w:lang w:val="en-US"/>
              </w:rPr>
              <w:t>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D808414" w14:textId="6F5B605A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657E24F" w14:textId="6467D13C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491DD6C" w14:textId="1BF37A30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AE8414B" w14:textId="21362163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B1D918C" w14:textId="3345EF3E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8655D49" w14:textId="6C80E2FE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3B8808D" w14:textId="07175C12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828828E" w14:textId="2E06C9E0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525598D" w14:textId="797EB751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4E95981" w14:textId="27090FB8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71B7730" w14:textId="7EE03BD2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3B857A9" w14:textId="443E6CBA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207C576" w14:textId="44AEFCB6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F2F1C41" w14:textId="0E83EB0B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D5BC208" w14:textId="2E5BDA1D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42F6D45" w14:textId="59F906FE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A7FCB08" w14:textId="0744F3EA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39CB904" w14:textId="796984C1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E729064" w14:textId="675AE42C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C1A202D" w14:textId="3453F78E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1511BA5" w14:textId="5F9DA237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583987" w:rsidRPr="00A5359A" w14:paraId="3AE4426C" w14:textId="77777777" w:rsidTr="00C55AC5">
        <w:tc>
          <w:tcPr>
            <w:tcW w:w="226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12198239" w14:textId="77777777" w:rsidR="00583987" w:rsidRPr="00A5359A" w:rsidRDefault="00583987" w:rsidP="00583987">
            <w:pPr>
              <w:rPr>
                <w:lang w:val="en-US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77A582C8" w14:textId="77777777" w:rsidR="00583987" w:rsidRPr="00A5359A" w:rsidRDefault="00583987" w:rsidP="00583987">
            <w:pPr>
              <w:rPr>
                <w:lang w:val="en-US"/>
              </w:rPr>
            </w:pPr>
            <w:r w:rsidRPr="00A5359A">
              <w:rPr>
                <w:lang w:val="en-US"/>
              </w:rPr>
              <w:t>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3973273" w14:textId="6483F81F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A772457" w14:textId="707932E0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7BA1125" w14:textId="7889B268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83095E0" w14:textId="4DDA710D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AF29FA0" w14:textId="579D50C4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8E26A29" w14:textId="5F51BB6E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10F60BD" w14:textId="04DCC4EE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5FF1532" w14:textId="33D6D325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5DCCD2C" w14:textId="64AD298B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2B7D8B1" w14:textId="7471CD39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200D1A0" w14:textId="0A6565A2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4769A00" w14:textId="53FFB0A1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4FED8A8" w14:textId="7C5E354E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FCA69BE" w14:textId="5C9F7DE0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3476727" w14:textId="1E6984B6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54D27CB" w14:textId="2AE5F227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BFC94C7" w14:textId="32E3FF2A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69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3E45DDA" w14:textId="50BB04E9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AF13994" w14:textId="03DA3908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33AC43F" w14:textId="2A38FEF2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0878ACB" w14:textId="003ECFB0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08</w:t>
            </w:r>
          </w:p>
        </w:tc>
      </w:tr>
      <w:tr w:rsidR="00583987" w:rsidRPr="00A5359A" w14:paraId="3D686B22" w14:textId="77777777" w:rsidTr="00C55AC5">
        <w:tc>
          <w:tcPr>
            <w:tcW w:w="226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61D4F74F" w14:textId="77777777" w:rsidR="00583987" w:rsidRPr="00A5359A" w:rsidRDefault="00583987" w:rsidP="00583987">
            <w:pPr>
              <w:rPr>
                <w:lang w:val="en-US"/>
              </w:rPr>
            </w:pPr>
            <w:r w:rsidRPr="00A5359A">
              <w:rPr>
                <w:lang w:val="en-US"/>
              </w:rPr>
              <w:t>Daytime hospital admission (yes)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422075E1" w14:textId="77777777" w:rsidR="00583987" w:rsidRPr="00A5359A" w:rsidRDefault="00583987" w:rsidP="00583987">
            <w:pPr>
              <w:rPr>
                <w:lang w:val="en-US"/>
              </w:rPr>
            </w:pPr>
            <w:r w:rsidRPr="00A5359A">
              <w:rPr>
                <w:lang w:val="en-US"/>
              </w:rPr>
              <w:t>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2570CF4" w14:textId="482CCC32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68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098F324" w14:textId="68DE0B5D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06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6B4615A" w14:textId="6CF0F152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66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1079927" w14:textId="6D052F05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56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B8B56BD" w14:textId="7534D0E0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14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B8B8E3E" w14:textId="14F7A66B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13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3DCA47C" w14:textId="5E4C6BAF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29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29EF938" w14:textId="1158C494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7CBC0D3" w14:textId="05EFCFD2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60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EB10C36" w14:textId="3154F89D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56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92E37E0" w14:textId="5B9984E0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15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D22786C" w14:textId="1DB0C891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E729E3B" w14:textId="21DE7F7E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E2CEC7D" w14:textId="44D9E1A0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C7953F1" w14:textId="3807A5EC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5965144" w14:textId="5E4F875A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2B87C57" w14:textId="5D162273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A86D8E3" w14:textId="3C4B1CCA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23B8104" w14:textId="0D71ED3B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FD14D4B" w14:textId="20D6FFBC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B8F2416" w14:textId="4FE963AF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42</w:t>
            </w:r>
          </w:p>
        </w:tc>
      </w:tr>
      <w:tr w:rsidR="00583987" w:rsidRPr="00A5359A" w14:paraId="764508C6" w14:textId="77777777" w:rsidTr="00C55AC5">
        <w:tc>
          <w:tcPr>
            <w:tcW w:w="226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69E2DD07" w14:textId="77777777" w:rsidR="00583987" w:rsidRPr="00A5359A" w:rsidRDefault="00583987" w:rsidP="00583987">
            <w:pPr>
              <w:rPr>
                <w:lang w:val="en-US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3F46420A" w14:textId="77777777" w:rsidR="00583987" w:rsidRPr="00A5359A" w:rsidRDefault="00583987" w:rsidP="00583987">
            <w:pPr>
              <w:rPr>
                <w:lang w:val="en-US"/>
              </w:rPr>
            </w:pPr>
            <w:r w:rsidRPr="00A5359A">
              <w:rPr>
                <w:lang w:val="en-US"/>
              </w:rPr>
              <w:t>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5605413" w14:textId="3105B8B2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B861998" w14:textId="51CFADE7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290BB01" w14:textId="272507CF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562E696" w14:textId="4467C092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E34DE6E" w14:textId="2A3C76D4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D462F46" w14:textId="6F0EFF01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8908073" w14:textId="69208B36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A9C8474" w14:textId="597FE70E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1925DAF" w14:textId="34DD6F1F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720F30B" w14:textId="5706A1C3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618B91F" w14:textId="13321519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D82C916" w14:textId="1862408C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D68F6E7" w14:textId="64350EEC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ED4F8AC" w14:textId="70A35CFE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B54C8F4" w14:textId="3D3BA886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EAE3D2F" w14:textId="4E6453D8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D6E40B6" w14:textId="3CB401EE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9B58413" w14:textId="7D3C8ED0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3988D6B" w14:textId="02F69998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E760468" w14:textId="43CB5C13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093EF02" w14:textId="4306118B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34</w:t>
            </w:r>
          </w:p>
        </w:tc>
      </w:tr>
      <w:tr w:rsidR="00583987" w:rsidRPr="00A5359A" w14:paraId="1B65D8F8" w14:textId="77777777" w:rsidTr="00C55AC5">
        <w:tc>
          <w:tcPr>
            <w:tcW w:w="226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516E873E" w14:textId="77777777" w:rsidR="00583987" w:rsidRPr="00A5359A" w:rsidRDefault="00583987" w:rsidP="00583987">
            <w:pPr>
              <w:rPr>
                <w:lang w:val="en-US"/>
              </w:rPr>
            </w:pPr>
            <w:r w:rsidRPr="00A5359A">
              <w:rPr>
                <w:lang w:val="en-US"/>
              </w:rPr>
              <w:t>Number of admissions among users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18474458" w14:textId="77777777" w:rsidR="00583987" w:rsidRPr="00A5359A" w:rsidRDefault="00583987" w:rsidP="00583987">
            <w:pPr>
              <w:rPr>
                <w:lang w:val="en-US"/>
              </w:rPr>
            </w:pPr>
            <w:r w:rsidRPr="00A5359A">
              <w:rPr>
                <w:lang w:val="en-US"/>
              </w:rPr>
              <w:t>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115B040" w14:textId="410CB1CF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8173748" w14:textId="7D7190AA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DB08931" w14:textId="7259C299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88BFF68" w14:textId="1281B0BD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DD2141F" w14:textId="2849DB40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F5AACD9" w14:textId="4F6DC04B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4A5D486" w14:textId="2A6B3590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8D714C3" w14:textId="0ED223E6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E444EE4" w14:textId="61DF8220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D933055" w14:textId="6A87D25D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2B20CDD" w14:textId="08E795D5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3A447FC" w14:textId="3B448AE3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06A7640" w14:textId="07F0CB95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F4737B6" w14:textId="2079FE1F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A311F60" w14:textId="18472E24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98D930B" w14:textId="12656080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74EFFCA" w14:textId="1CDE8BE3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CB7A65A" w14:textId="1ACF5DA2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31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C75867D" w14:textId="7EBDE0EC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68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3B5414D" w14:textId="7A2AFBC3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49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B970348" w14:textId="26150BEB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95</w:t>
            </w:r>
          </w:p>
        </w:tc>
      </w:tr>
      <w:tr w:rsidR="00583987" w:rsidRPr="00A5359A" w14:paraId="6435DF94" w14:textId="77777777" w:rsidTr="00C55AC5">
        <w:tc>
          <w:tcPr>
            <w:tcW w:w="226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2D4166A8" w14:textId="77777777" w:rsidR="00583987" w:rsidRPr="00A5359A" w:rsidRDefault="00583987" w:rsidP="00583987">
            <w:pPr>
              <w:rPr>
                <w:lang w:val="en-US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410BF63A" w14:textId="77777777" w:rsidR="00583987" w:rsidRPr="00A5359A" w:rsidRDefault="00583987" w:rsidP="00583987">
            <w:pPr>
              <w:rPr>
                <w:lang w:val="en-US"/>
              </w:rPr>
            </w:pPr>
            <w:r w:rsidRPr="00A5359A">
              <w:rPr>
                <w:lang w:val="en-US"/>
              </w:rPr>
              <w:t>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2F1D595" w14:textId="429BDA74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29B65AF" w14:textId="73FDEAD4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E98B906" w14:textId="3A9C24C9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3FF12D6" w14:textId="00BDB17F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B829F18" w14:textId="5A4C893E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D1E1F3A" w14:textId="5BE69D78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7A0E72A" w14:textId="1798469A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2D0E9BC" w14:textId="722B4A2E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3A3A2F8" w14:textId="341799CF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7AFDD7C" w14:textId="74CB80DE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0D0AC45" w14:textId="49647C10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06DC52E" w14:textId="08D3DC50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E32680D" w14:textId="1C13A83E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67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ECE9BC2" w14:textId="1EC7420F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49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73A1D92" w14:textId="2DF31809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90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B8D3771" w14:textId="7D255C93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394B5E2" w14:textId="27425AF3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B124BAF" w14:textId="3D5DFF54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7EE5557" w14:textId="0C145DBF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D4C9923" w14:textId="04644F0E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E9BA5D5" w14:textId="1294F7DC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09</w:t>
            </w:r>
          </w:p>
        </w:tc>
      </w:tr>
      <w:tr w:rsidR="00583987" w:rsidRPr="00A5359A" w14:paraId="2BA01005" w14:textId="77777777" w:rsidTr="00C55AC5">
        <w:tc>
          <w:tcPr>
            <w:tcW w:w="226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68273016" w14:textId="77777777" w:rsidR="00583987" w:rsidRPr="00A5359A" w:rsidRDefault="00583987" w:rsidP="00583987">
            <w:pPr>
              <w:rPr>
                <w:lang w:val="en-US"/>
              </w:rPr>
            </w:pPr>
            <w:r w:rsidRPr="00A5359A">
              <w:rPr>
                <w:lang w:val="en-US"/>
              </w:rPr>
              <w:t>Mental health professional (yes)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426C9DA0" w14:textId="77777777" w:rsidR="00583987" w:rsidRPr="00A5359A" w:rsidRDefault="00583987" w:rsidP="00583987">
            <w:pPr>
              <w:rPr>
                <w:lang w:val="en-US"/>
              </w:rPr>
            </w:pPr>
            <w:r w:rsidRPr="00A5359A">
              <w:rPr>
                <w:lang w:val="en-US"/>
              </w:rPr>
              <w:t>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BE7E79A" w14:textId="1E5D3219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AACEF09" w14:textId="55379EF2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75B2249" w14:textId="2346B644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E3F0137" w14:textId="0CC8863A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41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21E8BBF" w14:textId="2CF0589A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8E40663" w14:textId="2C63F517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80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ED5E24C" w14:textId="4D39C21C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E5771C0" w14:textId="7EEA181E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BB39B35" w14:textId="69FBBB80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4560C88" w14:textId="50D75A45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67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42B93CD" w14:textId="011E2621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6D1E383" w14:textId="0AC2794A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3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37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D11C95F" w14:textId="46458F2A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34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E66FE80" w14:textId="01AA7DA3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04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03E6F28" w14:textId="69192D87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72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63B38B6" w14:textId="0F193664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8FB562A" w14:textId="53E0325C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D255E00" w14:textId="1485C4EC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D94108D" w14:textId="39F40CF8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44BAFF1" w14:textId="09D9EA6A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6A9654E" w14:textId="66F4EB90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42</w:t>
            </w:r>
          </w:p>
        </w:tc>
      </w:tr>
      <w:tr w:rsidR="00583987" w:rsidRPr="00A5359A" w14:paraId="1DE654CB" w14:textId="77777777" w:rsidTr="00C55AC5">
        <w:tc>
          <w:tcPr>
            <w:tcW w:w="22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934983" w14:textId="77777777" w:rsidR="00583987" w:rsidRPr="00A5359A" w:rsidRDefault="00583987" w:rsidP="00583987">
            <w:pPr>
              <w:rPr>
                <w:lang w:val="en-US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4B77FB2F" w14:textId="77777777" w:rsidR="00583987" w:rsidRPr="00A5359A" w:rsidRDefault="00583987" w:rsidP="00583987">
            <w:pPr>
              <w:rPr>
                <w:lang w:val="en-US"/>
              </w:rPr>
            </w:pPr>
            <w:r w:rsidRPr="00A5359A">
              <w:rPr>
                <w:lang w:val="en-US"/>
              </w:rPr>
              <w:t>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4EC16AF" w14:textId="10665AD3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02F24E6" w14:textId="270921EF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BA73F8E" w14:textId="3741BA4F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A3E06AD" w14:textId="4D5CEBD6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892E5C7" w14:textId="5408EDEF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685CF58" w14:textId="1CF0CC88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6704AD2" w14:textId="1338DB61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CF32AAF" w14:textId="773666E8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7B977F4" w14:textId="6CC7111F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13BB990" w14:textId="1E072F2B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37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B4A8EB2" w14:textId="3EAE1CA7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07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6512425" w14:textId="3E90B13B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77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1E48559" w14:textId="2D6C5F3F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6DC5C02" w14:textId="4D82D53C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EC286CE" w14:textId="0EA7EF00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7BA61A8" w14:textId="221CCB28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441352F" w14:textId="36EF0933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4A22D08" w14:textId="4F825416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CA66765" w14:textId="274A7D44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6D95F36" w14:textId="78D58C42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C268C6E" w14:textId="55A226AE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33</w:t>
            </w:r>
          </w:p>
        </w:tc>
      </w:tr>
      <w:tr w:rsidR="00583987" w:rsidRPr="00A5359A" w14:paraId="2CBB94E6" w14:textId="77777777" w:rsidTr="00C55AC5">
        <w:tc>
          <w:tcPr>
            <w:tcW w:w="226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284FBAE7" w14:textId="1BCD7150" w:rsidR="00583987" w:rsidRPr="00A5359A" w:rsidRDefault="00583987" w:rsidP="00583987">
            <w:pPr>
              <w:rPr>
                <w:lang w:val="en-US"/>
              </w:rPr>
            </w:pPr>
            <w:r w:rsidRPr="00A5359A">
              <w:rPr>
                <w:lang w:val="en-US"/>
              </w:rPr>
              <w:t>Number of consul-</w:t>
            </w:r>
            <w:proofErr w:type="spellStart"/>
            <w:r w:rsidRPr="00A5359A">
              <w:rPr>
                <w:lang w:val="en-US"/>
              </w:rPr>
              <w:t>tations</w:t>
            </w:r>
            <w:proofErr w:type="spellEnd"/>
            <w:r w:rsidRPr="00A5359A">
              <w:rPr>
                <w:lang w:val="en-US"/>
              </w:rPr>
              <w:t xml:space="preserve"> among users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15C1EA84" w14:textId="77777777" w:rsidR="00583987" w:rsidRPr="00A5359A" w:rsidRDefault="00583987" w:rsidP="00583987">
            <w:pPr>
              <w:rPr>
                <w:lang w:val="en-US"/>
              </w:rPr>
            </w:pPr>
            <w:r w:rsidRPr="00A5359A">
              <w:rPr>
                <w:lang w:val="en-US"/>
              </w:rPr>
              <w:t>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B4E7F14" w14:textId="0C1D8F21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D6DF3CA" w14:textId="185A618C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E2E57D7" w14:textId="31354BF4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2EC8335" w14:textId="40D7D2EF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50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672799E" w14:textId="2417BDB7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20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0B09BDC" w14:textId="4F1ABEB3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87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2580B55" w14:textId="78B81C91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24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6B78F7F" w14:textId="36E73FF8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07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B08F03F" w14:textId="3B0CFC99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44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0F59D7F" w14:textId="3BB3A120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9A7C750" w14:textId="2B90050B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496080E" w14:textId="55C8992D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ABFB936" w14:textId="76428492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83101F7" w14:textId="1299A285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B254729" w14:textId="33C6E52D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027AF0F" w14:textId="32D4C9EC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D73B101" w14:textId="195C46B4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A5A7C68" w14:textId="1EC7CDC1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C638429" w14:textId="49F5096B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0D205B0" w14:textId="710FA232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4312740" w14:textId="29A82554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02</w:t>
            </w:r>
          </w:p>
        </w:tc>
      </w:tr>
      <w:tr w:rsidR="00583987" w:rsidRPr="00A5359A" w14:paraId="334BA846" w14:textId="77777777" w:rsidTr="00C55AC5">
        <w:tc>
          <w:tcPr>
            <w:tcW w:w="226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334BFC72" w14:textId="77777777" w:rsidR="00583987" w:rsidRPr="00A5359A" w:rsidRDefault="00583987" w:rsidP="00583987">
            <w:pPr>
              <w:rPr>
                <w:lang w:val="en-US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0520606F" w14:textId="77777777" w:rsidR="00583987" w:rsidRPr="00A5359A" w:rsidRDefault="00583987" w:rsidP="00583987">
            <w:pPr>
              <w:rPr>
                <w:lang w:val="en-US"/>
              </w:rPr>
            </w:pPr>
            <w:r w:rsidRPr="00A5359A">
              <w:rPr>
                <w:lang w:val="en-US"/>
              </w:rPr>
              <w:t>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6202C95" w14:textId="2B7C86AF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B5B3B0D" w14:textId="4F52F987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5F54347" w14:textId="330B1369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D22E7AA" w14:textId="1C3E5155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F1E3BAC" w14:textId="57680118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5E42A4C" w14:textId="082B811C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D378657" w14:textId="39C8EAAF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629A48D" w14:textId="0E23DAE0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69A931B" w14:textId="0F8E6D7E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30A6381" w14:textId="589AC0A9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0980688" w14:textId="3308724C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33F71DD" w14:textId="68A5EE5C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3FFF8AF" w14:textId="2874C8AA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DF443C4" w14:textId="58B2D12C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ED88926" w14:textId="6BAA16D7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4125391" w14:textId="3246ACFC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E1CB692" w14:textId="7B53F07A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69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E94D128" w14:textId="76A485AA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E28EEBB" w14:textId="079024E8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77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35B57DE" w14:textId="3EA9F973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61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246DAFB" w14:textId="63150598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99</w:t>
            </w:r>
          </w:p>
        </w:tc>
      </w:tr>
      <w:tr w:rsidR="00583987" w:rsidRPr="00A5359A" w14:paraId="5BFFFFC3" w14:textId="77777777" w:rsidTr="00C55AC5">
        <w:tc>
          <w:tcPr>
            <w:tcW w:w="226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8835E24" w14:textId="77777777" w:rsidR="00583987" w:rsidRPr="00A5359A" w:rsidRDefault="00583987" w:rsidP="00583987">
            <w:pPr>
              <w:rPr>
                <w:lang w:val="en-US"/>
              </w:rPr>
            </w:pPr>
            <w:r w:rsidRPr="00A5359A">
              <w:rPr>
                <w:lang w:val="en-US"/>
              </w:rPr>
              <w:t>Physiotherapist (yes)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62BF8DAD" w14:textId="77777777" w:rsidR="00583987" w:rsidRPr="00A5359A" w:rsidRDefault="00583987" w:rsidP="00583987">
            <w:pPr>
              <w:rPr>
                <w:lang w:val="en-US"/>
              </w:rPr>
            </w:pPr>
            <w:r w:rsidRPr="00A5359A">
              <w:rPr>
                <w:lang w:val="en-US"/>
              </w:rPr>
              <w:t>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9AB16C3" w14:textId="50656997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3952CC6" w14:textId="0F682B8E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CE3A462" w14:textId="19ECAA10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426387D" w14:textId="16F3DF30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951FB08" w14:textId="593ED815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9186A33" w14:textId="6FDFE508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8AF0FF4" w14:textId="04A5262B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F03CCEC" w14:textId="3386EB6A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FD945F0" w14:textId="19F1E445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D5CD79C" w14:textId="719AA55E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79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DC86A32" w14:textId="7118E8F5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66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C9EB0A5" w14:textId="257D8212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95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EEB716C" w14:textId="4F6E29B4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96B2104" w14:textId="2985EDE9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DDE55B1" w14:textId="5D86E8AD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58A4CD5" w14:textId="5DF9F7E3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5B23FA7" w14:textId="0FB39FDD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240ACF4" w14:textId="57DE3E6B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637EAD3" w14:textId="12A1D258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A3886DA" w14:textId="11410C3F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59A501C" w14:textId="41EABBC4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24</w:t>
            </w:r>
          </w:p>
        </w:tc>
      </w:tr>
      <w:tr w:rsidR="00583987" w:rsidRPr="00A5359A" w14:paraId="27C2216F" w14:textId="77777777" w:rsidTr="00C55AC5">
        <w:tc>
          <w:tcPr>
            <w:tcW w:w="226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0703C185" w14:textId="77777777" w:rsidR="00583987" w:rsidRPr="00A5359A" w:rsidRDefault="00583987" w:rsidP="00583987">
            <w:pPr>
              <w:rPr>
                <w:lang w:val="en-US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3623D173" w14:textId="77777777" w:rsidR="00583987" w:rsidRPr="00A5359A" w:rsidRDefault="00583987" w:rsidP="00583987">
            <w:pPr>
              <w:rPr>
                <w:lang w:val="en-US"/>
              </w:rPr>
            </w:pPr>
            <w:r w:rsidRPr="00A5359A">
              <w:rPr>
                <w:lang w:val="en-US"/>
              </w:rPr>
              <w:t>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7270338" w14:textId="51B82E56" w:rsidR="00583987" w:rsidRPr="00A5359A" w:rsidRDefault="00583987" w:rsidP="00583987">
            <w:pPr>
              <w:jc w:val="center"/>
              <w:rPr>
                <w:b/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61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EB33809" w14:textId="3E7396FC" w:rsidR="00583987" w:rsidRPr="00A5359A" w:rsidRDefault="00583987" w:rsidP="00583987">
            <w:pPr>
              <w:jc w:val="center"/>
              <w:rPr>
                <w:b/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44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C79900E" w14:textId="4A3420A7" w:rsidR="00583987" w:rsidRPr="00A5359A" w:rsidRDefault="00583987" w:rsidP="00583987">
            <w:pPr>
              <w:jc w:val="center"/>
              <w:rPr>
                <w:b/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84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E983A4E" w14:textId="341D5F01" w:rsidR="00583987" w:rsidRPr="00A5359A" w:rsidRDefault="00583987" w:rsidP="00583987">
            <w:pPr>
              <w:jc w:val="center"/>
              <w:rPr>
                <w:b/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69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101BEA4" w14:textId="582871C0" w:rsidR="00583987" w:rsidRPr="00A5359A" w:rsidRDefault="00583987" w:rsidP="00583987">
            <w:pPr>
              <w:jc w:val="center"/>
              <w:rPr>
                <w:b/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57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AFB809B" w14:textId="0BD2CE75" w:rsidR="00583987" w:rsidRPr="00A5359A" w:rsidRDefault="00583987" w:rsidP="00583987">
            <w:pPr>
              <w:jc w:val="center"/>
              <w:rPr>
                <w:b/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85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D818AC8" w14:textId="108944D7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DB5F7A5" w14:textId="338D7199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8EA3861" w14:textId="78163376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C81A700" w14:textId="3B4FF8CA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59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4F06298" w14:textId="036F4091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49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50358E0" w14:textId="254B9952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71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C758CA7" w14:textId="68E6626A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77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4A19F22" w14:textId="4DCE568A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65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762CB99" w14:textId="0A286DC2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92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42963CF" w14:textId="51820BEF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2E6AAA8" w14:textId="6B43F0B0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62DBA2F" w14:textId="3C92BB97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34C7E09" w14:textId="2367C378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88BD464" w14:textId="682B0BDF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75FF837" w14:textId="232943E4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19</w:t>
            </w:r>
          </w:p>
        </w:tc>
      </w:tr>
      <w:tr w:rsidR="00583987" w:rsidRPr="00A5359A" w14:paraId="0AA6CFF8" w14:textId="77777777" w:rsidTr="00C55AC5">
        <w:tc>
          <w:tcPr>
            <w:tcW w:w="226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5D8975CA" w14:textId="3380DDAF" w:rsidR="00583987" w:rsidRPr="00A5359A" w:rsidRDefault="00583987" w:rsidP="00583987">
            <w:pPr>
              <w:rPr>
                <w:lang w:val="en-US"/>
              </w:rPr>
            </w:pPr>
            <w:r w:rsidRPr="00A5359A">
              <w:rPr>
                <w:lang w:val="en-US"/>
              </w:rPr>
              <w:t>Number of consul-</w:t>
            </w:r>
            <w:proofErr w:type="spellStart"/>
            <w:r w:rsidRPr="00A5359A">
              <w:rPr>
                <w:lang w:val="en-US"/>
              </w:rPr>
              <w:t>tations</w:t>
            </w:r>
            <w:proofErr w:type="spellEnd"/>
            <w:r w:rsidRPr="00A5359A">
              <w:rPr>
                <w:lang w:val="en-US"/>
              </w:rPr>
              <w:t xml:space="preserve"> among users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7D78B7BF" w14:textId="77777777" w:rsidR="00583987" w:rsidRPr="00A5359A" w:rsidRDefault="00583987" w:rsidP="00583987">
            <w:pPr>
              <w:rPr>
                <w:lang w:val="en-US"/>
              </w:rPr>
            </w:pPr>
            <w:r w:rsidRPr="00A5359A">
              <w:rPr>
                <w:lang w:val="en-US"/>
              </w:rPr>
              <w:t>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B2E13C6" w14:textId="7FB61A15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32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1B9504C" w14:textId="7044DFA7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03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D4A4462" w14:textId="78685212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70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52E3619" w14:textId="7D659D40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21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8DE3665" w14:textId="6AE6E305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03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FD9AE51" w14:textId="3746DC5C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42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D0102F0" w14:textId="42F66FA9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22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ADA7CCB" w14:textId="7457CEE4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AF235C9" w14:textId="5A209294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34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9064925" w14:textId="669AA09C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43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130E437" w14:textId="714D2FA9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24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BAFC84E" w14:textId="2AF6AA06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65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1A42643" w14:textId="22B799A9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19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15CAE95" w14:textId="13EFD550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03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BA26697" w14:textId="421E91E8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37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0468E3D" w14:textId="34D94D37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25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DCB9CD7" w14:textId="6ED386B5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09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74CC669" w14:textId="1087399F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43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7648FF8" w14:textId="3CF5BBAE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7F41788" w14:textId="0E177C9C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A37683E" w14:textId="404F9EE1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22</w:t>
            </w:r>
          </w:p>
        </w:tc>
      </w:tr>
      <w:tr w:rsidR="00583987" w:rsidRPr="00A5359A" w14:paraId="2A1238C6" w14:textId="77777777" w:rsidTr="00C55AC5">
        <w:tc>
          <w:tcPr>
            <w:tcW w:w="226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3C850E79" w14:textId="77777777" w:rsidR="00583987" w:rsidRPr="00A5359A" w:rsidRDefault="00583987" w:rsidP="00583987">
            <w:pPr>
              <w:rPr>
                <w:lang w:val="en-US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57890655" w14:textId="77777777" w:rsidR="00583987" w:rsidRPr="00A5359A" w:rsidRDefault="00583987" w:rsidP="00583987">
            <w:pPr>
              <w:rPr>
                <w:lang w:val="en-US"/>
              </w:rPr>
            </w:pPr>
            <w:r w:rsidRPr="00A5359A">
              <w:rPr>
                <w:lang w:val="en-US"/>
              </w:rPr>
              <w:t>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EC4C492" w14:textId="0A5E35BB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DB5D8C7" w14:textId="3E7996B5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44A058F" w14:textId="22D6B3C3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6C432CB" w14:textId="2125A1C6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FDD422E" w14:textId="341F8FA2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640AD89" w14:textId="605491CC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A4E3DE9" w14:textId="2D79C65F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6A9BEA6" w14:textId="4D5375A3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903F08C" w14:textId="1F02F326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73009A4" w14:textId="01452345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8EED029" w14:textId="0494A940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CB4B134" w14:textId="33A9AE00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AFED87B" w14:textId="7BEEDD1B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DC3B031" w14:textId="01D53030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74B028C" w14:textId="08B89656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3AD77ED" w14:textId="470243EF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0DE6204" w14:textId="1CEEF836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E62FFA7" w14:textId="3502DB2F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6F69F75" w14:textId="043774CE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E5013AA" w14:textId="3F145DBC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10F112A" w14:textId="7FCBA2AE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05</w:t>
            </w:r>
          </w:p>
        </w:tc>
      </w:tr>
      <w:tr w:rsidR="00583987" w:rsidRPr="00A5359A" w14:paraId="1F25647A" w14:textId="77777777" w:rsidTr="00C55AC5">
        <w:tc>
          <w:tcPr>
            <w:tcW w:w="226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1818C678" w14:textId="77777777" w:rsidR="00583987" w:rsidRPr="00A5359A" w:rsidRDefault="00583987" w:rsidP="00583987">
            <w:pPr>
              <w:rPr>
                <w:lang w:val="en-US"/>
              </w:rPr>
            </w:pPr>
            <w:r w:rsidRPr="00A5359A">
              <w:rPr>
                <w:lang w:val="en-US"/>
              </w:rPr>
              <w:t>Home care (yes)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0982A876" w14:textId="77777777" w:rsidR="00583987" w:rsidRPr="00A5359A" w:rsidRDefault="00583987" w:rsidP="00583987">
            <w:pPr>
              <w:rPr>
                <w:lang w:val="en-US"/>
              </w:rPr>
            </w:pPr>
            <w:r w:rsidRPr="00A5359A">
              <w:rPr>
                <w:lang w:val="en-US"/>
              </w:rPr>
              <w:t>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485798D" w14:textId="5085CE4A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3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36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F950963" w14:textId="34CA96F1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00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395FBD9" w14:textId="2AC85842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5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63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BEB885A" w14:textId="767AB5DE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73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5DABA56" w14:textId="0191B36F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13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32B66AF" w14:textId="26BC3024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64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30F218F" w14:textId="4E840710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47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68770EC" w14:textId="08D8D19F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503DEE2" w14:textId="58CB445D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95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08A5313" w14:textId="736835E9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27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5A1EAFB" w14:textId="3055095E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55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FC04207" w14:textId="65B915C0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3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33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DB1CBC6" w14:textId="596BBBF3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67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8E364D7" w14:textId="1379AC1F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6A053F6" w14:textId="756EEF50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FC1E5A0" w14:textId="130F206C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C92FC20" w14:textId="3E6200EC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DDF18A9" w14:textId="7636516E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2C1FEB5" w14:textId="2B090B98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7555493" w14:textId="6C2ADC1D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F9A57C1" w14:textId="348872A9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45</w:t>
            </w:r>
          </w:p>
        </w:tc>
      </w:tr>
      <w:tr w:rsidR="00583987" w:rsidRPr="00A5359A" w14:paraId="04D48375" w14:textId="77777777" w:rsidTr="00027075">
        <w:tc>
          <w:tcPr>
            <w:tcW w:w="2266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88C5C3B" w14:textId="77777777" w:rsidR="00583987" w:rsidRPr="00A5359A" w:rsidRDefault="00583987" w:rsidP="00583987">
            <w:pPr>
              <w:rPr>
                <w:lang w:val="en-US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BB4150" w14:textId="77777777" w:rsidR="00583987" w:rsidRPr="00A5359A" w:rsidRDefault="00583987" w:rsidP="00583987">
            <w:pPr>
              <w:rPr>
                <w:lang w:val="en-US"/>
              </w:rPr>
            </w:pPr>
            <w:r w:rsidRPr="00A5359A">
              <w:rPr>
                <w:lang w:val="en-US"/>
              </w:rPr>
              <w:t>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C579E6" w14:textId="28AEEFD8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E22C3E" w14:textId="19D6650C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89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C82F7F" w14:textId="0381CFCC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D30754" w14:textId="6DBB2574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CD2CCF" w14:textId="654CA493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69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3CCE73" w14:textId="229E8CB3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C8F608" w14:textId="0A4571DA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936C18" w14:textId="5BBC0951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89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A6B0BC" w14:textId="3BD83BA8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D6D1E0" w14:textId="4120EA3A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3E2CFB" w14:textId="2C743D29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507246" w14:textId="7AC8CEBB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3CC024" w14:textId="65E87E11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50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A427AE" w14:textId="648279CD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30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9308C3" w14:textId="7BAE7C8F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83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C416C7" w14:textId="057C7005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AAA688" w14:textId="2D1A32C7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77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C3B23B" w14:textId="5E19E213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9960F8" w14:textId="60BA6397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29D445" w14:textId="27F1302E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C15487" w14:textId="19094EA9" w:rsidR="00583987" w:rsidRPr="00A5359A" w:rsidRDefault="00583987" w:rsidP="00583987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33</w:t>
            </w:r>
          </w:p>
        </w:tc>
      </w:tr>
    </w:tbl>
    <w:p w14:paraId="64F50D9E" w14:textId="77D1AE85" w:rsidR="008B4A3A" w:rsidRPr="00A5359A" w:rsidRDefault="00E01806" w:rsidP="008B4A3A">
      <w:pPr>
        <w:pStyle w:val="NoSpacing"/>
        <w:rPr>
          <w:lang w:val="en-US"/>
        </w:rPr>
      </w:pPr>
      <w:r w:rsidRPr="00A5359A">
        <w:rPr>
          <w:lang w:val="en-US"/>
        </w:rPr>
        <w:t>CI, confidence interval; NA, not applicable (due to no or limited number of cases); OR, odds ratio; RR, rate ratio</w:t>
      </w:r>
      <w:r w:rsidR="008B4A3A" w:rsidRPr="00A5359A">
        <w:rPr>
          <w:lang w:val="en-US"/>
        </w:rPr>
        <w:t xml:space="preserve">. Model 1: adjusted for age, </w:t>
      </w:r>
      <w:r w:rsidR="003C0DFB" w:rsidRPr="00A5359A">
        <w:rPr>
          <w:lang w:val="en-US"/>
        </w:rPr>
        <w:t>sex</w:t>
      </w:r>
      <w:r w:rsidR="008B4A3A" w:rsidRPr="00A5359A">
        <w:rPr>
          <w:lang w:val="en-US"/>
        </w:rPr>
        <w:t xml:space="preserve">, interaction between age and </w:t>
      </w:r>
      <w:r w:rsidR="003C0DFB" w:rsidRPr="00A5359A">
        <w:rPr>
          <w:lang w:val="en-US"/>
        </w:rPr>
        <w:t>sex</w:t>
      </w:r>
      <w:r w:rsidR="008B4A3A" w:rsidRPr="00A5359A">
        <w:rPr>
          <w:lang w:val="en-US"/>
        </w:rPr>
        <w:t>, and year of participation in the health survey. Model 2: model 1 + adjusted for general health, physical limitations, and mental health.</w:t>
      </w:r>
      <w:r w:rsidR="00B34EA2" w:rsidRPr="00A5359A">
        <w:rPr>
          <w:lang w:val="en-US"/>
        </w:rPr>
        <w:t xml:space="preserve"> </w:t>
      </w:r>
      <w:r w:rsidR="008B4A3A" w:rsidRPr="00A5359A">
        <w:rPr>
          <w:lang w:val="en-US"/>
        </w:rPr>
        <w:t>ORs apply to part 1 outcomes (</w:t>
      </w:r>
      <w:r w:rsidR="0016146C" w:rsidRPr="00A5359A">
        <w:rPr>
          <w:lang w:val="en-US"/>
        </w:rPr>
        <w:t>probability</w:t>
      </w:r>
      <w:r w:rsidR="008B4A3A" w:rsidRPr="00A5359A">
        <w:rPr>
          <w:lang w:val="en-US"/>
        </w:rPr>
        <w:t xml:space="preserve"> of healthcare </w:t>
      </w:r>
      <w:r w:rsidR="00027075" w:rsidRPr="00A5359A">
        <w:rPr>
          <w:lang w:val="en-US"/>
        </w:rPr>
        <w:t>expenditure/</w:t>
      </w:r>
      <w:r w:rsidR="008B4A3A" w:rsidRPr="00A5359A">
        <w:rPr>
          <w:lang w:val="en-US"/>
        </w:rPr>
        <w:t xml:space="preserve">utilization) calculated using logistic regression, </w:t>
      </w:r>
      <w:r w:rsidR="008719BC" w:rsidRPr="00A5359A">
        <w:rPr>
          <w:lang w:val="en-US"/>
        </w:rPr>
        <w:t>RR</w:t>
      </w:r>
      <w:r w:rsidR="008B4A3A" w:rsidRPr="00A5359A">
        <w:rPr>
          <w:lang w:val="en-US"/>
        </w:rPr>
        <w:t xml:space="preserve">s apply to part 2 outcomes (amount of healthcare </w:t>
      </w:r>
      <w:r w:rsidR="00027075" w:rsidRPr="00A5359A">
        <w:rPr>
          <w:lang w:val="en-US"/>
        </w:rPr>
        <w:t>expenditure/</w:t>
      </w:r>
      <w:r w:rsidR="008B4A3A" w:rsidRPr="00A5359A">
        <w:rPr>
          <w:lang w:val="en-US"/>
        </w:rPr>
        <w:t xml:space="preserve">utilization among those who used healthcare resources) calculated using GLM with log link function and </w:t>
      </w:r>
      <w:r w:rsidR="00596E71">
        <w:rPr>
          <w:lang w:val="en-US"/>
        </w:rPr>
        <w:t xml:space="preserve">gamma or </w:t>
      </w:r>
      <w:r w:rsidR="008B4A3A" w:rsidRPr="00A5359A">
        <w:rPr>
          <w:lang w:val="en-US"/>
        </w:rPr>
        <w:t>negative binomial distribution.</w:t>
      </w:r>
      <w:r w:rsidR="00C21B8D" w:rsidRPr="00A5359A">
        <w:rPr>
          <w:lang w:val="en-US"/>
        </w:rPr>
        <w:t xml:space="preserve"> Bold indicates p&lt;0.05</w:t>
      </w:r>
      <w:r w:rsidR="00A5359A" w:rsidRPr="00A5359A">
        <w:rPr>
          <w:lang w:val="en-US"/>
        </w:rPr>
        <w:t>.</w:t>
      </w:r>
    </w:p>
    <w:p w14:paraId="2862AD69" w14:textId="6CA3562E" w:rsidR="008B5BFE" w:rsidRPr="00A5359A" w:rsidRDefault="008B5BFE" w:rsidP="008B4A3A">
      <w:pPr>
        <w:pStyle w:val="NoSpacing"/>
        <w:rPr>
          <w:lang w:val="en-US"/>
        </w:rPr>
      </w:pPr>
    </w:p>
    <w:p w14:paraId="512E1606" w14:textId="700FD2FF" w:rsidR="008B5BFE" w:rsidRPr="00A5359A" w:rsidRDefault="008B5BFE" w:rsidP="008B4A3A">
      <w:pPr>
        <w:pStyle w:val="NoSpacing"/>
        <w:rPr>
          <w:lang w:val="en-US"/>
        </w:rPr>
      </w:pPr>
    </w:p>
    <w:p w14:paraId="2A1E7347" w14:textId="6D394155" w:rsidR="008B5BFE" w:rsidRPr="00A5359A" w:rsidRDefault="008B5BFE" w:rsidP="008B4A3A">
      <w:pPr>
        <w:pStyle w:val="NoSpacing"/>
        <w:rPr>
          <w:lang w:val="en-US"/>
        </w:rPr>
      </w:pPr>
    </w:p>
    <w:p w14:paraId="488C5237" w14:textId="4A3AD708" w:rsidR="008B5BFE" w:rsidRPr="00A5359A" w:rsidRDefault="008B5BFE" w:rsidP="008B4A3A">
      <w:pPr>
        <w:pStyle w:val="NoSpacing"/>
        <w:rPr>
          <w:lang w:val="en-US"/>
        </w:rPr>
      </w:pPr>
    </w:p>
    <w:p w14:paraId="4E581995" w14:textId="24DA5481" w:rsidR="008B5BFE" w:rsidRPr="00A5359A" w:rsidRDefault="008B5BFE" w:rsidP="008B4A3A">
      <w:pPr>
        <w:pStyle w:val="NoSpacing"/>
        <w:rPr>
          <w:lang w:val="en-US"/>
        </w:rPr>
      </w:pPr>
    </w:p>
    <w:p w14:paraId="66E89780" w14:textId="04090403" w:rsidR="008B5BFE" w:rsidRPr="00A5359A" w:rsidRDefault="008B5BFE" w:rsidP="008B4A3A">
      <w:pPr>
        <w:pStyle w:val="NoSpacing"/>
        <w:rPr>
          <w:lang w:val="en-US"/>
        </w:rPr>
      </w:pPr>
    </w:p>
    <w:p w14:paraId="68EB99E4" w14:textId="317B9F83" w:rsidR="008B5BFE" w:rsidRPr="00A5359A" w:rsidRDefault="008B5BFE" w:rsidP="008B4A3A">
      <w:pPr>
        <w:pStyle w:val="NoSpacing"/>
        <w:rPr>
          <w:lang w:val="en-US"/>
        </w:rPr>
      </w:pPr>
    </w:p>
    <w:p w14:paraId="74B34EB8" w14:textId="07844839" w:rsidR="00D05533" w:rsidRPr="00A5359A" w:rsidRDefault="00A47DD6" w:rsidP="00D05533">
      <w:pPr>
        <w:pStyle w:val="NoSpacing"/>
        <w:rPr>
          <w:lang w:val="en-US"/>
        </w:rPr>
      </w:pPr>
      <w:r>
        <w:rPr>
          <w:b/>
          <w:lang w:val="en-US"/>
        </w:rPr>
        <w:lastRenderedPageBreak/>
        <w:t>Additional file</w:t>
      </w:r>
      <w:r w:rsidR="008B4A3A" w:rsidRPr="00A5359A">
        <w:rPr>
          <w:b/>
          <w:lang w:val="en-US"/>
        </w:rPr>
        <w:t xml:space="preserve"> </w:t>
      </w:r>
      <w:r w:rsidR="001841B8" w:rsidRPr="00A5359A">
        <w:rPr>
          <w:b/>
          <w:lang w:val="en-US"/>
        </w:rPr>
        <w:t>1</w:t>
      </w:r>
      <w:r w:rsidR="008B4A3A" w:rsidRPr="00A5359A">
        <w:rPr>
          <w:b/>
          <w:lang w:val="en-US"/>
        </w:rPr>
        <w:t xml:space="preserve">b. </w:t>
      </w:r>
      <w:r w:rsidR="008B4A3A" w:rsidRPr="00A5359A">
        <w:rPr>
          <w:lang w:val="en-US"/>
        </w:rPr>
        <w:t xml:space="preserve">Regression coefficients of the differences in healthcare </w:t>
      </w:r>
      <w:r w:rsidR="00AC5367" w:rsidRPr="00A5359A">
        <w:rPr>
          <w:lang w:val="en-US"/>
        </w:rPr>
        <w:t xml:space="preserve">expenditure and </w:t>
      </w:r>
      <w:r w:rsidR="008B4A3A" w:rsidRPr="00A5359A">
        <w:rPr>
          <w:lang w:val="en-US"/>
        </w:rPr>
        <w:t>utilization by educational level and income among participants aged 45-64 years</w:t>
      </w:r>
      <w:r w:rsidR="001841B8" w:rsidRPr="00A5359A">
        <w:rPr>
          <w:lang w:val="en-US"/>
        </w:rPr>
        <w:t xml:space="preserve"> (n=8159)</w:t>
      </w:r>
      <w:r w:rsidR="00D05533" w:rsidRPr="00A5359A">
        <w:rPr>
          <w:lang w:val="en-US"/>
        </w:rPr>
        <w:t xml:space="preserve"> </w:t>
      </w:r>
    </w:p>
    <w:tbl>
      <w:tblPr>
        <w:tblStyle w:val="TableGrid"/>
        <w:tblW w:w="16597" w:type="dxa"/>
        <w:tblInd w:w="-1276" w:type="dxa"/>
        <w:tblLayout w:type="fixed"/>
        <w:tblLook w:val="04A0" w:firstRow="1" w:lastRow="0" w:firstColumn="1" w:lastColumn="0" w:noHBand="0" w:noVBand="1"/>
      </w:tblPr>
      <w:tblGrid>
        <w:gridCol w:w="2266"/>
        <w:gridCol w:w="282"/>
        <w:gridCol w:w="669"/>
        <w:gridCol w:w="669"/>
        <w:gridCol w:w="669"/>
        <w:gridCol w:w="669"/>
        <w:gridCol w:w="669"/>
        <w:gridCol w:w="669"/>
        <w:gridCol w:w="669"/>
        <w:gridCol w:w="669"/>
        <w:gridCol w:w="669"/>
        <w:gridCol w:w="669"/>
        <w:gridCol w:w="669"/>
        <w:gridCol w:w="669"/>
        <w:gridCol w:w="669"/>
        <w:gridCol w:w="669"/>
        <w:gridCol w:w="669"/>
        <w:gridCol w:w="669"/>
        <w:gridCol w:w="669"/>
        <w:gridCol w:w="669"/>
        <w:gridCol w:w="669"/>
        <w:gridCol w:w="669"/>
        <w:gridCol w:w="669"/>
      </w:tblGrid>
      <w:tr w:rsidR="00D05533" w:rsidRPr="00A5359A" w14:paraId="30AAFABF" w14:textId="77777777" w:rsidTr="00D05533">
        <w:tc>
          <w:tcPr>
            <w:tcW w:w="22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DFE873" w14:textId="77777777" w:rsidR="00D05533" w:rsidRPr="00A5359A" w:rsidRDefault="00D05533" w:rsidP="00D05533">
            <w:pPr>
              <w:jc w:val="right"/>
              <w:rPr>
                <w:i/>
                <w:lang w:val="en-US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E54424" w14:textId="77777777" w:rsidR="00D05533" w:rsidRPr="00A5359A" w:rsidRDefault="00D05533" w:rsidP="00D05533">
            <w:pPr>
              <w:jc w:val="right"/>
              <w:rPr>
                <w:i/>
                <w:lang w:val="en-US"/>
              </w:rPr>
            </w:pPr>
          </w:p>
        </w:tc>
        <w:tc>
          <w:tcPr>
            <w:tcW w:w="6021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73F40B" w14:textId="77777777" w:rsidR="00D05533" w:rsidRPr="00A5359A" w:rsidRDefault="00D05533" w:rsidP="00D05533">
            <w:pPr>
              <w:jc w:val="center"/>
              <w:rPr>
                <w:i/>
                <w:lang w:val="en-US"/>
              </w:rPr>
            </w:pPr>
            <w:r w:rsidRPr="00A5359A">
              <w:rPr>
                <w:b/>
                <w:lang w:val="en-US"/>
              </w:rPr>
              <w:t>Educational level</w:t>
            </w:r>
          </w:p>
        </w:tc>
        <w:tc>
          <w:tcPr>
            <w:tcW w:w="8028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66111A" w14:textId="77777777" w:rsidR="00D05533" w:rsidRPr="00A5359A" w:rsidRDefault="00D05533" w:rsidP="00D05533">
            <w:pPr>
              <w:jc w:val="center"/>
              <w:rPr>
                <w:i/>
                <w:lang w:val="en-US"/>
              </w:rPr>
            </w:pPr>
            <w:r w:rsidRPr="00A5359A">
              <w:rPr>
                <w:b/>
                <w:lang w:val="en-US"/>
              </w:rPr>
              <w:t>Income</w:t>
            </w:r>
          </w:p>
        </w:tc>
      </w:tr>
      <w:tr w:rsidR="00D05533" w:rsidRPr="00A5359A" w14:paraId="1915B0F8" w14:textId="77777777" w:rsidTr="00D05533"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</w:tcPr>
          <w:p w14:paraId="2A62453C" w14:textId="77777777" w:rsidR="00D05533" w:rsidRPr="00A5359A" w:rsidRDefault="00D05533" w:rsidP="00D05533">
            <w:pPr>
              <w:jc w:val="right"/>
              <w:rPr>
                <w:i/>
                <w:lang w:val="en-US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1706CC17" w14:textId="77777777" w:rsidR="00D05533" w:rsidRPr="00A5359A" w:rsidRDefault="00D05533" w:rsidP="00D05533">
            <w:pPr>
              <w:jc w:val="right"/>
              <w:rPr>
                <w:i/>
                <w:lang w:val="en-US"/>
              </w:rPr>
            </w:pPr>
          </w:p>
        </w:tc>
        <w:tc>
          <w:tcPr>
            <w:tcW w:w="2007" w:type="dxa"/>
            <w:gridSpan w:val="3"/>
            <w:tcBorders>
              <w:top w:val="nil"/>
              <w:left w:val="nil"/>
              <w:right w:val="nil"/>
            </w:tcBorders>
          </w:tcPr>
          <w:p w14:paraId="7AD05828" w14:textId="77777777" w:rsidR="00D05533" w:rsidRPr="00A5359A" w:rsidRDefault="00D05533" w:rsidP="00D05533">
            <w:pPr>
              <w:jc w:val="center"/>
              <w:rPr>
                <w:i/>
                <w:lang w:val="en-US"/>
              </w:rPr>
            </w:pPr>
            <w:r w:rsidRPr="00A5359A">
              <w:rPr>
                <w:b/>
                <w:lang w:val="en-US"/>
              </w:rPr>
              <w:t>Low vs. high</w:t>
            </w:r>
          </w:p>
        </w:tc>
        <w:tc>
          <w:tcPr>
            <w:tcW w:w="2007" w:type="dxa"/>
            <w:gridSpan w:val="3"/>
            <w:tcBorders>
              <w:top w:val="nil"/>
              <w:left w:val="nil"/>
              <w:right w:val="nil"/>
            </w:tcBorders>
          </w:tcPr>
          <w:p w14:paraId="25D2F383" w14:textId="77777777" w:rsidR="00D05533" w:rsidRPr="00A5359A" w:rsidRDefault="00D05533" w:rsidP="00D05533">
            <w:pPr>
              <w:jc w:val="center"/>
              <w:rPr>
                <w:i/>
                <w:lang w:val="en-US"/>
              </w:rPr>
            </w:pPr>
            <w:r w:rsidRPr="00A5359A">
              <w:rPr>
                <w:b/>
                <w:lang w:val="en-US"/>
              </w:rPr>
              <w:t>Low-moderate vs. high</w:t>
            </w:r>
          </w:p>
        </w:tc>
        <w:tc>
          <w:tcPr>
            <w:tcW w:w="2007" w:type="dxa"/>
            <w:gridSpan w:val="3"/>
            <w:tcBorders>
              <w:top w:val="nil"/>
              <w:left w:val="nil"/>
              <w:right w:val="nil"/>
            </w:tcBorders>
          </w:tcPr>
          <w:p w14:paraId="28D4C188" w14:textId="77777777" w:rsidR="00D05533" w:rsidRPr="00A5359A" w:rsidRDefault="00D05533" w:rsidP="00D05533">
            <w:pPr>
              <w:jc w:val="center"/>
              <w:rPr>
                <w:i/>
                <w:lang w:val="en-US"/>
              </w:rPr>
            </w:pPr>
            <w:r w:rsidRPr="00A5359A">
              <w:rPr>
                <w:b/>
                <w:lang w:val="en-US"/>
              </w:rPr>
              <w:t>Moderate-high vs. high</w:t>
            </w:r>
          </w:p>
        </w:tc>
        <w:tc>
          <w:tcPr>
            <w:tcW w:w="2007" w:type="dxa"/>
            <w:gridSpan w:val="3"/>
            <w:tcBorders>
              <w:top w:val="nil"/>
              <w:left w:val="nil"/>
              <w:right w:val="nil"/>
            </w:tcBorders>
          </w:tcPr>
          <w:p w14:paraId="05114930" w14:textId="77777777" w:rsidR="00D05533" w:rsidRPr="00A5359A" w:rsidRDefault="00D05533" w:rsidP="00D05533">
            <w:pPr>
              <w:jc w:val="center"/>
              <w:rPr>
                <w:i/>
                <w:lang w:val="en-US"/>
              </w:rPr>
            </w:pPr>
            <w:r w:rsidRPr="00A5359A">
              <w:rPr>
                <w:b/>
                <w:lang w:val="en-US"/>
              </w:rPr>
              <w:t>1</w:t>
            </w:r>
            <w:r w:rsidRPr="00A5359A">
              <w:rPr>
                <w:b/>
                <w:vertAlign w:val="superscript"/>
                <w:lang w:val="en-US"/>
              </w:rPr>
              <w:t>st</w:t>
            </w:r>
            <w:r w:rsidRPr="00A5359A">
              <w:rPr>
                <w:b/>
                <w:lang w:val="en-US"/>
              </w:rPr>
              <w:t xml:space="preserve"> vs. 5</w:t>
            </w:r>
            <w:r w:rsidRPr="00A5359A">
              <w:rPr>
                <w:b/>
                <w:vertAlign w:val="superscript"/>
                <w:lang w:val="en-US"/>
              </w:rPr>
              <w:t>th</w:t>
            </w:r>
            <w:r w:rsidRPr="00A5359A">
              <w:rPr>
                <w:b/>
                <w:lang w:val="en-US"/>
              </w:rPr>
              <w:t xml:space="preserve"> quintile</w:t>
            </w:r>
          </w:p>
        </w:tc>
        <w:tc>
          <w:tcPr>
            <w:tcW w:w="2007" w:type="dxa"/>
            <w:gridSpan w:val="3"/>
            <w:tcBorders>
              <w:top w:val="nil"/>
              <w:left w:val="nil"/>
              <w:right w:val="nil"/>
            </w:tcBorders>
          </w:tcPr>
          <w:p w14:paraId="0331748F" w14:textId="77777777" w:rsidR="00D05533" w:rsidRPr="00A5359A" w:rsidRDefault="00D05533" w:rsidP="00D05533">
            <w:pPr>
              <w:jc w:val="center"/>
              <w:rPr>
                <w:i/>
                <w:lang w:val="en-US"/>
              </w:rPr>
            </w:pPr>
            <w:r w:rsidRPr="00A5359A">
              <w:rPr>
                <w:b/>
                <w:lang w:val="en-US"/>
              </w:rPr>
              <w:t>2</w:t>
            </w:r>
            <w:r w:rsidRPr="00A5359A">
              <w:rPr>
                <w:b/>
                <w:vertAlign w:val="superscript"/>
                <w:lang w:val="en-US"/>
              </w:rPr>
              <w:t>nd</w:t>
            </w:r>
            <w:r w:rsidRPr="00A5359A">
              <w:rPr>
                <w:b/>
                <w:lang w:val="en-US"/>
              </w:rPr>
              <w:t xml:space="preserve"> vs. 5</w:t>
            </w:r>
            <w:r w:rsidRPr="00A5359A">
              <w:rPr>
                <w:b/>
                <w:vertAlign w:val="superscript"/>
                <w:lang w:val="en-US"/>
              </w:rPr>
              <w:t>th</w:t>
            </w:r>
            <w:r w:rsidRPr="00A5359A">
              <w:rPr>
                <w:b/>
                <w:lang w:val="en-US"/>
              </w:rPr>
              <w:t xml:space="preserve"> quintile</w:t>
            </w:r>
          </w:p>
        </w:tc>
        <w:tc>
          <w:tcPr>
            <w:tcW w:w="2007" w:type="dxa"/>
            <w:gridSpan w:val="3"/>
            <w:tcBorders>
              <w:top w:val="nil"/>
              <w:left w:val="nil"/>
              <w:right w:val="nil"/>
            </w:tcBorders>
          </w:tcPr>
          <w:p w14:paraId="1B513551" w14:textId="77777777" w:rsidR="00D05533" w:rsidRPr="00A5359A" w:rsidRDefault="00D05533" w:rsidP="00D05533">
            <w:pPr>
              <w:jc w:val="center"/>
              <w:rPr>
                <w:i/>
                <w:lang w:val="en-US"/>
              </w:rPr>
            </w:pPr>
            <w:r w:rsidRPr="00A5359A">
              <w:rPr>
                <w:b/>
                <w:lang w:val="en-US"/>
              </w:rPr>
              <w:t>3</w:t>
            </w:r>
            <w:r w:rsidRPr="00A5359A">
              <w:rPr>
                <w:b/>
                <w:vertAlign w:val="superscript"/>
                <w:lang w:val="en-US"/>
              </w:rPr>
              <w:t>th</w:t>
            </w:r>
            <w:r w:rsidRPr="00A5359A">
              <w:rPr>
                <w:b/>
                <w:lang w:val="en-US"/>
              </w:rPr>
              <w:t xml:space="preserve"> vs. 5</w:t>
            </w:r>
            <w:r w:rsidRPr="00A5359A">
              <w:rPr>
                <w:b/>
                <w:vertAlign w:val="superscript"/>
                <w:lang w:val="en-US"/>
              </w:rPr>
              <w:t>th</w:t>
            </w:r>
            <w:r w:rsidRPr="00A5359A">
              <w:rPr>
                <w:b/>
                <w:lang w:val="en-US"/>
              </w:rPr>
              <w:t xml:space="preserve"> quintile</w:t>
            </w:r>
          </w:p>
        </w:tc>
        <w:tc>
          <w:tcPr>
            <w:tcW w:w="2007" w:type="dxa"/>
            <w:gridSpan w:val="3"/>
            <w:tcBorders>
              <w:top w:val="nil"/>
              <w:left w:val="nil"/>
              <w:right w:val="nil"/>
            </w:tcBorders>
          </w:tcPr>
          <w:p w14:paraId="15773414" w14:textId="77777777" w:rsidR="00D05533" w:rsidRPr="00A5359A" w:rsidRDefault="00D05533" w:rsidP="00D05533">
            <w:pPr>
              <w:jc w:val="center"/>
              <w:rPr>
                <w:i/>
                <w:lang w:val="en-US"/>
              </w:rPr>
            </w:pPr>
            <w:r w:rsidRPr="00A5359A">
              <w:rPr>
                <w:b/>
                <w:lang w:val="en-US"/>
              </w:rPr>
              <w:t>4</w:t>
            </w:r>
            <w:r w:rsidRPr="00A5359A">
              <w:rPr>
                <w:b/>
                <w:vertAlign w:val="superscript"/>
                <w:lang w:val="en-US"/>
              </w:rPr>
              <w:t>th</w:t>
            </w:r>
            <w:r w:rsidRPr="00A5359A">
              <w:rPr>
                <w:b/>
                <w:lang w:val="en-US"/>
              </w:rPr>
              <w:t xml:space="preserve"> vs. 5</w:t>
            </w:r>
            <w:r w:rsidRPr="00A5359A">
              <w:rPr>
                <w:b/>
                <w:vertAlign w:val="superscript"/>
                <w:lang w:val="en-US"/>
              </w:rPr>
              <w:t>th</w:t>
            </w:r>
            <w:r w:rsidRPr="00A5359A">
              <w:rPr>
                <w:b/>
                <w:lang w:val="en-US"/>
              </w:rPr>
              <w:t xml:space="preserve"> quintile</w:t>
            </w:r>
          </w:p>
        </w:tc>
      </w:tr>
      <w:tr w:rsidR="00D05533" w:rsidRPr="00A5359A" w14:paraId="110BBF01" w14:textId="77777777" w:rsidTr="00D05533">
        <w:tc>
          <w:tcPr>
            <w:tcW w:w="2548" w:type="dxa"/>
            <w:gridSpan w:val="2"/>
            <w:tcBorders>
              <w:top w:val="nil"/>
              <w:left w:val="nil"/>
              <w:right w:val="nil"/>
            </w:tcBorders>
          </w:tcPr>
          <w:p w14:paraId="7032DB6E" w14:textId="77777777" w:rsidR="00D05533" w:rsidRPr="00A5359A" w:rsidRDefault="00D05533" w:rsidP="00D05533">
            <w:pPr>
              <w:jc w:val="right"/>
              <w:rPr>
                <w:i/>
                <w:lang w:val="en-US"/>
              </w:rPr>
            </w:pPr>
            <w:r w:rsidRPr="00A5359A">
              <w:rPr>
                <w:i/>
                <w:lang w:val="en-US"/>
              </w:rPr>
              <w:t>Model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right w:val="nil"/>
            </w:tcBorders>
          </w:tcPr>
          <w:p w14:paraId="6A18F3C9" w14:textId="1ED2BEE0" w:rsidR="00D05533" w:rsidRPr="00A5359A" w:rsidRDefault="00D05533" w:rsidP="00D05533">
            <w:pPr>
              <w:jc w:val="center"/>
              <w:rPr>
                <w:i/>
                <w:lang w:val="en-US"/>
              </w:rPr>
            </w:pPr>
            <w:r w:rsidRPr="00A5359A">
              <w:rPr>
                <w:i/>
                <w:lang w:val="en-US"/>
              </w:rPr>
              <w:t xml:space="preserve">OR / </w:t>
            </w:r>
            <w:r w:rsidR="008719BC" w:rsidRPr="00A5359A">
              <w:rPr>
                <w:i/>
                <w:lang w:val="en-US"/>
              </w:rPr>
              <w:t>RR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5A4D445A" w14:textId="77777777" w:rsidR="00D05533" w:rsidRPr="00A5359A" w:rsidRDefault="00D05533" w:rsidP="00D05533">
            <w:pPr>
              <w:jc w:val="center"/>
              <w:rPr>
                <w:i/>
                <w:lang w:val="en-US"/>
              </w:rPr>
            </w:pPr>
            <w:r w:rsidRPr="00A5359A">
              <w:rPr>
                <w:i/>
                <w:lang w:val="en-US"/>
              </w:rPr>
              <w:t>95% CI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right w:val="nil"/>
            </w:tcBorders>
          </w:tcPr>
          <w:p w14:paraId="614424D5" w14:textId="6538DA36" w:rsidR="00D05533" w:rsidRPr="00A5359A" w:rsidRDefault="00D05533" w:rsidP="00D05533">
            <w:pPr>
              <w:jc w:val="center"/>
              <w:rPr>
                <w:i/>
                <w:lang w:val="en-US"/>
              </w:rPr>
            </w:pPr>
            <w:r w:rsidRPr="00A5359A">
              <w:rPr>
                <w:i/>
                <w:lang w:val="en-US"/>
              </w:rPr>
              <w:t xml:space="preserve">OR / </w:t>
            </w:r>
            <w:r w:rsidR="008719BC" w:rsidRPr="00A5359A">
              <w:rPr>
                <w:i/>
                <w:lang w:val="en-US"/>
              </w:rPr>
              <w:t>RR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0E45EE0D" w14:textId="77777777" w:rsidR="00D05533" w:rsidRPr="00A5359A" w:rsidRDefault="00D05533" w:rsidP="00D05533">
            <w:pPr>
              <w:jc w:val="center"/>
              <w:rPr>
                <w:i/>
                <w:lang w:val="en-US"/>
              </w:rPr>
            </w:pPr>
            <w:r w:rsidRPr="00A5359A">
              <w:rPr>
                <w:i/>
                <w:lang w:val="en-US"/>
              </w:rPr>
              <w:t>95% CI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right w:val="nil"/>
            </w:tcBorders>
          </w:tcPr>
          <w:p w14:paraId="2BCA2711" w14:textId="26C74929" w:rsidR="00D05533" w:rsidRPr="00A5359A" w:rsidRDefault="00D05533" w:rsidP="00D05533">
            <w:pPr>
              <w:jc w:val="center"/>
              <w:rPr>
                <w:i/>
                <w:lang w:val="en-US"/>
              </w:rPr>
            </w:pPr>
            <w:r w:rsidRPr="00A5359A">
              <w:rPr>
                <w:i/>
                <w:lang w:val="en-US"/>
              </w:rPr>
              <w:t xml:space="preserve">OR / </w:t>
            </w:r>
            <w:r w:rsidR="008719BC" w:rsidRPr="00A5359A">
              <w:rPr>
                <w:i/>
                <w:lang w:val="en-US"/>
              </w:rPr>
              <w:t>RR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05496F73" w14:textId="77777777" w:rsidR="00D05533" w:rsidRPr="00A5359A" w:rsidRDefault="00D05533" w:rsidP="00D05533">
            <w:pPr>
              <w:jc w:val="center"/>
              <w:rPr>
                <w:i/>
                <w:lang w:val="en-US"/>
              </w:rPr>
            </w:pPr>
            <w:r w:rsidRPr="00A5359A">
              <w:rPr>
                <w:i/>
                <w:lang w:val="en-US"/>
              </w:rPr>
              <w:t>95% CI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right w:val="nil"/>
            </w:tcBorders>
          </w:tcPr>
          <w:p w14:paraId="6D45520F" w14:textId="4943C175" w:rsidR="00D05533" w:rsidRPr="00A5359A" w:rsidRDefault="00D05533" w:rsidP="00D05533">
            <w:pPr>
              <w:jc w:val="center"/>
              <w:rPr>
                <w:i/>
                <w:lang w:val="en-US"/>
              </w:rPr>
            </w:pPr>
            <w:r w:rsidRPr="00A5359A">
              <w:rPr>
                <w:i/>
                <w:lang w:val="en-US"/>
              </w:rPr>
              <w:t xml:space="preserve">OR / </w:t>
            </w:r>
            <w:r w:rsidR="008719BC" w:rsidRPr="00A5359A">
              <w:rPr>
                <w:i/>
                <w:lang w:val="en-US"/>
              </w:rPr>
              <w:t>RR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176A0E00" w14:textId="77777777" w:rsidR="00D05533" w:rsidRPr="00A5359A" w:rsidRDefault="00D05533" w:rsidP="00D05533">
            <w:pPr>
              <w:jc w:val="center"/>
              <w:rPr>
                <w:i/>
                <w:lang w:val="en-US"/>
              </w:rPr>
            </w:pPr>
            <w:r w:rsidRPr="00A5359A">
              <w:rPr>
                <w:i/>
                <w:lang w:val="en-US"/>
              </w:rPr>
              <w:t>95% CI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right w:val="nil"/>
            </w:tcBorders>
          </w:tcPr>
          <w:p w14:paraId="5AA7D5EA" w14:textId="0208E886" w:rsidR="00D05533" w:rsidRPr="00A5359A" w:rsidRDefault="00D05533" w:rsidP="00D05533">
            <w:pPr>
              <w:jc w:val="center"/>
              <w:rPr>
                <w:i/>
                <w:lang w:val="en-US"/>
              </w:rPr>
            </w:pPr>
            <w:r w:rsidRPr="00A5359A">
              <w:rPr>
                <w:i/>
                <w:lang w:val="en-US"/>
              </w:rPr>
              <w:t xml:space="preserve">OR / </w:t>
            </w:r>
            <w:r w:rsidR="008719BC" w:rsidRPr="00A5359A">
              <w:rPr>
                <w:i/>
                <w:lang w:val="en-US"/>
              </w:rPr>
              <w:t>RR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73C64985" w14:textId="77777777" w:rsidR="00D05533" w:rsidRPr="00A5359A" w:rsidRDefault="00D05533" w:rsidP="00D05533">
            <w:pPr>
              <w:jc w:val="center"/>
              <w:rPr>
                <w:i/>
                <w:lang w:val="en-US"/>
              </w:rPr>
            </w:pPr>
            <w:r w:rsidRPr="00A5359A">
              <w:rPr>
                <w:i/>
                <w:lang w:val="en-US"/>
              </w:rPr>
              <w:t>95% CI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right w:val="nil"/>
            </w:tcBorders>
          </w:tcPr>
          <w:p w14:paraId="18FF7984" w14:textId="1928123E" w:rsidR="00D05533" w:rsidRPr="00A5359A" w:rsidRDefault="00D05533" w:rsidP="00D05533">
            <w:pPr>
              <w:jc w:val="center"/>
              <w:rPr>
                <w:i/>
                <w:lang w:val="en-US"/>
              </w:rPr>
            </w:pPr>
            <w:r w:rsidRPr="00A5359A">
              <w:rPr>
                <w:i/>
                <w:lang w:val="en-US"/>
              </w:rPr>
              <w:t xml:space="preserve">OR / </w:t>
            </w:r>
            <w:r w:rsidR="008719BC" w:rsidRPr="00A5359A">
              <w:rPr>
                <w:i/>
                <w:lang w:val="en-US"/>
              </w:rPr>
              <w:t>RR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1BE57CB8" w14:textId="77777777" w:rsidR="00D05533" w:rsidRPr="00A5359A" w:rsidRDefault="00D05533" w:rsidP="00D05533">
            <w:pPr>
              <w:jc w:val="center"/>
              <w:rPr>
                <w:i/>
                <w:lang w:val="en-US"/>
              </w:rPr>
            </w:pPr>
            <w:r w:rsidRPr="00A5359A">
              <w:rPr>
                <w:i/>
                <w:lang w:val="en-US"/>
              </w:rPr>
              <w:t>95% CI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right w:val="nil"/>
            </w:tcBorders>
          </w:tcPr>
          <w:p w14:paraId="4DEE686C" w14:textId="796A1A93" w:rsidR="00D05533" w:rsidRPr="00A5359A" w:rsidRDefault="00D05533" w:rsidP="00D05533">
            <w:pPr>
              <w:jc w:val="center"/>
              <w:rPr>
                <w:i/>
                <w:lang w:val="en-US"/>
              </w:rPr>
            </w:pPr>
            <w:r w:rsidRPr="00A5359A">
              <w:rPr>
                <w:i/>
                <w:lang w:val="en-US"/>
              </w:rPr>
              <w:t xml:space="preserve">OR / </w:t>
            </w:r>
            <w:r w:rsidR="008719BC" w:rsidRPr="00A5359A">
              <w:rPr>
                <w:i/>
                <w:lang w:val="en-US"/>
              </w:rPr>
              <w:t>RR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4E28DF4F" w14:textId="77777777" w:rsidR="00D05533" w:rsidRPr="00A5359A" w:rsidRDefault="00D05533" w:rsidP="00D05533">
            <w:pPr>
              <w:jc w:val="center"/>
              <w:rPr>
                <w:i/>
                <w:lang w:val="en-US"/>
              </w:rPr>
            </w:pPr>
            <w:r w:rsidRPr="00A5359A">
              <w:rPr>
                <w:i/>
                <w:lang w:val="en-US"/>
              </w:rPr>
              <w:t>95% CI</w:t>
            </w:r>
          </w:p>
        </w:tc>
      </w:tr>
      <w:tr w:rsidR="00D05533" w:rsidRPr="00A5359A" w14:paraId="7A952C90" w14:textId="77777777" w:rsidTr="00D05533">
        <w:tc>
          <w:tcPr>
            <w:tcW w:w="2548" w:type="dxa"/>
            <w:gridSpan w:val="2"/>
            <w:tcBorders>
              <w:left w:val="nil"/>
              <w:bottom w:val="nil"/>
              <w:right w:val="nil"/>
            </w:tcBorders>
          </w:tcPr>
          <w:p w14:paraId="0AAB5305" w14:textId="77777777" w:rsidR="00D05533" w:rsidRPr="00A5359A" w:rsidRDefault="00D05533" w:rsidP="00D05533">
            <w:pPr>
              <w:rPr>
                <w:b/>
                <w:lang w:val="en-US"/>
              </w:rPr>
            </w:pPr>
            <w:r w:rsidRPr="00A5359A">
              <w:rPr>
                <w:b/>
                <w:lang w:val="en-US"/>
              </w:rPr>
              <w:t>Healthcare expenditure</w:t>
            </w:r>
          </w:p>
        </w:tc>
        <w:tc>
          <w:tcPr>
            <w:tcW w:w="669" w:type="dxa"/>
            <w:tcBorders>
              <w:left w:val="nil"/>
              <w:bottom w:val="nil"/>
              <w:right w:val="nil"/>
            </w:tcBorders>
          </w:tcPr>
          <w:p w14:paraId="699CAF7F" w14:textId="77777777" w:rsidR="00D05533" w:rsidRPr="00A5359A" w:rsidRDefault="00D05533" w:rsidP="00D05533">
            <w:pPr>
              <w:rPr>
                <w:lang w:val="en-US"/>
              </w:rPr>
            </w:pPr>
          </w:p>
        </w:tc>
        <w:tc>
          <w:tcPr>
            <w:tcW w:w="669" w:type="dxa"/>
            <w:tcBorders>
              <w:left w:val="nil"/>
              <w:bottom w:val="nil"/>
              <w:right w:val="nil"/>
            </w:tcBorders>
          </w:tcPr>
          <w:p w14:paraId="3B057C52" w14:textId="77777777" w:rsidR="00D05533" w:rsidRPr="00A5359A" w:rsidRDefault="00D05533" w:rsidP="00D05533">
            <w:pPr>
              <w:rPr>
                <w:lang w:val="en-US"/>
              </w:rPr>
            </w:pPr>
          </w:p>
        </w:tc>
        <w:tc>
          <w:tcPr>
            <w:tcW w:w="669" w:type="dxa"/>
            <w:tcBorders>
              <w:left w:val="nil"/>
              <w:bottom w:val="nil"/>
              <w:right w:val="nil"/>
            </w:tcBorders>
          </w:tcPr>
          <w:p w14:paraId="5C7F1FD1" w14:textId="77777777" w:rsidR="00D05533" w:rsidRPr="00A5359A" w:rsidRDefault="00D05533" w:rsidP="00D05533">
            <w:pPr>
              <w:jc w:val="center"/>
              <w:rPr>
                <w:lang w:val="en-US"/>
              </w:rPr>
            </w:pPr>
          </w:p>
        </w:tc>
        <w:tc>
          <w:tcPr>
            <w:tcW w:w="669" w:type="dxa"/>
            <w:tcBorders>
              <w:left w:val="nil"/>
              <w:bottom w:val="nil"/>
              <w:right w:val="nil"/>
            </w:tcBorders>
          </w:tcPr>
          <w:p w14:paraId="13F48073" w14:textId="77777777" w:rsidR="00D05533" w:rsidRPr="00A5359A" w:rsidRDefault="00D05533" w:rsidP="00D05533">
            <w:pPr>
              <w:jc w:val="center"/>
              <w:rPr>
                <w:lang w:val="en-US"/>
              </w:rPr>
            </w:pPr>
          </w:p>
        </w:tc>
        <w:tc>
          <w:tcPr>
            <w:tcW w:w="669" w:type="dxa"/>
            <w:tcBorders>
              <w:left w:val="nil"/>
              <w:bottom w:val="nil"/>
              <w:right w:val="nil"/>
            </w:tcBorders>
          </w:tcPr>
          <w:p w14:paraId="25F0885B" w14:textId="77777777" w:rsidR="00D05533" w:rsidRPr="00A5359A" w:rsidRDefault="00D05533" w:rsidP="00D05533">
            <w:pPr>
              <w:jc w:val="center"/>
              <w:rPr>
                <w:lang w:val="en-US"/>
              </w:rPr>
            </w:pPr>
          </w:p>
        </w:tc>
        <w:tc>
          <w:tcPr>
            <w:tcW w:w="669" w:type="dxa"/>
            <w:tcBorders>
              <w:left w:val="nil"/>
              <w:bottom w:val="nil"/>
              <w:right w:val="nil"/>
            </w:tcBorders>
          </w:tcPr>
          <w:p w14:paraId="17ABD6F7" w14:textId="77777777" w:rsidR="00D05533" w:rsidRPr="00A5359A" w:rsidRDefault="00D05533" w:rsidP="00D05533">
            <w:pPr>
              <w:jc w:val="center"/>
              <w:rPr>
                <w:lang w:val="en-US"/>
              </w:rPr>
            </w:pPr>
          </w:p>
        </w:tc>
        <w:tc>
          <w:tcPr>
            <w:tcW w:w="669" w:type="dxa"/>
            <w:tcBorders>
              <w:left w:val="nil"/>
              <w:bottom w:val="nil"/>
              <w:right w:val="nil"/>
            </w:tcBorders>
          </w:tcPr>
          <w:p w14:paraId="36627548" w14:textId="77777777" w:rsidR="00D05533" w:rsidRPr="00A5359A" w:rsidRDefault="00D05533" w:rsidP="00D05533">
            <w:pPr>
              <w:jc w:val="center"/>
              <w:rPr>
                <w:lang w:val="en-US"/>
              </w:rPr>
            </w:pPr>
          </w:p>
        </w:tc>
        <w:tc>
          <w:tcPr>
            <w:tcW w:w="669" w:type="dxa"/>
            <w:tcBorders>
              <w:left w:val="nil"/>
              <w:bottom w:val="nil"/>
              <w:right w:val="nil"/>
            </w:tcBorders>
          </w:tcPr>
          <w:p w14:paraId="7A3A23CB" w14:textId="77777777" w:rsidR="00D05533" w:rsidRPr="00A5359A" w:rsidRDefault="00D05533" w:rsidP="00D05533">
            <w:pPr>
              <w:jc w:val="center"/>
              <w:rPr>
                <w:lang w:val="en-US"/>
              </w:rPr>
            </w:pPr>
          </w:p>
        </w:tc>
        <w:tc>
          <w:tcPr>
            <w:tcW w:w="669" w:type="dxa"/>
            <w:tcBorders>
              <w:left w:val="nil"/>
              <w:bottom w:val="nil"/>
              <w:right w:val="nil"/>
            </w:tcBorders>
          </w:tcPr>
          <w:p w14:paraId="237C1E61" w14:textId="77777777" w:rsidR="00D05533" w:rsidRPr="00A5359A" w:rsidRDefault="00D05533" w:rsidP="00D05533">
            <w:pPr>
              <w:jc w:val="center"/>
              <w:rPr>
                <w:lang w:val="en-US"/>
              </w:rPr>
            </w:pPr>
          </w:p>
        </w:tc>
        <w:tc>
          <w:tcPr>
            <w:tcW w:w="669" w:type="dxa"/>
            <w:tcBorders>
              <w:left w:val="nil"/>
              <w:bottom w:val="nil"/>
              <w:right w:val="nil"/>
            </w:tcBorders>
          </w:tcPr>
          <w:p w14:paraId="6BA63DFC" w14:textId="77777777" w:rsidR="00D05533" w:rsidRPr="00A5359A" w:rsidRDefault="00D05533" w:rsidP="00D05533">
            <w:pPr>
              <w:jc w:val="center"/>
              <w:rPr>
                <w:lang w:val="en-US"/>
              </w:rPr>
            </w:pPr>
          </w:p>
        </w:tc>
        <w:tc>
          <w:tcPr>
            <w:tcW w:w="669" w:type="dxa"/>
            <w:tcBorders>
              <w:left w:val="nil"/>
              <w:bottom w:val="nil"/>
              <w:right w:val="nil"/>
            </w:tcBorders>
          </w:tcPr>
          <w:p w14:paraId="63A4E913" w14:textId="77777777" w:rsidR="00D05533" w:rsidRPr="00A5359A" w:rsidRDefault="00D05533" w:rsidP="00D05533">
            <w:pPr>
              <w:jc w:val="center"/>
              <w:rPr>
                <w:lang w:val="en-US"/>
              </w:rPr>
            </w:pPr>
          </w:p>
        </w:tc>
        <w:tc>
          <w:tcPr>
            <w:tcW w:w="669" w:type="dxa"/>
            <w:tcBorders>
              <w:left w:val="nil"/>
              <w:bottom w:val="nil"/>
              <w:right w:val="nil"/>
            </w:tcBorders>
          </w:tcPr>
          <w:p w14:paraId="488E79E9" w14:textId="77777777" w:rsidR="00D05533" w:rsidRPr="00A5359A" w:rsidRDefault="00D05533" w:rsidP="00D05533">
            <w:pPr>
              <w:jc w:val="center"/>
              <w:rPr>
                <w:lang w:val="en-US"/>
              </w:rPr>
            </w:pPr>
          </w:p>
        </w:tc>
        <w:tc>
          <w:tcPr>
            <w:tcW w:w="669" w:type="dxa"/>
            <w:tcBorders>
              <w:left w:val="nil"/>
              <w:bottom w:val="nil"/>
              <w:right w:val="nil"/>
            </w:tcBorders>
          </w:tcPr>
          <w:p w14:paraId="1CE7AABA" w14:textId="77777777" w:rsidR="00D05533" w:rsidRPr="00A5359A" w:rsidRDefault="00D05533" w:rsidP="00D05533">
            <w:pPr>
              <w:jc w:val="center"/>
              <w:rPr>
                <w:lang w:val="en-US"/>
              </w:rPr>
            </w:pPr>
          </w:p>
        </w:tc>
        <w:tc>
          <w:tcPr>
            <w:tcW w:w="669" w:type="dxa"/>
            <w:tcBorders>
              <w:left w:val="nil"/>
              <w:bottom w:val="nil"/>
              <w:right w:val="nil"/>
            </w:tcBorders>
          </w:tcPr>
          <w:p w14:paraId="7E8D5531" w14:textId="77777777" w:rsidR="00D05533" w:rsidRPr="00A5359A" w:rsidRDefault="00D05533" w:rsidP="00D05533">
            <w:pPr>
              <w:jc w:val="center"/>
              <w:rPr>
                <w:lang w:val="en-US"/>
              </w:rPr>
            </w:pPr>
          </w:p>
        </w:tc>
        <w:tc>
          <w:tcPr>
            <w:tcW w:w="669" w:type="dxa"/>
            <w:tcBorders>
              <w:left w:val="nil"/>
              <w:bottom w:val="nil"/>
              <w:right w:val="nil"/>
            </w:tcBorders>
          </w:tcPr>
          <w:p w14:paraId="0F0A3EC7" w14:textId="77777777" w:rsidR="00D05533" w:rsidRPr="00A5359A" w:rsidRDefault="00D05533" w:rsidP="00D05533">
            <w:pPr>
              <w:jc w:val="center"/>
              <w:rPr>
                <w:lang w:val="en-US"/>
              </w:rPr>
            </w:pPr>
          </w:p>
        </w:tc>
        <w:tc>
          <w:tcPr>
            <w:tcW w:w="669" w:type="dxa"/>
            <w:tcBorders>
              <w:left w:val="nil"/>
              <w:bottom w:val="nil"/>
              <w:right w:val="nil"/>
            </w:tcBorders>
          </w:tcPr>
          <w:p w14:paraId="17170314" w14:textId="77777777" w:rsidR="00D05533" w:rsidRPr="00A5359A" w:rsidRDefault="00D05533" w:rsidP="00D05533">
            <w:pPr>
              <w:jc w:val="center"/>
              <w:rPr>
                <w:lang w:val="en-US"/>
              </w:rPr>
            </w:pPr>
          </w:p>
        </w:tc>
        <w:tc>
          <w:tcPr>
            <w:tcW w:w="669" w:type="dxa"/>
            <w:tcBorders>
              <w:left w:val="nil"/>
              <w:bottom w:val="nil"/>
              <w:right w:val="nil"/>
            </w:tcBorders>
          </w:tcPr>
          <w:p w14:paraId="68DDE53D" w14:textId="77777777" w:rsidR="00D05533" w:rsidRPr="00A5359A" w:rsidRDefault="00D05533" w:rsidP="00D05533">
            <w:pPr>
              <w:jc w:val="center"/>
              <w:rPr>
                <w:lang w:val="en-US"/>
              </w:rPr>
            </w:pPr>
          </w:p>
        </w:tc>
        <w:tc>
          <w:tcPr>
            <w:tcW w:w="669" w:type="dxa"/>
            <w:tcBorders>
              <w:left w:val="nil"/>
              <w:bottom w:val="nil"/>
              <w:right w:val="nil"/>
            </w:tcBorders>
          </w:tcPr>
          <w:p w14:paraId="23B0403C" w14:textId="77777777" w:rsidR="00D05533" w:rsidRPr="00A5359A" w:rsidRDefault="00D05533" w:rsidP="00D05533">
            <w:pPr>
              <w:jc w:val="center"/>
              <w:rPr>
                <w:lang w:val="en-US"/>
              </w:rPr>
            </w:pPr>
          </w:p>
        </w:tc>
        <w:tc>
          <w:tcPr>
            <w:tcW w:w="669" w:type="dxa"/>
            <w:tcBorders>
              <w:left w:val="nil"/>
              <w:bottom w:val="nil"/>
              <w:right w:val="nil"/>
            </w:tcBorders>
          </w:tcPr>
          <w:p w14:paraId="3B9D06ED" w14:textId="77777777" w:rsidR="00D05533" w:rsidRPr="00A5359A" w:rsidRDefault="00D05533" w:rsidP="00D05533">
            <w:pPr>
              <w:jc w:val="center"/>
              <w:rPr>
                <w:lang w:val="en-US"/>
              </w:rPr>
            </w:pPr>
          </w:p>
        </w:tc>
        <w:tc>
          <w:tcPr>
            <w:tcW w:w="669" w:type="dxa"/>
            <w:tcBorders>
              <w:left w:val="nil"/>
              <w:bottom w:val="nil"/>
              <w:right w:val="nil"/>
            </w:tcBorders>
          </w:tcPr>
          <w:p w14:paraId="121F96BB" w14:textId="77777777" w:rsidR="00D05533" w:rsidRPr="00A5359A" w:rsidRDefault="00D05533" w:rsidP="00D05533">
            <w:pPr>
              <w:jc w:val="center"/>
              <w:rPr>
                <w:lang w:val="en-US"/>
              </w:rPr>
            </w:pPr>
          </w:p>
        </w:tc>
        <w:tc>
          <w:tcPr>
            <w:tcW w:w="669" w:type="dxa"/>
            <w:tcBorders>
              <w:left w:val="nil"/>
              <w:bottom w:val="nil"/>
              <w:right w:val="nil"/>
            </w:tcBorders>
          </w:tcPr>
          <w:p w14:paraId="60E6353C" w14:textId="77777777" w:rsidR="00D05533" w:rsidRPr="00A5359A" w:rsidRDefault="00D05533" w:rsidP="00D05533">
            <w:pPr>
              <w:jc w:val="center"/>
              <w:rPr>
                <w:lang w:val="en-US"/>
              </w:rPr>
            </w:pPr>
          </w:p>
        </w:tc>
      </w:tr>
      <w:tr w:rsidR="002747CF" w:rsidRPr="00A5359A" w14:paraId="670D7CCB" w14:textId="77777777" w:rsidTr="00D05533">
        <w:tc>
          <w:tcPr>
            <w:tcW w:w="226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7DB947C" w14:textId="77777777" w:rsidR="002747CF" w:rsidRPr="00A5359A" w:rsidRDefault="002747CF" w:rsidP="002747CF">
            <w:pPr>
              <w:rPr>
                <w:lang w:val="en-US"/>
              </w:rPr>
            </w:pPr>
            <w:r w:rsidRPr="00A5359A">
              <w:rPr>
                <w:lang w:val="en-US"/>
              </w:rPr>
              <w:t>Total healthcare expenditure (yes)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4DDC42C5" w14:textId="77777777" w:rsidR="002747CF" w:rsidRPr="00A5359A" w:rsidRDefault="002747CF" w:rsidP="002747CF">
            <w:pPr>
              <w:rPr>
                <w:lang w:val="en-US"/>
              </w:rPr>
            </w:pPr>
            <w:r w:rsidRPr="00A5359A">
              <w:rPr>
                <w:lang w:val="en-US"/>
              </w:rPr>
              <w:t>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5FA64B9" w14:textId="7157F82D" w:rsidR="002747CF" w:rsidRPr="00A5359A" w:rsidRDefault="002747CF" w:rsidP="002747C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1F6C8ED" w14:textId="56D8D187" w:rsidR="002747CF" w:rsidRPr="00A5359A" w:rsidRDefault="002747CF" w:rsidP="002747C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386FD05" w14:textId="56EB198F" w:rsidR="002747CF" w:rsidRPr="00A5359A" w:rsidRDefault="002747CF" w:rsidP="002747C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CA5893F" w14:textId="144063E9" w:rsidR="002747CF" w:rsidRPr="00A5359A" w:rsidRDefault="002747CF" w:rsidP="002747C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58F2D52" w14:textId="054596C6" w:rsidR="002747CF" w:rsidRPr="00A5359A" w:rsidRDefault="002747CF" w:rsidP="002747C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0CA9128" w14:textId="59B5D516" w:rsidR="002747CF" w:rsidRPr="00A5359A" w:rsidRDefault="002747CF" w:rsidP="002747C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62F9ABA" w14:textId="2FBC9ECF" w:rsidR="002747CF" w:rsidRPr="00A5359A" w:rsidRDefault="002747CF" w:rsidP="002747C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B4F9A54" w14:textId="722541AA" w:rsidR="002747CF" w:rsidRPr="00A5359A" w:rsidRDefault="002747CF" w:rsidP="002747C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7E04A4E" w14:textId="1A550820" w:rsidR="002747CF" w:rsidRPr="00A5359A" w:rsidRDefault="002747CF" w:rsidP="002747C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28F583F" w14:textId="4B2586B8" w:rsidR="002747CF" w:rsidRPr="00A5359A" w:rsidRDefault="002747CF" w:rsidP="002747C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0392E6C" w14:textId="79AE2B8A" w:rsidR="002747CF" w:rsidRPr="00A5359A" w:rsidRDefault="002747CF" w:rsidP="002747C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CB6AE49" w14:textId="29C94026" w:rsidR="002747CF" w:rsidRPr="00A5359A" w:rsidRDefault="002747CF" w:rsidP="002747C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7492A8C" w14:textId="28AEC4C1" w:rsidR="002747CF" w:rsidRPr="00A5359A" w:rsidRDefault="002747CF" w:rsidP="002747C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CF1F270" w14:textId="53BED683" w:rsidR="002747CF" w:rsidRPr="00A5359A" w:rsidRDefault="002747CF" w:rsidP="002747C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8EE614C" w14:textId="5B38347B" w:rsidR="002747CF" w:rsidRPr="00A5359A" w:rsidRDefault="002747CF" w:rsidP="002747C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C175356" w14:textId="16424B2C" w:rsidR="002747CF" w:rsidRPr="00A5359A" w:rsidRDefault="002747CF" w:rsidP="002747C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5E4E2F5" w14:textId="084A8D76" w:rsidR="002747CF" w:rsidRPr="00A5359A" w:rsidRDefault="002747CF" w:rsidP="002747C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8E3AD3E" w14:textId="2F219D5E" w:rsidR="002747CF" w:rsidRPr="00A5359A" w:rsidRDefault="002747CF" w:rsidP="002747C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179EE00" w14:textId="379EED26" w:rsidR="002747CF" w:rsidRPr="00A5359A" w:rsidRDefault="002747CF" w:rsidP="002747C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DAC64F7" w14:textId="66FCA803" w:rsidR="002747CF" w:rsidRPr="00A5359A" w:rsidRDefault="002747CF" w:rsidP="002747C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9AA5863" w14:textId="05C679CC" w:rsidR="002747CF" w:rsidRPr="00A5359A" w:rsidRDefault="002747CF" w:rsidP="002747C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</w:tr>
      <w:tr w:rsidR="002747CF" w:rsidRPr="00A5359A" w14:paraId="08AF9834" w14:textId="77777777" w:rsidTr="00D05533">
        <w:tc>
          <w:tcPr>
            <w:tcW w:w="226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0B7965BF" w14:textId="77777777" w:rsidR="002747CF" w:rsidRPr="00A5359A" w:rsidRDefault="002747CF" w:rsidP="002747CF">
            <w:pPr>
              <w:rPr>
                <w:lang w:val="en-US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4B40F660" w14:textId="77777777" w:rsidR="002747CF" w:rsidRPr="00A5359A" w:rsidRDefault="002747CF" w:rsidP="002747CF">
            <w:pPr>
              <w:rPr>
                <w:lang w:val="en-US"/>
              </w:rPr>
            </w:pPr>
            <w:r w:rsidRPr="00A5359A">
              <w:rPr>
                <w:lang w:val="en-US"/>
              </w:rPr>
              <w:t>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6389E3D" w14:textId="2A3B4082" w:rsidR="002747CF" w:rsidRPr="00A5359A" w:rsidRDefault="002747CF" w:rsidP="002747C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51B4A14" w14:textId="3E2673F3" w:rsidR="002747CF" w:rsidRPr="00A5359A" w:rsidRDefault="002747CF" w:rsidP="002747C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2F5926B" w14:textId="643AF802" w:rsidR="002747CF" w:rsidRPr="00A5359A" w:rsidRDefault="002747CF" w:rsidP="002747C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1FEF2B5" w14:textId="4549508C" w:rsidR="002747CF" w:rsidRPr="00A5359A" w:rsidRDefault="002747CF" w:rsidP="002747C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CB1C972" w14:textId="28A3F350" w:rsidR="002747CF" w:rsidRPr="00A5359A" w:rsidRDefault="002747CF" w:rsidP="002747C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B89DD06" w14:textId="34B9FF7B" w:rsidR="002747CF" w:rsidRPr="00A5359A" w:rsidRDefault="002747CF" w:rsidP="002747C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2F11B61" w14:textId="5E8AED18" w:rsidR="002747CF" w:rsidRPr="00A5359A" w:rsidRDefault="002747CF" w:rsidP="002747C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6B416CE" w14:textId="12B6A2A4" w:rsidR="002747CF" w:rsidRPr="00A5359A" w:rsidRDefault="002747CF" w:rsidP="002747C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5DBAA04" w14:textId="038A16CB" w:rsidR="002747CF" w:rsidRPr="00A5359A" w:rsidRDefault="002747CF" w:rsidP="002747C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7161261" w14:textId="63991979" w:rsidR="002747CF" w:rsidRPr="00A5359A" w:rsidRDefault="002747CF" w:rsidP="002747C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4CBCC30" w14:textId="03732BD9" w:rsidR="002747CF" w:rsidRPr="00A5359A" w:rsidRDefault="002747CF" w:rsidP="002747C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96502B6" w14:textId="7465E517" w:rsidR="002747CF" w:rsidRPr="00A5359A" w:rsidRDefault="002747CF" w:rsidP="002747C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325DF93" w14:textId="0412AB94" w:rsidR="002747CF" w:rsidRPr="00A5359A" w:rsidRDefault="002747CF" w:rsidP="002747C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EFEF3FA" w14:textId="5B4D08EF" w:rsidR="002747CF" w:rsidRPr="00A5359A" w:rsidRDefault="002747CF" w:rsidP="002747C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5E29509" w14:textId="355C8D32" w:rsidR="002747CF" w:rsidRPr="00A5359A" w:rsidRDefault="002747CF" w:rsidP="002747C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07C6497" w14:textId="3AA17EDF" w:rsidR="002747CF" w:rsidRPr="00A5359A" w:rsidRDefault="002747CF" w:rsidP="002747C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F2BEB64" w14:textId="608D0455" w:rsidR="002747CF" w:rsidRPr="00A5359A" w:rsidRDefault="002747CF" w:rsidP="002747C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2F242F5" w14:textId="1CEC0A1F" w:rsidR="002747CF" w:rsidRPr="00A5359A" w:rsidRDefault="002747CF" w:rsidP="002747C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2FF6C93" w14:textId="264D078D" w:rsidR="002747CF" w:rsidRPr="00A5359A" w:rsidRDefault="002747CF" w:rsidP="002747C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BF50664" w14:textId="74278037" w:rsidR="002747CF" w:rsidRPr="00A5359A" w:rsidRDefault="002747CF" w:rsidP="002747C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20303A5" w14:textId="2A6EAF93" w:rsidR="002747CF" w:rsidRPr="00A5359A" w:rsidRDefault="002747CF" w:rsidP="002747C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</w:tr>
      <w:tr w:rsidR="009E5C8F" w:rsidRPr="00A5359A" w14:paraId="34139C67" w14:textId="77777777" w:rsidTr="00D05533">
        <w:tc>
          <w:tcPr>
            <w:tcW w:w="226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536EAC66" w14:textId="77777777" w:rsidR="009E5C8F" w:rsidRPr="00A5359A" w:rsidRDefault="009E5C8F" w:rsidP="009E5C8F">
            <w:pPr>
              <w:rPr>
                <w:lang w:val="en-US"/>
              </w:rPr>
            </w:pPr>
            <w:r w:rsidRPr="00A5359A">
              <w:rPr>
                <w:lang w:val="en-US"/>
              </w:rPr>
              <w:t>Amount among those with expenditure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57D8B705" w14:textId="77777777" w:rsidR="009E5C8F" w:rsidRPr="00A5359A" w:rsidRDefault="009E5C8F" w:rsidP="009E5C8F">
            <w:pPr>
              <w:rPr>
                <w:lang w:val="en-US"/>
              </w:rPr>
            </w:pPr>
            <w:r w:rsidRPr="00A5359A">
              <w:rPr>
                <w:lang w:val="en-US"/>
              </w:rPr>
              <w:t>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FF21F39" w14:textId="57D790E3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47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6A49077" w14:textId="7EEAE943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2471F5E" w14:textId="47F6CA50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86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D8B0FA0" w14:textId="0EE25072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63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AE3229F" w14:textId="540FE468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47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6B4221F" w14:textId="05E90F1E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81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78E02E8" w14:textId="62661616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42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E128408" w14:textId="62013C20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30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75FE339" w14:textId="2FF357BD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54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49CE403" w14:textId="48B13029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51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1E42CEB" w14:textId="74A8871B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25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99C0771" w14:textId="345CE757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80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1D64C40" w14:textId="5441532D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02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537F0B2" w14:textId="276D7075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81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E198E0B" w14:textId="45E56751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25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56B0A5F" w14:textId="3FBF4BED" w:rsidR="009E5C8F" w:rsidRPr="00A5359A" w:rsidRDefault="009E5C8F" w:rsidP="009E5C8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37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679B834" w14:textId="67B9A27E" w:rsidR="009E5C8F" w:rsidRPr="00A5359A" w:rsidRDefault="009E5C8F" w:rsidP="009E5C8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23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69C669F" w14:textId="0B004916" w:rsidR="009E5C8F" w:rsidRPr="00A5359A" w:rsidRDefault="009E5C8F" w:rsidP="009E5C8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53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919E9C1" w14:textId="1D969BE9" w:rsidR="009E5C8F" w:rsidRPr="00A5359A" w:rsidRDefault="009E5C8F" w:rsidP="009E5C8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36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2298508" w14:textId="1E2D082D" w:rsidR="009E5C8F" w:rsidRPr="00A5359A" w:rsidRDefault="009E5C8F" w:rsidP="009E5C8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22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DE1374F" w14:textId="3F64E15F" w:rsidR="009E5C8F" w:rsidRPr="00A5359A" w:rsidRDefault="009E5C8F" w:rsidP="009E5C8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52</w:t>
            </w:r>
          </w:p>
        </w:tc>
      </w:tr>
      <w:tr w:rsidR="009E5C8F" w:rsidRPr="00A5359A" w14:paraId="2B2760CE" w14:textId="77777777" w:rsidTr="00D05533">
        <w:tc>
          <w:tcPr>
            <w:tcW w:w="226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6F63F8ED" w14:textId="77777777" w:rsidR="009E5C8F" w:rsidRPr="00A5359A" w:rsidRDefault="009E5C8F" w:rsidP="009E5C8F">
            <w:pPr>
              <w:rPr>
                <w:lang w:val="en-US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6951904F" w14:textId="77777777" w:rsidR="009E5C8F" w:rsidRPr="00A5359A" w:rsidRDefault="009E5C8F" w:rsidP="009E5C8F">
            <w:pPr>
              <w:rPr>
                <w:lang w:val="en-US"/>
              </w:rPr>
            </w:pPr>
            <w:r w:rsidRPr="00A5359A">
              <w:rPr>
                <w:lang w:val="en-US"/>
              </w:rPr>
              <w:t>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91A1C69" w14:textId="193EED18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9C0CFB1" w14:textId="764FB955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4ECBAB3" w14:textId="0B40716A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8C3598B" w14:textId="6D8CCEA0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13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94EEE5B" w14:textId="1DCF3DB2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03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41AF021" w14:textId="3F4B2E9E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25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87AD803" w14:textId="657F6011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BBDC381" w14:textId="171891AF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07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A021298" w14:textId="35024786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25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C9005D1" w14:textId="1D866D2D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16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C3C1066" w14:textId="14772D49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74DDAFE" w14:textId="149E81A2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29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0D7161F" w14:textId="69A21FB2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17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678608E" w14:textId="190E85B8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06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31CF163" w14:textId="13990C3F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30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8655FF2" w14:textId="13670039" w:rsidR="009E5C8F" w:rsidRPr="00A5359A" w:rsidRDefault="009E5C8F" w:rsidP="009E5C8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41E9FDB" w14:textId="6211C965" w:rsidR="009E5C8F" w:rsidRPr="00A5359A" w:rsidRDefault="009E5C8F" w:rsidP="009E5C8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5E75F56" w14:textId="39735201" w:rsidR="009E5C8F" w:rsidRPr="00A5359A" w:rsidRDefault="009E5C8F" w:rsidP="009E5C8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8414AB8" w14:textId="4695E496" w:rsidR="009E5C8F" w:rsidRPr="00A5359A" w:rsidRDefault="009E5C8F" w:rsidP="009E5C8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32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BDC64EF" w14:textId="63F2B300" w:rsidR="009E5C8F" w:rsidRPr="00A5359A" w:rsidRDefault="009E5C8F" w:rsidP="009E5C8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1191AD6" w14:textId="0F5B4065" w:rsidR="009E5C8F" w:rsidRPr="00A5359A" w:rsidRDefault="009E5C8F" w:rsidP="009E5C8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46</w:t>
            </w:r>
          </w:p>
        </w:tc>
      </w:tr>
      <w:tr w:rsidR="002747CF" w:rsidRPr="00A5359A" w14:paraId="0E32F9D6" w14:textId="77777777" w:rsidTr="00D05533">
        <w:tc>
          <w:tcPr>
            <w:tcW w:w="226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20B9893E" w14:textId="77777777" w:rsidR="002747CF" w:rsidRPr="00A5359A" w:rsidRDefault="002747CF" w:rsidP="002747CF">
            <w:pPr>
              <w:rPr>
                <w:lang w:val="en-US"/>
              </w:rPr>
            </w:pPr>
            <w:r w:rsidRPr="00A5359A">
              <w:rPr>
                <w:lang w:val="en-US"/>
              </w:rPr>
              <w:t>General practitioner care (yes)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08D2D12A" w14:textId="77777777" w:rsidR="002747CF" w:rsidRPr="00A5359A" w:rsidRDefault="002747CF" w:rsidP="002747CF">
            <w:pPr>
              <w:rPr>
                <w:lang w:val="en-US"/>
              </w:rPr>
            </w:pPr>
            <w:r w:rsidRPr="00A5359A">
              <w:rPr>
                <w:lang w:val="en-US"/>
              </w:rPr>
              <w:t>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AAEF03B" w14:textId="70379E09" w:rsidR="002747CF" w:rsidRPr="00A5359A" w:rsidRDefault="002747CF" w:rsidP="002747C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442D536" w14:textId="1BB18FBE" w:rsidR="002747CF" w:rsidRPr="00A5359A" w:rsidRDefault="002747CF" w:rsidP="002747C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2FA40EC" w14:textId="1C14DD9D" w:rsidR="002747CF" w:rsidRPr="00A5359A" w:rsidRDefault="002747CF" w:rsidP="002747C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5998270" w14:textId="308F51D2" w:rsidR="002747CF" w:rsidRPr="00A5359A" w:rsidRDefault="002747CF" w:rsidP="002747C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D2DE152" w14:textId="6ADC5B7B" w:rsidR="002747CF" w:rsidRPr="00A5359A" w:rsidRDefault="002747CF" w:rsidP="002747C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429F06F" w14:textId="17014E9A" w:rsidR="002747CF" w:rsidRPr="00A5359A" w:rsidRDefault="002747CF" w:rsidP="002747C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7F9D6E0" w14:textId="01A10E9F" w:rsidR="002747CF" w:rsidRPr="00A5359A" w:rsidRDefault="002747CF" w:rsidP="002747C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6B50F4B" w14:textId="06094980" w:rsidR="002747CF" w:rsidRPr="00A5359A" w:rsidRDefault="002747CF" w:rsidP="002747C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B186166" w14:textId="3DD9E366" w:rsidR="002747CF" w:rsidRPr="00A5359A" w:rsidRDefault="002747CF" w:rsidP="002747C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15D65E4" w14:textId="68398920" w:rsidR="002747CF" w:rsidRPr="00A5359A" w:rsidRDefault="002747CF" w:rsidP="002747C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71A9B84" w14:textId="189303A9" w:rsidR="002747CF" w:rsidRPr="00A5359A" w:rsidRDefault="002747CF" w:rsidP="002747C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2CCFFEF" w14:textId="2ED19953" w:rsidR="002747CF" w:rsidRPr="00A5359A" w:rsidRDefault="002747CF" w:rsidP="002747C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D83134C" w14:textId="5B822AA9" w:rsidR="002747CF" w:rsidRPr="00A5359A" w:rsidRDefault="002747CF" w:rsidP="002747C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888092C" w14:textId="6C3E724D" w:rsidR="002747CF" w:rsidRPr="00A5359A" w:rsidRDefault="002747CF" w:rsidP="002747C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5D4E788" w14:textId="3A247145" w:rsidR="002747CF" w:rsidRPr="00A5359A" w:rsidRDefault="002747CF" w:rsidP="002747C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3C2FA57" w14:textId="3E057EA3" w:rsidR="002747CF" w:rsidRPr="00A5359A" w:rsidRDefault="002747CF" w:rsidP="002747C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A0A9C59" w14:textId="443CEF74" w:rsidR="002747CF" w:rsidRPr="00A5359A" w:rsidRDefault="002747CF" w:rsidP="002747C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41CB369" w14:textId="53F27C94" w:rsidR="002747CF" w:rsidRPr="00A5359A" w:rsidRDefault="002747CF" w:rsidP="002747C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C1B9C02" w14:textId="1D836B39" w:rsidR="002747CF" w:rsidRPr="00A5359A" w:rsidRDefault="002747CF" w:rsidP="002747C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A3CE2E6" w14:textId="234C81CC" w:rsidR="002747CF" w:rsidRPr="00A5359A" w:rsidRDefault="002747CF" w:rsidP="002747C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CD97A3C" w14:textId="581F9DE3" w:rsidR="002747CF" w:rsidRPr="00A5359A" w:rsidRDefault="002747CF" w:rsidP="002747C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</w:tr>
      <w:tr w:rsidR="002747CF" w:rsidRPr="00A5359A" w14:paraId="00CAF418" w14:textId="77777777" w:rsidTr="00D05533">
        <w:tc>
          <w:tcPr>
            <w:tcW w:w="226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54A73665" w14:textId="77777777" w:rsidR="002747CF" w:rsidRPr="00A5359A" w:rsidRDefault="002747CF" w:rsidP="002747CF">
            <w:pPr>
              <w:rPr>
                <w:lang w:val="en-US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2DDEAE9D" w14:textId="77777777" w:rsidR="002747CF" w:rsidRPr="00A5359A" w:rsidRDefault="002747CF" w:rsidP="002747CF">
            <w:pPr>
              <w:rPr>
                <w:lang w:val="en-US"/>
              </w:rPr>
            </w:pPr>
            <w:r w:rsidRPr="00A5359A">
              <w:rPr>
                <w:lang w:val="en-US"/>
              </w:rPr>
              <w:t>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2DD826B" w14:textId="77804F4F" w:rsidR="002747CF" w:rsidRPr="00A5359A" w:rsidRDefault="002747CF" w:rsidP="002747C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6E1245B" w14:textId="106F7B38" w:rsidR="002747CF" w:rsidRPr="00A5359A" w:rsidRDefault="002747CF" w:rsidP="002747C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63C7699" w14:textId="1FD6CE04" w:rsidR="002747CF" w:rsidRPr="00A5359A" w:rsidRDefault="002747CF" w:rsidP="002747C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89EA69E" w14:textId="0EAA2B8D" w:rsidR="002747CF" w:rsidRPr="00A5359A" w:rsidRDefault="002747CF" w:rsidP="002747C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96AEFD7" w14:textId="31556743" w:rsidR="002747CF" w:rsidRPr="00A5359A" w:rsidRDefault="002747CF" w:rsidP="002747C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67FC8ED" w14:textId="3467412B" w:rsidR="002747CF" w:rsidRPr="00A5359A" w:rsidRDefault="002747CF" w:rsidP="002747C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F4BD9F4" w14:textId="783BE190" w:rsidR="002747CF" w:rsidRPr="00A5359A" w:rsidRDefault="002747CF" w:rsidP="002747C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BF545C6" w14:textId="2C495470" w:rsidR="002747CF" w:rsidRPr="00A5359A" w:rsidRDefault="002747CF" w:rsidP="002747C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B829892" w14:textId="143921BC" w:rsidR="002747CF" w:rsidRPr="00A5359A" w:rsidRDefault="002747CF" w:rsidP="002747C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C23D222" w14:textId="6ECFE2FD" w:rsidR="002747CF" w:rsidRPr="00A5359A" w:rsidRDefault="002747CF" w:rsidP="002747C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5414BEE" w14:textId="3843FEDE" w:rsidR="002747CF" w:rsidRPr="00A5359A" w:rsidRDefault="002747CF" w:rsidP="002747C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50A9A64" w14:textId="23956756" w:rsidR="002747CF" w:rsidRPr="00A5359A" w:rsidRDefault="002747CF" w:rsidP="002747C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2D1B941" w14:textId="35AA1C2B" w:rsidR="002747CF" w:rsidRPr="00A5359A" w:rsidRDefault="002747CF" w:rsidP="002747C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2BCE507" w14:textId="5A0773DD" w:rsidR="002747CF" w:rsidRPr="00A5359A" w:rsidRDefault="002747CF" w:rsidP="002747C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3AB2578" w14:textId="6AF4C1BF" w:rsidR="002747CF" w:rsidRPr="00A5359A" w:rsidRDefault="002747CF" w:rsidP="002747C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7C94408" w14:textId="4AB99BC5" w:rsidR="002747CF" w:rsidRPr="00A5359A" w:rsidRDefault="002747CF" w:rsidP="002747C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F43E623" w14:textId="4D99B73F" w:rsidR="002747CF" w:rsidRPr="00A5359A" w:rsidRDefault="002747CF" w:rsidP="002747C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AE09086" w14:textId="1D17CE32" w:rsidR="002747CF" w:rsidRPr="00A5359A" w:rsidRDefault="002747CF" w:rsidP="002747C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4154D47" w14:textId="354E13A1" w:rsidR="002747CF" w:rsidRPr="00A5359A" w:rsidRDefault="002747CF" w:rsidP="002747C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0428C82" w14:textId="0F53DB90" w:rsidR="002747CF" w:rsidRPr="00A5359A" w:rsidRDefault="002747CF" w:rsidP="002747C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41550D6" w14:textId="1F1ACF26" w:rsidR="002747CF" w:rsidRPr="00A5359A" w:rsidRDefault="002747CF" w:rsidP="002747C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</w:tr>
      <w:tr w:rsidR="009E5C8F" w:rsidRPr="00A5359A" w14:paraId="38E40407" w14:textId="77777777" w:rsidTr="00D05533">
        <w:tc>
          <w:tcPr>
            <w:tcW w:w="226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0502E1BD" w14:textId="77777777" w:rsidR="009E5C8F" w:rsidRPr="00A5359A" w:rsidRDefault="009E5C8F" w:rsidP="009E5C8F">
            <w:pPr>
              <w:rPr>
                <w:lang w:val="en-US"/>
              </w:rPr>
            </w:pPr>
            <w:r w:rsidRPr="00A5359A">
              <w:rPr>
                <w:lang w:val="en-US"/>
              </w:rPr>
              <w:t>Amount among those with expenditure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5A9AB8CC" w14:textId="77777777" w:rsidR="009E5C8F" w:rsidRPr="00A5359A" w:rsidRDefault="009E5C8F" w:rsidP="009E5C8F">
            <w:pPr>
              <w:rPr>
                <w:lang w:val="en-US"/>
              </w:rPr>
            </w:pPr>
            <w:r w:rsidRPr="00A5359A">
              <w:rPr>
                <w:lang w:val="en-US"/>
              </w:rPr>
              <w:t>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CB044BA" w14:textId="4665986D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61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14993A0" w14:textId="78ED4283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49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EB124EF" w14:textId="25C6A553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74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CE2CD6C" w14:textId="1ED32187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36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3EF97F4" w14:textId="0D16ED46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28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9A53EE3" w14:textId="6C44A8F9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43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36A5CBD" w14:textId="7E907950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2748311" w14:textId="77C214EE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AD51D28" w14:textId="6D618DAD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22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CCC7CA5" w14:textId="58FA9381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52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BD69C2F" w14:textId="451C0A1F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43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3329389" w14:textId="77D67B27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61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652CE28" w14:textId="73B1A864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35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1BB90C6" w14:textId="6F16D6BE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27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3ADD745" w14:textId="5E50BD11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43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F2835A6" w14:textId="66FE63DF" w:rsidR="009E5C8F" w:rsidRPr="00A5359A" w:rsidRDefault="009E5C8F" w:rsidP="009E5C8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14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49F1B5D" w14:textId="63F23FD7" w:rsidR="009E5C8F" w:rsidRPr="00A5359A" w:rsidRDefault="009E5C8F" w:rsidP="009E5C8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08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6E99482" w14:textId="7DC9D9B6" w:rsidR="009E5C8F" w:rsidRPr="00A5359A" w:rsidRDefault="009E5C8F" w:rsidP="009E5C8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21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9F2EAE9" w14:textId="235BC420" w:rsidR="009E5C8F" w:rsidRPr="00A5359A" w:rsidRDefault="009E5C8F" w:rsidP="009E5C8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06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72AC284" w14:textId="4C312E23" w:rsidR="009E5C8F" w:rsidRPr="00A5359A" w:rsidRDefault="009E5C8F" w:rsidP="009E5C8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00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E74FB94" w14:textId="149E4656" w:rsidR="009E5C8F" w:rsidRPr="00A5359A" w:rsidRDefault="009E5C8F" w:rsidP="009E5C8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13</w:t>
            </w:r>
          </w:p>
        </w:tc>
      </w:tr>
      <w:tr w:rsidR="009E5C8F" w:rsidRPr="00A5359A" w14:paraId="7D43C3A5" w14:textId="77777777" w:rsidTr="00D05533">
        <w:tc>
          <w:tcPr>
            <w:tcW w:w="226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1E7B6147" w14:textId="77777777" w:rsidR="009E5C8F" w:rsidRPr="00A5359A" w:rsidRDefault="009E5C8F" w:rsidP="009E5C8F">
            <w:pPr>
              <w:rPr>
                <w:lang w:val="en-US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7E4FA75F" w14:textId="77777777" w:rsidR="009E5C8F" w:rsidRPr="00A5359A" w:rsidRDefault="009E5C8F" w:rsidP="009E5C8F">
            <w:pPr>
              <w:rPr>
                <w:lang w:val="en-US"/>
              </w:rPr>
            </w:pPr>
            <w:r w:rsidRPr="00A5359A">
              <w:rPr>
                <w:lang w:val="en-US"/>
              </w:rPr>
              <w:t>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0D4EBC2" w14:textId="06FAD25E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365623F" w14:textId="45667F03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07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376CC86" w14:textId="4FF78CBF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25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F910F03" w14:textId="24369CD1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AF9DA3B" w14:textId="2AA782C4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E35D1E4" w14:textId="645D1E89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22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1C1E41C" w14:textId="5E0042E3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08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658B634" w14:textId="2F7F1D4C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04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452ACEE" w14:textId="52FFF223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2C0EE3C" w14:textId="50598272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E803ED6" w14:textId="0FD3F2BD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08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8F78165" w14:textId="0335944F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21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A2BB7A9" w14:textId="141D0510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A31C289" w14:textId="21E3321D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08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200CA13" w14:textId="2143D55F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21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3551F9C" w14:textId="129998D5" w:rsidR="009E5C8F" w:rsidRPr="00A5359A" w:rsidRDefault="009E5C8F" w:rsidP="009E5C8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3AA5BF1" w14:textId="0405E5F2" w:rsidR="009E5C8F" w:rsidRPr="00A5359A" w:rsidRDefault="009E5C8F" w:rsidP="009E5C8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9961633" w14:textId="201BA0AA" w:rsidR="009E5C8F" w:rsidRPr="00A5359A" w:rsidRDefault="009E5C8F" w:rsidP="009E5C8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DDE97CA" w14:textId="1EF9B6E2" w:rsidR="009E5C8F" w:rsidRPr="00A5359A" w:rsidRDefault="009E5C8F" w:rsidP="009E5C8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F72047D" w14:textId="5E2F3959" w:rsidR="009E5C8F" w:rsidRPr="00A5359A" w:rsidRDefault="009E5C8F" w:rsidP="009E5C8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422FCA9" w14:textId="2EBA10D4" w:rsidR="009E5C8F" w:rsidRPr="00A5359A" w:rsidRDefault="009E5C8F" w:rsidP="009E5C8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08</w:t>
            </w:r>
          </w:p>
        </w:tc>
      </w:tr>
      <w:tr w:rsidR="009E5C8F" w:rsidRPr="00A5359A" w14:paraId="4F8A298D" w14:textId="77777777" w:rsidTr="00D05533">
        <w:tc>
          <w:tcPr>
            <w:tcW w:w="226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2BB592A5" w14:textId="77777777" w:rsidR="009E5C8F" w:rsidRPr="00A5359A" w:rsidRDefault="009E5C8F" w:rsidP="009E5C8F">
            <w:pPr>
              <w:rPr>
                <w:lang w:val="en-US"/>
              </w:rPr>
            </w:pPr>
            <w:r w:rsidRPr="00A5359A">
              <w:rPr>
                <w:lang w:val="en-US"/>
              </w:rPr>
              <w:t>Hospital care (yes)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6FC78799" w14:textId="77777777" w:rsidR="009E5C8F" w:rsidRPr="00A5359A" w:rsidRDefault="009E5C8F" w:rsidP="009E5C8F">
            <w:pPr>
              <w:rPr>
                <w:lang w:val="en-US"/>
              </w:rPr>
            </w:pPr>
            <w:r w:rsidRPr="00A5359A">
              <w:rPr>
                <w:lang w:val="en-US"/>
              </w:rPr>
              <w:t>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4A9F99C" w14:textId="16BAE4DF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00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7D9A76C" w14:textId="462B4BA1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62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3F8943B" w14:textId="7765E42B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48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25B658A" w14:textId="67200F5D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20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7532B43" w14:textId="466404B7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CAF71CB" w14:textId="080D2AD2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38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1AD6B63" w14:textId="6B14D12C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22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4FD8B5C" w14:textId="375F371A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09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DD80C76" w14:textId="3BE428AF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36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462BBA6" w14:textId="1181C913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28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AC58C4C" w14:textId="487E4942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7A413E8" w14:textId="73941A8C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49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C9C6C06" w14:textId="7D6EB8A1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7E8D341" w14:textId="7AC32049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9FD63D7" w14:textId="510A09A4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8EC1948" w14:textId="493B0415" w:rsidR="009E5C8F" w:rsidRPr="00A5359A" w:rsidRDefault="009E5C8F" w:rsidP="009E5C8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492A164" w14:textId="5D37F295" w:rsidR="009E5C8F" w:rsidRPr="00A5359A" w:rsidRDefault="009E5C8F" w:rsidP="009E5C8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846690D" w14:textId="3FA82F73" w:rsidR="009E5C8F" w:rsidRPr="00A5359A" w:rsidRDefault="009E5C8F" w:rsidP="009E5C8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038C487" w14:textId="24D8B116" w:rsidR="009E5C8F" w:rsidRPr="00A5359A" w:rsidRDefault="009E5C8F" w:rsidP="009E5C8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22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CD860B5" w14:textId="4BC5B928" w:rsidR="009E5C8F" w:rsidRPr="00A5359A" w:rsidRDefault="009E5C8F" w:rsidP="009E5C8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06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402EEA7" w14:textId="3BFF0560" w:rsidR="009E5C8F" w:rsidRPr="00A5359A" w:rsidRDefault="009E5C8F" w:rsidP="009E5C8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42</w:t>
            </w:r>
          </w:p>
        </w:tc>
      </w:tr>
      <w:tr w:rsidR="009E5C8F" w:rsidRPr="00A5359A" w14:paraId="7F2049A5" w14:textId="77777777" w:rsidTr="00D05533">
        <w:tc>
          <w:tcPr>
            <w:tcW w:w="226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0268D87F" w14:textId="77777777" w:rsidR="009E5C8F" w:rsidRPr="00A5359A" w:rsidRDefault="009E5C8F" w:rsidP="009E5C8F">
            <w:pPr>
              <w:rPr>
                <w:lang w:val="en-US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0B46448D" w14:textId="77777777" w:rsidR="009E5C8F" w:rsidRPr="00A5359A" w:rsidRDefault="009E5C8F" w:rsidP="009E5C8F">
            <w:pPr>
              <w:rPr>
                <w:lang w:val="en-US"/>
              </w:rPr>
            </w:pPr>
            <w:r w:rsidRPr="00A5359A">
              <w:rPr>
                <w:lang w:val="en-US"/>
              </w:rPr>
              <w:t>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1C0827C" w14:textId="18EA194C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15A8E6D" w14:textId="137CC2A6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A16CFD1" w14:textId="310E0C20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82F497D" w14:textId="61D872B7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922FB9A" w14:textId="2541E887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E1B2FD0" w14:textId="5E0D1479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4063BD7" w14:textId="7DA2A527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E329BEC" w14:textId="10DE4F62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694671A" w14:textId="5446326E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6443D64" w14:textId="1AD4D485" w:rsidR="009E5C8F" w:rsidRPr="00A5359A" w:rsidRDefault="009E5C8F" w:rsidP="009E5C8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74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2F40336" w14:textId="2C2E070C" w:rsidR="009E5C8F" w:rsidRPr="00A5359A" w:rsidRDefault="009E5C8F" w:rsidP="009E5C8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63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62C1F4F" w14:textId="7F95CBFD" w:rsidR="009E5C8F" w:rsidRPr="00A5359A" w:rsidRDefault="009E5C8F" w:rsidP="009E5C8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87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5B9FABC" w14:textId="457C7BA0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AD4BA63" w14:textId="288739E1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DFF5BBA" w14:textId="110B6201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86EE0D6" w14:textId="3EBC6C40" w:rsidR="009E5C8F" w:rsidRPr="00A5359A" w:rsidRDefault="009E5C8F" w:rsidP="009E5C8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0B44BBB" w14:textId="39FD4DC4" w:rsidR="009E5C8F" w:rsidRPr="00A5359A" w:rsidRDefault="009E5C8F" w:rsidP="009E5C8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FCA248A" w14:textId="3C618CFA" w:rsidR="009E5C8F" w:rsidRPr="00A5359A" w:rsidRDefault="009E5C8F" w:rsidP="009E5C8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8E8B9A6" w14:textId="541AEE42" w:rsidR="009E5C8F" w:rsidRPr="00A5359A" w:rsidRDefault="009E5C8F" w:rsidP="009E5C8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326BDFD" w14:textId="4F072E38" w:rsidR="009E5C8F" w:rsidRPr="00A5359A" w:rsidRDefault="009E5C8F" w:rsidP="009E5C8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05384F3" w14:textId="4492C101" w:rsidR="009E5C8F" w:rsidRPr="00A5359A" w:rsidRDefault="009E5C8F" w:rsidP="009E5C8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29</w:t>
            </w:r>
          </w:p>
        </w:tc>
      </w:tr>
      <w:tr w:rsidR="009E5C8F" w:rsidRPr="00A5359A" w14:paraId="4721C0D0" w14:textId="77777777" w:rsidTr="00D05533">
        <w:tc>
          <w:tcPr>
            <w:tcW w:w="226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14B64A50" w14:textId="77777777" w:rsidR="009E5C8F" w:rsidRPr="00A5359A" w:rsidRDefault="009E5C8F" w:rsidP="009E5C8F">
            <w:pPr>
              <w:rPr>
                <w:lang w:val="en-US"/>
              </w:rPr>
            </w:pPr>
            <w:r w:rsidRPr="00A5359A">
              <w:rPr>
                <w:lang w:val="en-US"/>
              </w:rPr>
              <w:t>Amount among those with expenditure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304D8CD8" w14:textId="77777777" w:rsidR="009E5C8F" w:rsidRPr="00A5359A" w:rsidRDefault="009E5C8F" w:rsidP="009E5C8F">
            <w:pPr>
              <w:rPr>
                <w:lang w:val="en-US"/>
              </w:rPr>
            </w:pPr>
            <w:r w:rsidRPr="00A5359A">
              <w:rPr>
                <w:lang w:val="en-US"/>
              </w:rPr>
              <w:t>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A2113A3" w14:textId="0CAF181E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86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1FB0D89" w14:textId="1EEA02B5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58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74318E3" w14:textId="69935C6A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41E8751" w14:textId="0D92DEAD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45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23A19E0" w14:textId="6F818882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28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9FF6BFB" w14:textId="6A70B0EF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64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6DE7292" w14:textId="4EB2E14B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22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EDE2494" w14:textId="4000CD98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B2E1DEE" w14:textId="0ADAEEE5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36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33EF6F8" w14:textId="2E14D350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94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1957B2F" w14:textId="1D67A09C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70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EA393EA" w14:textId="4D5CBC8A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22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46E49AD" w14:textId="6AE2F3A9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90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60D719A" w14:textId="6A1FE932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66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CCBEF40" w14:textId="32E3DAE3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6A6169D" w14:textId="3EE36070" w:rsidR="009E5C8F" w:rsidRPr="00A5359A" w:rsidRDefault="009E5C8F" w:rsidP="009E5C8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28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CBE2688" w14:textId="36C50455" w:rsidR="009E5C8F" w:rsidRPr="00A5359A" w:rsidRDefault="009E5C8F" w:rsidP="009E5C8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5D8EA4E" w14:textId="2DFD81CE" w:rsidR="009E5C8F" w:rsidRPr="00A5359A" w:rsidRDefault="009E5C8F" w:rsidP="009E5C8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46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DA15CF8" w14:textId="78A31668" w:rsidR="009E5C8F" w:rsidRPr="00A5359A" w:rsidRDefault="009E5C8F" w:rsidP="009E5C8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33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2787D7E" w14:textId="3C02BC09" w:rsidR="009E5C8F" w:rsidRPr="00A5359A" w:rsidRDefault="009E5C8F" w:rsidP="009E5C8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3733E17" w14:textId="717B09D1" w:rsidR="009E5C8F" w:rsidRPr="00A5359A" w:rsidRDefault="009E5C8F" w:rsidP="009E5C8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52</w:t>
            </w:r>
          </w:p>
        </w:tc>
      </w:tr>
      <w:tr w:rsidR="009E5C8F" w:rsidRPr="00A5359A" w14:paraId="5A150A4B" w14:textId="77777777" w:rsidTr="00D05533">
        <w:tc>
          <w:tcPr>
            <w:tcW w:w="226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74EEB7D6" w14:textId="77777777" w:rsidR="009E5C8F" w:rsidRPr="00A5359A" w:rsidRDefault="009E5C8F" w:rsidP="009E5C8F">
            <w:pPr>
              <w:rPr>
                <w:lang w:val="en-US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050F8980" w14:textId="77777777" w:rsidR="009E5C8F" w:rsidRPr="00A5359A" w:rsidRDefault="009E5C8F" w:rsidP="009E5C8F">
            <w:pPr>
              <w:rPr>
                <w:lang w:val="en-US"/>
              </w:rPr>
            </w:pPr>
            <w:r w:rsidRPr="00A5359A">
              <w:rPr>
                <w:lang w:val="en-US"/>
              </w:rPr>
              <w:t>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01AB79C" w14:textId="317A62A2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C02B9C8" w14:textId="4C7302DC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F9E0CE3" w14:textId="35116436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D615B80" w14:textId="289A0698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14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AFFFADE" w14:textId="50EA53A4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00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947E76D" w14:textId="7973668F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28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685ECBB" w14:textId="38CC4D32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AD79B3F" w14:textId="53EB25C1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C6BAD82" w14:textId="46815552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9EC242E" w14:textId="6FF66F78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334A4EB" w14:textId="36868C39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5A7ABA7" w14:textId="346F12AF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C710F2B" w14:textId="5CC57284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27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85FB4DF" w14:textId="7C356D36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AAA9718" w14:textId="5C6668B9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45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D734385" w14:textId="409F2C92" w:rsidR="009E5C8F" w:rsidRPr="00A5359A" w:rsidRDefault="009E5C8F" w:rsidP="009E5C8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9F209F4" w14:textId="330305BB" w:rsidR="009E5C8F" w:rsidRPr="00A5359A" w:rsidRDefault="009E5C8F" w:rsidP="009E5C8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57497CD" w14:textId="0AD4A8A2" w:rsidR="009E5C8F" w:rsidRPr="00A5359A" w:rsidRDefault="009E5C8F" w:rsidP="009E5C8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4F07C3A" w14:textId="502AE517" w:rsidR="009E5C8F" w:rsidRPr="00A5359A" w:rsidRDefault="009E5C8F" w:rsidP="009E5C8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36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8DA6E25" w14:textId="51FB64DD" w:rsidR="009E5C8F" w:rsidRPr="00A5359A" w:rsidRDefault="009E5C8F" w:rsidP="009E5C8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20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EC080AC" w14:textId="60AA9AB8" w:rsidR="009E5C8F" w:rsidRPr="00A5359A" w:rsidRDefault="009E5C8F" w:rsidP="009E5C8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55</w:t>
            </w:r>
          </w:p>
        </w:tc>
      </w:tr>
      <w:tr w:rsidR="009E5C8F" w:rsidRPr="00A5359A" w14:paraId="0C1ECF43" w14:textId="77777777" w:rsidTr="00D05533">
        <w:tc>
          <w:tcPr>
            <w:tcW w:w="226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438C7D8" w14:textId="77777777" w:rsidR="009E5C8F" w:rsidRPr="00A5359A" w:rsidRDefault="009E5C8F" w:rsidP="009E5C8F">
            <w:pPr>
              <w:rPr>
                <w:lang w:val="en-US"/>
              </w:rPr>
            </w:pPr>
            <w:r w:rsidRPr="00A5359A">
              <w:rPr>
                <w:lang w:val="en-US"/>
              </w:rPr>
              <w:t>Dental care (yes)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41579930" w14:textId="77777777" w:rsidR="009E5C8F" w:rsidRPr="00A5359A" w:rsidRDefault="009E5C8F" w:rsidP="009E5C8F">
            <w:pPr>
              <w:rPr>
                <w:lang w:val="en-US"/>
              </w:rPr>
            </w:pPr>
            <w:r w:rsidRPr="00A5359A">
              <w:rPr>
                <w:lang w:val="en-US"/>
              </w:rPr>
              <w:t>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89C99AF" w14:textId="397D45FF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8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AC0A0D9" w14:textId="294A0EA9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4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93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AE7693F" w14:textId="2A14DDE1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13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ABD4325" w14:textId="35D9B712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6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03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9C5B132" w14:textId="4D04D55B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3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81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02B7AF9" w14:textId="58A70230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9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53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F195197" w14:textId="54731A3C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3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06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95BCB00" w14:textId="5FFFB355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95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1878941" w14:textId="75011DBC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4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80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7A95CAE" w14:textId="68394901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5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00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7553F6E" w14:textId="773664D2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3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C6F059F" w14:textId="7280056E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8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00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A379A79" w14:textId="793563B6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3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30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22DFB95" w14:textId="6293C1D1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02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919650F" w14:textId="053C602D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5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38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E46D9CC" w14:textId="25FE9E29" w:rsidR="009E5C8F" w:rsidRPr="00A5359A" w:rsidRDefault="009E5C8F" w:rsidP="009E5C8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94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F1E4FEF" w14:textId="6F290D75" w:rsidR="009E5C8F" w:rsidRPr="00A5359A" w:rsidRDefault="009E5C8F" w:rsidP="009E5C8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15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8ED6216" w14:textId="42D3F613" w:rsidR="009E5C8F" w:rsidRPr="00A5359A" w:rsidRDefault="009E5C8F" w:rsidP="009E5C8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3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29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5D8ACCD" w14:textId="438F77FB" w:rsidR="009E5C8F" w:rsidRPr="00A5359A" w:rsidRDefault="009E5C8F" w:rsidP="009E5C8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46A00E6" w14:textId="38029392" w:rsidR="009E5C8F" w:rsidRPr="00A5359A" w:rsidRDefault="009E5C8F" w:rsidP="009E5C8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1B15BE3" w14:textId="2A4559D0" w:rsidR="009E5C8F" w:rsidRPr="00A5359A" w:rsidRDefault="009E5C8F" w:rsidP="009E5C8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49</w:t>
            </w:r>
          </w:p>
        </w:tc>
      </w:tr>
      <w:tr w:rsidR="009E5C8F" w:rsidRPr="00A5359A" w14:paraId="3E8417EE" w14:textId="77777777" w:rsidTr="00D05533">
        <w:tc>
          <w:tcPr>
            <w:tcW w:w="226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1501EEDF" w14:textId="77777777" w:rsidR="009E5C8F" w:rsidRPr="00A5359A" w:rsidRDefault="009E5C8F" w:rsidP="009E5C8F">
            <w:pPr>
              <w:rPr>
                <w:lang w:val="en-US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0635ADF5" w14:textId="77777777" w:rsidR="009E5C8F" w:rsidRPr="00A5359A" w:rsidRDefault="009E5C8F" w:rsidP="009E5C8F">
            <w:pPr>
              <w:rPr>
                <w:lang w:val="en-US"/>
              </w:rPr>
            </w:pPr>
            <w:r w:rsidRPr="00A5359A">
              <w:rPr>
                <w:lang w:val="en-US"/>
              </w:rPr>
              <w:t>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45F4923" w14:textId="47D5AE94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5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71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6859D97" w14:textId="26735A57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3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40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EFB9228" w14:textId="4A6C1166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9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61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422DC61" w14:textId="0641A83B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5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07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86D3288" w14:textId="60783647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3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0385536" w14:textId="3B52FB4B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8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06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C29CF3C" w14:textId="24207B1D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85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B0009BC" w14:textId="16BAA3BA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81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B826271" w14:textId="425613CD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4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47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407472B" w14:textId="41A4B32E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3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63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6420659" w14:textId="105DF3DC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23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DFA7A59" w14:textId="4917187F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5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90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D345F07" w14:textId="0A76CCF1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85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D2E804F" w14:textId="5C10A770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74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BFD3EB3" w14:textId="07A28D7A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4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67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D5B375C" w14:textId="44E66B12" w:rsidR="009E5C8F" w:rsidRPr="00A5359A" w:rsidRDefault="009E5C8F" w:rsidP="009E5C8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77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F67B890" w14:textId="4A41479A" w:rsidR="009E5C8F" w:rsidRPr="00A5359A" w:rsidRDefault="009E5C8F" w:rsidP="009E5C8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92034C5" w14:textId="442BA787" w:rsidR="009E5C8F" w:rsidRPr="00A5359A" w:rsidRDefault="009E5C8F" w:rsidP="009E5C8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3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39535D8" w14:textId="38DBB15A" w:rsidR="009E5C8F" w:rsidRPr="00A5359A" w:rsidRDefault="009E5C8F" w:rsidP="009E5C8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E3F75DD" w14:textId="4084FD3F" w:rsidR="009E5C8F" w:rsidRPr="00A5359A" w:rsidRDefault="009E5C8F" w:rsidP="009E5C8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3996352" w14:textId="59467133" w:rsidR="009E5C8F" w:rsidRPr="00A5359A" w:rsidRDefault="009E5C8F" w:rsidP="009E5C8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35</w:t>
            </w:r>
          </w:p>
        </w:tc>
      </w:tr>
      <w:tr w:rsidR="009E5C8F" w:rsidRPr="00A5359A" w14:paraId="3BE1E715" w14:textId="77777777" w:rsidTr="00D05533">
        <w:tc>
          <w:tcPr>
            <w:tcW w:w="226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6C96E8D0" w14:textId="77777777" w:rsidR="009E5C8F" w:rsidRPr="00A5359A" w:rsidRDefault="009E5C8F" w:rsidP="009E5C8F">
            <w:pPr>
              <w:rPr>
                <w:lang w:val="en-US"/>
              </w:rPr>
            </w:pPr>
            <w:r w:rsidRPr="00A5359A">
              <w:rPr>
                <w:lang w:val="en-US"/>
              </w:rPr>
              <w:t>Amount among those with expenditure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746E6E38" w14:textId="77777777" w:rsidR="009E5C8F" w:rsidRPr="00A5359A" w:rsidRDefault="009E5C8F" w:rsidP="009E5C8F">
            <w:pPr>
              <w:rPr>
                <w:lang w:val="en-US"/>
              </w:rPr>
            </w:pPr>
            <w:r w:rsidRPr="00A5359A">
              <w:rPr>
                <w:lang w:val="en-US"/>
              </w:rPr>
              <w:t>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B874185" w14:textId="69211719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EE969CE" w14:textId="0AC2DF22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B8CB92E" w14:textId="4569C3B5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0A92680" w14:textId="7A4121A5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436E207" w14:textId="42BA9A00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88A051A" w14:textId="6362BE5F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1F29920" w14:textId="2F57DCF0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31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2E942EF" w14:textId="6800E9AB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9B98A4B" w14:textId="5FC870E2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DFB0CF3" w14:textId="2B8E2144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32CBED7" w14:textId="19AA0272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6A1FBA0" w14:textId="082A9C11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F3EE179" w14:textId="73687155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A5CA935" w14:textId="4A7B551B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FD456AE" w14:textId="66593A6A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00E37F1" w14:textId="3C75256F" w:rsidR="009E5C8F" w:rsidRPr="00A5359A" w:rsidRDefault="009E5C8F" w:rsidP="009E5C8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C84CD26" w14:textId="620F51DD" w:rsidR="009E5C8F" w:rsidRPr="00A5359A" w:rsidRDefault="009E5C8F" w:rsidP="009E5C8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DBF1846" w14:textId="0A87C15E" w:rsidR="009E5C8F" w:rsidRPr="00A5359A" w:rsidRDefault="009E5C8F" w:rsidP="009E5C8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7131DBB" w14:textId="6C339500" w:rsidR="009E5C8F" w:rsidRPr="00A5359A" w:rsidRDefault="009E5C8F" w:rsidP="009E5C8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36862C8" w14:textId="105BB49B" w:rsidR="009E5C8F" w:rsidRPr="00A5359A" w:rsidRDefault="009E5C8F" w:rsidP="009E5C8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6A24FF3" w14:textId="263BA752" w:rsidR="009E5C8F" w:rsidRPr="00A5359A" w:rsidRDefault="009E5C8F" w:rsidP="009E5C8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51</w:t>
            </w:r>
          </w:p>
        </w:tc>
      </w:tr>
      <w:tr w:rsidR="009E5C8F" w:rsidRPr="00A5359A" w14:paraId="3B9BB5FB" w14:textId="77777777" w:rsidTr="00D05533">
        <w:tc>
          <w:tcPr>
            <w:tcW w:w="226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646AE73E" w14:textId="77777777" w:rsidR="009E5C8F" w:rsidRPr="00A5359A" w:rsidRDefault="009E5C8F" w:rsidP="009E5C8F">
            <w:pPr>
              <w:rPr>
                <w:lang w:val="en-US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743634D3" w14:textId="77777777" w:rsidR="009E5C8F" w:rsidRPr="00A5359A" w:rsidRDefault="009E5C8F" w:rsidP="009E5C8F">
            <w:pPr>
              <w:rPr>
                <w:lang w:val="en-US"/>
              </w:rPr>
            </w:pPr>
            <w:r w:rsidRPr="00A5359A">
              <w:rPr>
                <w:lang w:val="en-US"/>
              </w:rPr>
              <w:t>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E9573CB" w14:textId="532D0F9B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6881760" w14:textId="142C7EE7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67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DF5958A" w14:textId="36E7DC98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176BCE7" w14:textId="2EAEC680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339C7BB" w14:textId="203D3A50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AB0144A" w14:textId="6BFD98AE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0076666" w14:textId="2B75CCE2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6F03949" w14:textId="3092CE18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8D28462" w14:textId="14E64FB7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F2D556F" w14:textId="512F3F89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9332EC8" w14:textId="0BCA2066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69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B9695FC" w14:textId="774BDBF9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B04AA87" w14:textId="01270F34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D0EEFE8" w14:textId="68C26E8E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11682A7" w14:textId="6918D64C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79F25C0" w14:textId="13245DAC" w:rsidR="009E5C8F" w:rsidRPr="00A5359A" w:rsidRDefault="009E5C8F" w:rsidP="009E5C8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F77EB80" w14:textId="73C48D1A" w:rsidR="009E5C8F" w:rsidRPr="00A5359A" w:rsidRDefault="009E5C8F" w:rsidP="009E5C8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692628B" w14:textId="257C2605" w:rsidR="009E5C8F" w:rsidRPr="00A5359A" w:rsidRDefault="009E5C8F" w:rsidP="009E5C8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8DB4E8D" w14:textId="630418D5" w:rsidR="009E5C8F" w:rsidRPr="00A5359A" w:rsidRDefault="009E5C8F" w:rsidP="009E5C8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061722F" w14:textId="4EB8DA28" w:rsidR="009E5C8F" w:rsidRPr="00A5359A" w:rsidRDefault="009E5C8F" w:rsidP="009E5C8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5662B67" w14:textId="2D3DB77C" w:rsidR="009E5C8F" w:rsidRPr="00A5359A" w:rsidRDefault="009E5C8F" w:rsidP="009E5C8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82</w:t>
            </w:r>
          </w:p>
        </w:tc>
      </w:tr>
      <w:tr w:rsidR="009E5C8F" w:rsidRPr="00A5359A" w14:paraId="5865FDDD" w14:textId="77777777" w:rsidTr="00D05533">
        <w:tc>
          <w:tcPr>
            <w:tcW w:w="226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5FA1346D" w14:textId="77777777" w:rsidR="009E5C8F" w:rsidRPr="00A5359A" w:rsidRDefault="009E5C8F" w:rsidP="009E5C8F">
            <w:pPr>
              <w:rPr>
                <w:lang w:val="en-US"/>
              </w:rPr>
            </w:pPr>
            <w:r w:rsidRPr="00A5359A">
              <w:rPr>
                <w:lang w:val="en-US"/>
              </w:rPr>
              <w:t>Mental health care (yes)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4665160F" w14:textId="77777777" w:rsidR="009E5C8F" w:rsidRPr="00A5359A" w:rsidRDefault="009E5C8F" w:rsidP="009E5C8F">
            <w:pPr>
              <w:rPr>
                <w:lang w:val="en-US"/>
              </w:rPr>
            </w:pPr>
            <w:r w:rsidRPr="00A5359A">
              <w:rPr>
                <w:lang w:val="en-US"/>
              </w:rPr>
              <w:t>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F0C1CD6" w14:textId="3B727E2F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79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EBAF9FB" w14:textId="1BBF3E16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21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61513E2" w14:textId="0EA45C84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65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1A8AF20" w14:textId="42DC5BDE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F53394A" w14:textId="64A6DBAD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6C99D7B" w14:textId="5AA7752E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FAB4A1B" w14:textId="792A1838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946C028" w14:textId="3C10FDC8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A4689E9" w14:textId="48E90C1D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F257F25" w14:textId="406E7599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3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C8B7D90" w14:textId="325FC453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22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E5CF653" w14:textId="2FBE9AB9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4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39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F628F1E" w14:textId="1980E8D4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31937E2" w14:textId="5C9E3E91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981A59B" w14:textId="67FA8816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DBAF03F" w14:textId="697980F8" w:rsidR="009E5C8F" w:rsidRPr="00A5359A" w:rsidRDefault="009E5C8F" w:rsidP="009E5C8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79F588F" w14:textId="6F7379CF" w:rsidR="009E5C8F" w:rsidRPr="00A5359A" w:rsidRDefault="009E5C8F" w:rsidP="009E5C8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7153E37" w14:textId="09F428E5" w:rsidR="009E5C8F" w:rsidRPr="00A5359A" w:rsidRDefault="009E5C8F" w:rsidP="009E5C8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5009CC5" w14:textId="614D5F70" w:rsidR="009E5C8F" w:rsidRPr="00A5359A" w:rsidRDefault="009E5C8F" w:rsidP="009E5C8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38B14C6" w14:textId="41353951" w:rsidR="009E5C8F" w:rsidRPr="00A5359A" w:rsidRDefault="009E5C8F" w:rsidP="009E5C8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9A8B649" w14:textId="2F861622" w:rsidR="009E5C8F" w:rsidRPr="00A5359A" w:rsidRDefault="009E5C8F" w:rsidP="009E5C8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96</w:t>
            </w:r>
          </w:p>
        </w:tc>
      </w:tr>
      <w:tr w:rsidR="009E5C8F" w:rsidRPr="00A5359A" w14:paraId="2DA61D88" w14:textId="77777777" w:rsidTr="00D05533">
        <w:tc>
          <w:tcPr>
            <w:tcW w:w="226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5BC8DE20" w14:textId="77777777" w:rsidR="009E5C8F" w:rsidRPr="00A5359A" w:rsidRDefault="009E5C8F" w:rsidP="009E5C8F">
            <w:pPr>
              <w:rPr>
                <w:lang w:val="en-US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43FE5F78" w14:textId="77777777" w:rsidR="009E5C8F" w:rsidRPr="00A5359A" w:rsidRDefault="009E5C8F" w:rsidP="009E5C8F">
            <w:pPr>
              <w:rPr>
                <w:lang w:val="en-US"/>
              </w:rPr>
            </w:pPr>
            <w:r w:rsidRPr="00A5359A">
              <w:rPr>
                <w:lang w:val="en-US"/>
              </w:rPr>
              <w:t>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0A16360" w14:textId="503BB9CE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64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A6E191E" w14:textId="13EBE1DE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41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CC65311" w14:textId="793DF7C1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99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F6D6B60" w14:textId="6C3B21B9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69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3BCFE32" w14:textId="420B6FCA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49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470801B" w14:textId="7DE4DF43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98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AEF71A2" w14:textId="10C839DE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EE74E49" w14:textId="5739EFA1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69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AB318DE" w14:textId="06D629BA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3CDC806" w14:textId="107C30DD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87F840A" w14:textId="37007BF2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EF9691E" w14:textId="15455C60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1429CE8" w14:textId="065FBF51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38A579C" w14:textId="57DB058D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D4FC1A7" w14:textId="6B8205C6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7C51688" w14:textId="6E96ED7A" w:rsidR="009E5C8F" w:rsidRPr="00A5359A" w:rsidRDefault="009E5C8F" w:rsidP="009E5C8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EFE4AB4" w14:textId="2F259DBD" w:rsidR="009E5C8F" w:rsidRPr="00A5359A" w:rsidRDefault="009E5C8F" w:rsidP="009E5C8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C84B96D" w14:textId="7EDB0607" w:rsidR="009E5C8F" w:rsidRPr="00A5359A" w:rsidRDefault="009E5C8F" w:rsidP="009E5C8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ACA62DD" w14:textId="4A29FD50" w:rsidR="009E5C8F" w:rsidRPr="00A5359A" w:rsidRDefault="009E5C8F" w:rsidP="009E5C8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13F9113" w14:textId="1F8C002C" w:rsidR="009E5C8F" w:rsidRPr="00A5359A" w:rsidRDefault="009E5C8F" w:rsidP="009E5C8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EAD691C" w14:textId="70B88DD2" w:rsidR="009E5C8F" w:rsidRPr="00A5359A" w:rsidRDefault="009E5C8F" w:rsidP="009E5C8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72</w:t>
            </w:r>
          </w:p>
        </w:tc>
      </w:tr>
      <w:tr w:rsidR="009E5C8F" w:rsidRPr="00A5359A" w14:paraId="14E2CBD7" w14:textId="77777777" w:rsidTr="00D05533">
        <w:trPr>
          <w:trHeight w:val="272"/>
        </w:trPr>
        <w:tc>
          <w:tcPr>
            <w:tcW w:w="226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58C7B363" w14:textId="77777777" w:rsidR="009E5C8F" w:rsidRPr="00A5359A" w:rsidRDefault="009E5C8F" w:rsidP="009E5C8F">
            <w:pPr>
              <w:rPr>
                <w:lang w:val="en-US"/>
              </w:rPr>
            </w:pPr>
            <w:r w:rsidRPr="00A5359A">
              <w:rPr>
                <w:lang w:val="en-US"/>
              </w:rPr>
              <w:t>Amount among those with expenditure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0039B3A9" w14:textId="77777777" w:rsidR="009E5C8F" w:rsidRPr="00A5359A" w:rsidRDefault="009E5C8F" w:rsidP="009E5C8F">
            <w:pPr>
              <w:rPr>
                <w:lang w:val="en-US"/>
              </w:rPr>
            </w:pPr>
            <w:r w:rsidRPr="00A5359A">
              <w:rPr>
                <w:lang w:val="en-US"/>
              </w:rPr>
              <w:t>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0AE13F1" w14:textId="03E6D0D6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68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13FCB35" w14:textId="49CCFB15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14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763A37F" w14:textId="5ACC517D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48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48400B4" w14:textId="3B866DA4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33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71BAA65" w14:textId="52611A21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67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B64B696" w14:textId="5CA4581D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3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24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1BD86C9" w14:textId="3873EECA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89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EE8B53F" w14:textId="5974DBA4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47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07DFEC3" w14:textId="6E0A5E43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45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CA3669D" w14:textId="6A7E591E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3A484D5" w14:textId="5282A55C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9889327" w14:textId="4157691F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7822CB6" w14:textId="3649CCAC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7FA3164" w14:textId="7F46FDAC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44572B1" w14:textId="529FD646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74DADF8" w14:textId="72B3F859" w:rsidR="009E5C8F" w:rsidRPr="00A5359A" w:rsidRDefault="009E5C8F" w:rsidP="009E5C8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A17C961" w14:textId="52972709" w:rsidR="009E5C8F" w:rsidRPr="00A5359A" w:rsidRDefault="009E5C8F" w:rsidP="009E5C8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D955041" w14:textId="144FA954" w:rsidR="009E5C8F" w:rsidRPr="00A5359A" w:rsidRDefault="009E5C8F" w:rsidP="009E5C8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4348211" w14:textId="10BF32F6" w:rsidR="009E5C8F" w:rsidRPr="00A5359A" w:rsidRDefault="009E5C8F" w:rsidP="009E5C8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D6E7F58" w14:textId="751DB08D" w:rsidR="009E5C8F" w:rsidRPr="00A5359A" w:rsidRDefault="009E5C8F" w:rsidP="009E5C8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3184383" w14:textId="33163D79" w:rsidR="009E5C8F" w:rsidRPr="00A5359A" w:rsidRDefault="009E5C8F" w:rsidP="009E5C8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</w:tr>
      <w:tr w:rsidR="004D7584" w:rsidRPr="00A5359A" w14:paraId="0DE12449" w14:textId="77777777" w:rsidTr="00D05533">
        <w:tc>
          <w:tcPr>
            <w:tcW w:w="226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5BB2A303" w14:textId="77777777" w:rsidR="004D7584" w:rsidRPr="00A5359A" w:rsidRDefault="004D7584" w:rsidP="004D7584">
            <w:pPr>
              <w:rPr>
                <w:lang w:val="en-US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6F2494DC" w14:textId="77777777" w:rsidR="004D7584" w:rsidRPr="00A5359A" w:rsidRDefault="004D7584" w:rsidP="004D7584">
            <w:pPr>
              <w:rPr>
                <w:lang w:val="en-US"/>
              </w:rPr>
            </w:pPr>
            <w:r w:rsidRPr="00A5359A">
              <w:rPr>
                <w:lang w:val="en-US"/>
              </w:rPr>
              <w:t>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96FB5E7" w14:textId="0E328E7D" w:rsidR="004D7584" w:rsidRPr="00A5359A" w:rsidRDefault="004D7584" w:rsidP="004D7584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DA25407" w14:textId="08DFFC60" w:rsidR="004D7584" w:rsidRPr="00A5359A" w:rsidRDefault="004D7584" w:rsidP="004D7584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77E8D13" w14:textId="52E47F71" w:rsidR="004D7584" w:rsidRPr="00A5359A" w:rsidRDefault="004D7584" w:rsidP="004D7584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CF6E78C" w14:textId="6C2B5559" w:rsidR="004D7584" w:rsidRPr="00A5359A" w:rsidRDefault="004D7584" w:rsidP="004D7584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98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71DB0F1" w14:textId="2F3562DF" w:rsidR="004D7584" w:rsidRPr="00A5359A" w:rsidRDefault="004D7584" w:rsidP="004D7584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43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919C12D" w14:textId="6EC5E07B" w:rsidR="004D7584" w:rsidRPr="00A5359A" w:rsidRDefault="004D7584" w:rsidP="004D7584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75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C14BAF5" w14:textId="4D4C276D" w:rsidR="004D7584" w:rsidRPr="00A5359A" w:rsidRDefault="004D7584" w:rsidP="004D7584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53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2551A26" w14:textId="4A4A8340" w:rsidR="004D7584" w:rsidRPr="00A5359A" w:rsidRDefault="004D7584" w:rsidP="004D7584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17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5D91924" w14:textId="5B3AEBC4" w:rsidR="004D7584" w:rsidRPr="00A5359A" w:rsidRDefault="004D7584" w:rsidP="004D7584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99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4A66527" w14:textId="5E7AA15A" w:rsidR="004D7584" w:rsidRPr="00A5359A" w:rsidRDefault="004D7584" w:rsidP="004D7584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E835260" w14:textId="35DABB11" w:rsidR="004D7584" w:rsidRPr="00A5359A" w:rsidRDefault="004D7584" w:rsidP="004D7584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EFBF21C" w14:textId="0241EFE1" w:rsidR="004D7584" w:rsidRPr="00A5359A" w:rsidRDefault="004D7584" w:rsidP="004D7584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283EFB8" w14:textId="23A3EECD" w:rsidR="004D7584" w:rsidRPr="00A5359A" w:rsidRDefault="004D7584" w:rsidP="004D7584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A902D9F" w14:textId="05697DB9" w:rsidR="004D7584" w:rsidRPr="00A5359A" w:rsidRDefault="004D7584" w:rsidP="004D7584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8332D6A" w14:textId="5BC3FA36" w:rsidR="004D7584" w:rsidRPr="00A5359A" w:rsidRDefault="004D7584" w:rsidP="004D7584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E6210A1" w14:textId="53554A1E" w:rsidR="004D7584" w:rsidRPr="00A5359A" w:rsidRDefault="004D7584" w:rsidP="004D7584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324B127" w14:textId="2244121F" w:rsidR="004D7584" w:rsidRPr="00A5359A" w:rsidRDefault="004D7584" w:rsidP="004D7584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1ACF5A5" w14:textId="1F7DC212" w:rsidR="004D7584" w:rsidRPr="00A5359A" w:rsidRDefault="004D7584" w:rsidP="004D7584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3587191" w14:textId="08594FC9" w:rsidR="004D7584" w:rsidRPr="00A5359A" w:rsidRDefault="004D7584" w:rsidP="004D7584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3098B1C" w14:textId="42777461" w:rsidR="004D7584" w:rsidRPr="00A5359A" w:rsidRDefault="004D7584" w:rsidP="004D7584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02A9D4B" w14:textId="70C6E013" w:rsidR="004D7584" w:rsidRPr="00A5359A" w:rsidRDefault="004D7584" w:rsidP="004D7584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</w:tr>
      <w:tr w:rsidR="009E5C8F" w:rsidRPr="00A5359A" w14:paraId="10E7B25A" w14:textId="77777777" w:rsidTr="00D05533">
        <w:tc>
          <w:tcPr>
            <w:tcW w:w="226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1139B66D" w14:textId="77777777" w:rsidR="009E5C8F" w:rsidRPr="00A5359A" w:rsidRDefault="009E5C8F" w:rsidP="009E5C8F">
            <w:pPr>
              <w:rPr>
                <w:lang w:val="en-US"/>
              </w:rPr>
            </w:pPr>
            <w:r w:rsidRPr="00A5359A">
              <w:rPr>
                <w:lang w:val="en-US"/>
              </w:rPr>
              <w:t>Physiotherapeutic care (yes)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6E182606" w14:textId="77777777" w:rsidR="009E5C8F" w:rsidRPr="00A5359A" w:rsidRDefault="009E5C8F" w:rsidP="009E5C8F">
            <w:pPr>
              <w:rPr>
                <w:lang w:val="en-US"/>
              </w:rPr>
            </w:pPr>
            <w:r w:rsidRPr="00A5359A">
              <w:rPr>
                <w:lang w:val="en-US"/>
              </w:rPr>
              <w:t>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F779763" w14:textId="380EFC75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77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9F77753" w14:textId="0C5A9BDB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07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5A97422" w14:textId="7949EA8B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91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0D9130C" w14:textId="5AE30EBE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89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2BC6CE7" w14:textId="0EF52A0D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29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1AAC6F0" w14:textId="2FB327E6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75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F9ECA1E" w14:textId="520BFD42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9BCAE14" w14:textId="5D0B1670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66EEC2F" w14:textId="045B9044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867CCC0" w14:textId="4F7BC2D8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1269706" w14:textId="37BF3567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07CA0A4" w14:textId="21079C91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82B76C9" w14:textId="04759730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678FA99" w14:textId="5FC27DA9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A32A9E8" w14:textId="2D8237BE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4ACF975" w14:textId="01DEACD7" w:rsidR="009E5C8F" w:rsidRPr="00A5359A" w:rsidRDefault="009E5C8F" w:rsidP="009E5C8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AEABE9E" w14:textId="575E02D6" w:rsidR="009E5C8F" w:rsidRPr="00A5359A" w:rsidRDefault="009E5C8F" w:rsidP="009E5C8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A9F8752" w14:textId="238BF7B5" w:rsidR="009E5C8F" w:rsidRPr="00A5359A" w:rsidRDefault="009E5C8F" w:rsidP="009E5C8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517190C" w14:textId="6D60AE17" w:rsidR="009E5C8F" w:rsidRPr="00A5359A" w:rsidRDefault="009E5C8F" w:rsidP="009E5C8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228CD68" w14:textId="703BD799" w:rsidR="009E5C8F" w:rsidRPr="00A5359A" w:rsidRDefault="009E5C8F" w:rsidP="009E5C8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25CE5C7" w14:textId="01340352" w:rsidR="009E5C8F" w:rsidRPr="00A5359A" w:rsidRDefault="009E5C8F" w:rsidP="009E5C8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78</w:t>
            </w:r>
          </w:p>
        </w:tc>
      </w:tr>
      <w:tr w:rsidR="009E5C8F" w:rsidRPr="00A5359A" w14:paraId="0560C323" w14:textId="77777777" w:rsidTr="00D05533">
        <w:tc>
          <w:tcPr>
            <w:tcW w:w="226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23B1DCDF" w14:textId="77777777" w:rsidR="009E5C8F" w:rsidRPr="00A5359A" w:rsidRDefault="009E5C8F" w:rsidP="009E5C8F">
            <w:pPr>
              <w:rPr>
                <w:lang w:val="en-US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797316FF" w14:textId="77777777" w:rsidR="009E5C8F" w:rsidRPr="00A5359A" w:rsidRDefault="009E5C8F" w:rsidP="009E5C8F">
            <w:pPr>
              <w:rPr>
                <w:lang w:val="en-US"/>
              </w:rPr>
            </w:pPr>
            <w:r w:rsidRPr="00A5359A">
              <w:rPr>
                <w:lang w:val="en-US"/>
              </w:rPr>
              <w:t>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F46397C" w14:textId="3E13E2E3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41825D5" w14:textId="7603029D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D7049C6" w14:textId="409DA588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7CB1244" w14:textId="1C71565B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4886C4E" w14:textId="0C4C6B44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0AFCF9D" w14:textId="4201B8F3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3BCADB9" w14:textId="2C577B8A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8617D6F" w14:textId="16E6B9D0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F15BC08" w14:textId="553F1C07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FDB34EF" w14:textId="6CD22540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62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78A66E1" w14:textId="7AA34333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39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399861A" w14:textId="50A73244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98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3BA6E69" w14:textId="6EAB2FFC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22A7940" w14:textId="5BA1C130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27A748E" w14:textId="4BE2EAE6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ED61910" w14:textId="3329FC45" w:rsidR="009E5C8F" w:rsidRPr="00A5359A" w:rsidRDefault="009E5C8F" w:rsidP="009E5C8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68C84D4" w14:textId="11409328" w:rsidR="009E5C8F" w:rsidRPr="00A5359A" w:rsidRDefault="009E5C8F" w:rsidP="009E5C8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7D0A956" w14:textId="1E166109" w:rsidR="009E5C8F" w:rsidRPr="00A5359A" w:rsidRDefault="009E5C8F" w:rsidP="009E5C8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AFD0681" w14:textId="0D73C56F" w:rsidR="009E5C8F" w:rsidRPr="00A5359A" w:rsidRDefault="009E5C8F" w:rsidP="009E5C8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7EF80E5" w14:textId="5637B092" w:rsidR="009E5C8F" w:rsidRPr="00A5359A" w:rsidRDefault="009E5C8F" w:rsidP="009E5C8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A3098C0" w14:textId="3DBDC3A7" w:rsidR="009E5C8F" w:rsidRPr="00A5359A" w:rsidRDefault="009E5C8F" w:rsidP="009E5C8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50</w:t>
            </w:r>
          </w:p>
        </w:tc>
      </w:tr>
      <w:tr w:rsidR="009E5C8F" w:rsidRPr="00A5359A" w14:paraId="033DE78A" w14:textId="77777777" w:rsidTr="00D05533">
        <w:tc>
          <w:tcPr>
            <w:tcW w:w="226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6C2AD0D5" w14:textId="77777777" w:rsidR="009E5C8F" w:rsidRPr="00A5359A" w:rsidRDefault="009E5C8F" w:rsidP="009E5C8F">
            <w:pPr>
              <w:rPr>
                <w:lang w:val="en-US"/>
              </w:rPr>
            </w:pPr>
            <w:r w:rsidRPr="00A5359A">
              <w:rPr>
                <w:lang w:val="en-US"/>
              </w:rPr>
              <w:t>Amount among those with expenditure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419A6148" w14:textId="77777777" w:rsidR="009E5C8F" w:rsidRPr="00A5359A" w:rsidRDefault="009E5C8F" w:rsidP="009E5C8F">
            <w:pPr>
              <w:rPr>
                <w:lang w:val="en-US"/>
              </w:rPr>
            </w:pPr>
            <w:r w:rsidRPr="00A5359A">
              <w:rPr>
                <w:lang w:val="en-US"/>
              </w:rPr>
              <w:t>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A92E231" w14:textId="2477262A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FFC663D" w14:textId="361611B1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0EB1657" w14:textId="42272840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5C4DBD2" w14:textId="76DF4910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C320DCA" w14:textId="5A0AF7B9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747B3A8" w14:textId="127DF512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4C4137E" w14:textId="05B55FF5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12C8BFD" w14:textId="16398F45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50319C3" w14:textId="044166D2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300382B" w14:textId="44F68694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A777382" w14:textId="4A594D7F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3970A4F" w14:textId="748A9ED0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473487F" w14:textId="4213DDF3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5B11B23" w14:textId="3BCA9E52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66ACFE0" w14:textId="1726AED4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AB5AD1F" w14:textId="25A35EA4" w:rsidR="009E5C8F" w:rsidRPr="00A5359A" w:rsidRDefault="009E5C8F" w:rsidP="009E5C8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6BF7C11" w14:textId="4E49C72D" w:rsidR="009E5C8F" w:rsidRPr="00A5359A" w:rsidRDefault="009E5C8F" w:rsidP="009E5C8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B07711E" w14:textId="440789AF" w:rsidR="009E5C8F" w:rsidRPr="00A5359A" w:rsidRDefault="009E5C8F" w:rsidP="009E5C8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78B56AE" w14:textId="782FD528" w:rsidR="009E5C8F" w:rsidRPr="00A5359A" w:rsidRDefault="009E5C8F" w:rsidP="009E5C8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7890F55" w14:textId="5ACF09D6" w:rsidR="009E5C8F" w:rsidRPr="00A5359A" w:rsidRDefault="009E5C8F" w:rsidP="009E5C8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69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01DD33F" w14:textId="05441661" w:rsidR="009E5C8F" w:rsidRPr="00A5359A" w:rsidRDefault="009E5C8F" w:rsidP="009E5C8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65</w:t>
            </w:r>
          </w:p>
        </w:tc>
      </w:tr>
      <w:tr w:rsidR="009E5C8F" w:rsidRPr="00A5359A" w14:paraId="76CB786D" w14:textId="77777777" w:rsidTr="00D05533">
        <w:tc>
          <w:tcPr>
            <w:tcW w:w="226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78E84FD4" w14:textId="77777777" w:rsidR="009E5C8F" w:rsidRPr="00A5359A" w:rsidRDefault="009E5C8F" w:rsidP="009E5C8F">
            <w:pPr>
              <w:rPr>
                <w:lang w:val="en-US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034B68CA" w14:textId="77777777" w:rsidR="009E5C8F" w:rsidRPr="00A5359A" w:rsidRDefault="009E5C8F" w:rsidP="009E5C8F">
            <w:pPr>
              <w:rPr>
                <w:lang w:val="en-US"/>
              </w:rPr>
            </w:pPr>
            <w:r w:rsidRPr="00A5359A">
              <w:rPr>
                <w:lang w:val="en-US"/>
              </w:rPr>
              <w:t>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EFFBFA8" w14:textId="4EFEB7C8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4688BAB" w14:textId="72D2DD35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9C2DE70" w14:textId="458048F1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3DC34D2" w14:textId="412D9CF4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1E336BB" w14:textId="10BB87FC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4B760A1" w14:textId="4B47F715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A02B8E9" w14:textId="54374FB0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57C93DE" w14:textId="3440D632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7418197" w14:textId="015384FC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31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71564D0" w14:textId="28F9B805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AC922B4" w14:textId="4071BCD9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145347F" w14:textId="0A94A6D5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6FBD591" w14:textId="04123D18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63CBEAC" w14:textId="0580A969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36B794A" w14:textId="15070F0E" w:rsidR="009E5C8F" w:rsidRPr="00A5359A" w:rsidRDefault="009E5C8F" w:rsidP="009E5C8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D18FD8D" w14:textId="0BD58413" w:rsidR="009E5C8F" w:rsidRPr="00A5359A" w:rsidRDefault="009E5C8F" w:rsidP="009E5C8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2C3D2C1" w14:textId="2717E11F" w:rsidR="009E5C8F" w:rsidRPr="00A5359A" w:rsidRDefault="009E5C8F" w:rsidP="009E5C8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D79095C" w14:textId="36377BC3" w:rsidR="009E5C8F" w:rsidRPr="00A5359A" w:rsidRDefault="009E5C8F" w:rsidP="009E5C8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768E0B1" w14:textId="04B37F4D" w:rsidR="009E5C8F" w:rsidRPr="00A5359A" w:rsidRDefault="009E5C8F" w:rsidP="009E5C8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D80D113" w14:textId="01C0380F" w:rsidR="009E5C8F" w:rsidRPr="00A5359A" w:rsidRDefault="009E5C8F" w:rsidP="009E5C8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1E19985" w14:textId="37A34539" w:rsidR="009E5C8F" w:rsidRPr="00A5359A" w:rsidRDefault="009E5C8F" w:rsidP="009E5C8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51</w:t>
            </w:r>
          </w:p>
        </w:tc>
      </w:tr>
      <w:tr w:rsidR="00D05533" w:rsidRPr="00A5359A" w14:paraId="6EA9C830" w14:textId="77777777" w:rsidTr="00D05533"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D7EA33" w14:textId="77777777" w:rsidR="00D05533" w:rsidRPr="00A5359A" w:rsidRDefault="00D05533" w:rsidP="00D05533">
            <w:pPr>
              <w:rPr>
                <w:lang w:val="en-US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5440A96D" w14:textId="77777777" w:rsidR="00D05533" w:rsidRPr="00A5359A" w:rsidRDefault="00D05533" w:rsidP="00D05533">
            <w:pPr>
              <w:rPr>
                <w:lang w:val="en-US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FB0A106" w14:textId="77777777" w:rsidR="00D05533" w:rsidRPr="00A5359A" w:rsidRDefault="00D05533" w:rsidP="00D05533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61E48A2" w14:textId="77777777" w:rsidR="00D05533" w:rsidRPr="00A5359A" w:rsidRDefault="00D05533" w:rsidP="00D05533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2D54672" w14:textId="77777777" w:rsidR="00D05533" w:rsidRPr="00A5359A" w:rsidRDefault="00D05533" w:rsidP="00D05533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AFC43DB" w14:textId="77777777" w:rsidR="00D05533" w:rsidRPr="00A5359A" w:rsidRDefault="00D05533" w:rsidP="00D05533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AC3E420" w14:textId="77777777" w:rsidR="00D05533" w:rsidRPr="00A5359A" w:rsidRDefault="00D05533" w:rsidP="00D05533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81388FA" w14:textId="77777777" w:rsidR="00D05533" w:rsidRPr="00A5359A" w:rsidRDefault="00D05533" w:rsidP="00D05533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07AA123" w14:textId="77777777" w:rsidR="00D05533" w:rsidRPr="00A5359A" w:rsidRDefault="00D05533" w:rsidP="00D05533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B8465AD" w14:textId="77777777" w:rsidR="00D05533" w:rsidRPr="00A5359A" w:rsidRDefault="00D05533" w:rsidP="00D05533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13D6CE6" w14:textId="77777777" w:rsidR="00D05533" w:rsidRPr="00A5359A" w:rsidRDefault="00D05533" w:rsidP="00D05533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C877F3C" w14:textId="77777777" w:rsidR="00D05533" w:rsidRPr="00A5359A" w:rsidRDefault="00D05533" w:rsidP="00D05533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528E5CF" w14:textId="77777777" w:rsidR="00D05533" w:rsidRPr="00A5359A" w:rsidRDefault="00D05533" w:rsidP="00D05533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D04F4D6" w14:textId="77777777" w:rsidR="00D05533" w:rsidRPr="00A5359A" w:rsidRDefault="00D05533" w:rsidP="00D05533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231B041" w14:textId="77777777" w:rsidR="00D05533" w:rsidRPr="00A5359A" w:rsidRDefault="00D05533" w:rsidP="00D05533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743606A" w14:textId="77777777" w:rsidR="00D05533" w:rsidRPr="00A5359A" w:rsidRDefault="00D05533" w:rsidP="00D05533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ED6A232" w14:textId="77777777" w:rsidR="00D05533" w:rsidRPr="00A5359A" w:rsidRDefault="00D05533" w:rsidP="00D05533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B1909EB" w14:textId="77777777" w:rsidR="00D05533" w:rsidRPr="00A5359A" w:rsidRDefault="00D05533" w:rsidP="00D05533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A9E4739" w14:textId="77777777" w:rsidR="00D05533" w:rsidRPr="00A5359A" w:rsidRDefault="00D05533" w:rsidP="00D05533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51F4128" w14:textId="77777777" w:rsidR="00D05533" w:rsidRPr="00A5359A" w:rsidRDefault="00D05533" w:rsidP="00D05533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B13614A" w14:textId="77777777" w:rsidR="00D05533" w:rsidRPr="00A5359A" w:rsidRDefault="00D05533" w:rsidP="00D05533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18831D7" w14:textId="77777777" w:rsidR="00D05533" w:rsidRPr="00A5359A" w:rsidRDefault="00D05533" w:rsidP="00D05533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0ECFCC5" w14:textId="77777777" w:rsidR="00D05533" w:rsidRPr="00A5359A" w:rsidRDefault="00D05533" w:rsidP="00D05533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D05533" w:rsidRPr="00A5359A" w14:paraId="19EEE68F" w14:textId="77777777" w:rsidTr="00D05533">
        <w:tc>
          <w:tcPr>
            <w:tcW w:w="22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271C33E" w14:textId="77777777" w:rsidR="00D05533" w:rsidRPr="00A5359A" w:rsidRDefault="00D05533" w:rsidP="00D05533">
            <w:pPr>
              <w:rPr>
                <w:lang w:val="en-US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5BC0EB" w14:textId="77777777" w:rsidR="00D05533" w:rsidRPr="00A5359A" w:rsidRDefault="00D05533" w:rsidP="00D05533">
            <w:pPr>
              <w:rPr>
                <w:lang w:val="en-US"/>
              </w:rPr>
            </w:pPr>
          </w:p>
        </w:tc>
        <w:tc>
          <w:tcPr>
            <w:tcW w:w="6021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04D556" w14:textId="77777777" w:rsidR="00D05533" w:rsidRPr="00A5359A" w:rsidRDefault="00D05533" w:rsidP="00D05533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b/>
                <w:lang w:val="en-US"/>
              </w:rPr>
              <w:t>Educational level</w:t>
            </w:r>
          </w:p>
        </w:tc>
        <w:tc>
          <w:tcPr>
            <w:tcW w:w="8028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79062F" w14:textId="77777777" w:rsidR="00D05533" w:rsidRPr="00A5359A" w:rsidRDefault="00D05533" w:rsidP="00D05533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b/>
                <w:lang w:val="en-US"/>
              </w:rPr>
              <w:t>Income</w:t>
            </w:r>
          </w:p>
        </w:tc>
      </w:tr>
      <w:tr w:rsidR="00E94818" w:rsidRPr="00A5359A" w14:paraId="1A88DB79" w14:textId="77777777" w:rsidTr="00D05533"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0FB93D" w14:textId="77777777" w:rsidR="00E94818" w:rsidRPr="00A5359A" w:rsidRDefault="00E94818" w:rsidP="00E94818">
            <w:pPr>
              <w:rPr>
                <w:lang w:val="en-US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5F424954" w14:textId="77777777" w:rsidR="00E94818" w:rsidRPr="00A5359A" w:rsidRDefault="00E94818" w:rsidP="00E94818">
            <w:pPr>
              <w:rPr>
                <w:lang w:val="en-US"/>
              </w:rPr>
            </w:pPr>
          </w:p>
        </w:tc>
        <w:tc>
          <w:tcPr>
            <w:tcW w:w="200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03F236" w14:textId="77777777" w:rsidR="00E94818" w:rsidRPr="00A5359A" w:rsidRDefault="00E94818" w:rsidP="00E94818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b/>
                <w:lang w:val="en-US"/>
              </w:rPr>
              <w:t>Low vs. high</w:t>
            </w:r>
          </w:p>
        </w:tc>
        <w:tc>
          <w:tcPr>
            <w:tcW w:w="200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6FBB29" w14:textId="77777777" w:rsidR="00E94818" w:rsidRPr="00A5359A" w:rsidRDefault="00E94818" w:rsidP="00E94818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b/>
                <w:lang w:val="en-US"/>
              </w:rPr>
              <w:t>Low-moderate vs. high</w:t>
            </w:r>
          </w:p>
        </w:tc>
        <w:tc>
          <w:tcPr>
            <w:tcW w:w="200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6C00EA" w14:textId="77777777" w:rsidR="00E94818" w:rsidRPr="00A5359A" w:rsidRDefault="00E94818" w:rsidP="00E94818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b/>
                <w:lang w:val="en-US"/>
              </w:rPr>
              <w:t>Low vs. high</w:t>
            </w:r>
          </w:p>
        </w:tc>
        <w:tc>
          <w:tcPr>
            <w:tcW w:w="200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6BF5F0" w14:textId="4E4FADAD" w:rsidR="00E94818" w:rsidRPr="00A5359A" w:rsidRDefault="00E94818" w:rsidP="00E94818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b/>
                <w:lang w:val="en-US"/>
              </w:rPr>
              <w:t>1</w:t>
            </w:r>
            <w:r w:rsidRPr="00A5359A">
              <w:rPr>
                <w:b/>
                <w:vertAlign w:val="superscript"/>
                <w:lang w:val="en-US"/>
              </w:rPr>
              <w:t>st</w:t>
            </w:r>
            <w:r w:rsidRPr="00A5359A">
              <w:rPr>
                <w:b/>
                <w:lang w:val="en-US"/>
              </w:rPr>
              <w:t xml:space="preserve"> vs. 5</w:t>
            </w:r>
            <w:r w:rsidRPr="00A5359A">
              <w:rPr>
                <w:b/>
                <w:vertAlign w:val="superscript"/>
                <w:lang w:val="en-US"/>
              </w:rPr>
              <w:t>th</w:t>
            </w:r>
            <w:r w:rsidRPr="00A5359A">
              <w:rPr>
                <w:b/>
                <w:lang w:val="en-US"/>
              </w:rPr>
              <w:t xml:space="preserve"> quintile</w:t>
            </w:r>
          </w:p>
        </w:tc>
        <w:tc>
          <w:tcPr>
            <w:tcW w:w="200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C6C55E" w14:textId="1AEBFFFE" w:rsidR="00E94818" w:rsidRPr="00A5359A" w:rsidRDefault="00E94818" w:rsidP="00E94818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b/>
                <w:lang w:val="en-US"/>
              </w:rPr>
              <w:t>2</w:t>
            </w:r>
            <w:r w:rsidRPr="00A5359A">
              <w:rPr>
                <w:b/>
                <w:vertAlign w:val="superscript"/>
                <w:lang w:val="en-US"/>
              </w:rPr>
              <w:t>nd</w:t>
            </w:r>
            <w:r w:rsidRPr="00A5359A">
              <w:rPr>
                <w:b/>
                <w:lang w:val="en-US"/>
              </w:rPr>
              <w:t xml:space="preserve"> vs. 5</w:t>
            </w:r>
            <w:r w:rsidRPr="00A5359A">
              <w:rPr>
                <w:b/>
                <w:vertAlign w:val="superscript"/>
                <w:lang w:val="en-US"/>
              </w:rPr>
              <w:t>th</w:t>
            </w:r>
            <w:r w:rsidRPr="00A5359A">
              <w:rPr>
                <w:b/>
                <w:lang w:val="en-US"/>
              </w:rPr>
              <w:t xml:space="preserve"> quintile</w:t>
            </w:r>
          </w:p>
        </w:tc>
        <w:tc>
          <w:tcPr>
            <w:tcW w:w="200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8E5E12" w14:textId="27A44832" w:rsidR="00E94818" w:rsidRPr="00A5359A" w:rsidRDefault="00E94818" w:rsidP="00E94818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b/>
                <w:lang w:val="en-US"/>
              </w:rPr>
              <w:t>3</w:t>
            </w:r>
            <w:r w:rsidRPr="00A5359A">
              <w:rPr>
                <w:b/>
                <w:vertAlign w:val="superscript"/>
                <w:lang w:val="en-US"/>
              </w:rPr>
              <w:t>th</w:t>
            </w:r>
            <w:r w:rsidRPr="00A5359A">
              <w:rPr>
                <w:b/>
                <w:lang w:val="en-US"/>
              </w:rPr>
              <w:t xml:space="preserve"> vs. 5</w:t>
            </w:r>
            <w:r w:rsidRPr="00A5359A">
              <w:rPr>
                <w:b/>
                <w:vertAlign w:val="superscript"/>
                <w:lang w:val="en-US"/>
              </w:rPr>
              <w:t>th</w:t>
            </w:r>
            <w:r w:rsidRPr="00A5359A">
              <w:rPr>
                <w:b/>
                <w:lang w:val="en-US"/>
              </w:rPr>
              <w:t xml:space="preserve"> quintile</w:t>
            </w:r>
          </w:p>
        </w:tc>
        <w:tc>
          <w:tcPr>
            <w:tcW w:w="200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BBB7D8" w14:textId="15FC0B2E" w:rsidR="00E94818" w:rsidRPr="00A5359A" w:rsidRDefault="00E94818" w:rsidP="00E94818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b/>
                <w:lang w:val="en-US"/>
              </w:rPr>
              <w:t>4</w:t>
            </w:r>
            <w:r w:rsidRPr="00A5359A">
              <w:rPr>
                <w:b/>
                <w:vertAlign w:val="superscript"/>
                <w:lang w:val="en-US"/>
              </w:rPr>
              <w:t>th</w:t>
            </w:r>
            <w:r w:rsidRPr="00A5359A">
              <w:rPr>
                <w:b/>
                <w:lang w:val="en-US"/>
              </w:rPr>
              <w:t xml:space="preserve"> vs. 5</w:t>
            </w:r>
            <w:r w:rsidRPr="00A5359A">
              <w:rPr>
                <w:b/>
                <w:vertAlign w:val="superscript"/>
                <w:lang w:val="en-US"/>
              </w:rPr>
              <w:t>th</w:t>
            </w:r>
            <w:r w:rsidRPr="00A5359A">
              <w:rPr>
                <w:b/>
                <w:lang w:val="en-US"/>
              </w:rPr>
              <w:t xml:space="preserve"> quintile</w:t>
            </w:r>
          </w:p>
        </w:tc>
      </w:tr>
      <w:tr w:rsidR="00D05533" w:rsidRPr="00A5359A" w14:paraId="4C69ABB0" w14:textId="77777777" w:rsidTr="00D05533">
        <w:tc>
          <w:tcPr>
            <w:tcW w:w="25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586A21" w14:textId="77777777" w:rsidR="00D05533" w:rsidRPr="00A5359A" w:rsidRDefault="00D05533" w:rsidP="00D05533">
            <w:pPr>
              <w:jc w:val="right"/>
              <w:rPr>
                <w:lang w:val="en-US"/>
              </w:rPr>
            </w:pPr>
            <w:r w:rsidRPr="00A5359A">
              <w:rPr>
                <w:i/>
                <w:lang w:val="en-US"/>
              </w:rPr>
              <w:t>Model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EC3E2B" w14:textId="37E9B255" w:rsidR="00D05533" w:rsidRPr="00A5359A" w:rsidRDefault="00D05533" w:rsidP="00D05533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i/>
                <w:lang w:val="en-US"/>
              </w:rPr>
              <w:t xml:space="preserve">OR / </w:t>
            </w:r>
            <w:r w:rsidR="008719BC" w:rsidRPr="00A5359A">
              <w:rPr>
                <w:i/>
                <w:lang w:val="en-US"/>
              </w:rPr>
              <w:t>RR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19CAB7" w14:textId="77777777" w:rsidR="00D05533" w:rsidRPr="00A5359A" w:rsidRDefault="00D05533" w:rsidP="00D05533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i/>
                <w:lang w:val="en-US"/>
              </w:rPr>
              <w:t>95% CI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82B92E" w14:textId="7A8DBC4F" w:rsidR="00D05533" w:rsidRPr="00A5359A" w:rsidRDefault="00D05533" w:rsidP="00D05533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i/>
                <w:lang w:val="en-US"/>
              </w:rPr>
              <w:t xml:space="preserve">OR / </w:t>
            </w:r>
            <w:r w:rsidR="008719BC" w:rsidRPr="00A5359A">
              <w:rPr>
                <w:i/>
                <w:lang w:val="en-US"/>
              </w:rPr>
              <w:t>RR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06E65C" w14:textId="77777777" w:rsidR="00D05533" w:rsidRPr="00A5359A" w:rsidRDefault="00D05533" w:rsidP="00D05533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i/>
                <w:lang w:val="en-US"/>
              </w:rPr>
              <w:t>95% CI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C050A7" w14:textId="42A399F6" w:rsidR="00D05533" w:rsidRPr="00A5359A" w:rsidRDefault="00D05533" w:rsidP="00D05533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i/>
                <w:lang w:val="en-US"/>
              </w:rPr>
              <w:t xml:space="preserve">OR / </w:t>
            </w:r>
            <w:r w:rsidR="008719BC" w:rsidRPr="00A5359A">
              <w:rPr>
                <w:i/>
                <w:lang w:val="en-US"/>
              </w:rPr>
              <w:t>RR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E312D3" w14:textId="77777777" w:rsidR="00D05533" w:rsidRPr="00A5359A" w:rsidRDefault="00D05533" w:rsidP="00D05533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i/>
                <w:lang w:val="en-US"/>
              </w:rPr>
              <w:t>95% CI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5601BE" w14:textId="1D045275" w:rsidR="00D05533" w:rsidRPr="00A5359A" w:rsidRDefault="00D05533" w:rsidP="00D05533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i/>
                <w:lang w:val="en-US"/>
              </w:rPr>
              <w:t xml:space="preserve">OR / </w:t>
            </w:r>
            <w:r w:rsidR="008719BC" w:rsidRPr="00A5359A">
              <w:rPr>
                <w:i/>
                <w:lang w:val="en-US"/>
              </w:rPr>
              <w:t>RR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8DAEBD" w14:textId="77777777" w:rsidR="00D05533" w:rsidRPr="00A5359A" w:rsidRDefault="00D05533" w:rsidP="00D05533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i/>
                <w:lang w:val="en-US"/>
              </w:rPr>
              <w:t>95% CI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7564E6" w14:textId="1A11D205" w:rsidR="00D05533" w:rsidRPr="00A5359A" w:rsidRDefault="00D05533" w:rsidP="00D05533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i/>
                <w:lang w:val="en-US"/>
              </w:rPr>
              <w:t xml:space="preserve">OR / </w:t>
            </w:r>
            <w:r w:rsidR="008719BC" w:rsidRPr="00A5359A">
              <w:rPr>
                <w:i/>
                <w:lang w:val="en-US"/>
              </w:rPr>
              <w:t>RR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AC9609" w14:textId="77777777" w:rsidR="00D05533" w:rsidRPr="00A5359A" w:rsidRDefault="00D05533" w:rsidP="00D05533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i/>
                <w:lang w:val="en-US"/>
              </w:rPr>
              <w:t>95% CI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049FDF" w14:textId="3EEBF733" w:rsidR="00D05533" w:rsidRPr="00A5359A" w:rsidRDefault="00D05533" w:rsidP="00D05533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i/>
                <w:lang w:val="en-US"/>
              </w:rPr>
              <w:t xml:space="preserve">OR / </w:t>
            </w:r>
            <w:r w:rsidR="008719BC" w:rsidRPr="00A5359A">
              <w:rPr>
                <w:i/>
                <w:lang w:val="en-US"/>
              </w:rPr>
              <w:t>RR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762E97" w14:textId="77777777" w:rsidR="00D05533" w:rsidRPr="00A5359A" w:rsidRDefault="00D05533" w:rsidP="00D05533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i/>
                <w:lang w:val="en-US"/>
              </w:rPr>
              <w:t>95% CI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E62502" w14:textId="60C9C95D" w:rsidR="00D05533" w:rsidRPr="00A5359A" w:rsidRDefault="00D05533" w:rsidP="00D05533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i/>
                <w:lang w:val="en-US"/>
              </w:rPr>
              <w:t xml:space="preserve">OR / </w:t>
            </w:r>
            <w:r w:rsidR="008719BC" w:rsidRPr="00A5359A">
              <w:rPr>
                <w:i/>
                <w:lang w:val="en-US"/>
              </w:rPr>
              <w:t>RR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268282" w14:textId="77777777" w:rsidR="00D05533" w:rsidRPr="00A5359A" w:rsidRDefault="00D05533" w:rsidP="00D05533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i/>
                <w:lang w:val="en-US"/>
              </w:rPr>
              <w:t>95% CI</w:t>
            </w:r>
          </w:p>
        </w:tc>
      </w:tr>
      <w:tr w:rsidR="004D7584" w:rsidRPr="00A5359A" w14:paraId="49CDDE19" w14:textId="77777777" w:rsidTr="00D05533">
        <w:tc>
          <w:tcPr>
            <w:tcW w:w="2266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CEC5F73" w14:textId="77777777" w:rsidR="004D7584" w:rsidRPr="00A5359A" w:rsidRDefault="004D7584" w:rsidP="004D7584">
            <w:pPr>
              <w:rPr>
                <w:lang w:val="en-US"/>
              </w:rPr>
            </w:pPr>
            <w:r w:rsidRPr="00A5359A">
              <w:rPr>
                <w:lang w:val="en-US"/>
              </w:rPr>
              <w:t>Home care (yes)</w:t>
            </w:r>
          </w:p>
        </w:tc>
        <w:tc>
          <w:tcPr>
            <w:tcW w:w="2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167074" w14:textId="77777777" w:rsidR="004D7584" w:rsidRPr="00A5359A" w:rsidRDefault="004D7584" w:rsidP="004D7584">
            <w:pPr>
              <w:rPr>
                <w:lang w:val="en-US"/>
              </w:rPr>
            </w:pPr>
            <w:r w:rsidRPr="00A5359A">
              <w:rPr>
                <w:lang w:val="en-US"/>
              </w:rPr>
              <w:t>1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E4FC63" w14:textId="517FBD70" w:rsidR="004D7584" w:rsidRPr="00A5359A" w:rsidRDefault="004D7584" w:rsidP="004D7584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6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76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B35188" w14:textId="2AED5E65" w:rsidR="004D7584" w:rsidRPr="00A5359A" w:rsidRDefault="004D7584" w:rsidP="004D7584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3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67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4BBA14" w14:textId="30087220" w:rsidR="004D7584" w:rsidRPr="00A5359A" w:rsidRDefault="004D7584" w:rsidP="004D7584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12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5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2E6BC7" w14:textId="0B19D039" w:rsidR="004D7584" w:rsidRPr="00A5359A" w:rsidRDefault="004D7584" w:rsidP="004D7584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61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E99B51" w14:textId="0F6EEBC4" w:rsidR="004D7584" w:rsidRPr="00A5359A" w:rsidRDefault="004D7584" w:rsidP="004D7584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42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F84D2A" w14:textId="0FC4E579" w:rsidR="004D7584" w:rsidRPr="00A5359A" w:rsidRDefault="004D7584" w:rsidP="004D7584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4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79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B51CD2" w14:textId="20BA7777" w:rsidR="004D7584" w:rsidRPr="00A5359A" w:rsidRDefault="004D7584" w:rsidP="004D7584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1F98F4" w14:textId="2769121C" w:rsidR="004D7584" w:rsidRPr="00A5359A" w:rsidRDefault="004D7584" w:rsidP="004D7584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78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3B9B70" w14:textId="69120B4C" w:rsidR="004D7584" w:rsidRPr="00A5359A" w:rsidRDefault="004D7584" w:rsidP="004D7584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C6E683" w14:textId="12B6D447" w:rsidR="004D7584" w:rsidRPr="00A5359A" w:rsidRDefault="004D7584" w:rsidP="004D7584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6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860CBB" w14:textId="458B89B3" w:rsidR="004D7584" w:rsidRPr="00A5359A" w:rsidRDefault="004D7584" w:rsidP="004D7584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4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61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A30CF1" w14:textId="305D7422" w:rsidR="004D7584" w:rsidRPr="00A5359A" w:rsidRDefault="004D7584" w:rsidP="004D7584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29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2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345D6F" w14:textId="1E442A94" w:rsidR="004D7584" w:rsidRPr="00A5359A" w:rsidRDefault="004D7584" w:rsidP="004D7584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5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79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F123AC" w14:textId="13F06DB2" w:rsidR="004D7584" w:rsidRPr="00A5359A" w:rsidRDefault="004D7584" w:rsidP="004D7584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22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F247BD" w14:textId="4AED369D" w:rsidR="004D7584" w:rsidRPr="00A5359A" w:rsidRDefault="004D7584" w:rsidP="004D7584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15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B6F7BA" w14:textId="1CD3E846" w:rsidR="004D7584" w:rsidRPr="00A5359A" w:rsidRDefault="004D7584" w:rsidP="004D7584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4A5AC8" w14:textId="125F1732" w:rsidR="004D7584" w:rsidRPr="00A5359A" w:rsidRDefault="004D7584" w:rsidP="004D7584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89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899E0B" w14:textId="3ADDFBD2" w:rsidR="004D7584" w:rsidRPr="00A5359A" w:rsidRDefault="004D7584" w:rsidP="004D7584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7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8101B5" w14:textId="6AEE4351" w:rsidR="004D7584" w:rsidRPr="00A5359A" w:rsidRDefault="004D7584" w:rsidP="004D7584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91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2B6462" w14:textId="06C052B9" w:rsidR="004D7584" w:rsidRPr="00A5359A" w:rsidRDefault="004D7584" w:rsidP="004D7584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B6BF18" w14:textId="7190BBEC" w:rsidR="004D7584" w:rsidRPr="00A5359A" w:rsidRDefault="004D7584" w:rsidP="004D7584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5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71</w:t>
            </w:r>
          </w:p>
        </w:tc>
      </w:tr>
      <w:tr w:rsidR="004D7584" w:rsidRPr="00A5359A" w14:paraId="507A76EB" w14:textId="77777777" w:rsidTr="00D05533">
        <w:tc>
          <w:tcPr>
            <w:tcW w:w="226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79CE51E0" w14:textId="77777777" w:rsidR="004D7584" w:rsidRPr="00A5359A" w:rsidRDefault="004D7584" w:rsidP="004D7584">
            <w:pPr>
              <w:rPr>
                <w:lang w:val="en-US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7B27F4AF" w14:textId="77777777" w:rsidR="004D7584" w:rsidRPr="00A5359A" w:rsidRDefault="004D7584" w:rsidP="004D7584">
            <w:pPr>
              <w:rPr>
                <w:lang w:val="en-US"/>
              </w:rPr>
            </w:pPr>
            <w:r w:rsidRPr="00A5359A">
              <w:rPr>
                <w:lang w:val="en-US"/>
              </w:rPr>
              <w:t>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6E2D695" w14:textId="32D249E7" w:rsidR="004D7584" w:rsidRPr="00A5359A" w:rsidRDefault="004D7584" w:rsidP="004D7584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98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74EF975" w14:textId="26180462" w:rsidR="004D7584" w:rsidRPr="00A5359A" w:rsidRDefault="004D7584" w:rsidP="004D7584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02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BC4C37C" w14:textId="25BD3DD8" w:rsidR="004D7584" w:rsidRPr="00A5359A" w:rsidRDefault="004D7584" w:rsidP="004D7584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3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85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68C5EE9" w14:textId="074F4C19" w:rsidR="004D7584" w:rsidRPr="00A5359A" w:rsidRDefault="004D7584" w:rsidP="004D7584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221FC05" w14:textId="5FA53BC1" w:rsidR="004D7584" w:rsidRPr="00A5359A" w:rsidRDefault="004D7584" w:rsidP="004D7584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67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CCE0A75" w14:textId="49CBE4F2" w:rsidR="004D7584" w:rsidRPr="00A5359A" w:rsidRDefault="004D7584" w:rsidP="004D7584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773FEA6" w14:textId="5C4BB8AE" w:rsidR="004D7584" w:rsidRPr="00A5359A" w:rsidRDefault="004D7584" w:rsidP="004D7584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7FCFF78" w14:textId="656198C1" w:rsidR="004D7584" w:rsidRPr="00A5359A" w:rsidRDefault="004D7584" w:rsidP="004D7584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FE17E47" w14:textId="3FF21795" w:rsidR="004D7584" w:rsidRPr="00A5359A" w:rsidRDefault="004D7584" w:rsidP="004D7584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8B641E9" w14:textId="48D8E237" w:rsidR="004D7584" w:rsidRPr="00A5359A" w:rsidRDefault="004D7584" w:rsidP="004D7584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3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61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30B5280" w14:textId="00A86AE2" w:rsidR="004D7584" w:rsidRPr="00A5359A" w:rsidRDefault="004D7584" w:rsidP="004D7584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38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468BD96" w14:textId="525F057A" w:rsidR="004D7584" w:rsidRPr="00A5359A" w:rsidRDefault="004D7584" w:rsidP="004D7584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9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42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13DE91A" w14:textId="231ED90B" w:rsidR="004D7584" w:rsidRPr="00A5359A" w:rsidRDefault="004D7584" w:rsidP="004D7584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3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15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F245A77" w14:textId="5248FA7F" w:rsidR="004D7584" w:rsidRPr="00A5359A" w:rsidRDefault="004D7584" w:rsidP="004D7584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18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0AF8722" w14:textId="3578338F" w:rsidR="004D7584" w:rsidRPr="00A5359A" w:rsidRDefault="004D7584" w:rsidP="004D7584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8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41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8DFFF96" w14:textId="51F3BB48" w:rsidR="004D7584" w:rsidRPr="00A5359A" w:rsidRDefault="004D7584" w:rsidP="004D7584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45D0E56" w14:textId="42489F3E" w:rsidR="004D7584" w:rsidRPr="00A5359A" w:rsidRDefault="004D7584" w:rsidP="004D7584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0FBC1DA" w14:textId="0358FE4F" w:rsidR="004D7584" w:rsidRPr="00A5359A" w:rsidRDefault="004D7584" w:rsidP="004D7584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4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5487C0B" w14:textId="6CCB2C6F" w:rsidR="004D7584" w:rsidRPr="00A5359A" w:rsidRDefault="004D7584" w:rsidP="004D7584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8CBA682" w14:textId="15ED6117" w:rsidR="004D7584" w:rsidRPr="00A5359A" w:rsidRDefault="004D7584" w:rsidP="004D7584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7BFB473" w14:textId="30210D8A" w:rsidR="004D7584" w:rsidRPr="00A5359A" w:rsidRDefault="004D7584" w:rsidP="004D7584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4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30</w:t>
            </w:r>
          </w:p>
        </w:tc>
      </w:tr>
      <w:tr w:rsidR="004D7584" w:rsidRPr="00A5359A" w14:paraId="023F9F58" w14:textId="77777777" w:rsidTr="00D05533">
        <w:tc>
          <w:tcPr>
            <w:tcW w:w="226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0530F8BB" w14:textId="77777777" w:rsidR="004D7584" w:rsidRPr="00A5359A" w:rsidRDefault="004D7584" w:rsidP="004D7584">
            <w:pPr>
              <w:rPr>
                <w:lang w:val="en-US"/>
              </w:rPr>
            </w:pPr>
            <w:r w:rsidRPr="00A5359A">
              <w:rPr>
                <w:lang w:val="en-US"/>
              </w:rPr>
              <w:t>Amount among those with expenditure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42C2CBDD" w14:textId="77777777" w:rsidR="004D7584" w:rsidRPr="00A5359A" w:rsidRDefault="004D7584" w:rsidP="004D7584">
            <w:pPr>
              <w:rPr>
                <w:lang w:val="en-US"/>
              </w:rPr>
            </w:pPr>
            <w:r w:rsidRPr="00A5359A">
              <w:rPr>
                <w:lang w:val="en-US"/>
              </w:rPr>
              <w:t>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613C463" w14:textId="511F22D9" w:rsidR="004D7584" w:rsidRPr="00A5359A" w:rsidRDefault="004D7584" w:rsidP="004D7584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F61E167" w14:textId="4318A509" w:rsidR="004D7584" w:rsidRPr="00A5359A" w:rsidRDefault="004D7584" w:rsidP="004D7584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9112BA5" w14:textId="04862867" w:rsidR="004D7584" w:rsidRPr="00A5359A" w:rsidRDefault="004D7584" w:rsidP="004D7584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4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2C44344" w14:textId="10CFB632" w:rsidR="004D7584" w:rsidRPr="00A5359A" w:rsidRDefault="004D7584" w:rsidP="004D7584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E5557E0" w14:textId="49687EE7" w:rsidR="004D7584" w:rsidRPr="00A5359A" w:rsidRDefault="004D7584" w:rsidP="004D7584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B1913DA" w14:textId="50C1518B" w:rsidR="004D7584" w:rsidRPr="00A5359A" w:rsidRDefault="004D7584" w:rsidP="004D7584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C1B661D" w14:textId="096E5980" w:rsidR="004D7584" w:rsidRPr="00A5359A" w:rsidRDefault="004D7584" w:rsidP="004D7584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2295128" w14:textId="761BB6C9" w:rsidR="004D7584" w:rsidRPr="00A5359A" w:rsidRDefault="004D7584" w:rsidP="004D7584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61B5795" w14:textId="58BC2502" w:rsidR="004D7584" w:rsidRPr="00A5359A" w:rsidRDefault="004D7584" w:rsidP="004D7584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5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1FB9FC2" w14:textId="12C7EE22" w:rsidR="004D7584" w:rsidRPr="00A5359A" w:rsidRDefault="004D7584" w:rsidP="004D7584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D2CAAE6" w14:textId="00B190FA" w:rsidR="004D7584" w:rsidRPr="00A5359A" w:rsidRDefault="004D7584" w:rsidP="004D7584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5A4EFBA" w14:textId="7FBDB8FF" w:rsidR="004D7584" w:rsidRPr="00A5359A" w:rsidRDefault="004D7584" w:rsidP="004D7584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9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38D98EC" w14:textId="3B9EDF98" w:rsidR="004D7584" w:rsidRPr="00A5359A" w:rsidRDefault="004D7584" w:rsidP="004D7584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A307438" w14:textId="3C048819" w:rsidR="004D7584" w:rsidRPr="00A5359A" w:rsidRDefault="004D7584" w:rsidP="004D7584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FE7640F" w14:textId="53A1F33B" w:rsidR="004D7584" w:rsidRPr="00A5359A" w:rsidRDefault="004D7584" w:rsidP="004D7584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5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AF65383" w14:textId="3054D80B" w:rsidR="004D7584" w:rsidRPr="00A5359A" w:rsidRDefault="004D7584" w:rsidP="004D7584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3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6EEAE0C" w14:textId="54B9BA67" w:rsidR="004D7584" w:rsidRPr="00A5359A" w:rsidRDefault="004D7584" w:rsidP="004D7584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D97B396" w14:textId="1520F912" w:rsidR="004D7584" w:rsidRPr="00A5359A" w:rsidRDefault="004D7584" w:rsidP="004D7584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23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FD1684C" w14:textId="6D4B8817" w:rsidR="004D7584" w:rsidRPr="00A5359A" w:rsidRDefault="004D7584" w:rsidP="004D7584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F9AE72D" w14:textId="6A61CCDA" w:rsidR="004D7584" w:rsidRPr="00A5359A" w:rsidRDefault="004D7584" w:rsidP="004D7584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4A392B3" w14:textId="2EEAD7B4" w:rsidR="004D7584" w:rsidRPr="00A5359A" w:rsidRDefault="004D7584" w:rsidP="004D7584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5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61</w:t>
            </w:r>
          </w:p>
        </w:tc>
      </w:tr>
      <w:tr w:rsidR="004D7584" w:rsidRPr="00A5359A" w14:paraId="3B40C95D" w14:textId="77777777" w:rsidTr="00D05533">
        <w:tc>
          <w:tcPr>
            <w:tcW w:w="226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5DD09CED" w14:textId="77777777" w:rsidR="004D7584" w:rsidRPr="00A5359A" w:rsidRDefault="004D7584" w:rsidP="004D7584">
            <w:pPr>
              <w:rPr>
                <w:lang w:val="en-US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27212584" w14:textId="77777777" w:rsidR="004D7584" w:rsidRPr="00A5359A" w:rsidRDefault="004D7584" w:rsidP="004D7584">
            <w:pPr>
              <w:rPr>
                <w:lang w:val="en-US"/>
              </w:rPr>
            </w:pPr>
            <w:r w:rsidRPr="00A5359A">
              <w:rPr>
                <w:lang w:val="en-US"/>
              </w:rPr>
              <w:t>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DA8F545" w14:textId="01874469" w:rsidR="004D7584" w:rsidRPr="00A5359A" w:rsidRDefault="004D7584" w:rsidP="004D7584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5D63A60" w14:textId="7B9D396F" w:rsidR="004D7584" w:rsidRPr="00A5359A" w:rsidRDefault="004D7584" w:rsidP="004D7584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68A3457" w14:textId="01865E3E" w:rsidR="004D7584" w:rsidRPr="00A5359A" w:rsidRDefault="004D7584" w:rsidP="004D7584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3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F06C1AE" w14:textId="3D4509F1" w:rsidR="004D7584" w:rsidRPr="00A5359A" w:rsidRDefault="004D7584" w:rsidP="004D7584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140DC0C" w14:textId="0972D506" w:rsidR="004D7584" w:rsidRPr="00A5359A" w:rsidRDefault="004D7584" w:rsidP="004D7584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04675CE" w14:textId="11AF8B46" w:rsidR="004D7584" w:rsidRPr="00A5359A" w:rsidRDefault="004D7584" w:rsidP="004D7584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A221137" w14:textId="17EC8966" w:rsidR="004D7584" w:rsidRPr="00A5359A" w:rsidRDefault="004D7584" w:rsidP="004D7584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7FB395B" w14:textId="41085C9B" w:rsidR="004D7584" w:rsidRPr="00A5359A" w:rsidRDefault="004D7584" w:rsidP="004D7584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BD44021" w14:textId="32FAF3F5" w:rsidR="004D7584" w:rsidRPr="00A5359A" w:rsidRDefault="004D7584" w:rsidP="004D7584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4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8AD3DBB" w14:textId="7193C46A" w:rsidR="004D7584" w:rsidRPr="00A5359A" w:rsidRDefault="004D7584" w:rsidP="004D7584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925FFA2" w14:textId="3B7B7D70" w:rsidR="004D7584" w:rsidRPr="00A5359A" w:rsidRDefault="004D7584" w:rsidP="004D7584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1CCB561" w14:textId="7D6B68FF" w:rsidR="004D7584" w:rsidRPr="00A5359A" w:rsidRDefault="004D7584" w:rsidP="004D7584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5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55727AD" w14:textId="725E81A4" w:rsidR="004D7584" w:rsidRPr="00A5359A" w:rsidRDefault="004D7584" w:rsidP="004D7584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B99DEBA" w14:textId="5C7815F3" w:rsidR="004D7584" w:rsidRPr="00A5359A" w:rsidRDefault="004D7584" w:rsidP="004D7584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9027F55" w14:textId="3C3F7A63" w:rsidR="004D7584" w:rsidRPr="00A5359A" w:rsidRDefault="004D7584" w:rsidP="004D7584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FDB99CC" w14:textId="3DE412A0" w:rsidR="004D7584" w:rsidRPr="00A5359A" w:rsidRDefault="004D7584" w:rsidP="004D7584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6A8109B" w14:textId="55354A6E" w:rsidR="004D7584" w:rsidRPr="00A5359A" w:rsidRDefault="004D7584" w:rsidP="004D7584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89200EB" w14:textId="43CDC670" w:rsidR="004D7584" w:rsidRPr="00A5359A" w:rsidRDefault="004D7584" w:rsidP="004D7584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9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43A25D0" w14:textId="3D0B5894" w:rsidR="004D7584" w:rsidRPr="00A5359A" w:rsidRDefault="004D7584" w:rsidP="004D7584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5C992B9" w14:textId="1D328CBA" w:rsidR="004D7584" w:rsidRPr="00A5359A" w:rsidRDefault="004D7584" w:rsidP="004D7584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10EAE47" w14:textId="34A942FE" w:rsidR="004D7584" w:rsidRPr="00A5359A" w:rsidRDefault="004D7584" w:rsidP="004D7584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3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56</w:t>
            </w:r>
          </w:p>
        </w:tc>
      </w:tr>
      <w:tr w:rsidR="004D7584" w:rsidRPr="00A5359A" w14:paraId="48698D14" w14:textId="77777777" w:rsidTr="00D05533">
        <w:tc>
          <w:tcPr>
            <w:tcW w:w="226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3F79BA05" w14:textId="77777777" w:rsidR="004D7584" w:rsidRPr="00A5359A" w:rsidRDefault="004D7584" w:rsidP="004D7584">
            <w:pPr>
              <w:rPr>
                <w:lang w:val="en-US"/>
              </w:rPr>
            </w:pPr>
            <w:r w:rsidRPr="00A5359A">
              <w:rPr>
                <w:lang w:val="en-US"/>
              </w:rPr>
              <w:t>Pharmaceutical care (yes)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3BE2255D" w14:textId="77777777" w:rsidR="004D7584" w:rsidRPr="00A5359A" w:rsidRDefault="004D7584" w:rsidP="004D7584">
            <w:pPr>
              <w:rPr>
                <w:lang w:val="en-US"/>
              </w:rPr>
            </w:pPr>
            <w:r w:rsidRPr="00A5359A">
              <w:rPr>
                <w:lang w:val="en-US"/>
              </w:rPr>
              <w:t>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DC02890" w14:textId="16754F06" w:rsidR="004D7584" w:rsidRPr="00A5359A" w:rsidRDefault="004D7584" w:rsidP="004D7584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73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FE11CF6" w14:textId="21F59DCF" w:rsidR="004D7584" w:rsidRPr="00A5359A" w:rsidRDefault="004D7584" w:rsidP="004D7584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A2104EC" w14:textId="1C5B7604" w:rsidR="004D7584" w:rsidRPr="00A5359A" w:rsidRDefault="004D7584" w:rsidP="004D7584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3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50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FC6BFCD" w14:textId="410906C8" w:rsidR="004D7584" w:rsidRPr="00A5359A" w:rsidRDefault="004D7584" w:rsidP="004D7584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76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6B9153B" w14:textId="0874D8C7" w:rsidR="004D7584" w:rsidRPr="00A5359A" w:rsidRDefault="004D7584" w:rsidP="004D7584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51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57058A4" w14:textId="594DF7B4" w:rsidR="004D7584" w:rsidRPr="00A5359A" w:rsidRDefault="004D7584" w:rsidP="004D7584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2056E1C" w14:textId="57DBC5D4" w:rsidR="004D7584" w:rsidRPr="00A5359A" w:rsidRDefault="004D7584" w:rsidP="004D7584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45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55DFC8B" w14:textId="5422D035" w:rsidR="004D7584" w:rsidRPr="00A5359A" w:rsidRDefault="004D7584" w:rsidP="004D7584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30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1AE2834" w14:textId="7CFB5E7D" w:rsidR="004D7584" w:rsidRPr="00A5359A" w:rsidRDefault="004D7584" w:rsidP="004D7584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63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1492636" w14:textId="0124ED53" w:rsidR="004D7584" w:rsidRPr="00A5359A" w:rsidRDefault="004D7584" w:rsidP="004D7584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86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E4BBEDA" w14:textId="28D4B0A8" w:rsidR="004D7584" w:rsidRPr="00A5359A" w:rsidRDefault="004D7584" w:rsidP="004D7584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58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AE5BE36" w14:textId="7FCC8AE4" w:rsidR="004D7584" w:rsidRPr="00A5359A" w:rsidRDefault="004D7584" w:rsidP="004D7584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ABEF1C4" w14:textId="4B17242A" w:rsidR="004D7584" w:rsidRPr="00A5359A" w:rsidRDefault="004D7584" w:rsidP="004D7584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42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A4D9F02" w14:textId="31F146D9" w:rsidR="004D7584" w:rsidRPr="00A5359A" w:rsidRDefault="004D7584" w:rsidP="004D7584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21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ED9C90B" w14:textId="43C2C18D" w:rsidR="004D7584" w:rsidRPr="00A5359A" w:rsidRDefault="004D7584" w:rsidP="004D7584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66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402A97B" w14:textId="7B4CA3C9" w:rsidR="004D7584" w:rsidRPr="00A5359A" w:rsidRDefault="004D7584" w:rsidP="004D7584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41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52C782C" w14:textId="60050414" w:rsidR="004D7584" w:rsidRPr="00A5359A" w:rsidRDefault="004D7584" w:rsidP="004D7584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20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60B1B6E" w14:textId="5E2EF381" w:rsidR="004D7584" w:rsidRPr="00A5359A" w:rsidRDefault="004D7584" w:rsidP="004D7584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64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3283715" w14:textId="28EA09CB" w:rsidR="004D7584" w:rsidRPr="00A5359A" w:rsidRDefault="004D7584" w:rsidP="004D7584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34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8D5FE97" w14:textId="02BF2DDA" w:rsidR="004D7584" w:rsidRPr="00A5359A" w:rsidRDefault="004D7584" w:rsidP="004D7584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494B827" w14:textId="17AC5EDB" w:rsidR="004D7584" w:rsidRPr="00A5359A" w:rsidRDefault="004D7584" w:rsidP="004D7584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56</w:t>
            </w:r>
          </w:p>
        </w:tc>
      </w:tr>
      <w:tr w:rsidR="004D7584" w:rsidRPr="00A5359A" w14:paraId="6DF561A0" w14:textId="77777777" w:rsidTr="00D05533">
        <w:tc>
          <w:tcPr>
            <w:tcW w:w="226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14561B19" w14:textId="77777777" w:rsidR="004D7584" w:rsidRPr="00A5359A" w:rsidRDefault="004D7584" w:rsidP="004D7584">
            <w:pPr>
              <w:rPr>
                <w:lang w:val="en-US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465A57F6" w14:textId="77777777" w:rsidR="004D7584" w:rsidRPr="00A5359A" w:rsidRDefault="004D7584" w:rsidP="004D7584">
            <w:pPr>
              <w:rPr>
                <w:lang w:val="en-US"/>
              </w:rPr>
            </w:pPr>
            <w:r w:rsidRPr="00A5359A">
              <w:rPr>
                <w:lang w:val="en-US"/>
              </w:rPr>
              <w:t>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2ED55F5" w14:textId="3A38DA17" w:rsidR="004D7584" w:rsidRPr="00A5359A" w:rsidRDefault="004D7584" w:rsidP="004D7584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49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6074676" w14:textId="324185CD" w:rsidR="004D7584" w:rsidRPr="00A5359A" w:rsidRDefault="004D7584" w:rsidP="004D7584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15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026E805" w14:textId="7F529BB7" w:rsidR="004D7584" w:rsidRPr="00A5359A" w:rsidRDefault="004D7584" w:rsidP="004D7584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95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F9FE8C5" w14:textId="1398E9C5" w:rsidR="004D7584" w:rsidRPr="00A5359A" w:rsidRDefault="004D7584" w:rsidP="004D7584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34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4B1CF6B" w14:textId="5E5921DD" w:rsidR="004D7584" w:rsidRPr="00A5359A" w:rsidRDefault="004D7584" w:rsidP="004D7584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46F0D78" w14:textId="4D516548" w:rsidR="004D7584" w:rsidRPr="00A5359A" w:rsidRDefault="004D7584" w:rsidP="004D7584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57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3648704" w14:textId="1B3E1A47" w:rsidR="004D7584" w:rsidRPr="00A5359A" w:rsidRDefault="004D7584" w:rsidP="004D7584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27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29C76CC" w14:textId="0FD446AF" w:rsidR="004D7584" w:rsidRPr="00A5359A" w:rsidRDefault="004D7584" w:rsidP="004D7584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78661D9" w14:textId="21DEAF2F" w:rsidR="004D7584" w:rsidRPr="00A5359A" w:rsidRDefault="004D7584" w:rsidP="004D7584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43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964B7B1" w14:textId="74C7E3A0" w:rsidR="004D7584" w:rsidRPr="00A5359A" w:rsidRDefault="004D7584" w:rsidP="004D7584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7E7F6CB" w14:textId="14C4F9EC" w:rsidR="004D7584" w:rsidRPr="00A5359A" w:rsidRDefault="004D7584" w:rsidP="004D7584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8F37607" w14:textId="1FC434D6" w:rsidR="004D7584" w:rsidRPr="00A5359A" w:rsidRDefault="004D7584" w:rsidP="004D7584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F03D1CB" w14:textId="36B9FE82" w:rsidR="004D7584" w:rsidRPr="00A5359A" w:rsidRDefault="004D7584" w:rsidP="004D7584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0943E20" w14:textId="0C56D439" w:rsidR="004D7584" w:rsidRPr="00A5359A" w:rsidRDefault="004D7584" w:rsidP="004D7584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220223F" w14:textId="1053AF61" w:rsidR="004D7584" w:rsidRPr="00A5359A" w:rsidRDefault="004D7584" w:rsidP="004D7584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5CEB5CF" w14:textId="2918F9F3" w:rsidR="004D7584" w:rsidRPr="00A5359A" w:rsidRDefault="004D7584" w:rsidP="004D7584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20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621A7C1" w14:textId="4374B421" w:rsidR="004D7584" w:rsidRPr="00A5359A" w:rsidRDefault="004D7584" w:rsidP="004D7584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02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42D83FD" w14:textId="7E568030" w:rsidR="004D7584" w:rsidRPr="00A5359A" w:rsidRDefault="004D7584" w:rsidP="004D7584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40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12D3177" w14:textId="7D544788" w:rsidR="004D7584" w:rsidRPr="00A5359A" w:rsidRDefault="004D7584" w:rsidP="004D7584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21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DCF70AF" w14:textId="0207DC98" w:rsidR="004D7584" w:rsidRPr="00A5359A" w:rsidRDefault="004D7584" w:rsidP="004D7584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03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A22A3DF" w14:textId="4517A854" w:rsidR="004D7584" w:rsidRPr="00A5359A" w:rsidRDefault="004D7584" w:rsidP="004D7584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42</w:t>
            </w:r>
          </w:p>
        </w:tc>
      </w:tr>
      <w:tr w:rsidR="004D7584" w:rsidRPr="00A5359A" w14:paraId="55ABBCBC" w14:textId="77777777" w:rsidTr="00D05533">
        <w:tc>
          <w:tcPr>
            <w:tcW w:w="226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9AF1921" w14:textId="77777777" w:rsidR="004D7584" w:rsidRPr="00A5359A" w:rsidRDefault="004D7584" w:rsidP="004D7584">
            <w:pPr>
              <w:rPr>
                <w:lang w:val="en-US"/>
              </w:rPr>
            </w:pPr>
            <w:r w:rsidRPr="00A5359A">
              <w:rPr>
                <w:lang w:val="en-US"/>
              </w:rPr>
              <w:t>Amount among those with expenditure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4D63F74E" w14:textId="77777777" w:rsidR="004D7584" w:rsidRPr="00A5359A" w:rsidRDefault="004D7584" w:rsidP="004D7584">
            <w:pPr>
              <w:rPr>
                <w:lang w:val="en-US"/>
              </w:rPr>
            </w:pPr>
            <w:r w:rsidRPr="00A5359A">
              <w:rPr>
                <w:lang w:val="en-US"/>
              </w:rPr>
              <w:t>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F134FF8" w14:textId="4A0E4DA7" w:rsidR="004D7584" w:rsidRPr="00A5359A" w:rsidRDefault="004D7584" w:rsidP="004D7584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86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2EF8E65" w14:textId="3FD40F47" w:rsidR="004D7584" w:rsidRPr="00A5359A" w:rsidRDefault="004D7584" w:rsidP="004D7584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61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B36A676" w14:textId="4A0B2856" w:rsidR="004D7584" w:rsidRPr="00A5359A" w:rsidRDefault="004D7584" w:rsidP="004D7584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A9CDAC1" w14:textId="7F236CE1" w:rsidR="004D7584" w:rsidRPr="00A5359A" w:rsidRDefault="004D7584" w:rsidP="004D7584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45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E80E884" w14:textId="791B6812" w:rsidR="004D7584" w:rsidRPr="00A5359A" w:rsidRDefault="004D7584" w:rsidP="004D7584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31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264F7F5" w14:textId="2ADE2781" w:rsidR="004D7584" w:rsidRPr="00A5359A" w:rsidRDefault="004D7584" w:rsidP="004D7584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62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68929FA" w14:textId="7E465E31" w:rsidR="004D7584" w:rsidRPr="00A5359A" w:rsidRDefault="004D7584" w:rsidP="004D7584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24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71C2999" w14:textId="31409CDF" w:rsidR="004D7584" w:rsidRPr="00A5359A" w:rsidRDefault="004D7584" w:rsidP="004D7584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E749AE4" w14:textId="1C1D2B51" w:rsidR="004D7584" w:rsidRPr="00A5359A" w:rsidRDefault="004D7584" w:rsidP="004D7584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35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A66DB2B" w14:textId="57A4024A" w:rsidR="004D7584" w:rsidRPr="00A5359A" w:rsidRDefault="004D7584" w:rsidP="004D7584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58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6F2DF41" w14:textId="66C829B3" w:rsidR="004D7584" w:rsidRPr="00A5359A" w:rsidRDefault="004D7584" w:rsidP="004D7584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41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E6BAA44" w14:textId="70F9505D" w:rsidR="004D7584" w:rsidRPr="00A5359A" w:rsidRDefault="004D7584" w:rsidP="004D7584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78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36FAA86" w14:textId="6556F4E6" w:rsidR="004D7584" w:rsidRPr="00A5359A" w:rsidRDefault="004D7584" w:rsidP="004D7584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53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DEDBCE1" w14:textId="54736A8E" w:rsidR="004D7584" w:rsidRPr="00A5359A" w:rsidRDefault="004D7584" w:rsidP="004D7584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35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473FAA7" w14:textId="23C4A1B1" w:rsidR="004D7584" w:rsidRPr="00A5359A" w:rsidRDefault="004D7584" w:rsidP="004D7584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72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0639656" w14:textId="2B8FB16A" w:rsidR="004D7584" w:rsidRPr="00A5359A" w:rsidRDefault="004D7584" w:rsidP="004D7584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26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78B2786" w14:textId="0C905F72" w:rsidR="004D7584" w:rsidRPr="00A5359A" w:rsidRDefault="004D7584" w:rsidP="004D7584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078280F" w14:textId="3481C343" w:rsidR="004D7584" w:rsidRPr="00A5359A" w:rsidRDefault="004D7584" w:rsidP="004D7584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42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CA57BE6" w14:textId="58D40AE3" w:rsidR="004D7584" w:rsidRPr="00A5359A" w:rsidRDefault="004D7584" w:rsidP="004D7584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38F0617" w14:textId="30BFF8B3" w:rsidR="004D7584" w:rsidRPr="00A5359A" w:rsidRDefault="004D7584" w:rsidP="004D7584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0E96A9C" w14:textId="60A73BB9" w:rsidR="004D7584" w:rsidRPr="00A5359A" w:rsidRDefault="004D7584" w:rsidP="004D7584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02</w:t>
            </w:r>
          </w:p>
        </w:tc>
      </w:tr>
      <w:tr w:rsidR="004D7584" w:rsidRPr="00A5359A" w14:paraId="251A3E77" w14:textId="77777777" w:rsidTr="00D05533">
        <w:tc>
          <w:tcPr>
            <w:tcW w:w="226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38745EE0" w14:textId="77777777" w:rsidR="004D7584" w:rsidRPr="00A5359A" w:rsidRDefault="004D7584" w:rsidP="004D7584">
            <w:pPr>
              <w:rPr>
                <w:lang w:val="en-US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63688466" w14:textId="77777777" w:rsidR="004D7584" w:rsidRPr="00A5359A" w:rsidRDefault="004D7584" w:rsidP="004D7584">
            <w:pPr>
              <w:rPr>
                <w:lang w:val="en-US"/>
              </w:rPr>
            </w:pPr>
            <w:r w:rsidRPr="00A5359A">
              <w:rPr>
                <w:lang w:val="en-US"/>
              </w:rPr>
              <w:t>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BAC32C5" w14:textId="5D9CD67A" w:rsidR="004D7584" w:rsidRPr="00A5359A" w:rsidRDefault="004D7584" w:rsidP="004D7584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82470C1" w14:textId="0C956845" w:rsidR="004D7584" w:rsidRPr="00A5359A" w:rsidRDefault="004D7584" w:rsidP="004D7584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9067701" w14:textId="2820CCFE" w:rsidR="004D7584" w:rsidRPr="00A5359A" w:rsidRDefault="004D7584" w:rsidP="004D7584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8102180" w14:textId="76552777" w:rsidR="004D7584" w:rsidRPr="00A5359A" w:rsidRDefault="004D7584" w:rsidP="004D7584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DE217EB" w14:textId="66A70A50" w:rsidR="004D7584" w:rsidRPr="00A5359A" w:rsidRDefault="004D7584" w:rsidP="004D7584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00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5BC8C34" w14:textId="08397CC9" w:rsidR="004D7584" w:rsidRPr="00A5359A" w:rsidRDefault="004D7584" w:rsidP="004D7584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22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D5B8E38" w14:textId="4103C33A" w:rsidR="004D7584" w:rsidRPr="00A5359A" w:rsidRDefault="004D7584" w:rsidP="004D7584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C6BC055" w14:textId="75D708E4" w:rsidR="004D7584" w:rsidRPr="00A5359A" w:rsidRDefault="004D7584" w:rsidP="004D7584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CBE2305" w14:textId="368CF6E7" w:rsidR="004D7584" w:rsidRPr="00A5359A" w:rsidRDefault="004D7584" w:rsidP="004D7584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5523BC0" w14:textId="7737E6D4" w:rsidR="004D7584" w:rsidRPr="00A5359A" w:rsidRDefault="004D7584" w:rsidP="004D7584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86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ECB12C8" w14:textId="15BEE5C2" w:rsidR="004D7584" w:rsidRPr="00A5359A" w:rsidRDefault="004D7584" w:rsidP="004D7584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77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F9C8149" w14:textId="088EEBD4" w:rsidR="004D7584" w:rsidRPr="00A5359A" w:rsidRDefault="004D7584" w:rsidP="004D7584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96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218A676" w14:textId="2234CC52" w:rsidR="004D7584" w:rsidRPr="00A5359A" w:rsidRDefault="004D7584" w:rsidP="004D7584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6B6C7A5" w14:textId="37696218" w:rsidR="004D7584" w:rsidRPr="00A5359A" w:rsidRDefault="004D7584" w:rsidP="004D7584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D15E96B" w14:textId="4C92ED78" w:rsidR="004D7584" w:rsidRPr="00A5359A" w:rsidRDefault="004D7584" w:rsidP="004D7584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CA89DF6" w14:textId="732FF669" w:rsidR="004D7584" w:rsidRPr="00A5359A" w:rsidRDefault="004D7584" w:rsidP="004D7584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88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BC0DC60" w14:textId="17B38861" w:rsidR="004D7584" w:rsidRPr="00A5359A" w:rsidRDefault="004D7584" w:rsidP="004D7584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79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0D3525F" w14:textId="21ED88A4" w:rsidR="004D7584" w:rsidRPr="00A5359A" w:rsidRDefault="004D7584" w:rsidP="004D7584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98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60BFE53" w14:textId="7BF3FC42" w:rsidR="004D7584" w:rsidRPr="00A5359A" w:rsidRDefault="004D7584" w:rsidP="004D7584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84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5287AA3" w14:textId="50CDBB64" w:rsidR="004D7584" w:rsidRPr="00A5359A" w:rsidRDefault="004D7584" w:rsidP="004D7584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76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CF599CD" w14:textId="6EB8FDBB" w:rsidR="004D7584" w:rsidRPr="00A5359A" w:rsidRDefault="004D7584" w:rsidP="004D7584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94</w:t>
            </w:r>
          </w:p>
        </w:tc>
      </w:tr>
      <w:tr w:rsidR="00300E3F" w:rsidRPr="00A5359A" w14:paraId="12C1C58B" w14:textId="77777777" w:rsidTr="00300E3F">
        <w:tc>
          <w:tcPr>
            <w:tcW w:w="226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ADB31C5" w14:textId="3DDA60CE" w:rsidR="00300E3F" w:rsidRPr="00A5359A" w:rsidRDefault="00FB2DE1" w:rsidP="00300E3F">
            <w:pPr>
              <w:rPr>
                <w:lang w:val="en-US"/>
              </w:rPr>
            </w:pPr>
            <w:r w:rsidRPr="00A5359A">
              <w:rPr>
                <w:lang w:val="en-US"/>
              </w:rPr>
              <w:t>Maternity home care</w:t>
            </w:r>
            <w:r w:rsidR="00300E3F" w:rsidRPr="00A5359A">
              <w:rPr>
                <w:lang w:val="en-US"/>
              </w:rPr>
              <w:t xml:space="preserve"> (yes)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46114AE7" w14:textId="77777777" w:rsidR="00300E3F" w:rsidRPr="00A5359A" w:rsidRDefault="00300E3F" w:rsidP="00300E3F">
            <w:pPr>
              <w:rPr>
                <w:lang w:val="en-US"/>
              </w:rPr>
            </w:pPr>
            <w:r w:rsidRPr="00A5359A">
              <w:rPr>
                <w:lang w:val="en-US"/>
              </w:rPr>
              <w:t>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0734EF8" w14:textId="4F66EA6E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2A94BC7" w14:textId="3A3C58C6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3CCAFF1" w14:textId="38268377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E866F31" w14:textId="388E3669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66495F3" w14:textId="42CA2D3D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BD95B61" w14:textId="613667DB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C935262" w14:textId="7F3B2F92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ACC51A4" w14:textId="1C9CED47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B64EAD4" w14:textId="4B476C5F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9919039" w14:textId="0E155F77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0569FF1" w14:textId="64FC21BC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642B41A" w14:textId="37A70A68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803EADD" w14:textId="1E46FAD8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955FA93" w14:textId="2411F9C0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27AAE85" w14:textId="60A706F3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7860B58" w14:textId="02C28E12" w:rsidR="00300E3F" w:rsidRPr="00A5359A" w:rsidRDefault="00300E3F" w:rsidP="00300E3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C6DFF70" w14:textId="7CD0EA54" w:rsidR="00300E3F" w:rsidRPr="00A5359A" w:rsidRDefault="00300E3F" w:rsidP="00300E3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2ED6F0A" w14:textId="75BA95A5" w:rsidR="00300E3F" w:rsidRPr="00A5359A" w:rsidRDefault="00300E3F" w:rsidP="00300E3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9C99626" w14:textId="120BD8E6" w:rsidR="00300E3F" w:rsidRPr="00A5359A" w:rsidRDefault="00300E3F" w:rsidP="00300E3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591D62C" w14:textId="6B8CB011" w:rsidR="00300E3F" w:rsidRPr="00A5359A" w:rsidRDefault="00300E3F" w:rsidP="00300E3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6D20977" w14:textId="0F4B6514" w:rsidR="00300E3F" w:rsidRPr="00A5359A" w:rsidRDefault="00300E3F" w:rsidP="00300E3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</w:tr>
      <w:tr w:rsidR="00300E3F" w:rsidRPr="00A5359A" w14:paraId="3D2F0130" w14:textId="77777777" w:rsidTr="00300E3F">
        <w:tc>
          <w:tcPr>
            <w:tcW w:w="226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2EC41886" w14:textId="77777777" w:rsidR="00300E3F" w:rsidRPr="00A5359A" w:rsidRDefault="00300E3F" w:rsidP="00300E3F">
            <w:pPr>
              <w:rPr>
                <w:lang w:val="en-US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33ED9AE8" w14:textId="77777777" w:rsidR="00300E3F" w:rsidRPr="00A5359A" w:rsidRDefault="00300E3F" w:rsidP="00300E3F">
            <w:pPr>
              <w:rPr>
                <w:lang w:val="en-US"/>
              </w:rPr>
            </w:pPr>
            <w:r w:rsidRPr="00A5359A">
              <w:rPr>
                <w:lang w:val="en-US"/>
              </w:rPr>
              <w:t>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D5C8209" w14:textId="5A716F21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0F55F40" w14:textId="4CC12E0A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053D4C6" w14:textId="2A100270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B165E16" w14:textId="433A3D22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42447A4" w14:textId="2C480EE7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EDD11AE" w14:textId="63708DAE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1FC1568" w14:textId="6FF83D46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ECDFE6B" w14:textId="2153AA4E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FA5F4DD" w14:textId="21B94030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CAF7948" w14:textId="5AE040B6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2CCA56F" w14:textId="681F66B3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FF36AEB" w14:textId="17B3C00A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85979CF" w14:textId="65DAFF65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BA2DC21" w14:textId="1D84B5A3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1E3C757" w14:textId="0738EFEE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A631712" w14:textId="2E593C67" w:rsidR="00300E3F" w:rsidRPr="00A5359A" w:rsidRDefault="00300E3F" w:rsidP="00300E3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678C570" w14:textId="306F0513" w:rsidR="00300E3F" w:rsidRPr="00A5359A" w:rsidRDefault="00300E3F" w:rsidP="00300E3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23B207F" w14:textId="2E227296" w:rsidR="00300E3F" w:rsidRPr="00A5359A" w:rsidRDefault="00300E3F" w:rsidP="00300E3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15A7491" w14:textId="7A929F4F" w:rsidR="00300E3F" w:rsidRPr="00A5359A" w:rsidRDefault="00300E3F" w:rsidP="00300E3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6369CA5" w14:textId="65F68A17" w:rsidR="00300E3F" w:rsidRPr="00A5359A" w:rsidRDefault="00300E3F" w:rsidP="00300E3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82421BD" w14:textId="3E1C7FE1" w:rsidR="00300E3F" w:rsidRPr="00A5359A" w:rsidRDefault="00300E3F" w:rsidP="00300E3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</w:tr>
      <w:tr w:rsidR="00300E3F" w:rsidRPr="00A5359A" w14:paraId="2E27CC46" w14:textId="77777777" w:rsidTr="00D05533">
        <w:tc>
          <w:tcPr>
            <w:tcW w:w="226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F4D6AC0" w14:textId="77777777" w:rsidR="00300E3F" w:rsidRPr="00A5359A" w:rsidRDefault="00300E3F" w:rsidP="00300E3F">
            <w:pPr>
              <w:rPr>
                <w:lang w:val="en-US"/>
              </w:rPr>
            </w:pPr>
            <w:r w:rsidRPr="00A5359A">
              <w:rPr>
                <w:lang w:val="en-US"/>
              </w:rPr>
              <w:t>Amount among those with expenditure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68051932" w14:textId="77777777" w:rsidR="00300E3F" w:rsidRPr="00A5359A" w:rsidRDefault="00300E3F" w:rsidP="00300E3F">
            <w:pPr>
              <w:rPr>
                <w:lang w:val="en-US"/>
              </w:rPr>
            </w:pPr>
            <w:r w:rsidRPr="00A5359A">
              <w:rPr>
                <w:lang w:val="en-US"/>
              </w:rPr>
              <w:t>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6A47E04" w14:textId="6662A750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F8313AE" w14:textId="71B99A53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296C4D7" w14:textId="7862626D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D0A42A5" w14:textId="7166EE99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DABAC46" w14:textId="14DC5F4B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DFCEEB1" w14:textId="65406F86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B5DE07C" w14:textId="7403591E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B79A2FA" w14:textId="3F7ED440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46E37ED" w14:textId="7FA17AEE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364302E" w14:textId="70F5FAF0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5990737" w14:textId="27A8BA68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AB68CCA" w14:textId="0F03ECF2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84409FC" w14:textId="24A5A621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53FD1E7" w14:textId="01E30BE5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C645E18" w14:textId="7E4C03BD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17A63AA" w14:textId="453868AA" w:rsidR="00300E3F" w:rsidRPr="00A5359A" w:rsidRDefault="00300E3F" w:rsidP="00300E3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F4E12ED" w14:textId="20142E08" w:rsidR="00300E3F" w:rsidRPr="00A5359A" w:rsidRDefault="00300E3F" w:rsidP="00300E3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138E159" w14:textId="4136AE71" w:rsidR="00300E3F" w:rsidRPr="00A5359A" w:rsidRDefault="00300E3F" w:rsidP="00300E3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E29CAB3" w14:textId="69CEEE1B" w:rsidR="00300E3F" w:rsidRPr="00A5359A" w:rsidRDefault="00300E3F" w:rsidP="00300E3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4523E26" w14:textId="42915F78" w:rsidR="00300E3F" w:rsidRPr="00A5359A" w:rsidRDefault="00300E3F" w:rsidP="00300E3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2270642" w14:textId="5E085A61" w:rsidR="00300E3F" w:rsidRPr="00A5359A" w:rsidRDefault="00300E3F" w:rsidP="00300E3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</w:tr>
      <w:tr w:rsidR="00300E3F" w:rsidRPr="00A5359A" w14:paraId="12A33C9C" w14:textId="77777777" w:rsidTr="00D05533">
        <w:tc>
          <w:tcPr>
            <w:tcW w:w="2266" w:type="dxa"/>
            <w:vMerge/>
            <w:tcBorders>
              <w:left w:val="nil"/>
              <w:bottom w:val="dotted" w:sz="4" w:space="0" w:color="auto"/>
              <w:right w:val="nil"/>
            </w:tcBorders>
          </w:tcPr>
          <w:p w14:paraId="47D4590C" w14:textId="77777777" w:rsidR="00300E3F" w:rsidRPr="00A5359A" w:rsidRDefault="00300E3F" w:rsidP="00300E3F">
            <w:pPr>
              <w:rPr>
                <w:lang w:val="en-US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868F402" w14:textId="77777777" w:rsidR="00300E3F" w:rsidRPr="00A5359A" w:rsidRDefault="00300E3F" w:rsidP="00300E3F">
            <w:pPr>
              <w:rPr>
                <w:lang w:val="en-US"/>
              </w:rPr>
            </w:pPr>
            <w:r w:rsidRPr="00A5359A">
              <w:rPr>
                <w:lang w:val="en-US"/>
              </w:rPr>
              <w:t>2</w:t>
            </w:r>
          </w:p>
        </w:tc>
        <w:tc>
          <w:tcPr>
            <w:tcW w:w="669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D65B19E" w14:textId="018028A3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15BB96A" w14:textId="2CA3B02F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6E4E822" w14:textId="1EAAD30B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6AA24E9" w14:textId="1A6F156B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856E034" w14:textId="32955F7C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7E3F165" w14:textId="277CDD52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EB0ACF8" w14:textId="7C4356A2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AE89AE8" w14:textId="3E5F841E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88B9704" w14:textId="715C4D7C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E2D3B0A" w14:textId="7D157F09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83EA627" w14:textId="3CB7792D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67916DD" w14:textId="65B08564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E6ED6F4" w14:textId="3FFA498F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D393119" w14:textId="7FE4D2EE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61D597B" w14:textId="087CE874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EFEB5E0" w14:textId="3AEE6483" w:rsidR="00300E3F" w:rsidRPr="00A5359A" w:rsidRDefault="00300E3F" w:rsidP="00300E3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C942552" w14:textId="6692BC2C" w:rsidR="00300E3F" w:rsidRPr="00A5359A" w:rsidRDefault="00300E3F" w:rsidP="00300E3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A68978C" w14:textId="2649C1DF" w:rsidR="00300E3F" w:rsidRPr="00A5359A" w:rsidRDefault="00300E3F" w:rsidP="00300E3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98AD11E" w14:textId="769F5256" w:rsidR="00300E3F" w:rsidRPr="00A5359A" w:rsidRDefault="00300E3F" w:rsidP="00300E3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D853E04" w14:textId="5926B4A3" w:rsidR="00300E3F" w:rsidRPr="00A5359A" w:rsidRDefault="00300E3F" w:rsidP="00300E3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BA922A7" w14:textId="3CECB3BF" w:rsidR="00300E3F" w:rsidRPr="00A5359A" w:rsidRDefault="00300E3F" w:rsidP="00300E3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</w:tr>
      <w:tr w:rsidR="00D05533" w:rsidRPr="00A5359A" w14:paraId="04D72B03" w14:textId="77777777" w:rsidTr="00D05533">
        <w:tc>
          <w:tcPr>
            <w:tcW w:w="2266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1B58DB48" w14:textId="77777777" w:rsidR="00D05533" w:rsidRPr="00A5359A" w:rsidRDefault="00D05533" w:rsidP="00D05533">
            <w:pPr>
              <w:rPr>
                <w:lang w:val="en-US"/>
              </w:rPr>
            </w:pPr>
            <w:r w:rsidRPr="00A5359A">
              <w:rPr>
                <w:b/>
                <w:lang w:val="en-US"/>
              </w:rPr>
              <w:t>Healthcare utilization</w:t>
            </w:r>
          </w:p>
        </w:tc>
        <w:tc>
          <w:tcPr>
            <w:tcW w:w="282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3AE10BE2" w14:textId="77777777" w:rsidR="00D05533" w:rsidRPr="00A5359A" w:rsidRDefault="00D05533" w:rsidP="00D05533">
            <w:pPr>
              <w:rPr>
                <w:lang w:val="en-US"/>
              </w:rPr>
            </w:pPr>
          </w:p>
        </w:tc>
        <w:tc>
          <w:tcPr>
            <w:tcW w:w="669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691B5D1" w14:textId="77777777" w:rsidR="00D05533" w:rsidRPr="00A5359A" w:rsidRDefault="00D05533" w:rsidP="00D05533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669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EF8EF29" w14:textId="77777777" w:rsidR="00D05533" w:rsidRPr="00A5359A" w:rsidRDefault="00D05533" w:rsidP="00D05533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669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EFBE8BD" w14:textId="77777777" w:rsidR="00D05533" w:rsidRPr="00A5359A" w:rsidRDefault="00D05533" w:rsidP="00D05533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669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11C636B" w14:textId="77777777" w:rsidR="00D05533" w:rsidRPr="00A5359A" w:rsidRDefault="00D05533" w:rsidP="00D05533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669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91EC1A9" w14:textId="77777777" w:rsidR="00D05533" w:rsidRPr="00A5359A" w:rsidRDefault="00D05533" w:rsidP="00D05533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669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BF8364D" w14:textId="77777777" w:rsidR="00D05533" w:rsidRPr="00A5359A" w:rsidRDefault="00D05533" w:rsidP="00D05533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669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C4813DE" w14:textId="77777777" w:rsidR="00D05533" w:rsidRPr="00A5359A" w:rsidRDefault="00D05533" w:rsidP="00D05533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669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42F1B10" w14:textId="77777777" w:rsidR="00D05533" w:rsidRPr="00A5359A" w:rsidRDefault="00D05533" w:rsidP="00D05533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669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E2E38E9" w14:textId="77777777" w:rsidR="00D05533" w:rsidRPr="00A5359A" w:rsidRDefault="00D05533" w:rsidP="00D05533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669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E4A2579" w14:textId="77777777" w:rsidR="00D05533" w:rsidRPr="00A5359A" w:rsidRDefault="00D05533" w:rsidP="00D05533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669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D8C8333" w14:textId="77777777" w:rsidR="00D05533" w:rsidRPr="00A5359A" w:rsidRDefault="00D05533" w:rsidP="00D05533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669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292191C" w14:textId="77777777" w:rsidR="00D05533" w:rsidRPr="00A5359A" w:rsidRDefault="00D05533" w:rsidP="00D05533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669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9DA425A" w14:textId="77777777" w:rsidR="00D05533" w:rsidRPr="00A5359A" w:rsidRDefault="00D05533" w:rsidP="00D05533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669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5306835" w14:textId="77777777" w:rsidR="00D05533" w:rsidRPr="00A5359A" w:rsidRDefault="00D05533" w:rsidP="00D05533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669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D1AC093" w14:textId="77777777" w:rsidR="00D05533" w:rsidRPr="00A5359A" w:rsidRDefault="00D05533" w:rsidP="00D05533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669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65AA30A" w14:textId="77777777" w:rsidR="00D05533" w:rsidRPr="00A5359A" w:rsidRDefault="00D05533" w:rsidP="00D05533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69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E2D9618" w14:textId="77777777" w:rsidR="00D05533" w:rsidRPr="00A5359A" w:rsidRDefault="00D05533" w:rsidP="00D05533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69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5E3D9ED" w14:textId="77777777" w:rsidR="00D05533" w:rsidRPr="00A5359A" w:rsidRDefault="00D05533" w:rsidP="00D05533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69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12C56AD" w14:textId="77777777" w:rsidR="00D05533" w:rsidRPr="00A5359A" w:rsidRDefault="00D05533" w:rsidP="00D05533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69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D06152B" w14:textId="77777777" w:rsidR="00D05533" w:rsidRPr="00A5359A" w:rsidRDefault="00D05533" w:rsidP="00D05533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69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D670928" w14:textId="77777777" w:rsidR="00D05533" w:rsidRPr="00A5359A" w:rsidRDefault="00D05533" w:rsidP="00D05533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E23F0E" w:rsidRPr="00A5359A" w14:paraId="6D3F1EEC" w14:textId="77777777" w:rsidTr="00D05533">
        <w:tc>
          <w:tcPr>
            <w:tcW w:w="226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D99BFA5" w14:textId="77777777" w:rsidR="00E23F0E" w:rsidRPr="00A5359A" w:rsidRDefault="00E23F0E" w:rsidP="00E23F0E">
            <w:pPr>
              <w:rPr>
                <w:lang w:val="en-US"/>
              </w:rPr>
            </w:pPr>
            <w:r w:rsidRPr="00A5359A">
              <w:rPr>
                <w:lang w:val="en-US"/>
              </w:rPr>
              <w:t>General practitioner (yes)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1E5A0791" w14:textId="77777777" w:rsidR="00E23F0E" w:rsidRPr="00A5359A" w:rsidRDefault="00E23F0E" w:rsidP="00E23F0E">
            <w:pPr>
              <w:rPr>
                <w:lang w:val="en-US"/>
              </w:rPr>
            </w:pPr>
            <w:r w:rsidRPr="00A5359A">
              <w:rPr>
                <w:lang w:val="en-US"/>
              </w:rPr>
              <w:t>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EE10B5B" w14:textId="53EDAE95" w:rsidR="00E23F0E" w:rsidRPr="00A5359A" w:rsidRDefault="00E23F0E" w:rsidP="00E23F0E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61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A7D9F6B" w14:textId="6313B7BC" w:rsidR="00E23F0E" w:rsidRPr="00A5359A" w:rsidRDefault="00E23F0E" w:rsidP="00E23F0E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32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0597B00" w14:textId="748969D2" w:rsidR="00E23F0E" w:rsidRPr="00A5359A" w:rsidRDefault="00E23F0E" w:rsidP="00E23F0E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95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3D09281" w14:textId="5A52410B" w:rsidR="00E23F0E" w:rsidRPr="00A5359A" w:rsidRDefault="00E23F0E" w:rsidP="00E23F0E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48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3914118" w14:textId="3C1915AE" w:rsidR="00E23F0E" w:rsidRPr="00A5359A" w:rsidRDefault="00E23F0E" w:rsidP="00E23F0E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29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67B1495" w14:textId="1C575422" w:rsidR="00E23F0E" w:rsidRPr="00A5359A" w:rsidRDefault="00E23F0E" w:rsidP="00E23F0E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71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AD149F5" w14:textId="7C73D180" w:rsidR="00E23F0E" w:rsidRPr="00A5359A" w:rsidRDefault="00E23F0E" w:rsidP="00E23F0E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28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A0F0DD4" w14:textId="635600A8" w:rsidR="00E23F0E" w:rsidRPr="00A5359A" w:rsidRDefault="00E23F0E" w:rsidP="00E23F0E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E923EFA" w14:textId="1C1782C8" w:rsidR="00E23F0E" w:rsidRPr="00A5359A" w:rsidRDefault="00E23F0E" w:rsidP="00E23F0E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44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B86E92B" w14:textId="36FC72DA" w:rsidR="00E23F0E" w:rsidRPr="00A5359A" w:rsidRDefault="00E23F0E" w:rsidP="00E23F0E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63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1ABE347" w14:textId="54EED260" w:rsidR="00E23F0E" w:rsidRPr="00A5359A" w:rsidRDefault="00E23F0E" w:rsidP="00E23F0E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40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A3AC74E" w14:textId="2D486EBE" w:rsidR="00E23F0E" w:rsidRPr="00A5359A" w:rsidRDefault="00E23F0E" w:rsidP="00E23F0E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90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BFCAAC5" w14:textId="2F7A911F" w:rsidR="00E23F0E" w:rsidRPr="00A5359A" w:rsidRDefault="00E23F0E" w:rsidP="00E23F0E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24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72FFA37" w14:textId="7980D64A" w:rsidR="00E23F0E" w:rsidRPr="00A5359A" w:rsidRDefault="00E23F0E" w:rsidP="00E23F0E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06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69F0818" w14:textId="35913108" w:rsidR="00E23F0E" w:rsidRPr="00A5359A" w:rsidRDefault="00E23F0E" w:rsidP="00E23F0E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45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E063ACA" w14:textId="52F9346A" w:rsidR="00E23F0E" w:rsidRPr="00A5359A" w:rsidRDefault="00E23F0E" w:rsidP="00E23F0E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00A2874" w14:textId="24FEEDD3" w:rsidR="00E23F0E" w:rsidRPr="00A5359A" w:rsidRDefault="00E23F0E" w:rsidP="00E23F0E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0BED882" w14:textId="2732CC37" w:rsidR="00E23F0E" w:rsidRPr="00A5359A" w:rsidRDefault="00E23F0E" w:rsidP="00E23F0E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31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484E27F" w14:textId="0D62009D" w:rsidR="00E23F0E" w:rsidRPr="00A5359A" w:rsidRDefault="00E23F0E" w:rsidP="00E23F0E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8F1F1DC" w14:textId="33C3662B" w:rsidR="00E23F0E" w:rsidRPr="00A5359A" w:rsidRDefault="00E23F0E" w:rsidP="00E23F0E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4D868F4" w14:textId="4D7D86BD" w:rsidR="00E23F0E" w:rsidRPr="00A5359A" w:rsidRDefault="00E23F0E" w:rsidP="00E23F0E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37</w:t>
            </w:r>
          </w:p>
        </w:tc>
      </w:tr>
      <w:tr w:rsidR="00E23F0E" w:rsidRPr="00A5359A" w14:paraId="7A69E110" w14:textId="77777777" w:rsidTr="00D05533">
        <w:tc>
          <w:tcPr>
            <w:tcW w:w="226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29922C1C" w14:textId="77777777" w:rsidR="00E23F0E" w:rsidRPr="00A5359A" w:rsidRDefault="00E23F0E" w:rsidP="00E23F0E">
            <w:pPr>
              <w:rPr>
                <w:lang w:val="en-US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67B3090F" w14:textId="77777777" w:rsidR="00E23F0E" w:rsidRPr="00A5359A" w:rsidRDefault="00E23F0E" w:rsidP="00E23F0E">
            <w:pPr>
              <w:rPr>
                <w:lang w:val="en-US"/>
              </w:rPr>
            </w:pPr>
            <w:r w:rsidRPr="00A5359A">
              <w:rPr>
                <w:lang w:val="en-US"/>
              </w:rPr>
              <w:t>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A6F6AF3" w14:textId="14AE7FF1" w:rsidR="00E23F0E" w:rsidRPr="00A5359A" w:rsidRDefault="00E23F0E" w:rsidP="00E23F0E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F66D8B2" w14:textId="0BABACB2" w:rsidR="00E23F0E" w:rsidRPr="00A5359A" w:rsidRDefault="00E23F0E" w:rsidP="00E23F0E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7941E80" w14:textId="0A9D1751" w:rsidR="00E23F0E" w:rsidRPr="00A5359A" w:rsidRDefault="00E23F0E" w:rsidP="00E23F0E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862D576" w14:textId="1BAFD811" w:rsidR="00E23F0E" w:rsidRPr="00A5359A" w:rsidRDefault="00E23F0E" w:rsidP="00E23F0E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2A3FC38" w14:textId="6BE2A435" w:rsidR="00E23F0E" w:rsidRPr="00A5359A" w:rsidRDefault="00E23F0E" w:rsidP="00E23F0E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80F96A1" w14:textId="6E30F1BC" w:rsidR="00E23F0E" w:rsidRPr="00A5359A" w:rsidRDefault="00E23F0E" w:rsidP="00E23F0E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91297BA" w14:textId="06B2E665" w:rsidR="00E23F0E" w:rsidRPr="00A5359A" w:rsidRDefault="00E23F0E" w:rsidP="00E23F0E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9538101" w14:textId="062A37F2" w:rsidR="00E23F0E" w:rsidRPr="00A5359A" w:rsidRDefault="00E23F0E" w:rsidP="00E23F0E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388D350" w14:textId="4895376D" w:rsidR="00E23F0E" w:rsidRPr="00A5359A" w:rsidRDefault="00E23F0E" w:rsidP="00E23F0E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31F76A3" w14:textId="79FBF647" w:rsidR="00E23F0E" w:rsidRPr="00A5359A" w:rsidRDefault="00E23F0E" w:rsidP="00E23F0E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9170523" w14:textId="4A144951" w:rsidR="00E23F0E" w:rsidRPr="00A5359A" w:rsidRDefault="00E23F0E" w:rsidP="00E23F0E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32CD2DA" w14:textId="455FC74B" w:rsidR="00E23F0E" w:rsidRPr="00A5359A" w:rsidRDefault="00E23F0E" w:rsidP="00E23F0E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9A1C571" w14:textId="3018F7FB" w:rsidR="00E23F0E" w:rsidRPr="00A5359A" w:rsidRDefault="00E23F0E" w:rsidP="00E23F0E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E206E7F" w14:textId="731C17B4" w:rsidR="00E23F0E" w:rsidRPr="00A5359A" w:rsidRDefault="00E23F0E" w:rsidP="00E23F0E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D3BCE16" w14:textId="2F79F373" w:rsidR="00E23F0E" w:rsidRPr="00A5359A" w:rsidRDefault="00E23F0E" w:rsidP="00E23F0E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A5DF491" w14:textId="092E8160" w:rsidR="00E23F0E" w:rsidRPr="00A5359A" w:rsidRDefault="00E23F0E" w:rsidP="00E23F0E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17C1898" w14:textId="4293D9C4" w:rsidR="00E23F0E" w:rsidRPr="00A5359A" w:rsidRDefault="00E23F0E" w:rsidP="00E23F0E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0C868B8" w14:textId="1014A578" w:rsidR="00E23F0E" w:rsidRPr="00A5359A" w:rsidRDefault="00E23F0E" w:rsidP="00E23F0E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3662B18" w14:textId="7ACB7481" w:rsidR="00E23F0E" w:rsidRPr="00A5359A" w:rsidRDefault="00E23F0E" w:rsidP="00E23F0E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18FFFCD" w14:textId="6A110967" w:rsidR="00E23F0E" w:rsidRPr="00A5359A" w:rsidRDefault="00E23F0E" w:rsidP="00E23F0E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C552B45" w14:textId="3EC16BE4" w:rsidR="00E23F0E" w:rsidRPr="00A5359A" w:rsidRDefault="00E23F0E" w:rsidP="00E23F0E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25</w:t>
            </w:r>
          </w:p>
        </w:tc>
      </w:tr>
      <w:tr w:rsidR="00E23F0E" w:rsidRPr="00A5359A" w14:paraId="6EE255E4" w14:textId="77777777" w:rsidTr="00D05533">
        <w:tc>
          <w:tcPr>
            <w:tcW w:w="226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AEC0B56" w14:textId="77777777" w:rsidR="00E23F0E" w:rsidRPr="00A5359A" w:rsidRDefault="00E23F0E" w:rsidP="00E23F0E">
            <w:pPr>
              <w:rPr>
                <w:lang w:val="en-US"/>
              </w:rPr>
            </w:pPr>
            <w:r w:rsidRPr="00A5359A">
              <w:rPr>
                <w:lang w:val="en-US"/>
              </w:rPr>
              <w:t>Number of consul-</w:t>
            </w:r>
            <w:proofErr w:type="spellStart"/>
            <w:r w:rsidRPr="00A5359A">
              <w:rPr>
                <w:lang w:val="en-US"/>
              </w:rPr>
              <w:t>tations</w:t>
            </w:r>
            <w:proofErr w:type="spellEnd"/>
            <w:r w:rsidRPr="00A5359A">
              <w:rPr>
                <w:lang w:val="en-US"/>
              </w:rPr>
              <w:t xml:space="preserve"> among users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5C7BCB11" w14:textId="77777777" w:rsidR="00E23F0E" w:rsidRPr="00A5359A" w:rsidRDefault="00E23F0E" w:rsidP="00E23F0E">
            <w:pPr>
              <w:rPr>
                <w:lang w:val="en-US"/>
              </w:rPr>
            </w:pPr>
            <w:r w:rsidRPr="00A5359A">
              <w:rPr>
                <w:lang w:val="en-US"/>
              </w:rPr>
              <w:t>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42A2970" w14:textId="5CDA06DA" w:rsidR="00E23F0E" w:rsidRPr="00A5359A" w:rsidRDefault="00E23F0E" w:rsidP="00E23F0E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25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084747F" w14:textId="161CF8FC" w:rsidR="00E23F0E" w:rsidRPr="00A5359A" w:rsidRDefault="00E23F0E" w:rsidP="00E23F0E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475F890" w14:textId="435C39E9" w:rsidR="00E23F0E" w:rsidRPr="00A5359A" w:rsidRDefault="00E23F0E" w:rsidP="00E23F0E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42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CCD90A5" w14:textId="1296A127" w:rsidR="00E23F0E" w:rsidRPr="00A5359A" w:rsidRDefault="00E23F0E" w:rsidP="00E23F0E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16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532C5BD" w14:textId="20855282" w:rsidR="00E23F0E" w:rsidRPr="00A5359A" w:rsidRDefault="00E23F0E" w:rsidP="00E23F0E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7D89530" w14:textId="63B282BB" w:rsidR="00E23F0E" w:rsidRPr="00A5359A" w:rsidRDefault="00E23F0E" w:rsidP="00E23F0E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28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AE02EC0" w14:textId="1A0309CF" w:rsidR="00E23F0E" w:rsidRPr="00A5359A" w:rsidRDefault="00E23F0E" w:rsidP="00E23F0E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13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56E4D32" w14:textId="5C4DBA41" w:rsidR="00E23F0E" w:rsidRPr="00A5359A" w:rsidRDefault="00E23F0E" w:rsidP="00E23F0E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04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3946204" w14:textId="70550A69" w:rsidR="00E23F0E" w:rsidRPr="00A5359A" w:rsidRDefault="00E23F0E" w:rsidP="00E23F0E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23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E80E7D5" w14:textId="258B9CD8" w:rsidR="00E23F0E" w:rsidRPr="00A5359A" w:rsidRDefault="00E23F0E" w:rsidP="00E23F0E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19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24A8896" w14:textId="1CA055EC" w:rsidR="00E23F0E" w:rsidRPr="00A5359A" w:rsidRDefault="00E23F0E" w:rsidP="00E23F0E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07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0668A6F" w14:textId="6643DEC8" w:rsidR="00E23F0E" w:rsidRPr="00A5359A" w:rsidRDefault="00E23F0E" w:rsidP="00E23F0E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32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8D970AE" w14:textId="5F3158FA" w:rsidR="00E23F0E" w:rsidRPr="00A5359A" w:rsidRDefault="00E23F0E" w:rsidP="00E23F0E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8C4C86D" w14:textId="4A19F503" w:rsidR="00E23F0E" w:rsidRPr="00A5359A" w:rsidRDefault="00E23F0E" w:rsidP="00E23F0E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049EBF8" w14:textId="0B9B0B9F" w:rsidR="00E23F0E" w:rsidRPr="00A5359A" w:rsidRDefault="00E23F0E" w:rsidP="00E23F0E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EEE51EC" w14:textId="2E19EE7F" w:rsidR="00E23F0E" w:rsidRPr="00A5359A" w:rsidRDefault="00E23F0E" w:rsidP="00E23F0E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7C9B9DA" w14:textId="16033440" w:rsidR="00E23F0E" w:rsidRPr="00A5359A" w:rsidRDefault="00E23F0E" w:rsidP="00E23F0E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0EBC86C" w14:textId="35F1270A" w:rsidR="00E23F0E" w:rsidRPr="00A5359A" w:rsidRDefault="00E23F0E" w:rsidP="00E23F0E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074A41D" w14:textId="0F0F77BA" w:rsidR="00E23F0E" w:rsidRPr="00A5359A" w:rsidRDefault="00E23F0E" w:rsidP="00E23F0E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5C8ADF2" w14:textId="0455C2C7" w:rsidR="00E23F0E" w:rsidRPr="00A5359A" w:rsidRDefault="00E23F0E" w:rsidP="00E23F0E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EC60CB5" w14:textId="4042EAB8" w:rsidR="00E23F0E" w:rsidRPr="00A5359A" w:rsidRDefault="00E23F0E" w:rsidP="00E23F0E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E23F0E" w:rsidRPr="00A5359A" w14:paraId="6F777462" w14:textId="77777777" w:rsidTr="00D05533">
        <w:tc>
          <w:tcPr>
            <w:tcW w:w="226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7C05F95F" w14:textId="77777777" w:rsidR="00E23F0E" w:rsidRPr="00A5359A" w:rsidRDefault="00E23F0E" w:rsidP="00E23F0E">
            <w:pPr>
              <w:rPr>
                <w:lang w:val="en-US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0C3CA0EF" w14:textId="77777777" w:rsidR="00E23F0E" w:rsidRPr="00A5359A" w:rsidRDefault="00E23F0E" w:rsidP="00E23F0E">
            <w:pPr>
              <w:rPr>
                <w:lang w:val="en-US"/>
              </w:rPr>
            </w:pPr>
            <w:r w:rsidRPr="00A5359A">
              <w:rPr>
                <w:lang w:val="en-US"/>
              </w:rPr>
              <w:t>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CF6A833" w14:textId="6AB9BAC7" w:rsidR="00E23F0E" w:rsidRPr="00A5359A" w:rsidRDefault="00E23F0E" w:rsidP="00E23F0E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D9F68EB" w14:textId="02CBC729" w:rsidR="00E23F0E" w:rsidRPr="00A5359A" w:rsidRDefault="00E23F0E" w:rsidP="00E23F0E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788E8A6" w14:textId="5A32C215" w:rsidR="00E23F0E" w:rsidRPr="00A5359A" w:rsidRDefault="00E23F0E" w:rsidP="00E23F0E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A51E3B8" w14:textId="58EB219E" w:rsidR="00E23F0E" w:rsidRPr="00A5359A" w:rsidRDefault="00E23F0E" w:rsidP="00E23F0E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29A0B9F" w14:textId="6CF6EBF5" w:rsidR="00E23F0E" w:rsidRPr="00A5359A" w:rsidRDefault="00E23F0E" w:rsidP="00E23F0E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ABC9D50" w14:textId="06EBD7A2" w:rsidR="00E23F0E" w:rsidRPr="00A5359A" w:rsidRDefault="00E23F0E" w:rsidP="00E23F0E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0EBFC01" w14:textId="6D008CDD" w:rsidR="00E23F0E" w:rsidRPr="00A5359A" w:rsidRDefault="00E23F0E" w:rsidP="00E23F0E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82F6218" w14:textId="4107E2A6" w:rsidR="00E23F0E" w:rsidRPr="00A5359A" w:rsidRDefault="00E23F0E" w:rsidP="00E23F0E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CD3013E" w14:textId="0DB8A049" w:rsidR="00E23F0E" w:rsidRPr="00A5359A" w:rsidRDefault="00E23F0E" w:rsidP="00E23F0E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5E38F27" w14:textId="685BC774" w:rsidR="00E23F0E" w:rsidRPr="00A5359A" w:rsidRDefault="00E23F0E" w:rsidP="00E23F0E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5F786AA" w14:textId="21456AAE" w:rsidR="00E23F0E" w:rsidRPr="00A5359A" w:rsidRDefault="00E23F0E" w:rsidP="00E23F0E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3F5E3C7" w14:textId="3029852D" w:rsidR="00E23F0E" w:rsidRPr="00A5359A" w:rsidRDefault="00E23F0E" w:rsidP="00E23F0E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B300FBA" w14:textId="0CA3A714" w:rsidR="00E23F0E" w:rsidRPr="00A5359A" w:rsidRDefault="00E23F0E" w:rsidP="00E23F0E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DD82284" w14:textId="1CCFCB2A" w:rsidR="00E23F0E" w:rsidRPr="00A5359A" w:rsidRDefault="00E23F0E" w:rsidP="00E23F0E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7B11AE4" w14:textId="3F332DB2" w:rsidR="00E23F0E" w:rsidRPr="00A5359A" w:rsidRDefault="00E23F0E" w:rsidP="00E23F0E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06156E7" w14:textId="4E5485BA" w:rsidR="00E23F0E" w:rsidRPr="00A5359A" w:rsidRDefault="00E23F0E" w:rsidP="00E23F0E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14F86A1" w14:textId="284114EB" w:rsidR="00E23F0E" w:rsidRPr="00A5359A" w:rsidRDefault="00E23F0E" w:rsidP="00E23F0E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2EC967F" w14:textId="2EE2A1D4" w:rsidR="00E23F0E" w:rsidRPr="00A5359A" w:rsidRDefault="00E23F0E" w:rsidP="00E23F0E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9565D5A" w14:textId="56FE10C0" w:rsidR="00E23F0E" w:rsidRPr="00A5359A" w:rsidRDefault="00E23F0E" w:rsidP="00E23F0E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1483004" w14:textId="781AEF06" w:rsidR="00E23F0E" w:rsidRPr="00A5359A" w:rsidRDefault="00E23F0E" w:rsidP="00E23F0E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966FFFE" w14:textId="7BD9E4E7" w:rsidR="00E23F0E" w:rsidRPr="00A5359A" w:rsidRDefault="00E23F0E" w:rsidP="00E23F0E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08</w:t>
            </w:r>
          </w:p>
        </w:tc>
      </w:tr>
      <w:tr w:rsidR="00A80548" w:rsidRPr="00A5359A" w14:paraId="7FED4FD6" w14:textId="77777777" w:rsidTr="00D05533">
        <w:tc>
          <w:tcPr>
            <w:tcW w:w="226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54B8CDE2" w14:textId="43803417" w:rsidR="00A80548" w:rsidRPr="00A5359A" w:rsidRDefault="00A80548" w:rsidP="00A80548">
            <w:pPr>
              <w:rPr>
                <w:lang w:val="en-US"/>
              </w:rPr>
            </w:pPr>
            <w:r w:rsidRPr="00A5359A">
              <w:rPr>
                <w:lang w:val="en-US"/>
              </w:rPr>
              <w:t>Medical specialist (yes)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50BF41B9" w14:textId="77777777" w:rsidR="00A80548" w:rsidRPr="00A5359A" w:rsidRDefault="00A80548" w:rsidP="00A80548">
            <w:pPr>
              <w:rPr>
                <w:lang w:val="en-US"/>
              </w:rPr>
            </w:pPr>
            <w:r w:rsidRPr="00A5359A">
              <w:rPr>
                <w:lang w:val="en-US"/>
              </w:rPr>
              <w:t>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4494241" w14:textId="43510B8F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73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97F8E9C" w14:textId="723A016E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39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D8EA5BA" w14:textId="165C334D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478AD1B" w14:textId="3A6C9149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29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495CB29" w14:textId="2D7F1332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09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19FC288" w14:textId="2879D2A6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53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8F69EB1" w14:textId="725B876D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27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832CA7C" w14:textId="6594A33C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F8EDD3F" w14:textId="4D289C72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46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6CAB0CD" w14:textId="58B0131B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69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8ED6623" w14:textId="412D9B39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41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674395C" w14:textId="1E5E381E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03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3C966CC" w14:textId="2E548853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27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0797AED" w14:textId="703C65C7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F6D8F44" w14:textId="63300F67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54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91E143F" w14:textId="37017F1F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1FB8821" w14:textId="11391F08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9A2529F" w14:textId="52BD7E20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34888AF" w14:textId="6F185749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23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0B08321" w14:textId="1AF4B3FD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02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EA375DD" w14:textId="62A93261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49</w:t>
            </w:r>
          </w:p>
        </w:tc>
      </w:tr>
      <w:tr w:rsidR="00A80548" w:rsidRPr="00A5359A" w14:paraId="78E309F6" w14:textId="77777777" w:rsidTr="00D05533">
        <w:tc>
          <w:tcPr>
            <w:tcW w:w="226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4E1CB98E" w14:textId="77777777" w:rsidR="00A80548" w:rsidRPr="00A5359A" w:rsidRDefault="00A80548" w:rsidP="00A80548">
            <w:pPr>
              <w:rPr>
                <w:lang w:val="en-US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3F075D52" w14:textId="77777777" w:rsidR="00A80548" w:rsidRPr="00A5359A" w:rsidRDefault="00A80548" w:rsidP="00A80548">
            <w:pPr>
              <w:rPr>
                <w:lang w:val="en-US"/>
              </w:rPr>
            </w:pPr>
            <w:r w:rsidRPr="00A5359A">
              <w:rPr>
                <w:lang w:val="en-US"/>
              </w:rPr>
              <w:t>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893D960" w14:textId="379BBA38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B06EF65" w14:textId="7CD937CF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41AE662" w14:textId="6EA090F1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7051EA3" w14:textId="1885E6C5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A750F50" w14:textId="72E1ED24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7D9171A" w14:textId="7C575663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E580C45" w14:textId="5B6922EA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2DBAC60" w14:textId="5D5E0351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070BBB7" w14:textId="1F49E926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FDE10FA" w14:textId="28E78EC1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53E3B30" w14:textId="2F9F788E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F7162E6" w14:textId="2F3C1C03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BEBEFD0" w14:textId="41DDA323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55BEBBC" w14:textId="127630BB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26F57CC" w14:textId="16376032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4881869" w14:textId="67182FD9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41D2BD1" w14:textId="16A709BE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E26C931" w14:textId="68A43EF2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1013598" w14:textId="7406E967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671C50F" w14:textId="34B8D5ED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5A1BD2C" w14:textId="6DC2FC70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30</w:t>
            </w:r>
          </w:p>
        </w:tc>
      </w:tr>
      <w:tr w:rsidR="00A80548" w:rsidRPr="00A5359A" w14:paraId="1B85D1B0" w14:textId="77777777" w:rsidTr="00D05533">
        <w:tc>
          <w:tcPr>
            <w:tcW w:w="226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39021F6C" w14:textId="77777777" w:rsidR="00A80548" w:rsidRPr="00A5359A" w:rsidRDefault="00A80548" w:rsidP="00A80548">
            <w:pPr>
              <w:rPr>
                <w:lang w:val="en-US"/>
              </w:rPr>
            </w:pPr>
            <w:r w:rsidRPr="00A5359A">
              <w:rPr>
                <w:lang w:val="en-US"/>
              </w:rPr>
              <w:t>Number of consul-</w:t>
            </w:r>
            <w:proofErr w:type="spellStart"/>
            <w:r w:rsidRPr="00A5359A">
              <w:rPr>
                <w:lang w:val="en-US"/>
              </w:rPr>
              <w:t>tations</w:t>
            </w:r>
            <w:proofErr w:type="spellEnd"/>
            <w:r w:rsidRPr="00A5359A">
              <w:rPr>
                <w:lang w:val="en-US"/>
              </w:rPr>
              <w:t xml:space="preserve"> among users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217C5238" w14:textId="77777777" w:rsidR="00A80548" w:rsidRPr="00A5359A" w:rsidRDefault="00A80548" w:rsidP="00A80548">
            <w:pPr>
              <w:rPr>
                <w:lang w:val="en-US"/>
              </w:rPr>
            </w:pPr>
            <w:r w:rsidRPr="00A5359A">
              <w:rPr>
                <w:lang w:val="en-US"/>
              </w:rPr>
              <w:t>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96AFBF8" w14:textId="029E9100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24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85139D3" w14:textId="216D67E4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06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F244099" w14:textId="502BC2AB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45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CCF0B77" w14:textId="2B9782F9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DF7C4EC" w14:textId="7FEFDB20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54A72C5" w14:textId="00B3552F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421ABA9" w14:textId="3A16F82B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AC33FCB" w14:textId="65FF0793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F7340EF" w14:textId="3C5583C3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38F0A22" w14:textId="760D48D8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24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184971E" w14:textId="6DE8FDB1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08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6A6086E" w14:textId="6890342D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42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A9E3616" w14:textId="3927C387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28DABED" w14:textId="16239CBE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0099D4E" w14:textId="2922911E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BE49CFE" w14:textId="011C1357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C67863A" w14:textId="0B055141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A9543A0" w14:textId="4B48AAD5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B5021D4" w14:textId="365FE9F1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C2E672F" w14:textId="147001B5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B392D26" w14:textId="5D5C3B4D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20</w:t>
            </w:r>
          </w:p>
        </w:tc>
      </w:tr>
      <w:tr w:rsidR="00A80548" w:rsidRPr="00A5359A" w14:paraId="4AD8D175" w14:textId="77777777" w:rsidTr="00D05533">
        <w:tc>
          <w:tcPr>
            <w:tcW w:w="226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77CA2054" w14:textId="77777777" w:rsidR="00A80548" w:rsidRPr="00A5359A" w:rsidRDefault="00A80548" w:rsidP="00A80548">
            <w:pPr>
              <w:rPr>
                <w:lang w:val="en-US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20473D17" w14:textId="77777777" w:rsidR="00A80548" w:rsidRPr="00A5359A" w:rsidRDefault="00A80548" w:rsidP="00A80548">
            <w:pPr>
              <w:rPr>
                <w:lang w:val="en-US"/>
              </w:rPr>
            </w:pPr>
            <w:r w:rsidRPr="00A5359A">
              <w:rPr>
                <w:lang w:val="en-US"/>
              </w:rPr>
              <w:t>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7FF5785" w14:textId="0061F14F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9CD840C" w14:textId="03697E39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C4FAE6D" w14:textId="2949C2B9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7E38548" w14:textId="1B4B87D6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E7CF464" w14:textId="0E0282BE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AB8AD59" w14:textId="6CF6B506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9DEDD1D" w14:textId="39CCA15B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5D57AB3" w14:textId="72DAFF76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9D104B6" w14:textId="1E1428EE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2AE923C" w14:textId="02A3C614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E2CD2A7" w14:textId="777B284F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89A15C0" w14:textId="38478940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A4152B9" w14:textId="7D7B0B77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70F533B" w14:textId="19AF6340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1F8D7FA" w14:textId="46F7B7FF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282479F" w14:textId="379C76DA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B026246" w14:textId="7129FA83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580E429" w14:textId="27FDAC54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CBDAC60" w14:textId="37DBE1E0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38A8A2F" w14:textId="6D7AE453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4E40676" w14:textId="030048E2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16</w:t>
            </w:r>
          </w:p>
        </w:tc>
      </w:tr>
      <w:tr w:rsidR="00A80548" w:rsidRPr="00A5359A" w14:paraId="723DA1EF" w14:textId="77777777" w:rsidTr="00D05533">
        <w:tc>
          <w:tcPr>
            <w:tcW w:w="226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AE84141" w14:textId="77777777" w:rsidR="00A80548" w:rsidRPr="00A5359A" w:rsidRDefault="00A80548" w:rsidP="00A80548">
            <w:pPr>
              <w:rPr>
                <w:lang w:val="en-US"/>
              </w:rPr>
            </w:pPr>
            <w:r w:rsidRPr="00A5359A">
              <w:rPr>
                <w:lang w:val="en-US"/>
              </w:rPr>
              <w:t>Dentist (yes)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3B1C4CF4" w14:textId="77777777" w:rsidR="00A80548" w:rsidRPr="00A5359A" w:rsidRDefault="00A80548" w:rsidP="00A80548">
            <w:pPr>
              <w:rPr>
                <w:lang w:val="en-US"/>
              </w:rPr>
            </w:pPr>
            <w:r w:rsidRPr="00A5359A">
              <w:rPr>
                <w:lang w:val="en-US"/>
              </w:rPr>
              <w:t>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7C10DAC" w14:textId="2BDD60FC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43661F0" w14:textId="00889020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55827F4" w14:textId="34454759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2018777" w14:textId="7D07056E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FB6D989" w14:textId="65E15E8E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4C45FE5" w14:textId="0F5C51BD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C9FA93D" w14:textId="385C1DE9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42C42DA" w14:textId="764D8B3A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10DA028" w14:textId="7F27BCF9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2C5D4C7" w14:textId="63297E47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69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A80C39E" w14:textId="6FFD8233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58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8DD3867" w14:textId="169562A7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82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9C97D25" w14:textId="350F5537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80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1D2B0FC" w14:textId="79AB5AB7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67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ADC8464" w14:textId="27B1B322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95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8CFF027" w14:textId="01519413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C3D03E0" w14:textId="6D700FB2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BCA7E05" w14:textId="30F13A2E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25150E6" w14:textId="289E1B36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4993B2E" w14:textId="4BE0903C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5803353" w14:textId="7CFE7120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02</w:t>
            </w:r>
          </w:p>
        </w:tc>
      </w:tr>
      <w:tr w:rsidR="00A80548" w:rsidRPr="00A5359A" w14:paraId="0B425F7D" w14:textId="77777777" w:rsidTr="00D05533">
        <w:tc>
          <w:tcPr>
            <w:tcW w:w="226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417A432A" w14:textId="77777777" w:rsidR="00A80548" w:rsidRPr="00A5359A" w:rsidRDefault="00A80548" w:rsidP="00A80548">
            <w:pPr>
              <w:rPr>
                <w:lang w:val="en-US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0A6F671F" w14:textId="77777777" w:rsidR="00A80548" w:rsidRPr="00A5359A" w:rsidRDefault="00A80548" w:rsidP="00A80548">
            <w:pPr>
              <w:rPr>
                <w:lang w:val="en-US"/>
              </w:rPr>
            </w:pPr>
            <w:r w:rsidRPr="00A5359A">
              <w:rPr>
                <w:lang w:val="en-US"/>
              </w:rPr>
              <w:t>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ED3C0F6" w14:textId="60FEDA0A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C9EA01E" w14:textId="0AEBD534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C717763" w14:textId="16754D48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7FDFEA9" w14:textId="1E591496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61F703C" w14:textId="3586CFCF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F219BA5" w14:textId="777CAC93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75CC75C" w14:textId="594B088A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D58D3A9" w14:textId="6CB96CE8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3BCDFEC" w14:textId="66796286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FE73F4B" w14:textId="0A8EC26E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67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57402EE" w14:textId="392146EB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56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EA1207B" w14:textId="4210411C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81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667D51E" w14:textId="57677702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79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867AFD8" w14:textId="31034E10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66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CD1EA67" w14:textId="4D528637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94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C1A51D9" w14:textId="317CE981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8C2E944" w14:textId="23D353F3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87BC412" w14:textId="5945E8FD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F1DD5CE" w14:textId="55AB68E6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6A035EC" w14:textId="69B1BDB9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B4182C4" w14:textId="388BD4D3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02</w:t>
            </w:r>
          </w:p>
        </w:tc>
      </w:tr>
      <w:tr w:rsidR="00A80548" w:rsidRPr="00A5359A" w14:paraId="502E3DA3" w14:textId="77777777" w:rsidTr="00D05533">
        <w:tc>
          <w:tcPr>
            <w:tcW w:w="226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0C56006D" w14:textId="77777777" w:rsidR="00A80548" w:rsidRPr="00A5359A" w:rsidRDefault="00A80548" w:rsidP="00A80548">
            <w:pPr>
              <w:rPr>
                <w:lang w:val="en-US"/>
              </w:rPr>
            </w:pPr>
            <w:r w:rsidRPr="00A5359A">
              <w:rPr>
                <w:lang w:val="en-US"/>
              </w:rPr>
              <w:t>Number of consul-</w:t>
            </w:r>
            <w:proofErr w:type="spellStart"/>
            <w:r w:rsidRPr="00A5359A">
              <w:rPr>
                <w:lang w:val="en-US"/>
              </w:rPr>
              <w:t>tations</w:t>
            </w:r>
            <w:proofErr w:type="spellEnd"/>
            <w:r w:rsidRPr="00A5359A">
              <w:rPr>
                <w:lang w:val="en-US"/>
              </w:rPr>
              <w:t xml:space="preserve"> among users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5A5B0A0C" w14:textId="77777777" w:rsidR="00A80548" w:rsidRPr="00A5359A" w:rsidRDefault="00A80548" w:rsidP="00A80548">
            <w:pPr>
              <w:rPr>
                <w:lang w:val="en-US"/>
              </w:rPr>
            </w:pPr>
            <w:r w:rsidRPr="00A5359A">
              <w:rPr>
                <w:lang w:val="en-US"/>
              </w:rPr>
              <w:t>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19D4DE4" w14:textId="5DC72916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20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AC2145F" w14:textId="1A7F38C6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00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29453C2" w14:textId="46EF95C7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44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F5E0BBF" w14:textId="0FDDC481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5F58928" w14:textId="256E7CDC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79BBD84" w14:textId="3FB623CF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CC23FB4" w14:textId="15336EDD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312B28F" w14:textId="78918851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F58ED72" w14:textId="42526F2B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199EB8E" w14:textId="0AC741E3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8EE88D1" w14:textId="7A66775C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20398CA" w14:textId="73B725E4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F092F35" w14:textId="2642A101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E64FC71" w14:textId="34DBBE02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3353C04" w14:textId="5C48174B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C4C2B70" w14:textId="5CB888B2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12B3431" w14:textId="5C8A2468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17E00BD" w14:textId="3019A41F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9EF0A55" w14:textId="164AEBD4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26C3725" w14:textId="3B90B59E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C8C5F3C" w14:textId="04FB07FF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16</w:t>
            </w:r>
          </w:p>
        </w:tc>
      </w:tr>
      <w:tr w:rsidR="00A80548" w:rsidRPr="00A5359A" w14:paraId="69E67B3B" w14:textId="77777777" w:rsidTr="00D05533">
        <w:tc>
          <w:tcPr>
            <w:tcW w:w="226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18FF82F0" w14:textId="77777777" w:rsidR="00A80548" w:rsidRPr="00A5359A" w:rsidRDefault="00A80548" w:rsidP="00A80548">
            <w:pPr>
              <w:rPr>
                <w:lang w:val="en-US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1D4EFA2C" w14:textId="77777777" w:rsidR="00A80548" w:rsidRPr="00A5359A" w:rsidRDefault="00A80548" w:rsidP="00A80548">
            <w:pPr>
              <w:rPr>
                <w:lang w:val="en-US"/>
              </w:rPr>
            </w:pPr>
            <w:r w:rsidRPr="00A5359A">
              <w:rPr>
                <w:lang w:val="en-US"/>
              </w:rPr>
              <w:t>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9E01A4F" w14:textId="019B2AB2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55E4EF9" w14:textId="74EC6DFA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E086D1E" w14:textId="24A684B1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44ED664" w14:textId="027E5E81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F83808A" w14:textId="1A22EA6E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2E6E92D" w14:textId="2B422E58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F8C4248" w14:textId="74ACC7D6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2D7A350" w14:textId="4C4DDCD2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5A12821" w14:textId="1555BBA4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28D3B54" w14:textId="100CAE10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F29C7F9" w14:textId="77F6618F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0E9A016" w14:textId="047F90F5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DAF2384" w14:textId="74A9107C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2F24948" w14:textId="7F54F8C1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3F23BB2" w14:textId="6F4A07D3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EE8C013" w14:textId="565EBF23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21DA3BF" w14:textId="68CAB8CB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61FA032" w14:textId="225A8FCA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6514E6C" w14:textId="65B38A21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83A37CF" w14:textId="723708D5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C7BF157" w14:textId="67661BA3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16</w:t>
            </w:r>
          </w:p>
        </w:tc>
      </w:tr>
      <w:tr w:rsidR="00A80548" w:rsidRPr="00A5359A" w14:paraId="505F3456" w14:textId="77777777" w:rsidTr="00D05533">
        <w:tc>
          <w:tcPr>
            <w:tcW w:w="226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A12848A" w14:textId="77777777" w:rsidR="00A80548" w:rsidRPr="00A5359A" w:rsidRDefault="00A80548" w:rsidP="00A80548">
            <w:pPr>
              <w:rPr>
                <w:lang w:val="en-US"/>
              </w:rPr>
            </w:pPr>
            <w:r w:rsidRPr="00A5359A">
              <w:rPr>
                <w:lang w:val="en-US"/>
              </w:rPr>
              <w:t>Overnight hospital admission (yes)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43737082" w14:textId="77777777" w:rsidR="00A80548" w:rsidRPr="00A5359A" w:rsidRDefault="00A80548" w:rsidP="00A80548">
            <w:pPr>
              <w:rPr>
                <w:lang w:val="en-US"/>
              </w:rPr>
            </w:pPr>
            <w:r w:rsidRPr="00A5359A">
              <w:rPr>
                <w:lang w:val="en-US"/>
              </w:rPr>
              <w:t>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EB004EB" w14:textId="36FE8018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91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1B96F1C" w14:textId="72269775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1E84071" w14:textId="413D2AD9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3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91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5FCFC88" w14:textId="6C92642E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49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570B0D7" w14:textId="53E69C1A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14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F3D143A" w14:textId="72BDB5F0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94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53DD308" w14:textId="6F159DAA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40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FD5AB33" w14:textId="7BFD8064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315C6CD" w14:textId="1A65FFF3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76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578894E" w14:textId="11B27ABE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20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C383F4B" w14:textId="441BAE52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63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4E0DE70" w14:textId="6842F753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96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1C23F63" w14:textId="4C8E7A45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81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406847F" w14:textId="35ABCFF4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33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915B336" w14:textId="3E760A22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46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088E580" w14:textId="3E7885C9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75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ED932E5" w14:textId="1D798271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28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D825B67" w14:textId="31B0FFF5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38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CF93A95" w14:textId="48CF76E2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64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04960DE" w14:textId="48079F39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20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A15C625" w14:textId="70B319C9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23</w:t>
            </w:r>
          </w:p>
        </w:tc>
      </w:tr>
      <w:tr w:rsidR="00A80548" w:rsidRPr="00A5359A" w14:paraId="2ECD5424" w14:textId="77777777" w:rsidTr="00D05533">
        <w:tc>
          <w:tcPr>
            <w:tcW w:w="226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6F67A69B" w14:textId="77777777" w:rsidR="00A80548" w:rsidRPr="00A5359A" w:rsidRDefault="00A80548" w:rsidP="00A80548">
            <w:pPr>
              <w:rPr>
                <w:lang w:val="en-US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766F72C7" w14:textId="77777777" w:rsidR="00A80548" w:rsidRPr="00A5359A" w:rsidRDefault="00A80548" w:rsidP="00A80548">
            <w:pPr>
              <w:rPr>
                <w:lang w:val="en-US"/>
              </w:rPr>
            </w:pPr>
            <w:r w:rsidRPr="00A5359A">
              <w:rPr>
                <w:lang w:val="en-US"/>
              </w:rPr>
              <w:t>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C9340D8" w14:textId="394B700C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44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82B5E62" w14:textId="583DE7FC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04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2D0AD1F" w14:textId="5761D392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98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A8E37BB" w14:textId="63E33988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CFCE6FC" w14:textId="1E80A35B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D363A86" w14:textId="69487ED7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46FEC96" w14:textId="5CC2082E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4D42265" w14:textId="6BCAE081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9381F62" w14:textId="4A2A94F6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918D043" w14:textId="760E7A42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7FA7621" w14:textId="3BD260BE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E929705" w14:textId="0375C4F4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8B87C25" w14:textId="31E940AF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87F95C6" w14:textId="6645208E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1A189D9" w14:textId="3C802212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D321728" w14:textId="372C7E2D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40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5AF44C2" w14:textId="07218454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02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FED772D" w14:textId="08112A0B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92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401FC19" w14:textId="696312FA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41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B312392" w14:textId="4B11B57F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03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72E85BC" w14:textId="42BA5FB4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94</w:t>
            </w:r>
          </w:p>
        </w:tc>
      </w:tr>
      <w:tr w:rsidR="00D05533" w:rsidRPr="00A5359A" w14:paraId="4A42E026" w14:textId="77777777" w:rsidTr="00D05533">
        <w:tc>
          <w:tcPr>
            <w:tcW w:w="22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621B090" w14:textId="77777777" w:rsidR="00D05533" w:rsidRPr="00A5359A" w:rsidRDefault="00D05533" w:rsidP="00D05533">
            <w:pPr>
              <w:rPr>
                <w:lang w:val="en-US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7F42BB" w14:textId="77777777" w:rsidR="00D05533" w:rsidRPr="00A5359A" w:rsidRDefault="00D05533" w:rsidP="00D05533">
            <w:pPr>
              <w:rPr>
                <w:lang w:val="en-US"/>
              </w:rPr>
            </w:pPr>
          </w:p>
        </w:tc>
        <w:tc>
          <w:tcPr>
            <w:tcW w:w="6021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2FBF2D" w14:textId="77777777" w:rsidR="00D05533" w:rsidRPr="00A5359A" w:rsidRDefault="00D05533" w:rsidP="00D05533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b/>
                <w:lang w:val="en-US"/>
              </w:rPr>
              <w:t>Educational level</w:t>
            </w:r>
          </w:p>
        </w:tc>
        <w:tc>
          <w:tcPr>
            <w:tcW w:w="8028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C5E084" w14:textId="77777777" w:rsidR="00D05533" w:rsidRPr="00A5359A" w:rsidRDefault="00D05533" w:rsidP="00D05533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b/>
                <w:lang w:val="en-US"/>
              </w:rPr>
              <w:t>Income</w:t>
            </w:r>
          </w:p>
        </w:tc>
      </w:tr>
      <w:tr w:rsidR="00E94818" w:rsidRPr="00A5359A" w14:paraId="08D15644" w14:textId="77777777" w:rsidTr="00D05533"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9DF47D" w14:textId="77777777" w:rsidR="00E94818" w:rsidRPr="00A5359A" w:rsidRDefault="00E94818" w:rsidP="00E94818">
            <w:pPr>
              <w:rPr>
                <w:lang w:val="en-US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00B91B5B" w14:textId="77777777" w:rsidR="00E94818" w:rsidRPr="00A5359A" w:rsidRDefault="00E94818" w:rsidP="00E94818">
            <w:pPr>
              <w:rPr>
                <w:lang w:val="en-US"/>
              </w:rPr>
            </w:pPr>
          </w:p>
        </w:tc>
        <w:tc>
          <w:tcPr>
            <w:tcW w:w="200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5B3186" w14:textId="77777777" w:rsidR="00E94818" w:rsidRPr="00A5359A" w:rsidRDefault="00E94818" w:rsidP="00E94818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b/>
                <w:lang w:val="en-US"/>
              </w:rPr>
              <w:t>Low vs. high</w:t>
            </w:r>
          </w:p>
        </w:tc>
        <w:tc>
          <w:tcPr>
            <w:tcW w:w="200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87CCBF" w14:textId="77777777" w:rsidR="00E94818" w:rsidRPr="00A5359A" w:rsidRDefault="00E94818" w:rsidP="00E94818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b/>
                <w:lang w:val="en-US"/>
              </w:rPr>
              <w:t>Low-moderate vs. high</w:t>
            </w:r>
          </w:p>
        </w:tc>
        <w:tc>
          <w:tcPr>
            <w:tcW w:w="200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C697C7" w14:textId="77777777" w:rsidR="00E94818" w:rsidRPr="00A5359A" w:rsidRDefault="00E94818" w:rsidP="00E94818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b/>
                <w:lang w:val="en-US"/>
              </w:rPr>
              <w:t>Low vs. high</w:t>
            </w:r>
          </w:p>
        </w:tc>
        <w:tc>
          <w:tcPr>
            <w:tcW w:w="200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B95F58" w14:textId="195D2D03" w:rsidR="00E94818" w:rsidRPr="00A5359A" w:rsidRDefault="00E94818" w:rsidP="00E94818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b/>
                <w:lang w:val="en-US"/>
              </w:rPr>
              <w:t>1</w:t>
            </w:r>
            <w:r w:rsidRPr="00A5359A">
              <w:rPr>
                <w:b/>
                <w:vertAlign w:val="superscript"/>
                <w:lang w:val="en-US"/>
              </w:rPr>
              <w:t>st</w:t>
            </w:r>
            <w:r w:rsidRPr="00A5359A">
              <w:rPr>
                <w:b/>
                <w:lang w:val="en-US"/>
              </w:rPr>
              <w:t xml:space="preserve"> vs. 5</w:t>
            </w:r>
            <w:r w:rsidRPr="00A5359A">
              <w:rPr>
                <w:b/>
                <w:vertAlign w:val="superscript"/>
                <w:lang w:val="en-US"/>
              </w:rPr>
              <w:t>th</w:t>
            </w:r>
            <w:r w:rsidRPr="00A5359A">
              <w:rPr>
                <w:b/>
                <w:lang w:val="en-US"/>
              </w:rPr>
              <w:t xml:space="preserve"> quintile</w:t>
            </w:r>
          </w:p>
        </w:tc>
        <w:tc>
          <w:tcPr>
            <w:tcW w:w="200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8B99B1" w14:textId="2E2D3E77" w:rsidR="00E94818" w:rsidRPr="00A5359A" w:rsidRDefault="00E94818" w:rsidP="00E94818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b/>
                <w:lang w:val="en-US"/>
              </w:rPr>
              <w:t>2</w:t>
            </w:r>
            <w:r w:rsidRPr="00A5359A">
              <w:rPr>
                <w:b/>
                <w:vertAlign w:val="superscript"/>
                <w:lang w:val="en-US"/>
              </w:rPr>
              <w:t>nd</w:t>
            </w:r>
            <w:r w:rsidRPr="00A5359A">
              <w:rPr>
                <w:b/>
                <w:lang w:val="en-US"/>
              </w:rPr>
              <w:t xml:space="preserve"> vs. 5</w:t>
            </w:r>
            <w:r w:rsidRPr="00A5359A">
              <w:rPr>
                <w:b/>
                <w:vertAlign w:val="superscript"/>
                <w:lang w:val="en-US"/>
              </w:rPr>
              <w:t>th</w:t>
            </w:r>
            <w:r w:rsidRPr="00A5359A">
              <w:rPr>
                <w:b/>
                <w:lang w:val="en-US"/>
              </w:rPr>
              <w:t xml:space="preserve"> quintile</w:t>
            </w:r>
          </w:p>
        </w:tc>
        <w:tc>
          <w:tcPr>
            <w:tcW w:w="200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941CA1" w14:textId="69EE6E13" w:rsidR="00E94818" w:rsidRPr="00A5359A" w:rsidRDefault="00E94818" w:rsidP="00E94818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b/>
                <w:lang w:val="en-US"/>
              </w:rPr>
              <w:t>3</w:t>
            </w:r>
            <w:r w:rsidRPr="00A5359A">
              <w:rPr>
                <w:b/>
                <w:vertAlign w:val="superscript"/>
                <w:lang w:val="en-US"/>
              </w:rPr>
              <w:t>th</w:t>
            </w:r>
            <w:r w:rsidRPr="00A5359A">
              <w:rPr>
                <w:b/>
                <w:lang w:val="en-US"/>
              </w:rPr>
              <w:t xml:space="preserve"> vs. 5</w:t>
            </w:r>
            <w:r w:rsidRPr="00A5359A">
              <w:rPr>
                <w:b/>
                <w:vertAlign w:val="superscript"/>
                <w:lang w:val="en-US"/>
              </w:rPr>
              <w:t>th</w:t>
            </w:r>
            <w:r w:rsidRPr="00A5359A">
              <w:rPr>
                <w:b/>
                <w:lang w:val="en-US"/>
              </w:rPr>
              <w:t xml:space="preserve"> quintile</w:t>
            </w:r>
          </w:p>
        </w:tc>
        <w:tc>
          <w:tcPr>
            <w:tcW w:w="200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1B13BE" w14:textId="0F1154E1" w:rsidR="00E94818" w:rsidRPr="00A5359A" w:rsidRDefault="00E94818" w:rsidP="00E94818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b/>
                <w:lang w:val="en-US"/>
              </w:rPr>
              <w:t>4</w:t>
            </w:r>
            <w:r w:rsidRPr="00A5359A">
              <w:rPr>
                <w:b/>
                <w:vertAlign w:val="superscript"/>
                <w:lang w:val="en-US"/>
              </w:rPr>
              <w:t>th</w:t>
            </w:r>
            <w:r w:rsidRPr="00A5359A">
              <w:rPr>
                <w:b/>
                <w:lang w:val="en-US"/>
              </w:rPr>
              <w:t xml:space="preserve"> vs. 5</w:t>
            </w:r>
            <w:r w:rsidRPr="00A5359A">
              <w:rPr>
                <w:b/>
                <w:vertAlign w:val="superscript"/>
                <w:lang w:val="en-US"/>
              </w:rPr>
              <w:t>th</w:t>
            </w:r>
            <w:r w:rsidRPr="00A5359A">
              <w:rPr>
                <w:b/>
                <w:lang w:val="en-US"/>
              </w:rPr>
              <w:t xml:space="preserve"> quintile</w:t>
            </w:r>
          </w:p>
        </w:tc>
      </w:tr>
      <w:tr w:rsidR="00D05533" w:rsidRPr="00A5359A" w14:paraId="7DF6605D" w14:textId="77777777" w:rsidTr="00D05533">
        <w:tc>
          <w:tcPr>
            <w:tcW w:w="25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E71417" w14:textId="77777777" w:rsidR="00D05533" w:rsidRPr="00A5359A" w:rsidRDefault="00D05533" w:rsidP="00D05533">
            <w:pPr>
              <w:jc w:val="right"/>
              <w:rPr>
                <w:lang w:val="en-US"/>
              </w:rPr>
            </w:pPr>
            <w:r w:rsidRPr="00A5359A">
              <w:rPr>
                <w:i/>
                <w:lang w:val="en-US"/>
              </w:rPr>
              <w:t>Model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FAA8B1" w14:textId="5EE546A3" w:rsidR="00D05533" w:rsidRPr="00A5359A" w:rsidRDefault="00D05533" w:rsidP="00D05533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i/>
                <w:lang w:val="en-US"/>
              </w:rPr>
              <w:t xml:space="preserve">OR / </w:t>
            </w:r>
            <w:r w:rsidR="008719BC" w:rsidRPr="00A5359A">
              <w:rPr>
                <w:i/>
                <w:lang w:val="en-US"/>
              </w:rPr>
              <w:t>RR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26958C" w14:textId="77777777" w:rsidR="00D05533" w:rsidRPr="00A5359A" w:rsidRDefault="00D05533" w:rsidP="00D05533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i/>
                <w:lang w:val="en-US"/>
              </w:rPr>
              <w:t>95% CI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43F074" w14:textId="034E0F4F" w:rsidR="00D05533" w:rsidRPr="00A5359A" w:rsidRDefault="00D05533" w:rsidP="00D05533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i/>
                <w:lang w:val="en-US"/>
              </w:rPr>
              <w:t xml:space="preserve">OR / </w:t>
            </w:r>
            <w:r w:rsidR="008719BC" w:rsidRPr="00A5359A">
              <w:rPr>
                <w:i/>
                <w:lang w:val="en-US"/>
              </w:rPr>
              <w:t>RR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6C6EC0" w14:textId="77777777" w:rsidR="00D05533" w:rsidRPr="00A5359A" w:rsidRDefault="00D05533" w:rsidP="00D05533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i/>
                <w:lang w:val="en-US"/>
              </w:rPr>
              <w:t>95% CI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E1A911" w14:textId="03E1A17D" w:rsidR="00D05533" w:rsidRPr="00A5359A" w:rsidRDefault="00D05533" w:rsidP="00D05533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i/>
                <w:lang w:val="en-US"/>
              </w:rPr>
              <w:t xml:space="preserve">OR / </w:t>
            </w:r>
            <w:r w:rsidR="008719BC" w:rsidRPr="00A5359A">
              <w:rPr>
                <w:i/>
                <w:lang w:val="en-US"/>
              </w:rPr>
              <w:t>RR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1FF1E8" w14:textId="77777777" w:rsidR="00D05533" w:rsidRPr="00A5359A" w:rsidRDefault="00D05533" w:rsidP="00D05533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i/>
                <w:lang w:val="en-US"/>
              </w:rPr>
              <w:t>95% CI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900702" w14:textId="5F28D2AE" w:rsidR="00D05533" w:rsidRPr="00A5359A" w:rsidRDefault="00D05533" w:rsidP="00D05533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i/>
                <w:lang w:val="en-US"/>
              </w:rPr>
              <w:t xml:space="preserve">OR / </w:t>
            </w:r>
            <w:r w:rsidR="008719BC" w:rsidRPr="00A5359A">
              <w:rPr>
                <w:i/>
                <w:lang w:val="en-US"/>
              </w:rPr>
              <w:t>RR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699444" w14:textId="77777777" w:rsidR="00D05533" w:rsidRPr="00A5359A" w:rsidRDefault="00D05533" w:rsidP="00D05533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i/>
                <w:lang w:val="en-US"/>
              </w:rPr>
              <w:t>95% CI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69EBEA" w14:textId="472A39E4" w:rsidR="00D05533" w:rsidRPr="00A5359A" w:rsidRDefault="00D05533" w:rsidP="00D05533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i/>
                <w:lang w:val="en-US"/>
              </w:rPr>
              <w:t xml:space="preserve">OR / </w:t>
            </w:r>
            <w:r w:rsidR="008719BC" w:rsidRPr="00A5359A">
              <w:rPr>
                <w:i/>
                <w:lang w:val="en-US"/>
              </w:rPr>
              <w:t>RR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8C497A" w14:textId="77777777" w:rsidR="00D05533" w:rsidRPr="00A5359A" w:rsidRDefault="00D05533" w:rsidP="00D05533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i/>
                <w:lang w:val="en-US"/>
              </w:rPr>
              <w:t>95% CI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EB7C26" w14:textId="070EFDD1" w:rsidR="00D05533" w:rsidRPr="00A5359A" w:rsidRDefault="00D05533" w:rsidP="00D05533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i/>
                <w:lang w:val="en-US"/>
              </w:rPr>
              <w:t xml:space="preserve">OR / </w:t>
            </w:r>
            <w:r w:rsidR="008719BC" w:rsidRPr="00A5359A">
              <w:rPr>
                <w:i/>
                <w:lang w:val="en-US"/>
              </w:rPr>
              <w:t>RR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06ABCC" w14:textId="77777777" w:rsidR="00D05533" w:rsidRPr="00A5359A" w:rsidRDefault="00D05533" w:rsidP="00D05533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i/>
                <w:lang w:val="en-US"/>
              </w:rPr>
              <w:t>95% CI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F9A3D3" w14:textId="6206AFD9" w:rsidR="00D05533" w:rsidRPr="00A5359A" w:rsidRDefault="00D05533" w:rsidP="00D05533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i/>
                <w:lang w:val="en-US"/>
              </w:rPr>
              <w:t xml:space="preserve">OR / </w:t>
            </w:r>
            <w:r w:rsidR="008719BC" w:rsidRPr="00A5359A">
              <w:rPr>
                <w:i/>
                <w:lang w:val="en-US"/>
              </w:rPr>
              <w:t>RR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0EB302" w14:textId="77777777" w:rsidR="00D05533" w:rsidRPr="00A5359A" w:rsidRDefault="00D05533" w:rsidP="00D05533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i/>
                <w:lang w:val="en-US"/>
              </w:rPr>
              <w:t>95% CI</w:t>
            </w:r>
          </w:p>
        </w:tc>
      </w:tr>
      <w:tr w:rsidR="00A80548" w:rsidRPr="00A5359A" w14:paraId="5811C1E4" w14:textId="77777777" w:rsidTr="00D05533">
        <w:tc>
          <w:tcPr>
            <w:tcW w:w="226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6FDBCDBD" w14:textId="77777777" w:rsidR="00A80548" w:rsidRPr="00A5359A" w:rsidRDefault="00A80548" w:rsidP="00A80548">
            <w:pPr>
              <w:rPr>
                <w:lang w:val="en-US"/>
              </w:rPr>
            </w:pPr>
            <w:r w:rsidRPr="00A5359A">
              <w:rPr>
                <w:lang w:val="en-US"/>
              </w:rPr>
              <w:t>Number of admissions among users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5E70B289" w14:textId="77777777" w:rsidR="00A80548" w:rsidRPr="00A5359A" w:rsidRDefault="00A80548" w:rsidP="00A80548">
            <w:pPr>
              <w:rPr>
                <w:lang w:val="en-US"/>
              </w:rPr>
            </w:pPr>
            <w:r w:rsidRPr="00A5359A">
              <w:rPr>
                <w:lang w:val="en-US"/>
              </w:rPr>
              <w:t>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47E1ABF" w14:textId="3FDE0C7E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4D4D739" w14:textId="32141C8F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4516446" w14:textId="192F1A1F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1809E9C" w14:textId="776B528B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74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E517D98" w14:textId="2624C877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57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74C0F87" w14:textId="55732250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97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BFC9526" w14:textId="1BC039D4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3F283E2" w14:textId="52AB2352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9BA4DF7" w14:textId="0BB12F8B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B4DE6E8" w14:textId="01C4B6E8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6A01485" w14:textId="6D39984A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63FFBAD" w14:textId="32B9B2A0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FA6C8A7" w14:textId="252A4BCC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53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C6CA056" w14:textId="46A9B241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13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E4FCBC7" w14:textId="5D8C3A83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08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6493E2D" w14:textId="085C8388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2E3169E" w14:textId="7BE0739D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67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CE7962C" w14:textId="253EF1AC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B78E99B" w14:textId="36933959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8A6AE10" w14:textId="649DC61C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67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D704B9D" w14:textId="2D8DD155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27</w:t>
            </w:r>
          </w:p>
        </w:tc>
      </w:tr>
      <w:tr w:rsidR="00A80548" w:rsidRPr="00A5359A" w14:paraId="0A4F8DA9" w14:textId="77777777" w:rsidTr="00D05533">
        <w:tc>
          <w:tcPr>
            <w:tcW w:w="226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3C482B69" w14:textId="77777777" w:rsidR="00A80548" w:rsidRPr="00A5359A" w:rsidRDefault="00A80548" w:rsidP="00A80548">
            <w:pPr>
              <w:rPr>
                <w:lang w:val="en-US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37B61DFB" w14:textId="77777777" w:rsidR="00A80548" w:rsidRPr="00A5359A" w:rsidRDefault="00A80548" w:rsidP="00A80548">
            <w:pPr>
              <w:rPr>
                <w:lang w:val="en-US"/>
              </w:rPr>
            </w:pPr>
            <w:r w:rsidRPr="00A5359A">
              <w:rPr>
                <w:lang w:val="en-US"/>
              </w:rPr>
              <w:t>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0A900EC" w14:textId="235B9E2D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E95364D" w14:textId="210F97DB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D50F646" w14:textId="5E66FB6C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604AE27" w14:textId="2FB17BDA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74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C99D606" w14:textId="780E7683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57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4B4856F" w14:textId="479569CE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97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C6FEAD5" w14:textId="50A02DDB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C90E2B7" w14:textId="65845E0B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D5671B5" w14:textId="275F6BC0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854DD88" w14:textId="5692A65D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AC38DC2" w14:textId="082E26DB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B224623" w14:textId="173D13D0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CE96D88" w14:textId="7FD9C1E3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21BB275" w14:textId="1B11A5D1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B99E0E2" w14:textId="6940D406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95528A6" w14:textId="2735D723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3054D63" w14:textId="0CE79E14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D7683B6" w14:textId="49B86C73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6A7D887" w14:textId="0CAA0A31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02A83BE" w14:textId="5AFF58CF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A0CDB8D" w14:textId="1EEAC582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23</w:t>
            </w:r>
          </w:p>
        </w:tc>
      </w:tr>
      <w:tr w:rsidR="00A80548" w:rsidRPr="00A5359A" w14:paraId="3312C075" w14:textId="77777777" w:rsidTr="00D05533">
        <w:tc>
          <w:tcPr>
            <w:tcW w:w="226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28FA5347" w14:textId="77777777" w:rsidR="00A80548" w:rsidRPr="00A5359A" w:rsidRDefault="00A80548" w:rsidP="00A80548">
            <w:pPr>
              <w:rPr>
                <w:lang w:val="en-US"/>
              </w:rPr>
            </w:pPr>
            <w:r w:rsidRPr="00A5359A">
              <w:rPr>
                <w:lang w:val="en-US"/>
              </w:rPr>
              <w:t>Daytime hospital admission (yes)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26599E31" w14:textId="77777777" w:rsidR="00A80548" w:rsidRPr="00A5359A" w:rsidRDefault="00A80548" w:rsidP="00A80548">
            <w:pPr>
              <w:rPr>
                <w:lang w:val="en-US"/>
              </w:rPr>
            </w:pPr>
            <w:r w:rsidRPr="00A5359A">
              <w:rPr>
                <w:lang w:val="en-US"/>
              </w:rPr>
              <w:t>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71677A5" w14:textId="55D33BA0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62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3F8D77A" w14:textId="49D6C932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21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C6F1153" w14:textId="78928C27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17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BF88B38" w14:textId="0EBCE343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41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901DD06" w14:textId="33B5BADE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7892EC9" w14:textId="5D4FBD57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76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4D4954F" w14:textId="7186B5A2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29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A70CBB1" w14:textId="207A9EFE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07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44336E5" w14:textId="70024AB4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56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19DB0C2" w14:textId="3BDCF848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31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992B37A" w14:textId="1D3C3DB9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03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BFC4795" w14:textId="6895135B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68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852E70F" w14:textId="4070A4DE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F7712AC" w14:textId="6F04AC29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61443BA" w14:textId="37474F24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276F822" w14:textId="231838C3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91A07B8" w14:textId="6B1EF8EE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6A6EFBF" w14:textId="32F4E27A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D4813F4" w14:textId="7B241563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1325FDD" w14:textId="14FA30AA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4949486" w14:textId="1F42C6D4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45</w:t>
            </w:r>
          </w:p>
        </w:tc>
      </w:tr>
      <w:tr w:rsidR="00A80548" w:rsidRPr="00A5359A" w14:paraId="2526E05C" w14:textId="77777777" w:rsidTr="00D05533">
        <w:tc>
          <w:tcPr>
            <w:tcW w:w="226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716E11EE" w14:textId="77777777" w:rsidR="00A80548" w:rsidRPr="00A5359A" w:rsidRDefault="00A80548" w:rsidP="00A80548">
            <w:pPr>
              <w:rPr>
                <w:lang w:val="en-US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26B2D7F7" w14:textId="77777777" w:rsidR="00A80548" w:rsidRPr="00A5359A" w:rsidRDefault="00A80548" w:rsidP="00A80548">
            <w:pPr>
              <w:rPr>
                <w:lang w:val="en-US"/>
              </w:rPr>
            </w:pPr>
            <w:r w:rsidRPr="00A5359A">
              <w:rPr>
                <w:lang w:val="en-US"/>
              </w:rPr>
              <w:t>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613E5FD" w14:textId="25316744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46AEAC9" w14:textId="62CB92EF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4BDECA0" w14:textId="04167CBD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52B742B" w14:textId="625E6267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F145861" w14:textId="336281B7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A8F7B5E" w14:textId="3FD03F35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D7CC858" w14:textId="62AA960B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71EDA44" w14:textId="6B3D724A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5A85E1D" w14:textId="208CA9D1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72F383B" w14:textId="029D511E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98D0406" w14:textId="1F6B53CD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1E05D28" w14:textId="431BE6A7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7628E7E" w14:textId="7ACCC36A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B012BC5" w14:textId="4E95B367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6F92705" w14:textId="6DEF199E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F5AA76F" w14:textId="66517FE5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3D62525" w14:textId="3FF5DC30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95BAB6D" w14:textId="48FEA168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CCC23CD" w14:textId="19157D6D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E8659F1" w14:textId="19E5A8DD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335771A" w14:textId="06163283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30</w:t>
            </w:r>
          </w:p>
        </w:tc>
      </w:tr>
      <w:tr w:rsidR="00A80548" w:rsidRPr="00A5359A" w14:paraId="471585C9" w14:textId="77777777" w:rsidTr="00D05533">
        <w:tc>
          <w:tcPr>
            <w:tcW w:w="226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5F7A00F0" w14:textId="77777777" w:rsidR="00A80548" w:rsidRPr="00A5359A" w:rsidRDefault="00A80548" w:rsidP="00A80548">
            <w:pPr>
              <w:rPr>
                <w:lang w:val="en-US"/>
              </w:rPr>
            </w:pPr>
            <w:r w:rsidRPr="00A5359A">
              <w:rPr>
                <w:lang w:val="en-US"/>
              </w:rPr>
              <w:t>Number of admissions among users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6682D705" w14:textId="77777777" w:rsidR="00A80548" w:rsidRPr="00A5359A" w:rsidRDefault="00A80548" w:rsidP="00A80548">
            <w:pPr>
              <w:rPr>
                <w:lang w:val="en-US"/>
              </w:rPr>
            </w:pPr>
            <w:r w:rsidRPr="00A5359A">
              <w:rPr>
                <w:lang w:val="en-US"/>
              </w:rPr>
              <w:t>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47FC0DE" w14:textId="387EDAF9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416ED9F" w14:textId="154CB5FA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EA6D8F6" w14:textId="55710862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1DE13EE" w14:textId="0BB706BE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77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FAF8500" w14:textId="62D2A5C1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63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B8E2E4A" w14:textId="66B31390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94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89285D4" w14:textId="1C40D487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82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824F1A7" w14:textId="101DB245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70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C577320" w14:textId="3EF392F6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98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1E87C32" w14:textId="0D050C88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EF187D1" w14:textId="4545680D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2F44E4C" w14:textId="5A47F309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16C6658" w14:textId="5B9BB438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69F024D" w14:textId="4679F2DE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D2836FD" w14:textId="3D64849A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AD25ADC" w14:textId="311375B6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2F46053" w14:textId="1C013FF5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41FFEAF" w14:textId="3D2963E3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A7A51B3" w14:textId="618ED8A9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72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19CF680" w14:textId="5B8C2616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57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DA9685C" w14:textId="090D3F24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90</w:t>
            </w:r>
          </w:p>
        </w:tc>
      </w:tr>
      <w:tr w:rsidR="00A80548" w:rsidRPr="00A5359A" w14:paraId="42B327DA" w14:textId="77777777" w:rsidTr="00D05533">
        <w:tc>
          <w:tcPr>
            <w:tcW w:w="226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1FBA4D3C" w14:textId="77777777" w:rsidR="00A80548" w:rsidRPr="00A5359A" w:rsidRDefault="00A80548" w:rsidP="00A80548">
            <w:pPr>
              <w:rPr>
                <w:lang w:val="en-US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4931A8C6" w14:textId="77777777" w:rsidR="00A80548" w:rsidRPr="00A5359A" w:rsidRDefault="00A80548" w:rsidP="00A80548">
            <w:pPr>
              <w:rPr>
                <w:lang w:val="en-US"/>
              </w:rPr>
            </w:pPr>
            <w:r w:rsidRPr="00A5359A">
              <w:rPr>
                <w:lang w:val="en-US"/>
              </w:rPr>
              <w:t>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12493B1" w14:textId="03A44E78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73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342A606" w14:textId="5F9B0BA4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56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EE7FAE9" w14:textId="42F793F5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94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491A877" w14:textId="5F8C35BE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69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2F8C5C1" w14:textId="33282231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56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CC765DD" w14:textId="1B4999A6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84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89BA6BB" w14:textId="7669C66D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76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6580670" w14:textId="1A4CD9FB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64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9FBBA80" w14:textId="3EBBABDA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89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92E82BC" w14:textId="1D10BFEC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72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85A5604" w14:textId="506A9412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57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CA2AA9F" w14:textId="7DB7C831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90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778876F" w14:textId="10EB29E8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5F04F91" w14:textId="045EEBA0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F2947E3" w14:textId="417A927C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DB7C3FA" w14:textId="775E7254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DE638F8" w14:textId="406B4BA1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4245232" w14:textId="33ABA3EA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0720250" w14:textId="7BFE6F6F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71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0CF68BD" w14:textId="5FC2C11D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57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FF204E9" w14:textId="78E17CDE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90</w:t>
            </w:r>
          </w:p>
        </w:tc>
      </w:tr>
      <w:tr w:rsidR="00A80548" w:rsidRPr="00A5359A" w14:paraId="13CCDE01" w14:textId="77777777" w:rsidTr="00D05533">
        <w:tc>
          <w:tcPr>
            <w:tcW w:w="226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6E0C9B6D" w14:textId="77777777" w:rsidR="00A80548" w:rsidRPr="00A5359A" w:rsidRDefault="00A80548" w:rsidP="00A80548">
            <w:pPr>
              <w:rPr>
                <w:lang w:val="en-US"/>
              </w:rPr>
            </w:pPr>
            <w:r w:rsidRPr="00A5359A">
              <w:rPr>
                <w:lang w:val="en-US"/>
              </w:rPr>
              <w:t>Mental health professional (yes)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74B39E81" w14:textId="77777777" w:rsidR="00A80548" w:rsidRPr="00A5359A" w:rsidRDefault="00A80548" w:rsidP="00A80548">
            <w:pPr>
              <w:rPr>
                <w:lang w:val="en-US"/>
              </w:rPr>
            </w:pPr>
            <w:r w:rsidRPr="00A5359A">
              <w:rPr>
                <w:lang w:val="en-US"/>
              </w:rPr>
              <w:t>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9D4A916" w14:textId="3C042B77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E676BF6" w14:textId="487679C4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0A59455" w14:textId="625A607A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B386429" w14:textId="2671AE80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D674639" w14:textId="217151A6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DFDBD90" w14:textId="665A3F76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A5E3ABE" w14:textId="0159D08B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C00678F" w14:textId="7E0B824D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691BF4D" w14:textId="091B5F84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064CB75" w14:textId="04793763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08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5DE2338" w14:textId="14D6EDBE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64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5F9DB69" w14:textId="736A04C1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64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D630A3C" w14:textId="0FAFAAA5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B8C7763" w14:textId="5D54CD6A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6CCF7C5" w14:textId="0DB110E5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049FC22" w14:textId="61C4B1F8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15A8DB3" w14:textId="733FC31A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9FAF4B4" w14:textId="007BD067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B8A6DB7" w14:textId="19906002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89FD488" w14:textId="271B8037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6A93116" w14:textId="10E7B80C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52</w:t>
            </w:r>
          </w:p>
        </w:tc>
      </w:tr>
      <w:tr w:rsidR="00A80548" w:rsidRPr="00A5359A" w14:paraId="048D18EB" w14:textId="77777777" w:rsidTr="00D05533">
        <w:tc>
          <w:tcPr>
            <w:tcW w:w="22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6D8B01" w14:textId="77777777" w:rsidR="00A80548" w:rsidRPr="00A5359A" w:rsidRDefault="00A80548" w:rsidP="00A80548">
            <w:pPr>
              <w:rPr>
                <w:lang w:val="en-US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467A7982" w14:textId="77777777" w:rsidR="00A80548" w:rsidRPr="00A5359A" w:rsidRDefault="00A80548" w:rsidP="00A80548">
            <w:pPr>
              <w:rPr>
                <w:lang w:val="en-US"/>
              </w:rPr>
            </w:pPr>
            <w:r w:rsidRPr="00A5359A">
              <w:rPr>
                <w:lang w:val="en-US"/>
              </w:rPr>
              <w:t>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3944964" w14:textId="397C829C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55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AD06103" w14:textId="64037E5F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40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7268835" w14:textId="1B237EE1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77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C44241B" w14:textId="670AB65F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59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D2A0B42" w14:textId="1415E5B2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46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0FEA897" w14:textId="1D88453B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76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4965285" w14:textId="6E172127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5E86B7E" w14:textId="5F5B7153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0709CF0" w14:textId="698D051A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B4166B3" w14:textId="2494EAD2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70DADC1" w14:textId="4D3EF095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2CF9EF4" w14:textId="5F8F181D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211C851" w14:textId="151FA7CA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F3E7E74" w14:textId="69F5471D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B85F65E" w14:textId="4288E6B6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D493FE7" w14:textId="59331B73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73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E254CE6" w14:textId="57F9D3A5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55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803CE13" w14:textId="7BE743F4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97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505836C" w14:textId="5B7925B1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F8F9BE0" w14:textId="30708856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35BD1D1" w14:textId="55B6DC4A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38</w:t>
            </w:r>
          </w:p>
        </w:tc>
      </w:tr>
      <w:tr w:rsidR="00A80548" w:rsidRPr="00A5359A" w14:paraId="32BA9BA2" w14:textId="77777777" w:rsidTr="00D05533">
        <w:tc>
          <w:tcPr>
            <w:tcW w:w="226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3401A89E" w14:textId="77777777" w:rsidR="00A80548" w:rsidRPr="00A5359A" w:rsidRDefault="00A80548" w:rsidP="00A80548">
            <w:pPr>
              <w:rPr>
                <w:lang w:val="en-US"/>
              </w:rPr>
            </w:pPr>
            <w:r w:rsidRPr="00A5359A">
              <w:rPr>
                <w:lang w:val="en-US"/>
              </w:rPr>
              <w:t>Number of consul-</w:t>
            </w:r>
            <w:proofErr w:type="spellStart"/>
            <w:r w:rsidRPr="00A5359A">
              <w:rPr>
                <w:lang w:val="en-US"/>
              </w:rPr>
              <w:t>tations</w:t>
            </w:r>
            <w:proofErr w:type="spellEnd"/>
            <w:r w:rsidRPr="00A5359A">
              <w:rPr>
                <w:lang w:val="en-US"/>
              </w:rPr>
              <w:t xml:space="preserve"> among users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3EAE868C" w14:textId="77777777" w:rsidR="00A80548" w:rsidRPr="00A5359A" w:rsidRDefault="00A80548" w:rsidP="00A80548">
            <w:pPr>
              <w:rPr>
                <w:lang w:val="en-US"/>
              </w:rPr>
            </w:pPr>
            <w:r w:rsidRPr="00A5359A">
              <w:rPr>
                <w:lang w:val="en-US"/>
              </w:rPr>
              <w:t>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86C77D5" w14:textId="72766B7F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43E1175" w14:textId="5539A521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C305845" w14:textId="2D1491EF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5B733B2" w14:textId="7554A82E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24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0470B55" w14:textId="5CE6FCFF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00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08A8349" w14:textId="11DABECF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54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CDB6555" w14:textId="3EE4876C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7CB313D" w14:textId="14FF9A9B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92CD650" w14:textId="63A8551D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8269D25" w14:textId="6FAC304B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C67655D" w14:textId="278DDE1E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5A88138" w14:textId="6EC721BD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C72127E" w14:textId="34CE2898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F3C3ABF" w14:textId="3DF947E9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4A69C76" w14:textId="3FB222D4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6CD2412" w14:textId="7DA85CE9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6EDB223" w14:textId="2DE41D3E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7D7BC43" w14:textId="4F01C5F7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A5E1E20" w14:textId="380A645F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7B6658D" w14:textId="400F7D6E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B62A758" w14:textId="4CF511E2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A80548" w:rsidRPr="00A5359A" w14:paraId="655632AA" w14:textId="77777777" w:rsidTr="00D05533">
        <w:tc>
          <w:tcPr>
            <w:tcW w:w="226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3BF16653" w14:textId="77777777" w:rsidR="00A80548" w:rsidRPr="00A5359A" w:rsidRDefault="00A80548" w:rsidP="00A80548">
            <w:pPr>
              <w:rPr>
                <w:lang w:val="en-US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36EF5B24" w14:textId="77777777" w:rsidR="00A80548" w:rsidRPr="00A5359A" w:rsidRDefault="00A80548" w:rsidP="00A80548">
            <w:pPr>
              <w:rPr>
                <w:lang w:val="en-US"/>
              </w:rPr>
            </w:pPr>
            <w:r w:rsidRPr="00A5359A">
              <w:rPr>
                <w:lang w:val="en-US"/>
              </w:rPr>
              <w:t>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7883784" w14:textId="71621935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FC688B6" w14:textId="22AAB9EA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E778C13" w14:textId="5E9BDFEA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B45AC90" w14:textId="54B8569E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AF9ED3A" w14:textId="29062DB0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10E8689" w14:textId="211E230C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54C2603" w14:textId="76AB604E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55B1EAD" w14:textId="6CB6B1C3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3B4A7AA" w14:textId="05083311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4911646" w14:textId="3F5D7AA5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D105C63" w14:textId="54426507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7B51D73" w14:textId="074087B0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A37BCA9" w14:textId="55B7602F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74D9136" w14:textId="36639C6D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5C89B15" w14:textId="6D215D33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BF265FE" w14:textId="353A77EC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D3FBAA7" w14:textId="62A456C9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0E8A2C4" w14:textId="4FA013BC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7B8E3B0" w14:textId="6F11CF34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B03B068" w14:textId="52891C29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793349C" w14:textId="2CBA6F9E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01</w:t>
            </w:r>
          </w:p>
        </w:tc>
      </w:tr>
      <w:tr w:rsidR="00A80548" w:rsidRPr="00A5359A" w14:paraId="2F3392C3" w14:textId="77777777" w:rsidTr="00D05533">
        <w:tc>
          <w:tcPr>
            <w:tcW w:w="226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36E29679" w14:textId="77777777" w:rsidR="00A80548" w:rsidRPr="00A5359A" w:rsidRDefault="00A80548" w:rsidP="00A80548">
            <w:pPr>
              <w:rPr>
                <w:lang w:val="en-US"/>
              </w:rPr>
            </w:pPr>
            <w:r w:rsidRPr="00A5359A">
              <w:rPr>
                <w:lang w:val="en-US"/>
              </w:rPr>
              <w:t>Physiotherapist (yes)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2DB37D52" w14:textId="77777777" w:rsidR="00A80548" w:rsidRPr="00A5359A" w:rsidRDefault="00A80548" w:rsidP="00A80548">
            <w:pPr>
              <w:rPr>
                <w:lang w:val="en-US"/>
              </w:rPr>
            </w:pPr>
            <w:r w:rsidRPr="00A5359A">
              <w:rPr>
                <w:lang w:val="en-US"/>
              </w:rPr>
              <w:t>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9DB72B4" w14:textId="76A7E89B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2CC3AE8" w14:textId="0DE645A7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FFCB61C" w14:textId="7939A3ED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CE35C97" w14:textId="0755B13E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963CF9E" w14:textId="4D6211C3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520B42B" w14:textId="117972EF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2ACB24F" w14:textId="22332AD9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13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6414EA0" w14:textId="2B6AC7AD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272265E" w14:textId="1DB026A1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26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036C09C" w14:textId="27FAA778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F88000F" w14:textId="0F2460BF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F76FBB2" w14:textId="7AB20F9C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2A290A3" w14:textId="560AFDC0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193A72B" w14:textId="17D25D2C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880C9F3" w14:textId="3791DC73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FD06B5C" w14:textId="5F55F0C3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9B37A77" w14:textId="15CD52FD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56E2377" w14:textId="622D0B65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D5345DB" w14:textId="27082F5B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EAB89D2" w14:textId="1F3A2B90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5D31E06" w14:textId="1A541E85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29</w:t>
            </w:r>
          </w:p>
        </w:tc>
      </w:tr>
      <w:tr w:rsidR="00A80548" w:rsidRPr="00A5359A" w14:paraId="33B807F8" w14:textId="77777777" w:rsidTr="00D05533">
        <w:tc>
          <w:tcPr>
            <w:tcW w:w="226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689220B9" w14:textId="77777777" w:rsidR="00A80548" w:rsidRPr="00A5359A" w:rsidRDefault="00A80548" w:rsidP="00A80548">
            <w:pPr>
              <w:rPr>
                <w:lang w:val="en-US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48FE49E6" w14:textId="77777777" w:rsidR="00A80548" w:rsidRPr="00A5359A" w:rsidRDefault="00A80548" w:rsidP="00A80548">
            <w:pPr>
              <w:rPr>
                <w:lang w:val="en-US"/>
              </w:rPr>
            </w:pPr>
            <w:r w:rsidRPr="00A5359A">
              <w:rPr>
                <w:lang w:val="en-US"/>
              </w:rPr>
              <w:t>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E65DD96" w14:textId="77C6B546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64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4F2A5F4" w14:textId="3964D8A6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52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BD528AD" w14:textId="3E58D7FC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79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B866709" w14:textId="6FF5A5EA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86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E2BBD95" w14:textId="7A8A3154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75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F14B39B" w14:textId="0A150ACD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99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83AF6CF" w14:textId="544A1A40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91B3132" w14:textId="129F8109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33B4EBD" w14:textId="27CC9BCF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5488100" w14:textId="6B789D7D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63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989BCC2" w14:textId="3C098CC8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54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41B3D8F" w14:textId="79AF248E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74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415840B" w14:textId="3F321DB9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74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87785D1" w14:textId="3D578171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63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C558B5F" w14:textId="605D7E99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86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8D0C3A7" w14:textId="784DB751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84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BEEDF84" w14:textId="0BB26296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72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601C2EB" w14:textId="2DB4766A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98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C9F5D81" w14:textId="602CFAE8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8D2F72D" w14:textId="4EF875CA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06166F9" w14:textId="1BC5B142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19</w:t>
            </w:r>
          </w:p>
        </w:tc>
      </w:tr>
      <w:tr w:rsidR="00A80548" w:rsidRPr="00A5359A" w14:paraId="7BB35098" w14:textId="77777777" w:rsidTr="00D05533">
        <w:tc>
          <w:tcPr>
            <w:tcW w:w="226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361680B3" w14:textId="77777777" w:rsidR="00A80548" w:rsidRPr="00A5359A" w:rsidRDefault="00A80548" w:rsidP="00A80548">
            <w:pPr>
              <w:rPr>
                <w:lang w:val="en-US"/>
              </w:rPr>
            </w:pPr>
            <w:r w:rsidRPr="00A5359A">
              <w:rPr>
                <w:lang w:val="en-US"/>
              </w:rPr>
              <w:t>Number of consul-</w:t>
            </w:r>
            <w:proofErr w:type="spellStart"/>
            <w:r w:rsidRPr="00A5359A">
              <w:rPr>
                <w:lang w:val="en-US"/>
              </w:rPr>
              <w:t>tations</w:t>
            </w:r>
            <w:proofErr w:type="spellEnd"/>
            <w:r w:rsidRPr="00A5359A">
              <w:rPr>
                <w:lang w:val="en-US"/>
              </w:rPr>
              <w:t xml:space="preserve"> among users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18541F75" w14:textId="77777777" w:rsidR="00A80548" w:rsidRPr="00A5359A" w:rsidRDefault="00A80548" w:rsidP="00A80548">
            <w:pPr>
              <w:rPr>
                <w:lang w:val="en-US"/>
              </w:rPr>
            </w:pPr>
            <w:r w:rsidRPr="00A5359A">
              <w:rPr>
                <w:lang w:val="en-US"/>
              </w:rPr>
              <w:t>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E478978" w14:textId="21F1D627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37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971A2C0" w14:textId="11A19FBB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77D77CB" w14:textId="51DA0078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58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3696AA2" w14:textId="3EB724DC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31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E2C920E" w14:textId="13EFC126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EEC0EAF" w14:textId="54ECE567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45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0FC231E" w14:textId="1743B0A2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20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3DC240B" w14:textId="00F5F2FC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F5F9448" w14:textId="5E812174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31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0C889A3" w14:textId="1AB27B38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32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855193D" w14:textId="1508A2C1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3B63000" w14:textId="6A5F8EF4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48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F5C26A0" w14:textId="57FE1A13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15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D428B90" w14:textId="5B1CD1C3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03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CF0D911" w14:textId="7872B796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29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EC4657F" w14:textId="042EA3A0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13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F76B0F2" w14:textId="3E86C931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76F1ED7" w14:textId="03F6CC5D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26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CFED960" w14:textId="6D32E0B1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7E60559" w14:textId="3F283D46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E68207D" w14:textId="371CD440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A80548" w:rsidRPr="00A5359A" w14:paraId="45C9A296" w14:textId="77777777" w:rsidTr="00D05533">
        <w:tc>
          <w:tcPr>
            <w:tcW w:w="226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2927DAB8" w14:textId="77777777" w:rsidR="00A80548" w:rsidRPr="00A5359A" w:rsidRDefault="00A80548" w:rsidP="00A80548">
            <w:pPr>
              <w:rPr>
                <w:lang w:val="en-US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78FE964A" w14:textId="77777777" w:rsidR="00A80548" w:rsidRPr="00A5359A" w:rsidRDefault="00A80548" w:rsidP="00A80548">
            <w:pPr>
              <w:rPr>
                <w:lang w:val="en-US"/>
              </w:rPr>
            </w:pPr>
            <w:r w:rsidRPr="00A5359A">
              <w:rPr>
                <w:lang w:val="en-US"/>
              </w:rPr>
              <w:t>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9D87FBB" w14:textId="7E8BC2E6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1A903AC" w14:textId="4DE51E5C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BFEB60D" w14:textId="1B28B3B2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59ADF05" w14:textId="3C4B86CB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16ABBE8" w14:textId="7A592764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6B754C5" w14:textId="17B7AFFC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23C112F" w14:textId="4813675C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09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56C3AFA" w14:textId="291ACA96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41F48E3" w14:textId="751C5461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18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F3BEB8E" w14:textId="1423B4E3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8C87E2E" w14:textId="62C11867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E9D6B26" w14:textId="286A286F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82472BC" w14:textId="453591E8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9527FA6" w14:textId="211E3CB8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CF7C59E" w14:textId="0A6402C0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8650EBA" w14:textId="1B923B76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7F29E42" w14:textId="1C1C9FF5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1AE15A8" w14:textId="27DE2B85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E81930B" w14:textId="38F1BCB3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BF2CBA3" w14:textId="4CA15ADD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C7B005B" w14:textId="400F2445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04</w:t>
            </w:r>
          </w:p>
        </w:tc>
      </w:tr>
      <w:tr w:rsidR="00A80548" w:rsidRPr="00A5359A" w14:paraId="50E84DFD" w14:textId="77777777" w:rsidTr="00D05533">
        <w:tc>
          <w:tcPr>
            <w:tcW w:w="226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636F3453" w14:textId="77777777" w:rsidR="00A80548" w:rsidRPr="00A5359A" w:rsidRDefault="00A80548" w:rsidP="00A80548">
            <w:pPr>
              <w:rPr>
                <w:lang w:val="en-US"/>
              </w:rPr>
            </w:pPr>
            <w:r w:rsidRPr="00A5359A">
              <w:rPr>
                <w:lang w:val="en-US"/>
              </w:rPr>
              <w:t>Home care (yes)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3C373A35" w14:textId="77777777" w:rsidR="00A80548" w:rsidRPr="00A5359A" w:rsidRDefault="00A80548" w:rsidP="00A80548">
            <w:pPr>
              <w:rPr>
                <w:lang w:val="en-US"/>
              </w:rPr>
            </w:pPr>
            <w:r w:rsidRPr="00A5359A">
              <w:rPr>
                <w:lang w:val="en-US"/>
              </w:rPr>
              <w:t>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DC0C5DE" w14:textId="368A089B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3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00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7739B7B" w14:textId="01409414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95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920A29E" w14:textId="5B7D2EF6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4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63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40B2E36" w14:textId="6F0A91C5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90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BF8AAE6" w14:textId="737D0F47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30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DC13F3B" w14:textId="25EEB597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78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9A36FB5" w14:textId="49BE12A3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51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E015237" w14:textId="29EB9DC4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07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3BBCB31" w14:textId="3A4A39A1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66EEE04" w14:textId="0D0B4F2A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5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50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8ADF9C7" w14:textId="4AF46B19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3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52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5541778" w14:textId="093B4413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8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58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61517B4" w14:textId="79B04D24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80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23B4EAD" w14:textId="53D018E7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08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846071B" w14:textId="627FD0DE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99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18B82DC" w14:textId="375E3626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027E28D" w14:textId="03C4A052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52B10A5" w14:textId="2AD56D5F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02A401D" w14:textId="7FA29CF7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FEA7EE3" w14:textId="12949F54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212A8F2" w14:textId="2948B009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33</w:t>
            </w:r>
          </w:p>
        </w:tc>
      </w:tr>
      <w:tr w:rsidR="00A80548" w:rsidRPr="00A5359A" w14:paraId="32352CFD" w14:textId="77777777" w:rsidTr="00D05533">
        <w:tc>
          <w:tcPr>
            <w:tcW w:w="2266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B04C955" w14:textId="77777777" w:rsidR="00A80548" w:rsidRPr="00A5359A" w:rsidRDefault="00A80548" w:rsidP="00A80548">
            <w:pPr>
              <w:rPr>
                <w:lang w:val="en-US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ACCDB3" w14:textId="77777777" w:rsidR="00A80548" w:rsidRPr="00A5359A" w:rsidRDefault="00A80548" w:rsidP="00A80548">
            <w:pPr>
              <w:rPr>
                <w:lang w:val="en-US"/>
              </w:rPr>
            </w:pPr>
            <w:r w:rsidRPr="00A5359A">
              <w:rPr>
                <w:lang w:val="en-US"/>
              </w:rPr>
              <w:t>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5BFD67" w14:textId="6DF6248A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77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154D29" w14:textId="61424C16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3DE83A" w14:textId="5DC23FB9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02B3BD" w14:textId="08C0B836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B63C1E" w14:textId="783EBFA7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2D184C" w14:textId="5A7F9DE1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0A0DCE" w14:textId="4C6154EE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C0446A" w14:textId="2E1E4AE3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79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0D99A2" w14:textId="388301C0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CBB0E5" w14:textId="7B278D87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86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4E2140" w14:textId="79E6CB1A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15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5E68D8" w14:textId="7E44C98A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3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00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E90315" w14:textId="56DBFB3B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98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280396" w14:textId="0BA73F33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1E6BDB" w14:textId="1609D5E9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1C8CA6" w14:textId="09C2234E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4C78D9" w14:textId="2D1542B1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C4EDAF" w14:textId="23928534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DF05AD" w14:textId="550E31B2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07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E9930C" w14:textId="26B458EB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BAE022" w14:textId="4B6C1347" w:rsidR="00A80548" w:rsidRPr="00A5359A" w:rsidRDefault="00A80548" w:rsidP="00A8054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85</w:t>
            </w:r>
          </w:p>
        </w:tc>
      </w:tr>
    </w:tbl>
    <w:p w14:paraId="6D1E9B7E" w14:textId="4E1C4ACB" w:rsidR="00194832" w:rsidRPr="00A5359A" w:rsidRDefault="00E01806" w:rsidP="00194832">
      <w:pPr>
        <w:pStyle w:val="NoSpacing"/>
        <w:rPr>
          <w:lang w:val="en-US"/>
        </w:rPr>
      </w:pPr>
      <w:r w:rsidRPr="00A5359A">
        <w:rPr>
          <w:lang w:val="en-US"/>
        </w:rPr>
        <w:t>CI, confidence interval; NA, not applicable (due to no or limited number of cases); OR, odds ratio; RR, rate ratio</w:t>
      </w:r>
      <w:r w:rsidR="00D05533" w:rsidRPr="00A5359A">
        <w:rPr>
          <w:lang w:val="en-US"/>
        </w:rPr>
        <w:t xml:space="preserve">. Model 1: adjusted for age, sex, interaction between age and sex, and year of participation in the health survey. Model 2: model 1 + adjusted for </w:t>
      </w:r>
      <w:bookmarkStart w:id="0" w:name="_Hlk45267479"/>
      <w:r w:rsidR="00D05533" w:rsidRPr="00A5359A">
        <w:rPr>
          <w:lang w:val="en-US"/>
        </w:rPr>
        <w:t>general health, physical limitations, and mental health</w:t>
      </w:r>
      <w:bookmarkEnd w:id="0"/>
      <w:r w:rsidR="00D05533" w:rsidRPr="00A5359A">
        <w:rPr>
          <w:lang w:val="en-US"/>
        </w:rPr>
        <w:t>. ORs apply to part 1 outcomes (</w:t>
      </w:r>
      <w:r w:rsidR="0016146C" w:rsidRPr="00A5359A">
        <w:rPr>
          <w:lang w:val="en-US"/>
        </w:rPr>
        <w:t>probability</w:t>
      </w:r>
      <w:r w:rsidR="00D05533" w:rsidRPr="00A5359A">
        <w:rPr>
          <w:lang w:val="en-US"/>
        </w:rPr>
        <w:t xml:space="preserve"> of healthcare expenditure/utilization) calculated using logistic regression, </w:t>
      </w:r>
      <w:r w:rsidR="008719BC" w:rsidRPr="00A5359A">
        <w:rPr>
          <w:lang w:val="en-US"/>
        </w:rPr>
        <w:t>RR</w:t>
      </w:r>
      <w:r w:rsidR="00D05533" w:rsidRPr="00A5359A">
        <w:rPr>
          <w:lang w:val="en-US"/>
        </w:rPr>
        <w:t xml:space="preserve">s apply to part 2 outcomes (amount of healthcare expenditure/utilization among those who used healthcare resources) calculated using GLM with log link function and </w:t>
      </w:r>
      <w:r w:rsidR="00596E71">
        <w:rPr>
          <w:lang w:val="en-US"/>
        </w:rPr>
        <w:t xml:space="preserve">gamma or </w:t>
      </w:r>
      <w:r w:rsidR="00D05533" w:rsidRPr="00A5359A">
        <w:rPr>
          <w:lang w:val="en-US"/>
        </w:rPr>
        <w:t xml:space="preserve">negative binomial distribution. </w:t>
      </w:r>
      <w:r w:rsidR="00194832" w:rsidRPr="00A5359A">
        <w:rPr>
          <w:lang w:val="en-US"/>
        </w:rPr>
        <w:t>Bold indicates p&lt;0.05</w:t>
      </w:r>
      <w:r w:rsidR="00A5359A">
        <w:rPr>
          <w:lang w:val="en-US"/>
        </w:rPr>
        <w:t>.</w:t>
      </w:r>
    </w:p>
    <w:p w14:paraId="3D0BC3AF" w14:textId="7F2C9A0B" w:rsidR="00D05533" w:rsidRPr="00A5359A" w:rsidRDefault="00D05533" w:rsidP="00D05533">
      <w:pPr>
        <w:pStyle w:val="NoSpacing"/>
        <w:rPr>
          <w:lang w:val="en-US"/>
        </w:rPr>
      </w:pPr>
    </w:p>
    <w:p w14:paraId="2D9DDCEF" w14:textId="1C317A45" w:rsidR="00D05533" w:rsidRPr="00A5359A" w:rsidRDefault="00D05533" w:rsidP="00D05533">
      <w:pPr>
        <w:pStyle w:val="NoSpacing"/>
        <w:rPr>
          <w:lang w:val="en-US"/>
        </w:rPr>
      </w:pPr>
    </w:p>
    <w:p w14:paraId="312C5A72" w14:textId="0D9695CB" w:rsidR="00D05533" w:rsidRPr="00A5359A" w:rsidRDefault="00D05533" w:rsidP="00D05533">
      <w:pPr>
        <w:pStyle w:val="NoSpacing"/>
        <w:rPr>
          <w:lang w:val="en-US"/>
        </w:rPr>
      </w:pPr>
    </w:p>
    <w:p w14:paraId="64FD4012" w14:textId="628FDCA3" w:rsidR="00D05533" w:rsidRPr="00A5359A" w:rsidRDefault="00D05533" w:rsidP="00D05533">
      <w:pPr>
        <w:pStyle w:val="NoSpacing"/>
        <w:rPr>
          <w:lang w:val="en-US"/>
        </w:rPr>
      </w:pPr>
    </w:p>
    <w:p w14:paraId="44103AD9" w14:textId="3DAE644F" w:rsidR="00D05533" w:rsidRPr="00A5359A" w:rsidRDefault="00D05533" w:rsidP="00D05533">
      <w:pPr>
        <w:pStyle w:val="NoSpacing"/>
        <w:rPr>
          <w:lang w:val="en-US"/>
        </w:rPr>
      </w:pPr>
    </w:p>
    <w:p w14:paraId="664AFD7E" w14:textId="65EBBFF6" w:rsidR="00D05533" w:rsidRPr="00A5359A" w:rsidRDefault="00D05533" w:rsidP="00D05533">
      <w:pPr>
        <w:pStyle w:val="NoSpacing"/>
        <w:rPr>
          <w:lang w:val="en-US"/>
        </w:rPr>
      </w:pPr>
    </w:p>
    <w:p w14:paraId="20301D81" w14:textId="77777777" w:rsidR="00D05533" w:rsidRPr="00A5359A" w:rsidRDefault="00D05533" w:rsidP="00D05533">
      <w:pPr>
        <w:pStyle w:val="NoSpacing"/>
        <w:rPr>
          <w:lang w:val="en-US"/>
        </w:rPr>
      </w:pPr>
    </w:p>
    <w:p w14:paraId="122A3067" w14:textId="6060121E" w:rsidR="00D05533" w:rsidRPr="00A5359A" w:rsidRDefault="00A47DD6" w:rsidP="00D05533">
      <w:pPr>
        <w:pStyle w:val="NoSpacing"/>
        <w:rPr>
          <w:lang w:val="en-US"/>
        </w:rPr>
      </w:pPr>
      <w:r>
        <w:rPr>
          <w:b/>
          <w:lang w:val="en-US"/>
        </w:rPr>
        <w:lastRenderedPageBreak/>
        <w:t>Additional file</w:t>
      </w:r>
      <w:r w:rsidR="008B4A3A" w:rsidRPr="00A5359A">
        <w:rPr>
          <w:b/>
          <w:lang w:val="en-US"/>
        </w:rPr>
        <w:t xml:space="preserve"> </w:t>
      </w:r>
      <w:r w:rsidR="001841B8" w:rsidRPr="00A5359A">
        <w:rPr>
          <w:b/>
          <w:lang w:val="en-US"/>
        </w:rPr>
        <w:t>1</w:t>
      </w:r>
      <w:r w:rsidR="008B4A3A" w:rsidRPr="00A5359A">
        <w:rPr>
          <w:b/>
          <w:lang w:val="en-US"/>
        </w:rPr>
        <w:t xml:space="preserve">c. </w:t>
      </w:r>
      <w:bookmarkStart w:id="1" w:name="_Hlk45267531"/>
      <w:r w:rsidR="008B4A3A" w:rsidRPr="00A5359A">
        <w:rPr>
          <w:lang w:val="en-US"/>
        </w:rPr>
        <w:t xml:space="preserve">Regression coefficients of the differences in healthcare </w:t>
      </w:r>
      <w:r w:rsidR="00AC5367" w:rsidRPr="00A5359A">
        <w:rPr>
          <w:lang w:val="en-US"/>
        </w:rPr>
        <w:t xml:space="preserve">expenditure </w:t>
      </w:r>
      <w:bookmarkEnd w:id="1"/>
      <w:r w:rsidR="00AC5367" w:rsidRPr="00A5359A">
        <w:rPr>
          <w:lang w:val="en-US"/>
        </w:rPr>
        <w:t xml:space="preserve">and </w:t>
      </w:r>
      <w:r w:rsidR="008B4A3A" w:rsidRPr="00A5359A">
        <w:rPr>
          <w:lang w:val="en-US"/>
        </w:rPr>
        <w:t>utilization by educational level and income among participants aged 65-79 years</w:t>
      </w:r>
      <w:r w:rsidR="001841B8" w:rsidRPr="00A5359A">
        <w:rPr>
          <w:lang w:val="en-US"/>
        </w:rPr>
        <w:t xml:space="preserve"> (n=4503)</w:t>
      </w:r>
      <w:r w:rsidR="00D05533" w:rsidRPr="00A5359A">
        <w:rPr>
          <w:lang w:val="en-US"/>
        </w:rPr>
        <w:t xml:space="preserve"> </w:t>
      </w:r>
    </w:p>
    <w:tbl>
      <w:tblPr>
        <w:tblStyle w:val="TableGrid"/>
        <w:tblW w:w="16597" w:type="dxa"/>
        <w:tblInd w:w="-1276" w:type="dxa"/>
        <w:tblLayout w:type="fixed"/>
        <w:tblLook w:val="04A0" w:firstRow="1" w:lastRow="0" w:firstColumn="1" w:lastColumn="0" w:noHBand="0" w:noVBand="1"/>
      </w:tblPr>
      <w:tblGrid>
        <w:gridCol w:w="2266"/>
        <w:gridCol w:w="282"/>
        <w:gridCol w:w="669"/>
        <w:gridCol w:w="669"/>
        <w:gridCol w:w="669"/>
        <w:gridCol w:w="669"/>
        <w:gridCol w:w="669"/>
        <w:gridCol w:w="669"/>
        <w:gridCol w:w="669"/>
        <w:gridCol w:w="669"/>
        <w:gridCol w:w="669"/>
        <w:gridCol w:w="669"/>
        <w:gridCol w:w="669"/>
        <w:gridCol w:w="669"/>
        <w:gridCol w:w="669"/>
        <w:gridCol w:w="669"/>
        <w:gridCol w:w="669"/>
        <w:gridCol w:w="669"/>
        <w:gridCol w:w="669"/>
        <w:gridCol w:w="669"/>
        <w:gridCol w:w="669"/>
        <w:gridCol w:w="669"/>
        <w:gridCol w:w="669"/>
      </w:tblGrid>
      <w:tr w:rsidR="00D05533" w:rsidRPr="00A5359A" w14:paraId="08ED3E29" w14:textId="77777777" w:rsidTr="00D05533">
        <w:tc>
          <w:tcPr>
            <w:tcW w:w="22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8F89E6" w14:textId="77777777" w:rsidR="00D05533" w:rsidRPr="00A5359A" w:rsidRDefault="00D05533" w:rsidP="00D05533">
            <w:pPr>
              <w:jc w:val="right"/>
              <w:rPr>
                <w:i/>
                <w:lang w:val="en-US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AA3C62" w14:textId="77777777" w:rsidR="00D05533" w:rsidRPr="00A5359A" w:rsidRDefault="00D05533" w:rsidP="00D05533">
            <w:pPr>
              <w:jc w:val="right"/>
              <w:rPr>
                <w:i/>
                <w:lang w:val="en-US"/>
              </w:rPr>
            </w:pPr>
          </w:p>
        </w:tc>
        <w:tc>
          <w:tcPr>
            <w:tcW w:w="6021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DB50F3" w14:textId="77777777" w:rsidR="00D05533" w:rsidRPr="00A5359A" w:rsidRDefault="00D05533" w:rsidP="00D05533">
            <w:pPr>
              <w:jc w:val="center"/>
              <w:rPr>
                <w:i/>
                <w:lang w:val="en-US"/>
              </w:rPr>
            </w:pPr>
            <w:r w:rsidRPr="00A5359A">
              <w:rPr>
                <w:b/>
                <w:lang w:val="en-US"/>
              </w:rPr>
              <w:t>Educational level</w:t>
            </w:r>
          </w:p>
        </w:tc>
        <w:tc>
          <w:tcPr>
            <w:tcW w:w="8028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BD297C" w14:textId="77777777" w:rsidR="00D05533" w:rsidRPr="00A5359A" w:rsidRDefault="00D05533" w:rsidP="00D05533">
            <w:pPr>
              <w:jc w:val="center"/>
              <w:rPr>
                <w:i/>
                <w:lang w:val="en-US"/>
              </w:rPr>
            </w:pPr>
            <w:r w:rsidRPr="00A5359A">
              <w:rPr>
                <w:b/>
                <w:lang w:val="en-US"/>
              </w:rPr>
              <w:t>Income</w:t>
            </w:r>
          </w:p>
        </w:tc>
      </w:tr>
      <w:tr w:rsidR="00D05533" w:rsidRPr="00A5359A" w14:paraId="409E9B11" w14:textId="77777777" w:rsidTr="00D05533"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</w:tcPr>
          <w:p w14:paraId="107662A5" w14:textId="77777777" w:rsidR="00D05533" w:rsidRPr="00A5359A" w:rsidRDefault="00D05533" w:rsidP="00D05533">
            <w:pPr>
              <w:jc w:val="right"/>
              <w:rPr>
                <w:i/>
                <w:lang w:val="en-US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28B30CD0" w14:textId="77777777" w:rsidR="00D05533" w:rsidRPr="00A5359A" w:rsidRDefault="00D05533" w:rsidP="00D05533">
            <w:pPr>
              <w:jc w:val="right"/>
              <w:rPr>
                <w:i/>
                <w:lang w:val="en-US"/>
              </w:rPr>
            </w:pPr>
          </w:p>
        </w:tc>
        <w:tc>
          <w:tcPr>
            <w:tcW w:w="2007" w:type="dxa"/>
            <w:gridSpan w:val="3"/>
            <w:tcBorders>
              <w:top w:val="nil"/>
              <w:left w:val="nil"/>
              <w:right w:val="nil"/>
            </w:tcBorders>
          </w:tcPr>
          <w:p w14:paraId="77FF5C3A" w14:textId="77777777" w:rsidR="00D05533" w:rsidRPr="00A5359A" w:rsidRDefault="00D05533" w:rsidP="00D05533">
            <w:pPr>
              <w:jc w:val="center"/>
              <w:rPr>
                <w:i/>
                <w:lang w:val="en-US"/>
              </w:rPr>
            </w:pPr>
            <w:r w:rsidRPr="00A5359A">
              <w:rPr>
                <w:b/>
                <w:lang w:val="en-US"/>
              </w:rPr>
              <w:t>Low vs. high</w:t>
            </w:r>
          </w:p>
        </w:tc>
        <w:tc>
          <w:tcPr>
            <w:tcW w:w="2007" w:type="dxa"/>
            <w:gridSpan w:val="3"/>
            <w:tcBorders>
              <w:top w:val="nil"/>
              <w:left w:val="nil"/>
              <w:right w:val="nil"/>
            </w:tcBorders>
          </w:tcPr>
          <w:p w14:paraId="1A822704" w14:textId="77777777" w:rsidR="00D05533" w:rsidRPr="00A5359A" w:rsidRDefault="00D05533" w:rsidP="00D05533">
            <w:pPr>
              <w:jc w:val="center"/>
              <w:rPr>
                <w:i/>
                <w:lang w:val="en-US"/>
              </w:rPr>
            </w:pPr>
            <w:r w:rsidRPr="00A5359A">
              <w:rPr>
                <w:b/>
                <w:lang w:val="en-US"/>
              </w:rPr>
              <w:t>Low-moderate vs. high</w:t>
            </w:r>
          </w:p>
        </w:tc>
        <w:tc>
          <w:tcPr>
            <w:tcW w:w="2007" w:type="dxa"/>
            <w:gridSpan w:val="3"/>
            <w:tcBorders>
              <w:top w:val="nil"/>
              <w:left w:val="nil"/>
              <w:right w:val="nil"/>
            </w:tcBorders>
          </w:tcPr>
          <w:p w14:paraId="0E1F875E" w14:textId="77777777" w:rsidR="00D05533" w:rsidRPr="00A5359A" w:rsidRDefault="00D05533" w:rsidP="00D05533">
            <w:pPr>
              <w:jc w:val="center"/>
              <w:rPr>
                <w:i/>
                <w:lang w:val="en-US"/>
              </w:rPr>
            </w:pPr>
            <w:r w:rsidRPr="00A5359A">
              <w:rPr>
                <w:b/>
                <w:lang w:val="en-US"/>
              </w:rPr>
              <w:t>Moderate-high vs. high</w:t>
            </w:r>
          </w:p>
        </w:tc>
        <w:tc>
          <w:tcPr>
            <w:tcW w:w="2007" w:type="dxa"/>
            <w:gridSpan w:val="3"/>
            <w:tcBorders>
              <w:top w:val="nil"/>
              <w:left w:val="nil"/>
              <w:right w:val="nil"/>
            </w:tcBorders>
          </w:tcPr>
          <w:p w14:paraId="6A98DC7D" w14:textId="77777777" w:rsidR="00D05533" w:rsidRPr="00A5359A" w:rsidRDefault="00D05533" w:rsidP="00D05533">
            <w:pPr>
              <w:jc w:val="center"/>
              <w:rPr>
                <w:i/>
                <w:lang w:val="en-US"/>
              </w:rPr>
            </w:pPr>
            <w:r w:rsidRPr="00A5359A">
              <w:rPr>
                <w:b/>
                <w:lang w:val="en-US"/>
              </w:rPr>
              <w:t>1</w:t>
            </w:r>
            <w:r w:rsidRPr="00A5359A">
              <w:rPr>
                <w:b/>
                <w:vertAlign w:val="superscript"/>
                <w:lang w:val="en-US"/>
              </w:rPr>
              <w:t>st</w:t>
            </w:r>
            <w:r w:rsidRPr="00A5359A">
              <w:rPr>
                <w:b/>
                <w:lang w:val="en-US"/>
              </w:rPr>
              <w:t xml:space="preserve"> vs. 5</w:t>
            </w:r>
            <w:r w:rsidRPr="00A5359A">
              <w:rPr>
                <w:b/>
                <w:vertAlign w:val="superscript"/>
                <w:lang w:val="en-US"/>
              </w:rPr>
              <w:t>th</w:t>
            </w:r>
            <w:r w:rsidRPr="00A5359A">
              <w:rPr>
                <w:b/>
                <w:lang w:val="en-US"/>
              </w:rPr>
              <w:t xml:space="preserve"> quintile</w:t>
            </w:r>
          </w:p>
        </w:tc>
        <w:tc>
          <w:tcPr>
            <w:tcW w:w="2007" w:type="dxa"/>
            <w:gridSpan w:val="3"/>
            <w:tcBorders>
              <w:top w:val="nil"/>
              <w:left w:val="nil"/>
              <w:right w:val="nil"/>
            </w:tcBorders>
          </w:tcPr>
          <w:p w14:paraId="054FA239" w14:textId="77777777" w:rsidR="00D05533" w:rsidRPr="00A5359A" w:rsidRDefault="00D05533" w:rsidP="00D05533">
            <w:pPr>
              <w:jc w:val="center"/>
              <w:rPr>
                <w:i/>
                <w:lang w:val="en-US"/>
              </w:rPr>
            </w:pPr>
            <w:r w:rsidRPr="00A5359A">
              <w:rPr>
                <w:b/>
                <w:lang w:val="en-US"/>
              </w:rPr>
              <w:t>2</w:t>
            </w:r>
            <w:r w:rsidRPr="00A5359A">
              <w:rPr>
                <w:b/>
                <w:vertAlign w:val="superscript"/>
                <w:lang w:val="en-US"/>
              </w:rPr>
              <w:t>nd</w:t>
            </w:r>
            <w:r w:rsidRPr="00A5359A">
              <w:rPr>
                <w:b/>
                <w:lang w:val="en-US"/>
              </w:rPr>
              <w:t xml:space="preserve"> vs. 5</w:t>
            </w:r>
            <w:r w:rsidRPr="00A5359A">
              <w:rPr>
                <w:b/>
                <w:vertAlign w:val="superscript"/>
                <w:lang w:val="en-US"/>
              </w:rPr>
              <w:t>th</w:t>
            </w:r>
            <w:r w:rsidRPr="00A5359A">
              <w:rPr>
                <w:b/>
                <w:lang w:val="en-US"/>
              </w:rPr>
              <w:t xml:space="preserve"> quintile</w:t>
            </w:r>
          </w:p>
        </w:tc>
        <w:tc>
          <w:tcPr>
            <w:tcW w:w="2007" w:type="dxa"/>
            <w:gridSpan w:val="3"/>
            <w:tcBorders>
              <w:top w:val="nil"/>
              <w:left w:val="nil"/>
              <w:right w:val="nil"/>
            </w:tcBorders>
          </w:tcPr>
          <w:p w14:paraId="5B0F0D04" w14:textId="77777777" w:rsidR="00D05533" w:rsidRPr="00A5359A" w:rsidRDefault="00D05533" w:rsidP="00D05533">
            <w:pPr>
              <w:jc w:val="center"/>
              <w:rPr>
                <w:i/>
                <w:lang w:val="en-US"/>
              </w:rPr>
            </w:pPr>
            <w:r w:rsidRPr="00A5359A">
              <w:rPr>
                <w:b/>
                <w:lang w:val="en-US"/>
              </w:rPr>
              <w:t>3</w:t>
            </w:r>
            <w:r w:rsidRPr="00A5359A">
              <w:rPr>
                <w:b/>
                <w:vertAlign w:val="superscript"/>
                <w:lang w:val="en-US"/>
              </w:rPr>
              <w:t>th</w:t>
            </w:r>
            <w:r w:rsidRPr="00A5359A">
              <w:rPr>
                <w:b/>
                <w:lang w:val="en-US"/>
              </w:rPr>
              <w:t xml:space="preserve"> vs. 5</w:t>
            </w:r>
            <w:r w:rsidRPr="00A5359A">
              <w:rPr>
                <w:b/>
                <w:vertAlign w:val="superscript"/>
                <w:lang w:val="en-US"/>
              </w:rPr>
              <w:t>th</w:t>
            </w:r>
            <w:r w:rsidRPr="00A5359A">
              <w:rPr>
                <w:b/>
                <w:lang w:val="en-US"/>
              </w:rPr>
              <w:t xml:space="preserve"> quintile</w:t>
            </w:r>
          </w:p>
        </w:tc>
        <w:tc>
          <w:tcPr>
            <w:tcW w:w="2007" w:type="dxa"/>
            <w:gridSpan w:val="3"/>
            <w:tcBorders>
              <w:top w:val="nil"/>
              <w:left w:val="nil"/>
              <w:right w:val="nil"/>
            </w:tcBorders>
          </w:tcPr>
          <w:p w14:paraId="6B734803" w14:textId="77777777" w:rsidR="00D05533" w:rsidRPr="00A5359A" w:rsidRDefault="00D05533" w:rsidP="00D05533">
            <w:pPr>
              <w:jc w:val="center"/>
              <w:rPr>
                <w:i/>
                <w:lang w:val="en-US"/>
              </w:rPr>
            </w:pPr>
            <w:r w:rsidRPr="00A5359A">
              <w:rPr>
                <w:b/>
                <w:lang w:val="en-US"/>
              </w:rPr>
              <w:t>4</w:t>
            </w:r>
            <w:r w:rsidRPr="00A5359A">
              <w:rPr>
                <w:b/>
                <w:vertAlign w:val="superscript"/>
                <w:lang w:val="en-US"/>
              </w:rPr>
              <w:t>th</w:t>
            </w:r>
            <w:r w:rsidRPr="00A5359A">
              <w:rPr>
                <w:b/>
                <w:lang w:val="en-US"/>
              </w:rPr>
              <w:t xml:space="preserve"> vs. 5</w:t>
            </w:r>
            <w:r w:rsidRPr="00A5359A">
              <w:rPr>
                <w:b/>
                <w:vertAlign w:val="superscript"/>
                <w:lang w:val="en-US"/>
              </w:rPr>
              <w:t>th</w:t>
            </w:r>
            <w:r w:rsidRPr="00A5359A">
              <w:rPr>
                <w:b/>
                <w:lang w:val="en-US"/>
              </w:rPr>
              <w:t xml:space="preserve"> quintile</w:t>
            </w:r>
          </w:p>
        </w:tc>
      </w:tr>
      <w:tr w:rsidR="00D05533" w:rsidRPr="00A5359A" w14:paraId="6ABA2ABA" w14:textId="77777777" w:rsidTr="00D05533">
        <w:tc>
          <w:tcPr>
            <w:tcW w:w="2548" w:type="dxa"/>
            <w:gridSpan w:val="2"/>
            <w:tcBorders>
              <w:top w:val="nil"/>
              <w:left w:val="nil"/>
              <w:right w:val="nil"/>
            </w:tcBorders>
          </w:tcPr>
          <w:p w14:paraId="1FAFBE4F" w14:textId="77777777" w:rsidR="00D05533" w:rsidRPr="00A5359A" w:rsidRDefault="00D05533" w:rsidP="00D05533">
            <w:pPr>
              <w:jc w:val="right"/>
              <w:rPr>
                <w:i/>
                <w:lang w:val="en-US"/>
              </w:rPr>
            </w:pPr>
            <w:r w:rsidRPr="00A5359A">
              <w:rPr>
                <w:i/>
                <w:lang w:val="en-US"/>
              </w:rPr>
              <w:t>Model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right w:val="nil"/>
            </w:tcBorders>
          </w:tcPr>
          <w:p w14:paraId="34249C17" w14:textId="530A6F8D" w:rsidR="00D05533" w:rsidRPr="00A5359A" w:rsidRDefault="00D05533" w:rsidP="00D05533">
            <w:pPr>
              <w:jc w:val="center"/>
              <w:rPr>
                <w:i/>
                <w:lang w:val="en-US"/>
              </w:rPr>
            </w:pPr>
            <w:r w:rsidRPr="00A5359A">
              <w:rPr>
                <w:i/>
                <w:lang w:val="en-US"/>
              </w:rPr>
              <w:t xml:space="preserve">OR / </w:t>
            </w:r>
            <w:r w:rsidR="008719BC" w:rsidRPr="00A5359A">
              <w:rPr>
                <w:i/>
                <w:lang w:val="en-US"/>
              </w:rPr>
              <w:t>RR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7B84EB74" w14:textId="77777777" w:rsidR="00D05533" w:rsidRPr="00A5359A" w:rsidRDefault="00D05533" w:rsidP="00D05533">
            <w:pPr>
              <w:jc w:val="center"/>
              <w:rPr>
                <w:i/>
                <w:lang w:val="en-US"/>
              </w:rPr>
            </w:pPr>
            <w:r w:rsidRPr="00A5359A">
              <w:rPr>
                <w:i/>
                <w:lang w:val="en-US"/>
              </w:rPr>
              <w:t>95% CI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right w:val="nil"/>
            </w:tcBorders>
          </w:tcPr>
          <w:p w14:paraId="3549BDD3" w14:textId="3B519C07" w:rsidR="00D05533" w:rsidRPr="00A5359A" w:rsidRDefault="00D05533" w:rsidP="00D05533">
            <w:pPr>
              <w:jc w:val="center"/>
              <w:rPr>
                <w:i/>
                <w:lang w:val="en-US"/>
              </w:rPr>
            </w:pPr>
            <w:r w:rsidRPr="00A5359A">
              <w:rPr>
                <w:i/>
                <w:lang w:val="en-US"/>
              </w:rPr>
              <w:t xml:space="preserve">OR / </w:t>
            </w:r>
            <w:r w:rsidR="008719BC" w:rsidRPr="00A5359A">
              <w:rPr>
                <w:i/>
                <w:lang w:val="en-US"/>
              </w:rPr>
              <w:t>RR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690404B7" w14:textId="77777777" w:rsidR="00D05533" w:rsidRPr="00A5359A" w:rsidRDefault="00D05533" w:rsidP="00D05533">
            <w:pPr>
              <w:jc w:val="center"/>
              <w:rPr>
                <w:i/>
                <w:lang w:val="en-US"/>
              </w:rPr>
            </w:pPr>
            <w:r w:rsidRPr="00A5359A">
              <w:rPr>
                <w:i/>
                <w:lang w:val="en-US"/>
              </w:rPr>
              <w:t>95% CI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right w:val="nil"/>
            </w:tcBorders>
          </w:tcPr>
          <w:p w14:paraId="5A35E21B" w14:textId="33978D4A" w:rsidR="00D05533" w:rsidRPr="00A5359A" w:rsidRDefault="00D05533" w:rsidP="00D05533">
            <w:pPr>
              <w:jc w:val="center"/>
              <w:rPr>
                <w:i/>
                <w:lang w:val="en-US"/>
              </w:rPr>
            </w:pPr>
            <w:r w:rsidRPr="00A5359A">
              <w:rPr>
                <w:i/>
                <w:lang w:val="en-US"/>
              </w:rPr>
              <w:t xml:space="preserve">OR / </w:t>
            </w:r>
            <w:r w:rsidR="008719BC" w:rsidRPr="00A5359A">
              <w:rPr>
                <w:i/>
                <w:lang w:val="en-US"/>
              </w:rPr>
              <w:t>RR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603008CA" w14:textId="77777777" w:rsidR="00D05533" w:rsidRPr="00A5359A" w:rsidRDefault="00D05533" w:rsidP="00D05533">
            <w:pPr>
              <w:jc w:val="center"/>
              <w:rPr>
                <w:i/>
                <w:lang w:val="en-US"/>
              </w:rPr>
            </w:pPr>
            <w:r w:rsidRPr="00A5359A">
              <w:rPr>
                <w:i/>
                <w:lang w:val="en-US"/>
              </w:rPr>
              <w:t>95% CI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right w:val="nil"/>
            </w:tcBorders>
          </w:tcPr>
          <w:p w14:paraId="2DCE0533" w14:textId="14334231" w:rsidR="00D05533" w:rsidRPr="00A5359A" w:rsidRDefault="00D05533" w:rsidP="00D05533">
            <w:pPr>
              <w:jc w:val="center"/>
              <w:rPr>
                <w:i/>
                <w:lang w:val="en-US"/>
              </w:rPr>
            </w:pPr>
            <w:r w:rsidRPr="00A5359A">
              <w:rPr>
                <w:i/>
                <w:lang w:val="en-US"/>
              </w:rPr>
              <w:t xml:space="preserve">OR / </w:t>
            </w:r>
            <w:r w:rsidR="008719BC" w:rsidRPr="00A5359A">
              <w:rPr>
                <w:i/>
                <w:lang w:val="en-US"/>
              </w:rPr>
              <w:t>RR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53AA4ADF" w14:textId="77777777" w:rsidR="00D05533" w:rsidRPr="00A5359A" w:rsidRDefault="00D05533" w:rsidP="00D05533">
            <w:pPr>
              <w:jc w:val="center"/>
              <w:rPr>
                <w:i/>
                <w:lang w:val="en-US"/>
              </w:rPr>
            </w:pPr>
            <w:r w:rsidRPr="00A5359A">
              <w:rPr>
                <w:i/>
                <w:lang w:val="en-US"/>
              </w:rPr>
              <w:t>95% CI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right w:val="nil"/>
            </w:tcBorders>
          </w:tcPr>
          <w:p w14:paraId="47072294" w14:textId="5BAFB556" w:rsidR="00D05533" w:rsidRPr="00A5359A" w:rsidRDefault="00D05533" w:rsidP="00D05533">
            <w:pPr>
              <w:jc w:val="center"/>
              <w:rPr>
                <w:i/>
                <w:lang w:val="en-US"/>
              </w:rPr>
            </w:pPr>
            <w:r w:rsidRPr="00A5359A">
              <w:rPr>
                <w:i/>
                <w:lang w:val="en-US"/>
              </w:rPr>
              <w:t xml:space="preserve">OR / </w:t>
            </w:r>
            <w:r w:rsidR="008719BC" w:rsidRPr="00A5359A">
              <w:rPr>
                <w:i/>
                <w:lang w:val="en-US"/>
              </w:rPr>
              <w:t>RR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77C6723C" w14:textId="77777777" w:rsidR="00D05533" w:rsidRPr="00A5359A" w:rsidRDefault="00D05533" w:rsidP="00D05533">
            <w:pPr>
              <w:jc w:val="center"/>
              <w:rPr>
                <w:i/>
                <w:lang w:val="en-US"/>
              </w:rPr>
            </w:pPr>
            <w:r w:rsidRPr="00A5359A">
              <w:rPr>
                <w:i/>
                <w:lang w:val="en-US"/>
              </w:rPr>
              <w:t>95% CI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right w:val="nil"/>
            </w:tcBorders>
          </w:tcPr>
          <w:p w14:paraId="13196C46" w14:textId="0804C6AC" w:rsidR="00D05533" w:rsidRPr="00A5359A" w:rsidRDefault="00D05533" w:rsidP="00D05533">
            <w:pPr>
              <w:jc w:val="center"/>
              <w:rPr>
                <w:i/>
                <w:lang w:val="en-US"/>
              </w:rPr>
            </w:pPr>
            <w:r w:rsidRPr="00A5359A">
              <w:rPr>
                <w:i/>
                <w:lang w:val="en-US"/>
              </w:rPr>
              <w:t xml:space="preserve">OR / </w:t>
            </w:r>
            <w:r w:rsidR="008719BC" w:rsidRPr="00A5359A">
              <w:rPr>
                <w:i/>
                <w:lang w:val="en-US"/>
              </w:rPr>
              <w:t>RR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515B724D" w14:textId="77777777" w:rsidR="00D05533" w:rsidRPr="00A5359A" w:rsidRDefault="00D05533" w:rsidP="00D05533">
            <w:pPr>
              <w:jc w:val="center"/>
              <w:rPr>
                <w:i/>
                <w:lang w:val="en-US"/>
              </w:rPr>
            </w:pPr>
            <w:r w:rsidRPr="00A5359A">
              <w:rPr>
                <w:i/>
                <w:lang w:val="en-US"/>
              </w:rPr>
              <w:t>95% CI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right w:val="nil"/>
            </w:tcBorders>
          </w:tcPr>
          <w:p w14:paraId="3C3CC8A4" w14:textId="3B28CD5E" w:rsidR="00D05533" w:rsidRPr="00A5359A" w:rsidRDefault="00D05533" w:rsidP="00D05533">
            <w:pPr>
              <w:jc w:val="center"/>
              <w:rPr>
                <w:i/>
                <w:lang w:val="en-US"/>
              </w:rPr>
            </w:pPr>
            <w:r w:rsidRPr="00A5359A">
              <w:rPr>
                <w:i/>
                <w:lang w:val="en-US"/>
              </w:rPr>
              <w:t xml:space="preserve">OR / </w:t>
            </w:r>
            <w:r w:rsidR="008719BC" w:rsidRPr="00A5359A">
              <w:rPr>
                <w:i/>
                <w:lang w:val="en-US"/>
              </w:rPr>
              <w:t>RR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02EA1F29" w14:textId="77777777" w:rsidR="00D05533" w:rsidRPr="00A5359A" w:rsidRDefault="00D05533" w:rsidP="00D05533">
            <w:pPr>
              <w:jc w:val="center"/>
              <w:rPr>
                <w:i/>
                <w:lang w:val="en-US"/>
              </w:rPr>
            </w:pPr>
            <w:r w:rsidRPr="00A5359A">
              <w:rPr>
                <w:i/>
                <w:lang w:val="en-US"/>
              </w:rPr>
              <w:t>95% CI</w:t>
            </w:r>
          </w:p>
        </w:tc>
      </w:tr>
      <w:tr w:rsidR="00D05533" w:rsidRPr="00A5359A" w14:paraId="42C900A3" w14:textId="77777777" w:rsidTr="00D05533">
        <w:tc>
          <w:tcPr>
            <w:tcW w:w="2548" w:type="dxa"/>
            <w:gridSpan w:val="2"/>
            <w:tcBorders>
              <w:left w:val="nil"/>
              <w:bottom w:val="nil"/>
              <w:right w:val="nil"/>
            </w:tcBorders>
          </w:tcPr>
          <w:p w14:paraId="030622AE" w14:textId="77777777" w:rsidR="00D05533" w:rsidRPr="00A5359A" w:rsidRDefault="00D05533" w:rsidP="00D05533">
            <w:pPr>
              <w:rPr>
                <w:b/>
                <w:lang w:val="en-US"/>
              </w:rPr>
            </w:pPr>
            <w:r w:rsidRPr="00A5359A">
              <w:rPr>
                <w:b/>
                <w:lang w:val="en-US"/>
              </w:rPr>
              <w:t>Healthcare expenditure</w:t>
            </w:r>
          </w:p>
        </w:tc>
        <w:tc>
          <w:tcPr>
            <w:tcW w:w="669" w:type="dxa"/>
            <w:tcBorders>
              <w:left w:val="nil"/>
              <w:bottom w:val="nil"/>
              <w:right w:val="nil"/>
            </w:tcBorders>
          </w:tcPr>
          <w:p w14:paraId="1D6D100E" w14:textId="77777777" w:rsidR="00D05533" w:rsidRPr="00A5359A" w:rsidRDefault="00D05533" w:rsidP="00D05533">
            <w:pPr>
              <w:rPr>
                <w:lang w:val="en-US"/>
              </w:rPr>
            </w:pPr>
          </w:p>
        </w:tc>
        <w:tc>
          <w:tcPr>
            <w:tcW w:w="669" w:type="dxa"/>
            <w:tcBorders>
              <w:left w:val="nil"/>
              <w:bottom w:val="nil"/>
              <w:right w:val="nil"/>
            </w:tcBorders>
          </w:tcPr>
          <w:p w14:paraId="7C0DAE52" w14:textId="77777777" w:rsidR="00D05533" w:rsidRPr="00A5359A" w:rsidRDefault="00D05533" w:rsidP="00D05533">
            <w:pPr>
              <w:rPr>
                <w:lang w:val="en-US"/>
              </w:rPr>
            </w:pPr>
          </w:p>
        </w:tc>
        <w:tc>
          <w:tcPr>
            <w:tcW w:w="669" w:type="dxa"/>
            <w:tcBorders>
              <w:left w:val="nil"/>
              <w:bottom w:val="nil"/>
              <w:right w:val="nil"/>
            </w:tcBorders>
          </w:tcPr>
          <w:p w14:paraId="33E56A57" w14:textId="77777777" w:rsidR="00D05533" w:rsidRPr="00A5359A" w:rsidRDefault="00D05533" w:rsidP="00D05533">
            <w:pPr>
              <w:jc w:val="center"/>
              <w:rPr>
                <w:lang w:val="en-US"/>
              </w:rPr>
            </w:pPr>
          </w:p>
        </w:tc>
        <w:tc>
          <w:tcPr>
            <w:tcW w:w="669" w:type="dxa"/>
            <w:tcBorders>
              <w:left w:val="nil"/>
              <w:bottom w:val="nil"/>
              <w:right w:val="nil"/>
            </w:tcBorders>
          </w:tcPr>
          <w:p w14:paraId="032D4A79" w14:textId="77777777" w:rsidR="00D05533" w:rsidRPr="00A5359A" w:rsidRDefault="00D05533" w:rsidP="00D05533">
            <w:pPr>
              <w:jc w:val="center"/>
              <w:rPr>
                <w:lang w:val="en-US"/>
              </w:rPr>
            </w:pPr>
          </w:p>
        </w:tc>
        <w:tc>
          <w:tcPr>
            <w:tcW w:w="669" w:type="dxa"/>
            <w:tcBorders>
              <w:left w:val="nil"/>
              <w:bottom w:val="nil"/>
              <w:right w:val="nil"/>
            </w:tcBorders>
          </w:tcPr>
          <w:p w14:paraId="7B8EC6A4" w14:textId="77777777" w:rsidR="00D05533" w:rsidRPr="00A5359A" w:rsidRDefault="00D05533" w:rsidP="00D05533">
            <w:pPr>
              <w:jc w:val="center"/>
              <w:rPr>
                <w:lang w:val="en-US"/>
              </w:rPr>
            </w:pPr>
          </w:p>
        </w:tc>
        <w:tc>
          <w:tcPr>
            <w:tcW w:w="669" w:type="dxa"/>
            <w:tcBorders>
              <w:left w:val="nil"/>
              <w:bottom w:val="nil"/>
              <w:right w:val="nil"/>
            </w:tcBorders>
          </w:tcPr>
          <w:p w14:paraId="2F6774BF" w14:textId="77777777" w:rsidR="00D05533" w:rsidRPr="00A5359A" w:rsidRDefault="00D05533" w:rsidP="00D05533">
            <w:pPr>
              <w:jc w:val="center"/>
              <w:rPr>
                <w:lang w:val="en-US"/>
              </w:rPr>
            </w:pPr>
          </w:p>
        </w:tc>
        <w:tc>
          <w:tcPr>
            <w:tcW w:w="669" w:type="dxa"/>
            <w:tcBorders>
              <w:left w:val="nil"/>
              <w:bottom w:val="nil"/>
              <w:right w:val="nil"/>
            </w:tcBorders>
          </w:tcPr>
          <w:p w14:paraId="2EF694D6" w14:textId="77777777" w:rsidR="00D05533" w:rsidRPr="00A5359A" w:rsidRDefault="00D05533" w:rsidP="00D05533">
            <w:pPr>
              <w:jc w:val="center"/>
              <w:rPr>
                <w:lang w:val="en-US"/>
              </w:rPr>
            </w:pPr>
          </w:p>
        </w:tc>
        <w:tc>
          <w:tcPr>
            <w:tcW w:w="669" w:type="dxa"/>
            <w:tcBorders>
              <w:left w:val="nil"/>
              <w:bottom w:val="nil"/>
              <w:right w:val="nil"/>
            </w:tcBorders>
          </w:tcPr>
          <w:p w14:paraId="44B89A3A" w14:textId="77777777" w:rsidR="00D05533" w:rsidRPr="00A5359A" w:rsidRDefault="00D05533" w:rsidP="00D05533">
            <w:pPr>
              <w:jc w:val="center"/>
              <w:rPr>
                <w:lang w:val="en-US"/>
              </w:rPr>
            </w:pPr>
          </w:p>
        </w:tc>
        <w:tc>
          <w:tcPr>
            <w:tcW w:w="669" w:type="dxa"/>
            <w:tcBorders>
              <w:left w:val="nil"/>
              <w:bottom w:val="nil"/>
              <w:right w:val="nil"/>
            </w:tcBorders>
          </w:tcPr>
          <w:p w14:paraId="79017DA8" w14:textId="77777777" w:rsidR="00D05533" w:rsidRPr="00A5359A" w:rsidRDefault="00D05533" w:rsidP="00D05533">
            <w:pPr>
              <w:jc w:val="center"/>
              <w:rPr>
                <w:lang w:val="en-US"/>
              </w:rPr>
            </w:pPr>
          </w:p>
        </w:tc>
        <w:tc>
          <w:tcPr>
            <w:tcW w:w="669" w:type="dxa"/>
            <w:tcBorders>
              <w:left w:val="nil"/>
              <w:bottom w:val="nil"/>
              <w:right w:val="nil"/>
            </w:tcBorders>
          </w:tcPr>
          <w:p w14:paraId="493E8706" w14:textId="77777777" w:rsidR="00D05533" w:rsidRPr="00A5359A" w:rsidRDefault="00D05533" w:rsidP="00D05533">
            <w:pPr>
              <w:jc w:val="center"/>
              <w:rPr>
                <w:lang w:val="en-US"/>
              </w:rPr>
            </w:pPr>
          </w:p>
        </w:tc>
        <w:tc>
          <w:tcPr>
            <w:tcW w:w="669" w:type="dxa"/>
            <w:tcBorders>
              <w:left w:val="nil"/>
              <w:bottom w:val="nil"/>
              <w:right w:val="nil"/>
            </w:tcBorders>
          </w:tcPr>
          <w:p w14:paraId="7ECEC7B8" w14:textId="77777777" w:rsidR="00D05533" w:rsidRPr="00A5359A" w:rsidRDefault="00D05533" w:rsidP="00D05533">
            <w:pPr>
              <w:jc w:val="center"/>
              <w:rPr>
                <w:lang w:val="en-US"/>
              </w:rPr>
            </w:pPr>
          </w:p>
        </w:tc>
        <w:tc>
          <w:tcPr>
            <w:tcW w:w="669" w:type="dxa"/>
            <w:tcBorders>
              <w:left w:val="nil"/>
              <w:bottom w:val="nil"/>
              <w:right w:val="nil"/>
            </w:tcBorders>
          </w:tcPr>
          <w:p w14:paraId="5DD0D62D" w14:textId="77777777" w:rsidR="00D05533" w:rsidRPr="00A5359A" w:rsidRDefault="00D05533" w:rsidP="00D05533">
            <w:pPr>
              <w:jc w:val="center"/>
              <w:rPr>
                <w:lang w:val="en-US"/>
              </w:rPr>
            </w:pPr>
          </w:p>
        </w:tc>
        <w:tc>
          <w:tcPr>
            <w:tcW w:w="669" w:type="dxa"/>
            <w:tcBorders>
              <w:left w:val="nil"/>
              <w:bottom w:val="nil"/>
              <w:right w:val="nil"/>
            </w:tcBorders>
          </w:tcPr>
          <w:p w14:paraId="2FB571C3" w14:textId="77777777" w:rsidR="00D05533" w:rsidRPr="00A5359A" w:rsidRDefault="00D05533" w:rsidP="00D05533">
            <w:pPr>
              <w:jc w:val="center"/>
              <w:rPr>
                <w:lang w:val="en-US"/>
              </w:rPr>
            </w:pPr>
          </w:p>
        </w:tc>
        <w:tc>
          <w:tcPr>
            <w:tcW w:w="669" w:type="dxa"/>
            <w:tcBorders>
              <w:left w:val="nil"/>
              <w:bottom w:val="nil"/>
              <w:right w:val="nil"/>
            </w:tcBorders>
          </w:tcPr>
          <w:p w14:paraId="5EDA1184" w14:textId="77777777" w:rsidR="00D05533" w:rsidRPr="00A5359A" w:rsidRDefault="00D05533" w:rsidP="00D05533">
            <w:pPr>
              <w:jc w:val="center"/>
              <w:rPr>
                <w:lang w:val="en-US"/>
              </w:rPr>
            </w:pPr>
          </w:p>
        </w:tc>
        <w:tc>
          <w:tcPr>
            <w:tcW w:w="669" w:type="dxa"/>
            <w:tcBorders>
              <w:left w:val="nil"/>
              <w:bottom w:val="nil"/>
              <w:right w:val="nil"/>
            </w:tcBorders>
          </w:tcPr>
          <w:p w14:paraId="6EDEE053" w14:textId="77777777" w:rsidR="00D05533" w:rsidRPr="00A5359A" w:rsidRDefault="00D05533" w:rsidP="00D05533">
            <w:pPr>
              <w:jc w:val="center"/>
              <w:rPr>
                <w:lang w:val="en-US"/>
              </w:rPr>
            </w:pPr>
          </w:p>
        </w:tc>
        <w:tc>
          <w:tcPr>
            <w:tcW w:w="669" w:type="dxa"/>
            <w:tcBorders>
              <w:left w:val="nil"/>
              <w:bottom w:val="nil"/>
              <w:right w:val="nil"/>
            </w:tcBorders>
          </w:tcPr>
          <w:p w14:paraId="7750B527" w14:textId="77777777" w:rsidR="00D05533" w:rsidRPr="00A5359A" w:rsidRDefault="00D05533" w:rsidP="00D05533">
            <w:pPr>
              <w:jc w:val="center"/>
              <w:rPr>
                <w:lang w:val="en-US"/>
              </w:rPr>
            </w:pPr>
          </w:p>
        </w:tc>
        <w:tc>
          <w:tcPr>
            <w:tcW w:w="669" w:type="dxa"/>
            <w:tcBorders>
              <w:left w:val="nil"/>
              <w:bottom w:val="nil"/>
              <w:right w:val="nil"/>
            </w:tcBorders>
          </w:tcPr>
          <w:p w14:paraId="6E4293AC" w14:textId="77777777" w:rsidR="00D05533" w:rsidRPr="00A5359A" w:rsidRDefault="00D05533" w:rsidP="00D05533">
            <w:pPr>
              <w:jc w:val="center"/>
              <w:rPr>
                <w:lang w:val="en-US"/>
              </w:rPr>
            </w:pPr>
          </w:p>
        </w:tc>
        <w:tc>
          <w:tcPr>
            <w:tcW w:w="669" w:type="dxa"/>
            <w:tcBorders>
              <w:left w:val="nil"/>
              <w:bottom w:val="nil"/>
              <w:right w:val="nil"/>
            </w:tcBorders>
          </w:tcPr>
          <w:p w14:paraId="0B282D17" w14:textId="77777777" w:rsidR="00D05533" w:rsidRPr="00A5359A" w:rsidRDefault="00D05533" w:rsidP="00D05533">
            <w:pPr>
              <w:jc w:val="center"/>
              <w:rPr>
                <w:lang w:val="en-US"/>
              </w:rPr>
            </w:pPr>
          </w:p>
        </w:tc>
        <w:tc>
          <w:tcPr>
            <w:tcW w:w="669" w:type="dxa"/>
            <w:tcBorders>
              <w:left w:val="nil"/>
              <w:bottom w:val="nil"/>
              <w:right w:val="nil"/>
            </w:tcBorders>
          </w:tcPr>
          <w:p w14:paraId="1F568BB9" w14:textId="77777777" w:rsidR="00D05533" w:rsidRPr="00A5359A" w:rsidRDefault="00D05533" w:rsidP="00D05533">
            <w:pPr>
              <w:jc w:val="center"/>
              <w:rPr>
                <w:lang w:val="en-US"/>
              </w:rPr>
            </w:pPr>
          </w:p>
        </w:tc>
        <w:tc>
          <w:tcPr>
            <w:tcW w:w="669" w:type="dxa"/>
            <w:tcBorders>
              <w:left w:val="nil"/>
              <w:bottom w:val="nil"/>
              <w:right w:val="nil"/>
            </w:tcBorders>
          </w:tcPr>
          <w:p w14:paraId="563AECCE" w14:textId="77777777" w:rsidR="00D05533" w:rsidRPr="00A5359A" w:rsidRDefault="00D05533" w:rsidP="00D05533">
            <w:pPr>
              <w:jc w:val="center"/>
              <w:rPr>
                <w:lang w:val="en-US"/>
              </w:rPr>
            </w:pPr>
          </w:p>
        </w:tc>
        <w:tc>
          <w:tcPr>
            <w:tcW w:w="669" w:type="dxa"/>
            <w:tcBorders>
              <w:left w:val="nil"/>
              <w:bottom w:val="nil"/>
              <w:right w:val="nil"/>
            </w:tcBorders>
          </w:tcPr>
          <w:p w14:paraId="2D9B884F" w14:textId="77777777" w:rsidR="00D05533" w:rsidRPr="00A5359A" w:rsidRDefault="00D05533" w:rsidP="00D05533">
            <w:pPr>
              <w:jc w:val="center"/>
              <w:rPr>
                <w:lang w:val="en-US"/>
              </w:rPr>
            </w:pPr>
          </w:p>
        </w:tc>
      </w:tr>
      <w:tr w:rsidR="00300E3F" w:rsidRPr="00A5359A" w14:paraId="29755D19" w14:textId="77777777" w:rsidTr="00D05533">
        <w:tc>
          <w:tcPr>
            <w:tcW w:w="226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342A4110" w14:textId="77777777" w:rsidR="00300E3F" w:rsidRPr="00A5359A" w:rsidRDefault="00300E3F" w:rsidP="00300E3F">
            <w:pPr>
              <w:rPr>
                <w:lang w:val="en-US"/>
              </w:rPr>
            </w:pPr>
            <w:r w:rsidRPr="00A5359A">
              <w:rPr>
                <w:lang w:val="en-US"/>
              </w:rPr>
              <w:t>Total healthcare expenditure (yes)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540EC01A" w14:textId="77777777" w:rsidR="00300E3F" w:rsidRPr="00A5359A" w:rsidRDefault="00300E3F" w:rsidP="00300E3F">
            <w:pPr>
              <w:rPr>
                <w:lang w:val="en-US"/>
              </w:rPr>
            </w:pPr>
            <w:r w:rsidRPr="00A5359A">
              <w:rPr>
                <w:lang w:val="en-US"/>
              </w:rPr>
              <w:t>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4EC959D" w14:textId="4643C9B6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3347EA8" w14:textId="319E1659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FEBA59B" w14:textId="18CC15E6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E3D1C73" w14:textId="6870C98E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9794C42" w14:textId="49F144D8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D6F49C7" w14:textId="47EB00C3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16E5446" w14:textId="1D892111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0A3DA5E" w14:textId="30C6560E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8FD394A" w14:textId="43E01880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58BB084" w14:textId="0718AFEF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AFF6941" w14:textId="59221799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375D063" w14:textId="0BF03621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9C81D6A" w14:textId="195958E5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D1D2EDD" w14:textId="13B418EB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39BDFCD" w14:textId="7F2CAD09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DE59DB3" w14:textId="6FF71EEA" w:rsidR="00300E3F" w:rsidRPr="00A5359A" w:rsidRDefault="00300E3F" w:rsidP="00300E3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CDFE141" w14:textId="7669DF88" w:rsidR="00300E3F" w:rsidRPr="00A5359A" w:rsidRDefault="00300E3F" w:rsidP="00300E3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3D12C97" w14:textId="56B14D3B" w:rsidR="00300E3F" w:rsidRPr="00A5359A" w:rsidRDefault="00300E3F" w:rsidP="00300E3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AA87C9E" w14:textId="6AECAEC4" w:rsidR="00300E3F" w:rsidRPr="00A5359A" w:rsidRDefault="00300E3F" w:rsidP="00300E3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CC1721E" w14:textId="14F98958" w:rsidR="00300E3F" w:rsidRPr="00A5359A" w:rsidRDefault="00300E3F" w:rsidP="00300E3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443D5FF" w14:textId="4416BD6D" w:rsidR="00300E3F" w:rsidRPr="00A5359A" w:rsidRDefault="00300E3F" w:rsidP="00300E3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</w:tr>
      <w:tr w:rsidR="00300E3F" w:rsidRPr="00A5359A" w14:paraId="6475E381" w14:textId="77777777" w:rsidTr="00D05533">
        <w:tc>
          <w:tcPr>
            <w:tcW w:w="226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16814A2C" w14:textId="77777777" w:rsidR="00300E3F" w:rsidRPr="00A5359A" w:rsidRDefault="00300E3F" w:rsidP="00300E3F">
            <w:pPr>
              <w:rPr>
                <w:lang w:val="en-US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79073566" w14:textId="77777777" w:rsidR="00300E3F" w:rsidRPr="00A5359A" w:rsidRDefault="00300E3F" w:rsidP="00300E3F">
            <w:pPr>
              <w:rPr>
                <w:lang w:val="en-US"/>
              </w:rPr>
            </w:pPr>
            <w:r w:rsidRPr="00A5359A">
              <w:rPr>
                <w:lang w:val="en-US"/>
              </w:rPr>
              <w:t>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4988BD5" w14:textId="376DCAE0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B3934F0" w14:textId="0A0CC9C5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CB08466" w14:textId="27A54E9A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AD41327" w14:textId="0BC54117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4EF6755" w14:textId="295ECC59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F5BE924" w14:textId="34D246A1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40BEBEF" w14:textId="01EC4F3B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867125B" w14:textId="61A83B83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538016E" w14:textId="0DFFE976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09BA0AB" w14:textId="2DAC0852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D6F9371" w14:textId="3BC7EAF6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C782F4B" w14:textId="7F8DA98B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9BB108A" w14:textId="78AE32F4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8762BC4" w14:textId="4DE5A56A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879C96F" w14:textId="7E07A733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33168E2" w14:textId="06A64B9D" w:rsidR="00300E3F" w:rsidRPr="00A5359A" w:rsidRDefault="00300E3F" w:rsidP="00300E3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991A3D4" w14:textId="34AF71B8" w:rsidR="00300E3F" w:rsidRPr="00A5359A" w:rsidRDefault="00300E3F" w:rsidP="00300E3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346F446" w14:textId="49AA75B6" w:rsidR="00300E3F" w:rsidRPr="00A5359A" w:rsidRDefault="00300E3F" w:rsidP="00300E3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4160FCD" w14:textId="2B72A71A" w:rsidR="00300E3F" w:rsidRPr="00A5359A" w:rsidRDefault="00300E3F" w:rsidP="00300E3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D68F44D" w14:textId="68815E12" w:rsidR="00300E3F" w:rsidRPr="00A5359A" w:rsidRDefault="00300E3F" w:rsidP="00300E3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E711D17" w14:textId="4602B945" w:rsidR="00300E3F" w:rsidRPr="00A5359A" w:rsidRDefault="00300E3F" w:rsidP="00300E3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</w:tr>
      <w:tr w:rsidR="006B27D9" w:rsidRPr="00A5359A" w14:paraId="2469461A" w14:textId="77777777" w:rsidTr="00D05533">
        <w:tc>
          <w:tcPr>
            <w:tcW w:w="226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19A5B823" w14:textId="77777777" w:rsidR="006B27D9" w:rsidRPr="00A5359A" w:rsidRDefault="006B27D9" w:rsidP="006B27D9">
            <w:pPr>
              <w:rPr>
                <w:lang w:val="en-US"/>
              </w:rPr>
            </w:pPr>
            <w:r w:rsidRPr="00A5359A">
              <w:rPr>
                <w:lang w:val="en-US"/>
              </w:rPr>
              <w:t>Amount among those with expenditure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0595DC41" w14:textId="77777777" w:rsidR="006B27D9" w:rsidRPr="00A5359A" w:rsidRDefault="006B27D9" w:rsidP="006B27D9">
            <w:pPr>
              <w:rPr>
                <w:lang w:val="en-US"/>
              </w:rPr>
            </w:pPr>
            <w:r w:rsidRPr="00A5359A">
              <w:rPr>
                <w:lang w:val="en-US"/>
              </w:rPr>
              <w:t>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12F4C4E" w14:textId="1C73FFAB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60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E8F29FE" w14:textId="631164C1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39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54AF76E" w14:textId="695968D3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84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802D7B5" w14:textId="6A927413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019FCB2" w14:textId="1EEF716B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FFFE625" w14:textId="1B9F41D0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72CFD19" w14:textId="3FC05610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3F671E4" w14:textId="6A630326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07BE816" w14:textId="124CC507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C834691" w14:textId="7FD103A8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56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33719D1" w14:textId="0B9830AA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36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3E64B67" w14:textId="6B5B9844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77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4E79E83" w14:textId="31803069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50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4B8D73E" w14:textId="04947D0A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31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2261C39" w14:textId="08BE77EC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71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B15811C" w14:textId="63211DA8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306F72D" w14:textId="0B08649F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D453153" w14:textId="5C0E967A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281E491" w14:textId="0AFEF24D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C2A56FB" w14:textId="775CBB17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F57BFE3" w14:textId="11A0D6D3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23</w:t>
            </w:r>
          </w:p>
        </w:tc>
      </w:tr>
      <w:tr w:rsidR="006B27D9" w:rsidRPr="00A5359A" w14:paraId="596B8055" w14:textId="77777777" w:rsidTr="00D05533">
        <w:tc>
          <w:tcPr>
            <w:tcW w:w="226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75B316BA" w14:textId="77777777" w:rsidR="006B27D9" w:rsidRPr="00A5359A" w:rsidRDefault="006B27D9" w:rsidP="006B27D9">
            <w:pPr>
              <w:rPr>
                <w:lang w:val="en-US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727BE21E" w14:textId="77777777" w:rsidR="006B27D9" w:rsidRPr="00A5359A" w:rsidRDefault="006B27D9" w:rsidP="006B27D9">
            <w:pPr>
              <w:rPr>
                <w:lang w:val="en-US"/>
              </w:rPr>
            </w:pPr>
            <w:r w:rsidRPr="00A5359A">
              <w:rPr>
                <w:lang w:val="en-US"/>
              </w:rPr>
              <w:t>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59E7F2E" w14:textId="4CDCFC53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C81B8EF" w14:textId="38D756A9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7A0B5FE" w14:textId="66F39CD2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B728CD8" w14:textId="27076D44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491FD74" w14:textId="504448F0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FB533D1" w14:textId="603882DD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591A93F" w14:textId="0FD8A835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016CB4C" w14:textId="3DA8E4AD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58214A7" w14:textId="7087587C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A5F0FAD" w14:textId="1279B28E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BE944D9" w14:textId="292A4DCA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F033356" w14:textId="5CEB1C99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8D569D8" w14:textId="3532CDA7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18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E4A6A32" w14:textId="5169F5DF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7D8DB20" w14:textId="4A268DDE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33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55B4819" w14:textId="34A0E8DC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9E9A906" w14:textId="7B56B7D2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405F8AA" w14:textId="7A562E5C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4214F0C" w14:textId="6DC04A02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CE26F86" w14:textId="40FD5161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5DD64A9" w14:textId="7D191B72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05</w:t>
            </w:r>
          </w:p>
        </w:tc>
      </w:tr>
      <w:tr w:rsidR="00300E3F" w:rsidRPr="00A5359A" w14:paraId="33F6583C" w14:textId="77777777" w:rsidTr="00D05533">
        <w:tc>
          <w:tcPr>
            <w:tcW w:w="226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0C272E06" w14:textId="77777777" w:rsidR="00300E3F" w:rsidRPr="00A5359A" w:rsidRDefault="00300E3F" w:rsidP="00300E3F">
            <w:pPr>
              <w:rPr>
                <w:lang w:val="en-US"/>
              </w:rPr>
            </w:pPr>
            <w:r w:rsidRPr="00A5359A">
              <w:rPr>
                <w:lang w:val="en-US"/>
              </w:rPr>
              <w:t>General practitioner care (yes)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561D5A4B" w14:textId="77777777" w:rsidR="00300E3F" w:rsidRPr="00A5359A" w:rsidRDefault="00300E3F" w:rsidP="00300E3F">
            <w:pPr>
              <w:rPr>
                <w:lang w:val="en-US"/>
              </w:rPr>
            </w:pPr>
            <w:r w:rsidRPr="00A5359A">
              <w:rPr>
                <w:lang w:val="en-US"/>
              </w:rPr>
              <w:t>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F1DDF57" w14:textId="60BD4946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80DDC40" w14:textId="58B0DBD1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6C786AD" w14:textId="13EDD584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F866566" w14:textId="2624F4B5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1ECEFFF" w14:textId="72CC8FBA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9BFB984" w14:textId="2CB2D9D1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B3CD96A" w14:textId="645AFB85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86D96E4" w14:textId="116FF9EE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F428B6F" w14:textId="0FD3E66C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6EBFCAA" w14:textId="4F3B713C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648C958" w14:textId="3673E6E2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16108A9" w14:textId="176D4F02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296377A" w14:textId="577CD093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7DB155E" w14:textId="6A5A70DD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ACF8D04" w14:textId="2AA8C9D8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761B270" w14:textId="28542B1A" w:rsidR="00300E3F" w:rsidRPr="00A5359A" w:rsidRDefault="00300E3F" w:rsidP="00300E3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A074051" w14:textId="400650CC" w:rsidR="00300E3F" w:rsidRPr="00A5359A" w:rsidRDefault="00300E3F" w:rsidP="00300E3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33B1DCB" w14:textId="4D567F78" w:rsidR="00300E3F" w:rsidRPr="00A5359A" w:rsidRDefault="00300E3F" w:rsidP="00300E3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DF2E1B2" w14:textId="0A6504E0" w:rsidR="00300E3F" w:rsidRPr="00A5359A" w:rsidRDefault="00300E3F" w:rsidP="00300E3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9C92131" w14:textId="6078B687" w:rsidR="00300E3F" w:rsidRPr="00A5359A" w:rsidRDefault="00300E3F" w:rsidP="00300E3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40AF8C5" w14:textId="11FF38E1" w:rsidR="00300E3F" w:rsidRPr="00A5359A" w:rsidRDefault="00300E3F" w:rsidP="00300E3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</w:tr>
      <w:tr w:rsidR="00300E3F" w:rsidRPr="00A5359A" w14:paraId="6A142508" w14:textId="77777777" w:rsidTr="00D05533">
        <w:tc>
          <w:tcPr>
            <w:tcW w:w="226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0CA3D842" w14:textId="77777777" w:rsidR="00300E3F" w:rsidRPr="00A5359A" w:rsidRDefault="00300E3F" w:rsidP="00300E3F">
            <w:pPr>
              <w:rPr>
                <w:lang w:val="en-US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04AC0305" w14:textId="77777777" w:rsidR="00300E3F" w:rsidRPr="00A5359A" w:rsidRDefault="00300E3F" w:rsidP="00300E3F">
            <w:pPr>
              <w:rPr>
                <w:lang w:val="en-US"/>
              </w:rPr>
            </w:pPr>
            <w:r w:rsidRPr="00A5359A">
              <w:rPr>
                <w:lang w:val="en-US"/>
              </w:rPr>
              <w:t>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5FC7C48" w14:textId="0735CF6E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238A91A" w14:textId="36637193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2BC2734" w14:textId="2008DA3D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738F125" w14:textId="0EA914BB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E8810EE" w14:textId="078CF0C0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4FE30F0" w14:textId="44FCACAC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6A81CAF" w14:textId="2C7921CB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A6159F1" w14:textId="3E124462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3C42978" w14:textId="5DD6430F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777E644" w14:textId="7FD78005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DC99A57" w14:textId="09573D66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A32DB11" w14:textId="72DB3603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C0ADE63" w14:textId="5EB407A0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802532F" w14:textId="3B956CC0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C3DF609" w14:textId="6E79E39B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0148772" w14:textId="551D93B0" w:rsidR="00300E3F" w:rsidRPr="00A5359A" w:rsidRDefault="00300E3F" w:rsidP="00300E3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E9CE187" w14:textId="6AB7B3CE" w:rsidR="00300E3F" w:rsidRPr="00A5359A" w:rsidRDefault="00300E3F" w:rsidP="00300E3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384CBF7" w14:textId="2479E31E" w:rsidR="00300E3F" w:rsidRPr="00A5359A" w:rsidRDefault="00300E3F" w:rsidP="00300E3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89194A1" w14:textId="730AC458" w:rsidR="00300E3F" w:rsidRPr="00A5359A" w:rsidRDefault="00300E3F" w:rsidP="00300E3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3FFAC6B" w14:textId="7F1B6AFC" w:rsidR="00300E3F" w:rsidRPr="00A5359A" w:rsidRDefault="00300E3F" w:rsidP="00300E3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2866D19" w14:textId="59E45209" w:rsidR="00300E3F" w:rsidRPr="00A5359A" w:rsidRDefault="00300E3F" w:rsidP="00300E3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</w:tr>
      <w:tr w:rsidR="006B27D9" w:rsidRPr="00A5359A" w14:paraId="0C341C13" w14:textId="77777777" w:rsidTr="00D05533">
        <w:tc>
          <w:tcPr>
            <w:tcW w:w="226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21DD92A7" w14:textId="77777777" w:rsidR="006B27D9" w:rsidRPr="00A5359A" w:rsidRDefault="006B27D9" w:rsidP="006B27D9">
            <w:pPr>
              <w:rPr>
                <w:lang w:val="en-US"/>
              </w:rPr>
            </w:pPr>
            <w:r w:rsidRPr="00A5359A">
              <w:rPr>
                <w:lang w:val="en-US"/>
              </w:rPr>
              <w:t>Amount among those with expenditure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4C4FD5FA" w14:textId="77777777" w:rsidR="006B27D9" w:rsidRPr="00A5359A" w:rsidRDefault="006B27D9" w:rsidP="006B27D9">
            <w:pPr>
              <w:rPr>
                <w:lang w:val="en-US"/>
              </w:rPr>
            </w:pPr>
            <w:r w:rsidRPr="00A5359A">
              <w:rPr>
                <w:lang w:val="en-US"/>
              </w:rPr>
              <w:t>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DD0B256" w14:textId="52E3B26C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A5650E7" w14:textId="43BAB3B3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08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C6A8895" w14:textId="6DDCF1CF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29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E068DBA" w14:textId="2EF6F0EE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C77EAFE" w14:textId="6BB97E4B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06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F7EE49F" w14:textId="1176A90D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22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2157325" w14:textId="06367B78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BEEFB95" w14:textId="5F88A3F2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A362BE4" w14:textId="480AA979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B3EB378" w14:textId="13A1917E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23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F77D17E" w14:textId="08BD4A18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2ACB2E0" w14:textId="2F9FADC8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33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6572EFE" w14:textId="2EFD784B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9B2842A" w14:textId="124C0DE5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09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0851A72" w14:textId="2DA90935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28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D54636D" w14:textId="608B2384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9772889" w14:textId="71DBAB96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02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B5AE4BD" w14:textId="61DC5F0C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19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905FFC0" w14:textId="0A0583B9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6314177" w14:textId="255C4896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AA94E78" w14:textId="5FB6AC15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12</w:t>
            </w:r>
          </w:p>
        </w:tc>
      </w:tr>
      <w:tr w:rsidR="006B27D9" w:rsidRPr="00A5359A" w14:paraId="602174C1" w14:textId="77777777" w:rsidTr="00D05533">
        <w:tc>
          <w:tcPr>
            <w:tcW w:w="226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4625CD82" w14:textId="77777777" w:rsidR="006B27D9" w:rsidRPr="00A5359A" w:rsidRDefault="006B27D9" w:rsidP="006B27D9">
            <w:pPr>
              <w:rPr>
                <w:lang w:val="en-US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3349CE71" w14:textId="77777777" w:rsidR="006B27D9" w:rsidRPr="00A5359A" w:rsidRDefault="006B27D9" w:rsidP="006B27D9">
            <w:pPr>
              <w:rPr>
                <w:lang w:val="en-US"/>
              </w:rPr>
            </w:pPr>
            <w:r w:rsidRPr="00A5359A">
              <w:rPr>
                <w:lang w:val="en-US"/>
              </w:rPr>
              <w:t>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1819334" w14:textId="27F2139A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2F8F6AD" w14:textId="0D4D4267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41C1AF2" w14:textId="5CFE3608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542966C" w14:textId="0298DB02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6918546" w14:textId="258C0F0D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7B2B8AE" w14:textId="2FFE60BA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E63B46B" w14:textId="1BDDF206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20D321B" w14:textId="3FDBE8A4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F48095A" w14:textId="1CA0B25D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99BAFD7" w14:textId="55A27CF5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4B5A58C" w14:textId="0DB95BA0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79CA88D" w14:textId="70124CA1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FFB0801" w14:textId="2AA4D4AD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C6F05F3" w14:textId="0F08D0B6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A441139" w14:textId="6803336A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055784C" w14:textId="4E430BFE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9F4C51D" w14:textId="33312225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E3ACAA4" w14:textId="0240F585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07CDF01" w14:textId="54488659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183F2B8" w14:textId="0AEED4A1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E035003" w14:textId="06064CB6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08</w:t>
            </w:r>
          </w:p>
        </w:tc>
      </w:tr>
      <w:tr w:rsidR="006B27D9" w:rsidRPr="00A5359A" w14:paraId="72167EED" w14:textId="77777777" w:rsidTr="00D05533">
        <w:tc>
          <w:tcPr>
            <w:tcW w:w="226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E88FF14" w14:textId="77777777" w:rsidR="006B27D9" w:rsidRPr="00A5359A" w:rsidRDefault="006B27D9" w:rsidP="006B27D9">
            <w:pPr>
              <w:rPr>
                <w:lang w:val="en-US"/>
              </w:rPr>
            </w:pPr>
            <w:r w:rsidRPr="00A5359A">
              <w:rPr>
                <w:lang w:val="en-US"/>
              </w:rPr>
              <w:t>Hospital care (yes)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68AEA2D7" w14:textId="77777777" w:rsidR="006B27D9" w:rsidRPr="00A5359A" w:rsidRDefault="006B27D9" w:rsidP="006B27D9">
            <w:pPr>
              <w:rPr>
                <w:lang w:val="en-US"/>
              </w:rPr>
            </w:pPr>
            <w:r w:rsidRPr="00A5359A">
              <w:rPr>
                <w:lang w:val="en-US"/>
              </w:rPr>
              <w:t>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EAA069F" w14:textId="7EA0E362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77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BCCC68C" w14:textId="22D26AED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28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9E9B8F5" w14:textId="6E21D634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44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6696F83" w14:textId="22EDCAE2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27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5E7CCA1" w14:textId="1AD5A7FA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8A226BD" w14:textId="5630EF6D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61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FB4E9DE" w14:textId="694260D4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A7CAEE3" w14:textId="643E1667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C4DE7A6" w14:textId="209FED91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3BC9317" w14:textId="18A5EFFC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4638D48" w14:textId="28EDA127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A2FD847" w14:textId="65A93472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888DC74" w14:textId="7040CFB0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57E44FB" w14:textId="3A841E36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82907CF" w14:textId="6B19A3DF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91D53A2" w14:textId="7D3E0CE7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51E59FA" w14:textId="21E19191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86E836A" w14:textId="63EB1A85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2B4712B" w14:textId="41AB28BA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F665B9C" w14:textId="47485654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4D5331C" w14:textId="40A9A89B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43</w:t>
            </w:r>
          </w:p>
        </w:tc>
      </w:tr>
      <w:tr w:rsidR="006B27D9" w:rsidRPr="00A5359A" w14:paraId="4560AB8B" w14:textId="77777777" w:rsidTr="00D05533">
        <w:tc>
          <w:tcPr>
            <w:tcW w:w="226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64104E6B" w14:textId="77777777" w:rsidR="006B27D9" w:rsidRPr="00A5359A" w:rsidRDefault="006B27D9" w:rsidP="006B27D9">
            <w:pPr>
              <w:rPr>
                <w:lang w:val="en-US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609D56AE" w14:textId="77777777" w:rsidR="006B27D9" w:rsidRPr="00A5359A" w:rsidRDefault="006B27D9" w:rsidP="006B27D9">
            <w:pPr>
              <w:rPr>
                <w:lang w:val="en-US"/>
              </w:rPr>
            </w:pPr>
            <w:r w:rsidRPr="00A5359A">
              <w:rPr>
                <w:lang w:val="en-US"/>
              </w:rPr>
              <w:t>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F133C10" w14:textId="21F48AEA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FF3E609" w14:textId="3DBE5A56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ACCD842" w14:textId="6ECB8562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F9158E2" w14:textId="09A6B6CB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60BA826" w14:textId="547C8FC8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83E8FAD" w14:textId="51814793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31A9979" w14:textId="0ED12427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E7E5E39" w14:textId="193E983E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0F16B14" w14:textId="286E74E7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8A5BBDB" w14:textId="5C022392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9246F03" w14:textId="108D0CA4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5C3B79B" w14:textId="166A6E7E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0679645" w14:textId="645A0915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0FC8A31" w14:textId="4F9C2206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34E4B53" w14:textId="20E364F8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DAC7A9B" w14:textId="3614958D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CE862C7" w14:textId="54A5658D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A22374C" w14:textId="722744AA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DB031A1" w14:textId="08BF8165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B6CD137" w14:textId="132905D8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8A3221F" w14:textId="393B9840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</w:tr>
      <w:tr w:rsidR="006B27D9" w:rsidRPr="00A5359A" w14:paraId="43E0B0AE" w14:textId="77777777" w:rsidTr="00D05533">
        <w:tc>
          <w:tcPr>
            <w:tcW w:w="226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28A1DAC0" w14:textId="77777777" w:rsidR="006B27D9" w:rsidRPr="00A5359A" w:rsidRDefault="006B27D9" w:rsidP="006B27D9">
            <w:pPr>
              <w:rPr>
                <w:lang w:val="en-US"/>
              </w:rPr>
            </w:pPr>
            <w:r w:rsidRPr="00A5359A">
              <w:rPr>
                <w:lang w:val="en-US"/>
              </w:rPr>
              <w:t>Amount among those with expenditure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6451B6C3" w14:textId="77777777" w:rsidR="006B27D9" w:rsidRPr="00A5359A" w:rsidRDefault="006B27D9" w:rsidP="006B27D9">
            <w:pPr>
              <w:rPr>
                <w:lang w:val="en-US"/>
              </w:rPr>
            </w:pPr>
            <w:r w:rsidRPr="00A5359A">
              <w:rPr>
                <w:lang w:val="en-US"/>
              </w:rPr>
              <w:t>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DDD4DD4" w14:textId="2F405C8A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49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DFF8294" w14:textId="30EFD3DD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26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E4122F5" w14:textId="351B86A3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75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3E6FDE0" w14:textId="7A63DD28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FA6515D" w14:textId="7877477D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A8C5892" w14:textId="48CFAEBF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52E8F36" w14:textId="71153C14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638F0F9" w14:textId="06739DCD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1813893" w14:textId="7B48F748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564617B" w14:textId="6D2C59EE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34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6FC6BBF" w14:textId="0E9D30DB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CBE63D7" w14:textId="1124D7F9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56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F0906D9" w14:textId="7A55E9EA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44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8588135" w14:textId="70841C2F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23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661A7F1" w14:textId="2F70103A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68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B74B2A5" w14:textId="0F768C61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6F66BF0" w14:textId="1E929D11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697A3BC" w14:textId="15EA7684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271636D" w14:textId="1F63AE04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3001773" w14:textId="799058E7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5908239" w14:textId="36758826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25</w:t>
            </w:r>
          </w:p>
        </w:tc>
      </w:tr>
      <w:tr w:rsidR="006B27D9" w:rsidRPr="00A5359A" w14:paraId="00573010" w14:textId="77777777" w:rsidTr="00D05533">
        <w:tc>
          <w:tcPr>
            <w:tcW w:w="226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1DE6D350" w14:textId="77777777" w:rsidR="006B27D9" w:rsidRPr="00A5359A" w:rsidRDefault="006B27D9" w:rsidP="006B27D9">
            <w:pPr>
              <w:rPr>
                <w:lang w:val="en-US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3B455E35" w14:textId="77777777" w:rsidR="006B27D9" w:rsidRPr="00A5359A" w:rsidRDefault="006B27D9" w:rsidP="006B27D9">
            <w:pPr>
              <w:rPr>
                <w:lang w:val="en-US"/>
              </w:rPr>
            </w:pPr>
            <w:r w:rsidRPr="00A5359A">
              <w:rPr>
                <w:lang w:val="en-US"/>
              </w:rPr>
              <w:t>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F3BEF4B" w14:textId="31986E17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957FA7E" w14:textId="62BCDCEB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F31A37D" w14:textId="392FD67C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E59EBF1" w14:textId="00DCD042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ABD6E5E" w14:textId="2DBDF50F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03FE29E" w14:textId="1EF5FA24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DE59266" w14:textId="11763E8D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B2E4C70" w14:textId="40554D63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A37486A" w14:textId="017C7616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5E201B7" w14:textId="67099CFD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A68C94F" w14:textId="6D4A4095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0FFB0E5" w14:textId="15FED21C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C3208D3" w14:textId="0AA533F7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6895301" w14:textId="3E427690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D422AB9" w14:textId="0EAE576E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E6DE17C" w14:textId="733E94C8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8702990" w14:textId="76AC8DE8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1F75926" w14:textId="5590021A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923C67E" w14:textId="6CEFB636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C82B8BF" w14:textId="5C8085BB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DF66395" w14:textId="49817EBB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01</w:t>
            </w:r>
          </w:p>
        </w:tc>
      </w:tr>
      <w:tr w:rsidR="006B27D9" w:rsidRPr="00A5359A" w14:paraId="5212EF9F" w14:textId="77777777" w:rsidTr="00D05533">
        <w:tc>
          <w:tcPr>
            <w:tcW w:w="226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2BDB7CA0" w14:textId="77777777" w:rsidR="006B27D9" w:rsidRPr="00A5359A" w:rsidRDefault="006B27D9" w:rsidP="006B27D9">
            <w:pPr>
              <w:rPr>
                <w:lang w:val="en-US"/>
              </w:rPr>
            </w:pPr>
            <w:r w:rsidRPr="00A5359A">
              <w:rPr>
                <w:lang w:val="en-US"/>
              </w:rPr>
              <w:t>Dental care (yes)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1E48E36A" w14:textId="77777777" w:rsidR="006B27D9" w:rsidRPr="00A5359A" w:rsidRDefault="006B27D9" w:rsidP="006B27D9">
            <w:pPr>
              <w:rPr>
                <w:lang w:val="en-US"/>
              </w:rPr>
            </w:pPr>
            <w:r w:rsidRPr="00A5359A">
              <w:rPr>
                <w:lang w:val="en-US"/>
              </w:rPr>
              <w:t>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D4920D6" w14:textId="5AB5E6C9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3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20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97DAEF3" w14:textId="78A9928C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21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5AD67D5" w14:textId="5C6EF5CE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4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63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875421F" w14:textId="40A59007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576A71B" w14:textId="6D1B7974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52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3F59CC8" w14:textId="2CB9F4CA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3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00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08CAD07" w14:textId="52B7DC4D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43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FD6AF80" w14:textId="67D1D597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A177FB2" w14:textId="1918D46F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03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28A7A00" w14:textId="08A12F0A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69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5771D87" w14:textId="6234B008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16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5B4A17A" w14:textId="5922DCFC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46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DA3B292" w14:textId="5E97159D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C063812" w14:textId="5CC206A0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42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5A1EABE" w14:textId="7D585F00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95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FB783EA" w14:textId="659B3BEA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79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E4CA2D1" w14:textId="7F03C887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24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D0EFA99" w14:textId="1EC4B981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60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2B0B525" w14:textId="25F681C0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0222622" w14:textId="2DAAEC4F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91DAA17" w14:textId="3CBFBAC5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85</w:t>
            </w:r>
          </w:p>
        </w:tc>
      </w:tr>
      <w:tr w:rsidR="006B27D9" w:rsidRPr="00A5359A" w14:paraId="7A775189" w14:textId="77777777" w:rsidTr="00D05533">
        <w:tc>
          <w:tcPr>
            <w:tcW w:w="226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3B7F9A9A" w14:textId="77777777" w:rsidR="006B27D9" w:rsidRPr="00A5359A" w:rsidRDefault="006B27D9" w:rsidP="006B27D9">
            <w:pPr>
              <w:rPr>
                <w:lang w:val="en-US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295AD8BE" w14:textId="77777777" w:rsidR="006B27D9" w:rsidRPr="00A5359A" w:rsidRDefault="006B27D9" w:rsidP="006B27D9">
            <w:pPr>
              <w:rPr>
                <w:lang w:val="en-US"/>
              </w:rPr>
            </w:pPr>
            <w:r w:rsidRPr="00A5359A">
              <w:rPr>
                <w:lang w:val="en-US"/>
              </w:rPr>
              <w:t>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D39BFDA" w14:textId="4933ABEB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3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06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B81C4F8" w14:textId="514BE003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C6E2F77" w14:textId="648D121C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4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46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A1FCC1C" w14:textId="0169A7DE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06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0E62CE1" w14:textId="00C8ABD7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46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954A45B" w14:textId="7D353288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90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F321132" w14:textId="4E8513DE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ECA98B5" w14:textId="6502A7A6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D514706" w14:textId="7426D009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21E80E7" w14:textId="17477EBA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59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74401F3" w14:textId="1418A13E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09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70B8D8F" w14:textId="4E91F6E6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33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1428F54" w14:textId="0036D419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96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1813E0A" w14:textId="327E3ECA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36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635EC23" w14:textId="776459BC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83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DB0C0C6" w14:textId="4F278850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73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0E03F66" w14:textId="7330F5A5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20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5ED133B" w14:textId="6F925031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51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3079CEB" w14:textId="453562E7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61BBF15" w14:textId="63144B24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17E6F0E" w14:textId="64A82BA2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82</w:t>
            </w:r>
          </w:p>
        </w:tc>
      </w:tr>
      <w:tr w:rsidR="006B27D9" w:rsidRPr="00A5359A" w14:paraId="614E150F" w14:textId="77777777" w:rsidTr="00D05533">
        <w:tc>
          <w:tcPr>
            <w:tcW w:w="226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E7FF2B9" w14:textId="77777777" w:rsidR="006B27D9" w:rsidRPr="00A5359A" w:rsidRDefault="006B27D9" w:rsidP="006B27D9">
            <w:pPr>
              <w:rPr>
                <w:lang w:val="en-US"/>
              </w:rPr>
            </w:pPr>
            <w:r w:rsidRPr="00A5359A">
              <w:rPr>
                <w:lang w:val="en-US"/>
              </w:rPr>
              <w:t>Amount among those with expenditure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1D8F8A16" w14:textId="77777777" w:rsidR="006B27D9" w:rsidRPr="00A5359A" w:rsidRDefault="006B27D9" w:rsidP="006B27D9">
            <w:pPr>
              <w:rPr>
                <w:lang w:val="en-US"/>
              </w:rPr>
            </w:pPr>
            <w:r w:rsidRPr="00A5359A">
              <w:rPr>
                <w:lang w:val="en-US"/>
              </w:rPr>
              <w:t>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6B13088" w14:textId="3FA85569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69F9045" w14:textId="61BDBAC6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26E901D" w14:textId="6394A4D8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69B9BDA" w14:textId="7B3F919E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AB6C293" w14:textId="47B95EB2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0536D13" w14:textId="2181D75C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B8C4C6B" w14:textId="7783F179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05C6889" w14:textId="1F9250A5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4230413" w14:textId="08C53627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E5FF823" w14:textId="78DA3DDC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2BF2922" w14:textId="4F966160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A99F60F" w14:textId="5ED567F9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F818F30" w14:textId="4BC72387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85F1A4E" w14:textId="02BAF37D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380CB19" w14:textId="18F7E1CE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EFC50BA" w14:textId="6B8C4AC9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0B1D6D2" w14:textId="174D5A0C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18B1BAA" w14:textId="24DA4EE0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0B13FD3" w14:textId="2AFBBE46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AEA26E5" w14:textId="46785117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3E2DD3B" w14:textId="752486F5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54</w:t>
            </w:r>
          </w:p>
        </w:tc>
      </w:tr>
      <w:tr w:rsidR="006B27D9" w:rsidRPr="00A5359A" w14:paraId="0308553A" w14:textId="77777777" w:rsidTr="00D05533">
        <w:tc>
          <w:tcPr>
            <w:tcW w:w="226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0B8AC2FC" w14:textId="77777777" w:rsidR="006B27D9" w:rsidRPr="00A5359A" w:rsidRDefault="006B27D9" w:rsidP="006B27D9">
            <w:pPr>
              <w:rPr>
                <w:lang w:val="en-US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6566EB8D" w14:textId="77777777" w:rsidR="006B27D9" w:rsidRPr="00A5359A" w:rsidRDefault="006B27D9" w:rsidP="006B27D9">
            <w:pPr>
              <w:rPr>
                <w:lang w:val="en-US"/>
              </w:rPr>
            </w:pPr>
            <w:r w:rsidRPr="00A5359A">
              <w:rPr>
                <w:lang w:val="en-US"/>
              </w:rPr>
              <w:t>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8676E4B" w14:textId="48E9486A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2FF0690" w14:textId="6C397FAE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CABC1EA" w14:textId="6EF1D5BE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43B14BD" w14:textId="2F8BD3DB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9974B43" w14:textId="3E5D07F6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C2F1073" w14:textId="39A3B286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496CDB8" w14:textId="42F19CC6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85EB954" w14:textId="1D0386B3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4F888CE" w14:textId="323D2899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DA53701" w14:textId="339DBD2A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63BF7FB" w14:textId="42A117E6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5A5311F" w14:textId="67AEBD09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D5A6368" w14:textId="7A7DCDB3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FA44AE5" w14:textId="5FDC1DC0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CDA2349" w14:textId="126DB41F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788772C" w14:textId="46080AC5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95089AE" w14:textId="276C0C03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1BEC8FA" w14:textId="132FB8F5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F3106D3" w14:textId="66C1E779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6DF84A0" w14:textId="3F385D9B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7EFBBE7" w14:textId="7662FD37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52</w:t>
            </w:r>
          </w:p>
        </w:tc>
      </w:tr>
      <w:tr w:rsidR="006B27D9" w:rsidRPr="00A5359A" w14:paraId="5C70717F" w14:textId="77777777" w:rsidTr="00D05533">
        <w:tc>
          <w:tcPr>
            <w:tcW w:w="226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1BA5068" w14:textId="77777777" w:rsidR="006B27D9" w:rsidRPr="00A5359A" w:rsidRDefault="006B27D9" w:rsidP="006B27D9">
            <w:pPr>
              <w:rPr>
                <w:lang w:val="en-US"/>
              </w:rPr>
            </w:pPr>
            <w:r w:rsidRPr="00A5359A">
              <w:rPr>
                <w:lang w:val="en-US"/>
              </w:rPr>
              <w:t>Mental health care (yes)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13ABAAC9" w14:textId="77777777" w:rsidR="006B27D9" w:rsidRPr="00A5359A" w:rsidRDefault="006B27D9" w:rsidP="006B27D9">
            <w:pPr>
              <w:rPr>
                <w:lang w:val="en-US"/>
              </w:rPr>
            </w:pPr>
            <w:r w:rsidRPr="00A5359A">
              <w:rPr>
                <w:lang w:val="en-US"/>
              </w:rPr>
              <w:t>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BC394F2" w14:textId="608D3558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935DD08" w14:textId="6ADCDA08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26D62F0" w14:textId="24E297D2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9793B4C" w14:textId="739EE07B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AE4AF98" w14:textId="51931D14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2315B06" w14:textId="164C9379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A7DB1F3" w14:textId="445DF46A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32076AB" w14:textId="4E21B61A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F754B38" w14:textId="709F7F3C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69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1D3A006" w14:textId="22AAE68B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EAEE99C" w14:textId="73C7A52E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744E0EF" w14:textId="4A244297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69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87613CF" w14:textId="726758B5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4E29DA7" w14:textId="32083FF2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4C6E502" w14:textId="23ED5014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D4C79A9" w14:textId="6013F485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9E40CA7" w14:textId="0CAA92FD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CC64EB7" w14:textId="4DC28FCA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EC69978" w14:textId="4646BCFF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3FA8C60" w14:textId="39285F99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DE81B69" w14:textId="57F751D6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66</w:t>
            </w:r>
          </w:p>
        </w:tc>
      </w:tr>
      <w:tr w:rsidR="006B27D9" w:rsidRPr="00A5359A" w14:paraId="645A471F" w14:textId="77777777" w:rsidTr="00D05533">
        <w:tc>
          <w:tcPr>
            <w:tcW w:w="226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60BEF39F" w14:textId="77777777" w:rsidR="006B27D9" w:rsidRPr="00A5359A" w:rsidRDefault="006B27D9" w:rsidP="006B27D9">
            <w:pPr>
              <w:rPr>
                <w:lang w:val="en-US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1894F67A" w14:textId="77777777" w:rsidR="006B27D9" w:rsidRPr="00A5359A" w:rsidRDefault="006B27D9" w:rsidP="006B27D9">
            <w:pPr>
              <w:rPr>
                <w:lang w:val="en-US"/>
              </w:rPr>
            </w:pPr>
            <w:r w:rsidRPr="00A5359A">
              <w:rPr>
                <w:lang w:val="en-US"/>
              </w:rPr>
              <w:t>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5C06663" w14:textId="3B386A7A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44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124A30E" w14:textId="4D32AAA4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20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59027AD" w14:textId="5E1085DB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93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64EFEA7" w14:textId="0B4CDA93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50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F8C083C" w14:textId="60104CA7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27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A24CF25" w14:textId="401018A4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94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12BA745" w14:textId="1AF0DA8C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2BCB9F7" w14:textId="16CC372C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D36FF8A" w14:textId="03D2DBEC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1F61D90" w14:textId="2C8AE91B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9D8DB47" w14:textId="4CFE7AC6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F6114F3" w14:textId="2476A404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A6D9D2B" w14:textId="7D84D0C0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A33743A" w14:textId="74CCE1E8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2FECDC9" w14:textId="65CDE359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69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4293D0A" w14:textId="25287B4F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D1751C5" w14:textId="716F4733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2A8D8AF" w14:textId="30B9427A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28D923B" w14:textId="593E46D5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C2FC769" w14:textId="683A79B5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001E928" w14:textId="33AB830D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55</w:t>
            </w:r>
          </w:p>
        </w:tc>
      </w:tr>
      <w:tr w:rsidR="006B27D9" w:rsidRPr="00A5359A" w14:paraId="1F16EA00" w14:textId="77777777" w:rsidTr="00D05533">
        <w:trPr>
          <w:trHeight w:val="272"/>
        </w:trPr>
        <w:tc>
          <w:tcPr>
            <w:tcW w:w="226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66754D0" w14:textId="77777777" w:rsidR="006B27D9" w:rsidRPr="00A5359A" w:rsidRDefault="006B27D9" w:rsidP="006B27D9">
            <w:pPr>
              <w:rPr>
                <w:lang w:val="en-US"/>
              </w:rPr>
            </w:pPr>
            <w:r w:rsidRPr="00A5359A">
              <w:rPr>
                <w:lang w:val="en-US"/>
              </w:rPr>
              <w:t>Amount among those with expenditure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752DB47B" w14:textId="77777777" w:rsidR="006B27D9" w:rsidRPr="00A5359A" w:rsidRDefault="006B27D9" w:rsidP="006B27D9">
            <w:pPr>
              <w:rPr>
                <w:lang w:val="en-US"/>
              </w:rPr>
            </w:pPr>
            <w:r w:rsidRPr="00A5359A">
              <w:rPr>
                <w:lang w:val="en-US"/>
              </w:rPr>
              <w:t>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571DBE0" w14:textId="0DB5D94F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C0D10B2" w14:textId="066A1103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C463AEF" w14:textId="67DDA4CE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3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D4F9420" w14:textId="0543DA10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0F27D64" w14:textId="0DA785E0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1C16994" w14:textId="7D3396AE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3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3FC1D2C" w14:textId="0F29463F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9F7E29F" w14:textId="54F5B292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5BDCC19" w14:textId="05228445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D4BA8DC" w14:textId="5BB8411E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A99C839" w14:textId="106D0B78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69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8A33DC5" w14:textId="21D158D9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3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985B391" w14:textId="75BE8643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946850A" w14:textId="733C8158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16A8F6C" w14:textId="3A02537D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00D0451" w14:textId="56FE26F4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E6B686D" w14:textId="1DA1BEC0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991DEA2" w14:textId="14827627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C16E02B" w14:textId="29B1525A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4A29A01" w14:textId="2F5F8345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CFADDAC" w14:textId="575116DD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96</w:t>
            </w:r>
          </w:p>
        </w:tc>
      </w:tr>
      <w:tr w:rsidR="006B27D9" w:rsidRPr="00A5359A" w14:paraId="641246E1" w14:textId="77777777" w:rsidTr="00D05533">
        <w:tc>
          <w:tcPr>
            <w:tcW w:w="226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4D1BC5A9" w14:textId="77777777" w:rsidR="006B27D9" w:rsidRPr="00A5359A" w:rsidRDefault="006B27D9" w:rsidP="006B27D9">
            <w:pPr>
              <w:rPr>
                <w:lang w:val="en-US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3D7ABF0F" w14:textId="77777777" w:rsidR="006B27D9" w:rsidRPr="00A5359A" w:rsidRDefault="006B27D9" w:rsidP="006B27D9">
            <w:pPr>
              <w:rPr>
                <w:lang w:val="en-US"/>
              </w:rPr>
            </w:pPr>
            <w:r w:rsidRPr="00A5359A">
              <w:rPr>
                <w:lang w:val="en-US"/>
              </w:rPr>
              <w:t>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900740C" w14:textId="26FDD2F3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170C2C9" w14:textId="785AC97C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DED4501" w14:textId="224EDB84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27D02BF" w14:textId="583767EE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0DF0287" w14:textId="32E98E00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6709DCE" w14:textId="2D1CA11F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3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962D17C" w14:textId="31DD59D3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F0B603C" w14:textId="094CF257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69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2779DA4" w14:textId="7234E3A6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1E746C4" w14:textId="288B2738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0928ACB" w14:textId="3EB0B3ED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0E3736D" w14:textId="61913296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0CFE2CE" w14:textId="50851239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23CDA3D" w14:textId="03D4BEEA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38D5B76" w14:textId="66C40A03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0FA76BE" w14:textId="49F6EDFE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3AA0555" w14:textId="414FDCBD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C9B4B19" w14:textId="74FC4C58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C9CCC6B" w14:textId="2774D68C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31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65B0E39" w14:textId="5DAA47FD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E3D632C" w14:textId="42F92745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3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58</w:t>
            </w:r>
          </w:p>
        </w:tc>
      </w:tr>
      <w:tr w:rsidR="006B27D9" w:rsidRPr="00A5359A" w14:paraId="37344CB7" w14:textId="77777777" w:rsidTr="00D05533">
        <w:tc>
          <w:tcPr>
            <w:tcW w:w="226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2C3612E9" w14:textId="77777777" w:rsidR="006B27D9" w:rsidRPr="00A5359A" w:rsidRDefault="006B27D9" w:rsidP="006B27D9">
            <w:pPr>
              <w:rPr>
                <w:lang w:val="en-US"/>
              </w:rPr>
            </w:pPr>
            <w:r w:rsidRPr="00A5359A">
              <w:rPr>
                <w:lang w:val="en-US"/>
              </w:rPr>
              <w:t>Physiotherapeutic care (yes)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31804113" w14:textId="77777777" w:rsidR="006B27D9" w:rsidRPr="00A5359A" w:rsidRDefault="006B27D9" w:rsidP="006B27D9">
            <w:pPr>
              <w:rPr>
                <w:lang w:val="en-US"/>
              </w:rPr>
            </w:pPr>
            <w:r w:rsidRPr="00A5359A">
              <w:rPr>
                <w:lang w:val="en-US"/>
              </w:rPr>
              <w:t>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04D33DF" w14:textId="05DE712C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CCBADCE" w14:textId="6FC71606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CD78FBA" w14:textId="24DDB7C0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4B1AEE2" w14:textId="50935578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F8EE58D" w14:textId="7DB6ADFC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80916B5" w14:textId="28BC3A0E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FB8F858" w14:textId="5EEC77DD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61C129A" w14:textId="361B5621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E024E20" w14:textId="66A6139C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97BF399" w14:textId="3E45173B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62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33D037C" w14:textId="37426494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03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6BB69CA" w14:textId="2DBC50E5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55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ED637A3" w14:textId="193E8D72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08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B21261C" w14:textId="169DFA35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34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1BFB4FF" w14:textId="6B90361F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3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22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28F76A7" w14:textId="41C56484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4C79A3E" w14:textId="49C69264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875117F" w14:textId="0AA3C36D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E2CE7DD" w14:textId="0309E43E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59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BC7E1FF" w14:textId="0040CDEA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00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E35F63D" w14:textId="0E44A150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52</w:t>
            </w:r>
          </w:p>
        </w:tc>
      </w:tr>
      <w:tr w:rsidR="006B27D9" w:rsidRPr="00A5359A" w14:paraId="338E3955" w14:textId="77777777" w:rsidTr="00D05533">
        <w:tc>
          <w:tcPr>
            <w:tcW w:w="226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6C6FD80D" w14:textId="77777777" w:rsidR="006B27D9" w:rsidRPr="00A5359A" w:rsidRDefault="006B27D9" w:rsidP="006B27D9">
            <w:pPr>
              <w:rPr>
                <w:lang w:val="en-US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19C0672E" w14:textId="77777777" w:rsidR="006B27D9" w:rsidRPr="00A5359A" w:rsidRDefault="006B27D9" w:rsidP="006B27D9">
            <w:pPr>
              <w:rPr>
                <w:lang w:val="en-US"/>
              </w:rPr>
            </w:pPr>
            <w:r w:rsidRPr="00A5359A">
              <w:rPr>
                <w:lang w:val="en-US"/>
              </w:rPr>
              <w:t>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5431E51" w14:textId="1AD09A9E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69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AEEAB4A" w14:textId="55F48C75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12E39FC" w14:textId="7394CD12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5733503" w14:textId="4F970AE1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FC5A455" w14:textId="58A6BC4B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C3E2E78" w14:textId="7EC4CB17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889600D" w14:textId="28A38A1C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9369DE0" w14:textId="136F9958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F537B54" w14:textId="17AEEBE4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0AF475D" w14:textId="047DA1C2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F51B2C0" w14:textId="10814ECF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C431BE2" w14:textId="17775D5F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591866B" w14:textId="6734C146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ADE7E20" w14:textId="648C5F6A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49987DD" w14:textId="331E8DB4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0FDF509" w14:textId="465C8073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9AE4C9C" w14:textId="7602D80D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EBDDD8D" w14:textId="0D610456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4E9651C" w14:textId="5D8D1E5E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8D89275" w14:textId="79ACEDF7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7773737" w14:textId="6EAF789A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18</w:t>
            </w:r>
          </w:p>
        </w:tc>
      </w:tr>
      <w:tr w:rsidR="006B27D9" w:rsidRPr="00A5359A" w14:paraId="22F8B071" w14:textId="77777777" w:rsidTr="00D05533">
        <w:tc>
          <w:tcPr>
            <w:tcW w:w="226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23A518F" w14:textId="77777777" w:rsidR="006B27D9" w:rsidRPr="00A5359A" w:rsidRDefault="006B27D9" w:rsidP="006B27D9">
            <w:pPr>
              <w:rPr>
                <w:lang w:val="en-US"/>
              </w:rPr>
            </w:pPr>
            <w:r w:rsidRPr="00A5359A">
              <w:rPr>
                <w:lang w:val="en-US"/>
              </w:rPr>
              <w:t>Amount among those with expenditure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4257D96E" w14:textId="77777777" w:rsidR="006B27D9" w:rsidRPr="00A5359A" w:rsidRDefault="006B27D9" w:rsidP="006B27D9">
            <w:pPr>
              <w:rPr>
                <w:lang w:val="en-US"/>
              </w:rPr>
            </w:pPr>
            <w:r w:rsidRPr="00A5359A">
              <w:rPr>
                <w:lang w:val="en-US"/>
              </w:rPr>
              <w:t>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F3D1BD1" w14:textId="4B5B1862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660E603" w14:textId="5C848B4D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E64C6B2" w14:textId="46F3F0FB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B27910D" w14:textId="58205EB6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7F47944" w14:textId="29593535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8DCDB80" w14:textId="642B5A90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BDDA75F" w14:textId="64AE586F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69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16ADA9B" w14:textId="468701D2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49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B511FC8" w14:textId="5696335F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97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23D33B1" w14:textId="64D8E23B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0F4F23B" w14:textId="15734D54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FFD8EAF" w14:textId="2092C530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D57B3D3" w14:textId="4F681E3F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89AA735" w14:textId="5CE081AF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00D51FA" w14:textId="341AF0B6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A0EC6BA" w14:textId="454E6E5F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3EA9E6C" w14:textId="5D8F63E6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ACC4856" w14:textId="338A737F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9FFE06F" w14:textId="2D078DA6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851F051" w14:textId="3041BCF2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A7D4625" w14:textId="737EBC64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35</w:t>
            </w:r>
          </w:p>
        </w:tc>
      </w:tr>
      <w:tr w:rsidR="006B27D9" w:rsidRPr="00A5359A" w14:paraId="0316111E" w14:textId="77777777" w:rsidTr="00D05533">
        <w:tc>
          <w:tcPr>
            <w:tcW w:w="226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39959EF7" w14:textId="77777777" w:rsidR="006B27D9" w:rsidRPr="00A5359A" w:rsidRDefault="006B27D9" w:rsidP="006B27D9">
            <w:pPr>
              <w:rPr>
                <w:lang w:val="en-US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3C00413F" w14:textId="77777777" w:rsidR="006B27D9" w:rsidRPr="00A5359A" w:rsidRDefault="006B27D9" w:rsidP="006B27D9">
            <w:pPr>
              <w:rPr>
                <w:lang w:val="en-US"/>
              </w:rPr>
            </w:pPr>
            <w:r w:rsidRPr="00A5359A">
              <w:rPr>
                <w:lang w:val="en-US"/>
              </w:rPr>
              <w:t>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0D3EDB8" w14:textId="1ABD0C4D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D5391E6" w14:textId="10364319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A10E751" w14:textId="2B1E81D6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586E232" w14:textId="3F4E29F0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2A074DA" w14:textId="3A19E039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0AF9D1F" w14:textId="79448B73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C2B8480" w14:textId="75608362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68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C872554" w14:textId="34CC5484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49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7AFC0AF" w14:textId="45866F23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95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C7FEA1F" w14:textId="48B94D44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24553FF" w14:textId="3780E69C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8B421F8" w14:textId="2EEE0684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1881A1D" w14:textId="57683C84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D5E770B" w14:textId="2AA0ED4B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C09B6CB" w14:textId="1F90990C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BB63C66" w14:textId="495789ED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937E6CD" w14:textId="194A4203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09E26D4" w14:textId="529FFDCA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E44837B" w14:textId="2291EF6E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574F82E" w14:textId="0017AD91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3619ECD" w14:textId="31D9C49F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28</w:t>
            </w:r>
          </w:p>
        </w:tc>
      </w:tr>
      <w:tr w:rsidR="00D05533" w:rsidRPr="00A5359A" w14:paraId="1D06371C" w14:textId="77777777" w:rsidTr="00D05533"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9B5C15" w14:textId="77777777" w:rsidR="00D05533" w:rsidRPr="00A5359A" w:rsidRDefault="00D05533" w:rsidP="00D05533">
            <w:pPr>
              <w:rPr>
                <w:lang w:val="en-US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63283D3D" w14:textId="77777777" w:rsidR="00D05533" w:rsidRPr="00A5359A" w:rsidRDefault="00D05533" w:rsidP="00D05533">
            <w:pPr>
              <w:rPr>
                <w:lang w:val="en-US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9C2330F" w14:textId="77777777" w:rsidR="00D05533" w:rsidRPr="00A5359A" w:rsidRDefault="00D05533" w:rsidP="00D05533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A2D8E61" w14:textId="77777777" w:rsidR="00D05533" w:rsidRPr="00A5359A" w:rsidRDefault="00D05533" w:rsidP="00D05533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0BC0776" w14:textId="77777777" w:rsidR="00D05533" w:rsidRPr="00A5359A" w:rsidRDefault="00D05533" w:rsidP="00D05533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8772D1B" w14:textId="77777777" w:rsidR="00D05533" w:rsidRPr="00A5359A" w:rsidRDefault="00D05533" w:rsidP="00D05533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F0A4C95" w14:textId="77777777" w:rsidR="00D05533" w:rsidRPr="00A5359A" w:rsidRDefault="00D05533" w:rsidP="00D05533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928DFEB" w14:textId="77777777" w:rsidR="00D05533" w:rsidRPr="00A5359A" w:rsidRDefault="00D05533" w:rsidP="00D05533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0233AE0" w14:textId="77777777" w:rsidR="00D05533" w:rsidRPr="00A5359A" w:rsidRDefault="00D05533" w:rsidP="00D05533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2966AA2" w14:textId="77777777" w:rsidR="00D05533" w:rsidRPr="00A5359A" w:rsidRDefault="00D05533" w:rsidP="00D05533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F8598B9" w14:textId="77777777" w:rsidR="00D05533" w:rsidRPr="00A5359A" w:rsidRDefault="00D05533" w:rsidP="00D05533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340E32C" w14:textId="77777777" w:rsidR="00D05533" w:rsidRPr="00A5359A" w:rsidRDefault="00D05533" w:rsidP="00D05533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B57F377" w14:textId="77777777" w:rsidR="00D05533" w:rsidRPr="00A5359A" w:rsidRDefault="00D05533" w:rsidP="00D05533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823E60A" w14:textId="77777777" w:rsidR="00D05533" w:rsidRPr="00A5359A" w:rsidRDefault="00D05533" w:rsidP="00D05533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43CBDE3" w14:textId="77777777" w:rsidR="00D05533" w:rsidRPr="00A5359A" w:rsidRDefault="00D05533" w:rsidP="00D05533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94D8668" w14:textId="77777777" w:rsidR="00D05533" w:rsidRPr="00A5359A" w:rsidRDefault="00D05533" w:rsidP="00D05533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E2A0E8F" w14:textId="77777777" w:rsidR="00D05533" w:rsidRPr="00A5359A" w:rsidRDefault="00D05533" w:rsidP="00D05533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E7D686E" w14:textId="77777777" w:rsidR="00D05533" w:rsidRPr="00A5359A" w:rsidRDefault="00D05533" w:rsidP="00D05533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C1C0DB0" w14:textId="77777777" w:rsidR="00D05533" w:rsidRPr="00A5359A" w:rsidRDefault="00D05533" w:rsidP="00D05533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B460EF4" w14:textId="77777777" w:rsidR="00D05533" w:rsidRPr="00A5359A" w:rsidRDefault="00D05533" w:rsidP="00D05533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9B85D6A" w14:textId="77777777" w:rsidR="00D05533" w:rsidRPr="00A5359A" w:rsidRDefault="00D05533" w:rsidP="00D05533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0E47CE1" w14:textId="77777777" w:rsidR="00D05533" w:rsidRPr="00A5359A" w:rsidRDefault="00D05533" w:rsidP="00D05533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897A79E" w14:textId="77777777" w:rsidR="00D05533" w:rsidRPr="00A5359A" w:rsidRDefault="00D05533" w:rsidP="00D05533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D05533" w:rsidRPr="00A5359A" w14:paraId="4D6A4065" w14:textId="77777777" w:rsidTr="00D05533">
        <w:tc>
          <w:tcPr>
            <w:tcW w:w="22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27CF76E" w14:textId="77777777" w:rsidR="00D05533" w:rsidRPr="00A5359A" w:rsidRDefault="00D05533" w:rsidP="00D05533">
            <w:pPr>
              <w:rPr>
                <w:lang w:val="en-US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2CEAA9" w14:textId="77777777" w:rsidR="00D05533" w:rsidRPr="00A5359A" w:rsidRDefault="00D05533" w:rsidP="00D05533">
            <w:pPr>
              <w:rPr>
                <w:lang w:val="en-US"/>
              </w:rPr>
            </w:pPr>
          </w:p>
        </w:tc>
        <w:tc>
          <w:tcPr>
            <w:tcW w:w="6021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333BF8" w14:textId="77777777" w:rsidR="00D05533" w:rsidRPr="00A5359A" w:rsidRDefault="00D05533" w:rsidP="00D05533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b/>
                <w:lang w:val="en-US"/>
              </w:rPr>
              <w:t>Educational level</w:t>
            </w:r>
          </w:p>
        </w:tc>
        <w:tc>
          <w:tcPr>
            <w:tcW w:w="8028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908C7C" w14:textId="77777777" w:rsidR="00D05533" w:rsidRPr="00A5359A" w:rsidRDefault="00D05533" w:rsidP="00D05533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b/>
                <w:lang w:val="en-US"/>
              </w:rPr>
              <w:t>Income</w:t>
            </w:r>
          </w:p>
        </w:tc>
      </w:tr>
      <w:tr w:rsidR="00E94818" w:rsidRPr="00A5359A" w14:paraId="50E94C6D" w14:textId="77777777" w:rsidTr="00D05533"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354A3F" w14:textId="77777777" w:rsidR="00E94818" w:rsidRPr="00A5359A" w:rsidRDefault="00E94818" w:rsidP="00E94818">
            <w:pPr>
              <w:rPr>
                <w:lang w:val="en-US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176E076A" w14:textId="77777777" w:rsidR="00E94818" w:rsidRPr="00A5359A" w:rsidRDefault="00E94818" w:rsidP="00E94818">
            <w:pPr>
              <w:rPr>
                <w:lang w:val="en-US"/>
              </w:rPr>
            </w:pPr>
          </w:p>
        </w:tc>
        <w:tc>
          <w:tcPr>
            <w:tcW w:w="200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1F2DA5" w14:textId="77777777" w:rsidR="00E94818" w:rsidRPr="00A5359A" w:rsidRDefault="00E94818" w:rsidP="00E94818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b/>
                <w:lang w:val="en-US"/>
              </w:rPr>
              <w:t>Low vs. high</w:t>
            </w:r>
          </w:p>
        </w:tc>
        <w:tc>
          <w:tcPr>
            <w:tcW w:w="200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270DBC" w14:textId="77777777" w:rsidR="00E94818" w:rsidRPr="00A5359A" w:rsidRDefault="00E94818" w:rsidP="00E94818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b/>
                <w:lang w:val="en-US"/>
              </w:rPr>
              <w:t>Low-moderate vs. high</w:t>
            </w:r>
          </w:p>
        </w:tc>
        <w:tc>
          <w:tcPr>
            <w:tcW w:w="200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46957B" w14:textId="77777777" w:rsidR="00E94818" w:rsidRPr="00A5359A" w:rsidRDefault="00E94818" w:rsidP="00E94818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b/>
                <w:lang w:val="en-US"/>
              </w:rPr>
              <w:t>Low vs. high</w:t>
            </w:r>
          </w:p>
        </w:tc>
        <w:tc>
          <w:tcPr>
            <w:tcW w:w="200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E13B4B" w14:textId="686A883C" w:rsidR="00E94818" w:rsidRPr="00A5359A" w:rsidRDefault="00E94818" w:rsidP="00E94818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b/>
                <w:lang w:val="en-US"/>
              </w:rPr>
              <w:t>1</w:t>
            </w:r>
            <w:r w:rsidRPr="00A5359A">
              <w:rPr>
                <w:b/>
                <w:vertAlign w:val="superscript"/>
                <w:lang w:val="en-US"/>
              </w:rPr>
              <w:t>st</w:t>
            </w:r>
            <w:r w:rsidRPr="00A5359A">
              <w:rPr>
                <w:b/>
                <w:lang w:val="en-US"/>
              </w:rPr>
              <w:t xml:space="preserve"> vs. 5</w:t>
            </w:r>
            <w:r w:rsidRPr="00A5359A">
              <w:rPr>
                <w:b/>
                <w:vertAlign w:val="superscript"/>
                <w:lang w:val="en-US"/>
              </w:rPr>
              <w:t>th</w:t>
            </w:r>
            <w:r w:rsidRPr="00A5359A">
              <w:rPr>
                <w:b/>
                <w:lang w:val="en-US"/>
              </w:rPr>
              <w:t xml:space="preserve"> quintile</w:t>
            </w:r>
          </w:p>
        </w:tc>
        <w:tc>
          <w:tcPr>
            <w:tcW w:w="200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AC7B26" w14:textId="4B361470" w:rsidR="00E94818" w:rsidRPr="00A5359A" w:rsidRDefault="00E94818" w:rsidP="00E94818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b/>
                <w:lang w:val="en-US"/>
              </w:rPr>
              <w:t>2</w:t>
            </w:r>
            <w:r w:rsidRPr="00A5359A">
              <w:rPr>
                <w:b/>
                <w:vertAlign w:val="superscript"/>
                <w:lang w:val="en-US"/>
              </w:rPr>
              <w:t>nd</w:t>
            </w:r>
            <w:r w:rsidRPr="00A5359A">
              <w:rPr>
                <w:b/>
                <w:lang w:val="en-US"/>
              </w:rPr>
              <w:t xml:space="preserve"> vs. 5</w:t>
            </w:r>
            <w:r w:rsidRPr="00A5359A">
              <w:rPr>
                <w:b/>
                <w:vertAlign w:val="superscript"/>
                <w:lang w:val="en-US"/>
              </w:rPr>
              <w:t>th</w:t>
            </w:r>
            <w:r w:rsidRPr="00A5359A">
              <w:rPr>
                <w:b/>
                <w:lang w:val="en-US"/>
              </w:rPr>
              <w:t xml:space="preserve"> quintile</w:t>
            </w:r>
          </w:p>
        </w:tc>
        <w:tc>
          <w:tcPr>
            <w:tcW w:w="200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FD1E8B" w14:textId="401C66DF" w:rsidR="00E94818" w:rsidRPr="00A5359A" w:rsidRDefault="00E94818" w:rsidP="00E94818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b/>
                <w:lang w:val="en-US"/>
              </w:rPr>
              <w:t>3</w:t>
            </w:r>
            <w:r w:rsidRPr="00A5359A">
              <w:rPr>
                <w:b/>
                <w:vertAlign w:val="superscript"/>
                <w:lang w:val="en-US"/>
              </w:rPr>
              <w:t>th</w:t>
            </w:r>
            <w:r w:rsidRPr="00A5359A">
              <w:rPr>
                <w:b/>
                <w:lang w:val="en-US"/>
              </w:rPr>
              <w:t xml:space="preserve"> vs. 5</w:t>
            </w:r>
            <w:r w:rsidRPr="00A5359A">
              <w:rPr>
                <w:b/>
                <w:vertAlign w:val="superscript"/>
                <w:lang w:val="en-US"/>
              </w:rPr>
              <w:t>th</w:t>
            </w:r>
            <w:r w:rsidRPr="00A5359A">
              <w:rPr>
                <w:b/>
                <w:lang w:val="en-US"/>
              </w:rPr>
              <w:t xml:space="preserve"> quintile</w:t>
            </w:r>
          </w:p>
        </w:tc>
        <w:tc>
          <w:tcPr>
            <w:tcW w:w="200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89AE1D" w14:textId="412CC12D" w:rsidR="00E94818" w:rsidRPr="00A5359A" w:rsidRDefault="00E94818" w:rsidP="00E94818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b/>
                <w:lang w:val="en-US"/>
              </w:rPr>
              <w:t>4</w:t>
            </w:r>
            <w:r w:rsidRPr="00A5359A">
              <w:rPr>
                <w:b/>
                <w:vertAlign w:val="superscript"/>
                <w:lang w:val="en-US"/>
              </w:rPr>
              <w:t>th</w:t>
            </w:r>
            <w:r w:rsidRPr="00A5359A">
              <w:rPr>
                <w:b/>
                <w:lang w:val="en-US"/>
              </w:rPr>
              <w:t xml:space="preserve"> vs. 5</w:t>
            </w:r>
            <w:r w:rsidRPr="00A5359A">
              <w:rPr>
                <w:b/>
                <w:vertAlign w:val="superscript"/>
                <w:lang w:val="en-US"/>
              </w:rPr>
              <w:t>th</w:t>
            </w:r>
            <w:r w:rsidRPr="00A5359A">
              <w:rPr>
                <w:b/>
                <w:lang w:val="en-US"/>
              </w:rPr>
              <w:t xml:space="preserve"> quintile</w:t>
            </w:r>
          </w:p>
        </w:tc>
      </w:tr>
      <w:tr w:rsidR="00D05533" w:rsidRPr="00A5359A" w14:paraId="6C71C742" w14:textId="77777777" w:rsidTr="00D05533">
        <w:tc>
          <w:tcPr>
            <w:tcW w:w="25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25CCCA" w14:textId="77777777" w:rsidR="00D05533" w:rsidRPr="00A5359A" w:rsidRDefault="00D05533" w:rsidP="00D05533">
            <w:pPr>
              <w:jc w:val="right"/>
              <w:rPr>
                <w:lang w:val="en-US"/>
              </w:rPr>
            </w:pPr>
            <w:r w:rsidRPr="00A5359A">
              <w:rPr>
                <w:i/>
                <w:lang w:val="en-US"/>
              </w:rPr>
              <w:t>Model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2E1708" w14:textId="75BE2746" w:rsidR="00D05533" w:rsidRPr="00A5359A" w:rsidRDefault="00D05533" w:rsidP="00D05533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i/>
                <w:lang w:val="en-US"/>
              </w:rPr>
              <w:t xml:space="preserve">OR / </w:t>
            </w:r>
            <w:r w:rsidR="008719BC" w:rsidRPr="00A5359A">
              <w:rPr>
                <w:i/>
                <w:lang w:val="en-US"/>
              </w:rPr>
              <w:t>RR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3669D7" w14:textId="77777777" w:rsidR="00D05533" w:rsidRPr="00A5359A" w:rsidRDefault="00D05533" w:rsidP="00D05533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i/>
                <w:lang w:val="en-US"/>
              </w:rPr>
              <w:t>95% CI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875870" w14:textId="5B3C78A7" w:rsidR="00D05533" w:rsidRPr="00A5359A" w:rsidRDefault="00D05533" w:rsidP="00D05533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i/>
                <w:lang w:val="en-US"/>
              </w:rPr>
              <w:t xml:space="preserve">OR / </w:t>
            </w:r>
            <w:r w:rsidR="008719BC" w:rsidRPr="00A5359A">
              <w:rPr>
                <w:i/>
                <w:lang w:val="en-US"/>
              </w:rPr>
              <w:t>RR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5899EE" w14:textId="77777777" w:rsidR="00D05533" w:rsidRPr="00A5359A" w:rsidRDefault="00D05533" w:rsidP="00D05533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i/>
                <w:lang w:val="en-US"/>
              </w:rPr>
              <w:t>95% CI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15FFC0" w14:textId="67123AF0" w:rsidR="00D05533" w:rsidRPr="00A5359A" w:rsidRDefault="00D05533" w:rsidP="00D05533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i/>
                <w:lang w:val="en-US"/>
              </w:rPr>
              <w:t xml:space="preserve">OR / </w:t>
            </w:r>
            <w:r w:rsidR="008719BC" w:rsidRPr="00A5359A">
              <w:rPr>
                <w:i/>
                <w:lang w:val="en-US"/>
              </w:rPr>
              <w:t>RR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013CC0" w14:textId="77777777" w:rsidR="00D05533" w:rsidRPr="00A5359A" w:rsidRDefault="00D05533" w:rsidP="00D05533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i/>
                <w:lang w:val="en-US"/>
              </w:rPr>
              <w:t>95% CI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844D9E" w14:textId="671045C0" w:rsidR="00D05533" w:rsidRPr="00A5359A" w:rsidRDefault="00D05533" w:rsidP="00D05533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i/>
                <w:lang w:val="en-US"/>
              </w:rPr>
              <w:t xml:space="preserve">OR / </w:t>
            </w:r>
            <w:r w:rsidR="008719BC" w:rsidRPr="00A5359A">
              <w:rPr>
                <w:i/>
                <w:lang w:val="en-US"/>
              </w:rPr>
              <w:t>RR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A28542" w14:textId="77777777" w:rsidR="00D05533" w:rsidRPr="00A5359A" w:rsidRDefault="00D05533" w:rsidP="00D05533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i/>
                <w:lang w:val="en-US"/>
              </w:rPr>
              <w:t>95% CI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DF0D2A" w14:textId="13D21D28" w:rsidR="00D05533" w:rsidRPr="00A5359A" w:rsidRDefault="00D05533" w:rsidP="00D05533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i/>
                <w:lang w:val="en-US"/>
              </w:rPr>
              <w:t xml:space="preserve">OR / </w:t>
            </w:r>
            <w:r w:rsidR="008719BC" w:rsidRPr="00A5359A">
              <w:rPr>
                <w:i/>
                <w:lang w:val="en-US"/>
              </w:rPr>
              <w:t>RR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08FC71" w14:textId="77777777" w:rsidR="00D05533" w:rsidRPr="00A5359A" w:rsidRDefault="00D05533" w:rsidP="00D05533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i/>
                <w:lang w:val="en-US"/>
              </w:rPr>
              <w:t>95% CI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C96260" w14:textId="09551106" w:rsidR="00D05533" w:rsidRPr="00A5359A" w:rsidRDefault="00D05533" w:rsidP="00D05533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i/>
                <w:lang w:val="en-US"/>
              </w:rPr>
              <w:t xml:space="preserve">OR / </w:t>
            </w:r>
            <w:r w:rsidR="008719BC" w:rsidRPr="00A5359A">
              <w:rPr>
                <w:i/>
                <w:lang w:val="en-US"/>
              </w:rPr>
              <w:t>RR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CFE939" w14:textId="77777777" w:rsidR="00D05533" w:rsidRPr="00A5359A" w:rsidRDefault="00D05533" w:rsidP="00D05533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i/>
                <w:lang w:val="en-US"/>
              </w:rPr>
              <w:t>95% CI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32FC37" w14:textId="4423ECB4" w:rsidR="00D05533" w:rsidRPr="00A5359A" w:rsidRDefault="00D05533" w:rsidP="00D05533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i/>
                <w:lang w:val="en-US"/>
              </w:rPr>
              <w:t xml:space="preserve">OR / </w:t>
            </w:r>
            <w:r w:rsidR="008719BC" w:rsidRPr="00A5359A">
              <w:rPr>
                <w:i/>
                <w:lang w:val="en-US"/>
              </w:rPr>
              <w:t>RR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02688C" w14:textId="77777777" w:rsidR="00D05533" w:rsidRPr="00A5359A" w:rsidRDefault="00D05533" w:rsidP="00D05533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i/>
                <w:lang w:val="en-US"/>
              </w:rPr>
              <w:t>95% CI</w:t>
            </w:r>
          </w:p>
        </w:tc>
      </w:tr>
      <w:tr w:rsidR="006B27D9" w:rsidRPr="00A5359A" w14:paraId="774443A7" w14:textId="77777777" w:rsidTr="00D05533">
        <w:tc>
          <w:tcPr>
            <w:tcW w:w="2266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3F61E3E" w14:textId="77777777" w:rsidR="006B27D9" w:rsidRPr="00A5359A" w:rsidRDefault="006B27D9" w:rsidP="006B27D9">
            <w:pPr>
              <w:rPr>
                <w:lang w:val="en-US"/>
              </w:rPr>
            </w:pPr>
            <w:r w:rsidRPr="00A5359A">
              <w:rPr>
                <w:lang w:val="en-US"/>
              </w:rPr>
              <w:t>Home care (yes)</w:t>
            </w:r>
          </w:p>
        </w:tc>
        <w:tc>
          <w:tcPr>
            <w:tcW w:w="2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F326AF" w14:textId="77777777" w:rsidR="006B27D9" w:rsidRPr="00A5359A" w:rsidRDefault="006B27D9" w:rsidP="006B27D9">
            <w:pPr>
              <w:rPr>
                <w:lang w:val="en-US"/>
              </w:rPr>
            </w:pPr>
            <w:r w:rsidRPr="00A5359A">
              <w:rPr>
                <w:lang w:val="en-US"/>
              </w:rPr>
              <w:t>1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1FF292" w14:textId="0BA90717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83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A9B391" w14:textId="02079A6F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80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5A8410" w14:textId="675DF4B3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4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46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89311B" w14:textId="72A2B14B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06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2DA3BD" w14:textId="3913B325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36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EF55B7" w14:textId="15686C10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3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14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B80EF8" w14:textId="293C1B76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23107E" w14:textId="5E6ADC25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74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3C87CA" w14:textId="59B1D651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83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323E4E" w14:textId="0BE49F88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4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14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8CFBCB" w14:textId="21003FEA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49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A48332" w14:textId="2B12540C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6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90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49F719" w14:textId="20FFBD60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3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09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993D11" w14:textId="35331E3A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83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C89DDA" w14:textId="094BA65F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5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21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5C8485" w14:textId="73ADE17A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54B15D" w14:textId="286C9E7C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94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252ED4" w14:textId="6DA2B3BE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93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82402C" w14:textId="5CBDB3F6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E4CAED" w14:textId="48586992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90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49B227" w14:textId="0B5FA97F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87</w:t>
            </w:r>
          </w:p>
        </w:tc>
      </w:tr>
      <w:tr w:rsidR="006B27D9" w:rsidRPr="00A5359A" w14:paraId="414E42C0" w14:textId="77777777" w:rsidTr="00D05533">
        <w:tc>
          <w:tcPr>
            <w:tcW w:w="226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10E4546F" w14:textId="77777777" w:rsidR="006B27D9" w:rsidRPr="00A5359A" w:rsidRDefault="006B27D9" w:rsidP="006B27D9">
            <w:pPr>
              <w:rPr>
                <w:lang w:val="en-US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2287D60E" w14:textId="77777777" w:rsidR="006B27D9" w:rsidRPr="00A5359A" w:rsidRDefault="006B27D9" w:rsidP="006B27D9">
            <w:pPr>
              <w:rPr>
                <w:lang w:val="en-US"/>
              </w:rPr>
            </w:pPr>
            <w:r w:rsidRPr="00A5359A">
              <w:rPr>
                <w:lang w:val="en-US"/>
              </w:rPr>
              <w:t>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02BA59C" w14:textId="503710BC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57D394C" w14:textId="2325002A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00BFA78" w14:textId="2CCD3897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694899D" w14:textId="2FF3A71E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67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B701279" w14:textId="228FD8D2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07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581558A" w14:textId="08C38811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60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DBB8812" w14:textId="6573A04F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E5FD476" w14:textId="026CCC72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D667602" w14:textId="4FD84392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EC9D49D" w14:textId="74C8A0A0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14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FEE531F" w14:textId="21449D21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24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4F775B2" w14:textId="7A3AEC7A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3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67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46B18A9" w14:textId="22EA65AE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92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B9DF3EB" w14:textId="0B160E4B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5A3671E" w14:textId="7157FF66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3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34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8B7E7B5" w14:textId="5C8D9D4F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240BD54" w14:textId="77D15A9F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8AC30A8" w14:textId="36B0922C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0D38183" w14:textId="0D134EFA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D1C4852" w14:textId="25379630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10F4171" w14:textId="15E5EBAB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48</w:t>
            </w:r>
          </w:p>
        </w:tc>
      </w:tr>
      <w:tr w:rsidR="006B27D9" w:rsidRPr="00A5359A" w14:paraId="18CF5992" w14:textId="77777777" w:rsidTr="00D05533">
        <w:tc>
          <w:tcPr>
            <w:tcW w:w="226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2638A27" w14:textId="77777777" w:rsidR="006B27D9" w:rsidRPr="00A5359A" w:rsidRDefault="006B27D9" w:rsidP="006B27D9">
            <w:pPr>
              <w:rPr>
                <w:lang w:val="en-US"/>
              </w:rPr>
            </w:pPr>
            <w:r w:rsidRPr="00A5359A">
              <w:rPr>
                <w:lang w:val="en-US"/>
              </w:rPr>
              <w:t>Amount among those with expenditure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6FB7EDA1" w14:textId="77777777" w:rsidR="006B27D9" w:rsidRPr="00A5359A" w:rsidRDefault="006B27D9" w:rsidP="006B27D9">
            <w:pPr>
              <w:rPr>
                <w:lang w:val="en-US"/>
              </w:rPr>
            </w:pPr>
            <w:r w:rsidRPr="00A5359A">
              <w:rPr>
                <w:lang w:val="en-US"/>
              </w:rPr>
              <w:t>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E24363E" w14:textId="6EFBB704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E41D2FF" w14:textId="75A16D53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E485ED2" w14:textId="167D5664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96A847E" w14:textId="6DB2CBA2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669A653" w14:textId="11A42F77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E1E7BBE" w14:textId="2183A3FA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27E0DB4" w14:textId="0D4A9ABF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47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8E07899" w14:textId="072586FE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25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67F66FD" w14:textId="4F838054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89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09ED6D8" w14:textId="4038A7E4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8A4FBA0" w14:textId="4EC9F999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C561D30" w14:textId="06A291D3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EAAA237" w14:textId="786FE200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31DE17C" w14:textId="2532469F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C603328" w14:textId="727D14F2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1974898" w14:textId="7321C2FD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3C8B880" w14:textId="19ABAE02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65AD2B4" w14:textId="1814A349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55212D1" w14:textId="3A464F1D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8A8A415" w14:textId="18EE5E4F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8AB9065" w14:textId="47DF41D4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85</w:t>
            </w:r>
          </w:p>
        </w:tc>
      </w:tr>
      <w:tr w:rsidR="006B27D9" w:rsidRPr="00A5359A" w14:paraId="4F6220AA" w14:textId="77777777" w:rsidTr="00D05533">
        <w:tc>
          <w:tcPr>
            <w:tcW w:w="226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65ABF893" w14:textId="77777777" w:rsidR="006B27D9" w:rsidRPr="00A5359A" w:rsidRDefault="006B27D9" w:rsidP="006B27D9">
            <w:pPr>
              <w:rPr>
                <w:lang w:val="en-US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116C04A2" w14:textId="77777777" w:rsidR="006B27D9" w:rsidRPr="00A5359A" w:rsidRDefault="006B27D9" w:rsidP="006B27D9">
            <w:pPr>
              <w:rPr>
                <w:lang w:val="en-US"/>
              </w:rPr>
            </w:pPr>
            <w:r w:rsidRPr="00A5359A">
              <w:rPr>
                <w:lang w:val="en-US"/>
              </w:rPr>
              <w:t>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7FA7D89" w14:textId="5CF271A4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FAEE3EF" w14:textId="4C3271F9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36B28B5" w14:textId="51750F2C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1057C46" w14:textId="68CCE3FE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69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A7D5F12" w14:textId="7584DE69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6B526FC" w14:textId="35D91708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EA5452C" w14:textId="39045862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32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55B8897" w14:textId="2909DDED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394005F" w14:textId="0BF6E831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59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FDEE51F" w14:textId="3359031E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508C157" w14:textId="483EBBBB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BEDC95F" w14:textId="165C6B66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C532624" w14:textId="3E985029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CEB0ABF" w14:textId="08ACB387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00808CB" w14:textId="3755B38A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F46318F" w14:textId="33CC8449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2E7FE50" w14:textId="20411B68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91401DB" w14:textId="31C19C52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F97EA48" w14:textId="11524010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2038DB7" w14:textId="420CA750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D60A337" w14:textId="6C64ACEB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75</w:t>
            </w:r>
          </w:p>
        </w:tc>
      </w:tr>
      <w:tr w:rsidR="006B27D9" w:rsidRPr="00A5359A" w14:paraId="6473610D" w14:textId="77777777" w:rsidTr="00D05533">
        <w:tc>
          <w:tcPr>
            <w:tcW w:w="226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028BEFA1" w14:textId="77777777" w:rsidR="006B27D9" w:rsidRPr="00A5359A" w:rsidRDefault="006B27D9" w:rsidP="006B27D9">
            <w:pPr>
              <w:rPr>
                <w:lang w:val="en-US"/>
              </w:rPr>
            </w:pPr>
            <w:r w:rsidRPr="00A5359A">
              <w:rPr>
                <w:lang w:val="en-US"/>
              </w:rPr>
              <w:t>Pharmaceutical care (yes)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4D74AD1C" w14:textId="77777777" w:rsidR="006B27D9" w:rsidRPr="00A5359A" w:rsidRDefault="006B27D9" w:rsidP="006B27D9">
            <w:pPr>
              <w:rPr>
                <w:lang w:val="en-US"/>
              </w:rPr>
            </w:pPr>
            <w:r w:rsidRPr="00A5359A">
              <w:rPr>
                <w:lang w:val="en-US"/>
              </w:rPr>
              <w:t>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021D8CE" w14:textId="64F1EA7E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39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D8701D7" w14:textId="2186CF03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64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F5E9F59" w14:textId="32466727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3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46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C13F81E" w14:textId="01903EAE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49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5226820" w14:textId="3584F825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15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4014334" w14:textId="612278E2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92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F7C08D8" w14:textId="28F5E27C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41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46C0FF8" w14:textId="6A4189E7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0ADA490" w14:textId="1104499D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80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08F11BC" w14:textId="550557D0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49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BA84904" w14:textId="1FE24E78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205F1A0" w14:textId="5470F2CF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02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913526D" w14:textId="3CD1BAE3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96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54E0E7E" w14:textId="4E4C63C8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43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E8ECB05" w14:textId="11E7D36E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70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70F5117" w14:textId="6F90F4EC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43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1A6A3C3" w14:textId="4FF4C36B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07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0E569D3" w14:textId="3A24C0F3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90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C199268" w14:textId="523720C3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C124F96" w14:textId="5A5973FB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58402FC" w14:textId="44E3D32D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49</w:t>
            </w:r>
          </w:p>
        </w:tc>
      </w:tr>
      <w:tr w:rsidR="006B27D9" w:rsidRPr="00A5359A" w14:paraId="6B5DC235" w14:textId="77777777" w:rsidTr="00D05533">
        <w:tc>
          <w:tcPr>
            <w:tcW w:w="226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395F11F4" w14:textId="77777777" w:rsidR="006B27D9" w:rsidRPr="00A5359A" w:rsidRDefault="006B27D9" w:rsidP="006B27D9">
            <w:pPr>
              <w:rPr>
                <w:lang w:val="en-US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0F409C81" w14:textId="77777777" w:rsidR="006B27D9" w:rsidRPr="00A5359A" w:rsidRDefault="006B27D9" w:rsidP="006B27D9">
            <w:pPr>
              <w:rPr>
                <w:lang w:val="en-US"/>
              </w:rPr>
            </w:pPr>
            <w:r w:rsidRPr="00A5359A">
              <w:rPr>
                <w:lang w:val="en-US"/>
              </w:rPr>
              <w:t>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CC0B2B1" w14:textId="1610857C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794021F" w14:textId="5BD2EA47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4224697" w14:textId="593D45FB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1FAD4D8" w14:textId="450FFDB6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EC4089C" w14:textId="35934940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18B0D9D" w14:textId="081149DD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E95E859" w14:textId="57BF4356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7FF6D87" w14:textId="6013CD85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D19D406" w14:textId="5456EFCA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2E7A6F3" w14:textId="18DD3D12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BFC77AC" w14:textId="18FD0D51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F87A839" w14:textId="4763E10A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24D8005" w14:textId="3859458C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2350AF8" w14:textId="1A3FF4BD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7F2AD0D" w14:textId="73A45F6E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3E5A735" w14:textId="5A74563F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C4C9424" w14:textId="57CA8E6F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0DBF488" w14:textId="428BEA59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140DBE1" w14:textId="79C0A33B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03FEB61" w14:textId="19D26037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F35BB43" w14:textId="446AC8BA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</w:tr>
      <w:tr w:rsidR="006B27D9" w:rsidRPr="00A5359A" w14:paraId="21BB8ACF" w14:textId="77777777" w:rsidTr="00D05533">
        <w:tc>
          <w:tcPr>
            <w:tcW w:w="226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06F04AAE" w14:textId="77777777" w:rsidR="006B27D9" w:rsidRPr="00A5359A" w:rsidRDefault="006B27D9" w:rsidP="006B27D9">
            <w:pPr>
              <w:rPr>
                <w:lang w:val="en-US"/>
              </w:rPr>
            </w:pPr>
            <w:r w:rsidRPr="00A5359A">
              <w:rPr>
                <w:lang w:val="en-US"/>
              </w:rPr>
              <w:t>Amount among those with expenditure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4B6DA1CB" w14:textId="77777777" w:rsidR="006B27D9" w:rsidRPr="00A5359A" w:rsidRDefault="006B27D9" w:rsidP="006B27D9">
            <w:pPr>
              <w:rPr>
                <w:lang w:val="en-US"/>
              </w:rPr>
            </w:pPr>
            <w:r w:rsidRPr="00A5359A">
              <w:rPr>
                <w:lang w:val="en-US"/>
              </w:rPr>
              <w:t>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7E4C582" w14:textId="0DC384A2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19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E79E11F" w14:textId="1994C76E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4BE3463" w14:textId="2FE5A6EE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35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FEC7070" w14:textId="2D2B484E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CA2548E" w14:textId="395588C3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A927339" w14:textId="5B04275D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F5B2EEA" w14:textId="0E532955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823C5B7" w14:textId="7914ACDC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F64B6F4" w14:textId="760AFE86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5CB6E54" w14:textId="2C35CE94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46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854757E" w14:textId="49118DF1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29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B2C289B" w14:textId="45D5307E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64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81EA73C" w14:textId="3642808F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38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B029C56" w14:textId="3E7DD1F6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22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E346CAE" w14:textId="418C699B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55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C3A1617" w14:textId="497BFD64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13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B6E6A1D" w14:textId="157E21A4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5E9BAD2" w14:textId="1E3AD6BE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27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2B0CD6C" w14:textId="6DAFEC71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21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3C59ED9" w14:textId="7A76723D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07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F6BB2EA" w14:textId="5F295FAD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36</w:t>
            </w:r>
          </w:p>
        </w:tc>
      </w:tr>
      <w:tr w:rsidR="006B27D9" w:rsidRPr="00A5359A" w14:paraId="3C51B781" w14:textId="77777777" w:rsidTr="00D05533">
        <w:tc>
          <w:tcPr>
            <w:tcW w:w="226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32C8EBD6" w14:textId="77777777" w:rsidR="006B27D9" w:rsidRPr="00A5359A" w:rsidRDefault="006B27D9" w:rsidP="006B27D9">
            <w:pPr>
              <w:rPr>
                <w:lang w:val="en-US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610C32E7" w14:textId="77777777" w:rsidR="006B27D9" w:rsidRPr="00A5359A" w:rsidRDefault="006B27D9" w:rsidP="006B27D9">
            <w:pPr>
              <w:rPr>
                <w:lang w:val="en-US"/>
              </w:rPr>
            </w:pPr>
            <w:r w:rsidRPr="00A5359A">
              <w:rPr>
                <w:lang w:val="en-US"/>
              </w:rPr>
              <w:t>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C09B0AB" w14:textId="5F873C5B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86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ACB676B" w14:textId="7FBBC532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77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84B1870" w14:textId="621C7B19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97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3F54CBE" w14:textId="3D967C04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89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48DD682" w14:textId="654A82BA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81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06B2FFD" w14:textId="115295B5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98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B1CD2EE" w14:textId="21FEA758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BD4BC05" w14:textId="1A0593F7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B3DD133" w14:textId="1538B44F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D8F7302" w14:textId="517C188A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33BF9B4" w14:textId="6EDF041E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EE75065" w14:textId="3853FE31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B042302" w14:textId="303694DF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8BFE85B" w14:textId="688643A5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541C2B9" w14:textId="3CB5279A" w:rsidR="006B27D9" w:rsidRPr="00A5359A" w:rsidRDefault="006B27D9" w:rsidP="006B27D9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6D820FB" w14:textId="4A702218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C75F4A1" w14:textId="7C0C6605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436AE36" w14:textId="20DE4442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0C632C6" w14:textId="713215C4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E9691A5" w14:textId="4903E0CE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15E5E3B" w14:textId="455F3211" w:rsidR="006B27D9" w:rsidRPr="00A5359A" w:rsidRDefault="006B27D9" w:rsidP="006B27D9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</w:tr>
      <w:tr w:rsidR="00300E3F" w:rsidRPr="00A5359A" w14:paraId="6A2D4DF2" w14:textId="77777777" w:rsidTr="00300E3F">
        <w:tc>
          <w:tcPr>
            <w:tcW w:w="226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25F9A0F0" w14:textId="5E71F041" w:rsidR="00300E3F" w:rsidRPr="00A5359A" w:rsidRDefault="00FB2DE1" w:rsidP="00300E3F">
            <w:pPr>
              <w:rPr>
                <w:lang w:val="en-US"/>
              </w:rPr>
            </w:pPr>
            <w:r w:rsidRPr="00A5359A">
              <w:rPr>
                <w:lang w:val="en-US"/>
              </w:rPr>
              <w:t>Maternity home care</w:t>
            </w:r>
            <w:r w:rsidR="00300E3F" w:rsidRPr="00A5359A">
              <w:rPr>
                <w:lang w:val="en-US"/>
              </w:rPr>
              <w:t xml:space="preserve"> (yes)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749FDF31" w14:textId="77777777" w:rsidR="00300E3F" w:rsidRPr="00A5359A" w:rsidRDefault="00300E3F" w:rsidP="00300E3F">
            <w:pPr>
              <w:rPr>
                <w:lang w:val="en-US"/>
              </w:rPr>
            </w:pPr>
            <w:r w:rsidRPr="00A5359A">
              <w:rPr>
                <w:lang w:val="en-US"/>
              </w:rPr>
              <w:t>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44249FF" w14:textId="40A55FF8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E1D8464" w14:textId="235F782D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D6CD87A" w14:textId="209209FA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3B9ACBE" w14:textId="1D957511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524C892" w14:textId="09B8DE54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F2F50D2" w14:textId="1435E521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53C6295" w14:textId="72A3E7B2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89E9CE2" w14:textId="14FC8729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7F57122" w14:textId="36D9EE29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E01CF75" w14:textId="6192728F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680BEDA" w14:textId="4A41C5B8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4269B12" w14:textId="584B01A7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817CE43" w14:textId="508B4D64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450E08B" w14:textId="0B24DA7C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DC3063E" w14:textId="1FDE82C4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DD358E1" w14:textId="364B6A20" w:rsidR="00300E3F" w:rsidRPr="00A5359A" w:rsidRDefault="00300E3F" w:rsidP="00300E3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005A05B" w14:textId="06332E10" w:rsidR="00300E3F" w:rsidRPr="00A5359A" w:rsidRDefault="00300E3F" w:rsidP="00300E3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2E59D32" w14:textId="747AC685" w:rsidR="00300E3F" w:rsidRPr="00A5359A" w:rsidRDefault="00300E3F" w:rsidP="00300E3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DCC74B5" w14:textId="251ECAB0" w:rsidR="00300E3F" w:rsidRPr="00A5359A" w:rsidRDefault="00300E3F" w:rsidP="00300E3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7A63306" w14:textId="29528AD8" w:rsidR="00300E3F" w:rsidRPr="00A5359A" w:rsidRDefault="00300E3F" w:rsidP="00300E3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E003CE6" w14:textId="5EA55031" w:rsidR="00300E3F" w:rsidRPr="00A5359A" w:rsidRDefault="00300E3F" w:rsidP="00300E3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</w:tr>
      <w:tr w:rsidR="00300E3F" w:rsidRPr="00A5359A" w14:paraId="2AF12FEB" w14:textId="77777777" w:rsidTr="00300E3F">
        <w:tc>
          <w:tcPr>
            <w:tcW w:w="226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671429A2" w14:textId="77777777" w:rsidR="00300E3F" w:rsidRPr="00A5359A" w:rsidRDefault="00300E3F" w:rsidP="00300E3F">
            <w:pPr>
              <w:rPr>
                <w:lang w:val="en-US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0B8E1B33" w14:textId="77777777" w:rsidR="00300E3F" w:rsidRPr="00A5359A" w:rsidRDefault="00300E3F" w:rsidP="00300E3F">
            <w:pPr>
              <w:rPr>
                <w:lang w:val="en-US"/>
              </w:rPr>
            </w:pPr>
            <w:r w:rsidRPr="00A5359A">
              <w:rPr>
                <w:lang w:val="en-US"/>
              </w:rPr>
              <w:t>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5B623DB" w14:textId="07024BD5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78A6878" w14:textId="7E23F0A8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3D68A41" w14:textId="43D46BC5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8829E1A" w14:textId="47373F74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5F83804" w14:textId="2D8A2BA5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E89D2DC" w14:textId="28B91F00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86B20DA" w14:textId="60E71678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0D850B8" w14:textId="1C55E0C6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59D70B2" w14:textId="259CC3FA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3F92BF0" w14:textId="0A172291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91776C5" w14:textId="3495D8DD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4344294" w14:textId="73AD54FF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3EAE789" w14:textId="5BA2BC1D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5C115FC" w14:textId="0D177995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B754C9F" w14:textId="58A002D3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E095511" w14:textId="0D992D40" w:rsidR="00300E3F" w:rsidRPr="00A5359A" w:rsidRDefault="00300E3F" w:rsidP="00300E3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71136D4" w14:textId="4869A67F" w:rsidR="00300E3F" w:rsidRPr="00A5359A" w:rsidRDefault="00300E3F" w:rsidP="00300E3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A715210" w14:textId="18254376" w:rsidR="00300E3F" w:rsidRPr="00A5359A" w:rsidRDefault="00300E3F" w:rsidP="00300E3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865EAA3" w14:textId="6899B9DE" w:rsidR="00300E3F" w:rsidRPr="00A5359A" w:rsidRDefault="00300E3F" w:rsidP="00300E3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8E712E1" w14:textId="6C7C55BC" w:rsidR="00300E3F" w:rsidRPr="00A5359A" w:rsidRDefault="00300E3F" w:rsidP="00300E3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3CC2D42" w14:textId="78F1F033" w:rsidR="00300E3F" w:rsidRPr="00A5359A" w:rsidRDefault="00300E3F" w:rsidP="00300E3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</w:tr>
      <w:tr w:rsidR="00300E3F" w:rsidRPr="00A5359A" w14:paraId="7217302F" w14:textId="77777777" w:rsidTr="00D05533">
        <w:tc>
          <w:tcPr>
            <w:tcW w:w="226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01C81647" w14:textId="77777777" w:rsidR="00300E3F" w:rsidRPr="00A5359A" w:rsidRDefault="00300E3F" w:rsidP="00300E3F">
            <w:pPr>
              <w:rPr>
                <w:lang w:val="en-US"/>
              </w:rPr>
            </w:pPr>
            <w:r w:rsidRPr="00A5359A">
              <w:rPr>
                <w:lang w:val="en-US"/>
              </w:rPr>
              <w:t>Amount among those with expenditure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740B5557" w14:textId="77777777" w:rsidR="00300E3F" w:rsidRPr="00A5359A" w:rsidRDefault="00300E3F" w:rsidP="00300E3F">
            <w:pPr>
              <w:rPr>
                <w:lang w:val="en-US"/>
              </w:rPr>
            </w:pPr>
            <w:r w:rsidRPr="00A5359A">
              <w:rPr>
                <w:lang w:val="en-US"/>
              </w:rPr>
              <w:t>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1D5E99C" w14:textId="7498CBBC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66FF1F2" w14:textId="24CCEB34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FA19685" w14:textId="6467DFC3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51862B3" w14:textId="00002CB0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38F6CEE" w14:textId="21BEFE2F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052C2B2" w14:textId="372A04ED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2041782" w14:textId="620BD408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2069EFB" w14:textId="7AD2323C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30DEB56" w14:textId="6CDE273F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80A0827" w14:textId="21949B0B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3E785B3" w14:textId="5D0CB1E9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4011373" w14:textId="4B122B55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853DA27" w14:textId="1315471B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3E4C690" w14:textId="32558783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AA24539" w14:textId="163C88FB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E467D6A" w14:textId="2B5FB73D" w:rsidR="00300E3F" w:rsidRPr="00A5359A" w:rsidRDefault="00300E3F" w:rsidP="00300E3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1461FF5" w14:textId="12055F87" w:rsidR="00300E3F" w:rsidRPr="00A5359A" w:rsidRDefault="00300E3F" w:rsidP="00300E3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A44A250" w14:textId="732E72A4" w:rsidR="00300E3F" w:rsidRPr="00A5359A" w:rsidRDefault="00300E3F" w:rsidP="00300E3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613CCA1" w14:textId="57F0EB0C" w:rsidR="00300E3F" w:rsidRPr="00A5359A" w:rsidRDefault="00300E3F" w:rsidP="00300E3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09DFB5B" w14:textId="507613BC" w:rsidR="00300E3F" w:rsidRPr="00A5359A" w:rsidRDefault="00300E3F" w:rsidP="00300E3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7C094BF" w14:textId="5CDFEE1C" w:rsidR="00300E3F" w:rsidRPr="00A5359A" w:rsidRDefault="00300E3F" w:rsidP="00300E3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</w:tr>
      <w:tr w:rsidR="00300E3F" w:rsidRPr="00A5359A" w14:paraId="2D3B39C3" w14:textId="77777777" w:rsidTr="00D05533">
        <w:tc>
          <w:tcPr>
            <w:tcW w:w="2266" w:type="dxa"/>
            <w:vMerge/>
            <w:tcBorders>
              <w:left w:val="nil"/>
              <w:bottom w:val="dotted" w:sz="4" w:space="0" w:color="auto"/>
              <w:right w:val="nil"/>
            </w:tcBorders>
          </w:tcPr>
          <w:p w14:paraId="7EA0823E" w14:textId="77777777" w:rsidR="00300E3F" w:rsidRPr="00A5359A" w:rsidRDefault="00300E3F" w:rsidP="00300E3F">
            <w:pPr>
              <w:rPr>
                <w:lang w:val="en-US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EB1786F" w14:textId="77777777" w:rsidR="00300E3F" w:rsidRPr="00A5359A" w:rsidRDefault="00300E3F" w:rsidP="00300E3F">
            <w:pPr>
              <w:rPr>
                <w:lang w:val="en-US"/>
              </w:rPr>
            </w:pPr>
            <w:r w:rsidRPr="00A5359A">
              <w:rPr>
                <w:lang w:val="en-US"/>
              </w:rPr>
              <w:t>2</w:t>
            </w:r>
          </w:p>
        </w:tc>
        <w:tc>
          <w:tcPr>
            <w:tcW w:w="669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9663A87" w14:textId="15BE87B5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1E01ECA" w14:textId="4968F4EF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E0A0BBE" w14:textId="5A8947EB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2714222" w14:textId="5F98ED11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E02B81D" w14:textId="08CB9832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95E1F5B" w14:textId="059A62AD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AE5C958" w14:textId="0EC83648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C69DBEF" w14:textId="31D71ACF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42724AE" w14:textId="242C48F3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CB724A5" w14:textId="51F74C45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905841E" w14:textId="1735E389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3AA32E4" w14:textId="0966CAE6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36F0CF3" w14:textId="4782A203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650A1FD" w14:textId="798E195D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E634D56" w14:textId="5B70018A" w:rsidR="00300E3F" w:rsidRPr="00A5359A" w:rsidRDefault="00300E3F" w:rsidP="00300E3F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29AC1B3" w14:textId="72F7F59A" w:rsidR="00300E3F" w:rsidRPr="00A5359A" w:rsidRDefault="00300E3F" w:rsidP="00300E3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605A142" w14:textId="2D96196C" w:rsidR="00300E3F" w:rsidRPr="00A5359A" w:rsidRDefault="00300E3F" w:rsidP="00300E3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108216B" w14:textId="7259FD1A" w:rsidR="00300E3F" w:rsidRPr="00A5359A" w:rsidRDefault="00300E3F" w:rsidP="00300E3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FF6D86F" w14:textId="014FC97B" w:rsidR="00300E3F" w:rsidRPr="00A5359A" w:rsidRDefault="00300E3F" w:rsidP="00300E3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BD9EB5C" w14:textId="6CF1310C" w:rsidR="00300E3F" w:rsidRPr="00A5359A" w:rsidRDefault="00300E3F" w:rsidP="00300E3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669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2270018" w14:textId="7BF3907E" w:rsidR="00300E3F" w:rsidRPr="00A5359A" w:rsidRDefault="00300E3F" w:rsidP="00300E3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rFonts w:ascii="Calibri" w:hAnsi="Calibri" w:cs="Calibri"/>
                <w:color w:val="000000"/>
              </w:rPr>
              <w:t>NA</w:t>
            </w:r>
          </w:p>
        </w:tc>
      </w:tr>
      <w:tr w:rsidR="00D05533" w:rsidRPr="00A5359A" w14:paraId="5B3BED24" w14:textId="77777777" w:rsidTr="00D05533">
        <w:tc>
          <w:tcPr>
            <w:tcW w:w="2266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5423CBA7" w14:textId="77777777" w:rsidR="00D05533" w:rsidRPr="00A5359A" w:rsidRDefault="00D05533" w:rsidP="00D05533">
            <w:pPr>
              <w:rPr>
                <w:lang w:val="en-US"/>
              </w:rPr>
            </w:pPr>
            <w:r w:rsidRPr="00A5359A">
              <w:rPr>
                <w:b/>
                <w:lang w:val="en-US"/>
              </w:rPr>
              <w:t>Healthcare utilization</w:t>
            </w:r>
          </w:p>
        </w:tc>
        <w:tc>
          <w:tcPr>
            <w:tcW w:w="282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7C48A007" w14:textId="77777777" w:rsidR="00D05533" w:rsidRPr="00A5359A" w:rsidRDefault="00D05533" w:rsidP="00D05533">
            <w:pPr>
              <w:rPr>
                <w:lang w:val="en-US"/>
              </w:rPr>
            </w:pPr>
          </w:p>
        </w:tc>
        <w:tc>
          <w:tcPr>
            <w:tcW w:w="669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9302EFF" w14:textId="77777777" w:rsidR="00D05533" w:rsidRPr="00A5359A" w:rsidRDefault="00D05533" w:rsidP="00D05533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669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887A942" w14:textId="77777777" w:rsidR="00D05533" w:rsidRPr="00A5359A" w:rsidRDefault="00D05533" w:rsidP="00D05533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669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774FA6E" w14:textId="77777777" w:rsidR="00D05533" w:rsidRPr="00A5359A" w:rsidRDefault="00D05533" w:rsidP="00D05533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669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DB8234E" w14:textId="77777777" w:rsidR="00D05533" w:rsidRPr="00A5359A" w:rsidRDefault="00D05533" w:rsidP="00D05533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669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C2F3CE8" w14:textId="77777777" w:rsidR="00D05533" w:rsidRPr="00A5359A" w:rsidRDefault="00D05533" w:rsidP="00D05533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669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B405465" w14:textId="77777777" w:rsidR="00D05533" w:rsidRPr="00A5359A" w:rsidRDefault="00D05533" w:rsidP="00D05533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669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DF25E70" w14:textId="77777777" w:rsidR="00D05533" w:rsidRPr="00A5359A" w:rsidRDefault="00D05533" w:rsidP="00D05533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669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61DCDEC" w14:textId="77777777" w:rsidR="00D05533" w:rsidRPr="00A5359A" w:rsidRDefault="00D05533" w:rsidP="00D05533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669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071AB68" w14:textId="77777777" w:rsidR="00D05533" w:rsidRPr="00A5359A" w:rsidRDefault="00D05533" w:rsidP="00D05533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669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3C97200" w14:textId="77777777" w:rsidR="00D05533" w:rsidRPr="00A5359A" w:rsidRDefault="00D05533" w:rsidP="00D05533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669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2272CD6" w14:textId="77777777" w:rsidR="00D05533" w:rsidRPr="00A5359A" w:rsidRDefault="00D05533" w:rsidP="00D05533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669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3EFE87B" w14:textId="77777777" w:rsidR="00D05533" w:rsidRPr="00A5359A" w:rsidRDefault="00D05533" w:rsidP="00D05533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669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5B68F40" w14:textId="77777777" w:rsidR="00D05533" w:rsidRPr="00A5359A" w:rsidRDefault="00D05533" w:rsidP="00D05533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669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7A2588E" w14:textId="77777777" w:rsidR="00D05533" w:rsidRPr="00A5359A" w:rsidRDefault="00D05533" w:rsidP="00D05533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669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A2BEBF1" w14:textId="77777777" w:rsidR="00D05533" w:rsidRPr="00A5359A" w:rsidRDefault="00D05533" w:rsidP="00D05533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669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2076AC6" w14:textId="77777777" w:rsidR="00D05533" w:rsidRPr="00A5359A" w:rsidRDefault="00D05533" w:rsidP="00D05533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69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197E8E5" w14:textId="77777777" w:rsidR="00D05533" w:rsidRPr="00A5359A" w:rsidRDefault="00D05533" w:rsidP="00D05533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69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BCE9785" w14:textId="77777777" w:rsidR="00D05533" w:rsidRPr="00A5359A" w:rsidRDefault="00D05533" w:rsidP="00D05533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69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F97C3AC" w14:textId="77777777" w:rsidR="00D05533" w:rsidRPr="00A5359A" w:rsidRDefault="00D05533" w:rsidP="00D05533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69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C3A8F27" w14:textId="77777777" w:rsidR="00D05533" w:rsidRPr="00A5359A" w:rsidRDefault="00D05533" w:rsidP="00D05533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69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D9293C6" w14:textId="77777777" w:rsidR="00D05533" w:rsidRPr="00A5359A" w:rsidRDefault="00D05533" w:rsidP="00D05533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B67D58" w:rsidRPr="00A5359A" w14:paraId="7C77BDD6" w14:textId="77777777" w:rsidTr="00D05533">
        <w:tc>
          <w:tcPr>
            <w:tcW w:w="226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25057298" w14:textId="77777777" w:rsidR="00B67D58" w:rsidRPr="00A5359A" w:rsidRDefault="00B67D58" w:rsidP="00B67D58">
            <w:pPr>
              <w:rPr>
                <w:lang w:val="en-US"/>
              </w:rPr>
            </w:pPr>
            <w:r w:rsidRPr="00A5359A">
              <w:rPr>
                <w:lang w:val="en-US"/>
              </w:rPr>
              <w:t>General practitioner (yes)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5D09F600" w14:textId="77777777" w:rsidR="00B67D58" w:rsidRPr="00A5359A" w:rsidRDefault="00B67D58" w:rsidP="00B67D58">
            <w:pPr>
              <w:rPr>
                <w:lang w:val="en-US"/>
              </w:rPr>
            </w:pPr>
            <w:r w:rsidRPr="00A5359A">
              <w:rPr>
                <w:lang w:val="en-US"/>
              </w:rPr>
              <w:t>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22F5476" w14:textId="6C6CA8CA" w:rsidR="00B67D58" w:rsidRPr="00A5359A" w:rsidRDefault="00B67D58" w:rsidP="00B67D5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71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CC81360" w14:textId="15C7D862" w:rsidR="00B67D58" w:rsidRPr="00A5359A" w:rsidRDefault="00B67D58" w:rsidP="00B67D5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39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29C21EB" w14:textId="5179FB69" w:rsidR="00B67D58" w:rsidRPr="00A5359A" w:rsidRDefault="00B67D58" w:rsidP="00B67D5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ACDF842" w14:textId="00181A18" w:rsidR="00B67D58" w:rsidRPr="00A5359A" w:rsidRDefault="00B67D58" w:rsidP="00B67D5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38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AB9C52F" w14:textId="1C109C40" w:rsidR="00B67D58" w:rsidRPr="00A5359A" w:rsidRDefault="00B67D58" w:rsidP="00B67D5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3CE6150" w14:textId="72E11ED1" w:rsidR="00B67D58" w:rsidRPr="00A5359A" w:rsidRDefault="00B67D58" w:rsidP="00B67D5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65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F77E73F" w14:textId="527B26FC" w:rsidR="00B67D58" w:rsidRPr="00A5359A" w:rsidRDefault="00B67D58" w:rsidP="00B67D5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21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5EF23AB" w14:textId="07662852" w:rsidR="00B67D58" w:rsidRPr="00A5359A" w:rsidRDefault="00B67D58" w:rsidP="00B67D5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2383169" w14:textId="3DAC99E6" w:rsidR="00B67D58" w:rsidRPr="00A5359A" w:rsidRDefault="00B67D58" w:rsidP="00B67D5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43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0CC5E43" w14:textId="00CE8DC0" w:rsidR="00B67D58" w:rsidRPr="00A5359A" w:rsidRDefault="00B67D58" w:rsidP="00B67D5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36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B49175E" w14:textId="712C11BA" w:rsidR="00B67D58" w:rsidRPr="00A5359A" w:rsidRDefault="00B67D58" w:rsidP="00B67D5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E12419F" w14:textId="1D53A901" w:rsidR="00B67D58" w:rsidRPr="00A5359A" w:rsidRDefault="00B67D58" w:rsidP="00B67D5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66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D6C4DC0" w14:textId="3C5C836B" w:rsidR="00B67D58" w:rsidRPr="00A5359A" w:rsidRDefault="00B67D58" w:rsidP="00B67D5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30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EEF8230" w14:textId="2D5DE35A" w:rsidR="00B67D58" w:rsidRPr="00A5359A" w:rsidRDefault="00B67D58" w:rsidP="00B67D5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07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5623132" w14:textId="23DCAAF5" w:rsidR="00B67D58" w:rsidRPr="00A5359A" w:rsidRDefault="00B67D58" w:rsidP="00B67D5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59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3062921" w14:textId="3EED5EAB" w:rsidR="00B67D58" w:rsidRPr="00A5359A" w:rsidRDefault="00B67D58" w:rsidP="00B67D5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E6481EB" w14:textId="7573A2B8" w:rsidR="00B67D58" w:rsidRPr="00A5359A" w:rsidRDefault="00B67D58" w:rsidP="00B67D5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0D917A6" w14:textId="721F213F" w:rsidR="00B67D58" w:rsidRPr="00A5359A" w:rsidRDefault="00B67D58" w:rsidP="00B67D5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36CF7C6" w14:textId="78C8DCC2" w:rsidR="00B67D58" w:rsidRPr="00A5359A" w:rsidRDefault="00B67D58" w:rsidP="00B67D5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66A30CF" w14:textId="7BFFCDBF" w:rsidR="00B67D58" w:rsidRPr="00A5359A" w:rsidRDefault="00B67D58" w:rsidP="00B67D5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2DF52C8" w14:textId="4DCB64AC" w:rsidR="00B67D58" w:rsidRPr="00A5359A" w:rsidRDefault="00B67D58" w:rsidP="00B67D5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35</w:t>
            </w:r>
          </w:p>
        </w:tc>
      </w:tr>
      <w:tr w:rsidR="00B67D58" w:rsidRPr="00A5359A" w14:paraId="0308E560" w14:textId="77777777" w:rsidTr="00D05533">
        <w:tc>
          <w:tcPr>
            <w:tcW w:w="226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18BAAC43" w14:textId="77777777" w:rsidR="00B67D58" w:rsidRPr="00A5359A" w:rsidRDefault="00B67D58" w:rsidP="00B67D58">
            <w:pPr>
              <w:rPr>
                <w:lang w:val="en-US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4C6F4102" w14:textId="77777777" w:rsidR="00B67D58" w:rsidRPr="00A5359A" w:rsidRDefault="00B67D58" w:rsidP="00B67D58">
            <w:pPr>
              <w:rPr>
                <w:lang w:val="en-US"/>
              </w:rPr>
            </w:pPr>
            <w:r w:rsidRPr="00A5359A">
              <w:rPr>
                <w:lang w:val="en-US"/>
              </w:rPr>
              <w:t>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31DCC2E" w14:textId="0D138994" w:rsidR="00B67D58" w:rsidRPr="00A5359A" w:rsidRDefault="00B67D58" w:rsidP="00B67D5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28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92EF47B" w14:textId="0C3BC358" w:rsidR="00B67D58" w:rsidRPr="00A5359A" w:rsidRDefault="00B67D58" w:rsidP="00B67D5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02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965B825" w14:textId="03CC8590" w:rsidR="00B67D58" w:rsidRPr="00A5359A" w:rsidRDefault="00B67D58" w:rsidP="00B67D5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59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E565CBF" w14:textId="409B1E51" w:rsidR="00B67D58" w:rsidRPr="00A5359A" w:rsidRDefault="00B67D58" w:rsidP="00B67D5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23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2310E83" w14:textId="47BB0F9E" w:rsidR="00B67D58" w:rsidRPr="00A5359A" w:rsidRDefault="00B67D58" w:rsidP="00B67D5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02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F068CA2" w14:textId="0302E90E" w:rsidR="00B67D58" w:rsidRPr="00A5359A" w:rsidRDefault="00B67D58" w:rsidP="00B67D5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48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94E02E8" w14:textId="7E85570C" w:rsidR="00B67D58" w:rsidRPr="00A5359A" w:rsidRDefault="00B67D58" w:rsidP="00B67D5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0D2793D" w14:textId="54ED1782" w:rsidR="00B67D58" w:rsidRPr="00A5359A" w:rsidRDefault="00B67D58" w:rsidP="00B67D5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581F5D8" w14:textId="228E795C" w:rsidR="00B67D58" w:rsidRPr="00A5359A" w:rsidRDefault="00B67D58" w:rsidP="00B67D5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5C153C2" w14:textId="7D9011E2" w:rsidR="00B67D58" w:rsidRPr="00A5359A" w:rsidRDefault="00B67D58" w:rsidP="00B67D5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4B70FB9" w14:textId="109B2E39" w:rsidR="00B67D58" w:rsidRPr="00A5359A" w:rsidRDefault="00B67D58" w:rsidP="00B67D5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DE2E24F" w14:textId="06F4936E" w:rsidR="00B67D58" w:rsidRPr="00A5359A" w:rsidRDefault="00B67D58" w:rsidP="00B67D5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410A9B9" w14:textId="7CCFFD66" w:rsidR="00B67D58" w:rsidRPr="00A5359A" w:rsidRDefault="00B67D58" w:rsidP="00B67D5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E4BDA73" w14:textId="785253D2" w:rsidR="00B67D58" w:rsidRPr="00A5359A" w:rsidRDefault="00B67D58" w:rsidP="00B67D5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F08491E" w14:textId="42A80396" w:rsidR="00B67D58" w:rsidRPr="00A5359A" w:rsidRDefault="00B67D58" w:rsidP="00B67D5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BE9C77B" w14:textId="5001AAA6" w:rsidR="00B67D58" w:rsidRPr="00A5359A" w:rsidRDefault="00B67D58" w:rsidP="00B67D5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296B3BF" w14:textId="741C3EA3" w:rsidR="00B67D58" w:rsidRPr="00A5359A" w:rsidRDefault="00B67D58" w:rsidP="00B67D5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A7A55D0" w14:textId="47BFD0B1" w:rsidR="00B67D58" w:rsidRPr="00A5359A" w:rsidRDefault="00B67D58" w:rsidP="00B67D5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23B0BF1" w14:textId="745CD4A4" w:rsidR="00B67D58" w:rsidRPr="00A5359A" w:rsidRDefault="00B67D58" w:rsidP="00B67D5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E46054D" w14:textId="1CBEE8C5" w:rsidR="00B67D58" w:rsidRPr="00A5359A" w:rsidRDefault="00B67D58" w:rsidP="00B67D5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F46326A" w14:textId="58D0B720" w:rsidR="00B67D58" w:rsidRPr="00A5359A" w:rsidRDefault="00B67D58" w:rsidP="00B67D58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25</w:t>
            </w:r>
          </w:p>
        </w:tc>
      </w:tr>
      <w:tr w:rsidR="00C03949" w:rsidRPr="00A5359A" w14:paraId="5325713E" w14:textId="77777777" w:rsidTr="00D05533">
        <w:tc>
          <w:tcPr>
            <w:tcW w:w="226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075457B0" w14:textId="77777777" w:rsidR="00C03949" w:rsidRPr="00A5359A" w:rsidRDefault="00C03949" w:rsidP="00C03949">
            <w:pPr>
              <w:rPr>
                <w:lang w:val="en-US"/>
              </w:rPr>
            </w:pPr>
            <w:r w:rsidRPr="00A5359A">
              <w:rPr>
                <w:lang w:val="en-US"/>
              </w:rPr>
              <w:t>Number of consul-</w:t>
            </w:r>
            <w:proofErr w:type="spellStart"/>
            <w:r w:rsidRPr="00A5359A">
              <w:rPr>
                <w:lang w:val="en-US"/>
              </w:rPr>
              <w:t>tations</w:t>
            </w:r>
            <w:proofErr w:type="spellEnd"/>
            <w:r w:rsidRPr="00A5359A">
              <w:rPr>
                <w:lang w:val="en-US"/>
              </w:rPr>
              <w:t xml:space="preserve"> among users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49B4BD2D" w14:textId="77777777" w:rsidR="00C03949" w:rsidRPr="00A5359A" w:rsidRDefault="00C03949" w:rsidP="00C03949">
            <w:pPr>
              <w:rPr>
                <w:lang w:val="en-US"/>
              </w:rPr>
            </w:pPr>
            <w:r w:rsidRPr="00A5359A">
              <w:rPr>
                <w:lang w:val="en-US"/>
              </w:rPr>
              <w:t>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5CA47B2" w14:textId="6B2B64F6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C2D58D9" w14:textId="295E88F8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2B646DC" w14:textId="222A32A4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5C95173" w14:textId="4CD50237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15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7464EFE" w14:textId="29EF14D2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02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F51322C" w14:textId="66B01A3B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30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8FEC242" w14:textId="35FF6BB8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06F5CFC" w14:textId="45D58555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B4EDE74" w14:textId="720455B8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BB8D6BE" w14:textId="229A788A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D12FF41" w14:textId="29CF78BB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CD73E5A" w14:textId="10BD6290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87FBF17" w14:textId="22B322DB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7D29845" w14:textId="1D1D1F84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5284A69" w14:textId="475C1792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5BB7298" w14:textId="49D6EB36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15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327D989" w14:textId="0AA308D0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00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AD1059B" w14:textId="2D940A33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31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FD0E4ED" w14:textId="0693CB30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BEB2BDD" w14:textId="1FE9282B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7FEC057" w14:textId="513DE834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12</w:t>
            </w:r>
          </w:p>
        </w:tc>
      </w:tr>
      <w:tr w:rsidR="00C03949" w:rsidRPr="00A5359A" w14:paraId="2664F9A0" w14:textId="77777777" w:rsidTr="00D05533">
        <w:tc>
          <w:tcPr>
            <w:tcW w:w="226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5E7634BC" w14:textId="77777777" w:rsidR="00C03949" w:rsidRPr="00A5359A" w:rsidRDefault="00C03949" w:rsidP="00C03949">
            <w:pPr>
              <w:rPr>
                <w:lang w:val="en-US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77D1E8A2" w14:textId="77777777" w:rsidR="00C03949" w:rsidRPr="00A5359A" w:rsidRDefault="00C03949" w:rsidP="00C03949">
            <w:pPr>
              <w:rPr>
                <w:lang w:val="en-US"/>
              </w:rPr>
            </w:pPr>
            <w:r w:rsidRPr="00A5359A">
              <w:rPr>
                <w:lang w:val="en-US"/>
              </w:rPr>
              <w:t>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AD694F9" w14:textId="1628E786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51DF3B1" w14:textId="4861B407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91AA1F9" w14:textId="40933289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DC48AAC" w14:textId="16384797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808D1AF" w14:textId="2FADF2C6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561014F" w14:textId="2F44D085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57C32A0" w14:textId="6D06966D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8AF18CB" w14:textId="2F3BBE27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056D01B" w14:textId="29F09C38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D7A63AA" w14:textId="0D104A85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B4E5205" w14:textId="4AFC0411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6AD3499" w14:textId="23887E08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DC7C6EB" w14:textId="30BE6C43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4271073" w14:textId="4350E65D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9AEAE8B" w14:textId="1B1F9146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D6AEF1F" w14:textId="3088914D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A64764B" w14:textId="2F6568B6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B1AE2CE" w14:textId="15561DC4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17BBE39" w14:textId="302F67BA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33D4BD3" w14:textId="30FFA90F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192C38D" w14:textId="7CD06E4B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08</w:t>
            </w:r>
          </w:p>
        </w:tc>
      </w:tr>
      <w:tr w:rsidR="00C03949" w:rsidRPr="00A5359A" w14:paraId="258F75F2" w14:textId="77777777" w:rsidTr="00D05533">
        <w:tc>
          <w:tcPr>
            <w:tcW w:w="226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0AC93D47" w14:textId="12C5A5CF" w:rsidR="00C03949" w:rsidRPr="00A5359A" w:rsidRDefault="00C03949" w:rsidP="00C03949">
            <w:pPr>
              <w:rPr>
                <w:lang w:val="en-US"/>
              </w:rPr>
            </w:pPr>
            <w:r w:rsidRPr="00A5359A">
              <w:rPr>
                <w:lang w:val="en-US"/>
              </w:rPr>
              <w:t>Medical specialist (yes)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65409193" w14:textId="77777777" w:rsidR="00C03949" w:rsidRPr="00A5359A" w:rsidRDefault="00C03949" w:rsidP="00C03949">
            <w:pPr>
              <w:rPr>
                <w:lang w:val="en-US"/>
              </w:rPr>
            </w:pPr>
            <w:r w:rsidRPr="00A5359A">
              <w:rPr>
                <w:lang w:val="en-US"/>
              </w:rPr>
              <w:t>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91DAADC" w14:textId="7D892386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230C0CC" w14:textId="498F275E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36103CA" w14:textId="7BA96478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BDB2045" w14:textId="5184F6A7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071D747" w14:textId="4B767AC9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A5C7AF6" w14:textId="1BD0C7A5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8E603BD" w14:textId="7972AA43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B2A3CDE" w14:textId="372C7ABE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E6DF2A7" w14:textId="490167F7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B02E0FC" w14:textId="190765A2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87E0819" w14:textId="6EC3C780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6099E4B" w14:textId="3568F612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A0A7CB5" w14:textId="32B91DA1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F5F274F" w14:textId="16595433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073EFC6" w14:textId="20D6247B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AC22BF5" w14:textId="548E6D40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61D5C95" w14:textId="2632900B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F756179" w14:textId="56BBA885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5293247" w14:textId="50385E22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87AA708" w14:textId="57BF4F5E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466C48E" w14:textId="06B2D8F3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34</w:t>
            </w:r>
          </w:p>
        </w:tc>
      </w:tr>
      <w:tr w:rsidR="00C03949" w:rsidRPr="00A5359A" w14:paraId="360503DE" w14:textId="77777777" w:rsidTr="00D05533">
        <w:tc>
          <w:tcPr>
            <w:tcW w:w="226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0BAC9038" w14:textId="77777777" w:rsidR="00C03949" w:rsidRPr="00A5359A" w:rsidRDefault="00C03949" w:rsidP="00C03949">
            <w:pPr>
              <w:rPr>
                <w:lang w:val="en-US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76257CDF" w14:textId="77777777" w:rsidR="00C03949" w:rsidRPr="00A5359A" w:rsidRDefault="00C03949" w:rsidP="00C03949">
            <w:pPr>
              <w:rPr>
                <w:lang w:val="en-US"/>
              </w:rPr>
            </w:pPr>
            <w:r w:rsidRPr="00A5359A">
              <w:rPr>
                <w:lang w:val="en-US"/>
              </w:rPr>
              <w:t>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73470A0" w14:textId="38F0ED45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1D1561B" w14:textId="4AFBD9A9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6E13B8C" w14:textId="58160F28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9B65FB8" w14:textId="64845DD9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4830B56" w14:textId="420896AB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67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2568E87" w14:textId="47D127B6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DA691EE" w14:textId="53B1E70E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A393CD8" w14:textId="0EA6E011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0DFEBBB" w14:textId="07CB9735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96346CA" w14:textId="15BFD85A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77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09F95C4" w14:textId="38CEC39E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61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54146A2" w14:textId="1F432C63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97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43FAB29" w14:textId="05F26095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9963CE7" w14:textId="6711EB99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3AB512C" w14:textId="464A6B79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E55C426" w14:textId="028C3346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B52C45E" w14:textId="6F7A735B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1440678" w14:textId="1E3035A5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9B8E589" w14:textId="5E5F13B4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54A9E99" w14:textId="58BD18E8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AB327A7" w14:textId="3CF055AA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22</w:t>
            </w:r>
          </w:p>
        </w:tc>
      </w:tr>
      <w:tr w:rsidR="00C03949" w:rsidRPr="00A5359A" w14:paraId="4E75C908" w14:textId="77777777" w:rsidTr="00D05533">
        <w:tc>
          <w:tcPr>
            <w:tcW w:w="226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9721916" w14:textId="77777777" w:rsidR="00C03949" w:rsidRPr="00A5359A" w:rsidRDefault="00C03949" w:rsidP="00C03949">
            <w:pPr>
              <w:rPr>
                <w:lang w:val="en-US"/>
              </w:rPr>
            </w:pPr>
            <w:r w:rsidRPr="00A5359A">
              <w:rPr>
                <w:lang w:val="en-US"/>
              </w:rPr>
              <w:t>Number of consul-</w:t>
            </w:r>
            <w:proofErr w:type="spellStart"/>
            <w:r w:rsidRPr="00A5359A">
              <w:rPr>
                <w:lang w:val="en-US"/>
              </w:rPr>
              <w:t>tations</w:t>
            </w:r>
            <w:proofErr w:type="spellEnd"/>
            <w:r w:rsidRPr="00A5359A">
              <w:rPr>
                <w:lang w:val="en-US"/>
              </w:rPr>
              <w:t xml:space="preserve"> among users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29395F19" w14:textId="77777777" w:rsidR="00C03949" w:rsidRPr="00A5359A" w:rsidRDefault="00C03949" w:rsidP="00C03949">
            <w:pPr>
              <w:rPr>
                <w:lang w:val="en-US"/>
              </w:rPr>
            </w:pPr>
            <w:r w:rsidRPr="00A5359A">
              <w:rPr>
                <w:lang w:val="en-US"/>
              </w:rPr>
              <w:t>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9021089" w14:textId="5A0C6C4E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F41120F" w14:textId="0DE1DC66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E5ED5C9" w14:textId="65CBB732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73C8877" w14:textId="56F56C57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84C0E3B" w14:textId="55F2F21A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8CAAE78" w14:textId="56AB7C41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29424E9" w14:textId="79CA9557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858C706" w14:textId="2CED0E9A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0D81CDB" w14:textId="056F23A1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DD7B1B5" w14:textId="5E17AABA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6C956C7" w14:textId="361A9E4C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512EAF5" w14:textId="0D6F9C82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1CC8A9A" w14:textId="134BFF22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EEE085E" w14:textId="1BC41DE0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CC3D07E" w14:textId="130D6F25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F226383" w14:textId="59D3DB67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5508E9A" w14:textId="7B6A36F5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E7B8714" w14:textId="75F8765D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3FA0200" w14:textId="09583ABD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92B9DE1" w14:textId="4D1A7DBA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9549F73" w14:textId="5DCC5AD3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35</w:t>
            </w:r>
          </w:p>
        </w:tc>
      </w:tr>
      <w:tr w:rsidR="00C03949" w:rsidRPr="00A5359A" w14:paraId="15675E12" w14:textId="77777777" w:rsidTr="00D05533">
        <w:tc>
          <w:tcPr>
            <w:tcW w:w="226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17AE11F9" w14:textId="77777777" w:rsidR="00C03949" w:rsidRPr="00A5359A" w:rsidRDefault="00C03949" w:rsidP="00C03949">
            <w:pPr>
              <w:rPr>
                <w:lang w:val="en-US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0BF43DAD" w14:textId="77777777" w:rsidR="00C03949" w:rsidRPr="00A5359A" w:rsidRDefault="00C03949" w:rsidP="00C03949">
            <w:pPr>
              <w:rPr>
                <w:lang w:val="en-US"/>
              </w:rPr>
            </w:pPr>
            <w:r w:rsidRPr="00A5359A">
              <w:rPr>
                <w:lang w:val="en-US"/>
              </w:rPr>
              <w:t>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3EEBC83" w14:textId="4276E1D8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8C2BCF0" w14:textId="040480F8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1D72ABE" w14:textId="5D1F1B52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68F6F8D" w14:textId="6BA8100F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7B7345C" w14:textId="3A1C960A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A6099D8" w14:textId="33F7C2EF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6FAC6F0" w14:textId="29FCA900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DAECC5E" w14:textId="6DD793EA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5E2EA32" w14:textId="2D8D6763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D3F54E8" w14:textId="10D829F0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1A932D5" w14:textId="1E51E44F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30FD43E" w14:textId="78C322E0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14E3794" w14:textId="24679891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0B6DAAB" w14:textId="0CCA2895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1EFAAEA" w14:textId="4DF4EA4A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27C8FDA" w14:textId="1B634213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FA7648D" w14:textId="44E18C88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3C96492" w14:textId="7257DDD1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023E584" w14:textId="11E84781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C28E6CC" w14:textId="3BB4A268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82B04E4" w14:textId="47ED0419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34</w:t>
            </w:r>
          </w:p>
        </w:tc>
      </w:tr>
      <w:tr w:rsidR="006A43CC" w:rsidRPr="00A5359A" w14:paraId="013F0311" w14:textId="77777777" w:rsidTr="00D05533">
        <w:tc>
          <w:tcPr>
            <w:tcW w:w="226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399097B4" w14:textId="77777777" w:rsidR="006A43CC" w:rsidRPr="00A5359A" w:rsidRDefault="006A43CC" w:rsidP="006A43CC">
            <w:pPr>
              <w:rPr>
                <w:lang w:val="en-US"/>
              </w:rPr>
            </w:pPr>
            <w:r w:rsidRPr="00A5359A">
              <w:rPr>
                <w:lang w:val="en-US"/>
              </w:rPr>
              <w:t>Dentist (yes)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7B18B2F2" w14:textId="77777777" w:rsidR="006A43CC" w:rsidRPr="00A5359A" w:rsidRDefault="006A43CC" w:rsidP="006A43CC">
            <w:pPr>
              <w:rPr>
                <w:lang w:val="en-US"/>
              </w:rPr>
            </w:pPr>
            <w:r w:rsidRPr="00A5359A">
              <w:rPr>
                <w:lang w:val="en-US"/>
              </w:rPr>
              <w:t>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D95F6F4" w14:textId="563E3DA4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61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D2FF762" w14:textId="3390AF9F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46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4325779" w14:textId="458161AE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80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A5293F4" w14:textId="374AD29C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79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D02A6B3" w14:textId="2A1C24E1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64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9C1D734" w14:textId="14E16BBA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98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C69A5E1" w14:textId="285CFCB5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74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C0D8739" w14:textId="42AFC9C3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60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E09717F" w14:textId="51D5E7C5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91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B53DC2B" w14:textId="4C376580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63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B323EF5" w14:textId="4FB40800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49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1A5EEAF" w14:textId="4DF6DF47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81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5C27375" w14:textId="484F288F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70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FD43F13" w14:textId="1D9D75A0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55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C848136" w14:textId="343D9A95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89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25DCF22" w14:textId="1574F63C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3E00F03" w14:textId="661C48D3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5ACC0C1" w14:textId="5CC0ED6C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F6B7DB6" w14:textId="5BBAE9AC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9C2818A" w14:textId="1261A7E4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5F05D7A" w14:textId="11E7718B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6A43CC" w:rsidRPr="00A5359A" w14:paraId="4025B164" w14:textId="77777777" w:rsidTr="00D05533">
        <w:tc>
          <w:tcPr>
            <w:tcW w:w="226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69654C4F" w14:textId="77777777" w:rsidR="006A43CC" w:rsidRPr="00A5359A" w:rsidRDefault="006A43CC" w:rsidP="006A43CC">
            <w:pPr>
              <w:rPr>
                <w:lang w:val="en-US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6E2D682F" w14:textId="77777777" w:rsidR="006A43CC" w:rsidRPr="00A5359A" w:rsidRDefault="006A43CC" w:rsidP="006A43CC">
            <w:pPr>
              <w:rPr>
                <w:lang w:val="en-US"/>
              </w:rPr>
            </w:pPr>
            <w:r w:rsidRPr="00A5359A">
              <w:rPr>
                <w:lang w:val="en-US"/>
              </w:rPr>
              <w:t>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F02D78C" w14:textId="2D74DBC9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62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B13F519" w14:textId="32937C6D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47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7AE6E64" w14:textId="667D042F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83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9CDAF8C" w14:textId="29576CE6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81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2D450B3" w14:textId="1578AFF4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65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6289767" w14:textId="52CCA284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00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E4522FB" w14:textId="44E2CD61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74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D5C02DA" w14:textId="00516F3C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60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DE62EDA" w14:textId="57D75D7C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91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2A029E0" w14:textId="7C46FEC5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64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573578E" w14:textId="471727E7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49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4F2D2FB" w14:textId="07C5ECC4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82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294AC58" w14:textId="0678927B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71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CA4788B" w14:textId="1AEB922E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56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CB15EC3" w14:textId="59561102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91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B8D38C1" w14:textId="42BBBBAE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3C71CC0" w14:textId="44BB7A8A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8A6ED61" w14:textId="55BAA21F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6ED9733" w14:textId="0118643C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3CE6E1F" w14:textId="20FD455A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16378FF" w14:textId="35CF07B8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17</w:t>
            </w:r>
          </w:p>
        </w:tc>
      </w:tr>
      <w:tr w:rsidR="006A43CC" w:rsidRPr="00A5359A" w14:paraId="226C9A00" w14:textId="77777777" w:rsidTr="00D05533">
        <w:tc>
          <w:tcPr>
            <w:tcW w:w="226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0113329B" w14:textId="77777777" w:rsidR="006A43CC" w:rsidRPr="00A5359A" w:rsidRDefault="006A43CC" w:rsidP="006A43CC">
            <w:pPr>
              <w:rPr>
                <w:lang w:val="en-US"/>
              </w:rPr>
            </w:pPr>
            <w:r w:rsidRPr="00A5359A">
              <w:rPr>
                <w:lang w:val="en-US"/>
              </w:rPr>
              <w:t>Number of consul-</w:t>
            </w:r>
            <w:proofErr w:type="spellStart"/>
            <w:r w:rsidRPr="00A5359A">
              <w:rPr>
                <w:lang w:val="en-US"/>
              </w:rPr>
              <w:t>tations</w:t>
            </w:r>
            <w:proofErr w:type="spellEnd"/>
            <w:r w:rsidRPr="00A5359A">
              <w:rPr>
                <w:lang w:val="en-US"/>
              </w:rPr>
              <w:t xml:space="preserve"> among users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58891FA7" w14:textId="77777777" w:rsidR="006A43CC" w:rsidRPr="00A5359A" w:rsidRDefault="006A43CC" w:rsidP="006A43CC">
            <w:pPr>
              <w:rPr>
                <w:lang w:val="en-US"/>
              </w:rPr>
            </w:pPr>
            <w:r w:rsidRPr="00A5359A">
              <w:rPr>
                <w:lang w:val="en-US"/>
              </w:rPr>
              <w:t>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F901E1E" w14:textId="4A0D10EB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6E018AC" w14:textId="54F4FF61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E1F6C08" w14:textId="59570A51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68037F6" w14:textId="08FB6827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FEFB607" w14:textId="710745C0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A270655" w14:textId="439B67E3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62AB1EA" w14:textId="1B6F4C80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EF818F9" w14:textId="1A7AD3B1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EE306CA" w14:textId="34C5AE09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6883073" w14:textId="3E969BE9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1B7870B" w14:textId="0DAA7D6D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8C46D9E" w14:textId="22B1F693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2ADF7DA" w14:textId="4921FD03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70A3B8A" w14:textId="30B426E4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E9AF2B3" w14:textId="0A841C21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95DA781" w14:textId="3C859E40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8EFB79D" w14:textId="51253AB4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F63BAE7" w14:textId="59C95BA8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0062AF3" w14:textId="2AC20B52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7AA9001" w14:textId="366B5DC0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5636D81" w14:textId="0586D4EA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23</w:t>
            </w:r>
          </w:p>
        </w:tc>
      </w:tr>
      <w:tr w:rsidR="006A43CC" w:rsidRPr="00A5359A" w14:paraId="546159E3" w14:textId="77777777" w:rsidTr="00D05533">
        <w:tc>
          <w:tcPr>
            <w:tcW w:w="226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3B5CA4F4" w14:textId="77777777" w:rsidR="006A43CC" w:rsidRPr="00A5359A" w:rsidRDefault="006A43CC" w:rsidP="006A43CC">
            <w:pPr>
              <w:rPr>
                <w:lang w:val="en-US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6C30EBE5" w14:textId="77777777" w:rsidR="006A43CC" w:rsidRPr="00A5359A" w:rsidRDefault="006A43CC" w:rsidP="006A43CC">
            <w:pPr>
              <w:rPr>
                <w:lang w:val="en-US"/>
              </w:rPr>
            </w:pPr>
            <w:r w:rsidRPr="00A5359A">
              <w:rPr>
                <w:lang w:val="en-US"/>
              </w:rPr>
              <w:t>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BD6A66E" w14:textId="1F625530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4BB95B6" w14:textId="0F485BE3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B6B5976" w14:textId="3B998E7B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053BE63" w14:textId="34191D6C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7BBB07D" w14:textId="5A09E973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66E5AB1" w14:textId="4A4CDF69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29A0362" w14:textId="292F9E8D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9807A3B" w14:textId="5E26345A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0DDE2AE" w14:textId="4CDB9D46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B4DFE5B" w14:textId="05C2208A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A23DE65" w14:textId="204B5FA4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D17B3EA" w14:textId="6476AA19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15DEF27" w14:textId="3A9A1437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BAC6829" w14:textId="432B56E4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024C131" w14:textId="5CE419F2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D143589" w14:textId="43CD5CEC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B56C693" w14:textId="20C65267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B0CCE59" w14:textId="7B00A1D1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554D0C0" w14:textId="395C6398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1D913DE" w14:textId="5E16D725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FDBF561" w14:textId="51C17814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22</w:t>
            </w:r>
          </w:p>
        </w:tc>
      </w:tr>
      <w:tr w:rsidR="00C03949" w:rsidRPr="00A5359A" w14:paraId="28299ED9" w14:textId="77777777" w:rsidTr="00D05533">
        <w:tc>
          <w:tcPr>
            <w:tcW w:w="226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35C23687" w14:textId="77777777" w:rsidR="00C03949" w:rsidRPr="00A5359A" w:rsidRDefault="00C03949" w:rsidP="00C03949">
            <w:pPr>
              <w:rPr>
                <w:lang w:val="en-US"/>
              </w:rPr>
            </w:pPr>
            <w:r w:rsidRPr="00A5359A">
              <w:rPr>
                <w:lang w:val="en-US"/>
              </w:rPr>
              <w:t>Overnight hospital admission (yes)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76B2A372" w14:textId="77777777" w:rsidR="00C03949" w:rsidRPr="00A5359A" w:rsidRDefault="00C03949" w:rsidP="00C03949">
            <w:pPr>
              <w:rPr>
                <w:lang w:val="en-US"/>
              </w:rPr>
            </w:pPr>
            <w:r w:rsidRPr="00A5359A">
              <w:rPr>
                <w:lang w:val="en-US"/>
              </w:rPr>
              <w:t>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E35346A" w14:textId="57CD12E3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73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A28A4D8" w14:textId="34352BF3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27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448C03F" w14:textId="1D4261F5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35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603F932" w14:textId="2AFFF191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34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17BB181" w14:textId="1A9E8F46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02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155807F" w14:textId="0B06CA5F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75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82F71C8" w14:textId="54007330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F2D0A5B" w14:textId="0017CCEB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DF312EA" w14:textId="718839E6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12943EB" w14:textId="416FBF01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71F6EF4" w14:textId="3D098506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62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BF065A6" w14:textId="254B601D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94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078776F" w14:textId="0B5C03FB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79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88AA6E7" w14:textId="0DA26EF6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32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A31D3FD" w14:textId="0C1B7DD0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43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49E9CA6" w14:textId="0DB9F084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31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3EC835E" w14:textId="6387C195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37878AE" w14:textId="0FF9C3E7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FBA6249" w14:textId="71491AFF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C595166" w14:textId="6335C1F6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994AFD1" w14:textId="71C05E42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54</w:t>
            </w:r>
          </w:p>
        </w:tc>
      </w:tr>
      <w:tr w:rsidR="00C03949" w:rsidRPr="00A5359A" w14:paraId="1FD19AAF" w14:textId="77777777" w:rsidTr="00D05533">
        <w:tc>
          <w:tcPr>
            <w:tcW w:w="226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5FBFADF7" w14:textId="77777777" w:rsidR="00C03949" w:rsidRPr="00A5359A" w:rsidRDefault="00C03949" w:rsidP="00C03949">
            <w:pPr>
              <w:rPr>
                <w:lang w:val="en-US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5781D357" w14:textId="77777777" w:rsidR="00C03949" w:rsidRPr="00A5359A" w:rsidRDefault="00C03949" w:rsidP="00C03949">
            <w:pPr>
              <w:rPr>
                <w:lang w:val="en-US"/>
              </w:rPr>
            </w:pPr>
            <w:r w:rsidRPr="00A5359A">
              <w:rPr>
                <w:lang w:val="en-US"/>
              </w:rPr>
              <w:t>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A959F0D" w14:textId="4E78C638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9038585" w14:textId="1CC9B8AD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7262A51" w14:textId="051A82CF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E322796" w14:textId="085F4850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5258E3D" w14:textId="3E39EE70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CCEB7F6" w14:textId="0BE972D1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1745798" w14:textId="428F0823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7514C8A" w14:textId="7166512E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4F240AC" w14:textId="669838DC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CA7C7BF" w14:textId="023D46A6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47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BA6CC3F" w14:textId="44B2243A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08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8F648E8" w14:textId="74FF25A8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B57B2B6" w14:textId="74CF08F7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38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E6FE66E" w14:textId="7128F739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5E7DC88" w14:textId="02940989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90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B042DB1" w14:textId="6AD978EF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A59A271" w14:textId="3063DE1D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BB972F0" w14:textId="572462EB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47B2946" w14:textId="07465967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3EB0BDE" w14:textId="2FFC8B80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B330848" w14:textId="0A4DF7DF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41</w:t>
            </w:r>
          </w:p>
        </w:tc>
      </w:tr>
      <w:tr w:rsidR="00D05533" w:rsidRPr="00A5359A" w14:paraId="1067E51D" w14:textId="77777777" w:rsidTr="00D05533">
        <w:tc>
          <w:tcPr>
            <w:tcW w:w="22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727EE09" w14:textId="77777777" w:rsidR="00D05533" w:rsidRPr="00A5359A" w:rsidRDefault="00D05533" w:rsidP="00D05533">
            <w:pPr>
              <w:rPr>
                <w:lang w:val="en-US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E3AD87" w14:textId="77777777" w:rsidR="00D05533" w:rsidRPr="00A5359A" w:rsidRDefault="00D05533" w:rsidP="00D05533">
            <w:pPr>
              <w:rPr>
                <w:lang w:val="en-US"/>
              </w:rPr>
            </w:pPr>
          </w:p>
        </w:tc>
        <w:tc>
          <w:tcPr>
            <w:tcW w:w="6021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850136" w14:textId="77777777" w:rsidR="00D05533" w:rsidRPr="00A5359A" w:rsidRDefault="00D05533" w:rsidP="00D05533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b/>
                <w:lang w:val="en-US"/>
              </w:rPr>
              <w:t>Educational level</w:t>
            </w:r>
          </w:p>
        </w:tc>
        <w:tc>
          <w:tcPr>
            <w:tcW w:w="8028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8C6768" w14:textId="77777777" w:rsidR="00D05533" w:rsidRPr="00A5359A" w:rsidRDefault="00D05533" w:rsidP="00D05533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b/>
                <w:lang w:val="en-US"/>
              </w:rPr>
              <w:t>Income</w:t>
            </w:r>
          </w:p>
        </w:tc>
      </w:tr>
      <w:tr w:rsidR="00E94818" w:rsidRPr="00A5359A" w14:paraId="64EE1434" w14:textId="77777777" w:rsidTr="00D05533"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CD4553" w14:textId="77777777" w:rsidR="00E94818" w:rsidRPr="00A5359A" w:rsidRDefault="00E94818" w:rsidP="00E94818">
            <w:pPr>
              <w:rPr>
                <w:lang w:val="en-US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69E97F67" w14:textId="77777777" w:rsidR="00E94818" w:rsidRPr="00A5359A" w:rsidRDefault="00E94818" w:rsidP="00E94818">
            <w:pPr>
              <w:rPr>
                <w:lang w:val="en-US"/>
              </w:rPr>
            </w:pPr>
          </w:p>
        </w:tc>
        <w:tc>
          <w:tcPr>
            <w:tcW w:w="200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C9952B" w14:textId="77777777" w:rsidR="00E94818" w:rsidRPr="00A5359A" w:rsidRDefault="00E94818" w:rsidP="00E94818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b/>
                <w:lang w:val="en-US"/>
              </w:rPr>
              <w:t>Low vs. high</w:t>
            </w:r>
          </w:p>
        </w:tc>
        <w:tc>
          <w:tcPr>
            <w:tcW w:w="200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6C6B09" w14:textId="77777777" w:rsidR="00E94818" w:rsidRPr="00A5359A" w:rsidRDefault="00E94818" w:rsidP="00E94818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b/>
                <w:lang w:val="en-US"/>
              </w:rPr>
              <w:t>Low-moderate vs. high</w:t>
            </w:r>
          </w:p>
        </w:tc>
        <w:tc>
          <w:tcPr>
            <w:tcW w:w="200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531EFF" w14:textId="77777777" w:rsidR="00E94818" w:rsidRPr="00A5359A" w:rsidRDefault="00E94818" w:rsidP="00E94818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b/>
                <w:lang w:val="en-US"/>
              </w:rPr>
              <w:t>Low vs. high</w:t>
            </w:r>
          </w:p>
        </w:tc>
        <w:tc>
          <w:tcPr>
            <w:tcW w:w="200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D8F7AD" w14:textId="5798F7FB" w:rsidR="00E94818" w:rsidRPr="00A5359A" w:rsidRDefault="00E94818" w:rsidP="00E94818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b/>
                <w:lang w:val="en-US"/>
              </w:rPr>
              <w:t>1</w:t>
            </w:r>
            <w:r w:rsidRPr="00A5359A">
              <w:rPr>
                <w:b/>
                <w:vertAlign w:val="superscript"/>
                <w:lang w:val="en-US"/>
              </w:rPr>
              <w:t>st</w:t>
            </w:r>
            <w:r w:rsidRPr="00A5359A">
              <w:rPr>
                <w:b/>
                <w:lang w:val="en-US"/>
              </w:rPr>
              <w:t xml:space="preserve"> vs. 5</w:t>
            </w:r>
            <w:r w:rsidRPr="00A5359A">
              <w:rPr>
                <w:b/>
                <w:vertAlign w:val="superscript"/>
                <w:lang w:val="en-US"/>
              </w:rPr>
              <w:t>th</w:t>
            </w:r>
            <w:r w:rsidRPr="00A5359A">
              <w:rPr>
                <w:b/>
                <w:lang w:val="en-US"/>
              </w:rPr>
              <w:t xml:space="preserve"> quintile</w:t>
            </w:r>
          </w:p>
        </w:tc>
        <w:tc>
          <w:tcPr>
            <w:tcW w:w="200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A275ED" w14:textId="77FAC7ED" w:rsidR="00E94818" w:rsidRPr="00A5359A" w:rsidRDefault="00E94818" w:rsidP="00E94818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b/>
                <w:lang w:val="en-US"/>
              </w:rPr>
              <w:t>2</w:t>
            </w:r>
            <w:r w:rsidRPr="00A5359A">
              <w:rPr>
                <w:b/>
                <w:vertAlign w:val="superscript"/>
                <w:lang w:val="en-US"/>
              </w:rPr>
              <w:t>nd</w:t>
            </w:r>
            <w:r w:rsidRPr="00A5359A">
              <w:rPr>
                <w:b/>
                <w:lang w:val="en-US"/>
              </w:rPr>
              <w:t xml:space="preserve"> vs. 5</w:t>
            </w:r>
            <w:r w:rsidRPr="00A5359A">
              <w:rPr>
                <w:b/>
                <w:vertAlign w:val="superscript"/>
                <w:lang w:val="en-US"/>
              </w:rPr>
              <w:t>th</w:t>
            </w:r>
            <w:r w:rsidRPr="00A5359A">
              <w:rPr>
                <w:b/>
                <w:lang w:val="en-US"/>
              </w:rPr>
              <w:t xml:space="preserve"> quintile</w:t>
            </w:r>
          </w:p>
        </w:tc>
        <w:tc>
          <w:tcPr>
            <w:tcW w:w="200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92C2EA" w14:textId="01582C57" w:rsidR="00E94818" w:rsidRPr="00A5359A" w:rsidRDefault="00E94818" w:rsidP="00E94818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b/>
                <w:lang w:val="en-US"/>
              </w:rPr>
              <w:t>3</w:t>
            </w:r>
            <w:r w:rsidRPr="00A5359A">
              <w:rPr>
                <w:b/>
                <w:vertAlign w:val="superscript"/>
                <w:lang w:val="en-US"/>
              </w:rPr>
              <w:t>th</w:t>
            </w:r>
            <w:r w:rsidRPr="00A5359A">
              <w:rPr>
                <w:b/>
                <w:lang w:val="en-US"/>
              </w:rPr>
              <w:t xml:space="preserve"> vs. 5</w:t>
            </w:r>
            <w:r w:rsidRPr="00A5359A">
              <w:rPr>
                <w:b/>
                <w:vertAlign w:val="superscript"/>
                <w:lang w:val="en-US"/>
              </w:rPr>
              <w:t>th</w:t>
            </w:r>
            <w:r w:rsidRPr="00A5359A">
              <w:rPr>
                <w:b/>
                <w:lang w:val="en-US"/>
              </w:rPr>
              <w:t xml:space="preserve"> quintile</w:t>
            </w:r>
          </w:p>
        </w:tc>
        <w:tc>
          <w:tcPr>
            <w:tcW w:w="200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4C5F3A" w14:textId="41FA179C" w:rsidR="00E94818" w:rsidRPr="00A5359A" w:rsidRDefault="00E94818" w:rsidP="00E94818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b/>
                <w:lang w:val="en-US"/>
              </w:rPr>
              <w:t>4</w:t>
            </w:r>
            <w:r w:rsidRPr="00A5359A">
              <w:rPr>
                <w:b/>
                <w:vertAlign w:val="superscript"/>
                <w:lang w:val="en-US"/>
              </w:rPr>
              <w:t>th</w:t>
            </w:r>
            <w:r w:rsidRPr="00A5359A">
              <w:rPr>
                <w:b/>
                <w:lang w:val="en-US"/>
              </w:rPr>
              <w:t xml:space="preserve"> vs. 5</w:t>
            </w:r>
            <w:r w:rsidRPr="00A5359A">
              <w:rPr>
                <w:b/>
                <w:vertAlign w:val="superscript"/>
                <w:lang w:val="en-US"/>
              </w:rPr>
              <w:t>th</w:t>
            </w:r>
            <w:r w:rsidRPr="00A5359A">
              <w:rPr>
                <w:b/>
                <w:lang w:val="en-US"/>
              </w:rPr>
              <w:t xml:space="preserve"> quintile</w:t>
            </w:r>
          </w:p>
        </w:tc>
      </w:tr>
      <w:tr w:rsidR="00D05533" w:rsidRPr="00A5359A" w14:paraId="6008E644" w14:textId="77777777" w:rsidTr="00D05533">
        <w:tc>
          <w:tcPr>
            <w:tcW w:w="25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89EA75" w14:textId="77777777" w:rsidR="00D05533" w:rsidRPr="00A5359A" w:rsidRDefault="00D05533" w:rsidP="00D05533">
            <w:pPr>
              <w:jc w:val="right"/>
              <w:rPr>
                <w:lang w:val="en-US"/>
              </w:rPr>
            </w:pPr>
            <w:r w:rsidRPr="00A5359A">
              <w:rPr>
                <w:i/>
                <w:lang w:val="en-US"/>
              </w:rPr>
              <w:t>Model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F43CA1" w14:textId="7B3E5CE1" w:rsidR="00D05533" w:rsidRPr="00A5359A" w:rsidRDefault="00D05533" w:rsidP="00D05533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i/>
                <w:lang w:val="en-US"/>
              </w:rPr>
              <w:t xml:space="preserve">OR / </w:t>
            </w:r>
            <w:r w:rsidR="008719BC" w:rsidRPr="00A5359A">
              <w:rPr>
                <w:i/>
                <w:lang w:val="en-US"/>
              </w:rPr>
              <w:t>RR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C6DA2F" w14:textId="77777777" w:rsidR="00D05533" w:rsidRPr="00A5359A" w:rsidRDefault="00D05533" w:rsidP="00D05533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i/>
                <w:lang w:val="en-US"/>
              </w:rPr>
              <w:t>95% CI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AD13EC" w14:textId="5A193E9C" w:rsidR="00D05533" w:rsidRPr="00A5359A" w:rsidRDefault="00D05533" w:rsidP="00D05533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i/>
                <w:lang w:val="en-US"/>
              </w:rPr>
              <w:t xml:space="preserve">OR / </w:t>
            </w:r>
            <w:r w:rsidR="008719BC" w:rsidRPr="00A5359A">
              <w:rPr>
                <w:i/>
                <w:lang w:val="en-US"/>
              </w:rPr>
              <w:t>RR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E1E5D9" w14:textId="77777777" w:rsidR="00D05533" w:rsidRPr="00A5359A" w:rsidRDefault="00D05533" w:rsidP="00D05533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i/>
                <w:lang w:val="en-US"/>
              </w:rPr>
              <w:t>95% CI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3BC0F9" w14:textId="7C96BB13" w:rsidR="00D05533" w:rsidRPr="00A5359A" w:rsidRDefault="00D05533" w:rsidP="00D05533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i/>
                <w:lang w:val="en-US"/>
              </w:rPr>
              <w:t xml:space="preserve">OR / </w:t>
            </w:r>
            <w:r w:rsidR="008719BC" w:rsidRPr="00A5359A">
              <w:rPr>
                <w:i/>
                <w:lang w:val="en-US"/>
              </w:rPr>
              <w:t>RR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66F622" w14:textId="77777777" w:rsidR="00D05533" w:rsidRPr="00A5359A" w:rsidRDefault="00D05533" w:rsidP="00D05533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i/>
                <w:lang w:val="en-US"/>
              </w:rPr>
              <w:t>95% CI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FD62D9" w14:textId="68DDEC13" w:rsidR="00D05533" w:rsidRPr="00A5359A" w:rsidRDefault="00D05533" w:rsidP="00D05533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i/>
                <w:lang w:val="en-US"/>
              </w:rPr>
              <w:t xml:space="preserve">OR / </w:t>
            </w:r>
            <w:r w:rsidR="008719BC" w:rsidRPr="00A5359A">
              <w:rPr>
                <w:i/>
                <w:lang w:val="en-US"/>
              </w:rPr>
              <w:t>RR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C5F945" w14:textId="77777777" w:rsidR="00D05533" w:rsidRPr="00A5359A" w:rsidRDefault="00D05533" w:rsidP="00D05533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i/>
                <w:lang w:val="en-US"/>
              </w:rPr>
              <w:t>95% CI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F8AF1F" w14:textId="087241CA" w:rsidR="00D05533" w:rsidRPr="00A5359A" w:rsidRDefault="00D05533" w:rsidP="00D05533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i/>
                <w:lang w:val="en-US"/>
              </w:rPr>
              <w:t xml:space="preserve">OR / </w:t>
            </w:r>
            <w:r w:rsidR="008719BC" w:rsidRPr="00A5359A">
              <w:rPr>
                <w:i/>
                <w:lang w:val="en-US"/>
              </w:rPr>
              <w:t>RR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63170B" w14:textId="77777777" w:rsidR="00D05533" w:rsidRPr="00A5359A" w:rsidRDefault="00D05533" w:rsidP="00D05533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i/>
                <w:lang w:val="en-US"/>
              </w:rPr>
              <w:t>95% CI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77F8A8" w14:textId="571AB5C5" w:rsidR="00D05533" w:rsidRPr="00A5359A" w:rsidRDefault="00D05533" w:rsidP="00D05533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i/>
                <w:lang w:val="en-US"/>
              </w:rPr>
              <w:t xml:space="preserve">OR / </w:t>
            </w:r>
            <w:r w:rsidR="008719BC" w:rsidRPr="00A5359A">
              <w:rPr>
                <w:i/>
                <w:lang w:val="en-US"/>
              </w:rPr>
              <w:t>RR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8B21F1" w14:textId="77777777" w:rsidR="00D05533" w:rsidRPr="00A5359A" w:rsidRDefault="00D05533" w:rsidP="00D05533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i/>
                <w:lang w:val="en-US"/>
              </w:rPr>
              <w:t>95% CI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A1FD62" w14:textId="6E30798A" w:rsidR="00D05533" w:rsidRPr="00A5359A" w:rsidRDefault="00D05533" w:rsidP="00D05533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i/>
                <w:lang w:val="en-US"/>
              </w:rPr>
              <w:t xml:space="preserve">OR / </w:t>
            </w:r>
            <w:r w:rsidR="008719BC" w:rsidRPr="00A5359A">
              <w:rPr>
                <w:i/>
                <w:lang w:val="en-US"/>
              </w:rPr>
              <w:t>RR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82627A" w14:textId="77777777" w:rsidR="00D05533" w:rsidRPr="00A5359A" w:rsidRDefault="00D05533" w:rsidP="00D05533">
            <w:pPr>
              <w:jc w:val="center"/>
              <w:rPr>
                <w:rFonts w:ascii="Calibri" w:hAnsi="Calibri" w:cs="Calibri"/>
                <w:color w:val="000000"/>
              </w:rPr>
            </w:pPr>
            <w:r w:rsidRPr="00A5359A">
              <w:rPr>
                <w:i/>
                <w:lang w:val="en-US"/>
              </w:rPr>
              <w:t>95% CI</w:t>
            </w:r>
          </w:p>
        </w:tc>
      </w:tr>
      <w:tr w:rsidR="006A43CC" w:rsidRPr="00A5359A" w14:paraId="452FF754" w14:textId="77777777" w:rsidTr="00D05533">
        <w:tc>
          <w:tcPr>
            <w:tcW w:w="226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5076B9F6" w14:textId="77777777" w:rsidR="006A43CC" w:rsidRPr="00A5359A" w:rsidRDefault="006A43CC" w:rsidP="006A43CC">
            <w:pPr>
              <w:rPr>
                <w:lang w:val="en-US"/>
              </w:rPr>
            </w:pPr>
            <w:r w:rsidRPr="00A5359A">
              <w:rPr>
                <w:lang w:val="en-US"/>
              </w:rPr>
              <w:t>Number of admissions among users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75C8E47C" w14:textId="77777777" w:rsidR="006A43CC" w:rsidRPr="00A5359A" w:rsidRDefault="006A43CC" w:rsidP="006A43CC">
            <w:pPr>
              <w:rPr>
                <w:lang w:val="en-US"/>
              </w:rPr>
            </w:pPr>
            <w:r w:rsidRPr="00A5359A">
              <w:rPr>
                <w:lang w:val="en-US"/>
              </w:rPr>
              <w:t>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6F26C3F" w14:textId="40963CB9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61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D2F88D4" w14:textId="638B9945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45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3A0DB9E" w14:textId="466B4300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81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D163BD9" w14:textId="4F747180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71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902F2FC" w14:textId="606D34C6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56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13090D3" w14:textId="6ED7CA0F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92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F30E258" w14:textId="3C9FC332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76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1680ED4" w14:textId="010A5DFA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60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00DB216" w14:textId="4A25931A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98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875AC04" w14:textId="0C9BA8AA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37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554EDDF" w14:textId="4CF7E3EC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02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6365203" w14:textId="754D8970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84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CF51A4D" w14:textId="6E26A779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1FED44F" w14:textId="329C9505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823E0D2" w14:textId="745740DE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374B785" w14:textId="5879F789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FB16459" w14:textId="3766773B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3638E10" w14:textId="1902E5CD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D4DCC97" w14:textId="108E4128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86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CAE68FC" w14:textId="3A93212D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35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9FE8B39" w14:textId="162E1DE8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55</w:t>
            </w:r>
          </w:p>
        </w:tc>
      </w:tr>
      <w:tr w:rsidR="006A43CC" w:rsidRPr="00A5359A" w14:paraId="478A8068" w14:textId="77777777" w:rsidTr="00D05533">
        <w:tc>
          <w:tcPr>
            <w:tcW w:w="226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5C302163" w14:textId="77777777" w:rsidR="006A43CC" w:rsidRPr="00A5359A" w:rsidRDefault="006A43CC" w:rsidP="006A43CC">
            <w:pPr>
              <w:rPr>
                <w:lang w:val="en-US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3D7DC4EE" w14:textId="77777777" w:rsidR="006A43CC" w:rsidRPr="00A5359A" w:rsidRDefault="006A43CC" w:rsidP="006A43CC">
            <w:pPr>
              <w:rPr>
                <w:lang w:val="en-US"/>
              </w:rPr>
            </w:pPr>
            <w:r w:rsidRPr="00A5359A">
              <w:rPr>
                <w:lang w:val="en-US"/>
              </w:rPr>
              <w:t>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CF8C2DE" w14:textId="1EB8AF46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64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E58816A" w14:textId="6E3DF4F4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48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4696CE9" w14:textId="2B43A316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86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B8429B3" w14:textId="59E04A37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8405FAA" w14:textId="70B9A1EF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8A2D9F9" w14:textId="644FF830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A90D76F" w14:textId="4081455A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1A59D15" w14:textId="6D5F7F02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9880DB6" w14:textId="070871DF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382EC36" w14:textId="6325CECC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0ACBF70" w14:textId="610528C8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E391423" w14:textId="2BA786B2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EC6647F" w14:textId="3FFF2246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C0A378D" w14:textId="648E02BA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F01E6C7" w14:textId="4E79A7C1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6FF2FDE" w14:textId="34372922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6DC2DBE" w14:textId="666D4EC3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7D3A08C" w14:textId="092D4542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CC3027C" w14:textId="6636B2F6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75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04330E8" w14:textId="4EE91192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28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CB7F04C" w14:textId="54525024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39</w:t>
            </w:r>
          </w:p>
        </w:tc>
      </w:tr>
      <w:tr w:rsidR="006A43CC" w:rsidRPr="00A5359A" w14:paraId="747FD88E" w14:textId="77777777" w:rsidTr="00D05533">
        <w:tc>
          <w:tcPr>
            <w:tcW w:w="226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276CE5BB" w14:textId="77777777" w:rsidR="006A43CC" w:rsidRPr="00A5359A" w:rsidRDefault="006A43CC" w:rsidP="006A43CC">
            <w:pPr>
              <w:rPr>
                <w:lang w:val="en-US"/>
              </w:rPr>
            </w:pPr>
            <w:r w:rsidRPr="00A5359A">
              <w:rPr>
                <w:lang w:val="en-US"/>
              </w:rPr>
              <w:t>Daytime hospital admission (yes)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17B60982" w14:textId="77777777" w:rsidR="006A43CC" w:rsidRPr="00A5359A" w:rsidRDefault="006A43CC" w:rsidP="006A43CC">
            <w:pPr>
              <w:rPr>
                <w:lang w:val="en-US"/>
              </w:rPr>
            </w:pPr>
            <w:r w:rsidRPr="00A5359A">
              <w:rPr>
                <w:lang w:val="en-US"/>
              </w:rPr>
              <w:t>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D977A26" w14:textId="5241E1AF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735C6F0" w14:textId="60725C16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51DDBCC" w14:textId="25323C88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5860FA1" w14:textId="6EEAC422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3126A41" w14:textId="41646257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483267E" w14:textId="5AD00DB3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6687250" w14:textId="79740064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FF625EE" w14:textId="19CDD5EB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119DE25" w14:textId="3CA19055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86C249C" w14:textId="101BC6F4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38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7C52F31" w14:textId="2CD1FD29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02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2B03F52" w14:textId="39756222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87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E7A026E" w14:textId="7BFB28A5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9BC2768" w14:textId="2F4E097B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2407469" w14:textId="10DBED95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DBE9964" w14:textId="166E38EA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40F627A" w14:textId="5AA6A259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D41B14B" w14:textId="6BD1D5DB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C3B7551" w14:textId="40D122E3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01093FE" w14:textId="163EB295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70A62DF" w14:textId="3AD5BE99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34</w:t>
            </w:r>
          </w:p>
        </w:tc>
      </w:tr>
      <w:tr w:rsidR="006A43CC" w:rsidRPr="00A5359A" w14:paraId="280174D8" w14:textId="77777777" w:rsidTr="00D05533">
        <w:tc>
          <w:tcPr>
            <w:tcW w:w="226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67A3ADBA" w14:textId="77777777" w:rsidR="006A43CC" w:rsidRPr="00A5359A" w:rsidRDefault="006A43CC" w:rsidP="006A43CC">
            <w:pPr>
              <w:rPr>
                <w:lang w:val="en-US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0D4CB960" w14:textId="77777777" w:rsidR="006A43CC" w:rsidRPr="00A5359A" w:rsidRDefault="006A43CC" w:rsidP="006A43CC">
            <w:pPr>
              <w:rPr>
                <w:lang w:val="en-US"/>
              </w:rPr>
            </w:pPr>
            <w:r w:rsidRPr="00A5359A">
              <w:rPr>
                <w:lang w:val="en-US"/>
              </w:rPr>
              <w:t>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3705491" w14:textId="083174BD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7691D76" w14:textId="0B8F26D3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69C0917" w14:textId="2A90E640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B158D4D" w14:textId="41996031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4DA8390" w14:textId="4AFFB56D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69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DF5F4D1" w14:textId="01487CA8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FBDD709" w14:textId="1E4DA349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0EF3756" w14:textId="2F6F4CFD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42A8128" w14:textId="229AFF78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DA9CE1A" w14:textId="5F29E271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654701F" w14:textId="23A66868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05E2356" w14:textId="193DF028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67E7E6B" w14:textId="56AFEEE2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DC4C974" w14:textId="7216A698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67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1714746" w14:textId="6D52DE19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1C82411" w14:textId="122FD6B0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61C7FA2" w14:textId="0709C88E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E59536E" w14:textId="79A3471C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3E253D0" w14:textId="029DC6A0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CB63CE2" w14:textId="2AD76445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64AA0A3" w14:textId="254C255F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25</w:t>
            </w:r>
          </w:p>
        </w:tc>
      </w:tr>
      <w:tr w:rsidR="006A43CC" w:rsidRPr="00A5359A" w14:paraId="7E41D323" w14:textId="77777777" w:rsidTr="00D05533">
        <w:tc>
          <w:tcPr>
            <w:tcW w:w="226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5AEC3E09" w14:textId="77777777" w:rsidR="006A43CC" w:rsidRPr="00A5359A" w:rsidRDefault="006A43CC" w:rsidP="006A43CC">
            <w:pPr>
              <w:rPr>
                <w:lang w:val="en-US"/>
              </w:rPr>
            </w:pPr>
            <w:r w:rsidRPr="00A5359A">
              <w:rPr>
                <w:lang w:val="en-US"/>
              </w:rPr>
              <w:t>Number of admissions among users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3414C89F" w14:textId="77777777" w:rsidR="006A43CC" w:rsidRPr="00A5359A" w:rsidRDefault="006A43CC" w:rsidP="006A43CC">
            <w:pPr>
              <w:rPr>
                <w:lang w:val="en-US"/>
              </w:rPr>
            </w:pPr>
            <w:r w:rsidRPr="00A5359A">
              <w:rPr>
                <w:lang w:val="en-US"/>
              </w:rPr>
              <w:t>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C613E13" w14:textId="12F0A926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9972F39" w14:textId="4F07F79F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7FB931F" w14:textId="1FC978BE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947D7F1" w14:textId="51B1A52B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433FD8F" w14:textId="3796699F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9933BF5" w14:textId="70AB30A6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06FD3C9" w14:textId="3F1B2710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D1C9F30" w14:textId="61913815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E13ADC1" w14:textId="6D24BA39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3FDC399" w14:textId="38313934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9456913" w14:textId="7F8183AE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6DCC2FD" w14:textId="3A17B265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E312985" w14:textId="02C73775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63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F12A357" w14:textId="3A7F892E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45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9111A26" w14:textId="2D704265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87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024D99B" w14:textId="662D211D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0BCD2D1" w14:textId="2958731D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6F08F04" w14:textId="0E36A884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5AB664C" w14:textId="23DB9C19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70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B801CEA" w14:textId="13CB6A22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50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CE23CC3" w14:textId="660AA9AA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98</w:t>
            </w:r>
          </w:p>
        </w:tc>
      </w:tr>
      <w:tr w:rsidR="006A43CC" w:rsidRPr="00A5359A" w14:paraId="50012B3A" w14:textId="77777777" w:rsidTr="00D05533">
        <w:tc>
          <w:tcPr>
            <w:tcW w:w="226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3E4DDECD" w14:textId="77777777" w:rsidR="006A43CC" w:rsidRPr="00A5359A" w:rsidRDefault="006A43CC" w:rsidP="006A43CC">
            <w:pPr>
              <w:rPr>
                <w:lang w:val="en-US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4C692654" w14:textId="77777777" w:rsidR="006A43CC" w:rsidRPr="00A5359A" w:rsidRDefault="006A43CC" w:rsidP="006A43CC">
            <w:pPr>
              <w:rPr>
                <w:lang w:val="en-US"/>
              </w:rPr>
            </w:pPr>
            <w:r w:rsidRPr="00A5359A">
              <w:rPr>
                <w:lang w:val="en-US"/>
              </w:rPr>
              <w:t>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8F045C5" w14:textId="3EDB7C5B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4B18DEE" w14:textId="490B88C3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A9EA494" w14:textId="10AA9331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31C6F52" w14:textId="1E6A08F7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4E7876A" w14:textId="002B7246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142B331" w14:textId="250E5E76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6E135CB" w14:textId="4DADE605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8D98229" w14:textId="6E076AFE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B6361CB" w14:textId="047C1FEF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EAB8F2C" w14:textId="771DD85C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6A07070" w14:textId="22EA5C54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4065047" w14:textId="495A351B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31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1429A98" w14:textId="3112BF42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66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3319B26" w14:textId="3120F025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48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119EA28" w14:textId="1C69C404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92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A38C2D8" w14:textId="0C227892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E97A8CA" w14:textId="1CE2D803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B3342CC" w14:textId="345CF89D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89657DD" w14:textId="237FF4C9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AB58543" w14:textId="39911F7F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0C63C3A" w14:textId="27D669F2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14</w:t>
            </w:r>
          </w:p>
        </w:tc>
      </w:tr>
      <w:tr w:rsidR="006A43CC" w:rsidRPr="00A5359A" w14:paraId="37895286" w14:textId="77777777" w:rsidTr="00D05533">
        <w:tc>
          <w:tcPr>
            <w:tcW w:w="226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57E425B7" w14:textId="77777777" w:rsidR="006A43CC" w:rsidRPr="00A5359A" w:rsidRDefault="006A43CC" w:rsidP="006A43CC">
            <w:pPr>
              <w:rPr>
                <w:lang w:val="en-US"/>
              </w:rPr>
            </w:pPr>
            <w:r w:rsidRPr="00A5359A">
              <w:rPr>
                <w:lang w:val="en-US"/>
              </w:rPr>
              <w:t>Mental health professional (yes)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6687B405" w14:textId="77777777" w:rsidR="006A43CC" w:rsidRPr="00A5359A" w:rsidRDefault="006A43CC" w:rsidP="006A43CC">
            <w:pPr>
              <w:rPr>
                <w:lang w:val="en-US"/>
              </w:rPr>
            </w:pPr>
            <w:r w:rsidRPr="00A5359A">
              <w:rPr>
                <w:lang w:val="en-US"/>
              </w:rPr>
              <w:t>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F121C26" w14:textId="2B58AF66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4CED311" w14:textId="2F909A2E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D84175B" w14:textId="60581BE9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F80D25B" w14:textId="69C1C14D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C12ADCC" w14:textId="293A107D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67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3A2428D" w14:textId="510BA5D2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2DFF417" w14:textId="638F6332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4A3DA2B" w14:textId="5B9FA5DC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CF565DC" w14:textId="33F816BB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D517247" w14:textId="69EB4930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899E0F6" w14:textId="416BFC6A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2582F09" w14:textId="50398A2F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C1134E0" w14:textId="5325F29E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B264F97" w14:textId="414C7B21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7C82202" w14:textId="15B227EA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3CD6B82" w14:textId="3D3722F5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AA250B1" w14:textId="7A70AC72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FFE5085" w14:textId="13245AD2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A63DD53" w14:textId="0B49E8C0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42E9F47" w14:textId="286588FC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BA156BD" w14:textId="1FA5756C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31</w:t>
            </w:r>
          </w:p>
        </w:tc>
      </w:tr>
      <w:tr w:rsidR="006A43CC" w:rsidRPr="00A5359A" w14:paraId="01429AEB" w14:textId="77777777" w:rsidTr="00D05533">
        <w:tc>
          <w:tcPr>
            <w:tcW w:w="22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2FAB8F" w14:textId="77777777" w:rsidR="006A43CC" w:rsidRPr="00A5359A" w:rsidRDefault="006A43CC" w:rsidP="006A43CC">
            <w:pPr>
              <w:rPr>
                <w:lang w:val="en-US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01D54E5E" w14:textId="77777777" w:rsidR="006A43CC" w:rsidRPr="00A5359A" w:rsidRDefault="006A43CC" w:rsidP="006A43CC">
            <w:pPr>
              <w:rPr>
                <w:lang w:val="en-US"/>
              </w:rPr>
            </w:pPr>
            <w:r w:rsidRPr="00A5359A">
              <w:rPr>
                <w:lang w:val="en-US"/>
              </w:rPr>
              <w:t>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F2C0F36" w14:textId="0C396F3D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48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8508B20" w14:textId="7FC1CFA0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26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4F60273" w14:textId="4BFBB1BE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88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CC8B59E" w14:textId="2642C077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AEC3EF1" w14:textId="1332CFEA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437ADDE" w14:textId="1C31A03A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7160379" w14:textId="45CA158A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2903364" w14:textId="17C3D393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11055AD" w14:textId="45F89188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AB3993A" w14:textId="086EFB8F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70A1592" w14:textId="5DE91417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8EA5129" w14:textId="1B792CE2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0388AE7" w14:textId="44048C77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435A73F" w14:textId="3CC9246F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95DE1DF" w14:textId="675F9335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1AEF483" w14:textId="72D52066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69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FE730E4" w14:textId="0809E7A9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34B5280" w14:textId="14B54F60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BA8D0C3" w14:textId="0C0523C7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65DC7FE" w14:textId="23DAC4FA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6CE3E8E" w14:textId="58EAA2E5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23</w:t>
            </w:r>
          </w:p>
        </w:tc>
      </w:tr>
      <w:tr w:rsidR="006A43CC" w:rsidRPr="00A5359A" w14:paraId="6A1F964A" w14:textId="77777777" w:rsidTr="00D05533">
        <w:tc>
          <w:tcPr>
            <w:tcW w:w="226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33DC7DD" w14:textId="77777777" w:rsidR="006A43CC" w:rsidRPr="00A5359A" w:rsidRDefault="006A43CC" w:rsidP="006A43CC">
            <w:pPr>
              <w:rPr>
                <w:lang w:val="en-US"/>
              </w:rPr>
            </w:pPr>
            <w:r w:rsidRPr="00A5359A">
              <w:rPr>
                <w:lang w:val="en-US"/>
              </w:rPr>
              <w:t>Number of consul-</w:t>
            </w:r>
            <w:proofErr w:type="spellStart"/>
            <w:r w:rsidRPr="00A5359A">
              <w:rPr>
                <w:lang w:val="en-US"/>
              </w:rPr>
              <w:t>tations</w:t>
            </w:r>
            <w:proofErr w:type="spellEnd"/>
            <w:r w:rsidRPr="00A5359A">
              <w:rPr>
                <w:lang w:val="en-US"/>
              </w:rPr>
              <w:t xml:space="preserve"> among users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242966B8" w14:textId="77777777" w:rsidR="006A43CC" w:rsidRPr="00A5359A" w:rsidRDefault="006A43CC" w:rsidP="006A43CC">
            <w:pPr>
              <w:rPr>
                <w:lang w:val="en-US"/>
              </w:rPr>
            </w:pPr>
            <w:r w:rsidRPr="00A5359A">
              <w:rPr>
                <w:lang w:val="en-US"/>
              </w:rPr>
              <w:t>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3566267" w14:textId="64460B7D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40A0727" w14:textId="4F4C0492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FC10EB4" w14:textId="7EC89FDA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C5DD752" w14:textId="0AB55F8C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71A4D04" w14:textId="291BA63D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7095F69" w14:textId="40016DAC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D9DE12A" w14:textId="5567B799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CD3CD90" w14:textId="73D35100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4820E30" w14:textId="4093697B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C673175" w14:textId="79DADA90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DE15688" w14:textId="7E8686A9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69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8C17127" w14:textId="4CB827D7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01EC587" w14:textId="77076F9B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78C9627" w14:textId="1B020884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69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768FBEF" w14:textId="73F44CE8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195C847" w14:textId="2CB40FD9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A313E6E" w14:textId="6E425996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69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E34FEB7" w14:textId="2FBA3400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21C9CF4" w14:textId="10B996EB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EBE1ABF" w14:textId="292A8E78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E1516FB" w14:textId="3645A8FB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38</w:t>
            </w:r>
          </w:p>
        </w:tc>
      </w:tr>
      <w:tr w:rsidR="006A43CC" w:rsidRPr="00A5359A" w14:paraId="0934BB74" w14:textId="77777777" w:rsidTr="00D05533">
        <w:tc>
          <w:tcPr>
            <w:tcW w:w="226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58D57F6E" w14:textId="77777777" w:rsidR="006A43CC" w:rsidRPr="00A5359A" w:rsidRDefault="006A43CC" w:rsidP="006A43CC">
            <w:pPr>
              <w:rPr>
                <w:lang w:val="en-US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1186840B" w14:textId="77777777" w:rsidR="006A43CC" w:rsidRPr="00A5359A" w:rsidRDefault="006A43CC" w:rsidP="006A43CC">
            <w:pPr>
              <w:rPr>
                <w:lang w:val="en-US"/>
              </w:rPr>
            </w:pPr>
            <w:r w:rsidRPr="00A5359A">
              <w:rPr>
                <w:lang w:val="en-US"/>
              </w:rPr>
              <w:t>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0844EBE" w14:textId="5D35CA4C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ECDCA6F" w14:textId="28B680AC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7DBBE18" w14:textId="66FF6995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4187A48" w14:textId="7839A8CB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A17F4A5" w14:textId="39BE87AE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4114BA2" w14:textId="78DA79EF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68F8310" w14:textId="30602FB5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AA39DEE" w14:textId="7635FC21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1EE983E" w14:textId="49FF6F08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95341C3" w14:textId="030EA543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A0EBB5F" w14:textId="2562A75E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236FAB6" w14:textId="38FF9292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23CF1BC" w14:textId="7A32508C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7127610" w14:textId="47937E0F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A482992" w14:textId="486E10EA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D6F83DA" w14:textId="27BD0034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A223CC8" w14:textId="3C15463F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67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E827E6D" w14:textId="5D4C017B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F38F729" w14:textId="39B6F366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76EB863" w14:textId="51373F96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DA4754C" w14:textId="44F1420D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56</w:t>
            </w:r>
          </w:p>
        </w:tc>
      </w:tr>
      <w:tr w:rsidR="00C03949" w:rsidRPr="00A5359A" w14:paraId="776FDAB5" w14:textId="77777777" w:rsidTr="00D05533">
        <w:tc>
          <w:tcPr>
            <w:tcW w:w="226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708189F" w14:textId="77777777" w:rsidR="00C03949" w:rsidRPr="00A5359A" w:rsidRDefault="00C03949" w:rsidP="00C03949">
            <w:pPr>
              <w:rPr>
                <w:lang w:val="en-US"/>
              </w:rPr>
            </w:pPr>
            <w:r w:rsidRPr="00A5359A">
              <w:rPr>
                <w:lang w:val="en-US"/>
              </w:rPr>
              <w:t>Physiotherapist (yes)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1CA5708B" w14:textId="77777777" w:rsidR="00C03949" w:rsidRPr="00A5359A" w:rsidRDefault="00C03949" w:rsidP="00C03949">
            <w:pPr>
              <w:rPr>
                <w:lang w:val="en-US"/>
              </w:rPr>
            </w:pPr>
            <w:r w:rsidRPr="00A5359A">
              <w:rPr>
                <w:lang w:val="en-US"/>
              </w:rPr>
              <w:t>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1DB43BD" w14:textId="1D8CE406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3C268D4" w14:textId="498B8303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43C4536" w14:textId="6268C052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7380B4C" w14:textId="0DE6AA92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C1644FD" w14:textId="244017E3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D618AB6" w14:textId="5BCB6BC5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21311B3" w14:textId="5E027765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09AF8F6" w14:textId="06FCA864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44DD5CD" w14:textId="6E1D5A2D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90FEA8C" w14:textId="23A9BDDF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75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2A5C4DD" w14:textId="2A19B5F1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61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C7E417B" w14:textId="523D7E92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91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2A2D470" w14:textId="1B006F08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BBCB4D7" w14:textId="5603715C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1726204" w14:textId="498CD238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C26F8FD" w14:textId="7E6EFB2C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E2ACAF7" w14:textId="536DCB99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AB94364" w14:textId="4BD9647C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05B2F1E" w14:textId="4BB8AA60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52B58EF" w14:textId="1C4C9CFC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AFF83CB" w14:textId="28E6063F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09</w:t>
            </w:r>
          </w:p>
        </w:tc>
      </w:tr>
      <w:tr w:rsidR="00C03949" w:rsidRPr="00A5359A" w14:paraId="4D960F4A" w14:textId="77777777" w:rsidTr="00D05533">
        <w:tc>
          <w:tcPr>
            <w:tcW w:w="226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19265B66" w14:textId="77777777" w:rsidR="00C03949" w:rsidRPr="00A5359A" w:rsidRDefault="00C03949" w:rsidP="00C03949">
            <w:pPr>
              <w:rPr>
                <w:lang w:val="en-US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6F8D2574" w14:textId="77777777" w:rsidR="00C03949" w:rsidRPr="00A5359A" w:rsidRDefault="00C03949" w:rsidP="00C03949">
            <w:pPr>
              <w:rPr>
                <w:lang w:val="en-US"/>
              </w:rPr>
            </w:pPr>
            <w:r w:rsidRPr="00A5359A">
              <w:rPr>
                <w:lang w:val="en-US"/>
              </w:rPr>
              <w:t>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4E2C556" w14:textId="2601FA63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63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AB920D3" w14:textId="6239DA2E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50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B2D1B6B" w14:textId="5DD700C0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79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C818666" w14:textId="1348CBE3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00DEF89" w14:textId="43A432D7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1AB5DF8" w14:textId="4E58BFAC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640CF09" w14:textId="3D085F08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F533ADF" w14:textId="00961A7E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7067C77" w14:textId="52F37156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EE1BA06" w14:textId="70D5E017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53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4AA3507" w14:textId="7BDF3186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43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0C0ED8A" w14:textId="790DFBFA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iCs/>
                <w:color w:val="000000"/>
              </w:rPr>
              <w:t>65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465901D" w14:textId="1EF11383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73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7567F3A" w14:textId="35ACCA7F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59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C5BB3FB" w14:textId="1A3F1EEC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89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5146AD7" w14:textId="354CBE36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79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B539EF6" w14:textId="50AE1030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64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2060994" w14:textId="35F4BF09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97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CAA2DCF" w14:textId="16F62482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7AC3D23" w14:textId="573B13CE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67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5B22082" w14:textId="401A7200" w:rsidR="00C03949" w:rsidRPr="00A5359A" w:rsidRDefault="00C03949" w:rsidP="00C03949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00</w:t>
            </w:r>
          </w:p>
        </w:tc>
      </w:tr>
      <w:tr w:rsidR="006A43CC" w:rsidRPr="00A5359A" w14:paraId="62FDFC4E" w14:textId="77777777" w:rsidTr="00D05533">
        <w:tc>
          <w:tcPr>
            <w:tcW w:w="226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10D571A9" w14:textId="77777777" w:rsidR="006A43CC" w:rsidRPr="00A5359A" w:rsidRDefault="006A43CC" w:rsidP="006A43CC">
            <w:pPr>
              <w:rPr>
                <w:lang w:val="en-US"/>
              </w:rPr>
            </w:pPr>
            <w:r w:rsidRPr="00A5359A">
              <w:rPr>
                <w:lang w:val="en-US"/>
              </w:rPr>
              <w:t>Number of consul-</w:t>
            </w:r>
            <w:proofErr w:type="spellStart"/>
            <w:r w:rsidRPr="00A5359A">
              <w:rPr>
                <w:lang w:val="en-US"/>
              </w:rPr>
              <w:t>tations</w:t>
            </w:r>
            <w:proofErr w:type="spellEnd"/>
            <w:r w:rsidRPr="00A5359A">
              <w:rPr>
                <w:lang w:val="en-US"/>
              </w:rPr>
              <w:t xml:space="preserve"> among users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677629D2" w14:textId="77777777" w:rsidR="006A43CC" w:rsidRPr="00A5359A" w:rsidRDefault="006A43CC" w:rsidP="006A43CC">
            <w:pPr>
              <w:rPr>
                <w:lang w:val="en-US"/>
              </w:rPr>
            </w:pPr>
            <w:r w:rsidRPr="00A5359A">
              <w:rPr>
                <w:lang w:val="en-US"/>
              </w:rPr>
              <w:t>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B2F5DCB" w14:textId="408B1A50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32DFBEE" w14:textId="662F30F0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626A25E" w14:textId="1C8BB85F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32FBFE0" w14:textId="4F98DD32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9E0B20A" w14:textId="37360C6D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C1B1649" w14:textId="7F788849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632A12C" w14:textId="096BCFA2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F5DE6BB" w14:textId="615F353B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069744C" w14:textId="76CC2ECF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89F2B7F" w14:textId="58521945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D54A791" w14:textId="03301E38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3AD3446" w14:textId="7D0A8900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6BB5006" w14:textId="0A09D8B1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35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AF9D3EA" w14:textId="17BCE05B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15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D439AC4" w14:textId="1591E45C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57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5951443" w14:textId="2649945F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3373DFB" w14:textId="43A3C9E2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951B8E7" w14:textId="65491E23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F2F2CFE" w14:textId="09879D90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FDDD329" w14:textId="4CF34B61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BFA78ED" w14:textId="0319AAF1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14</w:t>
            </w:r>
          </w:p>
        </w:tc>
      </w:tr>
      <w:tr w:rsidR="006A43CC" w:rsidRPr="00A5359A" w14:paraId="5983A23D" w14:textId="77777777" w:rsidTr="00D05533">
        <w:tc>
          <w:tcPr>
            <w:tcW w:w="226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44C51EDE" w14:textId="77777777" w:rsidR="006A43CC" w:rsidRPr="00A5359A" w:rsidRDefault="006A43CC" w:rsidP="006A43CC">
            <w:pPr>
              <w:rPr>
                <w:lang w:val="en-US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593DFF04" w14:textId="77777777" w:rsidR="006A43CC" w:rsidRPr="00A5359A" w:rsidRDefault="006A43CC" w:rsidP="006A43CC">
            <w:pPr>
              <w:rPr>
                <w:lang w:val="en-US"/>
              </w:rPr>
            </w:pPr>
            <w:r w:rsidRPr="00A5359A">
              <w:rPr>
                <w:lang w:val="en-US"/>
              </w:rPr>
              <w:t>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A6D2A86" w14:textId="726705FE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9052A01" w14:textId="2935CDF5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6291B3E" w14:textId="5B5C9536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206D9D1" w14:textId="51CF7A88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BDED48F" w14:textId="562DE12D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E8D3D2E" w14:textId="42521F32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B70CF46" w14:textId="4A544D3E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1CC87CC" w14:textId="485C00E3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E826F02" w14:textId="2C88A56C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CE967A9" w14:textId="3720C72E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13A8042" w14:textId="52FE4558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C5730DB" w14:textId="2F7DBE02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7FA02FA" w14:textId="435F8A6B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D50D3E4" w14:textId="21685F31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0DD859B" w14:textId="15AC84BE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D5B527E" w14:textId="75D4C587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89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37874AF" w14:textId="789B67F1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F2106EF" w14:textId="0BD42C12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113E2DA" w14:textId="7CBEEF65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84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2F2B1D8" w14:textId="5A79E7D1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72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39D6DA1" w14:textId="6D1AF4E1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97</w:t>
            </w:r>
          </w:p>
        </w:tc>
      </w:tr>
      <w:tr w:rsidR="006A43CC" w:rsidRPr="00A5359A" w14:paraId="02E47C76" w14:textId="77777777" w:rsidTr="00D05533">
        <w:tc>
          <w:tcPr>
            <w:tcW w:w="226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29F3D574" w14:textId="77777777" w:rsidR="006A43CC" w:rsidRPr="00A5359A" w:rsidRDefault="006A43CC" w:rsidP="006A43CC">
            <w:pPr>
              <w:rPr>
                <w:lang w:val="en-US"/>
              </w:rPr>
            </w:pPr>
            <w:r w:rsidRPr="00A5359A">
              <w:rPr>
                <w:lang w:val="en-US"/>
              </w:rPr>
              <w:t>Home care (yes)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0A508E13" w14:textId="77777777" w:rsidR="006A43CC" w:rsidRPr="00A5359A" w:rsidRDefault="006A43CC" w:rsidP="006A43CC">
            <w:pPr>
              <w:rPr>
                <w:lang w:val="en-US"/>
              </w:rPr>
            </w:pPr>
            <w:r w:rsidRPr="00A5359A">
              <w:rPr>
                <w:lang w:val="en-US"/>
              </w:rPr>
              <w:t>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F671497" w14:textId="0328C657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47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08DCCB5" w14:textId="120B5470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AF30C28" w14:textId="0CA67411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04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9260A2F" w14:textId="119E0C7F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3619AFF" w14:textId="26F88A53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283EE19" w14:textId="3F0B5A4B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A51F72B" w14:textId="0DD55FD2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5840E67" w14:textId="50DA3D7D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67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62960D5" w14:textId="46970650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C7495EF" w14:textId="0A765286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76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FA8C166" w14:textId="120226E1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27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8103C25" w14:textId="7588A282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2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43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1E04C55" w14:textId="4BF0C705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4DD1A24" w14:textId="51DD5A85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88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140B8F0" w14:textId="2B5968AC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74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4B038B34" w14:textId="532D343E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95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620036AF" w14:textId="36A75AB7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67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3D3ECDE3" w14:textId="0E7AC489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2D6D500A" w14:textId="22F9CA70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55A4498D" w14:textId="6FC29144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71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AA68FB9" w14:textId="760BB05B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44</w:t>
            </w:r>
          </w:p>
        </w:tc>
      </w:tr>
      <w:tr w:rsidR="006A43CC" w:rsidRPr="00A5359A" w14:paraId="2D281268" w14:textId="77777777" w:rsidTr="00D05533">
        <w:tc>
          <w:tcPr>
            <w:tcW w:w="2266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2875C97" w14:textId="77777777" w:rsidR="006A43CC" w:rsidRPr="00A5359A" w:rsidRDefault="006A43CC" w:rsidP="006A43CC">
            <w:pPr>
              <w:rPr>
                <w:lang w:val="en-US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F7B64A" w14:textId="77777777" w:rsidR="006A43CC" w:rsidRPr="00A5359A" w:rsidRDefault="006A43CC" w:rsidP="006A43CC">
            <w:pPr>
              <w:rPr>
                <w:lang w:val="en-US"/>
              </w:rPr>
            </w:pPr>
            <w:r w:rsidRPr="00A5359A">
              <w:rPr>
                <w:lang w:val="en-US"/>
              </w:rPr>
              <w:t>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1936E2" w14:textId="05923FDB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67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5B5BA4" w14:textId="155896B2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46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D74666" w14:textId="648435E5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97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B463CA" w14:textId="0F33640E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76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6500B7" w14:textId="2105E2CF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D95F7F" w14:textId="5F3D9590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315E15" w14:textId="0014F0E0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F32865" w14:textId="6BA1044D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61593A" w14:textId="739224D6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02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A8B1D4" w14:textId="260D0D42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81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BAEED9" w14:textId="03335CB4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69FD0F" w14:textId="6ED4A905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1DF69A" w14:textId="119878A0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65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8A36BA" w14:textId="52E031B4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45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627408" w14:textId="0688CF51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95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0A376A" w14:textId="37112AC3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65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FCB58C" w14:textId="7594B485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44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CDA61B" w14:textId="3E16A0D3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b/>
                <w:bCs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b/>
                <w:bCs/>
                <w:color w:val="000000"/>
              </w:rPr>
              <w:t>.</w:t>
            </w:r>
            <w:r w:rsidRPr="00A5359A">
              <w:rPr>
                <w:rFonts w:ascii="Calibri" w:hAnsi="Calibri" w:cs="Calibri"/>
                <w:b/>
                <w:bCs/>
                <w:color w:val="000000"/>
              </w:rPr>
              <w:t>96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6A4960" w14:textId="686B0666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79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8DD38D" w14:textId="1F80DDF9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0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F97C72" w14:textId="2B74BAE0" w:rsidR="006A43CC" w:rsidRPr="00A5359A" w:rsidRDefault="006A43CC" w:rsidP="006A43CC">
            <w:pPr>
              <w:jc w:val="center"/>
              <w:rPr>
                <w:lang w:val="en-US"/>
              </w:rPr>
            </w:pPr>
            <w:r w:rsidRPr="00A5359A">
              <w:rPr>
                <w:rFonts w:ascii="Calibri" w:hAnsi="Calibri" w:cs="Calibri"/>
                <w:color w:val="000000"/>
              </w:rPr>
              <w:t>1</w:t>
            </w:r>
            <w:r w:rsidR="00B113FD" w:rsidRPr="00A5359A">
              <w:rPr>
                <w:rFonts w:ascii="Calibri" w:hAnsi="Calibri" w:cs="Calibri"/>
                <w:color w:val="000000"/>
              </w:rPr>
              <w:t>.</w:t>
            </w:r>
            <w:r w:rsidRPr="00A5359A">
              <w:rPr>
                <w:rFonts w:ascii="Calibri" w:hAnsi="Calibri" w:cs="Calibri"/>
                <w:color w:val="000000"/>
              </w:rPr>
              <w:t>16</w:t>
            </w:r>
          </w:p>
        </w:tc>
      </w:tr>
    </w:tbl>
    <w:p w14:paraId="1A61C70E" w14:textId="27B2045C" w:rsidR="00194832" w:rsidRPr="00A5359A" w:rsidRDefault="00D05533" w:rsidP="00194832">
      <w:pPr>
        <w:pStyle w:val="NoSpacing"/>
        <w:rPr>
          <w:lang w:val="en-US"/>
        </w:rPr>
      </w:pPr>
      <w:r w:rsidRPr="00A5359A">
        <w:rPr>
          <w:lang w:val="en-US"/>
        </w:rPr>
        <w:t>CI, confidence interval; NA, not applicable (due to no or limited number of cases); OR, odds ratio</w:t>
      </w:r>
      <w:r w:rsidR="008719BC" w:rsidRPr="00A5359A">
        <w:rPr>
          <w:lang w:val="en-US"/>
        </w:rPr>
        <w:t>; RR, rate ratio</w:t>
      </w:r>
      <w:r w:rsidRPr="00A5359A">
        <w:rPr>
          <w:lang w:val="en-US"/>
        </w:rPr>
        <w:t>. Model 1: adjusted for age, sex, interaction between age and sex, and year of participation in the health survey. Model 2: model 1 + adjusted for general health, physical limitations, and mental health. ORs apply to part 1 outcomes (</w:t>
      </w:r>
      <w:r w:rsidR="0016146C" w:rsidRPr="00A5359A">
        <w:rPr>
          <w:lang w:val="en-US"/>
        </w:rPr>
        <w:t>probability</w:t>
      </w:r>
      <w:r w:rsidRPr="00A5359A">
        <w:rPr>
          <w:lang w:val="en-US"/>
        </w:rPr>
        <w:t xml:space="preserve"> of healthcare expenditure/utilization) calculated using logistic regression, </w:t>
      </w:r>
      <w:r w:rsidR="008719BC" w:rsidRPr="00A5359A">
        <w:rPr>
          <w:lang w:val="en-US"/>
        </w:rPr>
        <w:t>RR</w:t>
      </w:r>
      <w:r w:rsidRPr="00A5359A">
        <w:rPr>
          <w:lang w:val="en-US"/>
        </w:rPr>
        <w:t xml:space="preserve">s apply to part 2 outcomes (amount of healthcare expenditure/utilization among those who used healthcare resources) calculated using GLM with log link function and </w:t>
      </w:r>
      <w:r w:rsidR="00596E71">
        <w:rPr>
          <w:lang w:val="en-US"/>
        </w:rPr>
        <w:t xml:space="preserve">gamma or </w:t>
      </w:r>
      <w:r w:rsidRPr="00A5359A">
        <w:rPr>
          <w:lang w:val="en-US"/>
        </w:rPr>
        <w:t xml:space="preserve">negative binomial distribution. </w:t>
      </w:r>
      <w:r w:rsidR="00194832" w:rsidRPr="00A5359A">
        <w:rPr>
          <w:lang w:val="en-US"/>
        </w:rPr>
        <w:t>Bold indicates p&lt;0.05.</w:t>
      </w:r>
    </w:p>
    <w:p w14:paraId="221B219F" w14:textId="05E58896" w:rsidR="00487C39" w:rsidRPr="00A5359A" w:rsidRDefault="00487C39" w:rsidP="00194832">
      <w:pPr>
        <w:pStyle w:val="NoSpacing"/>
        <w:rPr>
          <w:lang w:val="en-US"/>
        </w:rPr>
      </w:pPr>
    </w:p>
    <w:p w14:paraId="51B5A255" w14:textId="4021676D" w:rsidR="00487C39" w:rsidRDefault="00487C39" w:rsidP="00194832">
      <w:pPr>
        <w:pStyle w:val="NoSpacing"/>
        <w:rPr>
          <w:lang w:val="en-US"/>
        </w:rPr>
      </w:pPr>
      <w:bookmarkStart w:id="2" w:name="_GoBack"/>
      <w:bookmarkEnd w:id="2"/>
    </w:p>
    <w:p w14:paraId="5C89A48D" w14:textId="277A9AE7" w:rsidR="00487C39" w:rsidRDefault="00487C39" w:rsidP="00194832">
      <w:pPr>
        <w:pStyle w:val="NoSpacing"/>
        <w:rPr>
          <w:lang w:val="en-US"/>
        </w:rPr>
      </w:pPr>
    </w:p>
    <w:p w14:paraId="2595560E" w14:textId="6D130B29" w:rsidR="00487C39" w:rsidRDefault="00487C39" w:rsidP="00194832">
      <w:pPr>
        <w:pStyle w:val="NoSpacing"/>
        <w:rPr>
          <w:lang w:val="en-US"/>
        </w:rPr>
      </w:pPr>
    </w:p>
    <w:p w14:paraId="0EA006F4" w14:textId="4DE93840" w:rsidR="00487C39" w:rsidRDefault="00487C39" w:rsidP="00194832">
      <w:pPr>
        <w:pStyle w:val="NoSpacing"/>
        <w:rPr>
          <w:lang w:val="en-US"/>
        </w:rPr>
      </w:pPr>
    </w:p>
    <w:sectPr w:rsidR="00487C39" w:rsidSect="008B4A3A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5BB120" w14:textId="77777777" w:rsidR="008D1991" w:rsidRDefault="008D1991" w:rsidP="0087526B">
      <w:pPr>
        <w:spacing w:after="0" w:line="240" w:lineRule="auto"/>
      </w:pPr>
      <w:r>
        <w:separator/>
      </w:r>
    </w:p>
  </w:endnote>
  <w:endnote w:type="continuationSeparator" w:id="0">
    <w:p w14:paraId="24FBD012" w14:textId="77777777" w:rsidR="008D1991" w:rsidRDefault="008D1991" w:rsidP="008752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3399774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1922477" w14:textId="088E0B44" w:rsidR="00581085" w:rsidRDefault="00581085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71EA57A" w14:textId="77777777" w:rsidR="00581085" w:rsidRDefault="005810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B8F6FC" w14:textId="77777777" w:rsidR="008D1991" w:rsidRDefault="008D1991" w:rsidP="0087526B">
      <w:pPr>
        <w:spacing w:after="0" w:line="240" w:lineRule="auto"/>
      </w:pPr>
      <w:r>
        <w:separator/>
      </w:r>
    </w:p>
  </w:footnote>
  <w:footnote w:type="continuationSeparator" w:id="0">
    <w:p w14:paraId="7C599C87" w14:textId="77777777" w:rsidR="008D1991" w:rsidRDefault="008D1991" w:rsidP="008752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C402EB"/>
    <w:multiLevelType w:val="hybridMultilevel"/>
    <w:tmpl w:val="39CE2058"/>
    <w:lvl w:ilvl="0" w:tplc="044EA0F8">
      <w:start w:val="20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C22363"/>
    <w:multiLevelType w:val="hybridMultilevel"/>
    <w:tmpl w:val="81F294A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4CC083E"/>
    <w:multiLevelType w:val="hybridMultilevel"/>
    <w:tmpl w:val="F264ACE6"/>
    <w:lvl w:ilvl="0" w:tplc="044EA0F8">
      <w:start w:val="20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D714F7"/>
    <w:multiLevelType w:val="hybridMultilevel"/>
    <w:tmpl w:val="C0889960"/>
    <w:lvl w:ilvl="0" w:tplc="044EA0F8">
      <w:start w:val="20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02sa0predvazmeva9q5spp652tftdp9e20e&quot;&gt;Zorgkloof Endnote-Converted&lt;record-ids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9&lt;/item&gt;&lt;item&gt;30&lt;/item&gt;&lt;item&gt;31&lt;/item&gt;&lt;item&gt;32&lt;/item&gt;&lt;item&gt;33&lt;/item&gt;&lt;item&gt;34&lt;/item&gt;&lt;item&gt;35&lt;/item&gt;&lt;item&gt;36&lt;/item&gt;&lt;item&gt;37&lt;/item&gt;&lt;item&gt;38&lt;/item&gt;&lt;item&gt;45&lt;/item&gt;&lt;item&gt;46&lt;/item&gt;&lt;/record-ids&gt;&lt;/item&gt;&lt;/Libraries&gt;"/>
  </w:docVars>
  <w:rsids>
    <w:rsidRoot w:val="00F2161F"/>
    <w:rsid w:val="00002C63"/>
    <w:rsid w:val="00003828"/>
    <w:rsid w:val="000040B5"/>
    <w:rsid w:val="0000448B"/>
    <w:rsid w:val="00005003"/>
    <w:rsid w:val="0000710B"/>
    <w:rsid w:val="0000725E"/>
    <w:rsid w:val="000114DC"/>
    <w:rsid w:val="00014BE4"/>
    <w:rsid w:val="0001733A"/>
    <w:rsid w:val="00017DAA"/>
    <w:rsid w:val="000208C5"/>
    <w:rsid w:val="00022245"/>
    <w:rsid w:val="0002321A"/>
    <w:rsid w:val="00023555"/>
    <w:rsid w:val="0002524F"/>
    <w:rsid w:val="0002577F"/>
    <w:rsid w:val="00027075"/>
    <w:rsid w:val="00027DEF"/>
    <w:rsid w:val="00030DB2"/>
    <w:rsid w:val="0003291A"/>
    <w:rsid w:val="000330CE"/>
    <w:rsid w:val="00033713"/>
    <w:rsid w:val="00037460"/>
    <w:rsid w:val="00041248"/>
    <w:rsid w:val="00045CA3"/>
    <w:rsid w:val="000462D9"/>
    <w:rsid w:val="00046764"/>
    <w:rsid w:val="00051109"/>
    <w:rsid w:val="000517D9"/>
    <w:rsid w:val="00054F1A"/>
    <w:rsid w:val="000576CA"/>
    <w:rsid w:val="00061747"/>
    <w:rsid w:val="000619DC"/>
    <w:rsid w:val="000630A3"/>
    <w:rsid w:val="00066FD3"/>
    <w:rsid w:val="0007136F"/>
    <w:rsid w:val="00075321"/>
    <w:rsid w:val="00075EDE"/>
    <w:rsid w:val="00076142"/>
    <w:rsid w:val="000763F1"/>
    <w:rsid w:val="00080711"/>
    <w:rsid w:val="00081944"/>
    <w:rsid w:val="00085D76"/>
    <w:rsid w:val="00090D9C"/>
    <w:rsid w:val="00092AFD"/>
    <w:rsid w:val="000931A1"/>
    <w:rsid w:val="000933A6"/>
    <w:rsid w:val="00094282"/>
    <w:rsid w:val="000969FA"/>
    <w:rsid w:val="000A2329"/>
    <w:rsid w:val="000A26A9"/>
    <w:rsid w:val="000A2EAF"/>
    <w:rsid w:val="000A59A7"/>
    <w:rsid w:val="000B0C62"/>
    <w:rsid w:val="000B0CC4"/>
    <w:rsid w:val="000B2967"/>
    <w:rsid w:val="000B3248"/>
    <w:rsid w:val="000B630E"/>
    <w:rsid w:val="000B6683"/>
    <w:rsid w:val="000B67E8"/>
    <w:rsid w:val="000B6CFC"/>
    <w:rsid w:val="000C2602"/>
    <w:rsid w:val="000C3259"/>
    <w:rsid w:val="000C3F5D"/>
    <w:rsid w:val="000C53BA"/>
    <w:rsid w:val="000C5FD9"/>
    <w:rsid w:val="000D3208"/>
    <w:rsid w:val="000D7C07"/>
    <w:rsid w:val="000E03F8"/>
    <w:rsid w:val="000E4F31"/>
    <w:rsid w:val="000E61EA"/>
    <w:rsid w:val="000F0D12"/>
    <w:rsid w:val="000F12F7"/>
    <w:rsid w:val="000F17C6"/>
    <w:rsid w:val="000F1E0B"/>
    <w:rsid w:val="000F3CB9"/>
    <w:rsid w:val="000F4CDA"/>
    <w:rsid w:val="000F7DFF"/>
    <w:rsid w:val="00102948"/>
    <w:rsid w:val="00107043"/>
    <w:rsid w:val="00107D8B"/>
    <w:rsid w:val="00111AE5"/>
    <w:rsid w:val="00112100"/>
    <w:rsid w:val="0011375C"/>
    <w:rsid w:val="00113924"/>
    <w:rsid w:val="00113E78"/>
    <w:rsid w:val="0011426B"/>
    <w:rsid w:val="00114612"/>
    <w:rsid w:val="00114924"/>
    <w:rsid w:val="00114F1F"/>
    <w:rsid w:val="0011644B"/>
    <w:rsid w:val="00123CBD"/>
    <w:rsid w:val="00123D96"/>
    <w:rsid w:val="0012416B"/>
    <w:rsid w:val="00125EB1"/>
    <w:rsid w:val="0013009E"/>
    <w:rsid w:val="00131E25"/>
    <w:rsid w:val="001404C4"/>
    <w:rsid w:val="00141F51"/>
    <w:rsid w:val="001420E8"/>
    <w:rsid w:val="001435EF"/>
    <w:rsid w:val="00143E29"/>
    <w:rsid w:val="00144346"/>
    <w:rsid w:val="00145428"/>
    <w:rsid w:val="0014589F"/>
    <w:rsid w:val="00146785"/>
    <w:rsid w:val="00152F73"/>
    <w:rsid w:val="00154AFF"/>
    <w:rsid w:val="00155858"/>
    <w:rsid w:val="00155BB5"/>
    <w:rsid w:val="00156466"/>
    <w:rsid w:val="001564A3"/>
    <w:rsid w:val="001571D2"/>
    <w:rsid w:val="0016146C"/>
    <w:rsid w:val="00163A24"/>
    <w:rsid w:val="00164158"/>
    <w:rsid w:val="001641F8"/>
    <w:rsid w:val="001654D9"/>
    <w:rsid w:val="0017180E"/>
    <w:rsid w:val="00171C6A"/>
    <w:rsid w:val="00171F08"/>
    <w:rsid w:val="00181751"/>
    <w:rsid w:val="00181D49"/>
    <w:rsid w:val="00183026"/>
    <w:rsid w:val="001841B8"/>
    <w:rsid w:val="00185C94"/>
    <w:rsid w:val="0019124D"/>
    <w:rsid w:val="00191B35"/>
    <w:rsid w:val="00193CE3"/>
    <w:rsid w:val="00194832"/>
    <w:rsid w:val="0019502B"/>
    <w:rsid w:val="001A06F8"/>
    <w:rsid w:val="001A7B54"/>
    <w:rsid w:val="001B0394"/>
    <w:rsid w:val="001B1259"/>
    <w:rsid w:val="001B1C30"/>
    <w:rsid w:val="001B332F"/>
    <w:rsid w:val="001B4992"/>
    <w:rsid w:val="001B6334"/>
    <w:rsid w:val="001C0D37"/>
    <w:rsid w:val="001C2D45"/>
    <w:rsid w:val="001C638E"/>
    <w:rsid w:val="001C653E"/>
    <w:rsid w:val="001C7B4F"/>
    <w:rsid w:val="001D5D49"/>
    <w:rsid w:val="001D61FA"/>
    <w:rsid w:val="001E15BA"/>
    <w:rsid w:val="001E44FF"/>
    <w:rsid w:val="001E4541"/>
    <w:rsid w:val="001E55AF"/>
    <w:rsid w:val="001E7405"/>
    <w:rsid w:val="001F2CDA"/>
    <w:rsid w:val="001F44B4"/>
    <w:rsid w:val="001F6137"/>
    <w:rsid w:val="001F7E07"/>
    <w:rsid w:val="00201291"/>
    <w:rsid w:val="002050FE"/>
    <w:rsid w:val="00207259"/>
    <w:rsid w:val="00213692"/>
    <w:rsid w:val="00215674"/>
    <w:rsid w:val="00215D69"/>
    <w:rsid w:val="00220E4E"/>
    <w:rsid w:val="00221D32"/>
    <w:rsid w:val="00223E69"/>
    <w:rsid w:val="00227F1D"/>
    <w:rsid w:val="00232D86"/>
    <w:rsid w:val="00235E37"/>
    <w:rsid w:val="00236678"/>
    <w:rsid w:val="002441B6"/>
    <w:rsid w:val="00245A7D"/>
    <w:rsid w:val="00253899"/>
    <w:rsid w:val="00254BCC"/>
    <w:rsid w:val="002572EC"/>
    <w:rsid w:val="0026218F"/>
    <w:rsid w:val="00263E0F"/>
    <w:rsid w:val="00270A37"/>
    <w:rsid w:val="002719F4"/>
    <w:rsid w:val="0027248A"/>
    <w:rsid w:val="002727FD"/>
    <w:rsid w:val="002747CF"/>
    <w:rsid w:val="00280528"/>
    <w:rsid w:val="002832BE"/>
    <w:rsid w:val="002836CD"/>
    <w:rsid w:val="00283B8D"/>
    <w:rsid w:val="00284586"/>
    <w:rsid w:val="00287795"/>
    <w:rsid w:val="00294CF2"/>
    <w:rsid w:val="00295EC8"/>
    <w:rsid w:val="002972D3"/>
    <w:rsid w:val="002A08E4"/>
    <w:rsid w:val="002A15B9"/>
    <w:rsid w:val="002A3647"/>
    <w:rsid w:val="002A3810"/>
    <w:rsid w:val="002A39CE"/>
    <w:rsid w:val="002B0BAC"/>
    <w:rsid w:val="002B0F16"/>
    <w:rsid w:val="002B5ECD"/>
    <w:rsid w:val="002C047D"/>
    <w:rsid w:val="002C0888"/>
    <w:rsid w:val="002C371E"/>
    <w:rsid w:val="002C3814"/>
    <w:rsid w:val="002C4A28"/>
    <w:rsid w:val="002D1FA6"/>
    <w:rsid w:val="002D43E9"/>
    <w:rsid w:val="002D5D26"/>
    <w:rsid w:val="002D6A54"/>
    <w:rsid w:val="002D6C08"/>
    <w:rsid w:val="002E2C9E"/>
    <w:rsid w:val="002E39DE"/>
    <w:rsid w:val="002E4C7B"/>
    <w:rsid w:val="002E5433"/>
    <w:rsid w:val="002E5912"/>
    <w:rsid w:val="002E72E8"/>
    <w:rsid w:val="002E75BA"/>
    <w:rsid w:val="002F1799"/>
    <w:rsid w:val="002F6B91"/>
    <w:rsid w:val="00300E3F"/>
    <w:rsid w:val="003075FA"/>
    <w:rsid w:val="003138BE"/>
    <w:rsid w:val="0031557C"/>
    <w:rsid w:val="0032174B"/>
    <w:rsid w:val="00322867"/>
    <w:rsid w:val="00322E2F"/>
    <w:rsid w:val="00325186"/>
    <w:rsid w:val="0032543B"/>
    <w:rsid w:val="00326D89"/>
    <w:rsid w:val="0033355C"/>
    <w:rsid w:val="003342B7"/>
    <w:rsid w:val="0033539E"/>
    <w:rsid w:val="00336776"/>
    <w:rsid w:val="0034026C"/>
    <w:rsid w:val="003414B3"/>
    <w:rsid w:val="00343E50"/>
    <w:rsid w:val="00346A1E"/>
    <w:rsid w:val="003477DB"/>
    <w:rsid w:val="00350E4B"/>
    <w:rsid w:val="00351465"/>
    <w:rsid w:val="00352B78"/>
    <w:rsid w:val="00353560"/>
    <w:rsid w:val="003535C4"/>
    <w:rsid w:val="00353AAC"/>
    <w:rsid w:val="00355671"/>
    <w:rsid w:val="00356A1C"/>
    <w:rsid w:val="00357298"/>
    <w:rsid w:val="00360210"/>
    <w:rsid w:val="003604A8"/>
    <w:rsid w:val="00364CEF"/>
    <w:rsid w:val="00365E24"/>
    <w:rsid w:val="003676E3"/>
    <w:rsid w:val="00370FE6"/>
    <w:rsid w:val="00383D60"/>
    <w:rsid w:val="00385B2C"/>
    <w:rsid w:val="0038648C"/>
    <w:rsid w:val="0038679F"/>
    <w:rsid w:val="00387016"/>
    <w:rsid w:val="00393A80"/>
    <w:rsid w:val="00394A0E"/>
    <w:rsid w:val="00395B0F"/>
    <w:rsid w:val="0039648D"/>
    <w:rsid w:val="00396942"/>
    <w:rsid w:val="00396B85"/>
    <w:rsid w:val="003972A4"/>
    <w:rsid w:val="00397471"/>
    <w:rsid w:val="003A0F2A"/>
    <w:rsid w:val="003A167E"/>
    <w:rsid w:val="003A61A7"/>
    <w:rsid w:val="003B0288"/>
    <w:rsid w:val="003B03FC"/>
    <w:rsid w:val="003B06FC"/>
    <w:rsid w:val="003B097A"/>
    <w:rsid w:val="003B4ABA"/>
    <w:rsid w:val="003B4EEB"/>
    <w:rsid w:val="003B5273"/>
    <w:rsid w:val="003B65D3"/>
    <w:rsid w:val="003C099B"/>
    <w:rsid w:val="003C0DFB"/>
    <w:rsid w:val="003C23CD"/>
    <w:rsid w:val="003C2E05"/>
    <w:rsid w:val="003C639D"/>
    <w:rsid w:val="003D0C52"/>
    <w:rsid w:val="003D1A24"/>
    <w:rsid w:val="003D2A87"/>
    <w:rsid w:val="003D2F0D"/>
    <w:rsid w:val="003D334B"/>
    <w:rsid w:val="003D42D4"/>
    <w:rsid w:val="003D49EB"/>
    <w:rsid w:val="003D59C2"/>
    <w:rsid w:val="003D5BE1"/>
    <w:rsid w:val="003D7EE8"/>
    <w:rsid w:val="003E1C24"/>
    <w:rsid w:val="003E2F49"/>
    <w:rsid w:val="003E362C"/>
    <w:rsid w:val="003E3ABC"/>
    <w:rsid w:val="003E4DC3"/>
    <w:rsid w:val="003E5C13"/>
    <w:rsid w:val="003F04AD"/>
    <w:rsid w:val="003F40CB"/>
    <w:rsid w:val="003F4FB5"/>
    <w:rsid w:val="003F601B"/>
    <w:rsid w:val="003F7E57"/>
    <w:rsid w:val="00401272"/>
    <w:rsid w:val="00403453"/>
    <w:rsid w:val="004049C8"/>
    <w:rsid w:val="004054E7"/>
    <w:rsid w:val="004073CB"/>
    <w:rsid w:val="00407DF4"/>
    <w:rsid w:val="004121EC"/>
    <w:rsid w:val="0041390A"/>
    <w:rsid w:val="004164EA"/>
    <w:rsid w:val="00417DAB"/>
    <w:rsid w:val="00420D5A"/>
    <w:rsid w:val="004226EE"/>
    <w:rsid w:val="004228E6"/>
    <w:rsid w:val="00422BC0"/>
    <w:rsid w:val="004309D3"/>
    <w:rsid w:val="00434F56"/>
    <w:rsid w:val="00435196"/>
    <w:rsid w:val="00435208"/>
    <w:rsid w:val="00436308"/>
    <w:rsid w:val="004372CC"/>
    <w:rsid w:val="004465A6"/>
    <w:rsid w:val="00450E12"/>
    <w:rsid w:val="00451A64"/>
    <w:rsid w:val="004571BE"/>
    <w:rsid w:val="00461A2B"/>
    <w:rsid w:val="0046330F"/>
    <w:rsid w:val="00463E91"/>
    <w:rsid w:val="0046637B"/>
    <w:rsid w:val="00466A7F"/>
    <w:rsid w:val="00466D18"/>
    <w:rsid w:val="0046776F"/>
    <w:rsid w:val="00472B57"/>
    <w:rsid w:val="00473220"/>
    <w:rsid w:val="00475D28"/>
    <w:rsid w:val="004777A5"/>
    <w:rsid w:val="0047794B"/>
    <w:rsid w:val="00477B4D"/>
    <w:rsid w:val="00480254"/>
    <w:rsid w:val="00481032"/>
    <w:rsid w:val="004813B5"/>
    <w:rsid w:val="00481E15"/>
    <w:rsid w:val="00482B07"/>
    <w:rsid w:val="004833D0"/>
    <w:rsid w:val="00485619"/>
    <w:rsid w:val="004868CC"/>
    <w:rsid w:val="00486CEB"/>
    <w:rsid w:val="00487837"/>
    <w:rsid w:val="00487C39"/>
    <w:rsid w:val="0049006B"/>
    <w:rsid w:val="004910DB"/>
    <w:rsid w:val="004964D3"/>
    <w:rsid w:val="004A100A"/>
    <w:rsid w:val="004A18ED"/>
    <w:rsid w:val="004A1C7B"/>
    <w:rsid w:val="004A28F1"/>
    <w:rsid w:val="004A7583"/>
    <w:rsid w:val="004C17DC"/>
    <w:rsid w:val="004C1F7E"/>
    <w:rsid w:val="004C39B6"/>
    <w:rsid w:val="004C51D5"/>
    <w:rsid w:val="004D0A9E"/>
    <w:rsid w:val="004D33E9"/>
    <w:rsid w:val="004D3902"/>
    <w:rsid w:val="004D4820"/>
    <w:rsid w:val="004D61E2"/>
    <w:rsid w:val="004D74CE"/>
    <w:rsid w:val="004D7584"/>
    <w:rsid w:val="004D7610"/>
    <w:rsid w:val="004E02FF"/>
    <w:rsid w:val="004E2F50"/>
    <w:rsid w:val="004E3549"/>
    <w:rsid w:val="004E55C8"/>
    <w:rsid w:val="004F3DEA"/>
    <w:rsid w:val="004F4682"/>
    <w:rsid w:val="004F4FEE"/>
    <w:rsid w:val="004F519F"/>
    <w:rsid w:val="004F5890"/>
    <w:rsid w:val="004F64A1"/>
    <w:rsid w:val="004F6800"/>
    <w:rsid w:val="004F7E93"/>
    <w:rsid w:val="00501A5A"/>
    <w:rsid w:val="00504940"/>
    <w:rsid w:val="00512838"/>
    <w:rsid w:val="00516D2C"/>
    <w:rsid w:val="005203BD"/>
    <w:rsid w:val="005203CE"/>
    <w:rsid w:val="005205D2"/>
    <w:rsid w:val="00520AAD"/>
    <w:rsid w:val="00520DE1"/>
    <w:rsid w:val="005211FA"/>
    <w:rsid w:val="0052138B"/>
    <w:rsid w:val="005213FB"/>
    <w:rsid w:val="00521A99"/>
    <w:rsid w:val="00523337"/>
    <w:rsid w:val="00524045"/>
    <w:rsid w:val="0052438F"/>
    <w:rsid w:val="005258CA"/>
    <w:rsid w:val="005276C1"/>
    <w:rsid w:val="005310B4"/>
    <w:rsid w:val="005312A1"/>
    <w:rsid w:val="005353C6"/>
    <w:rsid w:val="00536DAC"/>
    <w:rsid w:val="00537E22"/>
    <w:rsid w:val="0054042A"/>
    <w:rsid w:val="00541468"/>
    <w:rsid w:val="005433C5"/>
    <w:rsid w:val="0054350A"/>
    <w:rsid w:val="0054385C"/>
    <w:rsid w:val="0054722E"/>
    <w:rsid w:val="005479F0"/>
    <w:rsid w:val="00553F4C"/>
    <w:rsid w:val="00560F7D"/>
    <w:rsid w:val="00563205"/>
    <w:rsid w:val="005700F3"/>
    <w:rsid w:val="005703EF"/>
    <w:rsid w:val="00571138"/>
    <w:rsid w:val="00573DED"/>
    <w:rsid w:val="00574D2E"/>
    <w:rsid w:val="00575F3E"/>
    <w:rsid w:val="00576FEE"/>
    <w:rsid w:val="005778C7"/>
    <w:rsid w:val="00581085"/>
    <w:rsid w:val="00582848"/>
    <w:rsid w:val="005829B3"/>
    <w:rsid w:val="00582E96"/>
    <w:rsid w:val="00583987"/>
    <w:rsid w:val="005858BE"/>
    <w:rsid w:val="0058617D"/>
    <w:rsid w:val="0058726A"/>
    <w:rsid w:val="00587FDA"/>
    <w:rsid w:val="00590742"/>
    <w:rsid w:val="00596E71"/>
    <w:rsid w:val="00597426"/>
    <w:rsid w:val="005A1D2B"/>
    <w:rsid w:val="005A300E"/>
    <w:rsid w:val="005A3836"/>
    <w:rsid w:val="005A3D0F"/>
    <w:rsid w:val="005A5FB8"/>
    <w:rsid w:val="005A6153"/>
    <w:rsid w:val="005B20D8"/>
    <w:rsid w:val="005B2512"/>
    <w:rsid w:val="005B2984"/>
    <w:rsid w:val="005B317D"/>
    <w:rsid w:val="005B3A87"/>
    <w:rsid w:val="005B6890"/>
    <w:rsid w:val="005C0F1F"/>
    <w:rsid w:val="005C16C2"/>
    <w:rsid w:val="005C2AF8"/>
    <w:rsid w:val="005C3B47"/>
    <w:rsid w:val="005C5A06"/>
    <w:rsid w:val="005C5A1C"/>
    <w:rsid w:val="005C7DEF"/>
    <w:rsid w:val="005D3D42"/>
    <w:rsid w:val="005D433D"/>
    <w:rsid w:val="005D5A94"/>
    <w:rsid w:val="005E2051"/>
    <w:rsid w:val="005E3068"/>
    <w:rsid w:val="005E7E7C"/>
    <w:rsid w:val="005F7786"/>
    <w:rsid w:val="00602BA6"/>
    <w:rsid w:val="006033C3"/>
    <w:rsid w:val="00603C78"/>
    <w:rsid w:val="006072B2"/>
    <w:rsid w:val="00611CC2"/>
    <w:rsid w:val="00613F2E"/>
    <w:rsid w:val="00614854"/>
    <w:rsid w:val="00614F90"/>
    <w:rsid w:val="006167B8"/>
    <w:rsid w:val="00616875"/>
    <w:rsid w:val="00617AF6"/>
    <w:rsid w:val="00620046"/>
    <w:rsid w:val="00621325"/>
    <w:rsid w:val="006240CB"/>
    <w:rsid w:val="00624BBD"/>
    <w:rsid w:val="006255A6"/>
    <w:rsid w:val="006268F1"/>
    <w:rsid w:val="00627FAA"/>
    <w:rsid w:val="0063035E"/>
    <w:rsid w:val="006305A9"/>
    <w:rsid w:val="00631037"/>
    <w:rsid w:val="006339D0"/>
    <w:rsid w:val="0063745A"/>
    <w:rsid w:val="00643C09"/>
    <w:rsid w:val="006451EC"/>
    <w:rsid w:val="00645FC5"/>
    <w:rsid w:val="006460F5"/>
    <w:rsid w:val="00652BAD"/>
    <w:rsid w:val="00656143"/>
    <w:rsid w:val="0066028F"/>
    <w:rsid w:val="006627DA"/>
    <w:rsid w:val="00662CB9"/>
    <w:rsid w:val="00665E9C"/>
    <w:rsid w:val="00667837"/>
    <w:rsid w:val="00670A3D"/>
    <w:rsid w:val="00672D18"/>
    <w:rsid w:val="006732B3"/>
    <w:rsid w:val="0067424D"/>
    <w:rsid w:val="0067743B"/>
    <w:rsid w:val="00683B1F"/>
    <w:rsid w:val="00684073"/>
    <w:rsid w:val="0068551F"/>
    <w:rsid w:val="006860D0"/>
    <w:rsid w:val="00686E81"/>
    <w:rsid w:val="0068734C"/>
    <w:rsid w:val="00693604"/>
    <w:rsid w:val="00694C87"/>
    <w:rsid w:val="006A2280"/>
    <w:rsid w:val="006A23F4"/>
    <w:rsid w:val="006A2E00"/>
    <w:rsid w:val="006A309B"/>
    <w:rsid w:val="006A43CC"/>
    <w:rsid w:val="006A51A7"/>
    <w:rsid w:val="006A577E"/>
    <w:rsid w:val="006A6371"/>
    <w:rsid w:val="006B27D9"/>
    <w:rsid w:val="006B307B"/>
    <w:rsid w:val="006B3B24"/>
    <w:rsid w:val="006B4379"/>
    <w:rsid w:val="006B4DE4"/>
    <w:rsid w:val="006B65D3"/>
    <w:rsid w:val="006B784C"/>
    <w:rsid w:val="006C0B3A"/>
    <w:rsid w:val="006C3FAF"/>
    <w:rsid w:val="006C414F"/>
    <w:rsid w:val="006C55D8"/>
    <w:rsid w:val="006C6549"/>
    <w:rsid w:val="006E0B27"/>
    <w:rsid w:val="006E12DB"/>
    <w:rsid w:val="006E1C9E"/>
    <w:rsid w:val="006E42DD"/>
    <w:rsid w:val="006E72D4"/>
    <w:rsid w:val="006E760B"/>
    <w:rsid w:val="006F02E5"/>
    <w:rsid w:val="006F07DA"/>
    <w:rsid w:val="006F10EA"/>
    <w:rsid w:val="006F1E4E"/>
    <w:rsid w:val="006F43E1"/>
    <w:rsid w:val="006F4548"/>
    <w:rsid w:val="006F5F25"/>
    <w:rsid w:val="006F7B48"/>
    <w:rsid w:val="00701550"/>
    <w:rsid w:val="00701C0D"/>
    <w:rsid w:val="00701EB5"/>
    <w:rsid w:val="00702414"/>
    <w:rsid w:val="00702FD0"/>
    <w:rsid w:val="00703CC3"/>
    <w:rsid w:val="00703E96"/>
    <w:rsid w:val="00704451"/>
    <w:rsid w:val="00704901"/>
    <w:rsid w:val="00706A03"/>
    <w:rsid w:val="00711F25"/>
    <w:rsid w:val="0071360A"/>
    <w:rsid w:val="0071500E"/>
    <w:rsid w:val="0072040F"/>
    <w:rsid w:val="0072148B"/>
    <w:rsid w:val="00722BA2"/>
    <w:rsid w:val="00724888"/>
    <w:rsid w:val="007271FA"/>
    <w:rsid w:val="00730496"/>
    <w:rsid w:val="00730BC9"/>
    <w:rsid w:val="007333D0"/>
    <w:rsid w:val="00740127"/>
    <w:rsid w:val="0074138B"/>
    <w:rsid w:val="00741D04"/>
    <w:rsid w:val="007427A5"/>
    <w:rsid w:val="0074749C"/>
    <w:rsid w:val="00750CE6"/>
    <w:rsid w:val="00751AC3"/>
    <w:rsid w:val="00752D92"/>
    <w:rsid w:val="00752EE2"/>
    <w:rsid w:val="007545F2"/>
    <w:rsid w:val="00756456"/>
    <w:rsid w:val="00757490"/>
    <w:rsid w:val="007626F4"/>
    <w:rsid w:val="00763881"/>
    <w:rsid w:val="00764139"/>
    <w:rsid w:val="007662E4"/>
    <w:rsid w:val="00770978"/>
    <w:rsid w:val="00771814"/>
    <w:rsid w:val="00773BB8"/>
    <w:rsid w:val="0078074B"/>
    <w:rsid w:val="007818A7"/>
    <w:rsid w:val="007840D0"/>
    <w:rsid w:val="0078751E"/>
    <w:rsid w:val="007926B7"/>
    <w:rsid w:val="007935A9"/>
    <w:rsid w:val="007937CD"/>
    <w:rsid w:val="007953B4"/>
    <w:rsid w:val="00797224"/>
    <w:rsid w:val="007977E0"/>
    <w:rsid w:val="007A0068"/>
    <w:rsid w:val="007A02A6"/>
    <w:rsid w:val="007A5AC4"/>
    <w:rsid w:val="007A7F35"/>
    <w:rsid w:val="007B0205"/>
    <w:rsid w:val="007B1AAE"/>
    <w:rsid w:val="007B20F3"/>
    <w:rsid w:val="007B2413"/>
    <w:rsid w:val="007B3C5D"/>
    <w:rsid w:val="007B43AD"/>
    <w:rsid w:val="007B5D16"/>
    <w:rsid w:val="007B69CB"/>
    <w:rsid w:val="007B74C7"/>
    <w:rsid w:val="007C22B3"/>
    <w:rsid w:val="007C3FC9"/>
    <w:rsid w:val="007C5643"/>
    <w:rsid w:val="007D0B4C"/>
    <w:rsid w:val="007D0D3B"/>
    <w:rsid w:val="007E071E"/>
    <w:rsid w:val="007E116C"/>
    <w:rsid w:val="007E3615"/>
    <w:rsid w:val="007E36FE"/>
    <w:rsid w:val="007E6EFF"/>
    <w:rsid w:val="007F068C"/>
    <w:rsid w:val="007F267B"/>
    <w:rsid w:val="007F32C4"/>
    <w:rsid w:val="007F36C1"/>
    <w:rsid w:val="007F4186"/>
    <w:rsid w:val="007F50E3"/>
    <w:rsid w:val="007F579D"/>
    <w:rsid w:val="008001C5"/>
    <w:rsid w:val="0080199C"/>
    <w:rsid w:val="00801E2D"/>
    <w:rsid w:val="00802168"/>
    <w:rsid w:val="00802A17"/>
    <w:rsid w:val="00802A28"/>
    <w:rsid w:val="008066A9"/>
    <w:rsid w:val="0081106B"/>
    <w:rsid w:val="00812E18"/>
    <w:rsid w:val="00813A22"/>
    <w:rsid w:val="008146EB"/>
    <w:rsid w:val="00814728"/>
    <w:rsid w:val="00814A3A"/>
    <w:rsid w:val="0081586C"/>
    <w:rsid w:val="0082036C"/>
    <w:rsid w:val="0082123C"/>
    <w:rsid w:val="00821F8F"/>
    <w:rsid w:val="00822604"/>
    <w:rsid w:val="00823BB2"/>
    <w:rsid w:val="00825430"/>
    <w:rsid w:val="00826723"/>
    <w:rsid w:val="00827182"/>
    <w:rsid w:val="00830223"/>
    <w:rsid w:val="00831822"/>
    <w:rsid w:val="00831BFE"/>
    <w:rsid w:val="00831C37"/>
    <w:rsid w:val="00834FD4"/>
    <w:rsid w:val="00835F1E"/>
    <w:rsid w:val="008377FD"/>
    <w:rsid w:val="00837C06"/>
    <w:rsid w:val="00840177"/>
    <w:rsid w:val="00841FD0"/>
    <w:rsid w:val="00845203"/>
    <w:rsid w:val="00845A31"/>
    <w:rsid w:val="00845A54"/>
    <w:rsid w:val="00846F59"/>
    <w:rsid w:val="008473DB"/>
    <w:rsid w:val="008475EA"/>
    <w:rsid w:val="0085141F"/>
    <w:rsid w:val="00851D00"/>
    <w:rsid w:val="0085370D"/>
    <w:rsid w:val="00863F23"/>
    <w:rsid w:val="00864A9C"/>
    <w:rsid w:val="008664B3"/>
    <w:rsid w:val="00870CEC"/>
    <w:rsid w:val="008713B9"/>
    <w:rsid w:val="008719BC"/>
    <w:rsid w:val="008724CA"/>
    <w:rsid w:val="00873862"/>
    <w:rsid w:val="0087526B"/>
    <w:rsid w:val="00875B15"/>
    <w:rsid w:val="008765A8"/>
    <w:rsid w:val="00877A92"/>
    <w:rsid w:val="0088565A"/>
    <w:rsid w:val="00886DC2"/>
    <w:rsid w:val="00887387"/>
    <w:rsid w:val="00892CF2"/>
    <w:rsid w:val="00893D83"/>
    <w:rsid w:val="0089518A"/>
    <w:rsid w:val="0089629D"/>
    <w:rsid w:val="00896C05"/>
    <w:rsid w:val="008A0B8D"/>
    <w:rsid w:val="008A1467"/>
    <w:rsid w:val="008A452C"/>
    <w:rsid w:val="008A4CD2"/>
    <w:rsid w:val="008A6608"/>
    <w:rsid w:val="008B107F"/>
    <w:rsid w:val="008B11B2"/>
    <w:rsid w:val="008B1D7C"/>
    <w:rsid w:val="008B2078"/>
    <w:rsid w:val="008B2704"/>
    <w:rsid w:val="008B4A3A"/>
    <w:rsid w:val="008B5BFE"/>
    <w:rsid w:val="008B6149"/>
    <w:rsid w:val="008B7E5E"/>
    <w:rsid w:val="008B7EBD"/>
    <w:rsid w:val="008C32AB"/>
    <w:rsid w:val="008C3AF0"/>
    <w:rsid w:val="008C7820"/>
    <w:rsid w:val="008D1991"/>
    <w:rsid w:val="008D5133"/>
    <w:rsid w:val="008E172E"/>
    <w:rsid w:val="008E1D45"/>
    <w:rsid w:val="008E446F"/>
    <w:rsid w:val="008F5EC5"/>
    <w:rsid w:val="008F627D"/>
    <w:rsid w:val="008F7DA8"/>
    <w:rsid w:val="00902E0E"/>
    <w:rsid w:val="009050D2"/>
    <w:rsid w:val="00910D3F"/>
    <w:rsid w:val="00912E96"/>
    <w:rsid w:val="00914A4D"/>
    <w:rsid w:val="009156D3"/>
    <w:rsid w:val="00916F01"/>
    <w:rsid w:val="009178E0"/>
    <w:rsid w:val="00923D98"/>
    <w:rsid w:val="009240AD"/>
    <w:rsid w:val="0092541C"/>
    <w:rsid w:val="009266BA"/>
    <w:rsid w:val="00927B0A"/>
    <w:rsid w:val="00930694"/>
    <w:rsid w:val="00931B0F"/>
    <w:rsid w:val="00933EC2"/>
    <w:rsid w:val="0093412E"/>
    <w:rsid w:val="00936897"/>
    <w:rsid w:val="009418D4"/>
    <w:rsid w:val="00941E84"/>
    <w:rsid w:val="00943B92"/>
    <w:rsid w:val="009445C0"/>
    <w:rsid w:val="00947D7F"/>
    <w:rsid w:val="00951691"/>
    <w:rsid w:val="00953D2A"/>
    <w:rsid w:val="00953D61"/>
    <w:rsid w:val="00961371"/>
    <w:rsid w:val="00963FFF"/>
    <w:rsid w:val="009646DC"/>
    <w:rsid w:val="009649D1"/>
    <w:rsid w:val="00965D08"/>
    <w:rsid w:val="009663BC"/>
    <w:rsid w:val="009675AD"/>
    <w:rsid w:val="009719C5"/>
    <w:rsid w:val="00971DF0"/>
    <w:rsid w:val="009720CD"/>
    <w:rsid w:val="00973CBB"/>
    <w:rsid w:val="00980419"/>
    <w:rsid w:val="00984B1B"/>
    <w:rsid w:val="00987455"/>
    <w:rsid w:val="00993AED"/>
    <w:rsid w:val="009972FE"/>
    <w:rsid w:val="009A1D3F"/>
    <w:rsid w:val="009A5413"/>
    <w:rsid w:val="009A706A"/>
    <w:rsid w:val="009B0F20"/>
    <w:rsid w:val="009B4DB0"/>
    <w:rsid w:val="009C1CDD"/>
    <w:rsid w:val="009C1F95"/>
    <w:rsid w:val="009C27C4"/>
    <w:rsid w:val="009C440B"/>
    <w:rsid w:val="009C6D51"/>
    <w:rsid w:val="009C7C3D"/>
    <w:rsid w:val="009D26C4"/>
    <w:rsid w:val="009D4067"/>
    <w:rsid w:val="009D464F"/>
    <w:rsid w:val="009D52E7"/>
    <w:rsid w:val="009D6205"/>
    <w:rsid w:val="009E44C8"/>
    <w:rsid w:val="009E49F9"/>
    <w:rsid w:val="009E5C8F"/>
    <w:rsid w:val="009E6B5A"/>
    <w:rsid w:val="009F0072"/>
    <w:rsid w:val="009F767B"/>
    <w:rsid w:val="00A00029"/>
    <w:rsid w:val="00A00EE5"/>
    <w:rsid w:val="00A012EE"/>
    <w:rsid w:val="00A0548F"/>
    <w:rsid w:val="00A12A76"/>
    <w:rsid w:val="00A12F3A"/>
    <w:rsid w:val="00A12F4F"/>
    <w:rsid w:val="00A2224F"/>
    <w:rsid w:val="00A229B1"/>
    <w:rsid w:val="00A263BA"/>
    <w:rsid w:val="00A304B5"/>
    <w:rsid w:val="00A3103B"/>
    <w:rsid w:val="00A31674"/>
    <w:rsid w:val="00A32758"/>
    <w:rsid w:val="00A34A5D"/>
    <w:rsid w:val="00A362EE"/>
    <w:rsid w:val="00A3657F"/>
    <w:rsid w:val="00A4079A"/>
    <w:rsid w:val="00A42ABD"/>
    <w:rsid w:val="00A45221"/>
    <w:rsid w:val="00A4643A"/>
    <w:rsid w:val="00A465B7"/>
    <w:rsid w:val="00A47010"/>
    <w:rsid w:val="00A474ED"/>
    <w:rsid w:val="00A47DD6"/>
    <w:rsid w:val="00A5211A"/>
    <w:rsid w:val="00A52A61"/>
    <w:rsid w:val="00A5359A"/>
    <w:rsid w:val="00A53846"/>
    <w:rsid w:val="00A575FE"/>
    <w:rsid w:val="00A601C0"/>
    <w:rsid w:val="00A61F1A"/>
    <w:rsid w:val="00A6786B"/>
    <w:rsid w:val="00A70C31"/>
    <w:rsid w:val="00A727EA"/>
    <w:rsid w:val="00A7323B"/>
    <w:rsid w:val="00A74B24"/>
    <w:rsid w:val="00A75041"/>
    <w:rsid w:val="00A76557"/>
    <w:rsid w:val="00A772ED"/>
    <w:rsid w:val="00A80548"/>
    <w:rsid w:val="00A855C9"/>
    <w:rsid w:val="00A9021E"/>
    <w:rsid w:val="00A90A8F"/>
    <w:rsid w:val="00A92DF8"/>
    <w:rsid w:val="00A9419A"/>
    <w:rsid w:val="00A969E4"/>
    <w:rsid w:val="00AA0FAE"/>
    <w:rsid w:val="00AA404F"/>
    <w:rsid w:val="00AA7734"/>
    <w:rsid w:val="00AB0990"/>
    <w:rsid w:val="00AB2FA1"/>
    <w:rsid w:val="00AB4896"/>
    <w:rsid w:val="00AB6D58"/>
    <w:rsid w:val="00AC0BF1"/>
    <w:rsid w:val="00AC1D0C"/>
    <w:rsid w:val="00AC5367"/>
    <w:rsid w:val="00AC53B3"/>
    <w:rsid w:val="00AC5AD3"/>
    <w:rsid w:val="00AC7029"/>
    <w:rsid w:val="00AD0ED8"/>
    <w:rsid w:val="00AD1C50"/>
    <w:rsid w:val="00AD217C"/>
    <w:rsid w:val="00AD41D7"/>
    <w:rsid w:val="00AD6FD7"/>
    <w:rsid w:val="00AE2DF6"/>
    <w:rsid w:val="00AE3819"/>
    <w:rsid w:val="00AE3CBE"/>
    <w:rsid w:val="00AE4806"/>
    <w:rsid w:val="00AE5ECB"/>
    <w:rsid w:val="00AE6B06"/>
    <w:rsid w:val="00AE7987"/>
    <w:rsid w:val="00AF68F9"/>
    <w:rsid w:val="00AF703F"/>
    <w:rsid w:val="00AF7775"/>
    <w:rsid w:val="00AF7D04"/>
    <w:rsid w:val="00B01D55"/>
    <w:rsid w:val="00B01ED0"/>
    <w:rsid w:val="00B073FB"/>
    <w:rsid w:val="00B105F2"/>
    <w:rsid w:val="00B113FD"/>
    <w:rsid w:val="00B1468F"/>
    <w:rsid w:val="00B1527E"/>
    <w:rsid w:val="00B1682D"/>
    <w:rsid w:val="00B223A9"/>
    <w:rsid w:val="00B233C9"/>
    <w:rsid w:val="00B2396E"/>
    <w:rsid w:val="00B257F8"/>
    <w:rsid w:val="00B25AEE"/>
    <w:rsid w:val="00B25BB0"/>
    <w:rsid w:val="00B274E6"/>
    <w:rsid w:val="00B31AC6"/>
    <w:rsid w:val="00B31DF3"/>
    <w:rsid w:val="00B32628"/>
    <w:rsid w:val="00B32801"/>
    <w:rsid w:val="00B34EA2"/>
    <w:rsid w:val="00B37D6E"/>
    <w:rsid w:val="00B37E6C"/>
    <w:rsid w:val="00B409F6"/>
    <w:rsid w:val="00B42DC8"/>
    <w:rsid w:val="00B5121C"/>
    <w:rsid w:val="00B512B0"/>
    <w:rsid w:val="00B51C7B"/>
    <w:rsid w:val="00B56BD6"/>
    <w:rsid w:val="00B606F2"/>
    <w:rsid w:val="00B627CA"/>
    <w:rsid w:val="00B67D58"/>
    <w:rsid w:val="00B74C20"/>
    <w:rsid w:val="00B74D30"/>
    <w:rsid w:val="00B755ED"/>
    <w:rsid w:val="00B75F63"/>
    <w:rsid w:val="00B86B5A"/>
    <w:rsid w:val="00B917DC"/>
    <w:rsid w:val="00B926BF"/>
    <w:rsid w:val="00B9284A"/>
    <w:rsid w:val="00B9368D"/>
    <w:rsid w:val="00B95C7B"/>
    <w:rsid w:val="00B967E6"/>
    <w:rsid w:val="00BA1385"/>
    <w:rsid w:val="00BA15FA"/>
    <w:rsid w:val="00BA2E8A"/>
    <w:rsid w:val="00BA3A5C"/>
    <w:rsid w:val="00BA6EBA"/>
    <w:rsid w:val="00BA6EED"/>
    <w:rsid w:val="00BB0EB8"/>
    <w:rsid w:val="00BB27AC"/>
    <w:rsid w:val="00BB3FA9"/>
    <w:rsid w:val="00BC1E3A"/>
    <w:rsid w:val="00BC1E7A"/>
    <w:rsid w:val="00BC32E2"/>
    <w:rsid w:val="00BC7423"/>
    <w:rsid w:val="00BC7C0D"/>
    <w:rsid w:val="00BD22EF"/>
    <w:rsid w:val="00BD4AC9"/>
    <w:rsid w:val="00BD64DB"/>
    <w:rsid w:val="00BD6D4D"/>
    <w:rsid w:val="00BE6043"/>
    <w:rsid w:val="00BE7586"/>
    <w:rsid w:val="00BE7DF4"/>
    <w:rsid w:val="00BF1DB4"/>
    <w:rsid w:val="00BF20A3"/>
    <w:rsid w:val="00BF5D2B"/>
    <w:rsid w:val="00BF73BC"/>
    <w:rsid w:val="00C00324"/>
    <w:rsid w:val="00C00463"/>
    <w:rsid w:val="00C00BA4"/>
    <w:rsid w:val="00C03949"/>
    <w:rsid w:val="00C04BD1"/>
    <w:rsid w:val="00C118E5"/>
    <w:rsid w:val="00C12F57"/>
    <w:rsid w:val="00C1387B"/>
    <w:rsid w:val="00C150C0"/>
    <w:rsid w:val="00C1608C"/>
    <w:rsid w:val="00C1619C"/>
    <w:rsid w:val="00C165BF"/>
    <w:rsid w:val="00C16C1D"/>
    <w:rsid w:val="00C21B8D"/>
    <w:rsid w:val="00C22802"/>
    <w:rsid w:val="00C26E91"/>
    <w:rsid w:val="00C32EF1"/>
    <w:rsid w:val="00C33CB9"/>
    <w:rsid w:val="00C33EAF"/>
    <w:rsid w:val="00C34DB1"/>
    <w:rsid w:val="00C40AD1"/>
    <w:rsid w:val="00C415BF"/>
    <w:rsid w:val="00C4494A"/>
    <w:rsid w:val="00C45150"/>
    <w:rsid w:val="00C46753"/>
    <w:rsid w:val="00C53579"/>
    <w:rsid w:val="00C55AC5"/>
    <w:rsid w:val="00C60333"/>
    <w:rsid w:val="00C6050E"/>
    <w:rsid w:val="00C60F57"/>
    <w:rsid w:val="00C62C55"/>
    <w:rsid w:val="00C635C2"/>
    <w:rsid w:val="00C7067A"/>
    <w:rsid w:val="00C70882"/>
    <w:rsid w:val="00C71ADC"/>
    <w:rsid w:val="00C7330D"/>
    <w:rsid w:val="00C7495B"/>
    <w:rsid w:val="00C75D79"/>
    <w:rsid w:val="00C76540"/>
    <w:rsid w:val="00C76B4A"/>
    <w:rsid w:val="00C77EE3"/>
    <w:rsid w:val="00C81642"/>
    <w:rsid w:val="00C82507"/>
    <w:rsid w:val="00C85C9E"/>
    <w:rsid w:val="00C8658E"/>
    <w:rsid w:val="00C9021D"/>
    <w:rsid w:val="00C94D44"/>
    <w:rsid w:val="00CA1A59"/>
    <w:rsid w:val="00CA1D3E"/>
    <w:rsid w:val="00CA37EE"/>
    <w:rsid w:val="00CB1722"/>
    <w:rsid w:val="00CB1B6E"/>
    <w:rsid w:val="00CB68D1"/>
    <w:rsid w:val="00CC1AA7"/>
    <w:rsid w:val="00CC3002"/>
    <w:rsid w:val="00CC3B8B"/>
    <w:rsid w:val="00CC66FF"/>
    <w:rsid w:val="00CD4479"/>
    <w:rsid w:val="00CD7560"/>
    <w:rsid w:val="00CE5A9B"/>
    <w:rsid w:val="00CE77C8"/>
    <w:rsid w:val="00CF1916"/>
    <w:rsid w:val="00CF2EE2"/>
    <w:rsid w:val="00CF36F6"/>
    <w:rsid w:val="00CF38A6"/>
    <w:rsid w:val="00CF7601"/>
    <w:rsid w:val="00D03CC0"/>
    <w:rsid w:val="00D04FC5"/>
    <w:rsid w:val="00D05533"/>
    <w:rsid w:val="00D1212F"/>
    <w:rsid w:val="00D139A8"/>
    <w:rsid w:val="00D13F68"/>
    <w:rsid w:val="00D15E6E"/>
    <w:rsid w:val="00D1670A"/>
    <w:rsid w:val="00D22778"/>
    <w:rsid w:val="00D23807"/>
    <w:rsid w:val="00D23BE8"/>
    <w:rsid w:val="00D25228"/>
    <w:rsid w:val="00D268A4"/>
    <w:rsid w:val="00D327F2"/>
    <w:rsid w:val="00D35054"/>
    <w:rsid w:val="00D50873"/>
    <w:rsid w:val="00D51715"/>
    <w:rsid w:val="00D5229F"/>
    <w:rsid w:val="00D53FBA"/>
    <w:rsid w:val="00D55498"/>
    <w:rsid w:val="00D565B6"/>
    <w:rsid w:val="00D56D66"/>
    <w:rsid w:val="00D57130"/>
    <w:rsid w:val="00D6058D"/>
    <w:rsid w:val="00D6112B"/>
    <w:rsid w:val="00D61187"/>
    <w:rsid w:val="00D62066"/>
    <w:rsid w:val="00D6237F"/>
    <w:rsid w:val="00D624F7"/>
    <w:rsid w:val="00D662B8"/>
    <w:rsid w:val="00D70316"/>
    <w:rsid w:val="00D719E6"/>
    <w:rsid w:val="00D71FDC"/>
    <w:rsid w:val="00D72CBE"/>
    <w:rsid w:val="00D73410"/>
    <w:rsid w:val="00D74763"/>
    <w:rsid w:val="00D76BAA"/>
    <w:rsid w:val="00D80F83"/>
    <w:rsid w:val="00D82379"/>
    <w:rsid w:val="00D83874"/>
    <w:rsid w:val="00D84FC3"/>
    <w:rsid w:val="00D87C9C"/>
    <w:rsid w:val="00D96472"/>
    <w:rsid w:val="00D974EC"/>
    <w:rsid w:val="00DA04C3"/>
    <w:rsid w:val="00DA0E89"/>
    <w:rsid w:val="00DA1B15"/>
    <w:rsid w:val="00DA2E1C"/>
    <w:rsid w:val="00DA2E77"/>
    <w:rsid w:val="00DA35F6"/>
    <w:rsid w:val="00DA4EA1"/>
    <w:rsid w:val="00DA6187"/>
    <w:rsid w:val="00DA7DCB"/>
    <w:rsid w:val="00DB1664"/>
    <w:rsid w:val="00DB35D0"/>
    <w:rsid w:val="00DB4680"/>
    <w:rsid w:val="00DB64EF"/>
    <w:rsid w:val="00DB69CA"/>
    <w:rsid w:val="00DC2A4F"/>
    <w:rsid w:val="00DC40DC"/>
    <w:rsid w:val="00DC556E"/>
    <w:rsid w:val="00DC7A76"/>
    <w:rsid w:val="00DD0239"/>
    <w:rsid w:val="00DD0E1C"/>
    <w:rsid w:val="00DD2DAA"/>
    <w:rsid w:val="00DD4172"/>
    <w:rsid w:val="00DD5E81"/>
    <w:rsid w:val="00DD6077"/>
    <w:rsid w:val="00DD712B"/>
    <w:rsid w:val="00DE0595"/>
    <w:rsid w:val="00DE475F"/>
    <w:rsid w:val="00DE4C21"/>
    <w:rsid w:val="00DE4FEB"/>
    <w:rsid w:val="00DF2260"/>
    <w:rsid w:val="00DF4807"/>
    <w:rsid w:val="00DF7889"/>
    <w:rsid w:val="00E01806"/>
    <w:rsid w:val="00E03FD2"/>
    <w:rsid w:val="00E04889"/>
    <w:rsid w:val="00E04921"/>
    <w:rsid w:val="00E057FA"/>
    <w:rsid w:val="00E062F9"/>
    <w:rsid w:val="00E15756"/>
    <w:rsid w:val="00E23F0E"/>
    <w:rsid w:val="00E2529F"/>
    <w:rsid w:val="00E258A4"/>
    <w:rsid w:val="00E33315"/>
    <w:rsid w:val="00E346F9"/>
    <w:rsid w:val="00E34BE9"/>
    <w:rsid w:val="00E364E0"/>
    <w:rsid w:val="00E36E00"/>
    <w:rsid w:val="00E37E1C"/>
    <w:rsid w:val="00E40D3D"/>
    <w:rsid w:val="00E41726"/>
    <w:rsid w:val="00E421E4"/>
    <w:rsid w:val="00E43CBB"/>
    <w:rsid w:val="00E45C2E"/>
    <w:rsid w:val="00E4635A"/>
    <w:rsid w:val="00E46986"/>
    <w:rsid w:val="00E53809"/>
    <w:rsid w:val="00E561BA"/>
    <w:rsid w:val="00E5796F"/>
    <w:rsid w:val="00E64D04"/>
    <w:rsid w:val="00E65794"/>
    <w:rsid w:val="00E663EF"/>
    <w:rsid w:val="00E7327B"/>
    <w:rsid w:val="00E74F65"/>
    <w:rsid w:val="00E761B6"/>
    <w:rsid w:val="00E7690A"/>
    <w:rsid w:val="00E77DC0"/>
    <w:rsid w:val="00E80537"/>
    <w:rsid w:val="00E853F2"/>
    <w:rsid w:val="00E86976"/>
    <w:rsid w:val="00E86D4F"/>
    <w:rsid w:val="00E901FC"/>
    <w:rsid w:val="00E91783"/>
    <w:rsid w:val="00E91C69"/>
    <w:rsid w:val="00E94818"/>
    <w:rsid w:val="00E9699D"/>
    <w:rsid w:val="00EA0039"/>
    <w:rsid w:val="00EA2DF3"/>
    <w:rsid w:val="00EA36E9"/>
    <w:rsid w:val="00EA3F93"/>
    <w:rsid w:val="00EA463A"/>
    <w:rsid w:val="00EA49B1"/>
    <w:rsid w:val="00EA6788"/>
    <w:rsid w:val="00EA6C04"/>
    <w:rsid w:val="00EB139A"/>
    <w:rsid w:val="00EB1575"/>
    <w:rsid w:val="00EB24C8"/>
    <w:rsid w:val="00EB27B9"/>
    <w:rsid w:val="00EB374A"/>
    <w:rsid w:val="00EB3DC5"/>
    <w:rsid w:val="00EB4C97"/>
    <w:rsid w:val="00EB57B8"/>
    <w:rsid w:val="00EB6B43"/>
    <w:rsid w:val="00EC042C"/>
    <w:rsid w:val="00ED2DFA"/>
    <w:rsid w:val="00ED518B"/>
    <w:rsid w:val="00ED613B"/>
    <w:rsid w:val="00ED6FAC"/>
    <w:rsid w:val="00EE0281"/>
    <w:rsid w:val="00EE0DA4"/>
    <w:rsid w:val="00EE1C9D"/>
    <w:rsid w:val="00EE2009"/>
    <w:rsid w:val="00EE28A6"/>
    <w:rsid w:val="00EE3DFE"/>
    <w:rsid w:val="00EE4129"/>
    <w:rsid w:val="00EE6815"/>
    <w:rsid w:val="00EE7425"/>
    <w:rsid w:val="00EF046D"/>
    <w:rsid w:val="00EF0F72"/>
    <w:rsid w:val="00EF3162"/>
    <w:rsid w:val="00EF3AA5"/>
    <w:rsid w:val="00EF4D43"/>
    <w:rsid w:val="00EF528E"/>
    <w:rsid w:val="00F01E2B"/>
    <w:rsid w:val="00F02725"/>
    <w:rsid w:val="00F04F1F"/>
    <w:rsid w:val="00F07E78"/>
    <w:rsid w:val="00F142C9"/>
    <w:rsid w:val="00F2150B"/>
    <w:rsid w:val="00F2161F"/>
    <w:rsid w:val="00F22C55"/>
    <w:rsid w:val="00F24C78"/>
    <w:rsid w:val="00F26242"/>
    <w:rsid w:val="00F30793"/>
    <w:rsid w:val="00F31811"/>
    <w:rsid w:val="00F32599"/>
    <w:rsid w:val="00F4083E"/>
    <w:rsid w:val="00F43BD1"/>
    <w:rsid w:val="00F4464D"/>
    <w:rsid w:val="00F448DA"/>
    <w:rsid w:val="00F452B1"/>
    <w:rsid w:val="00F4643F"/>
    <w:rsid w:val="00F51292"/>
    <w:rsid w:val="00F528E8"/>
    <w:rsid w:val="00F54B1E"/>
    <w:rsid w:val="00F55B0D"/>
    <w:rsid w:val="00F60370"/>
    <w:rsid w:val="00F636C7"/>
    <w:rsid w:val="00F638C5"/>
    <w:rsid w:val="00F65069"/>
    <w:rsid w:val="00F704FE"/>
    <w:rsid w:val="00F7191A"/>
    <w:rsid w:val="00F71B61"/>
    <w:rsid w:val="00F72740"/>
    <w:rsid w:val="00F730E1"/>
    <w:rsid w:val="00F73CDC"/>
    <w:rsid w:val="00F756FC"/>
    <w:rsid w:val="00F75788"/>
    <w:rsid w:val="00F75E7A"/>
    <w:rsid w:val="00F76577"/>
    <w:rsid w:val="00F766B9"/>
    <w:rsid w:val="00F80F5D"/>
    <w:rsid w:val="00F818E8"/>
    <w:rsid w:val="00F826BA"/>
    <w:rsid w:val="00F82966"/>
    <w:rsid w:val="00F82E86"/>
    <w:rsid w:val="00F86BA5"/>
    <w:rsid w:val="00F90A78"/>
    <w:rsid w:val="00F94359"/>
    <w:rsid w:val="00F96A1F"/>
    <w:rsid w:val="00FA1C14"/>
    <w:rsid w:val="00FA2D8A"/>
    <w:rsid w:val="00FA423B"/>
    <w:rsid w:val="00FA6B8F"/>
    <w:rsid w:val="00FA6BCA"/>
    <w:rsid w:val="00FB0CF9"/>
    <w:rsid w:val="00FB1172"/>
    <w:rsid w:val="00FB2DE1"/>
    <w:rsid w:val="00FB3DC9"/>
    <w:rsid w:val="00FC640F"/>
    <w:rsid w:val="00FC7C21"/>
    <w:rsid w:val="00FD0D7D"/>
    <w:rsid w:val="00FD3A30"/>
    <w:rsid w:val="00FD56B7"/>
    <w:rsid w:val="00FD5FFF"/>
    <w:rsid w:val="00FD725B"/>
    <w:rsid w:val="00FE0955"/>
    <w:rsid w:val="00FE0F3C"/>
    <w:rsid w:val="00FE1639"/>
    <w:rsid w:val="00FE1E3C"/>
    <w:rsid w:val="00FE35CB"/>
    <w:rsid w:val="00FE3905"/>
    <w:rsid w:val="00FE42B7"/>
    <w:rsid w:val="00FF1511"/>
    <w:rsid w:val="00FF2CD0"/>
    <w:rsid w:val="00FF60F6"/>
    <w:rsid w:val="00FF6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,"/>
  <w:listSeparator w:val=";"/>
  <w14:docId w14:val="7FC3F210"/>
  <w15:chartTrackingRefBased/>
  <w15:docId w15:val="{7153A6A1-7AAC-4F95-AD7E-7CDCF0D6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F2161F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0A26A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8752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526B"/>
  </w:style>
  <w:style w:type="paragraph" w:styleId="Footer">
    <w:name w:val="footer"/>
    <w:basedOn w:val="Normal"/>
    <w:link w:val="FooterChar"/>
    <w:uiPriority w:val="99"/>
    <w:unhideWhenUsed/>
    <w:rsid w:val="008752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526B"/>
  </w:style>
  <w:style w:type="character" w:styleId="CommentReference">
    <w:name w:val="annotation reference"/>
    <w:basedOn w:val="DefaultParagraphFont"/>
    <w:uiPriority w:val="99"/>
    <w:semiHidden/>
    <w:unhideWhenUsed/>
    <w:rsid w:val="008267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2672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2672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67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672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67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6723"/>
    <w:rPr>
      <w:rFonts w:ascii="Segoe UI" w:hAnsi="Segoe UI" w:cs="Segoe UI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352B78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352B78"/>
  </w:style>
  <w:style w:type="character" w:customStyle="1" w:styleId="EndNoteBibliographyTitleChar">
    <w:name w:val="EndNote Bibliography Title Char"/>
    <w:basedOn w:val="NoSpacingChar"/>
    <w:link w:val="EndNoteBibliographyTitle"/>
    <w:rsid w:val="00352B78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352B78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NoSpacingChar"/>
    <w:link w:val="EndNoteBibliography"/>
    <w:rsid w:val="00352B78"/>
    <w:rPr>
      <w:rFonts w:ascii="Calibri" w:hAnsi="Calibri" w:cs="Calibri"/>
      <w:noProof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B6149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F71B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F40CB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DC7A7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25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81ACC8-7DE6-4736-95A5-972197298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E99FFF61</Template>
  <TotalTime>5658</TotalTime>
  <Pages>10</Pages>
  <Words>4456</Words>
  <Characters>24512</Characters>
  <Application>Microsoft Office Word</Application>
  <DocSecurity>0</DocSecurity>
  <Lines>204</Lines>
  <Paragraphs>57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Bette Loef</dc:creator>
  <cp:keywords/>
  <dc:description/>
  <cp:lastModifiedBy>Bette Loef</cp:lastModifiedBy>
  <cp:revision>269</cp:revision>
  <dcterms:created xsi:type="dcterms:W3CDTF">2020-05-27T06:15:00Z</dcterms:created>
  <dcterms:modified xsi:type="dcterms:W3CDTF">2020-10-22T10:07:00Z</dcterms:modified>
</cp:coreProperties>
</file>