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8DC44" w14:textId="4D3CDDDA" w:rsidR="00D411F6" w:rsidRDefault="00CB4784" w:rsidP="00D411F6">
      <w:pPr>
        <w:pStyle w:val="Heading1"/>
      </w:pPr>
      <w:r>
        <w:t>Additional File 1</w:t>
      </w:r>
    </w:p>
    <w:p w14:paraId="4BA5CDA2" w14:textId="1C0F5F8C" w:rsidR="00D411F6" w:rsidRPr="00EB6A89" w:rsidRDefault="00EB6A89" w:rsidP="00EB6A89">
      <w:pPr>
        <w:pStyle w:val="Heading1"/>
        <w:numPr>
          <w:ilvl w:val="0"/>
          <w:numId w:val="0"/>
        </w:numPr>
        <w:rPr>
          <w:u w:val="single"/>
        </w:rPr>
      </w:pPr>
      <w:bookmarkStart w:id="0" w:name="_Hlk127984587"/>
      <w:bookmarkEnd w:id="0"/>
      <w:r w:rsidRPr="00EB6A89">
        <w:rPr>
          <w:noProof/>
          <w:u w:val="single"/>
        </w:rPr>
        <w:drawing>
          <wp:anchor distT="0" distB="0" distL="114300" distR="114300" simplePos="0" relativeHeight="251650048" behindDoc="0" locked="0" layoutInCell="1" allowOverlap="1" wp14:anchorId="20AE24B4" wp14:editId="11158028">
            <wp:simplePos x="0" y="0"/>
            <wp:positionH relativeFrom="margin">
              <wp:align>left</wp:align>
            </wp:positionH>
            <wp:positionV relativeFrom="margin">
              <wp:posOffset>729273</wp:posOffset>
            </wp:positionV>
            <wp:extent cx="6152515" cy="778764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2536"/>
                    <a:stretch/>
                  </pic:blipFill>
                  <pic:spPr bwMode="auto">
                    <a:xfrm>
                      <a:off x="0" y="0"/>
                      <a:ext cx="6152515" cy="7787640"/>
                    </a:xfrm>
                    <a:prstGeom prst="rect">
                      <a:avLst/>
                    </a:prstGeom>
                    <a:noFill/>
                    <a:ln>
                      <a:noFill/>
                    </a:ln>
                    <a:extLst>
                      <a:ext uri="{53640926-AAD7-44D8-BBD7-CCE9431645EC}">
                        <a14:shadowObscured xmlns:a14="http://schemas.microsoft.com/office/drawing/2010/main"/>
                      </a:ext>
                    </a:extLst>
                  </pic:spPr>
                </pic:pic>
              </a:graphicData>
            </a:graphic>
          </wp:anchor>
        </w:drawing>
      </w:r>
      <w:r w:rsidRPr="00EB6A89">
        <w:rPr>
          <w:u w:val="single"/>
        </w:rPr>
        <w:t>Adult Survey</w:t>
      </w:r>
    </w:p>
    <w:p w14:paraId="18ADE1D1" w14:textId="10695A91" w:rsidR="00D411F6" w:rsidRDefault="00D411F6" w:rsidP="00D411F6">
      <w:pPr>
        <w:pStyle w:val="Heading1"/>
        <w:numPr>
          <w:ilvl w:val="0"/>
          <w:numId w:val="0"/>
        </w:numPr>
        <w:ind w:left="567"/>
      </w:pPr>
      <w:r>
        <w:rPr>
          <w:noProof/>
        </w:rPr>
        <w:lastRenderedPageBreak/>
        <w:drawing>
          <wp:anchor distT="0" distB="0" distL="114300" distR="114300" simplePos="0" relativeHeight="251651072" behindDoc="0" locked="0" layoutInCell="1" allowOverlap="1" wp14:anchorId="35BE08CB" wp14:editId="00E2403F">
            <wp:simplePos x="0" y="0"/>
            <wp:positionH relativeFrom="margin">
              <wp:align>right</wp:align>
            </wp:positionH>
            <wp:positionV relativeFrom="paragraph">
              <wp:posOffset>753035</wp:posOffset>
            </wp:positionV>
            <wp:extent cx="6151245" cy="712089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387"/>
                    <a:stretch/>
                  </pic:blipFill>
                  <pic:spPr bwMode="auto">
                    <a:xfrm>
                      <a:off x="0" y="0"/>
                      <a:ext cx="6151245" cy="71208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4C42180" w14:textId="63460783" w:rsidR="00775FEB" w:rsidRPr="00775FEB" w:rsidRDefault="00775FEB" w:rsidP="00775FEB"/>
    <w:p w14:paraId="109B0888" w14:textId="26A2F803" w:rsidR="00775FEB" w:rsidRPr="00775FEB" w:rsidRDefault="00775FEB" w:rsidP="00775FEB"/>
    <w:p w14:paraId="5511642E" w14:textId="164B03EF" w:rsidR="00775FEB" w:rsidRPr="00775FEB" w:rsidRDefault="00775FEB" w:rsidP="00775FEB">
      <w:r>
        <w:rPr>
          <w:noProof/>
        </w:rPr>
        <w:lastRenderedPageBreak/>
        <mc:AlternateContent>
          <mc:Choice Requires="wpg">
            <w:drawing>
              <wp:anchor distT="0" distB="0" distL="114300" distR="114300" simplePos="0" relativeHeight="251655168" behindDoc="0" locked="0" layoutInCell="1" allowOverlap="1" wp14:anchorId="56E296BA" wp14:editId="02C76FD5">
                <wp:simplePos x="0" y="0"/>
                <wp:positionH relativeFrom="column">
                  <wp:posOffset>-7246</wp:posOffset>
                </wp:positionH>
                <wp:positionV relativeFrom="paragraph">
                  <wp:posOffset>263488</wp:posOffset>
                </wp:positionV>
                <wp:extent cx="6149975" cy="7440407"/>
                <wp:effectExtent l="0" t="0" r="0" b="0"/>
                <wp:wrapSquare wrapText="bothSides"/>
                <wp:docPr id="26" name="Group 26"/>
                <wp:cNvGraphicFramePr/>
                <a:graphic xmlns:a="http://schemas.openxmlformats.org/drawingml/2006/main">
                  <a:graphicData uri="http://schemas.microsoft.com/office/word/2010/wordprocessingGroup">
                    <wpg:wgp>
                      <wpg:cNvGrpSpPr/>
                      <wpg:grpSpPr>
                        <a:xfrm>
                          <a:off x="0" y="0"/>
                          <a:ext cx="6149975" cy="7440407"/>
                          <a:chOff x="0" y="0"/>
                          <a:chExt cx="6149975" cy="7440407"/>
                        </a:xfrm>
                      </wpg:grpSpPr>
                      <pic:pic xmlns:pic="http://schemas.openxmlformats.org/drawingml/2006/picture">
                        <pic:nvPicPr>
                          <pic:cNvPr id="23" name="Picture 23"/>
                          <pic:cNvPicPr>
                            <a:picLocks noChangeAspect="1"/>
                          </pic:cNvPicPr>
                        </pic:nvPicPr>
                        <pic:blipFill rotWithShape="1">
                          <a:blip r:embed="rId12" cstate="print">
                            <a:extLst>
                              <a:ext uri="{28A0092B-C50C-407E-A947-70E740481C1C}">
                                <a14:useLocalDpi xmlns:a14="http://schemas.microsoft.com/office/drawing/2010/main" val="0"/>
                              </a:ext>
                            </a:extLst>
                          </a:blip>
                          <a:srcRect t="92263"/>
                          <a:stretch/>
                        </pic:blipFill>
                        <pic:spPr bwMode="auto">
                          <a:xfrm>
                            <a:off x="0" y="0"/>
                            <a:ext cx="6149340" cy="5943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5" name="Picture 25"/>
                          <pic:cNvPicPr>
                            <a:picLocks noChangeAspect="1"/>
                          </pic:cNvPicPr>
                        </pic:nvPicPr>
                        <pic:blipFill rotWithShape="1">
                          <a:blip r:embed="rId13" cstate="print">
                            <a:extLst>
                              <a:ext uri="{28A0092B-C50C-407E-A947-70E740481C1C}">
                                <a14:useLocalDpi xmlns:a14="http://schemas.microsoft.com/office/drawing/2010/main" val="0"/>
                              </a:ext>
                            </a:extLst>
                          </a:blip>
                          <a:srcRect b="8289"/>
                          <a:stretch/>
                        </pic:blipFill>
                        <pic:spPr bwMode="auto">
                          <a:xfrm>
                            <a:off x="0" y="699247"/>
                            <a:ext cx="6149975" cy="67411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9B2CE4A" id="Group 26" o:spid="_x0000_s1026" style="position:absolute;margin-left:-.55pt;margin-top:20.75pt;width:484.25pt;height:585.85pt;z-index:251655168" coordsize="61499,744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61493;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">
                  <v:imagedata r:id="rId14" o:title="" croptop="60465f"/>
                </v:shape>
                <v:shape id="Picture 25" o:spid="_x0000_s1028" type="#_x0000_t75" style="position:absolute;top:6992;width:61499;height:67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">
                  <v:imagedata r:id="rId15" o:title="" cropbottom="5432f"/>
                </v:shape>
                <w10:wrap type="square"/>
              </v:group>
            </w:pict>
          </mc:Fallback>
        </mc:AlternateContent>
      </w:r>
    </w:p>
    <w:p w14:paraId="1CD25ED6" w14:textId="1FD645DF" w:rsidR="00775FEB" w:rsidRPr="00775FEB" w:rsidRDefault="00775FEB" w:rsidP="00775FEB"/>
    <w:p w14:paraId="359B0D50" w14:textId="5C66BF13" w:rsidR="00775FEB" w:rsidRPr="00775FEB" w:rsidRDefault="00775FEB" w:rsidP="00775FEB"/>
    <w:p w14:paraId="655DC1F1" w14:textId="1843D99B" w:rsidR="00775FEB" w:rsidRPr="00775FEB" w:rsidRDefault="00775FEB" w:rsidP="00775FEB"/>
    <w:p w14:paraId="4AE22064" w14:textId="4A10CFFF" w:rsidR="00775FEB" w:rsidRPr="00775FEB" w:rsidRDefault="00775FEB" w:rsidP="00775FEB">
      <w:r>
        <w:rPr>
          <w:noProof/>
        </w:rPr>
        <w:lastRenderedPageBreak/>
        <mc:AlternateContent>
          <mc:Choice Requires="wpg">
            <w:drawing>
              <wp:anchor distT="0" distB="0" distL="114300" distR="114300" simplePos="0" relativeHeight="251658240" behindDoc="0" locked="0" layoutInCell="1" allowOverlap="1" wp14:anchorId="020846ED" wp14:editId="3819E1AC">
                <wp:simplePos x="0" y="0"/>
                <wp:positionH relativeFrom="column">
                  <wp:posOffset>-7246</wp:posOffset>
                </wp:positionH>
                <wp:positionV relativeFrom="paragraph">
                  <wp:posOffset>191770</wp:posOffset>
                </wp:positionV>
                <wp:extent cx="6149975" cy="7726979"/>
                <wp:effectExtent l="0" t="0" r="0" b="0"/>
                <wp:wrapSquare wrapText="bothSides"/>
                <wp:docPr id="29" name="Group 29"/>
                <wp:cNvGraphicFramePr/>
                <a:graphic xmlns:a="http://schemas.openxmlformats.org/drawingml/2006/main">
                  <a:graphicData uri="http://schemas.microsoft.com/office/word/2010/wordprocessingGroup">
                    <wpg:wgp>
                      <wpg:cNvGrpSpPr/>
                      <wpg:grpSpPr>
                        <a:xfrm>
                          <a:off x="0" y="0"/>
                          <a:ext cx="6149975" cy="7726979"/>
                          <a:chOff x="0" y="0"/>
                          <a:chExt cx="6149975" cy="7726979"/>
                        </a:xfrm>
                      </wpg:grpSpPr>
                      <pic:pic xmlns:pic="http://schemas.openxmlformats.org/drawingml/2006/picture">
                        <pic:nvPicPr>
                          <pic:cNvPr id="28" name="Picture 28"/>
                          <pic:cNvPicPr>
                            <a:picLocks noChangeAspect="1"/>
                          </pic:cNvPicPr>
                        </pic:nvPicPr>
                        <pic:blipFill rotWithShape="1">
                          <a:blip r:embed="rId16" cstate="print">
                            <a:extLst>
                              <a:ext uri="{28A0092B-C50C-407E-A947-70E740481C1C}">
                                <a14:useLocalDpi xmlns:a14="http://schemas.microsoft.com/office/drawing/2010/main" val="0"/>
                              </a:ext>
                            </a:extLst>
                          </a:blip>
                          <a:srcRect b="6577"/>
                          <a:stretch/>
                        </pic:blipFill>
                        <pic:spPr bwMode="auto">
                          <a:xfrm>
                            <a:off x="0" y="340659"/>
                            <a:ext cx="6149975" cy="73863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 name="Picture 27"/>
                          <pic:cNvPicPr>
                            <a:picLocks noChangeAspect="1"/>
                          </pic:cNvPicPr>
                        </pic:nvPicPr>
                        <pic:blipFill rotWithShape="1">
                          <a:blip r:embed="rId13" cstate="print">
                            <a:extLst>
                              <a:ext uri="{28A0092B-C50C-407E-A947-70E740481C1C}">
                                <a14:useLocalDpi xmlns:a14="http://schemas.microsoft.com/office/drawing/2010/main" val="0"/>
                              </a:ext>
                            </a:extLst>
                          </a:blip>
                          <a:srcRect t="92931"/>
                          <a:stretch/>
                        </pic:blipFill>
                        <pic:spPr bwMode="auto">
                          <a:xfrm>
                            <a:off x="0" y="0"/>
                            <a:ext cx="6149975" cy="51943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D944C71" id="Group 29" o:spid="_x0000_s1026" style="position:absolute;margin-left:-.55pt;margin-top:15.1pt;width:484.25pt;height:608.4pt;z-index:251658240" coordsize="61499,7726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">
                <v:shape id="Picture 28" o:spid="_x0000_s1027" type="#_x0000_t75" style="position:absolute;top:3406;width:61499;height:73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">
                  <v:imagedata r:id="rId17" o:title="" cropbottom="4310f"/>
                </v:shape>
                <v:shape id="Picture 27" o:spid="_x0000_s1028" type="#_x0000_t75" style="position:absolute;width:61499;height:5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">
                  <v:imagedata r:id="rId15" o:title="" croptop="60903f"/>
                </v:shape>
                <w10:wrap type="square"/>
              </v:group>
            </w:pict>
          </mc:Fallback>
        </mc:AlternateContent>
      </w:r>
    </w:p>
    <w:p w14:paraId="7C7E27CB" w14:textId="77777777" w:rsidR="008F0650" w:rsidRDefault="008F0650" w:rsidP="008F0650">
      <w:pPr>
        <w:rPr>
          <w:i/>
          <w:iCs/>
        </w:rPr>
      </w:pPr>
    </w:p>
    <w:p w14:paraId="3128824A" w14:textId="77777777" w:rsidR="008F0650" w:rsidRDefault="008F0650" w:rsidP="008F0650">
      <w:pPr>
        <w:rPr>
          <w:i/>
          <w:iCs/>
        </w:rPr>
      </w:pPr>
    </w:p>
    <w:p w14:paraId="56C5F10D" w14:textId="2E18A064" w:rsidR="008F0650" w:rsidRDefault="008F0650" w:rsidP="008F0650">
      <w:pPr>
        <w:rPr>
          <w:i/>
          <w:iCs/>
        </w:rPr>
      </w:pPr>
      <w:r>
        <w:rPr>
          <w:i/>
          <w:iCs/>
        </w:rPr>
        <w:lastRenderedPageBreak/>
        <w:t xml:space="preserve">The More info section </w:t>
      </w:r>
      <w:r>
        <w:rPr>
          <w:i/>
          <w:iCs/>
        </w:rPr>
        <w:t xml:space="preserve">above </w:t>
      </w:r>
      <w:r>
        <w:rPr>
          <w:i/>
          <w:iCs/>
        </w:rPr>
        <w:t>contains the following</w:t>
      </w:r>
      <w:r>
        <w:rPr>
          <w:i/>
          <w:iCs/>
        </w:rPr>
        <w:t xml:space="preserve"> message</w:t>
      </w:r>
      <w:r>
        <w:rPr>
          <w:i/>
          <w:iCs/>
        </w:rPr>
        <w:t>:</w:t>
      </w:r>
    </w:p>
    <w:p w14:paraId="02BD5FB6" w14:textId="77777777" w:rsidR="008F0650" w:rsidRPr="008F0650" w:rsidRDefault="008F0650" w:rsidP="008F0650">
      <w:pPr>
        <w:pStyle w:val="paragraph"/>
        <w:spacing w:before="0" w:beforeAutospacing="0" w:after="0" w:afterAutospacing="0"/>
        <w:textAlignment w:val="baseline"/>
        <w:rPr>
          <w:sz w:val="20"/>
          <w:szCs w:val="20"/>
        </w:rPr>
      </w:pPr>
      <w:r w:rsidRPr="008F0650">
        <w:rPr>
          <w:rStyle w:val="normaltextrun"/>
          <w:i/>
          <w:iCs/>
        </w:rPr>
        <w:t>“For reference:    Motor tics are tics that involve movement of any body part. </w:t>
      </w:r>
      <w:r w:rsidRPr="008F0650">
        <w:rPr>
          <w:rStyle w:val="eop"/>
        </w:rPr>
        <w:t> </w:t>
      </w:r>
    </w:p>
    <w:p w14:paraId="360D7061" w14:textId="77777777"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Phonic tics are tics that cause sound (words, phrases, or any other noise).</w:t>
      </w:r>
      <w:r w:rsidRPr="008F0650">
        <w:rPr>
          <w:rStyle w:val="eop"/>
        </w:rPr>
        <w:t> </w:t>
      </w:r>
    </w:p>
    <w:p w14:paraId="3C9D19F9" w14:textId="0B996A04"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Simple tics are tics that involve one muscle group such as sneezing, coughing, eye twitching, or tics that cause noises (</w:t>
      </w:r>
      <w:r w:rsidRPr="008F0650">
        <w:rPr>
          <w:rStyle w:val="normaltextrun"/>
          <w:i/>
          <w:iCs/>
          <w:u w:val="single"/>
        </w:rPr>
        <w:t>not</w:t>
      </w:r>
      <w:r w:rsidRPr="008F0650">
        <w:rPr>
          <w:rStyle w:val="normaltextrun"/>
          <w:i/>
          <w:iCs/>
        </w:rPr>
        <w:t xml:space="preserve"> words or phrases). </w:t>
      </w:r>
      <w:r w:rsidRPr="008F0650">
        <w:rPr>
          <w:rStyle w:val="eop"/>
        </w:rPr>
        <w:t> </w:t>
      </w:r>
    </w:p>
    <w:p w14:paraId="71FA430A" w14:textId="77777777"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Complex tics can be multiple simple tics occurring at the same time. They can also be tics involving multiple muscle groups such as suddenly bending over, or tics where you say words or phrases spontaneously.” </w:t>
      </w:r>
      <w:r w:rsidRPr="008F0650">
        <w:rPr>
          <w:rStyle w:val="eop"/>
        </w:rPr>
        <w:t> </w:t>
      </w:r>
    </w:p>
    <w:p w14:paraId="163FBED9" w14:textId="2689529D" w:rsidR="00775FEB" w:rsidRPr="00775FEB" w:rsidRDefault="00775FEB" w:rsidP="00775FEB"/>
    <w:p w14:paraId="7D332B52" w14:textId="33E0CDD2" w:rsidR="00775FEB" w:rsidRPr="00775FEB" w:rsidRDefault="00775FEB" w:rsidP="00775FEB"/>
    <w:p w14:paraId="5C6F1217" w14:textId="5244BCF7" w:rsidR="00775FEB" w:rsidRPr="00775FEB" w:rsidRDefault="008F0650" w:rsidP="00775FEB">
      <w:r>
        <w:rPr>
          <w:noProof/>
        </w:rPr>
        <w:lastRenderedPageBreak/>
        <mc:AlternateContent>
          <mc:Choice Requires="wpg">
            <w:drawing>
              <wp:anchor distT="0" distB="0" distL="114300" distR="114300" simplePos="0" relativeHeight="251661312" behindDoc="0" locked="0" layoutInCell="1" allowOverlap="1" wp14:anchorId="611A91B0" wp14:editId="0A26E4B5">
                <wp:simplePos x="0" y="0"/>
                <wp:positionH relativeFrom="page">
                  <wp:align>center</wp:align>
                </wp:positionH>
                <wp:positionV relativeFrom="paragraph">
                  <wp:posOffset>311885</wp:posOffset>
                </wp:positionV>
                <wp:extent cx="6163310" cy="7493000"/>
                <wp:effectExtent l="0" t="0" r="0" b="0"/>
                <wp:wrapSquare wrapText="bothSides"/>
                <wp:docPr id="32" name="Group 32"/>
                <wp:cNvGraphicFramePr/>
                <a:graphic xmlns:a="http://schemas.openxmlformats.org/drawingml/2006/main">
                  <a:graphicData uri="http://schemas.microsoft.com/office/word/2010/wordprocessingGroup">
                    <wpg:wgp>
                      <wpg:cNvGrpSpPr/>
                      <wpg:grpSpPr>
                        <a:xfrm>
                          <a:off x="0" y="0"/>
                          <a:ext cx="6163310" cy="7493000"/>
                          <a:chOff x="0" y="0"/>
                          <a:chExt cx="6163623" cy="7493237"/>
                        </a:xfrm>
                      </wpg:grpSpPr>
                      <pic:pic xmlns:pic="http://schemas.openxmlformats.org/drawingml/2006/picture">
                        <pic:nvPicPr>
                          <pic:cNvPr id="31" name="Picture 31"/>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3648" y="232012"/>
                            <a:ext cx="6149975" cy="7261225"/>
                          </a:xfrm>
                          <a:prstGeom prst="rect">
                            <a:avLst/>
                          </a:prstGeom>
                          <a:noFill/>
                          <a:ln>
                            <a:noFill/>
                          </a:ln>
                        </pic:spPr>
                      </pic:pic>
                      <pic:pic xmlns:pic="http://schemas.openxmlformats.org/drawingml/2006/picture">
                        <pic:nvPicPr>
                          <pic:cNvPr id="30" name="Picture 30"/>
                          <pic:cNvPicPr>
                            <a:picLocks noChangeAspect="1"/>
                          </pic:cNvPicPr>
                        </pic:nvPicPr>
                        <pic:blipFill rotWithShape="1">
                          <a:blip r:embed="rId16" cstate="print">
                            <a:extLst>
                              <a:ext uri="{28A0092B-C50C-407E-A947-70E740481C1C}">
                                <a14:useLocalDpi xmlns:a14="http://schemas.microsoft.com/office/drawing/2010/main" val="0"/>
                              </a:ext>
                            </a:extLst>
                          </a:blip>
                          <a:srcRect t="97050"/>
                          <a:stretch/>
                        </pic:blipFill>
                        <pic:spPr bwMode="auto">
                          <a:xfrm>
                            <a:off x="0" y="0"/>
                            <a:ext cx="6149975" cy="23304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8759DA8" id="Group 32" o:spid="_x0000_s1026" style="position:absolute;margin-left:0;margin-top:24.55pt;width:485.3pt;height:590pt;z-index:251661312;mso-position-horizontal:center;mso-position-horizontal-relative:page" coordsize="61636,749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">
                <v:shape id="Picture 31" o:spid="_x0000_s1027" type="#_x0000_t75" style="position:absolute;left:136;top:2320;width:61500;height:72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">
                  <v:imagedata r:id="rId19" o:title=""/>
                </v:shape>
                <v:shape id="Picture 30" o:spid="_x0000_s1028" type="#_x0000_t75" style="position:absolute;width:61499;height:2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">
                  <v:imagedata r:id="rId17" o:title="" croptop="63603f"/>
                </v:shape>
                <w10:wrap type="square" anchorx="page"/>
              </v:group>
            </w:pict>
          </mc:Fallback>
        </mc:AlternateContent>
      </w:r>
    </w:p>
    <w:p w14:paraId="611F7BC9" w14:textId="0E5A444C" w:rsidR="00775FEB" w:rsidRPr="00775FEB" w:rsidRDefault="00775FEB" w:rsidP="00775FEB"/>
    <w:p w14:paraId="2184B90D" w14:textId="785BF409" w:rsidR="00775FEB" w:rsidRPr="00775FEB" w:rsidRDefault="00775FEB" w:rsidP="00775FEB"/>
    <w:p w14:paraId="71731E15" w14:textId="61AB1568" w:rsidR="00775FEB" w:rsidRPr="00775FEB" w:rsidRDefault="00775FEB" w:rsidP="00775FEB">
      <w:r>
        <w:rPr>
          <w:noProof/>
        </w:rPr>
        <w:lastRenderedPageBreak/>
        <w:drawing>
          <wp:inline distT="0" distB="0" distL="0" distR="0" wp14:anchorId="37045C95" wp14:editId="5A935830">
            <wp:extent cx="6154420" cy="80302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54420" cy="8030210"/>
                    </a:xfrm>
                    <a:prstGeom prst="rect">
                      <a:avLst/>
                    </a:prstGeom>
                    <a:noFill/>
                    <a:ln>
                      <a:noFill/>
                    </a:ln>
                  </pic:spPr>
                </pic:pic>
              </a:graphicData>
            </a:graphic>
          </wp:inline>
        </w:drawing>
      </w:r>
    </w:p>
    <w:p w14:paraId="488976B2" w14:textId="5C9B5764" w:rsidR="00775FEB" w:rsidRPr="00775FEB" w:rsidRDefault="00775FEB" w:rsidP="00775FEB"/>
    <w:p w14:paraId="4E74712B" w14:textId="7D9C075B" w:rsidR="00775FEB" w:rsidRPr="00775FEB" w:rsidRDefault="00775FEB" w:rsidP="00775FEB">
      <w:r>
        <w:rPr>
          <w:noProof/>
        </w:rPr>
        <w:lastRenderedPageBreak/>
        <w:drawing>
          <wp:inline distT="0" distB="0" distL="0" distR="0" wp14:anchorId="2FB9C034" wp14:editId="12771637">
            <wp:extent cx="6154420" cy="44665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54420" cy="4466590"/>
                    </a:xfrm>
                    <a:prstGeom prst="rect">
                      <a:avLst/>
                    </a:prstGeom>
                    <a:noFill/>
                    <a:ln>
                      <a:noFill/>
                    </a:ln>
                  </pic:spPr>
                </pic:pic>
              </a:graphicData>
            </a:graphic>
          </wp:inline>
        </w:drawing>
      </w:r>
    </w:p>
    <w:p w14:paraId="43BDCF43" w14:textId="2394C39C" w:rsidR="008F0650" w:rsidRPr="008F0650" w:rsidRDefault="008F0650" w:rsidP="00775FEB">
      <w:pPr>
        <w:rPr>
          <w:rStyle w:val="normaltextrun"/>
          <w:rFonts w:cs="Times New Roman"/>
          <w:i/>
          <w:iCs/>
          <w:color w:val="000000"/>
          <w:szCs w:val="24"/>
          <w:bdr w:val="none" w:sz="0" w:space="0" w:color="auto" w:frame="1"/>
        </w:rPr>
      </w:pPr>
      <w:r w:rsidRPr="008F0650">
        <w:rPr>
          <w:rStyle w:val="normaltextrun"/>
          <w:rFonts w:cs="Times New Roman"/>
          <w:i/>
          <w:iCs/>
          <w:color w:val="000000"/>
          <w:szCs w:val="24"/>
          <w:bdr w:val="none" w:sz="0" w:space="0" w:color="auto" w:frame="1"/>
        </w:rPr>
        <w:t>The More info section above contains the following message:</w:t>
      </w:r>
    </w:p>
    <w:p w14:paraId="0D9A392B" w14:textId="3EB72BAF" w:rsidR="008F0650" w:rsidRPr="008F0650" w:rsidRDefault="008F0650" w:rsidP="00775FEB">
      <w:pPr>
        <w:rPr>
          <w:rFonts w:cs="Times New Roman"/>
          <w:sz w:val="28"/>
          <w:szCs w:val="24"/>
        </w:rPr>
      </w:pPr>
      <w:r w:rsidRPr="008F0650">
        <w:rPr>
          <w:rStyle w:val="normaltextrun"/>
          <w:rFonts w:cs="Times New Roman"/>
          <w:color w:val="000000"/>
          <w:szCs w:val="24"/>
          <w:bdr w:val="none" w:sz="0" w:space="0" w:color="auto" w:frame="1"/>
        </w:rPr>
        <w:t xml:space="preserve">“NOTE: </w:t>
      </w:r>
      <w:r w:rsidRPr="008F0650">
        <w:rPr>
          <w:rStyle w:val="normaltextrun"/>
          <w:rFonts w:cs="Times New Roman"/>
          <w:color w:val="000000"/>
          <w:szCs w:val="24"/>
          <w:bdr w:val="none" w:sz="0" w:space="0" w:color="auto" w:frame="1"/>
        </w:rPr>
        <w:t>‘Privately’ means that you had to pay directly for the appointment(s) with the tic specialist.</w:t>
      </w:r>
      <w:r w:rsidRPr="008F0650">
        <w:rPr>
          <w:rStyle w:val="normaltextrun"/>
          <w:rFonts w:cs="Times New Roman"/>
          <w:color w:val="000000"/>
          <w:szCs w:val="24"/>
          <w:bdr w:val="none" w:sz="0" w:space="0" w:color="auto" w:frame="1"/>
        </w:rPr>
        <w:t>”</w:t>
      </w:r>
    </w:p>
    <w:p w14:paraId="007C0573" w14:textId="53EFE4AD" w:rsidR="00775FEB" w:rsidRDefault="00775FEB" w:rsidP="00775FEB">
      <w:r>
        <w:rPr>
          <w:noProof/>
        </w:rPr>
        <w:lastRenderedPageBreak/>
        <w:drawing>
          <wp:inline distT="0" distB="0" distL="0" distR="0" wp14:anchorId="08597750" wp14:editId="3D503E3D">
            <wp:extent cx="6154420" cy="747932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5058"/>
                    <a:stretch/>
                  </pic:blipFill>
                  <pic:spPr bwMode="auto">
                    <a:xfrm>
                      <a:off x="0" y="0"/>
                      <a:ext cx="6154420" cy="7479323"/>
                    </a:xfrm>
                    <a:prstGeom prst="rect">
                      <a:avLst/>
                    </a:prstGeom>
                    <a:noFill/>
                    <a:ln>
                      <a:noFill/>
                    </a:ln>
                    <a:extLst>
                      <a:ext uri="{53640926-AAD7-44D8-BBD7-CCE9431645EC}">
                        <a14:shadowObscured xmlns:a14="http://schemas.microsoft.com/office/drawing/2010/main"/>
                      </a:ext>
                    </a:extLst>
                  </pic:spPr>
                </pic:pic>
              </a:graphicData>
            </a:graphic>
          </wp:inline>
        </w:drawing>
      </w:r>
    </w:p>
    <w:p w14:paraId="35249957" w14:textId="7C701D62" w:rsidR="00775FEB" w:rsidRDefault="00775FEB" w:rsidP="00775FEB"/>
    <w:p w14:paraId="742443BE" w14:textId="0ECF1ED9" w:rsidR="00775FEB" w:rsidRDefault="00775FEB" w:rsidP="00775FEB"/>
    <w:p w14:paraId="3ADF23A1" w14:textId="78740C0F" w:rsidR="00775FEB" w:rsidRDefault="00775FEB" w:rsidP="00775FEB">
      <w:r>
        <w:rPr>
          <w:noProof/>
        </w:rPr>
        <w:lastRenderedPageBreak/>
        <mc:AlternateContent>
          <mc:Choice Requires="wpg">
            <w:drawing>
              <wp:anchor distT="0" distB="0" distL="114300" distR="114300" simplePos="0" relativeHeight="251664384" behindDoc="0" locked="0" layoutInCell="1" allowOverlap="1" wp14:anchorId="0C067DD1" wp14:editId="3976EDA0">
                <wp:simplePos x="0" y="0"/>
                <wp:positionH relativeFrom="column">
                  <wp:posOffset>-5178</wp:posOffset>
                </wp:positionH>
                <wp:positionV relativeFrom="paragraph">
                  <wp:posOffset>250385</wp:posOffset>
                </wp:positionV>
                <wp:extent cx="6154420" cy="6389224"/>
                <wp:effectExtent l="0" t="0" r="0" b="0"/>
                <wp:wrapSquare wrapText="bothSides"/>
                <wp:docPr id="38" name="Group 38"/>
                <wp:cNvGraphicFramePr/>
                <a:graphic xmlns:a="http://schemas.openxmlformats.org/drawingml/2006/main">
                  <a:graphicData uri="http://schemas.microsoft.com/office/word/2010/wordprocessingGroup">
                    <wpg:wgp>
                      <wpg:cNvGrpSpPr/>
                      <wpg:grpSpPr>
                        <a:xfrm>
                          <a:off x="0" y="0"/>
                          <a:ext cx="6154420" cy="6389224"/>
                          <a:chOff x="0" y="0"/>
                          <a:chExt cx="6154420" cy="6389224"/>
                        </a:xfrm>
                      </wpg:grpSpPr>
                      <pic:pic xmlns:pic="http://schemas.openxmlformats.org/drawingml/2006/picture">
                        <pic:nvPicPr>
                          <pic:cNvPr id="36" name="Picture 36"/>
                          <pic:cNvPicPr>
                            <a:picLocks noChangeAspect="1"/>
                          </pic:cNvPicPr>
                        </pic:nvPicPr>
                        <pic:blipFill rotWithShape="1">
                          <a:blip r:embed="rId22" cstate="print">
                            <a:extLst>
                              <a:ext uri="{28A0092B-C50C-407E-A947-70E740481C1C}">
                                <a14:useLocalDpi xmlns:a14="http://schemas.microsoft.com/office/drawing/2010/main" val="0"/>
                              </a:ext>
                            </a:extLst>
                          </a:blip>
                          <a:srcRect t="97025"/>
                          <a:stretch/>
                        </pic:blipFill>
                        <pic:spPr bwMode="auto">
                          <a:xfrm>
                            <a:off x="0" y="0"/>
                            <a:ext cx="6154420" cy="2343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 name="Picture 37"/>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222739"/>
                            <a:ext cx="6154420" cy="6166485"/>
                          </a:xfrm>
                          <a:prstGeom prst="rect">
                            <a:avLst/>
                          </a:prstGeom>
                          <a:noFill/>
                          <a:ln>
                            <a:noFill/>
                          </a:ln>
                        </pic:spPr>
                      </pic:pic>
                    </wpg:wgp>
                  </a:graphicData>
                </a:graphic>
              </wp:anchor>
            </w:drawing>
          </mc:Choice>
          <mc:Fallback>
            <w:pict>
              <v:group w14:anchorId="2244A238" id="Group 38" o:spid="_x0000_s1026" style="position:absolute;margin-left:-.4pt;margin-top:19.7pt;width:484.6pt;height:503.1pt;z-index:251664384" coordsize="61544,6389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">
                <v:shape id="Picture 36" o:spid="_x0000_s1027" type="#_x0000_t75" style="position:absolute;width:61544;height:2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">
                  <v:imagedata r:id="rId24" o:title="" croptop="63586f"/>
                </v:shape>
                <v:shape id="Picture 37" o:spid="_x0000_s1028" type="#_x0000_t75" style="position:absolute;top:2227;width:61544;height:6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">
                  <v:imagedata r:id="rId25" o:title=""/>
                </v:shape>
                <w10:wrap type="square"/>
              </v:group>
            </w:pict>
          </mc:Fallback>
        </mc:AlternateContent>
      </w:r>
    </w:p>
    <w:p w14:paraId="16FF8A7F" w14:textId="02B3D337" w:rsidR="00775FEB" w:rsidRPr="00775FEB" w:rsidRDefault="00775FEB" w:rsidP="00775FEB"/>
    <w:p w14:paraId="47BA8BF1" w14:textId="615A6BC4" w:rsidR="00775FEB" w:rsidRDefault="00775FEB" w:rsidP="00775FEB"/>
    <w:p w14:paraId="64E51A37" w14:textId="3D627ECA" w:rsidR="00775FEB" w:rsidRPr="00775FEB" w:rsidRDefault="00775FEB" w:rsidP="00775FEB">
      <w:r>
        <w:rPr>
          <w:noProof/>
        </w:rPr>
        <w:lastRenderedPageBreak/>
        <w:drawing>
          <wp:anchor distT="0" distB="0" distL="114300" distR="114300" simplePos="0" relativeHeight="251665408" behindDoc="0" locked="0" layoutInCell="1" allowOverlap="1" wp14:anchorId="0AD7ACDA" wp14:editId="2286D6F0">
            <wp:simplePos x="0" y="0"/>
            <wp:positionH relativeFrom="column">
              <wp:posOffset>-5715</wp:posOffset>
            </wp:positionH>
            <wp:positionV relativeFrom="paragraph">
              <wp:posOffset>3810</wp:posOffset>
            </wp:positionV>
            <wp:extent cx="6154420" cy="745553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6195"/>
                    <a:stretch/>
                  </pic:blipFill>
                  <pic:spPr bwMode="auto">
                    <a:xfrm>
                      <a:off x="0" y="0"/>
                      <a:ext cx="6154420" cy="74555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240A501" w14:textId="070FE8C1" w:rsidR="00775FEB" w:rsidRPr="00775FEB" w:rsidRDefault="00775FEB" w:rsidP="00775FEB"/>
    <w:p w14:paraId="6FA65707" w14:textId="5B65A530" w:rsidR="00775FEB" w:rsidRPr="00775FEB" w:rsidRDefault="00775FEB" w:rsidP="00775FEB"/>
    <w:p w14:paraId="657F0484" w14:textId="03994030" w:rsidR="00775FEB" w:rsidRPr="00775FEB" w:rsidRDefault="00775FEB" w:rsidP="00775FEB">
      <w:r>
        <w:rPr>
          <w:noProof/>
        </w:rPr>
        <w:lastRenderedPageBreak/>
        <mc:AlternateContent>
          <mc:Choice Requires="wpg">
            <w:drawing>
              <wp:anchor distT="0" distB="0" distL="114300" distR="114300" simplePos="0" relativeHeight="251668480" behindDoc="0" locked="0" layoutInCell="1" allowOverlap="1" wp14:anchorId="2BAB129B" wp14:editId="29F0776D">
                <wp:simplePos x="0" y="0"/>
                <wp:positionH relativeFrom="margin">
                  <wp:align>left</wp:align>
                </wp:positionH>
                <wp:positionV relativeFrom="paragraph">
                  <wp:posOffset>121041</wp:posOffset>
                </wp:positionV>
                <wp:extent cx="6154420" cy="1242890"/>
                <wp:effectExtent l="0" t="0" r="0" b="0"/>
                <wp:wrapSquare wrapText="bothSides"/>
                <wp:docPr id="43" name="Group 43"/>
                <wp:cNvGraphicFramePr/>
                <a:graphic xmlns:a="http://schemas.openxmlformats.org/drawingml/2006/main">
                  <a:graphicData uri="http://schemas.microsoft.com/office/word/2010/wordprocessingGroup">
                    <wpg:wgp>
                      <wpg:cNvGrpSpPr/>
                      <wpg:grpSpPr>
                        <a:xfrm>
                          <a:off x="0" y="0"/>
                          <a:ext cx="6154420" cy="1242890"/>
                          <a:chOff x="0" y="0"/>
                          <a:chExt cx="6154420" cy="1242890"/>
                        </a:xfrm>
                      </wpg:grpSpPr>
                      <pic:pic xmlns:pic="http://schemas.openxmlformats.org/drawingml/2006/picture">
                        <pic:nvPicPr>
                          <pic:cNvPr id="40" name="Picture 40"/>
                          <pic:cNvPicPr>
                            <a:picLocks noChangeAspect="1"/>
                          </pic:cNvPicPr>
                        </pic:nvPicPr>
                        <pic:blipFill rotWithShape="1">
                          <a:blip r:embed="rId26" cstate="print">
                            <a:extLst>
                              <a:ext uri="{28A0092B-C50C-407E-A947-70E740481C1C}">
                                <a14:useLocalDpi xmlns:a14="http://schemas.microsoft.com/office/drawing/2010/main" val="0"/>
                              </a:ext>
                            </a:extLst>
                          </a:blip>
                          <a:srcRect t="97345"/>
                          <a:stretch/>
                        </pic:blipFill>
                        <pic:spPr bwMode="auto">
                          <a:xfrm>
                            <a:off x="0" y="0"/>
                            <a:ext cx="6154420" cy="2108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2" name="Picture 42"/>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211015"/>
                            <a:ext cx="6154420" cy="1031875"/>
                          </a:xfrm>
                          <a:prstGeom prst="rect">
                            <a:avLst/>
                          </a:prstGeom>
                          <a:noFill/>
                          <a:ln>
                            <a:noFill/>
                          </a:ln>
                        </pic:spPr>
                      </pic:pic>
                    </wpg:wgp>
                  </a:graphicData>
                </a:graphic>
              </wp:anchor>
            </w:drawing>
          </mc:Choice>
          <mc:Fallback>
            <w:pict>
              <v:group w14:anchorId="5B250012" id="Group 43" o:spid="_x0000_s1026" style="position:absolute;margin-left:0;margin-top:9.55pt;width:484.6pt;height:97.85pt;z-index:251668480;mso-position-horizontal:left;mso-position-horizontal-relative:margin" coordsize="61544,124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">
                <v:shape id="Picture 40" o:spid="_x0000_s1027" type="#_x0000_t75" style="position:absolute;width:61544;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">
                  <v:imagedata r:id="rId28" o:title="" croptop="63796f"/>
                </v:shape>
                <v:shape id="Picture 42" o:spid="_x0000_s1028" type="#_x0000_t75" style="position:absolute;top:2110;width:61544;height:10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">
                  <v:imagedata r:id="rId29" o:title=""/>
                </v:shape>
                <w10:wrap type="square" anchorx="margin"/>
              </v:group>
            </w:pict>
          </mc:Fallback>
        </mc:AlternateContent>
      </w:r>
      <w:r>
        <w:rPr>
          <w:noProof/>
        </w:rPr>
        <w:drawing>
          <wp:anchor distT="0" distB="0" distL="114300" distR="114300" simplePos="0" relativeHeight="251669504" behindDoc="0" locked="0" layoutInCell="1" allowOverlap="1" wp14:anchorId="7F2110C4" wp14:editId="092259F5">
            <wp:simplePos x="0" y="0"/>
            <wp:positionH relativeFrom="margin">
              <wp:align>left</wp:align>
            </wp:positionH>
            <wp:positionV relativeFrom="paragraph">
              <wp:posOffset>1492397</wp:posOffset>
            </wp:positionV>
            <wp:extent cx="6154420" cy="429069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54420" cy="4290695"/>
                    </a:xfrm>
                    <a:prstGeom prst="rect">
                      <a:avLst/>
                    </a:prstGeom>
                    <a:noFill/>
                    <a:ln>
                      <a:noFill/>
                    </a:ln>
                  </pic:spPr>
                </pic:pic>
              </a:graphicData>
            </a:graphic>
          </wp:anchor>
        </w:drawing>
      </w:r>
    </w:p>
    <w:p w14:paraId="45038B98" w14:textId="340F174B" w:rsidR="00775FEB" w:rsidRPr="00775FEB" w:rsidRDefault="00775FEB" w:rsidP="00775FEB"/>
    <w:p w14:paraId="41FD6041" w14:textId="30626672" w:rsidR="00775FEB" w:rsidRPr="00775FEB" w:rsidRDefault="00775FEB" w:rsidP="00775FEB"/>
    <w:p w14:paraId="4A00EC2B" w14:textId="207115C6" w:rsidR="00775FEB" w:rsidRPr="00775FEB" w:rsidRDefault="00775FEB" w:rsidP="00775FEB"/>
    <w:p w14:paraId="2D5D12D7" w14:textId="66A887A3" w:rsidR="00775FEB" w:rsidRPr="00775FEB" w:rsidRDefault="00775FEB" w:rsidP="00775FEB"/>
    <w:p w14:paraId="6A6867A2" w14:textId="425C8F83" w:rsidR="00775FEB" w:rsidRPr="00775FEB" w:rsidRDefault="00775FEB" w:rsidP="00775FEB"/>
    <w:p w14:paraId="73FA7060" w14:textId="69B60045" w:rsidR="00775FEB" w:rsidRPr="00775FEB" w:rsidRDefault="00775FEB" w:rsidP="00775FEB"/>
    <w:p w14:paraId="06353867" w14:textId="42C17905" w:rsidR="00775FEB" w:rsidRPr="00775FEB" w:rsidRDefault="00775FEB" w:rsidP="00775FEB"/>
    <w:p w14:paraId="134C9819" w14:textId="7C73C468" w:rsidR="00775FEB" w:rsidRPr="00775FEB" w:rsidRDefault="00775FEB" w:rsidP="00775FEB"/>
    <w:p w14:paraId="0042B502" w14:textId="33DE8774" w:rsidR="00775FEB" w:rsidRDefault="00EB6A89" w:rsidP="00775FEB">
      <w:pPr>
        <w:rPr>
          <w:b/>
          <w:bCs/>
          <w:u w:val="single"/>
        </w:rPr>
      </w:pPr>
      <w:r>
        <w:rPr>
          <w:b/>
          <w:bCs/>
          <w:u w:val="single"/>
        </w:rPr>
        <w:lastRenderedPageBreak/>
        <w:t>Parent/Carer Survey</w:t>
      </w:r>
    </w:p>
    <w:p w14:paraId="5DCC0A6E" w14:textId="7AFF3A2A" w:rsidR="00EB6A89" w:rsidRPr="00EB6A89" w:rsidRDefault="00EB6A89" w:rsidP="00775FEB">
      <w:pPr>
        <w:rPr>
          <w:b/>
          <w:bCs/>
          <w:u w:val="single"/>
        </w:rPr>
      </w:pPr>
      <w:r>
        <w:rPr>
          <w:noProof/>
        </w:rPr>
        <w:drawing>
          <wp:anchor distT="0" distB="0" distL="114300" distR="114300" simplePos="0" relativeHeight="251670528" behindDoc="0" locked="0" layoutInCell="1" allowOverlap="1" wp14:anchorId="25D99D31" wp14:editId="05E1B8D1">
            <wp:simplePos x="0" y="0"/>
            <wp:positionH relativeFrom="margin">
              <wp:align>left</wp:align>
            </wp:positionH>
            <wp:positionV relativeFrom="paragraph">
              <wp:posOffset>215070</wp:posOffset>
            </wp:positionV>
            <wp:extent cx="6154420" cy="731520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4420" cy="7315200"/>
                    </a:xfrm>
                    <a:prstGeom prst="rect">
                      <a:avLst/>
                    </a:prstGeom>
                    <a:noFill/>
                    <a:ln>
                      <a:noFill/>
                    </a:ln>
                  </pic:spPr>
                </pic:pic>
              </a:graphicData>
            </a:graphic>
          </wp:anchor>
        </w:drawing>
      </w:r>
    </w:p>
    <w:p w14:paraId="5B673E38" w14:textId="22CACD02" w:rsidR="00775FEB" w:rsidRPr="00775FEB" w:rsidRDefault="00775FEB" w:rsidP="00775FEB"/>
    <w:p w14:paraId="59278989" w14:textId="5CD4355E" w:rsidR="00775FEB" w:rsidRPr="00775FEB" w:rsidRDefault="00775FEB" w:rsidP="00775FEB"/>
    <w:p w14:paraId="541046DE" w14:textId="73D78E8B" w:rsidR="00775FEB" w:rsidRPr="00775FEB" w:rsidRDefault="00EB6A89" w:rsidP="00775FEB">
      <w:r>
        <w:rPr>
          <w:noProof/>
        </w:rPr>
        <w:lastRenderedPageBreak/>
        <w:drawing>
          <wp:anchor distT="0" distB="0" distL="114300" distR="114300" simplePos="0" relativeHeight="251671552" behindDoc="0" locked="0" layoutInCell="1" allowOverlap="1" wp14:anchorId="5A6704E8" wp14:editId="3F7BCEDE">
            <wp:simplePos x="0" y="0"/>
            <wp:positionH relativeFrom="margin">
              <wp:posOffset>-5715</wp:posOffset>
            </wp:positionH>
            <wp:positionV relativeFrom="paragraph">
              <wp:posOffset>191770</wp:posOffset>
            </wp:positionV>
            <wp:extent cx="6154420" cy="705675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8233"/>
                    <a:stretch/>
                  </pic:blipFill>
                  <pic:spPr bwMode="auto">
                    <a:xfrm>
                      <a:off x="0" y="0"/>
                      <a:ext cx="6154420" cy="70567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0C99498" w14:textId="205653C0" w:rsidR="00775FEB" w:rsidRPr="00775FEB" w:rsidRDefault="00775FEB" w:rsidP="00775FEB"/>
    <w:p w14:paraId="2AD7BFFF" w14:textId="31ED6BE9" w:rsidR="00775FEB" w:rsidRPr="00775FEB" w:rsidRDefault="00775FEB" w:rsidP="00775FEB"/>
    <w:p w14:paraId="7C518E0D" w14:textId="72A75940" w:rsidR="00775FEB" w:rsidRDefault="00775FEB" w:rsidP="00775FEB"/>
    <w:p w14:paraId="1917F034" w14:textId="7F9BD507" w:rsidR="00EB6A89" w:rsidRDefault="00EB6A89" w:rsidP="00775FEB"/>
    <w:p w14:paraId="184873F8" w14:textId="70DC7B08" w:rsidR="00EB6A89" w:rsidRDefault="00EB6A89" w:rsidP="00775FEB">
      <w:r>
        <w:rPr>
          <w:noProof/>
        </w:rPr>
        <w:lastRenderedPageBreak/>
        <mc:AlternateContent>
          <mc:Choice Requires="wpg">
            <w:drawing>
              <wp:anchor distT="0" distB="0" distL="114300" distR="114300" simplePos="0" relativeHeight="251674624" behindDoc="0" locked="0" layoutInCell="1" allowOverlap="1" wp14:anchorId="10F02176" wp14:editId="0BBBE32F">
                <wp:simplePos x="0" y="0"/>
                <wp:positionH relativeFrom="column">
                  <wp:posOffset>-5178</wp:posOffset>
                </wp:positionH>
                <wp:positionV relativeFrom="paragraph">
                  <wp:posOffset>215216</wp:posOffset>
                </wp:positionV>
                <wp:extent cx="6219093" cy="7033700"/>
                <wp:effectExtent l="0" t="0" r="0" b="0"/>
                <wp:wrapSquare wrapText="bothSides"/>
                <wp:docPr id="49" name="Group 49"/>
                <wp:cNvGraphicFramePr/>
                <a:graphic xmlns:a="http://schemas.openxmlformats.org/drawingml/2006/main">
                  <a:graphicData uri="http://schemas.microsoft.com/office/word/2010/wordprocessingGroup">
                    <wpg:wgp>
                      <wpg:cNvGrpSpPr/>
                      <wpg:grpSpPr>
                        <a:xfrm>
                          <a:off x="0" y="0"/>
                          <a:ext cx="6219093" cy="7033700"/>
                          <a:chOff x="0" y="0"/>
                          <a:chExt cx="6219093" cy="7033700"/>
                        </a:xfrm>
                      </wpg:grpSpPr>
                      <pic:pic xmlns:pic="http://schemas.openxmlformats.org/drawingml/2006/picture">
                        <pic:nvPicPr>
                          <pic:cNvPr id="47" name="Picture 47"/>
                          <pic:cNvPicPr>
                            <a:picLocks noChangeAspect="1"/>
                          </pic:cNvPicPr>
                        </pic:nvPicPr>
                        <pic:blipFill rotWithShape="1">
                          <a:blip r:embed="rId32" cstate="print">
                            <a:extLst>
                              <a:ext uri="{28A0092B-C50C-407E-A947-70E740481C1C}">
                                <a14:useLocalDpi xmlns:a14="http://schemas.microsoft.com/office/drawing/2010/main" val="0"/>
                              </a:ext>
                            </a:extLst>
                          </a:blip>
                          <a:srcRect t="94745"/>
                          <a:stretch/>
                        </pic:blipFill>
                        <pic:spPr bwMode="auto">
                          <a:xfrm>
                            <a:off x="46893" y="0"/>
                            <a:ext cx="6172200" cy="4038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8" name="Picture 48"/>
                          <pic:cNvPicPr>
                            <a:picLocks noChangeAspect="1"/>
                          </pic:cNvPicPr>
                        </pic:nvPicPr>
                        <pic:blipFill rotWithShape="1">
                          <a:blip r:embed="rId33" cstate="print">
                            <a:extLst>
                              <a:ext uri="{28A0092B-C50C-407E-A947-70E740481C1C}">
                                <a14:useLocalDpi xmlns:a14="http://schemas.microsoft.com/office/drawing/2010/main" val="0"/>
                              </a:ext>
                            </a:extLst>
                          </a:blip>
                          <a:srcRect b="6293"/>
                          <a:stretch/>
                        </pic:blipFill>
                        <pic:spPr bwMode="auto">
                          <a:xfrm>
                            <a:off x="0" y="398585"/>
                            <a:ext cx="6154420" cy="66351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EAAE047" id="Group 49" o:spid="_x0000_s1026" style="position:absolute;margin-left:-.4pt;margin-top:16.95pt;width:489.7pt;height:553.85pt;z-index:251674624" coordsize="62190,703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">
                <v:shape id="Picture 47" o:spid="_x0000_s1027" type="#_x0000_t75" style="position:absolute;left:468;width:61722;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">
                  <v:imagedata r:id="rId34" o:title="" croptop="62092f"/>
                </v:shape>
                <v:shape id="Picture 48" o:spid="_x0000_s1028" type="#_x0000_t75" style="position:absolute;top:3985;width:61544;height:6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">
                  <v:imagedata r:id="rId35" o:title="" cropbottom="4124f"/>
                </v:shape>
                <w10:wrap type="square"/>
              </v:group>
            </w:pict>
          </mc:Fallback>
        </mc:AlternateContent>
      </w:r>
    </w:p>
    <w:p w14:paraId="5568D7C4" w14:textId="00ED60BE" w:rsidR="00EB6A89" w:rsidRPr="00EB6A89" w:rsidRDefault="00EB6A89" w:rsidP="00EB6A89">
      <w:pPr>
        <w:tabs>
          <w:tab w:val="left" w:pos="2751"/>
        </w:tabs>
      </w:pPr>
      <w:r>
        <w:tab/>
      </w:r>
    </w:p>
    <w:p w14:paraId="700662D6" w14:textId="55FB874B" w:rsidR="00EB6A89" w:rsidRDefault="00EB6A89" w:rsidP="00EB6A89"/>
    <w:p w14:paraId="2D8233B2" w14:textId="50563B5B" w:rsidR="00EB6A89" w:rsidRDefault="00EB6A89" w:rsidP="00EB6A89"/>
    <w:p w14:paraId="172FFD95" w14:textId="672DD674" w:rsidR="00EB6A89" w:rsidRDefault="00EB6A89" w:rsidP="00EB6A89"/>
    <w:p w14:paraId="64890178" w14:textId="45E08965" w:rsidR="00EB6A89" w:rsidRPr="00EB6A89" w:rsidRDefault="00EB6A89" w:rsidP="00EB6A89">
      <w:r>
        <w:rPr>
          <w:noProof/>
        </w:rPr>
        <w:lastRenderedPageBreak/>
        <mc:AlternateContent>
          <mc:Choice Requires="wpg">
            <w:drawing>
              <wp:anchor distT="0" distB="0" distL="114300" distR="114300" simplePos="0" relativeHeight="251677696" behindDoc="0" locked="0" layoutInCell="1" allowOverlap="1" wp14:anchorId="5203C1D4" wp14:editId="42072EF5">
                <wp:simplePos x="0" y="0"/>
                <wp:positionH relativeFrom="column">
                  <wp:posOffset>-5178</wp:posOffset>
                </wp:positionH>
                <wp:positionV relativeFrom="paragraph">
                  <wp:posOffset>4201</wp:posOffset>
                </wp:positionV>
                <wp:extent cx="6154420" cy="7795699"/>
                <wp:effectExtent l="0" t="0" r="0" b="0"/>
                <wp:wrapSquare wrapText="bothSides"/>
                <wp:docPr id="52" name="Group 52"/>
                <wp:cNvGraphicFramePr/>
                <a:graphic xmlns:a="http://schemas.openxmlformats.org/drawingml/2006/main">
                  <a:graphicData uri="http://schemas.microsoft.com/office/word/2010/wordprocessingGroup">
                    <wpg:wgp>
                      <wpg:cNvGrpSpPr/>
                      <wpg:grpSpPr>
                        <a:xfrm>
                          <a:off x="0" y="0"/>
                          <a:ext cx="6154420" cy="7795699"/>
                          <a:chOff x="0" y="0"/>
                          <a:chExt cx="6154420" cy="7795699"/>
                        </a:xfrm>
                      </wpg:grpSpPr>
                      <pic:pic xmlns:pic="http://schemas.openxmlformats.org/drawingml/2006/picture">
                        <pic:nvPicPr>
                          <pic:cNvPr id="50" name="Picture 50"/>
                          <pic:cNvPicPr>
                            <a:picLocks noChangeAspect="1"/>
                          </pic:cNvPicPr>
                        </pic:nvPicPr>
                        <pic:blipFill rotWithShape="1">
                          <a:blip r:embed="rId33" cstate="print">
                            <a:extLst>
                              <a:ext uri="{28A0092B-C50C-407E-A947-70E740481C1C}">
                                <a14:useLocalDpi xmlns:a14="http://schemas.microsoft.com/office/drawing/2010/main" val="0"/>
                              </a:ext>
                            </a:extLst>
                          </a:blip>
                          <a:srcRect t="96521"/>
                          <a:stretch/>
                        </pic:blipFill>
                        <pic:spPr bwMode="auto">
                          <a:xfrm>
                            <a:off x="0" y="0"/>
                            <a:ext cx="6154420" cy="2457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1" name="Picture 51"/>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246184"/>
                            <a:ext cx="6154420" cy="7549515"/>
                          </a:xfrm>
                          <a:prstGeom prst="rect">
                            <a:avLst/>
                          </a:prstGeom>
                          <a:noFill/>
                          <a:ln>
                            <a:noFill/>
                          </a:ln>
                        </pic:spPr>
                      </pic:pic>
                    </wpg:wgp>
                  </a:graphicData>
                </a:graphic>
              </wp:anchor>
            </w:drawing>
          </mc:Choice>
          <mc:Fallback>
            <w:pict>
              <v:group w14:anchorId="476CA333" id="Group 52" o:spid="_x0000_s1026" style="position:absolute;margin-left:-.4pt;margin-top:.35pt;width:484.6pt;height:613.85pt;z-index:251677696" coordsize="61544,77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">
                <v:shape id="Picture 50" o:spid="_x0000_s1027" type="#_x0000_t75" style="position:absolute;width:61544;height: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">
                  <v:imagedata r:id="rId35" o:title="" croptop="63256f"/>
                </v:shape>
                <v:shape id="Picture 51" o:spid="_x0000_s1028" type="#_x0000_t75" style="position:absolute;top:2461;width:61544;height:7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">
                  <v:imagedata r:id="rId37" o:title=""/>
                </v:shape>
                <w10:wrap type="square"/>
              </v:group>
            </w:pict>
          </mc:Fallback>
        </mc:AlternateContent>
      </w:r>
    </w:p>
    <w:p w14:paraId="728A8AA5" w14:textId="32564AA8" w:rsidR="00EB6A89" w:rsidRDefault="00EB6A89" w:rsidP="00EB6A89"/>
    <w:p w14:paraId="6BC90480" w14:textId="77777777" w:rsidR="008F0650" w:rsidRDefault="008F0650" w:rsidP="008F0650">
      <w:pPr>
        <w:rPr>
          <w:i/>
          <w:iCs/>
        </w:rPr>
      </w:pPr>
      <w:r>
        <w:rPr>
          <w:i/>
          <w:iCs/>
        </w:rPr>
        <w:lastRenderedPageBreak/>
        <w:t>The More info section above contains the following message:</w:t>
      </w:r>
    </w:p>
    <w:p w14:paraId="19BE8987" w14:textId="77777777" w:rsidR="008F0650" w:rsidRPr="008F0650" w:rsidRDefault="008F0650" w:rsidP="008F0650">
      <w:pPr>
        <w:pStyle w:val="paragraph"/>
        <w:spacing w:before="0" w:beforeAutospacing="0" w:after="0" w:afterAutospacing="0"/>
        <w:textAlignment w:val="baseline"/>
        <w:rPr>
          <w:sz w:val="20"/>
          <w:szCs w:val="20"/>
        </w:rPr>
      </w:pPr>
      <w:r w:rsidRPr="008F0650">
        <w:rPr>
          <w:rStyle w:val="normaltextrun"/>
          <w:i/>
          <w:iCs/>
        </w:rPr>
        <w:t>“For reference:    Motor tics are tics that involve movement of any body part. </w:t>
      </w:r>
      <w:r w:rsidRPr="008F0650">
        <w:rPr>
          <w:rStyle w:val="eop"/>
        </w:rPr>
        <w:t> </w:t>
      </w:r>
    </w:p>
    <w:p w14:paraId="3DAED097" w14:textId="77777777"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Phonic tics are tics that cause sound (words, phrases, or any other noise).</w:t>
      </w:r>
      <w:r w:rsidRPr="008F0650">
        <w:rPr>
          <w:rStyle w:val="eop"/>
        </w:rPr>
        <w:t> </w:t>
      </w:r>
    </w:p>
    <w:p w14:paraId="768514CF" w14:textId="77777777"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Simple tics are tics that involve one muscle group such as sneezing, coughing, eye twitching, or tics that cause noises (</w:t>
      </w:r>
      <w:r w:rsidRPr="008F0650">
        <w:rPr>
          <w:rStyle w:val="normaltextrun"/>
          <w:i/>
          <w:iCs/>
          <w:u w:val="single"/>
        </w:rPr>
        <w:t>not</w:t>
      </w:r>
      <w:r w:rsidRPr="008F0650">
        <w:rPr>
          <w:rStyle w:val="normaltextrun"/>
          <w:i/>
          <w:iCs/>
        </w:rPr>
        <w:t xml:space="preserve"> words or phrases). </w:t>
      </w:r>
      <w:r w:rsidRPr="008F0650">
        <w:rPr>
          <w:rStyle w:val="eop"/>
        </w:rPr>
        <w:t> </w:t>
      </w:r>
    </w:p>
    <w:p w14:paraId="6A7C2EE0" w14:textId="77777777" w:rsidR="008F0650" w:rsidRPr="008F0650" w:rsidRDefault="008F0650" w:rsidP="008F0650">
      <w:pPr>
        <w:pStyle w:val="paragraph"/>
        <w:spacing w:before="0" w:beforeAutospacing="0" w:after="0" w:afterAutospacing="0"/>
        <w:ind w:left="720" w:firstLine="720"/>
        <w:textAlignment w:val="baseline"/>
        <w:rPr>
          <w:sz w:val="20"/>
          <w:szCs w:val="20"/>
        </w:rPr>
      </w:pPr>
      <w:r w:rsidRPr="008F0650">
        <w:rPr>
          <w:rStyle w:val="normaltextrun"/>
          <w:i/>
          <w:iCs/>
        </w:rPr>
        <w:t>Complex tics can be multiple simple tics occurring at the same time. They can also be tics involving multiple muscle groups such as suddenly bending over, or tics where you say words or phrases spontaneously.” </w:t>
      </w:r>
      <w:r w:rsidRPr="008F0650">
        <w:rPr>
          <w:rStyle w:val="eop"/>
        </w:rPr>
        <w:t> </w:t>
      </w:r>
    </w:p>
    <w:p w14:paraId="337ADAB6" w14:textId="77777777" w:rsidR="008F0650" w:rsidRPr="00EB6A89" w:rsidRDefault="008F0650" w:rsidP="00EB6A89"/>
    <w:p w14:paraId="3AC6CEBF" w14:textId="62FEE73C" w:rsidR="00EB6A89" w:rsidRPr="00EB6A89" w:rsidRDefault="00EB6A89" w:rsidP="00EB6A89">
      <w:r>
        <w:rPr>
          <w:noProof/>
        </w:rPr>
        <w:lastRenderedPageBreak/>
        <w:drawing>
          <wp:anchor distT="0" distB="0" distL="114300" distR="114300" simplePos="0" relativeHeight="251678720" behindDoc="0" locked="0" layoutInCell="1" allowOverlap="1" wp14:anchorId="3EBEBE48" wp14:editId="28A13F47">
            <wp:simplePos x="0" y="0"/>
            <wp:positionH relativeFrom="margin">
              <wp:align>left</wp:align>
            </wp:positionH>
            <wp:positionV relativeFrom="paragraph">
              <wp:posOffset>237979</wp:posOffset>
            </wp:positionV>
            <wp:extent cx="6154420" cy="772541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54420" cy="7725410"/>
                    </a:xfrm>
                    <a:prstGeom prst="rect">
                      <a:avLst/>
                    </a:prstGeom>
                    <a:noFill/>
                    <a:ln>
                      <a:noFill/>
                    </a:ln>
                  </pic:spPr>
                </pic:pic>
              </a:graphicData>
            </a:graphic>
          </wp:anchor>
        </w:drawing>
      </w:r>
    </w:p>
    <w:p w14:paraId="40B74551" w14:textId="51EB1B9A" w:rsidR="00EB6A89" w:rsidRPr="00EB6A89" w:rsidRDefault="00EB6A89" w:rsidP="00EB6A89"/>
    <w:p w14:paraId="438EC15B" w14:textId="569C94CD" w:rsidR="00EB6A89" w:rsidRPr="00EB6A89" w:rsidRDefault="00EB6A89" w:rsidP="00EB6A89"/>
    <w:p w14:paraId="50056705" w14:textId="6339FC5A" w:rsidR="00EB6A89" w:rsidRPr="00EB6A89" w:rsidRDefault="00EB6A89" w:rsidP="00EB6A89">
      <w:r>
        <w:rPr>
          <w:noProof/>
        </w:rPr>
        <w:lastRenderedPageBreak/>
        <w:drawing>
          <wp:anchor distT="0" distB="0" distL="114300" distR="114300" simplePos="0" relativeHeight="251679744" behindDoc="0" locked="0" layoutInCell="1" allowOverlap="1" wp14:anchorId="0434EB4E" wp14:editId="4D054B34">
            <wp:simplePos x="0" y="0"/>
            <wp:positionH relativeFrom="column">
              <wp:posOffset>-5178</wp:posOffset>
            </wp:positionH>
            <wp:positionV relativeFrom="paragraph">
              <wp:posOffset>4201</wp:posOffset>
            </wp:positionV>
            <wp:extent cx="6154420" cy="8030210"/>
            <wp:effectExtent l="0" t="0" r="0" b="889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54420" cy="8030210"/>
                    </a:xfrm>
                    <a:prstGeom prst="rect">
                      <a:avLst/>
                    </a:prstGeom>
                    <a:noFill/>
                    <a:ln>
                      <a:noFill/>
                    </a:ln>
                  </pic:spPr>
                </pic:pic>
              </a:graphicData>
            </a:graphic>
          </wp:anchor>
        </w:drawing>
      </w:r>
    </w:p>
    <w:p w14:paraId="1FC49F4E" w14:textId="55204861" w:rsidR="00EB6A89" w:rsidRPr="00EB6A89" w:rsidRDefault="00EB6A89" w:rsidP="00EB6A89"/>
    <w:p w14:paraId="211CD881" w14:textId="5DD55DFF" w:rsidR="00EB6A89" w:rsidRPr="00EB6A89" w:rsidRDefault="00EB6A89" w:rsidP="00EB6A89">
      <w:r>
        <w:rPr>
          <w:noProof/>
        </w:rPr>
        <w:lastRenderedPageBreak/>
        <w:drawing>
          <wp:inline distT="0" distB="0" distL="0" distR="0" wp14:anchorId="735262C1" wp14:editId="41BE3D95">
            <wp:extent cx="6154420" cy="460692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54420" cy="4606925"/>
                    </a:xfrm>
                    <a:prstGeom prst="rect">
                      <a:avLst/>
                    </a:prstGeom>
                    <a:noFill/>
                    <a:ln>
                      <a:noFill/>
                    </a:ln>
                  </pic:spPr>
                </pic:pic>
              </a:graphicData>
            </a:graphic>
          </wp:inline>
        </w:drawing>
      </w:r>
    </w:p>
    <w:p w14:paraId="5401FD50" w14:textId="77777777" w:rsidR="008F0650" w:rsidRPr="008F0650" w:rsidRDefault="008F0650" w:rsidP="008F0650">
      <w:pPr>
        <w:rPr>
          <w:rStyle w:val="normaltextrun"/>
          <w:rFonts w:cs="Times New Roman"/>
          <w:i/>
          <w:iCs/>
          <w:color w:val="000000"/>
          <w:szCs w:val="24"/>
          <w:bdr w:val="none" w:sz="0" w:space="0" w:color="auto" w:frame="1"/>
        </w:rPr>
      </w:pPr>
      <w:r w:rsidRPr="008F0650">
        <w:rPr>
          <w:rStyle w:val="normaltextrun"/>
          <w:rFonts w:cs="Times New Roman"/>
          <w:i/>
          <w:iCs/>
          <w:color w:val="000000"/>
          <w:szCs w:val="24"/>
          <w:bdr w:val="none" w:sz="0" w:space="0" w:color="auto" w:frame="1"/>
        </w:rPr>
        <w:t>The More info section above contains the following message:</w:t>
      </w:r>
    </w:p>
    <w:p w14:paraId="6B5FCE6F" w14:textId="77777777" w:rsidR="008F0650" w:rsidRPr="008F0650" w:rsidRDefault="008F0650" w:rsidP="008F0650">
      <w:pPr>
        <w:rPr>
          <w:rFonts w:cs="Times New Roman"/>
          <w:sz w:val="28"/>
          <w:szCs w:val="24"/>
        </w:rPr>
      </w:pPr>
      <w:r w:rsidRPr="008F0650">
        <w:rPr>
          <w:rStyle w:val="normaltextrun"/>
          <w:rFonts w:cs="Times New Roman"/>
          <w:color w:val="000000"/>
          <w:szCs w:val="24"/>
          <w:bdr w:val="none" w:sz="0" w:space="0" w:color="auto" w:frame="1"/>
        </w:rPr>
        <w:t>“NOTE: ‘Privately’ means that you had to pay directly for the appointment(s) with the tic specialist.”</w:t>
      </w:r>
    </w:p>
    <w:p w14:paraId="0D134603" w14:textId="390810CE" w:rsidR="008F0650" w:rsidRPr="008F0650" w:rsidRDefault="008F0650" w:rsidP="008F0650"/>
    <w:p w14:paraId="2CF5B9A7" w14:textId="69E017C1" w:rsidR="00EB6A89" w:rsidRPr="00EB6A89" w:rsidRDefault="00EB6A89" w:rsidP="00EB6A89"/>
    <w:p w14:paraId="54FC2A05" w14:textId="37526F6C" w:rsidR="00EB6A89" w:rsidRPr="00EB6A89" w:rsidRDefault="00EB6A89" w:rsidP="00EB6A89">
      <w:r>
        <w:rPr>
          <w:noProof/>
        </w:rPr>
        <w:lastRenderedPageBreak/>
        <w:drawing>
          <wp:anchor distT="0" distB="0" distL="114300" distR="114300" simplePos="0" relativeHeight="251680768" behindDoc="0" locked="0" layoutInCell="1" allowOverlap="1" wp14:anchorId="0D0B4DB0" wp14:editId="5F22DD82">
            <wp:simplePos x="0" y="0"/>
            <wp:positionH relativeFrom="margin">
              <wp:align>left</wp:align>
            </wp:positionH>
            <wp:positionV relativeFrom="paragraph">
              <wp:posOffset>214825</wp:posOffset>
            </wp:positionV>
            <wp:extent cx="6154420" cy="7420610"/>
            <wp:effectExtent l="0" t="0" r="0" b="889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54420" cy="7420610"/>
                    </a:xfrm>
                    <a:prstGeom prst="rect">
                      <a:avLst/>
                    </a:prstGeom>
                    <a:noFill/>
                    <a:ln>
                      <a:noFill/>
                    </a:ln>
                  </pic:spPr>
                </pic:pic>
              </a:graphicData>
            </a:graphic>
          </wp:anchor>
        </w:drawing>
      </w:r>
    </w:p>
    <w:p w14:paraId="2D729D39" w14:textId="210668E7" w:rsidR="00EB6A89" w:rsidRPr="00EB6A89" w:rsidRDefault="00EB6A89" w:rsidP="00EB6A89"/>
    <w:p w14:paraId="0DF32D8E" w14:textId="45274693" w:rsidR="00EB6A89" w:rsidRPr="00EB6A89" w:rsidRDefault="00EB6A89" w:rsidP="00EB6A89"/>
    <w:p w14:paraId="0ECB52C4" w14:textId="2932E91E" w:rsidR="00EB6A89" w:rsidRPr="00EB6A89" w:rsidRDefault="00EB6A89" w:rsidP="00EB6A89"/>
    <w:p w14:paraId="2125FB6B" w14:textId="1DD859CD" w:rsidR="00EB6A89" w:rsidRPr="00EB6A89" w:rsidRDefault="00EB6A89" w:rsidP="00EB6A89">
      <w:r>
        <w:rPr>
          <w:noProof/>
        </w:rPr>
        <w:lastRenderedPageBreak/>
        <w:drawing>
          <wp:anchor distT="0" distB="0" distL="114300" distR="114300" simplePos="0" relativeHeight="251681792" behindDoc="0" locked="0" layoutInCell="1" allowOverlap="1" wp14:anchorId="638FEE30" wp14:editId="5798B957">
            <wp:simplePos x="0" y="0"/>
            <wp:positionH relativeFrom="column">
              <wp:posOffset>-5178</wp:posOffset>
            </wp:positionH>
            <wp:positionV relativeFrom="paragraph">
              <wp:posOffset>4201</wp:posOffset>
            </wp:positionV>
            <wp:extent cx="6154420" cy="6353810"/>
            <wp:effectExtent l="0" t="0" r="0" b="889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54420" cy="6353810"/>
                    </a:xfrm>
                    <a:prstGeom prst="rect">
                      <a:avLst/>
                    </a:prstGeom>
                    <a:noFill/>
                    <a:ln>
                      <a:noFill/>
                    </a:ln>
                  </pic:spPr>
                </pic:pic>
              </a:graphicData>
            </a:graphic>
          </wp:anchor>
        </w:drawing>
      </w:r>
    </w:p>
    <w:p w14:paraId="0F797CA9" w14:textId="42B02202" w:rsidR="00EB6A89" w:rsidRPr="00EB6A89" w:rsidRDefault="00EB6A89" w:rsidP="00EB6A89"/>
    <w:p w14:paraId="7A156C8E" w14:textId="22F28EE1" w:rsidR="00EB6A89" w:rsidRPr="00EB6A89" w:rsidRDefault="00EB6A89" w:rsidP="00EB6A89"/>
    <w:p w14:paraId="4E601AFD" w14:textId="57F8402A" w:rsidR="00EB6A89" w:rsidRPr="00EB6A89" w:rsidRDefault="00EB6A89" w:rsidP="00EB6A89"/>
    <w:p w14:paraId="69C26671" w14:textId="61E0FF6D" w:rsidR="00EB6A89" w:rsidRPr="00EB6A89" w:rsidRDefault="00EB6A89" w:rsidP="00EB6A89"/>
    <w:p w14:paraId="0FB3D48A" w14:textId="36CE8CD1" w:rsidR="00EB6A89" w:rsidRDefault="00EB6A89" w:rsidP="00EB6A89"/>
    <w:p w14:paraId="2CFCFC14" w14:textId="445F374C" w:rsidR="00EB6A89" w:rsidRDefault="00EB6A89" w:rsidP="00EB6A89"/>
    <w:p w14:paraId="13D93D2C" w14:textId="14564785" w:rsidR="00EB6A89" w:rsidRDefault="00EB6A89" w:rsidP="00EB6A89">
      <w:r>
        <w:rPr>
          <w:noProof/>
        </w:rPr>
        <w:lastRenderedPageBreak/>
        <w:drawing>
          <wp:anchor distT="0" distB="0" distL="114300" distR="114300" simplePos="0" relativeHeight="251682816" behindDoc="0" locked="0" layoutInCell="1" allowOverlap="1" wp14:anchorId="253E2294" wp14:editId="190B14C7">
            <wp:simplePos x="0" y="0"/>
            <wp:positionH relativeFrom="margin">
              <wp:posOffset>-5715</wp:posOffset>
            </wp:positionH>
            <wp:positionV relativeFrom="paragraph">
              <wp:posOffset>214630</wp:posOffset>
            </wp:positionV>
            <wp:extent cx="6172200" cy="762000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3846"/>
                    <a:stretch/>
                  </pic:blipFill>
                  <pic:spPr bwMode="auto">
                    <a:xfrm>
                      <a:off x="0" y="0"/>
                      <a:ext cx="6172200" cy="76200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D027BA1" w14:textId="5F17C86C" w:rsidR="00EB6A89" w:rsidRDefault="00EB6A89" w:rsidP="00EB6A89"/>
    <w:p w14:paraId="2E70BF63" w14:textId="2A56A1C2" w:rsidR="00EB6A89" w:rsidRDefault="00EB6A89" w:rsidP="00EB6A89"/>
    <w:p w14:paraId="44FB1873" w14:textId="6399E7E0" w:rsidR="00EB6A89" w:rsidRPr="00EB6A89" w:rsidRDefault="00EB6A89" w:rsidP="00EB6A89">
      <w:r>
        <w:rPr>
          <w:noProof/>
        </w:rPr>
        <w:lastRenderedPageBreak/>
        <mc:AlternateContent>
          <mc:Choice Requires="wpg">
            <w:drawing>
              <wp:anchor distT="0" distB="0" distL="114300" distR="114300" simplePos="0" relativeHeight="251686912" behindDoc="0" locked="0" layoutInCell="1" allowOverlap="1" wp14:anchorId="7B2D34A4" wp14:editId="1E0643D0">
                <wp:simplePos x="0" y="0"/>
                <wp:positionH relativeFrom="column">
                  <wp:posOffset>-5178</wp:posOffset>
                </wp:positionH>
                <wp:positionV relativeFrom="paragraph">
                  <wp:posOffset>191770</wp:posOffset>
                </wp:positionV>
                <wp:extent cx="6154420" cy="5744357"/>
                <wp:effectExtent l="0" t="0" r="0" b="8890"/>
                <wp:wrapSquare wrapText="bothSides"/>
                <wp:docPr id="64" name="Group 64"/>
                <wp:cNvGraphicFramePr/>
                <a:graphic xmlns:a="http://schemas.openxmlformats.org/drawingml/2006/main">
                  <a:graphicData uri="http://schemas.microsoft.com/office/word/2010/wordprocessingGroup">
                    <wpg:wgp>
                      <wpg:cNvGrpSpPr/>
                      <wpg:grpSpPr>
                        <a:xfrm>
                          <a:off x="0" y="0"/>
                          <a:ext cx="6154420" cy="5744357"/>
                          <a:chOff x="0" y="0"/>
                          <a:chExt cx="6154420" cy="5744357"/>
                        </a:xfrm>
                      </wpg:grpSpPr>
                      <pic:pic xmlns:pic="http://schemas.openxmlformats.org/drawingml/2006/picture">
                        <pic:nvPicPr>
                          <pic:cNvPr id="60" name="Picture 60"/>
                          <pic:cNvPicPr>
                            <a:picLocks noChangeAspect="1"/>
                          </pic:cNvPicPr>
                        </pic:nvPicPr>
                        <pic:blipFill rotWithShape="1">
                          <a:blip r:embed="rId43" cstate="print">
                            <a:extLst>
                              <a:ext uri="{28A0092B-C50C-407E-A947-70E740481C1C}">
                                <a14:useLocalDpi xmlns:a14="http://schemas.microsoft.com/office/drawing/2010/main" val="0"/>
                              </a:ext>
                            </a:extLst>
                          </a:blip>
                          <a:srcRect t="97041"/>
                          <a:stretch/>
                        </pic:blipFill>
                        <pic:spPr bwMode="auto">
                          <a:xfrm>
                            <a:off x="0" y="0"/>
                            <a:ext cx="6154420" cy="2343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1" name="Picture 61"/>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234462"/>
                            <a:ext cx="6154420" cy="1031875"/>
                          </a:xfrm>
                          <a:prstGeom prst="rect">
                            <a:avLst/>
                          </a:prstGeom>
                          <a:noFill/>
                          <a:ln>
                            <a:noFill/>
                          </a:ln>
                        </pic:spPr>
                      </pic:pic>
                      <pic:pic xmlns:pic="http://schemas.openxmlformats.org/drawingml/2006/picture">
                        <pic:nvPicPr>
                          <pic:cNvPr id="63" name="Picture 63"/>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1453662"/>
                            <a:ext cx="6154420" cy="4290695"/>
                          </a:xfrm>
                          <a:prstGeom prst="rect">
                            <a:avLst/>
                          </a:prstGeom>
                          <a:noFill/>
                          <a:ln>
                            <a:noFill/>
                          </a:ln>
                        </pic:spPr>
                      </pic:pic>
                    </wpg:wgp>
                  </a:graphicData>
                </a:graphic>
              </wp:anchor>
            </w:drawing>
          </mc:Choice>
          <mc:Fallback>
            <w:pict>
              <v:group w14:anchorId="69D5AA58" id="Group 64" o:spid="_x0000_s1026" style="position:absolute;margin-left:-.4pt;margin-top:15.1pt;width:484.6pt;height:452.3pt;z-index:251686912" coordsize="61544,574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">
                <v:shape id="Picture 60" o:spid="_x0000_s1027" type="#_x0000_t75" style="position:absolute;width:61544;height:2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">
                  <v:imagedata r:id="rId46" o:title="" croptop="63597f"/>
                </v:shape>
                <v:shape id="Picture 61" o:spid="_x0000_s1028" type="#_x0000_t75" style="position:absolute;top:2344;width:61544;height:10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">
                  <v:imagedata r:id="rId47" o:title=""/>
                </v:shape>
                <v:shape id="Picture 63" o:spid="_x0000_s1029" type="#_x0000_t75" style="position:absolute;top:14536;width:61544;height:42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">
                  <v:imagedata r:id="rId48" o:title=""/>
                </v:shape>
                <w10:wrap type="square"/>
              </v:group>
            </w:pict>
          </mc:Fallback>
        </mc:AlternateContent>
      </w:r>
    </w:p>
    <w:sectPr w:rsidR="00EB6A89" w:rsidRPr="00EB6A89" w:rsidSect="00D537FA">
      <w:footerReference w:type="even" r:id="rId49"/>
      <w:footerReference w:type="default" r:id="rId50"/>
      <w:headerReference w:type="first" r:id="rId51"/>
      <w:pgSz w:w="12240" w:h="15840"/>
      <w:pgMar w:top="1138" w:right="1181" w:bottom="1138" w:left="1282" w:header="283" w:footer="51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C5ACC" w14:textId="77777777" w:rsidR="00C41A31" w:rsidRDefault="00C41A31" w:rsidP="00117666">
      <w:pPr>
        <w:spacing w:after="0"/>
      </w:pPr>
      <w:r>
        <w:separator/>
      </w:r>
    </w:p>
  </w:endnote>
  <w:endnote w:type="continuationSeparator" w:id="0">
    <w:p w14:paraId="51CCED4C" w14:textId="77777777" w:rsidR="00C41A31" w:rsidRDefault="00C41A31"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3D87" w14:textId="7980A587" w:rsidR="00686C9D" w:rsidRPr="00577C4C" w:rsidRDefault="00C52A7B">
    <w:pPr>
      <w:pStyle w:val="Footer"/>
      <w:rPr>
        <w:color w:val="C00000"/>
        <w:szCs w:val="24"/>
      </w:rPr>
    </w:pPr>
    <w:r>
      <w:rPr>
        <w:noProof/>
        <w:lang w:val="en-GB" w:eastAsia="en-GB"/>
      </w:rPr>
      <mc:AlternateContent>
        <mc:Choice Requires="wps">
          <w:drawing>
            <wp:anchor distT="0" distB="0" distL="114300" distR="114300" simplePos="0" relativeHeight="251665408" behindDoc="0" locked="0" layoutInCell="1" allowOverlap="1" wp14:anchorId="51D4B8BD" wp14:editId="575B1817">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14951C5"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D4B8BD" id="_x0000_t202" coordsize="21600,21600" o:spt="202" path="m,l,21600r21600,l21600,xe">
              <v:stroke joinstyle="miter"/>
              <v:path gradientshapeok="t" o:connecttype="rect"/>
            </v:shapetype>
            <v:shape id="Text Box 1"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14951C5"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BFF2" w14:textId="77777777" w:rsidR="00686C9D" w:rsidRPr="00577C4C" w:rsidRDefault="00C52A7B">
    <w:pPr>
      <w:pStyle w:val="Foote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2C4AF3B6" wp14:editId="527467EE">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4D070C5"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4AF3B6"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74D070C5"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C8E8" w14:textId="77777777" w:rsidR="00C41A31" w:rsidRDefault="00C41A31" w:rsidP="00117666">
      <w:pPr>
        <w:spacing w:after="0"/>
      </w:pPr>
      <w:r>
        <w:separator/>
      </w:r>
    </w:p>
  </w:footnote>
  <w:footnote w:type="continuationSeparator" w:id="0">
    <w:p w14:paraId="28A9081D" w14:textId="77777777" w:rsidR="00C41A31" w:rsidRDefault="00C41A31"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27F1" w14:textId="0DEDC469" w:rsidR="00686C9D" w:rsidRDefault="00C52A7B" w:rsidP="00A5300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C0601A"/>
    <w:multiLevelType w:val="multilevel"/>
    <w:tmpl w:val="41E6A198"/>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3590B8"/>
    <w:multiLevelType w:val="hybridMultilevel"/>
    <w:tmpl w:val="90F48DBA"/>
    <w:lvl w:ilvl="0" w:tplc="79866EFA">
      <w:start w:val="1"/>
      <w:numFmt w:val="bullet"/>
      <w:lvlText w:val="-"/>
      <w:lvlJc w:val="left"/>
      <w:pPr>
        <w:ind w:left="720" w:hanging="360"/>
      </w:pPr>
      <w:rPr>
        <w:rFonts w:ascii="Calibri" w:hAnsi="Calibri" w:hint="default"/>
      </w:rPr>
    </w:lvl>
    <w:lvl w:ilvl="1" w:tplc="C6BA85AC">
      <w:start w:val="1"/>
      <w:numFmt w:val="bullet"/>
      <w:lvlText w:val="o"/>
      <w:lvlJc w:val="left"/>
      <w:pPr>
        <w:ind w:left="1440" w:hanging="360"/>
      </w:pPr>
      <w:rPr>
        <w:rFonts w:ascii="Courier New" w:hAnsi="Courier New" w:hint="default"/>
      </w:rPr>
    </w:lvl>
    <w:lvl w:ilvl="2" w:tplc="A9C8FB74">
      <w:start w:val="1"/>
      <w:numFmt w:val="bullet"/>
      <w:lvlText w:val=""/>
      <w:lvlJc w:val="left"/>
      <w:pPr>
        <w:ind w:left="2160" w:hanging="360"/>
      </w:pPr>
      <w:rPr>
        <w:rFonts w:ascii="Wingdings" w:hAnsi="Wingdings" w:hint="default"/>
      </w:rPr>
    </w:lvl>
    <w:lvl w:ilvl="3" w:tplc="2BB29C04">
      <w:start w:val="1"/>
      <w:numFmt w:val="bullet"/>
      <w:lvlText w:val=""/>
      <w:lvlJc w:val="left"/>
      <w:pPr>
        <w:ind w:left="2880" w:hanging="360"/>
      </w:pPr>
      <w:rPr>
        <w:rFonts w:ascii="Symbol" w:hAnsi="Symbol" w:hint="default"/>
      </w:rPr>
    </w:lvl>
    <w:lvl w:ilvl="4" w:tplc="E8DAA0F4">
      <w:start w:val="1"/>
      <w:numFmt w:val="bullet"/>
      <w:lvlText w:val="o"/>
      <w:lvlJc w:val="left"/>
      <w:pPr>
        <w:ind w:left="3600" w:hanging="360"/>
      </w:pPr>
      <w:rPr>
        <w:rFonts w:ascii="Courier New" w:hAnsi="Courier New" w:hint="default"/>
      </w:rPr>
    </w:lvl>
    <w:lvl w:ilvl="5" w:tplc="6324DCA0">
      <w:start w:val="1"/>
      <w:numFmt w:val="bullet"/>
      <w:lvlText w:val=""/>
      <w:lvlJc w:val="left"/>
      <w:pPr>
        <w:ind w:left="4320" w:hanging="360"/>
      </w:pPr>
      <w:rPr>
        <w:rFonts w:ascii="Wingdings" w:hAnsi="Wingdings" w:hint="default"/>
      </w:rPr>
    </w:lvl>
    <w:lvl w:ilvl="6" w:tplc="62664B04">
      <w:start w:val="1"/>
      <w:numFmt w:val="bullet"/>
      <w:lvlText w:val=""/>
      <w:lvlJc w:val="left"/>
      <w:pPr>
        <w:ind w:left="5040" w:hanging="360"/>
      </w:pPr>
      <w:rPr>
        <w:rFonts w:ascii="Symbol" w:hAnsi="Symbol" w:hint="default"/>
      </w:rPr>
    </w:lvl>
    <w:lvl w:ilvl="7" w:tplc="298678F8">
      <w:start w:val="1"/>
      <w:numFmt w:val="bullet"/>
      <w:lvlText w:val="o"/>
      <w:lvlJc w:val="left"/>
      <w:pPr>
        <w:ind w:left="5760" w:hanging="360"/>
      </w:pPr>
      <w:rPr>
        <w:rFonts w:ascii="Courier New" w:hAnsi="Courier New" w:hint="default"/>
      </w:rPr>
    </w:lvl>
    <w:lvl w:ilvl="8" w:tplc="2E549766">
      <w:start w:val="1"/>
      <w:numFmt w:val="bullet"/>
      <w:lvlText w:val=""/>
      <w:lvlJc w:val="left"/>
      <w:pPr>
        <w:ind w:left="6480" w:hanging="360"/>
      </w:pPr>
      <w:rPr>
        <w:rFonts w:ascii="Wingdings" w:hAnsi="Wingdings" w:hint="default"/>
      </w:rPr>
    </w:lvl>
  </w:abstractNum>
  <w:abstractNum w:abstractNumId="6" w15:restartNumberingAfterBreak="0">
    <w:nsid w:val="302A7CAC"/>
    <w:multiLevelType w:val="multilevel"/>
    <w:tmpl w:val="41E6A198"/>
    <w:numStyleLink w:val="Headings"/>
  </w:abstractNum>
  <w:abstractNum w:abstractNumId="7" w15:restartNumberingAfterBreak="0">
    <w:nsid w:val="31E43E94"/>
    <w:multiLevelType w:val="hybridMultilevel"/>
    <w:tmpl w:val="964C61DA"/>
    <w:lvl w:ilvl="0" w:tplc="66809C42">
      <w:start w:val="1"/>
      <w:numFmt w:val="bullet"/>
      <w:lvlText w:val="-"/>
      <w:lvlJc w:val="left"/>
      <w:pPr>
        <w:ind w:left="720" w:hanging="360"/>
      </w:pPr>
      <w:rPr>
        <w:rFonts w:ascii="Calibri" w:hAnsi="Calibri" w:hint="default"/>
      </w:rPr>
    </w:lvl>
    <w:lvl w:ilvl="1" w:tplc="0B480306">
      <w:start w:val="1"/>
      <w:numFmt w:val="bullet"/>
      <w:lvlText w:val="o"/>
      <w:lvlJc w:val="left"/>
      <w:pPr>
        <w:ind w:left="1440" w:hanging="360"/>
      </w:pPr>
      <w:rPr>
        <w:rFonts w:ascii="Courier New" w:hAnsi="Courier New" w:hint="default"/>
      </w:rPr>
    </w:lvl>
    <w:lvl w:ilvl="2" w:tplc="494433CE">
      <w:start w:val="1"/>
      <w:numFmt w:val="bullet"/>
      <w:lvlText w:val=""/>
      <w:lvlJc w:val="left"/>
      <w:pPr>
        <w:ind w:left="2160" w:hanging="360"/>
      </w:pPr>
      <w:rPr>
        <w:rFonts w:ascii="Wingdings" w:hAnsi="Wingdings" w:hint="default"/>
      </w:rPr>
    </w:lvl>
    <w:lvl w:ilvl="3" w:tplc="BBF2E8BA">
      <w:start w:val="1"/>
      <w:numFmt w:val="bullet"/>
      <w:lvlText w:val=""/>
      <w:lvlJc w:val="left"/>
      <w:pPr>
        <w:ind w:left="2880" w:hanging="360"/>
      </w:pPr>
      <w:rPr>
        <w:rFonts w:ascii="Symbol" w:hAnsi="Symbol" w:hint="default"/>
      </w:rPr>
    </w:lvl>
    <w:lvl w:ilvl="4" w:tplc="E5CE9400">
      <w:start w:val="1"/>
      <w:numFmt w:val="bullet"/>
      <w:lvlText w:val="o"/>
      <w:lvlJc w:val="left"/>
      <w:pPr>
        <w:ind w:left="3600" w:hanging="360"/>
      </w:pPr>
      <w:rPr>
        <w:rFonts w:ascii="Courier New" w:hAnsi="Courier New" w:hint="default"/>
      </w:rPr>
    </w:lvl>
    <w:lvl w:ilvl="5" w:tplc="6E3EB83C">
      <w:start w:val="1"/>
      <w:numFmt w:val="bullet"/>
      <w:lvlText w:val=""/>
      <w:lvlJc w:val="left"/>
      <w:pPr>
        <w:ind w:left="4320" w:hanging="360"/>
      </w:pPr>
      <w:rPr>
        <w:rFonts w:ascii="Wingdings" w:hAnsi="Wingdings" w:hint="default"/>
      </w:rPr>
    </w:lvl>
    <w:lvl w:ilvl="6" w:tplc="57E2051C">
      <w:start w:val="1"/>
      <w:numFmt w:val="bullet"/>
      <w:lvlText w:val=""/>
      <w:lvlJc w:val="left"/>
      <w:pPr>
        <w:ind w:left="5040" w:hanging="360"/>
      </w:pPr>
      <w:rPr>
        <w:rFonts w:ascii="Symbol" w:hAnsi="Symbol" w:hint="default"/>
      </w:rPr>
    </w:lvl>
    <w:lvl w:ilvl="7" w:tplc="7E4EF0BE">
      <w:start w:val="1"/>
      <w:numFmt w:val="bullet"/>
      <w:lvlText w:val="o"/>
      <w:lvlJc w:val="left"/>
      <w:pPr>
        <w:ind w:left="5760" w:hanging="360"/>
      </w:pPr>
      <w:rPr>
        <w:rFonts w:ascii="Courier New" w:hAnsi="Courier New" w:hint="default"/>
      </w:rPr>
    </w:lvl>
    <w:lvl w:ilvl="8" w:tplc="39C6DCF2">
      <w:start w:val="1"/>
      <w:numFmt w:val="bullet"/>
      <w:lvlText w:val=""/>
      <w:lvlJc w:val="left"/>
      <w:pPr>
        <w:ind w:left="6480" w:hanging="360"/>
      </w:pPr>
      <w:rPr>
        <w:rFonts w:ascii="Wingdings" w:hAnsi="Wingdings" w:hint="default"/>
      </w:rPr>
    </w:lvl>
  </w:abstractNum>
  <w:abstractNum w:abstractNumId="8"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22B968"/>
    <w:multiLevelType w:val="hybridMultilevel"/>
    <w:tmpl w:val="D0723BEC"/>
    <w:lvl w:ilvl="0" w:tplc="429E0F0C">
      <w:start w:val="1"/>
      <w:numFmt w:val="bullet"/>
      <w:lvlText w:val="-"/>
      <w:lvlJc w:val="left"/>
      <w:pPr>
        <w:ind w:left="720" w:hanging="360"/>
      </w:pPr>
      <w:rPr>
        <w:rFonts w:ascii="Calibri" w:hAnsi="Calibri" w:hint="default"/>
      </w:rPr>
    </w:lvl>
    <w:lvl w:ilvl="1" w:tplc="901E3E9A">
      <w:start w:val="1"/>
      <w:numFmt w:val="bullet"/>
      <w:lvlText w:val="o"/>
      <w:lvlJc w:val="left"/>
      <w:pPr>
        <w:ind w:left="1440" w:hanging="360"/>
      </w:pPr>
      <w:rPr>
        <w:rFonts w:ascii="Courier New" w:hAnsi="Courier New" w:hint="default"/>
      </w:rPr>
    </w:lvl>
    <w:lvl w:ilvl="2" w:tplc="10F4A16C">
      <w:start w:val="1"/>
      <w:numFmt w:val="bullet"/>
      <w:lvlText w:val=""/>
      <w:lvlJc w:val="left"/>
      <w:pPr>
        <w:ind w:left="2160" w:hanging="360"/>
      </w:pPr>
      <w:rPr>
        <w:rFonts w:ascii="Wingdings" w:hAnsi="Wingdings" w:hint="default"/>
      </w:rPr>
    </w:lvl>
    <w:lvl w:ilvl="3" w:tplc="3CBEAC7C">
      <w:start w:val="1"/>
      <w:numFmt w:val="bullet"/>
      <w:lvlText w:val=""/>
      <w:lvlJc w:val="left"/>
      <w:pPr>
        <w:ind w:left="2880" w:hanging="360"/>
      </w:pPr>
      <w:rPr>
        <w:rFonts w:ascii="Symbol" w:hAnsi="Symbol" w:hint="default"/>
      </w:rPr>
    </w:lvl>
    <w:lvl w:ilvl="4" w:tplc="B3488160">
      <w:start w:val="1"/>
      <w:numFmt w:val="bullet"/>
      <w:lvlText w:val="o"/>
      <w:lvlJc w:val="left"/>
      <w:pPr>
        <w:ind w:left="3600" w:hanging="360"/>
      </w:pPr>
      <w:rPr>
        <w:rFonts w:ascii="Courier New" w:hAnsi="Courier New" w:hint="default"/>
      </w:rPr>
    </w:lvl>
    <w:lvl w:ilvl="5" w:tplc="D5106B76">
      <w:start w:val="1"/>
      <w:numFmt w:val="bullet"/>
      <w:lvlText w:val=""/>
      <w:lvlJc w:val="left"/>
      <w:pPr>
        <w:ind w:left="4320" w:hanging="360"/>
      </w:pPr>
      <w:rPr>
        <w:rFonts w:ascii="Wingdings" w:hAnsi="Wingdings" w:hint="default"/>
      </w:rPr>
    </w:lvl>
    <w:lvl w:ilvl="6" w:tplc="F6C0C43A">
      <w:start w:val="1"/>
      <w:numFmt w:val="bullet"/>
      <w:lvlText w:val=""/>
      <w:lvlJc w:val="left"/>
      <w:pPr>
        <w:ind w:left="5040" w:hanging="360"/>
      </w:pPr>
      <w:rPr>
        <w:rFonts w:ascii="Symbol" w:hAnsi="Symbol" w:hint="default"/>
      </w:rPr>
    </w:lvl>
    <w:lvl w:ilvl="7" w:tplc="97DA14FE">
      <w:start w:val="1"/>
      <w:numFmt w:val="bullet"/>
      <w:lvlText w:val="o"/>
      <w:lvlJc w:val="left"/>
      <w:pPr>
        <w:ind w:left="5760" w:hanging="360"/>
      </w:pPr>
      <w:rPr>
        <w:rFonts w:ascii="Courier New" w:hAnsi="Courier New" w:hint="default"/>
      </w:rPr>
    </w:lvl>
    <w:lvl w:ilvl="8" w:tplc="AD88CE42">
      <w:start w:val="1"/>
      <w:numFmt w:val="bullet"/>
      <w:lvlText w:val=""/>
      <w:lvlJc w:val="left"/>
      <w:pPr>
        <w:ind w:left="6480" w:hanging="360"/>
      </w:pPr>
      <w:rPr>
        <w:rFonts w:ascii="Wingdings" w:hAnsi="Wingdings" w:hint="default"/>
      </w:rPr>
    </w:lvl>
  </w:abstractNum>
  <w:abstractNum w:abstractNumId="12"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036753"/>
    <w:multiLevelType w:val="hybridMultilevel"/>
    <w:tmpl w:val="0D2826E4"/>
    <w:lvl w:ilvl="0" w:tplc="500A1628">
      <w:start w:val="1"/>
      <w:numFmt w:val="bullet"/>
      <w:lvlText w:val="-"/>
      <w:lvlJc w:val="left"/>
      <w:pPr>
        <w:ind w:left="720" w:hanging="360"/>
      </w:pPr>
      <w:rPr>
        <w:rFonts w:ascii="Calibri" w:hAnsi="Calibri" w:hint="default"/>
      </w:rPr>
    </w:lvl>
    <w:lvl w:ilvl="1" w:tplc="654ED6E2">
      <w:start w:val="1"/>
      <w:numFmt w:val="bullet"/>
      <w:lvlText w:val="o"/>
      <w:lvlJc w:val="left"/>
      <w:pPr>
        <w:ind w:left="1440" w:hanging="360"/>
      </w:pPr>
      <w:rPr>
        <w:rFonts w:ascii="Courier New" w:hAnsi="Courier New" w:hint="default"/>
      </w:rPr>
    </w:lvl>
    <w:lvl w:ilvl="2" w:tplc="58D45508">
      <w:start w:val="1"/>
      <w:numFmt w:val="bullet"/>
      <w:lvlText w:val=""/>
      <w:lvlJc w:val="left"/>
      <w:pPr>
        <w:ind w:left="2160" w:hanging="360"/>
      </w:pPr>
      <w:rPr>
        <w:rFonts w:ascii="Wingdings" w:hAnsi="Wingdings" w:hint="default"/>
      </w:rPr>
    </w:lvl>
    <w:lvl w:ilvl="3" w:tplc="A4E08ED4">
      <w:start w:val="1"/>
      <w:numFmt w:val="bullet"/>
      <w:lvlText w:val=""/>
      <w:lvlJc w:val="left"/>
      <w:pPr>
        <w:ind w:left="2880" w:hanging="360"/>
      </w:pPr>
      <w:rPr>
        <w:rFonts w:ascii="Symbol" w:hAnsi="Symbol" w:hint="default"/>
      </w:rPr>
    </w:lvl>
    <w:lvl w:ilvl="4" w:tplc="E03629B8">
      <w:start w:val="1"/>
      <w:numFmt w:val="bullet"/>
      <w:lvlText w:val="o"/>
      <w:lvlJc w:val="left"/>
      <w:pPr>
        <w:ind w:left="3600" w:hanging="360"/>
      </w:pPr>
      <w:rPr>
        <w:rFonts w:ascii="Courier New" w:hAnsi="Courier New" w:hint="default"/>
      </w:rPr>
    </w:lvl>
    <w:lvl w:ilvl="5" w:tplc="BEF451AC">
      <w:start w:val="1"/>
      <w:numFmt w:val="bullet"/>
      <w:lvlText w:val=""/>
      <w:lvlJc w:val="left"/>
      <w:pPr>
        <w:ind w:left="4320" w:hanging="360"/>
      </w:pPr>
      <w:rPr>
        <w:rFonts w:ascii="Wingdings" w:hAnsi="Wingdings" w:hint="default"/>
      </w:rPr>
    </w:lvl>
    <w:lvl w:ilvl="6" w:tplc="C052B126">
      <w:start w:val="1"/>
      <w:numFmt w:val="bullet"/>
      <w:lvlText w:val=""/>
      <w:lvlJc w:val="left"/>
      <w:pPr>
        <w:ind w:left="5040" w:hanging="360"/>
      </w:pPr>
      <w:rPr>
        <w:rFonts w:ascii="Symbol" w:hAnsi="Symbol" w:hint="default"/>
      </w:rPr>
    </w:lvl>
    <w:lvl w:ilvl="7" w:tplc="736EB884">
      <w:start w:val="1"/>
      <w:numFmt w:val="bullet"/>
      <w:lvlText w:val="o"/>
      <w:lvlJc w:val="left"/>
      <w:pPr>
        <w:ind w:left="5760" w:hanging="360"/>
      </w:pPr>
      <w:rPr>
        <w:rFonts w:ascii="Courier New" w:hAnsi="Courier New" w:hint="default"/>
      </w:rPr>
    </w:lvl>
    <w:lvl w:ilvl="8" w:tplc="4C92DC64">
      <w:start w:val="1"/>
      <w:numFmt w:val="bullet"/>
      <w:lvlText w:val=""/>
      <w:lvlJc w:val="left"/>
      <w:pPr>
        <w:ind w:left="6480" w:hanging="360"/>
      </w:pPr>
      <w:rPr>
        <w:rFonts w:ascii="Wingdings" w:hAnsi="Wingdings" w:hint="default"/>
      </w:rPr>
    </w:lvl>
  </w:abstractNum>
  <w:abstractNum w:abstractNumId="20" w15:restartNumberingAfterBreak="0">
    <w:nsid w:val="7DBC6F29"/>
    <w:multiLevelType w:val="multilevel"/>
    <w:tmpl w:val="41E6A198"/>
    <w:numStyleLink w:val="Headings"/>
  </w:abstractNum>
  <w:abstractNum w:abstractNumId="21"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89584123">
    <w:abstractNumId w:val="19"/>
  </w:num>
  <w:num w:numId="2" w16cid:durableId="784495394">
    <w:abstractNumId w:val="11"/>
  </w:num>
  <w:num w:numId="3" w16cid:durableId="1406099883">
    <w:abstractNumId w:val="5"/>
  </w:num>
  <w:num w:numId="4" w16cid:durableId="1801728914">
    <w:abstractNumId w:val="7"/>
  </w:num>
  <w:num w:numId="5" w16cid:durableId="1595286436">
    <w:abstractNumId w:val="0"/>
  </w:num>
  <w:num w:numId="6" w16cid:durableId="1955095247">
    <w:abstractNumId w:val="16"/>
  </w:num>
  <w:num w:numId="7" w16cid:durableId="976180011">
    <w:abstractNumId w:val="1"/>
  </w:num>
  <w:num w:numId="8" w16cid:durableId="1524125591">
    <w:abstractNumId w:val="18"/>
  </w:num>
  <w:num w:numId="9" w16cid:durableId="1843007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5586105">
    <w:abstractNumId w:val="13"/>
  </w:num>
  <w:num w:numId="11" w16cid:durableId="2077891624">
    <w:abstractNumId w:val="10"/>
  </w:num>
  <w:num w:numId="12" w16cid:durableId="41635026">
    <w:abstractNumId w:val="8"/>
  </w:num>
  <w:num w:numId="13" w16cid:durableId="753624313">
    <w:abstractNumId w:val="12"/>
  </w:num>
  <w:num w:numId="14" w16cid:durableId="518350164">
    <w:abstractNumId w:val="9"/>
  </w:num>
  <w:num w:numId="15" w16cid:durableId="805047969">
    <w:abstractNumId w:val="2"/>
  </w:num>
  <w:num w:numId="16" w16cid:durableId="2005622621">
    <w:abstractNumId w:val="21"/>
  </w:num>
  <w:num w:numId="17" w16cid:durableId="446120639">
    <w:abstractNumId w:val="15"/>
  </w:num>
  <w:num w:numId="18" w16cid:durableId="406463239">
    <w:abstractNumId w:val="4"/>
  </w:num>
  <w:num w:numId="19" w16cid:durableId="40567304">
    <w:abstractNumId w:val="14"/>
  </w:num>
  <w:num w:numId="20" w16cid:durableId="342588139">
    <w:abstractNumId w:val="17"/>
  </w:num>
  <w:num w:numId="21" w16cid:durableId="1889537269">
    <w:abstractNumId w:val="3"/>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22" w16cid:durableId="581642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9977880">
    <w:abstractNumId w:val="6"/>
  </w:num>
  <w:num w:numId="24" w16cid:durableId="2141533506">
    <w:abstractNumId w:val="20"/>
  </w:num>
  <w:num w:numId="25" w16cid:durableId="459421050">
    <w:abstractNumId w:val="3"/>
  </w:num>
  <w:num w:numId="26" w16cid:durableId="1295671897">
    <w:abstractNumId w:val="3"/>
    <w:lvlOverride w:ilvl="0">
      <w:lvl w:ilvl="0">
        <w:start w:val="1"/>
        <w:numFmt w:val="decimal"/>
        <w:pStyle w:val="Heading1"/>
        <w:lvlText w:val="%1"/>
        <w:lvlJc w:val="left"/>
        <w:pPr>
          <w:tabs>
            <w:tab w:val="num" w:pos="567"/>
          </w:tabs>
          <w:ind w:left="567" w:hanging="567"/>
        </w:pPr>
      </w:lvl>
    </w:lvlOverride>
    <w:lvlOverride w:ilvl="1">
      <w:lvl w:ilvl="1">
        <w:start w:val="1"/>
        <w:numFmt w:val="decimal"/>
        <w:pStyle w:val="Heading2"/>
        <w:lvlText w:val="%1.%2"/>
        <w:lvlJc w:val="left"/>
        <w:pPr>
          <w:tabs>
            <w:tab w:val="num" w:pos="567"/>
          </w:tabs>
          <w:ind w:left="567" w:hanging="567"/>
        </w:pPr>
      </w:lvl>
    </w:lvlOverride>
    <w:lvlOverride w:ilvl="2">
      <w:lvl w:ilvl="2">
        <w:start w:val="1"/>
        <w:numFmt w:val="decimal"/>
        <w:pStyle w:val="Heading3"/>
        <w:lvlText w:val=""/>
        <w:lvlJc w:val="left"/>
      </w:lvl>
    </w:lvlOverride>
    <w:lvlOverride w:ilvl="3">
      <w:lvl w:ilvl="3">
        <w:start w:val="1"/>
        <w:numFmt w:val="decimal"/>
        <w:pStyle w:val="Heading4"/>
        <w:lvlText w:val=""/>
        <w:lvlJc w:val="left"/>
      </w:lvl>
    </w:lvlOverride>
    <w:lvlOverride w:ilvl="4">
      <w:lvl w:ilvl="4">
        <w:start w:val="1"/>
        <w:numFmt w:val="decimal"/>
        <w:pStyle w:val="Heading5"/>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
        <w:lvlJc w:val="left"/>
      </w:lvl>
    </w:lvlOverride>
    <w:lvlOverride w:ilvl="8">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21"/>
    <w:rsid w:val="00000E7F"/>
    <w:rsid w:val="00007FEB"/>
    <w:rsid w:val="00020F82"/>
    <w:rsid w:val="0002660F"/>
    <w:rsid w:val="000324EE"/>
    <w:rsid w:val="00034304"/>
    <w:rsid w:val="00035434"/>
    <w:rsid w:val="0004555F"/>
    <w:rsid w:val="00045678"/>
    <w:rsid w:val="000458E4"/>
    <w:rsid w:val="00054562"/>
    <w:rsid w:val="00057BC8"/>
    <w:rsid w:val="00063C85"/>
    <w:rsid w:val="00063D84"/>
    <w:rsid w:val="0006636D"/>
    <w:rsid w:val="00070A53"/>
    <w:rsid w:val="00077D53"/>
    <w:rsid w:val="00081394"/>
    <w:rsid w:val="000844C1"/>
    <w:rsid w:val="00093F54"/>
    <w:rsid w:val="000A12F5"/>
    <w:rsid w:val="000A15F1"/>
    <w:rsid w:val="000A5358"/>
    <w:rsid w:val="000A7E9F"/>
    <w:rsid w:val="000B34BD"/>
    <w:rsid w:val="000C6AA2"/>
    <w:rsid w:val="000C6F9B"/>
    <w:rsid w:val="000C7B62"/>
    <w:rsid w:val="000C7E2A"/>
    <w:rsid w:val="000D42E3"/>
    <w:rsid w:val="000E4C0D"/>
    <w:rsid w:val="000F4CFB"/>
    <w:rsid w:val="000F640F"/>
    <w:rsid w:val="001000B2"/>
    <w:rsid w:val="00101B60"/>
    <w:rsid w:val="00112E22"/>
    <w:rsid w:val="00116CB0"/>
    <w:rsid w:val="00117666"/>
    <w:rsid w:val="001207E7"/>
    <w:rsid w:val="00120B80"/>
    <w:rsid w:val="001223A7"/>
    <w:rsid w:val="001228F5"/>
    <w:rsid w:val="00122FB2"/>
    <w:rsid w:val="0012529A"/>
    <w:rsid w:val="0013215F"/>
    <w:rsid w:val="00134256"/>
    <w:rsid w:val="00135B5E"/>
    <w:rsid w:val="00144806"/>
    <w:rsid w:val="00147395"/>
    <w:rsid w:val="00150240"/>
    <w:rsid w:val="00151D87"/>
    <w:rsid w:val="00154D87"/>
    <w:rsid w:val="001552C9"/>
    <w:rsid w:val="0017395C"/>
    <w:rsid w:val="00177D84"/>
    <w:rsid w:val="00181EE5"/>
    <w:rsid w:val="00184859"/>
    <w:rsid w:val="001946A8"/>
    <w:rsid w:val="001964EF"/>
    <w:rsid w:val="001A1376"/>
    <w:rsid w:val="001A2303"/>
    <w:rsid w:val="001A6E9B"/>
    <w:rsid w:val="001B1A2C"/>
    <w:rsid w:val="001B49A6"/>
    <w:rsid w:val="001C2C42"/>
    <w:rsid w:val="001C3270"/>
    <w:rsid w:val="001C4C4C"/>
    <w:rsid w:val="001D3088"/>
    <w:rsid w:val="001D5C23"/>
    <w:rsid w:val="001E2484"/>
    <w:rsid w:val="001F4B94"/>
    <w:rsid w:val="001F4C07"/>
    <w:rsid w:val="00220AEA"/>
    <w:rsid w:val="002258AA"/>
    <w:rsid w:val="00226954"/>
    <w:rsid w:val="00232FB2"/>
    <w:rsid w:val="00235F7F"/>
    <w:rsid w:val="00254E17"/>
    <w:rsid w:val="00255AFD"/>
    <w:rsid w:val="002575BA"/>
    <w:rsid w:val="002629A3"/>
    <w:rsid w:val="00265660"/>
    <w:rsid w:val="00267D18"/>
    <w:rsid w:val="002868E2"/>
    <w:rsid w:val="002869C3"/>
    <w:rsid w:val="002936E4"/>
    <w:rsid w:val="00296B88"/>
    <w:rsid w:val="002B066B"/>
    <w:rsid w:val="002B3062"/>
    <w:rsid w:val="002B5473"/>
    <w:rsid w:val="002B60CF"/>
    <w:rsid w:val="002C31F6"/>
    <w:rsid w:val="002C74CA"/>
    <w:rsid w:val="002D3B0B"/>
    <w:rsid w:val="002D7ACB"/>
    <w:rsid w:val="002F3DD8"/>
    <w:rsid w:val="002F744D"/>
    <w:rsid w:val="002F7BCE"/>
    <w:rsid w:val="00303DE6"/>
    <w:rsid w:val="00310124"/>
    <w:rsid w:val="003122F8"/>
    <w:rsid w:val="003165E4"/>
    <w:rsid w:val="003528C7"/>
    <w:rsid w:val="003541FC"/>
    <w:rsid w:val="003544FB"/>
    <w:rsid w:val="00365D63"/>
    <w:rsid w:val="0036793B"/>
    <w:rsid w:val="00370767"/>
    <w:rsid w:val="00372682"/>
    <w:rsid w:val="00376CC5"/>
    <w:rsid w:val="003770F1"/>
    <w:rsid w:val="00386A9F"/>
    <w:rsid w:val="00387B96"/>
    <w:rsid w:val="00391914"/>
    <w:rsid w:val="00392E65"/>
    <w:rsid w:val="0039693B"/>
    <w:rsid w:val="00397F24"/>
    <w:rsid w:val="003A3064"/>
    <w:rsid w:val="003A37C5"/>
    <w:rsid w:val="003B1366"/>
    <w:rsid w:val="003C33A6"/>
    <w:rsid w:val="003C6285"/>
    <w:rsid w:val="003C6A80"/>
    <w:rsid w:val="003D2F2D"/>
    <w:rsid w:val="003E116A"/>
    <w:rsid w:val="003E4DDF"/>
    <w:rsid w:val="00401590"/>
    <w:rsid w:val="00422C94"/>
    <w:rsid w:val="0042546B"/>
    <w:rsid w:val="00436AFA"/>
    <w:rsid w:val="0044013C"/>
    <w:rsid w:val="004404AB"/>
    <w:rsid w:val="004450E2"/>
    <w:rsid w:val="004455D5"/>
    <w:rsid w:val="00452B57"/>
    <w:rsid w:val="004570AE"/>
    <w:rsid w:val="00463E3D"/>
    <w:rsid w:val="004645AE"/>
    <w:rsid w:val="0047188B"/>
    <w:rsid w:val="00475944"/>
    <w:rsid w:val="0048770B"/>
    <w:rsid w:val="00491C7E"/>
    <w:rsid w:val="00492D22"/>
    <w:rsid w:val="00497264"/>
    <w:rsid w:val="004A34AC"/>
    <w:rsid w:val="004A382D"/>
    <w:rsid w:val="004A41BC"/>
    <w:rsid w:val="004A5734"/>
    <w:rsid w:val="004B0901"/>
    <w:rsid w:val="004C56AB"/>
    <w:rsid w:val="004C79DE"/>
    <w:rsid w:val="004D3E33"/>
    <w:rsid w:val="004E1974"/>
    <w:rsid w:val="00504E5C"/>
    <w:rsid w:val="005158E7"/>
    <w:rsid w:val="005250F2"/>
    <w:rsid w:val="005278DF"/>
    <w:rsid w:val="00553EAC"/>
    <w:rsid w:val="00555766"/>
    <w:rsid w:val="00555B80"/>
    <w:rsid w:val="00567CF0"/>
    <w:rsid w:val="0057116E"/>
    <w:rsid w:val="005750B7"/>
    <w:rsid w:val="00580710"/>
    <w:rsid w:val="00591445"/>
    <w:rsid w:val="00592DDC"/>
    <w:rsid w:val="005964C9"/>
    <w:rsid w:val="005A1D84"/>
    <w:rsid w:val="005A70EA"/>
    <w:rsid w:val="005B1CEE"/>
    <w:rsid w:val="005B6CFE"/>
    <w:rsid w:val="005C198C"/>
    <w:rsid w:val="005C2B62"/>
    <w:rsid w:val="005C3963"/>
    <w:rsid w:val="005C77D2"/>
    <w:rsid w:val="005D1840"/>
    <w:rsid w:val="005D35E4"/>
    <w:rsid w:val="005D3606"/>
    <w:rsid w:val="005D6200"/>
    <w:rsid w:val="005D7910"/>
    <w:rsid w:val="005F16A4"/>
    <w:rsid w:val="005F2A41"/>
    <w:rsid w:val="005F30E5"/>
    <w:rsid w:val="00603923"/>
    <w:rsid w:val="006074A0"/>
    <w:rsid w:val="006176E9"/>
    <w:rsid w:val="0062154F"/>
    <w:rsid w:val="0062168E"/>
    <w:rsid w:val="00623655"/>
    <w:rsid w:val="00625A6B"/>
    <w:rsid w:val="00627BBE"/>
    <w:rsid w:val="00631311"/>
    <w:rsid w:val="00631A8C"/>
    <w:rsid w:val="006344FE"/>
    <w:rsid w:val="0064795B"/>
    <w:rsid w:val="00651CA2"/>
    <w:rsid w:val="00653D60"/>
    <w:rsid w:val="00660D05"/>
    <w:rsid w:val="00670CD9"/>
    <w:rsid w:val="00671D9A"/>
    <w:rsid w:val="006738E9"/>
    <w:rsid w:val="00673952"/>
    <w:rsid w:val="006806EA"/>
    <w:rsid w:val="00681821"/>
    <w:rsid w:val="00685E35"/>
    <w:rsid w:val="00686C9D"/>
    <w:rsid w:val="006934EA"/>
    <w:rsid w:val="006957B9"/>
    <w:rsid w:val="00697AA0"/>
    <w:rsid w:val="006A2AFC"/>
    <w:rsid w:val="006B2D5B"/>
    <w:rsid w:val="006B361D"/>
    <w:rsid w:val="006B7D14"/>
    <w:rsid w:val="006C1117"/>
    <w:rsid w:val="006C5842"/>
    <w:rsid w:val="006D5B93"/>
    <w:rsid w:val="006E035B"/>
    <w:rsid w:val="006E1F24"/>
    <w:rsid w:val="006E3E44"/>
    <w:rsid w:val="006E5469"/>
    <w:rsid w:val="006F2B1C"/>
    <w:rsid w:val="00704C31"/>
    <w:rsid w:val="007124F7"/>
    <w:rsid w:val="00717B94"/>
    <w:rsid w:val="00725A7D"/>
    <w:rsid w:val="00726F49"/>
    <w:rsid w:val="0073085C"/>
    <w:rsid w:val="00733184"/>
    <w:rsid w:val="00733784"/>
    <w:rsid w:val="00736318"/>
    <w:rsid w:val="007426AB"/>
    <w:rsid w:val="007434B5"/>
    <w:rsid w:val="0074364E"/>
    <w:rsid w:val="00746505"/>
    <w:rsid w:val="00751FD0"/>
    <w:rsid w:val="00753104"/>
    <w:rsid w:val="00775713"/>
    <w:rsid w:val="00775FEB"/>
    <w:rsid w:val="0078153E"/>
    <w:rsid w:val="007828B6"/>
    <w:rsid w:val="00785C76"/>
    <w:rsid w:val="00790BB3"/>
    <w:rsid w:val="00792043"/>
    <w:rsid w:val="00797EDD"/>
    <w:rsid w:val="007B0322"/>
    <w:rsid w:val="007C01CB"/>
    <w:rsid w:val="007C0E3F"/>
    <w:rsid w:val="007C206C"/>
    <w:rsid w:val="007C5729"/>
    <w:rsid w:val="007D0197"/>
    <w:rsid w:val="007E6511"/>
    <w:rsid w:val="007E7FCB"/>
    <w:rsid w:val="007F58B9"/>
    <w:rsid w:val="008059DF"/>
    <w:rsid w:val="008111E4"/>
    <w:rsid w:val="0081301C"/>
    <w:rsid w:val="00817DD6"/>
    <w:rsid w:val="00823E72"/>
    <w:rsid w:val="00837F22"/>
    <w:rsid w:val="00840287"/>
    <w:rsid w:val="00855B2B"/>
    <w:rsid w:val="008629A9"/>
    <w:rsid w:val="00874A81"/>
    <w:rsid w:val="00875C5F"/>
    <w:rsid w:val="00875FD1"/>
    <w:rsid w:val="0087677A"/>
    <w:rsid w:val="00881D20"/>
    <w:rsid w:val="0088513A"/>
    <w:rsid w:val="00893C19"/>
    <w:rsid w:val="008A0F58"/>
    <w:rsid w:val="008B4EF8"/>
    <w:rsid w:val="008B56B2"/>
    <w:rsid w:val="008C2A12"/>
    <w:rsid w:val="008D6C8D"/>
    <w:rsid w:val="008E2B54"/>
    <w:rsid w:val="008E3C30"/>
    <w:rsid w:val="008E4404"/>
    <w:rsid w:val="008E58C7"/>
    <w:rsid w:val="008E5CEE"/>
    <w:rsid w:val="008F0650"/>
    <w:rsid w:val="008F4EDF"/>
    <w:rsid w:val="008F5021"/>
    <w:rsid w:val="009135F6"/>
    <w:rsid w:val="0092162B"/>
    <w:rsid w:val="009341E3"/>
    <w:rsid w:val="00937220"/>
    <w:rsid w:val="00937B8E"/>
    <w:rsid w:val="00941B5D"/>
    <w:rsid w:val="00943573"/>
    <w:rsid w:val="00953A58"/>
    <w:rsid w:val="00962444"/>
    <w:rsid w:val="00970572"/>
    <w:rsid w:val="00971B61"/>
    <w:rsid w:val="00972F69"/>
    <w:rsid w:val="00980C31"/>
    <w:rsid w:val="0098251C"/>
    <w:rsid w:val="009955FF"/>
    <w:rsid w:val="00997293"/>
    <w:rsid w:val="009A51E6"/>
    <w:rsid w:val="009B785F"/>
    <w:rsid w:val="009B7C70"/>
    <w:rsid w:val="009C0C1C"/>
    <w:rsid w:val="009C0E16"/>
    <w:rsid w:val="009D259D"/>
    <w:rsid w:val="009D3943"/>
    <w:rsid w:val="009D5098"/>
    <w:rsid w:val="009E267B"/>
    <w:rsid w:val="009E4570"/>
    <w:rsid w:val="009F0C66"/>
    <w:rsid w:val="009F1021"/>
    <w:rsid w:val="009F3828"/>
    <w:rsid w:val="009F4763"/>
    <w:rsid w:val="00A049A4"/>
    <w:rsid w:val="00A2245A"/>
    <w:rsid w:val="00A23875"/>
    <w:rsid w:val="00A24002"/>
    <w:rsid w:val="00A32A87"/>
    <w:rsid w:val="00A3384F"/>
    <w:rsid w:val="00A4233C"/>
    <w:rsid w:val="00A43FA5"/>
    <w:rsid w:val="00A5074C"/>
    <w:rsid w:val="00A50D9D"/>
    <w:rsid w:val="00A53000"/>
    <w:rsid w:val="00A545C6"/>
    <w:rsid w:val="00A54FC2"/>
    <w:rsid w:val="00A56D7C"/>
    <w:rsid w:val="00A6231A"/>
    <w:rsid w:val="00A64322"/>
    <w:rsid w:val="00A652D0"/>
    <w:rsid w:val="00A665BF"/>
    <w:rsid w:val="00A74102"/>
    <w:rsid w:val="00A75F87"/>
    <w:rsid w:val="00A917F2"/>
    <w:rsid w:val="00A95D8B"/>
    <w:rsid w:val="00A960FF"/>
    <w:rsid w:val="00AB116F"/>
    <w:rsid w:val="00AB2D2A"/>
    <w:rsid w:val="00AB6E87"/>
    <w:rsid w:val="00AC0270"/>
    <w:rsid w:val="00AC3EA3"/>
    <w:rsid w:val="00AC792D"/>
    <w:rsid w:val="00AD415E"/>
    <w:rsid w:val="00AD7D7E"/>
    <w:rsid w:val="00AF5BE7"/>
    <w:rsid w:val="00B241EB"/>
    <w:rsid w:val="00B25915"/>
    <w:rsid w:val="00B25F0E"/>
    <w:rsid w:val="00B27D8B"/>
    <w:rsid w:val="00B312CE"/>
    <w:rsid w:val="00B329A2"/>
    <w:rsid w:val="00B33B27"/>
    <w:rsid w:val="00B36939"/>
    <w:rsid w:val="00B443FF"/>
    <w:rsid w:val="00B51071"/>
    <w:rsid w:val="00B5797C"/>
    <w:rsid w:val="00B657B8"/>
    <w:rsid w:val="00B707AC"/>
    <w:rsid w:val="00B71AD1"/>
    <w:rsid w:val="00B83F90"/>
    <w:rsid w:val="00B84920"/>
    <w:rsid w:val="00B84D9F"/>
    <w:rsid w:val="00B8541A"/>
    <w:rsid w:val="00B8556A"/>
    <w:rsid w:val="00B97EE3"/>
    <w:rsid w:val="00BA5829"/>
    <w:rsid w:val="00BC0936"/>
    <w:rsid w:val="00BE52F8"/>
    <w:rsid w:val="00BF167E"/>
    <w:rsid w:val="00C012A3"/>
    <w:rsid w:val="00C11B6A"/>
    <w:rsid w:val="00C16F19"/>
    <w:rsid w:val="00C2566F"/>
    <w:rsid w:val="00C261DB"/>
    <w:rsid w:val="00C30C32"/>
    <w:rsid w:val="00C41A31"/>
    <w:rsid w:val="00C441EE"/>
    <w:rsid w:val="00C50C8B"/>
    <w:rsid w:val="00C525D4"/>
    <w:rsid w:val="00C52A7B"/>
    <w:rsid w:val="00C543C1"/>
    <w:rsid w:val="00C6324C"/>
    <w:rsid w:val="00C638F1"/>
    <w:rsid w:val="00C63CCD"/>
    <w:rsid w:val="00C64855"/>
    <w:rsid w:val="00C679AA"/>
    <w:rsid w:val="00C724CF"/>
    <w:rsid w:val="00C75972"/>
    <w:rsid w:val="00C82792"/>
    <w:rsid w:val="00C9361A"/>
    <w:rsid w:val="00C948FD"/>
    <w:rsid w:val="00CA1D44"/>
    <w:rsid w:val="00CA43DC"/>
    <w:rsid w:val="00CA559D"/>
    <w:rsid w:val="00CB26A5"/>
    <w:rsid w:val="00CB43D5"/>
    <w:rsid w:val="00CB4784"/>
    <w:rsid w:val="00CB57A5"/>
    <w:rsid w:val="00CC14C3"/>
    <w:rsid w:val="00CC76F9"/>
    <w:rsid w:val="00CD066B"/>
    <w:rsid w:val="00CD41D1"/>
    <w:rsid w:val="00CD46E2"/>
    <w:rsid w:val="00CD72CF"/>
    <w:rsid w:val="00CE3A9B"/>
    <w:rsid w:val="00CF1C24"/>
    <w:rsid w:val="00CF313F"/>
    <w:rsid w:val="00CF40EE"/>
    <w:rsid w:val="00CF6381"/>
    <w:rsid w:val="00CF756F"/>
    <w:rsid w:val="00D00D0B"/>
    <w:rsid w:val="00D03A71"/>
    <w:rsid w:val="00D043C1"/>
    <w:rsid w:val="00D04B69"/>
    <w:rsid w:val="00D0544E"/>
    <w:rsid w:val="00D06F76"/>
    <w:rsid w:val="00D135C0"/>
    <w:rsid w:val="00D15628"/>
    <w:rsid w:val="00D20AFF"/>
    <w:rsid w:val="00D20DAC"/>
    <w:rsid w:val="00D333B8"/>
    <w:rsid w:val="00D411F6"/>
    <w:rsid w:val="00D537FA"/>
    <w:rsid w:val="00D53CE7"/>
    <w:rsid w:val="00D5547D"/>
    <w:rsid w:val="00D6199B"/>
    <w:rsid w:val="00D72AF2"/>
    <w:rsid w:val="00D76B2B"/>
    <w:rsid w:val="00D80D99"/>
    <w:rsid w:val="00D9503C"/>
    <w:rsid w:val="00D95ADA"/>
    <w:rsid w:val="00DA0854"/>
    <w:rsid w:val="00DB072E"/>
    <w:rsid w:val="00DB45CA"/>
    <w:rsid w:val="00DC6336"/>
    <w:rsid w:val="00DD0C75"/>
    <w:rsid w:val="00DD73EF"/>
    <w:rsid w:val="00DE23E8"/>
    <w:rsid w:val="00DE2D5A"/>
    <w:rsid w:val="00DE6D78"/>
    <w:rsid w:val="00E0128B"/>
    <w:rsid w:val="00E04125"/>
    <w:rsid w:val="00E232B3"/>
    <w:rsid w:val="00E25407"/>
    <w:rsid w:val="00E26AF3"/>
    <w:rsid w:val="00E360EE"/>
    <w:rsid w:val="00E45581"/>
    <w:rsid w:val="00E468E5"/>
    <w:rsid w:val="00E46DAE"/>
    <w:rsid w:val="00E52BEF"/>
    <w:rsid w:val="00E53A6B"/>
    <w:rsid w:val="00E5681B"/>
    <w:rsid w:val="00E5779D"/>
    <w:rsid w:val="00E64E17"/>
    <w:rsid w:val="00E710B6"/>
    <w:rsid w:val="00E900AC"/>
    <w:rsid w:val="00E9218F"/>
    <w:rsid w:val="00EA02EB"/>
    <w:rsid w:val="00EA1449"/>
    <w:rsid w:val="00EA3D3C"/>
    <w:rsid w:val="00EB6A89"/>
    <w:rsid w:val="00EC7CC3"/>
    <w:rsid w:val="00ED0BC9"/>
    <w:rsid w:val="00ED45EE"/>
    <w:rsid w:val="00ED5A88"/>
    <w:rsid w:val="00EE007B"/>
    <w:rsid w:val="00EF31D1"/>
    <w:rsid w:val="00EF6DD3"/>
    <w:rsid w:val="00F03D9B"/>
    <w:rsid w:val="00F124C8"/>
    <w:rsid w:val="00F14E6F"/>
    <w:rsid w:val="00F22BFB"/>
    <w:rsid w:val="00F24904"/>
    <w:rsid w:val="00F340CE"/>
    <w:rsid w:val="00F356EA"/>
    <w:rsid w:val="00F35DF4"/>
    <w:rsid w:val="00F40990"/>
    <w:rsid w:val="00F46494"/>
    <w:rsid w:val="00F54E25"/>
    <w:rsid w:val="00F55823"/>
    <w:rsid w:val="00F558AB"/>
    <w:rsid w:val="00F61D89"/>
    <w:rsid w:val="00F64D5C"/>
    <w:rsid w:val="00F86ABB"/>
    <w:rsid w:val="00F965E4"/>
    <w:rsid w:val="00F977CB"/>
    <w:rsid w:val="00FA147B"/>
    <w:rsid w:val="00FB38D7"/>
    <w:rsid w:val="00FB6719"/>
    <w:rsid w:val="00FB6877"/>
    <w:rsid w:val="00FC10AD"/>
    <w:rsid w:val="00FC303D"/>
    <w:rsid w:val="00FD7648"/>
    <w:rsid w:val="00FD7AC6"/>
    <w:rsid w:val="00FE4463"/>
    <w:rsid w:val="00FE44E8"/>
    <w:rsid w:val="00FE532D"/>
    <w:rsid w:val="00FF085A"/>
    <w:rsid w:val="00FF4347"/>
    <w:rsid w:val="00FF6553"/>
    <w:rsid w:val="1CF54BB0"/>
    <w:rsid w:val="26A6D70B"/>
    <w:rsid w:val="36438F15"/>
    <w:rsid w:val="39D788BB"/>
    <w:rsid w:val="48407174"/>
    <w:rsid w:val="533EF75F"/>
    <w:rsid w:val="5D34836B"/>
    <w:rsid w:val="7F53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59A7"/>
  <w15:docId w15:val="{B98209AD-3451-4824-82E1-1DFAFFB1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D99"/>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21"/>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2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8"/>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unhideWhenUsed/>
    <w:rsid w:val="00725A7D"/>
    <w:rPr>
      <w:sz w:val="20"/>
      <w:szCs w:val="20"/>
    </w:rPr>
  </w:style>
  <w:style w:type="character" w:customStyle="1" w:styleId="CommentTextChar">
    <w:name w:val="Comment Text Char"/>
    <w:basedOn w:val="DefaultParagraphFont"/>
    <w:link w:val="CommentText"/>
    <w:uiPriority w:val="99"/>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5"/>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6B361D"/>
    <w:rPr>
      <w:color w:val="605E5C"/>
      <w:shd w:val="clear" w:color="auto" w:fill="E1DFDD"/>
    </w:rPr>
  </w:style>
  <w:style w:type="paragraph" w:customStyle="1" w:styleId="paragraph">
    <w:name w:val="paragraph"/>
    <w:basedOn w:val="Normal"/>
    <w:rsid w:val="008F0650"/>
    <w:pPr>
      <w:spacing w:before="100" w:beforeAutospacing="1" w:after="100" w:afterAutospacing="1"/>
    </w:pPr>
    <w:rPr>
      <w:rFonts w:eastAsia="Times New Roman" w:cs="Times New Roman"/>
      <w:szCs w:val="24"/>
      <w:lang w:val="en-GB" w:eastAsia="en-GB"/>
    </w:rPr>
  </w:style>
  <w:style w:type="character" w:customStyle="1" w:styleId="normaltextrun">
    <w:name w:val="normaltextrun"/>
    <w:basedOn w:val="DefaultParagraphFont"/>
    <w:rsid w:val="008F0650"/>
  </w:style>
  <w:style w:type="character" w:customStyle="1" w:styleId="eop">
    <w:name w:val="eop"/>
    <w:basedOn w:val="DefaultParagraphFont"/>
    <w:rsid w:val="008F0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06149938">
      <w:bodyDiv w:val="1"/>
      <w:marLeft w:val="0"/>
      <w:marRight w:val="0"/>
      <w:marTop w:val="0"/>
      <w:marBottom w:val="0"/>
      <w:divBdr>
        <w:top w:val="none" w:sz="0" w:space="0" w:color="auto"/>
        <w:left w:val="none" w:sz="0" w:space="0" w:color="auto"/>
        <w:bottom w:val="none" w:sz="0" w:space="0" w:color="auto"/>
        <w:right w:val="none" w:sz="0" w:space="0" w:color="auto"/>
      </w:divBdr>
      <w:divsChild>
        <w:div w:id="2080906859">
          <w:marLeft w:val="0"/>
          <w:marRight w:val="0"/>
          <w:marTop w:val="0"/>
          <w:marBottom w:val="0"/>
          <w:divBdr>
            <w:top w:val="none" w:sz="0" w:space="0" w:color="auto"/>
            <w:left w:val="none" w:sz="0" w:space="0" w:color="auto"/>
            <w:bottom w:val="none" w:sz="0" w:space="0" w:color="auto"/>
            <w:right w:val="none" w:sz="0" w:space="0" w:color="auto"/>
          </w:divBdr>
        </w:div>
        <w:div w:id="298145257">
          <w:marLeft w:val="0"/>
          <w:marRight w:val="0"/>
          <w:marTop w:val="0"/>
          <w:marBottom w:val="0"/>
          <w:divBdr>
            <w:top w:val="none" w:sz="0" w:space="0" w:color="auto"/>
            <w:left w:val="none" w:sz="0" w:space="0" w:color="auto"/>
            <w:bottom w:val="none" w:sz="0" w:space="0" w:color="auto"/>
            <w:right w:val="none" w:sz="0" w:space="0" w:color="auto"/>
          </w:divBdr>
        </w:div>
        <w:div w:id="1700470642">
          <w:marLeft w:val="0"/>
          <w:marRight w:val="0"/>
          <w:marTop w:val="0"/>
          <w:marBottom w:val="0"/>
          <w:divBdr>
            <w:top w:val="none" w:sz="0" w:space="0" w:color="auto"/>
            <w:left w:val="none" w:sz="0" w:space="0" w:color="auto"/>
            <w:bottom w:val="none" w:sz="0" w:space="0" w:color="auto"/>
            <w:right w:val="none" w:sz="0" w:space="0" w:color="auto"/>
          </w:divBdr>
        </w:div>
        <w:div w:id="1586114791">
          <w:marLeft w:val="0"/>
          <w:marRight w:val="0"/>
          <w:marTop w:val="0"/>
          <w:marBottom w:val="0"/>
          <w:divBdr>
            <w:top w:val="none" w:sz="0" w:space="0" w:color="auto"/>
            <w:left w:val="none" w:sz="0" w:space="0" w:color="auto"/>
            <w:bottom w:val="none" w:sz="0" w:space="0" w:color="auto"/>
            <w:right w:val="none" w:sz="0" w:space="0" w:color="auto"/>
          </w:divBdr>
        </w:div>
      </w:divsChild>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8" Type="http://schemas.openxmlformats.org/officeDocument/2006/relationships/webSettings" Target="webSettings.xml"/><Relationship Id="rId5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BDE44F9848B1D7499A7544D7250DFC59" ma:contentTypeVersion="11" ma:contentTypeDescription="Create a new document." ma:contentTypeScope="" ma:versionID="1111ace14f0767a593560d34b038a98c">
  <xsd:schema xmlns:xsd="http://www.w3.org/2001/XMLSchema" xmlns:xs="http://www.w3.org/2001/XMLSchema" xmlns:p="http://schemas.microsoft.com/office/2006/metadata/properties" xmlns:ns3="9b5634bb-3512-417c-862c-daaddb9a71bf" xmlns:ns4="e7d0b7a0-0b49-4fa0-af7b-e04b7c452b16" targetNamespace="http://schemas.microsoft.com/office/2006/metadata/properties" ma:root="true" ma:fieldsID="1ee453a204b5b374687f2b981a3fcc39" ns3:_="" ns4:_="">
    <xsd:import namespace="9b5634bb-3512-417c-862c-daaddb9a71bf"/>
    <xsd:import namespace="e7d0b7a0-0b49-4fa0-af7b-e04b7c452b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634bb-3512-417c-862c-daaddb9a71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d0b7a0-0b49-4fa0-af7b-e04b7c452b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8B29C5-C39B-41C8-9567-444369AD2B7B}">
  <ds:schemaRefs>
    <ds:schemaRef ds:uri="http://schemas.openxmlformats.org/officeDocument/2006/bibliography"/>
  </ds:schemaRefs>
</ds:datastoreItem>
</file>

<file path=customXml/itemProps2.xml><?xml version="1.0" encoding="utf-8"?>
<ds:datastoreItem xmlns:ds="http://schemas.openxmlformats.org/officeDocument/2006/customXml" ds:itemID="{1929B525-ACF2-47C8-9D62-F4E992668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634bb-3512-417c-862c-daaddb9a71bf"/>
    <ds:schemaRef ds:uri="e7d0b7a0-0b49-4fa0-af7b-e04b7c452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4771BB-80A1-424D-80A2-F47A5411162C}">
  <ds:schemaRefs>
    <ds:schemaRef ds:uri="http://schemas.microsoft.com/sharepoint/v3/contenttype/forms"/>
  </ds:schemaRefs>
</ds:datastoreItem>
</file>

<file path=customXml/itemProps4.xml><?xml version="1.0" encoding="utf-8"?>
<ds:datastoreItem xmlns:ds="http://schemas.openxmlformats.org/officeDocument/2006/customXml" ds:itemID="{4943111D-98F4-4851-BC6C-514250727A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Frontiers_template</Template>
  <TotalTime>8</TotalTime>
  <Pages>24</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Senn</dc:creator>
  <cp:keywords/>
  <dc:description/>
  <cp:lastModifiedBy>Christina M</cp:lastModifiedBy>
  <cp:revision>2</cp:revision>
  <cp:lastPrinted>2013-10-03T12:51:00Z</cp:lastPrinted>
  <dcterms:created xsi:type="dcterms:W3CDTF">2023-02-22T19:23:00Z</dcterms:created>
  <dcterms:modified xsi:type="dcterms:W3CDTF">2023-02-22T19:23:00Z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0x010100BDE44F9848B1D7499A7544D7250DFC59</vt:lpwstr>
  </property>
</Properties>
</file>