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3BA27" w14:textId="4B58A6D1" w:rsidR="004B0901" w:rsidRDefault="26A6D70B" w:rsidP="000F4628">
      <w:pPr>
        <w:pStyle w:val="Heading1"/>
      </w:pPr>
      <w:r>
        <w:t>Additional File 6</w:t>
      </w:r>
    </w:p>
    <w:p w14:paraId="64D12FCA" w14:textId="76120EFA" w:rsidR="00101B60" w:rsidRDefault="0048770B" w:rsidP="00101B60">
      <w:r>
        <w:rPr>
          <w:noProof/>
        </w:rPr>
        <w:drawing>
          <wp:anchor distT="0" distB="0" distL="114300" distR="114300" simplePos="0" relativeHeight="251655168" behindDoc="0" locked="0" layoutInCell="1" allowOverlap="1" wp14:anchorId="1759A310" wp14:editId="47D45DEA">
            <wp:simplePos x="0" y="0"/>
            <wp:positionH relativeFrom="margin">
              <wp:align>left</wp:align>
            </wp:positionH>
            <wp:positionV relativeFrom="paragraph">
              <wp:posOffset>315525</wp:posOffset>
            </wp:positionV>
            <wp:extent cx="6119495" cy="29527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6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1B60">
        <w:t xml:space="preserve">Secondary Care Specialists </w:t>
      </w:r>
      <w:r w:rsidR="000F640F">
        <w:t xml:space="preserve">Which the </w:t>
      </w:r>
      <w:r w:rsidR="00101B60">
        <w:t>Participants Have Been Referred to.</w:t>
      </w:r>
    </w:p>
    <w:p w14:paraId="4B95CD2A" w14:textId="0807CC05" w:rsidR="000324EE" w:rsidRDefault="00F22BFB" w:rsidP="00101B60">
      <w:r w:rsidRPr="00101B60">
        <w:rPr>
          <w:sz w:val="22"/>
          <w:szCs w:val="20"/>
        </w:rPr>
        <w:t>Participants were able to select multiple options if they had been referred to more than one. YP=young people</w:t>
      </w:r>
      <w:r>
        <w:rPr>
          <w:sz w:val="22"/>
          <w:szCs w:val="20"/>
        </w:rPr>
        <w:t>.</w:t>
      </w:r>
    </w:p>
    <w:sectPr w:rsidR="000324EE" w:rsidSect="00D537FA"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283" w:footer="51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64509" w14:textId="77777777" w:rsidR="00F5056A" w:rsidRDefault="00F5056A" w:rsidP="00117666">
      <w:pPr>
        <w:spacing w:after="0"/>
      </w:pPr>
      <w:r>
        <w:separator/>
      </w:r>
    </w:p>
  </w:endnote>
  <w:endnote w:type="continuationSeparator" w:id="0">
    <w:p w14:paraId="6D0AA95B" w14:textId="77777777" w:rsidR="00F5056A" w:rsidRDefault="00F5056A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7980A587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575B181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214951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74D070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F5676" w14:textId="77777777" w:rsidR="00F5056A" w:rsidRDefault="00F5056A" w:rsidP="00117666">
      <w:pPr>
        <w:spacing w:after="0"/>
      </w:pPr>
      <w:r>
        <w:separator/>
      </w:r>
    </w:p>
  </w:footnote>
  <w:footnote w:type="continuationSeparator" w:id="0">
    <w:p w14:paraId="1800D43C" w14:textId="77777777" w:rsidR="00F5056A" w:rsidRDefault="00F5056A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0DEDC469" w:rsidR="00686C9D" w:rsidRDefault="00C52A7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3590B8"/>
    <w:multiLevelType w:val="hybridMultilevel"/>
    <w:tmpl w:val="75A6E206"/>
    <w:lvl w:ilvl="0" w:tplc="8C36727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55CDF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D8A9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9EF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9A00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AC1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810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420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2C8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A7CAC"/>
    <w:multiLevelType w:val="multilevel"/>
    <w:tmpl w:val="C6A8CCEA"/>
    <w:numStyleLink w:val="Headings"/>
  </w:abstractNum>
  <w:abstractNum w:abstractNumId="7" w15:restartNumberingAfterBreak="0">
    <w:nsid w:val="31E43E94"/>
    <w:multiLevelType w:val="hybridMultilevel"/>
    <w:tmpl w:val="ACD03DE6"/>
    <w:lvl w:ilvl="0" w:tplc="344A533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E02C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E2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E82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50D9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A6B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2E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ABA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74F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2B968"/>
    <w:multiLevelType w:val="hybridMultilevel"/>
    <w:tmpl w:val="C7968372"/>
    <w:lvl w:ilvl="0" w:tplc="0B365F1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D8AE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EA26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0DA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123B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2C8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64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229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25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36753"/>
    <w:multiLevelType w:val="hybridMultilevel"/>
    <w:tmpl w:val="7598C0B2"/>
    <w:lvl w:ilvl="0" w:tplc="1B2827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E82B9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F217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2EA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9267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4B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F4E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A8C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BE2E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C6F29"/>
    <w:multiLevelType w:val="multilevel"/>
    <w:tmpl w:val="C6A8CCEA"/>
    <w:numStyleLink w:val="Headings"/>
  </w:abstractNum>
  <w:abstractNum w:abstractNumId="21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70220975">
    <w:abstractNumId w:val="19"/>
  </w:num>
  <w:num w:numId="2" w16cid:durableId="490217373">
    <w:abstractNumId w:val="11"/>
  </w:num>
  <w:num w:numId="3" w16cid:durableId="1435247924">
    <w:abstractNumId w:val="5"/>
  </w:num>
  <w:num w:numId="4" w16cid:durableId="1471094614">
    <w:abstractNumId w:val="7"/>
  </w:num>
  <w:num w:numId="5" w16cid:durableId="1595286436">
    <w:abstractNumId w:val="0"/>
  </w:num>
  <w:num w:numId="6" w16cid:durableId="1955095247">
    <w:abstractNumId w:val="16"/>
  </w:num>
  <w:num w:numId="7" w16cid:durableId="976180011">
    <w:abstractNumId w:val="1"/>
  </w:num>
  <w:num w:numId="8" w16cid:durableId="1524125591">
    <w:abstractNumId w:val="18"/>
  </w:num>
  <w:num w:numId="9" w16cid:durableId="18430077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5586105">
    <w:abstractNumId w:val="13"/>
  </w:num>
  <w:num w:numId="11" w16cid:durableId="2077891624">
    <w:abstractNumId w:val="10"/>
  </w:num>
  <w:num w:numId="12" w16cid:durableId="41635026">
    <w:abstractNumId w:val="8"/>
  </w:num>
  <w:num w:numId="13" w16cid:durableId="753624313">
    <w:abstractNumId w:val="12"/>
  </w:num>
  <w:num w:numId="14" w16cid:durableId="518350164">
    <w:abstractNumId w:val="9"/>
  </w:num>
  <w:num w:numId="15" w16cid:durableId="805047969">
    <w:abstractNumId w:val="2"/>
  </w:num>
  <w:num w:numId="16" w16cid:durableId="2005622621">
    <w:abstractNumId w:val="21"/>
  </w:num>
  <w:num w:numId="17" w16cid:durableId="446120639">
    <w:abstractNumId w:val="15"/>
  </w:num>
  <w:num w:numId="18" w16cid:durableId="406463239">
    <w:abstractNumId w:val="4"/>
  </w:num>
  <w:num w:numId="19" w16cid:durableId="40567304">
    <w:abstractNumId w:val="14"/>
  </w:num>
  <w:num w:numId="20" w16cid:durableId="342588139">
    <w:abstractNumId w:val="17"/>
  </w:num>
  <w:num w:numId="21" w16cid:durableId="1889537269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4819"/>
          </w:tabs>
          <w:ind w:left="4819" w:hanging="567"/>
        </w:pPr>
        <w:rPr>
          <w:rFonts w:hint="default"/>
        </w:rPr>
      </w:lvl>
    </w:lvlOverride>
  </w:num>
  <w:num w:numId="22" w16cid:durableId="5816429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69977880">
    <w:abstractNumId w:val="6"/>
  </w:num>
  <w:num w:numId="24" w16cid:durableId="2141533506">
    <w:abstractNumId w:val="20"/>
  </w:num>
  <w:num w:numId="25" w16cid:durableId="459421050">
    <w:abstractNumId w:val="3"/>
  </w:num>
  <w:num w:numId="26" w16cid:durableId="1295671897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lvl w:ilvl="2">
        <w:start w:val="1"/>
        <w:numFmt w:val="decimal"/>
        <w:pStyle w:val="Heading3"/>
        <w:lvlText w:val=""/>
        <w:lvlJc w:val="left"/>
      </w:lvl>
    </w:lvlOverride>
    <w:lvlOverride w:ilvl="3">
      <w:lvl w:ilvl="3">
        <w:start w:val="1"/>
        <w:numFmt w:val="decimal"/>
        <w:pStyle w:val="Heading4"/>
        <w:lvlText w:val=""/>
        <w:lvlJc w:val="left"/>
      </w:lvl>
    </w:lvlOverride>
    <w:lvlOverride w:ilvl="4">
      <w:lvl w:ilvl="4">
        <w:start w:val="1"/>
        <w:numFmt w:val="decimal"/>
        <w:pStyle w:val="Heading5"/>
        <w:lvlText w:val=""/>
        <w:lvlJc w:val="left"/>
      </w:lvl>
    </w:lvlOverride>
    <w:lvlOverride w:ilvl="5">
      <w:lvl w:ilvl="5">
        <w:start w:val="1"/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"/>
        <w:lvlJc w:val="left"/>
      </w:lvl>
    </w:lvlOverride>
    <w:lvlOverride w:ilvl="7">
      <w:lvl w:ilvl="7">
        <w:start w:val="1"/>
        <w:numFmt w:val="decimal"/>
        <w:lvlText w:val=""/>
        <w:lvlJc w:val="left"/>
      </w:lvl>
    </w:lvlOverride>
    <w:lvlOverride w:ilvl="8">
      <w:lvl w:ilvl="8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E7F"/>
    <w:rsid w:val="00007FEB"/>
    <w:rsid w:val="00020F82"/>
    <w:rsid w:val="0002660F"/>
    <w:rsid w:val="000324EE"/>
    <w:rsid w:val="00034304"/>
    <w:rsid w:val="00035434"/>
    <w:rsid w:val="0004555F"/>
    <w:rsid w:val="00045678"/>
    <w:rsid w:val="000458E4"/>
    <w:rsid w:val="00054562"/>
    <w:rsid w:val="00057BC8"/>
    <w:rsid w:val="00063C85"/>
    <w:rsid w:val="00063D84"/>
    <w:rsid w:val="0006636D"/>
    <w:rsid w:val="00070A53"/>
    <w:rsid w:val="00077D53"/>
    <w:rsid w:val="00081394"/>
    <w:rsid w:val="000844C1"/>
    <w:rsid w:val="00093F54"/>
    <w:rsid w:val="000A12F5"/>
    <w:rsid w:val="000A15F1"/>
    <w:rsid w:val="000A5358"/>
    <w:rsid w:val="000A7E9F"/>
    <w:rsid w:val="000B34BD"/>
    <w:rsid w:val="000C6F9B"/>
    <w:rsid w:val="000C7B62"/>
    <w:rsid w:val="000C7E2A"/>
    <w:rsid w:val="000D42E3"/>
    <w:rsid w:val="000E4C0D"/>
    <w:rsid w:val="000F4628"/>
    <w:rsid w:val="000F4CFB"/>
    <w:rsid w:val="000F640F"/>
    <w:rsid w:val="001000B2"/>
    <w:rsid w:val="00101B60"/>
    <w:rsid w:val="00112E22"/>
    <w:rsid w:val="00116CB0"/>
    <w:rsid w:val="00117666"/>
    <w:rsid w:val="001207E7"/>
    <w:rsid w:val="00120B80"/>
    <w:rsid w:val="001223A7"/>
    <w:rsid w:val="001228F5"/>
    <w:rsid w:val="00122FB2"/>
    <w:rsid w:val="0012529A"/>
    <w:rsid w:val="0013215F"/>
    <w:rsid w:val="00134256"/>
    <w:rsid w:val="00135B5E"/>
    <w:rsid w:val="00144806"/>
    <w:rsid w:val="00147395"/>
    <w:rsid w:val="00150240"/>
    <w:rsid w:val="00151D87"/>
    <w:rsid w:val="00154D87"/>
    <w:rsid w:val="001552C9"/>
    <w:rsid w:val="0017395C"/>
    <w:rsid w:val="00177D84"/>
    <w:rsid w:val="00181EE5"/>
    <w:rsid w:val="00184859"/>
    <w:rsid w:val="001946A8"/>
    <w:rsid w:val="001964EF"/>
    <w:rsid w:val="001A1376"/>
    <w:rsid w:val="001A2303"/>
    <w:rsid w:val="001A6E9B"/>
    <w:rsid w:val="001B1A2C"/>
    <w:rsid w:val="001B49A6"/>
    <w:rsid w:val="001C2C42"/>
    <w:rsid w:val="001C3270"/>
    <w:rsid w:val="001C4C4C"/>
    <w:rsid w:val="001D3088"/>
    <w:rsid w:val="001D5C23"/>
    <w:rsid w:val="001E2484"/>
    <w:rsid w:val="001F4B94"/>
    <w:rsid w:val="001F4C07"/>
    <w:rsid w:val="00220AEA"/>
    <w:rsid w:val="002258AA"/>
    <w:rsid w:val="00226954"/>
    <w:rsid w:val="00232FB2"/>
    <w:rsid w:val="00235F7F"/>
    <w:rsid w:val="00254E17"/>
    <w:rsid w:val="00255AFD"/>
    <w:rsid w:val="002575BA"/>
    <w:rsid w:val="002629A3"/>
    <w:rsid w:val="00265660"/>
    <w:rsid w:val="00267D18"/>
    <w:rsid w:val="002868E2"/>
    <w:rsid w:val="002869C3"/>
    <w:rsid w:val="002936E4"/>
    <w:rsid w:val="00296B88"/>
    <w:rsid w:val="002B066B"/>
    <w:rsid w:val="002B3062"/>
    <w:rsid w:val="002B5473"/>
    <w:rsid w:val="002B60CF"/>
    <w:rsid w:val="002C31F6"/>
    <w:rsid w:val="002C74CA"/>
    <w:rsid w:val="002D3B0B"/>
    <w:rsid w:val="002D7ACB"/>
    <w:rsid w:val="002F3DD8"/>
    <w:rsid w:val="002F744D"/>
    <w:rsid w:val="002F7BCE"/>
    <w:rsid w:val="00303DE6"/>
    <w:rsid w:val="00310124"/>
    <w:rsid w:val="003122F8"/>
    <w:rsid w:val="003165E4"/>
    <w:rsid w:val="003528C7"/>
    <w:rsid w:val="003541FC"/>
    <w:rsid w:val="003544FB"/>
    <w:rsid w:val="00365D63"/>
    <w:rsid w:val="0036793B"/>
    <w:rsid w:val="00370767"/>
    <w:rsid w:val="00372682"/>
    <w:rsid w:val="00376CC5"/>
    <w:rsid w:val="003770F1"/>
    <w:rsid w:val="00386A9F"/>
    <w:rsid w:val="00387B96"/>
    <w:rsid w:val="00391914"/>
    <w:rsid w:val="00392E65"/>
    <w:rsid w:val="0039693B"/>
    <w:rsid w:val="00397F24"/>
    <w:rsid w:val="003A3064"/>
    <w:rsid w:val="003A37C5"/>
    <w:rsid w:val="003B1366"/>
    <w:rsid w:val="003C33A6"/>
    <w:rsid w:val="003C6285"/>
    <w:rsid w:val="003C6A80"/>
    <w:rsid w:val="003D2F2D"/>
    <w:rsid w:val="003E116A"/>
    <w:rsid w:val="003E4DDF"/>
    <w:rsid w:val="00401590"/>
    <w:rsid w:val="00422C94"/>
    <w:rsid w:val="0042546B"/>
    <w:rsid w:val="00436AFA"/>
    <w:rsid w:val="0044013C"/>
    <w:rsid w:val="004404AB"/>
    <w:rsid w:val="004450E2"/>
    <w:rsid w:val="00452B57"/>
    <w:rsid w:val="004570AE"/>
    <w:rsid w:val="00463E3D"/>
    <w:rsid w:val="004645AE"/>
    <w:rsid w:val="0047188B"/>
    <w:rsid w:val="00475944"/>
    <w:rsid w:val="0048770B"/>
    <w:rsid w:val="00491C7E"/>
    <w:rsid w:val="00492D22"/>
    <w:rsid w:val="00497264"/>
    <w:rsid w:val="004A34AC"/>
    <w:rsid w:val="004A382D"/>
    <w:rsid w:val="004A41BC"/>
    <w:rsid w:val="004A5734"/>
    <w:rsid w:val="004B0901"/>
    <w:rsid w:val="004C56AB"/>
    <w:rsid w:val="004C79DE"/>
    <w:rsid w:val="004D3E33"/>
    <w:rsid w:val="004E1974"/>
    <w:rsid w:val="00504E5C"/>
    <w:rsid w:val="005158E7"/>
    <w:rsid w:val="005250F2"/>
    <w:rsid w:val="005278DF"/>
    <w:rsid w:val="00553EAC"/>
    <w:rsid w:val="00555766"/>
    <w:rsid w:val="00555B80"/>
    <w:rsid w:val="00567CF0"/>
    <w:rsid w:val="0057116E"/>
    <w:rsid w:val="005750B7"/>
    <w:rsid w:val="00580710"/>
    <w:rsid w:val="00591445"/>
    <w:rsid w:val="00592DDC"/>
    <w:rsid w:val="005964C9"/>
    <w:rsid w:val="005A1D84"/>
    <w:rsid w:val="005A70EA"/>
    <w:rsid w:val="005B1CEE"/>
    <w:rsid w:val="005B6CFE"/>
    <w:rsid w:val="005C198C"/>
    <w:rsid w:val="005C2B62"/>
    <w:rsid w:val="005C3963"/>
    <w:rsid w:val="005C77D2"/>
    <w:rsid w:val="005D1840"/>
    <w:rsid w:val="005D35E4"/>
    <w:rsid w:val="005D3606"/>
    <w:rsid w:val="005D6200"/>
    <w:rsid w:val="005D7910"/>
    <w:rsid w:val="005F16A4"/>
    <w:rsid w:val="005F2A41"/>
    <w:rsid w:val="005F30E5"/>
    <w:rsid w:val="00603923"/>
    <w:rsid w:val="006074A0"/>
    <w:rsid w:val="006176E9"/>
    <w:rsid w:val="0062154F"/>
    <w:rsid w:val="0062168E"/>
    <w:rsid w:val="00623655"/>
    <w:rsid w:val="00625A6B"/>
    <w:rsid w:val="00627BBE"/>
    <w:rsid w:val="00631311"/>
    <w:rsid w:val="00631A8C"/>
    <w:rsid w:val="006344FE"/>
    <w:rsid w:val="0064795B"/>
    <w:rsid w:val="00651CA2"/>
    <w:rsid w:val="00653D60"/>
    <w:rsid w:val="00660D05"/>
    <w:rsid w:val="00670CD9"/>
    <w:rsid w:val="00671D9A"/>
    <w:rsid w:val="006738E9"/>
    <w:rsid w:val="00673952"/>
    <w:rsid w:val="006806EA"/>
    <w:rsid w:val="00681821"/>
    <w:rsid w:val="00685E35"/>
    <w:rsid w:val="00686C9D"/>
    <w:rsid w:val="006934EA"/>
    <w:rsid w:val="006957B9"/>
    <w:rsid w:val="00697AA0"/>
    <w:rsid w:val="006A2AFC"/>
    <w:rsid w:val="006B2D5B"/>
    <w:rsid w:val="006B361D"/>
    <w:rsid w:val="006B7D14"/>
    <w:rsid w:val="006C1117"/>
    <w:rsid w:val="006C5842"/>
    <w:rsid w:val="006D5B93"/>
    <w:rsid w:val="006E035B"/>
    <w:rsid w:val="006E1F24"/>
    <w:rsid w:val="006E3E44"/>
    <w:rsid w:val="006E5469"/>
    <w:rsid w:val="006F2B1C"/>
    <w:rsid w:val="00704C31"/>
    <w:rsid w:val="007124F7"/>
    <w:rsid w:val="00717B94"/>
    <w:rsid w:val="00725A7D"/>
    <w:rsid w:val="00726F49"/>
    <w:rsid w:val="0073085C"/>
    <w:rsid w:val="00733184"/>
    <w:rsid w:val="00733784"/>
    <w:rsid w:val="00736318"/>
    <w:rsid w:val="007426AB"/>
    <w:rsid w:val="007434B5"/>
    <w:rsid w:val="0074364E"/>
    <w:rsid w:val="00746505"/>
    <w:rsid w:val="00751FD0"/>
    <w:rsid w:val="00753104"/>
    <w:rsid w:val="00775713"/>
    <w:rsid w:val="0078153E"/>
    <w:rsid w:val="007828B6"/>
    <w:rsid w:val="00785C76"/>
    <w:rsid w:val="00790BB3"/>
    <w:rsid w:val="00792043"/>
    <w:rsid w:val="00797EDD"/>
    <w:rsid w:val="007B0322"/>
    <w:rsid w:val="007C01CB"/>
    <w:rsid w:val="007C0E3F"/>
    <w:rsid w:val="007C206C"/>
    <w:rsid w:val="007C5729"/>
    <w:rsid w:val="007D0197"/>
    <w:rsid w:val="007E6511"/>
    <w:rsid w:val="007E7FCB"/>
    <w:rsid w:val="007F58B9"/>
    <w:rsid w:val="008059DF"/>
    <w:rsid w:val="008111E4"/>
    <w:rsid w:val="0081301C"/>
    <w:rsid w:val="00817DD6"/>
    <w:rsid w:val="00823E72"/>
    <w:rsid w:val="00837F22"/>
    <w:rsid w:val="00840287"/>
    <w:rsid w:val="00855B2B"/>
    <w:rsid w:val="008629A9"/>
    <w:rsid w:val="00874A81"/>
    <w:rsid w:val="00875C5F"/>
    <w:rsid w:val="00875FD1"/>
    <w:rsid w:val="0087677A"/>
    <w:rsid w:val="00881D20"/>
    <w:rsid w:val="0088513A"/>
    <w:rsid w:val="00893C19"/>
    <w:rsid w:val="008A0F58"/>
    <w:rsid w:val="008B4EF8"/>
    <w:rsid w:val="008B56B2"/>
    <w:rsid w:val="008C2A12"/>
    <w:rsid w:val="008D6C8D"/>
    <w:rsid w:val="008E2B54"/>
    <w:rsid w:val="008E3C30"/>
    <w:rsid w:val="008E4404"/>
    <w:rsid w:val="008E58C7"/>
    <w:rsid w:val="008E5CEE"/>
    <w:rsid w:val="008F4EDF"/>
    <w:rsid w:val="008F5021"/>
    <w:rsid w:val="009135F6"/>
    <w:rsid w:val="0092162B"/>
    <w:rsid w:val="009341E3"/>
    <w:rsid w:val="00937220"/>
    <w:rsid w:val="00937B8E"/>
    <w:rsid w:val="00941B5D"/>
    <w:rsid w:val="00943573"/>
    <w:rsid w:val="00953A58"/>
    <w:rsid w:val="00962444"/>
    <w:rsid w:val="00970572"/>
    <w:rsid w:val="00971B61"/>
    <w:rsid w:val="00972F69"/>
    <w:rsid w:val="00980C31"/>
    <w:rsid w:val="0098251C"/>
    <w:rsid w:val="009955FF"/>
    <w:rsid w:val="00997293"/>
    <w:rsid w:val="009A51E6"/>
    <w:rsid w:val="009B785F"/>
    <w:rsid w:val="009B7C70"/>
    <w:rsid w:val="009C0C1C"/>
    <w:rsid w:val="009C0E16"/>
    <w:rsid w:val="009D259D"/>
    <w:rsid w:val="009D3943"/>
    <w:rsid w:val="009D5098"/>
    <w:rsid w:val="009E267B"/>
    <w:rsid w:val="009E4570"/>
    <w:rsid w:val="009F0C66"/>
    <w:rsid w:val="009F1021"/>
    <w:rsid w:val="009F3828"/>
    <w:rsid w:val="009F4763"/>
    <w:rsid w:val="00A049A4"/>
    <w:rsid w:val="00A2245A"/>
    <w:rsid w:val="00A23875"/>
    <w:rsid w:val="00A24002"/>
    <w:rsid w:val="00A32A87"/>
    <w:rsid w:val="00A3384F"/>
    <w:rsid w:val="00A4233C"/>
    <w:rsid w:val="00A43FA5"/>
    <w:rsid w:val="00A5074C"/>
    <w:rsid w:val="00A50D9D"/>
    <w:rsid w:val="00A53000"/>
    <w:rsid w:val="00A545C6"/>
    <w:rsid w:val="00A54FC2"/>
    <w:rsid w:val="00A56D7C"/>
    <w:rsid w:val="00A6231A"/>
    <w:rsid w:val="00A64322"/>
    <w:rsid w:val="00A652D0"/>
    <w:rsid w:val="00A665BF"/>
    <w:rsid w:val="00A74102"/>
    <w:rsid w:val="00A75F87"/>
    <w:rsid w:val="00A917F2"/>
    <w:rsid w:val="00A95D8B"/>
    <w:rsid w:val="00A960FF"/>
    <w:rsid w:val="00AB116F"/>
    <w:rsid w:val="00AB2D2A"/>
    <w:rsid w:val="00AB6E87"/>
    <w:rsid w:val="00AC0270"/>
    <w:rsid w:val="00AC3EA3"/>
    <w:rsid w:val="00AC792D"/>
    <w:rsid w:val="00AD415E"/>
    <w:rsid w:val="00AD7D7E"/>
    <w:rsid w:val="00AF5BE7"/>
    <w:rsid w:val="00B241EB"/>
    <w:rsid w:val="00B25915"/>
    <w:rsid w:val="00B25F0E"/>
    <w:rsid w:val="00B27D8B"/>
    <w:rsid w:val="00B312CE"/>
    <w:rsid w:val="00B329A2"/>
    <w:rsid w:val="00B33B27"/>
    <w:rsid w:val="00B36939"/>
    <w:rsid w:val="00B443FF"/>
    <w:rsid w:val="00B51071"/>
    <w:rsid w:val="00B5797C"/>
    <w:rsid w:val="00B657B8"/>
    <w:rsid w:val="00B707AC"/>
    <w:rsid w:val="00B71AD1"/>
    <w:rsid w:val="00B83F90"/>
    <w:rsid w:val="00B84920"/>
    <w:rsid w:val="00B84D9F"/>
    <w:rsid w:val="00B8541A"/>
    <w:rsid w:val="00B8556A"/>
    <w:rsid w:val="00B97EE3"/>
    <w:rsid w:val="00BA5829"/>
    <w:rsid w:val="00BC0936"/>
    <w:rsid w:val="00BE52F8"/>
    <w:rsid w:val="00BF167E"/>
    <w:rsid w:val="00C012A3"/>
    <w:rsid w:val="00C11B6A"/>
    <w:rsid w:val="00C16F19"/>
    <w:rsid w:val="00C2566F"/>
    <w:rsid w:val="00C261DB"/>
    <w:rsid w:val="00C30C32"/>
    <w:rsid w:val="00C441EE"/>
    <w:rsid w:val="00C50C8B"/>
    <w:rsid w:val="00C525D4"/>
    <w:rsid w:val="00C52A7B"/>
    <w:rsid w:val="00C543C1"/>
    <w:rsid w:val="00C6324C"/>
    <w:rsid w:val="00C638F1"/>
    <w:rsid w:val="00C63CCD"/>
    <w:rsid w:val="00C64855"/>
    <w:rsid w:val="00C679AA"/>
    <w:rsid w:val="00C724CF"/>
    <w:rsid w:val="00C75972"/>
    <w:rsid w:val="00C82792"/>
    <w:rsid w:val="00C9361A"/>
    <w:rsid w:val="00C948FD"/>
    <w:rsid w:val="00CA1D44"/>
    <w:rsid w:val="00CA43DC"/>
    <w:rsid w:val="00CA559D"/>
    <w:rsid w:val="00CB26A5"/>
    <w:rsid w:val="00CB43D5"/>
    <w:rsid w:val="00CB4784"/>
    <w:rsid w:val="00CB57A5"/>
    <w:rsid w:val="00CC14C3"/>
    <w:rsid w:val="00CC76F9"/>
    <w:rsid w:val="00CD066B"/>
    <w:rsid w:val="00CD41D1"/>
    <w:rsid w:val="00CD46E2"/>
    <w:rsid w:val="00CD72CF"/>
    <w:rsid w:val="00CE3A9B"/>
    <w:rsid w:val="00CF1C24"/>
    <w:rsid w:val="00CF313F"/>
    <w:rsid w:val="00CF40EE"/>
    <w:rsid w:val="00CF6381"/>
    <w:rsid w:val="00CF756F"/>
    <w:rsid w:val="00D00D0B"/>
    <w:rsid w:val="00D03A71"/>
    <w:rsid w:val="00D043C1"/>
    <w:rsid w:val="00D04B69"/>
    <w:rsid w:val="00D0544E"/>
    <w:rsid w:val="00D06F76"/>
    <w:rsid w:val="00D135C0"/>
    <w:rsid w:val="00D15628"/>
    <w:rsid w:val="00D20AFF"/>
    <w:rsid w:val="00D20DAC"/>
    <w:rsid w:val="00D333B8"/>
    <w:rsid w:val="00D537FA"/>
    <w:rsid w:val="00D53CE7"/>
    <w:rsid w:val="00D5547D"/>
    <w:rsid w:val="00D6199B"/>
    <w:rsid w:val="00D72AF2"/>
    <w:rsid w:val="00D76B2B"/>
    <w:rsid w:val="00D80D99"/>
    <w:rsid w:val="00D9503C"/>
    <w:rsid w:val="00D95ADA"/>
    <w:rsid w:val="00DA0854"/>
    <w:rsid w:val="00DB072E"/>
    <w:rsid w:val="00DB45CA"/>
    <w:rsid w:val="00DC6336"/>
    <w:rsid w:val="00DD0C75"/>
    <w:rsid w:val="00DD73EF"/>
    <w:rsid w:val="00DE23E8"/>
    <w:rsid w:val="00DE2D5A"/>
    <w:rsid w:val="00DE6D78"/>
    <w:rsid w:val="00E0128B"/>
    <w:rsid w:val="00E04125"/>
    <w:rsid w:val="00E232B3"/>
    <w:rsid w:val="00E25407"/>
    <w:rsid w:val="00E26AF3"/>
    <w:rsid w:val="00E360EE"/>
    <w:rsid w:val="00E45581"/>
    <w:rsid w:val="00E468E5"/>
    <w:rsid w:val="00E46DAE"/>
    <w:rsid w:val="00E52BEF"/>
    <w:rsid w:val="00E53A6B"/>
    <w:rsid w:val="00E5681B"/>
    <w:rsid w:val="00E5779D"/>
    <w:rsid w:val="00E64E17"/>
    <w:rsid w:val="00E710B6"/>
    <w:rsid w:val="00E900AC"/>
    <w:rsid w:val="00E9218F"/>
    <w:rsid w:val="00EA02EB"/>
    <w:rsid w:val="00EA1449"/>
    <w:rsid w:val="00EA3D3C"/>
    <w:rsid w:val="00EC7CC3"/>
    <w:rsid w:val="00ED0BC9"/>
    <w:rsid w:val="00ED45EE"/>
    <w:rsid w:val="00ED5A88"/>
    <w:rsid w:val="00EE007B"/>
    <w:rsid w:val="00EF31D1"/>
    <w:rsid w:val="00EF6DD3"/>
    <w:rsid w:val="00F03D9B"/>
    <w:rsid w:val="00F124C8"/>
    <w:rsid w:val="00F14E6F"/>
    <w:rsid w:val="00F22BFB"/>
    <w:rsid w:val="00F24904"/>
    <w:rsid w:val="00F340CE"/>
    <w:rsid w:val="00F356EA"/>
    <w:rsid w:val="00F35DF4"/>
    <w:rsid w:val="00F40990"/>
    <w:rsid w:val="00F46494"/>
    <w:rsid w:val="00F5056A"/>
    <w:rsid w:val="00F54E25"/>
    <w:rsid w:val="00F55823"/>
    <w:rsid w:val="00F558AB"/>
    <w:rsid w:val="00F61D89"/>
    <w:rsid w:val="00F64D5C"/>
    <w:rsid w:val="00F86ABB"/>
    <w:rsid w:val="00F965E4"/>
    <w:rsid w:val="00F977CB"/>
    <w:rsid w:val="00FA147B"/>
    <w:rsid w:val="00FB38D7"/>
    <w:rsid w:val="00FB6719"/>
    <w:rsid w:val="00FB6877"/>
    <w:rsid w:val="00FC10AD"/>
    <w:rsid w:val="00FC303D"/>
    <w:rsid w:val="00FD7648"/>
    <w:rsid w:val="00FD7AC6"/>
    <w:rsid w:val="00FE4463"/>
    <w:rsid w:val="00FE44E8"/>
    <w:rsid w:val="00FE532D"/>
    <w:rsid w:val="00FF085A"/>
    <w:rsid w:val="00FF4347"/>
    <w:rsid w:val="00FF6553"/>
    <w:rsid w:val="1CF54BB0"/>
    <w:rsid w:val="26A6D70B"/>
    <w:rsid w:val="36438F15"/>
    <w:rsid w:val="39D788BB"/>
    <w:rsid w:val="48407174"/>
    <w:rsid w:val="533EF75F"/>
    <w:rsid w:val="5D34836B"/>
    <w:rsid w:val="7F53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21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tabs>
        <w:tab w:val="clear" w:pos="4819"/>
        <w:tab w:val="num" w:pos="567"/>
      </w:tabs>
      <w:spacing w:after="200"/>
      <w:ind w:left="567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2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8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5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E44F9848B1D7499A7544D7250DFC59" ma:contentTypeVersion="11" ma:contentTypeDescription="Create a new document." ma:contentTypeScope="" ma:versionID="1111ace14f0767a593560d34b038a98c">
  <xsd:schema xmlns:xsd="http://www.w3.org/2001/XMLSchema" xmlns:xs="http://www.w3.org/2001/XMLSchema" xmlns:p="http://schemas.microsoft.com/office/2006/metadata/properties" xmlns:ns3="9b5634bb-3512-417c-862c-daaddb9a71bf" xmlns:ns4="e7d0b7a0-0b49-4fa0-af7b-e04b7c452b16" targetNamespace="http://schemas.microsoft.com/office/2006/metadata/properties" ma:root="true" ma:fieldsID="1ee453a204b5b374687f2b981a3fcc39" ns3:_="" ns4:_="">
    <xsd:import namespace="9b5634bb-3512-417c-862c-daaddb9a71bf"/>
    <xsd:import namespace="e7d0b7a0-0b49-4fa0-af7b-e04b7c452b1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634bb-3512-417c-862c-daaddb9a71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d0b7a0-0b49-4fa0-af7b-e04b7c452b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29B525-ACF2-47C8-9D62-F4E992668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634bb-3512-417c-862c-daaddb9a71bf"/>
    <ds:schemaRef ds:uri="e7d0b7a0-0b49-4fa0-af7b-e04b7c452b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4771BB-80A1-424D-80A2-F47A541116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43111D-98F4-4851-BC6C-514250727A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Christina M</cp:lastModifiedBy>
  <cp:revision>2</cp:revision>
  <cp:lastPrinted>2013-10-03T12:51:00Z</cp:lastPrinted>
  <dcterms:created xsi:type="dcterms:W3CDTF">2023-02-22T17:46:00Z</dcterms:created>
  <dcterms:modified xsi:type="dcterms:W3CDTF">2023-02-22T17:46:00Z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0x010100BDE44F9848B1D7499A7544D7250DFC59</vt:lpwstr>
  </property>
</Properties>
</file>