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24AEB" w14:textId="00D7E646" w:rsidR="00837F22" w:rsidRPr="009918B5" w:rsidRDefault="26A6D70B" w:rsidP="009918B5">
      <w:pPr>
        <w:pStyle w:val="Heading1"/>
      </w:pPr>
      <w:r w:rsidRPr="009918B5">
        <w:rPr>
          <w:rStyle w:val="Heading1Char"/>
          <w:b/>
        </w:rPr>
        <w:t>Additional File</w:t>
      </w:r>
      <w:r w:rsidRPr="009918B5">
        <w:t xml:space="preserve"> 7</w:t>
      </w:r>
    </w:p>
    <w:p w14:paraId="3FEA1222" w14:textId="6DE91EFE" w:rsidR="00101B60" w:rsidRDefault="009918B5" w:rsidP="00101B60">
      <w:r w:rsidRPr="009918B5">
        <w:rPr>
          <w:rStyle w:val="Heading1Char"/>
          <w:rFonts w:eastAsiaTheme="minorHAnsi" w:cstheme="minorBidi"/>
          <w:b w:val="0"/>
          <w:szCs w:val="22"/>
        </w:rPr>
        <w:drawing>
          <wp:anchor distT="0" distB="0" distL="114300" distR="114300" simplePos="0" relativeHeight="251661312" behindDoc="0" locked="0" layoutInCell="1" allowOverlap="1" wp14:anchorId="1ED64983" wp14:editId="12EE043C">
            <wp:simplePos x="0" y="0"/>
            <wp:positionH relativeFrom="margin">
              <wp:posOffset>-69342</wp:posOffset>
            </wp:positionH>
            <wp:positionV relativeFrom="page">
              <wp:posOffset>1488948</wp:posOffset>
            </wp:positionV>
            <wp:extent cx="6118225" cy="2734310"/>
            <wp:effectExtent l="0" t="0" r="0" b="8890"/>
            <wp:wrapSquare wrapText="bothSides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9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273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444">
        <w:t>Distance Travelled (in Miles) for the Specialist Appointment</w:t>
      </w:r>
      <w:r w:rsidR="008059DF">
        <w:t xml:space="preserve"> for Tics.</w:t>
      </w:r>
      <w:r w:rsidR="00962444">
        <w:t xml:space="preserve"> </w:t>
      </w:r>
    </w:p>
    <w:p w14:paraId="57B25652" w14:textId="68A3C5D3" w:rsidR="00962444" w:rsidRDefault="00F22BFB" w:rsidP="004C79DE">
      <w:pPr>
        <w:spacing w:line="480" w:lineRule="auto"/>
        <w:rPr>
          <w:sz w:val="22"/>
          <w:szCs w:val="20"/>
        </w:rPr>
      </w:pPr>
      <w:r w:rsidRPr="00962444">
        <w:rPr>
          <w:sz w:val="22"/>
          <w:szCs w:val="20"/>
        </w:rPr>
        <w:t>Participants who had not had the appointment yet answered based on how far they will have to travel.</w:t>
      </w:r>
      <w:r w:rsidR="00B8541A">
        <w:rPr>
          <w:sz w:val="22"/>
          <w:szCs w:val="20"/>
        </w:rPr>
        <w:t xml:space="preserve"> </w:t>
      </w:r>
      <w:r w:rsidRPr="00962444">
        <w:rPr>
          <w:sz w:val="22"/>
          <w:szCs w:val="20"/>
        </w:rPr>
        <w:t>YP=young people</w:t>
      </w:r>
      <w:r>
        <w:rPr>
          <w:sz w:val="22"/>
          <w:szCs w:val="20"/>
        </w:rPr>
        <w:t>.</w:t>
      </w:r>
    </w:p>
    <w:sectPr w:rsidR="00962444" w:rsidSect="00D537FA"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707E4" w14:textId="77777777" w:rsidR="005639A8" w:rsidRDefault="005639A8" w:rsidP="00117666">
      <w:pPr>
        <w:spacing w:after="0"/>
      </w:pPr>
      <w:r>
        <w:separator/>
      </w:r>
    </w:p>
  </w:endnote>
  <w:endnote w:type="continuationSeparator" w:id="0">
    <w:p w14:paraId="588D4289" w14:textId="77777777" w:rsidR="005639A8" w:rsidRDefault="005639A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C916DAE">
            <v:shapetype id="_x0000_t202" coordsize="21600,21600" o:spt="202" path="m,l,21600r21600,l21600,xe" w14:anchorId="51D4B8BD">
              <v:stroke joinstyle="miter"/>
              <v:path gradientshapeok="t" o:connecttype="rect"/>
            </v:shapetype>
            <v:shape id="Text Box 1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>
              <v:textbox style="mso-fit-shape-to-text:t">
                <w:txbxContent>
                  <w:p w:rsidRPr="00577C4C" w:rsidR="00686C9D" w:rsidRDefault="00C52A7B" w14:paraId="6B03468B" w14:textId="77777777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88513A" w:rsid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71F2ACC">
            <v:shapetype id="_x0000_t202" coordsize="21600,21600" o:spt="202" path="m,l,21600r21600,l21600,xe" w14:anchorId="2C4AF3B6">
              <v:stroke joinstyle="miter"/>
              <v:path gradientshapeok="t" o:connecttype="rect"/>
            </v:shapetype>
            <v:shape id="Text Box 56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>
              <v:textbox style="mso-fit-shape-to-text:t">
                <w:txbxContent>
                  <w:p w:rsidRPr="00577C4C" w:rsidR="00686C9D" w:rsidRDefault="00C52A7B" w14:paraId="1FF93E19" w14:textId="77777777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88513A" w:rsid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A28BE" w14:textId="77777777" w:rsidR="005639A8" w:rsidRDefault="005639A8" w:rsidP="00117666">
      <w:pPr>
        <w:spacing w:after="0"/>
      </w:pPr>
      <w:r>
        <w:separator/>
      </w:r>
    </w:p>
  </w:footnote>
  <w:footnote w:type="continuationSeparator" w:id="0">
    <w:p w14:paraId="45216340" w14:textId="77777777" w:rsidR="005639A8" w:rsidRDefault="005639A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0DEDC469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3590B8"/>
    <w:multiLevelType w:val="hybridMultilevel"/>
    <w:tmpl w:val="1844488A"/>
    <w:lvl w:ilvl="0" w:tplc="3B2EA9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324A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281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66A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AA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FAC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860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8C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A0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A7CAC"/>
    <w:multiLevelType w:val="multilevel"/>
    <w:tmpl w:val="C6A8CCEA"/>
    <w:numStyleLink w:val="Headings"/>
  </w:abstractNum>
  <w:abstractNum w:abstractNumId="7" w15:restartNumberingAfterBreak="0">
    <w:nsid w:val="31E43E94"/>
    <w:multiLevelType w:val="hybridMultilevel"/>
    <w:tmpl w:val="554011BA"/>
    <w:lvl w:ilvl="0" w:tplc="5C823F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E0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F43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A6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4F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9E8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6A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09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601D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2B968"/>
    <w:multiLevelType w:val="hybridMultilevel"/>
    <w:tmpl w:val="0C64B05A"/>
    <w:lvl w:ilvl="0" w:tplc="DBD06D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6F07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148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633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898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4C7C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6A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E1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02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36753"/>
    <w:multiLevelType w:val="hybridMultilevel"/>
    <w:tmpl w:val="D34A3918"/>
    <w:lvl w:ilvl="0" w:tplc="BF2A44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6AA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9815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E3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AB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640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AF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E2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E8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C6F29"/>
    <w:multiLevelType w:val="multilevel"/>
    <w:tmpl w:val="C6A8CCEA"/>
    <w:numStyleLink w:val="Headings"/>
  </w:abstractNum>
  <w:abstractNum w:abstractNumId="21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90014462">
    <w:abstractNumId w:val="19"/>
  </w:num>
  <w:num w:numId="2" w16cid:durableId="633291602">
    <w:abstractNumId w:val="11"/>
  </w:num>
  <w:num w:numId="3" w16cid:durableId="1916939887">
    <w:abstractNumId w:val="5"/>
  </w:num>
  <w:num w:numId="4" w16cid:durableId="634681195">
    <w:abstractNumId w:val="7"/>
  </w:num>
  <w:num w:numId="5" w16cid:durableId="1595286436">
    <w:abstractNumId w:val="0"/>
  </w:num>
  <w:num w:numId="6" w16cid:durableId="1955095247">
    <w:abstractNumId w:val="16"/>
  </w:num>
  <w:num w:numId="7" w16cid:durableId="976180011">
    <w:abstractNumId w:val="1"/>
  </w:num>
  <w:num w:numId="8" w16cid:durableId="1524125591">
    <w:abstractNumId w:val="18"/>
  </w:num>
  <w:num w:numId="9" w16cid:durableId="1843007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5586105">
    <w:abstractNumId w:val="13"/>
  </w:num>
  <w:num w:numId="11" w16cid:durableId="2077891624">
    <w:abstractNumId w:val="10"/>
  </w:num>
  <w:num w:numId="12" w16cid:durableId="41635026">
    <w:abstractNumId w:val="8"/>
  </w:num>
  <w:num w:numId="13" w16cid:durableId="753624313">
    <w:abstractNumId w:val="12"/>
  </w:num>
  <w:num w:numId="14" w16cid:durableId="518350164">
    <w:abstractNumId w:val="9"/>
  </w:num>
  <w:num w:numId="15" w16cid:durableId="805047969">
    <w:abstractNumId w:val="2"/>
  </w:num>
  <w:num w:numId="16" w16cid:durableId="2005622621">
    <w:abstractNumId w:val="21"/>
  </w:num>
  <w:num w:numId="17" w16cid:durableId="446120639">
    <w:abstractNumId w:val="15"/>
  </w:num>
  <w:num w:numId="18" w16cid:durableId="406463239">
    <w:abstractNumId w:val="4"/>
  </w:num>
  <w:num w:numId="19" w16cid:durableId="40567304">
    <w:abstractNumId w:val="14"/>
  </w:num>
  <w:num w:numId="20" w16cid:durableId="342588139">
    <w:abstractNumId w:val="17"/>
  </w:num>
  <w:num w:numId="21" w16cid:durableId="1889537269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2" w16cid:durableId="5816429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9977880">
    <w:abstractNumId w:val="6"/>
  </w:num>
  <w:num w:numId="24" w16cid:durableId="2141533506">
    <w:abstractNumId w:val="20"/>
  </w:num>
  <w:num w:numId="25" w16cid:durableId="459421050">
    <w:abstractNumId w:val="3"/>
  </w:num>
  <w:num w:numId="26" w16cid:durableId="1295671897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lvl w:ilvl="2">
        <w:start w:val="1"/>
        <w:numFmt w:val="decimal"/>
        <w:pStyle w:val="Heading3"/>
        <w:lvlText w:val=""/>
        <w:lvlJc w:val="left"/>
      </w:lvl>
    </w:lvlOverride>
    <w:lvlOverride w:ilvl="3">
      <w:lvl w:ilvl="3">
        <w:start w:val="1"/>
        <w:numFmt w:val="decimal"/>
        <w:pStyle w:val="Heading4"/>
        <w:lvlText w:val=""/>
        <w:lvlJc w:val="left"/>
      </w:lvl>
    </w:lvlOverride>
    <w:lvlOverride w:ilvl="4">
      <w:lvl w:ilvl="4">
        <w:start w:val="1"/>
        <w:numFmt w:val="decimal"/>
        <w:pStyle w:val="Heading5"/>
        <w:lvlText w:val=""/>
        <w:lvlJc w:val="left"/>
      </w:lvl>
    </w:lvlOverride>
    <w:lvlOverride w:ilvl="5">
      <w:lvl w:ilvl="5">
        <w:start w:val="1"/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"/>
        <w:lvlJc w:val="left"/>
      </w:lvl>
    </w:lvlOverride>
    <w:lvlOverride w:ilvl="7">
      <w:lvl w:ilvl="7">
        <w:start w:val="1"/>
        <w:numFmt w:val="decimal"/>
        <w:lvlText w:val=""/>
        <w:lvlJc w:val="left"/>
      </w:lvl>
    </w:lvlOverride>
    <w:lvlOverride w:ilvl="8"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E7F"/>
    <w:rsid w:val="00007FEB"/>
    <w:rsid w:val="00020F82"/>
    <w:rsid w:val="0002660F"/>
    <w:rsid w:val="000324EE"/>
    <w:rsid w:val="00034304"/>
    <w:rsid w:val="00035434"/>
    <w:rsid w:val="0004555F"/>
    <w:rsid w:val="00045678"/>
    <w:rsid w:val="000458E4"/>
    <w:rsid w:val="00054562"/>
    <w:rsid w:val="00057BC8"/>
    <w:rsid w:val="00063C85"/>
    <w:rsid w:val="00063D84"/>
    <w:rsid w:val="0006636D"/>
    <w:rsid w:val="00070A53"/>
    <w:rsid w:val="00077D53"/>
    <w:rsid w:val="00081394"/>
    <w:rsid w:val="000844C1"/>
    <w:rsid w:val="00093F54"/>
    <w:rsid w:val="000A12F5"/>
    <w:rsid w:val="000A15F1"/>
    <w:rsid w:val="000A5358"/>
    <w:rsid w:val="000A7E9F"/>
    <w:rsid w:val="000B34BD"/>
    <w:rsid w:val="000C6F9B"/>
    <w:rsid w:val="000C7B62"/>
    <w:rsid w:val="000C7E2A"/>
    <w:rsid w:val="000D42E3"/>
    <w:rsid w:val="000E4C0D"/>
    <w:rsid w:val="000F4CFB"/>
    <w:rsid w:val="000F640F"/>
    <w:rsid w:val="001000B2"/>
    <w:rsid w:val="00101B60"/>
    <w:rsid w:val="00112E22"/>
    <w:rsid w:val="00116CB0"/>
    <w:rsid w:val="00117666"/>
    <w:rsid w:val="001207E7"/>
    <w:rsid w:val="00120B80"/>
    <w:rsid w:val="001223A7"/>
    <w:rsid w:val="001228F5"/>
    <w:rsid w:val="00122FB2"/>
    <w:rsid w:val="0012529A"/>
    <w:rsid w:val="0013215F"/>
    <w:rsid w:val="00134256"/>
    <w:rsid w:val="00135B5E"/>
    <w:rsid w:val="00144806"/>
    <w:rsid w:val="00147395"/>
    <w:rsid w:val="00150240"/>
    <w:rsid w:val="00151D87"/>
    <w:rsid w:val="00154D87"/>
    <w:rsid w:val="001552C9"/>
    <w:rsid w:val="0017395C"/>
    <w:rsid w:val="00177D84"/>
    <w:rsid w:val="00181EE5"/>
    <w:rsid w:val="00184859"/>
    <w:rsid w:val="001946A8"/>
    <w:rsid w:val="001964EF"/>
    <w:rsid w:val="001A1376"/>
    <w:rsid w:val="001A2303"/>
    <w:rsid w:val="001A6E9B"/>
    <w:rsid w:val="001B1A2C"/>
    <w:rsid w:val="001B49A6"/>
    <w:rsid w:val="001C2C42"/>
    <w:rsid w:val="001C3270"/>
    <w:rsid w:val="001C4C4C"/>
    <w:rsid w:val="001D3088"/>
    <w:rsid w:val="001D5C23"/>
    <w:rsid w:val="001E2484"/>
    <w:rsid w:val="001F4B94"/>
    <w:rsid w:val="001F4C07"/>
    <w:rsid w:val="00220AEA"/>
    <w:rsid w:val="002258AA"/>
    <w:rsid w:val="00226954"/>
    <w:rsid w:val="00232FB2"/>
    <w:rsid w:val="00235F7F"/>
    <w:rsid w:val="00254E17"/>
    <w:rsid w:val="00255AFD"/>
    <w:rsid w:val="002575BA"/>
    <w:rsid w:val="002629A3"/>
    <w:rsid w:val="00265660"/>
    <w:rsid w:val="00267D18"/>
    <w:rsid w:val="002868E2"/>
    <w:rsid w:val="002869C3"/>
    <w:rsid w:val="002936E4"/>
    <w:rsid w:val="00296B88"/>
    <w:rsid w:val="002B066B"/>
    <w:rsid w:val="002B3062"/>
    <w:rsid w:val="002B5473"/>
    <w:rsid w:val="002B60CF"/>
    <w:rsid w:val="002C31F6"/>
    <w:rsid w:val="002C74CA"/>
    <w:rsid w:val="002D3B0B"/>
    <w:rsid w:val="002D7ACB"/>
    <w:rsid w:val="002F3DD8"/>
    <w:rsid w:val="002F744D"/>
    <w:rsid w:val="002F7BCE"/>
    <w:rsid w:val="00303DE6"/>
    <w:rsid w:val="00310124"/>
    <w:rsid w:val="003122F8"/>
    <w:rsid w:val="003165E4"/>
    <w:rsid w:val="003528C7"/>
    <w:rsid w:val="003541FC"/>
    <w:rsid w:val="003544FB"/>
    <w:rsid w:val="00365D63"/>
    <w:rsid w:val="0036793B"/>
    <w:rsid w:val="00370767"/>
    <w:rsid w:val="00372682"/>
    <w:rsid w:val="00376CC5"/>
    <w:rsid w:val="003770F1"/>
    <w:rsid w:val="00386A9F"/>
    <w:rsid w:val="00387B96"/>
    <w:rsid w:val="00391914"/>
    <w:rsid w:val="00392E65"/>
    <w:rsid w:val="0039693B"/>
    <w:rsid w:val="00397F24"/>
    <w:rsid w:val="003A3064"/>
    <w:rsid w:val="003A37C5"/>
    <w:rsid w:val="003B1366"/>
    <w:rsid w:val="003C33A6"/>
    <w:rsid w:val="003C6285"/>
    <w:rsid w:val="003C6A80"/>
    <w:rsid w:val="003D2F2D"/>
    <w:rsid w:val="003E116A"/>
    <w:rsid w:val="003E4DDF"/>
    <w:rsid w:val="00401590"/>
    <w:rsid w:val="00422C94"/>
    <w:rsid w:val="0042546B"/>
    <w:rsid w:val="00436AFA"/>
    <w:rsid w:val="0044013C"/>
    <w:rsid w:val="004404AB"/>
    <w:rsid w:val="004450E2"/>
    <w:rsid w:val="00452B57"/>
    <w:rsid w:val="004570AE"/>
    <w:rsid w:val="00463E3D"/>
    <w:rsid w:val="004645AE"/>
    <w:rsid w:val="0047188B"/>
    <w:rsid w:val="00475944"/>
    <w:rsid w:val="0048770B"/>
    <w:rsid w:val="00491C7E"/>
    <w:rsid w:val="00492D22"/>
    <w:rsid w:val="00497264"/>
    <w:rsid w:val="004A34AC"/>
    <w:rsid w:val="004A382D"/>
    <w:rsid w:val="004A41BC"/>
    <w:rsid w:val="004A5734"/>
    <w:rsid w:val="004B0901"/>
    <w:rsid w:val="004C56AB"/>
    <w:rsid w:val="004C79DE"/>
    <w:rsid w:val="004D3E33"/>
    <w:rsid w:val="004E1974"/>
    <w:rsid w:val="00504E5C"/>
    <w:rsid w:val="005158E7"/>
    <w:rsid w:val="005250F2"/>
    <w:rsid w:val="005278DF"/>
    <w:rsid w:val="00553EAC"/>
    <w:rsid w:val="00555766"/>
    <w:rsid w:val="00555B80"/>
    <w:rsid w:val="005639A8"/>
    <w:rsid w:val="00567CF0"/>
    <w:rsid w:val="0057116E"/>
    <w:rsid w:val="005750B7"/>
    <w:rsid w:val="00580710"/>
    <w:rsid w:val="00591445"/>
    <w:rsid w:val="00592DDC"/>
    <w:rsid w:val="005964C9"/>
    <w:rsid w:val="005A1D84"/>
    <w:rsid w:val="005A70EA"/>
    <w:rsid w:val="005B1CEE"/>
    <w:rsid w:val="005B6CFE"/>
    <w:rsid w:val="005C198C"/>
    <w:rsid w:val="005C2B62"/>
    <w:rsid w:val="005C3963"/>
    <w:rsid w:val="005C77D2"/>
    <w:rsid w:val="005D1840"/>
    <w:rsid w:val="005D35E4"/>
    <w:rsid w:val="005D3606"/>
    <w:rsid w:val="005D6200"/>
    <w:rsid w:val="005D7910"/>
    <w:rsid w:val="005F16A4"/>
    <w:rsid w:val="005F2A41"/>
    <w:rsid w:val="005F30E5"/>
    <w:rsid w:val="00603923"/>
    <w:rsid w:val="006074A0"/>
    <w:rsid w:val="006176E9"/>
    <w:rsid w:val="0062154F"/>
    <w:rsid w:val="0062168E"/>
    <w:rsid w:val="00623655"/>
    <w:rsid w:val="00625A6B"/>
    <w:rsid w:val="00627BBE"/>
    <w:rsid w:val="00631311"/>
    <w:rsid w:val="00631A8C"/>
    <w:rsid w:val="006344FE"/>
    <w:rsid w:val="0064795B"/>
    <w:rsid w:val="00651CA2"/>
    <w:rsid w:val="00653D60"/>
    <w:rsid w:val="00660D05"/>
    <w:rsid w:val="00670CD9"/>
    <w:rsid w:val="00671D9A"/>
    <w:rsid w:val="006738E9"/>
    <w:rsid w:val="00673952"/>
    <w:rsid w:val="006806EA"/>
    <w:rsid w:val="00681821"/>
    <w:rsid w:val="00685E35"/>
    <w:rsid w:val="00686C9D"/>
    <w:rsid w:val="006934EA"/>
    <w:rsid w:val="006957B9"/>
    <w:rsid w:val="00697AA0"/>
    <w:rsid w:val="006A2AFC"/>
    <w:rsid w:val="006B2D5B"/>
    <w:rsid w:val="006B361D"/>
    <w:rsid w:val="006B7D14"/>
    <w:rsid w:val="006C1117"/>
    <w:rsid w:val="006C5842"/>
    <w:rsid w:val="006D5B93"/>
    <w:rsid w:val="006E035B"/>
    <w:rsid w:val="006E1F24"/>
    <w:rsid w:val="006E3E44"/>
    <w:rsid w:val="006E5469"/>
    <w:rsid w:val="006F2B1C"/>
    <w:rsid w:val="00704C31"/>
    <w:rsid w:val="007124F7"/>
    <w:rsid w:val="00717B94"/>
    <w:rsid w:val="00725A7D"/>
    <w:rsid w:val="00726F49"/>
    <w:rsid w:val="0073085C"/>
    <w:rsid w:val="00733184"/>
    <w:rsid w:val="00733784"/>
    <w:rsid w:val="00736318"/>
    <w:rsid w:val="007426AB"/>
    <w:rsid w:val="007434B5"/>
    <w:rsid w:val="0074364E"/>
    <w:rsid w:val="00746505"/>
    <w:rsid w:val="00751FD0"/>
    <w:rsid w:val="00753104"/>
    <w:rsid w:val="00775713"/>
    <w:rsid w:val="0078153E"/>
    <w:rsid w:val="007828B6"/>
    <w:rsid w:val="00785C76"/>
    <w:rsid w:val="00790BB3"/>
    <w:rsid w:val="00792043"/>
    <w:rsid w:val="00797EDD"/>
    <w:rsid w:val="007B0322"/>
    <w:rsid w:val="007C01CB"/>
    <w:rsid w:val="007C0E3F"/>
    <w:rsid w:val="007C206C"/>
    <w:rsid w:val="007C5729"/>
    <w:rsid w:val="007D0197"/>
    <w:rsid w:val="007E6511"/>
    <w:rsid w:val="007E7FCB"/>
    <w:rsid w:val="007F58B9"/>
    <w:rsid w:val="008059DF"/>
    <w:rsid w:val="008111E4"/>
    <w:rsid w:val="0081301C"/>
    <w:rsid w:val="00817DD6"/>
    <w:rsid w:val="00823E72"/>
    <w:rsid w:val="00837F22"/>
    <w:rsid w:val="00840287"/>
    <w:rsid w:val="00855B2B"/>
    <w:rsid w:val="008629A9"/>
    <w:rsid w:val="00874A81"/>
    <w:rsid w:val="00875C5F"/>
    <w:rsid w:val="00875FD1"/>
    <w:rsid w:val="0087677A"/>
    <w:rsid w:val="00881D20"/>
    <w:rsid w:val="0088513A"/>
    <w:rsid w:val="00893C19"/>
    <w:rsid w:val="008A0F58"/>
    <w:rsid w:val="008B4EF8"/>
    <w:rsid w:val="008B56B2"/>
    <w:rsid w:val="008C2A12"/>
    <w:rsid w:val="008D6C8D"/>
    <w:rsid w:val="008E2B54"/>
    <w:rsid w:val="008E3C30"/>
    <w:rsid w:val="008E4404"/>
    <w:rsid w:val="008E58C7"/>
    <w:rsid w:val="008E5CEE"/>
    <w:rsid w:val="008F4EDF"/>
    <w:rsid w:val="008F5021"/>
    <w:rsid w:val="009135F6"/>
    <w:rsid w:val="0092162B"/>
    <w:rsid w:val="009341E3"/>
    <w:rsid w:val="00937220"/>
    <w:rsid w:val="00937B8E"/>
    <w:rsid w:val="00941B5D"/>
    <w:rsid w:val="00943573"/>
    <w:rsid w:val="00953A58"/>
    <w:rsid w:val="00962444"/>
    <w:rsid w:val="00970572"/>
    <w:rsid w:val="00971B61"/>
    <w:rsid w:val="00972F69"/>
    <w:rsid w:val="00980C31"/>
    <w:rsid w:val="0098251C"/>
    <w:rsid w:val="009918B5"/>
    <w:rsid w:val="009955FF"/>
    <w:rsid w:val="00997293"/>
    <w:rsid w:val="009A51E6"/>
    <w:rsid w:val="009B785F"/>
    <w:rsid w:val="009B7C70"/>
    <w:rsid w:val="009C0C1C"/>
    <w:rsid w:val="009C0E16"/>
    <w:rsid w:val="009D259D"/>
    <w:rsid w:val="009D3943"/>
    <w:rsid w:val="009D5098"/>
    <w:rsid w:val="009E267B"/>
    <w:rsid w:val="009E4570"/>
    <w:rsid w:val="009F0C66"/>
    <w:rsid w:val="009F1021"/>
    <w:rsid w:val="009F3828"/>
    <w:rsid w:val="009F4763"/>
    <w:rsid w:val="00A049A4"/>
    <w:rsid w:val="00A2245A"/>
    <w:rsid w:val="00A23875"/>
    <w:rsid w:val="00A24002"/>
    <w:rsid w:val="00A32A87"/>
    <w:rsid w:val="00A3384F"/>
    <w:rsid w:val="00A4233C"/>
    <w:rsid w:val="00A43FA5"/>
    <w:rsid w:val="00A5074C"/>
    <w:rsid w:val="00A50D9D"/>
    <w:rsid w:val="00A53000"/>
    <w:rsid w:val="00A545C6"/>
    <w:rsid w:val="00A54FC2"/>
    <w:rsid w:val="00A56D7C"/>
    <w:rsid w:val="00A6231A"/>
    <w:rsid w:val="00A64322"/>
    <w:rsid w:val="00A652D0"/>
    <w:rsid w:val="00A665BF"/>
    <w:rsid w:val="00A74102"/>
    <w:rsid w:val="00A75F87"/>
    <w:rsid w:val="00A917F2"/>
    <w:rsid w:val="00A95D8B"/>
    <w:rsid w:val="00A960FF"/>
    <w:rsid w:val="00AB116F"/>
    <w:rsid w:val="00AB2D2A"/>
    <w:rsid w:val="00AB6E87"/>
    <w:rsid w:val="00AC0270"/>
    <w:rsid w:val="00AC3EA3"/>
    <w:rsid w:val="00AC792D"/>
    <w:rsid w:val="00AD415E"/>
    <w:rsid w:val="00AD7D7E"/>
    <w:rsid w:val="00AF5BE7"/>
    <w:rsid w:val="00B241EB"/>
    <w:rsid w:val="00B25915"/>
    <w:rsid w:val="00B25F0E"/>
    <w:rsid w:val="00B27D8B"/>
    <w:rsid w:val="00B312CE"/>
    <w:rsid w:val="00B329A2"/>
    <w:rsid w:val="00B33B27"/>
    <w:rsid w:val="00B36939"/>
    <w:rsid w:val="00B443FF"/>
    <w:rsid w:val="00B51071"/>
    <w:rsid w:val="00B5797C"/>
    <w:rsid w:val="00B657B8"/>
    <w:rsid w:val="00B707AC"/>
    <w:rsid w:val="00B71AD1"/>
    <w:rsid w:val="00B83F90"/>
    <w:rsid w:val="00B84920"/>
    <w:rsid w:val="00B84D9F"/>
    <w:rsid w:val="00B8541A"/>
    <w:rsid w:val="00B8556A"/>
    <w:rsid w:val="00B97EE3"/>
    <w:rsid w:val="00BA5829"/>
    <w:rsid w:val="00BC0936"/>
    <w:rsid w:val="00BE52F8"/>
    <w:rsid w:val="00BF167E"/>
    <w:rsid w:val="00C012A3"/>
    <w:rsid w:val="00C11B6A"/>
    <w:rsid w:val="00C16F19"/>
    <w:rsid w:val="00C2566F"/>
    <w:rsid w:val="00C261DB"/>
    <w:rsid w:val="00C30C32"/>
    <w:rsid w:val="00C441EE"/>
    <w:rsid w:val="00C50C8B"/>
    <w:rsid w:val="00C525D4"/>
    <w:rsid w:val="00C52A7B"/>
    <w:rsid w:val="00C543C1"/>
    <w:rsid w:val="00C6324C"/>
    <w:rsid w:val="00C638F1"/>
    <w:rsid w:val="00C63CCD"/>
    <w:rsid w:val="00C64855"/>
    <w:rsid w:val="00C679AA"/>
    <w:rsid w:val="00C724CF"/>
    <w:rsid w:val="00C75972"/>
    <w:rsid w:val="00C82792"/>
    <w:rsid w:val="00C9361A"/>
    <w:rsid w:val="00C948FD"/>
    <w:rsid w:val="00CA1D44"/>
    <w:rsid w:val="00CA43DC"/>
    <w:rsid w:val="00CA559D"/>
    <w:rsid w:val="00CB26A5"/>
    <w:rsid w:val="00CB43D5"/>
    <w:rsid w:val="00CB4784"/>
    <w:rsid w:val="00CB57A5"/>
    <w:rsid w:val="00CC14C3"/>
    <w:rsid w:val="00CC76F9"/>
    <w:rsid w:val="00CD066B"/>
    <w:rsid w:val="00CD41D1"/>
    <w:rsid w:val="00CD46E2"/>
    <w:rsid w:val="00CD72CF"/>
    <w:rsid w:val="00CE3A9B"/>
    <w:rsid w:val="00CF1C24"/>
    <w:rsid w:val="00CF313F"/>
    <w:rsid w:val="00CF40EE"/>
    <w:rsid w:val="00CF6381"/>
    <w:rsid w:val="00CF756F"/>
    <w:rsid w:val="00D00D0B"/>
    <w:rsid w:val="00D03A71"/>
    <w:rsid w:val="00D043C1"/>
    <w:rsid w:val="00D04B69"/>
    <w:rsid w:val="00D0544E"/>
    <w:rsid w:val="00D06F76"/>
    <w:rsid w:val="00D135C0"/>
    <w:rsid w:val="00D15628"/>
    <w:rsid w:val="00D20AFF"/>
    <w:rsid w:val="00D20DAC"/>
    <w:rsid w:val="00D333B8"/>
    <w:rsid w:val="00D537FA"/>
    <w:rsid w:val="00D53CE7"/>
    <w:rsid w:val="00D5547D"/>
    <w:rsid w:val="00D6199B"/>
    <w:rsid w:val="00D72AF2"/>
    <w:rsid w:val="00D76B2B"/>
    <w:rsid w:val="00D80D99"/>
    <w:rsid w:val="00D9503C"/>
    <w:rsid w:val="00D95ADA"/>
    <w:rsid w:val="00DA0854"/>
    <w:rsid w:val="00DB072E"/>
    <w:rsid w:val="00DB45CA"/>
    <w:rsid w:val="00DC6336"/>
    <w:rsid w:val="00DD0C75"/>
    <w:rsid w:val="00DD73EF"/>
    <w:rsid w:val="00DE23E8"/>
    <w:rsid w:val="00DE2D5A"/>
    <w:rsid w:val="00DE6D78"/>
    <w:rsid w:val="00E0128B"/>
    <w:rsid w:val="00E04125"/>
    <w:rsid w:val="00E232B3"/>
    <w:rsid w:val="00E25407"/>
    <w:rsid w:val="00E26AF3"/>
    <w:rsid w:val="00E360EE"/>
    <w:rsid w:val="00E45581"/>
    <w:rsid w:val="00E468E5"/>
    <w:rsid w:val="00E46DAE"/>
    <w:rsid w:val="00E52BEF"/>
    <w:rsid w:val="00E53A6B"/>
    <w:rsid w:val="00E5681B"/>
    <w:rsid w:val="00E5779D"/>
    <w:rsid w:val="00E64E17"/>
    <w:rsid w:val="00E710B6"/>
    <w:rsid w:val="00E900AC"/>
    <w:rsid w:val="00E9218F"/>
    <w:rsid w:val="00EA02EB"/>
    <w:rsid w:val="00EA1449"/>
    <w:rsid w:val="00EA3D3C"/>
    <w:rsid w:val="00EC7CC3"/>
    <w:rsid w:val="00ED0BC9"/>
    <w:rsid w:val="00ED45EE"/>
    <w:rsid w:val="00ED5A88"/>
    <w:rsid w:val="00EE007B"/>
    <w:rsid w:val="00EF31D1"/>
    <w:rsid w:val="00EF6DD3"/>
    <w:rsid w:val="00F03D9B"/>
    <w:rsid w:val="00F124C8"/>
    <w:rsid w:val="00F14E6F"/>
    <w:rsid w:val="00F22BFB"/>
    <w:rsid w:val="00F24904"/>
    <w:rsid w:val="00F340CE"/>
    <w:rsid w:val="00F356EA"/>
    <w:rsid w:val="00F35DF4"/>
    <w:rsid w:val="00F40990"/>
    <w:rsid w:val="00F46494"/>
    <w:rsid w:val="00F54E25"/>
    <w:rsid w:val="00F55823"/>
    <w:rsid w:val="00F558AB"/>
    <w:rsid w:val="00F61D89"/>
    <w:rsid w:val="00F64D5C"/>
    <w:rsid w:val="00F86ABB"/>
    <w:rsid w:val="00F965E4"/>
    <w:rsid w:val="00F977CB"/>
    <w:rsid w:val="00FA147B"/>
    <w:rsid w:val="00FB38D7"/>
    <w:rsid w:val="00FB6719"/>
    <w:rsid w:val="00FB6877"/>
    <w:rsid w:val="00FC10AD"/>
    <w:rsid w:val="00FC303D"/>
    <w:rsid w:val="00FD7648"/>
    <w:rsid w:val="00FD7AC6"/>
    <w:rsid w:val="00FE4463"/>
    <w:rsid w:val="00FE44E8"/>
    <w:rsid w:val="00FE532D"/>
    <w:rsid w:val="00FF085A"/>
    <w:rsid w:val="00FF4347"/>
    <w:rsid w:val="00FF6553"/>
    <w:rsid w:val="1CF54BB0"/>
    <w:rsid w:val="26A6D70B"/>
    <w:rsid w:val="36438F15"/>
    <w:rsid w:val="39D788BB"/>
    <w:rsid w:val="48407174"/>
    <w:rsid w:val="533EF75F"/>
    <w:rsid w:val="5D34836B"/>
    <w:rsid w:val="7F53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2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2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8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5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44F9848B1D7499A7544D7250DFC59" ma:contentTypeVersion="11" ma:contentTypeDescription="Create a new document." ma:contentTypeScope="" ma:versionID="1111ace14f0767a593560d34b038a98c">
  <xsd:schema xmlns:xsd="http://www.w3.org/2001/XMLSchema" xmlns:xs="http://www.w3.org/2001/XMLSchema" xmlns:p="http://schemas.microsoft.com/office/2006/metadata/properties" xmlns:ns3="9b5634bb-3512-417c-862c-daaddb9a71bf" xmlns:ns4="e7d0b7a0-0b49-4fa0-af7b-e04b7c452b16" targetNamespace="http://schemas.microsoft.com/office/2006/metadata/properties" ma:root="true" ma:fieldsID="1ee453a204b5b374687f2b981a3fcc39" ns3:_="" ns4:_="">
    <xsd:import namespace="9b5634bb-3512-417c-862c-daaddb9a71bf"/>
    <xsd:import namespace="e7d0b7a0-0b49-4fa0-af7b-e04b7c452b1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634bb-3512-417c-862c-daaddb9a71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0b7a0-0b49-4fa0-af7b-e04b7c452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29B525-ACF2-47C8-9D62-F4E992668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634bb-3512-417c-862c-daaddb9a71bf"/>
    <ds:schemaRef ds:uri="e7d0b7a0-0b49-4fa0-af7b-e04b7c452b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4771BB-80A1-424D-80A2-F47A541116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43111D-98F4-4851-BC6C-514250727A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Christina M</cp:lastModifiedBy>
  <cp:revision>2</cp:revision>
  <cp:lastPrinted>2013-10-03T12:51:00Z</cp:lastPrinted>
  <dcterms:created xsi:type="dcterms:W3CDTF">2023-02-22T17:58:00Z</dcterms:created>
  <dcterms:modified xsi:type="dcterms:W3CDTF">2023-02-22T17:58:00Z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0x010100BDE44F9848B1D7499A7544D7250DFC59</vt:lpwstr>
  </property>
</Properties>
</file>