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F21C1" w14:textId="454529F0" w:rsidR="00132D74" w:rsidRPr="00774BF9" w:rsidRDefault="00C31C82">
      <w:pPr>
        <w:rPr>
          <w:rFonts w:ascii="Times New Roman" w:hAnsi="Times New Roman" w:cs="Times New Roman"/>
          <w:b/>
          <w:bCs/>
          <w:lang w:val="en-IN"/>
        </w:rPr>
      </w:pPr>
      <w:r w:rsidRPr="00774BF9">
        <w:rPr>
          <w:rFonts w:ascii="Times New Roman" w:hAnsi="Times New Roman" w:cs="Times New Roman"/>
          <w:b/>
          <w:bCs/>
          <w:lang w:val="en-IN"/>
        </w:rPr>
        <w:t xml:space="preserve">Additional </w:t>
      </w:r>
      <w:r w:rsidR="00774BF9" w:rsidRPr="00774BF9">
        <w:rPr>
          <w:rFonts w:ascii="Times New Roman" w:hAnsi="Times New Roman" w:cs="Times New Roman"/>
          <w:b/>
          <w:bCs/>
          <w:lang w:val="en-IN"/>
        </w:rPr>
        <w:t>Table</w:t>
      </w:r>
      <w:r w:rsidRPr="00774BF9">
        <w:rPr>
          <w:rFonts w:ascii="Times New Roman" w:hAnsi="Times New Roman" w:cs="Times New Roman"/>
          <w:b/>
          <w:bCs/>
          <w:lang w:val="en-IN"/>
        </w:rPr>
        <w:t xml:space="preserve"> 4: </w:t>
      </w:r>
      <w:r w:rsidR="00774BF9" w:rsidRPr="00774BF9">
        <w:rPr>
          <w:rFonts w:ascii="Times New Roman" w:hAnsi="Times New Roman" w:cs="Times New Roman"/>
          <w:b/>
          <w:bCs/>
          <w:lang w:val="en-IN"/>
        </w:rPr>
        <w:t xml:space="preserve">Association between age group and </w:t>
      </w:r>
      <w:r w:rsidRPr="00774BF9">
        <w:rPr>
          <w:rFonts w:ascii="Times New Roman" w:hAnsi="Times New Roman" w:cs="Times New Roman"/>
          <w:b/>
          <w:bCs/>
          <w:lang w:val="en-IN"/>
        </w:rPr>
        <w:t xml:space="preserve">uncontrolled </w:t>
      </w:r>
      <w:r w:rsidR="00774BF9" w:rsidRPr="00774BF9">
        <w:rPr>
          <w:rFonts w:ascii="Times New Roman" w:hAnsi="Times New Roman" w:cs="Times New Roman"/>
          <w:b/>
          <w:bCs/>
          <w:lang w:val="en-IN"/>
        </w:rPr>
        <w:t>blood pressure</w:t>
      </w:r>
      <w:r w:rsidRPr="00774BF9">
        <w:rPr>
          <w:rFonts w:ascii="Times New Roman" w:hAnsi="Times New Roman" w:cs="Times New Roman"/>
          <w:b/>
          <w:bCs/>
          <w:lang w:val="en-IN"/>
        </w:rPr>
        <w:t>, Punjab and Maharashtra, India, 2019-22</w:t>
      </w:r>
    </w:p>
    <w:tbl>
      <w:tblPr>
        <w:tblW w:w="12977" w:type="dxa"/>
        <w:tblLook w:val="04A0" w:firstRow="1" w:lastRow="0" w:firstColumn="1" w:lastColumn="0" w:noHBand="0" w:noVBand="1"/>
      </w:tblPr>
      <w:tblGrid>
        <w:gridCol w:w="1640"/>
        <w:gridCol w:w="1377"/>
        <w:gridCol w:w="1345"/>
        <w:gridCol w:w="695"/>
        <w:gridCol w:w="1345"/>
        <w:gridCol w:w="695"/>
        <w:gridCol w:w="980"/>
        <w:gridCol w:w="980"/>
        <w:gridCol w:w="980"/>
        <w:gridCol w:w="980"/>
        <w:gridCol w:w="980"/>
        <w:gridCol w:w="980"/>
      </w:tblGrid>
      <w:tr w:rsidR="00E901B9" w:rsidRPr="00E901B9" w14:paraId="6FB071C6" w14:textId="77777777" w:rsidTr="00E93185">
        <w:trPr>
          <w:trHeight w:val="300"/>
        </w:trPr>
        <w:tc>
          <w:tcPr>
            <w:tcW w:w="16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8C74A" w14:textId="77777777" w:rsidR="00E901B9" w:rsidRPr="00E901B9" w:rsidRDefault="00E901B9" w:rsidP="007D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21B95" w14:textId="77777777" w:rsidR="00E901B9" w:rsidRPr="00E901B9" w:rsidRDefault="00E901B9" w:rsidP="007D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A8D15D" w14:textId="77777777" w:rsidR="00E901B9" w:rsidRPr="00E901B9" w:rsidRDefault="00E901B9" w:rsidP="007D2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  <w:r w:rsidRPr="00E901B9"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Uncontrolled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749308" w14:textId="2DDEC8FD" w:rsidR="00E901B9" w:rsidRPr="00E901B9" w:rsidRDefault="00E901B9" w:rsidP="007D2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  <w:r w:rsidRPr="00C31C82"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Controlled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398739" w14:textId="77777777" w:rsidR="00E901B9" w:rsidRPr="00E901B9" w:rsidRDefault="00E901B9" w:rsidP="007D2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5A1E7" w14:textId="77777777" w:rsidR="00E901B9" w:rsidRPr="00E901B9" w:rsidRDefault="00E901B9" w:rsidP="007D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0C8B2" w14:textId="77777777" w:rsidR="00E901B9" w:rsidRPr="00E901B9" w:rsidRDefault="00E901B9" w:rsidP="007D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05431" w14:textId="77777777" w:rsidR="00E901B9" w:rsidRPr="00E901B9" w:rsidRDefault="00E901B9" w:rsidP="007D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AC96C" w14:textId="77777777" w:rsidR="00E901B9" w:rsidRPr="00E901B9" w:rsidRDefault="00E901B9" w:rsidP="007D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E041C" w14:textId="77777777" w:rsidR="00E901B9" w:rsidRPr="00E901B9" w:rsidRDefault="00E901B9" w:rsidP="007D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</w:tr>
      <w:tr w:rsidR="00E901B9" w:rsidRPr="00E901B9" w14:paraId="03C259E1" w14:textId="77777777" w:rsidTr="00E9318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099D55" w14:textId="77777777" w:rsidR="00E901B9" w:rsidRPr="00E901B9" w:rsidRDefault="00E901B9" w:rsidP="007D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E5AF02" w14:textId="77777777" w:rsidR="00E901B9" w:rsidRPr="00E901B9" w:rsidRDefault="00E901B9" w:rsidP="007D2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  <w:r w:rsidRPr="00E901B9"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 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778D23" w14:textId="77777777" w:rsidR="00E901B9" w:rsidRPr="00E901B9" w:rsidRDefault="00E901B9" w:rsidP="007D2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  <w:r w:rsidRPr="00E901B9"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n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6E2E0A" w14:textId="77777777" w:rsidR="00E901B9" w:rsidRPr="00E901B9" w:rsidRDefault="00E901B9" w:rsidP="007D2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  <w:r w:rsidRPr="00E901B9"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%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E9038E" w14:textId="77777777" w:rsidR="00E901B9" w:rsidRPr="00E901B9" w:rsidRDefault="00E901B9" w:rsidP="007D2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  <w:r w:rsidRPr="00E901B9"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n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3A5B32" w14:textId="77777777" w:rsidR="00E901B9" w:rsidRPr="00E901B9" w:rsidRDefault="00E901B9" w:rsidP="007D2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  <w:r w:rsidRPr="00E901B9"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%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C94356" w14:textId="77777777" w:rsidR="00E901B9" w:rsidRPr="00E901B9" w:rsidRDefault="00E901B9" w:rsidP="007D2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  <w:r w:rsidRPr="00E901B9"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RR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292098" w14:textId="77777777" w:rsidR="00E901B9" w:rsidRPr="00E901B9" w:rsidRDefault="00E901B9" w:rsidP="007D2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  <w:r w:rsidRPr="00E901B9"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95% CI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D445B5" w14:textId="7D2718D0" w:rsidR="00E901B9" w:rsidRPr="00E901B9" w:rsidRDefault="00E901B9" w:rsidP="007D2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  <w:proofErr w:type="spellStart"/>
            <w:r w:rsidRPr="00E901B9"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aRR</w:t>
            </w:r>
            <w:proofErr w:type="spellEnd"/>
            <w:r w:rsidR="0099647B"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*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82E61A" w14:textId="77777777" w:rsidR="00E901B9" w:rsidRPr="00E901B9" w:rsidRDefault="00E901B9" w:rsidP="007D2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  <w:r w:rsidRPr="00E901B9"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95% CI</w:t>
            </w:r>
          </w:p>
        </w:tc>
      </w:tr>
      <w:tr w:rsidR="00CE52AB" w:rsidRPr="00E901B9" w14:paraId="15BC3960" w14:textId="77777777" w:rsidTr="00CA3256">
        <w:trPr>
          <w:trHeight w:val="300"/>
        </w:trPr>
        <w:tc>
          <w:tcPr>
            <w:tcW w:w="164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07662" w14:textId="77395B15" w:rsidR="00CE52AB" w:rsidRPr="00E901B9" w:rsidRDefault="00CE52AB" w:rsidP="007D2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  <w:r w:rsidRPr="00E901B9"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Age</w:t>
            </w:r>
            <w:r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 xml:space="preserve"> (completed years)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A7A06" w14:textId="77777777" w:rsidR="00CE52AB" w:rsidRPr="00E901B9" w:rsidRDefault="00CE52AB" w:rsidP="007D2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  <w:r w:rsidRPr="00E901B9"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&lt;45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80BB9" w14:textId="77777777" w:rsidR="00CE52AB" w:rsidRPr="00E901B9" w:rsidRDefault="00CE52AB" w:rsidP="007D22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  <w:r w:rsidRPr="00E901B9"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11,136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6A659" w14:textId="77777777" w:rsidR="00CE52AB" w:rsidRPr="00E901B9" w:rsidRDefault="00CE52AB" w:rsidP="007D22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  <w:r w:rsidRPr="00E901B9"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24.3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8A4FC" w14:textId="77777777" w:rsidR="00CE52AB" w:rsidRPr="00E901B9" w:rsidRDefault="00CE52AB" w:rsidP="007D22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  <w:r w:rsidRPr="00E901B9"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34,660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E2CAB" w14:textId="77777777" w:rsidR="00CE52AB" w:rsidRPr="00E901B9" w:rsidRDefault="00CE52AB" w:rsidP="007D22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  <w:r w:rsidRPr="00E901B9"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75.7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945CC8" w14:textId="1AF88B0C" w:rsidR="00CE52AB" w:rsidRPr="00E901B9" w:rsidRDefault="00CA3256" w:rsidP="007D22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  <w:r w:rsidRPr="00E901B9"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ref.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B85B7E" w14:textId="30A0A7F3" w:rsidR="00CE52AB" w:rsidRPr="00E901B9" w:rsidRDefault="00CE52AB" w:rsidP="007D22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9ACDC3" w14:textId="703B5E61" w:rsidR="00CE52AB" w:rsidRPr="00E901B9" w:rsidRDefault="00CE52AB" w:rsidP="007D22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D47547" w14:textId="4BFB16F6" w:rsidR="00CE52AB" w:rsidRPr="00E901B9" w:rsidRDefault="00CA3256" w:rsidP="007D22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  <w:r w:rsidRPr="00E901B9"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ref.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A3EA8D" w14:textId="05D5CCFC" w:rsidR="00CE52AB" w:rsidRPr="00E901B9" w:rsidRDefault="00CE52AB" w:rsidP="007D22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6A012E" w14:textId="7429E226" w:rsidR="00CE52AB" w:rsidRPr="00E901B9" w:rsidRDefault="00CE52AB" w:rsidP="007D22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</w:p>
        </w:tc>
      </w:tr>
      <w:tr w:rsidR="00CA3256" w:rsidRPr="00E901B9" w14:paraId="4E6883F8" w14:textId="77777777" w:rsidTr="00CA3256">
        <w:trPr>
          <w:trHeight w:val="300"/>
        </w:trPr>
        <w:tc>
          <w:tcPr>
            <w:tcW w:w="164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1CE7F" w14:textId="77777777" w:rsidR="00CA3256" w:rsidRPr="00E901B9" w:rsidRDefault="00CA3256" w:rsidP="00CA32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BC7F0" w14:textId="77777777" w:rsidR="00CA3256" w:rsidRPr="00E901B9" w:rsidRDefault="00CA3256" w:rsidP="00CA3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  <w:r w:rsidRPr="00E901B9"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45-54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207F3" w14:textId="77777777" w:rsidR="00CA3256" w:rsidRPr="00E901B9" w:rsidRDefault="00CA3256" w:rsidP="00CA32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  <w:r w:rsidRPr="00E901B9"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30,110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7ACE0" w14:textId="77777777" w:rsidR="00CA3256" w:rsidRPr="00E901B9" w:rsidRDefault="00CA3256" w:rsidP="00CA32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  <w:r w:rsidRPr="00E901B9"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24.7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FDEAC" w14:textId="77777777" w:rsidR="00CA3256" w:rsidRPr="00E901B9" w:rsidRDefault="00CA3256" w:rsidP="00CA32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  <w:r w:rsidRPr="00E901B9"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91,717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E4965" w14:textId="77777777" w:rsidR="00CA3256" w:rsidRPr="00E901B9" w:rsidRDefault="00CA3256" w:rsidP="00CA32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  <w:r w:rsidRPr="00E901B9"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75.3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D28A86" w14:textId="29309396" w:rsidR="00CA3256" w:rsidRPr="00E901B9" w:rsidRDefault="003946F7" w:rsidP="00CA32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1.01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1900A3" w14:textId="15400FF6" w:rsidR="00CA3256" w:rsidRPr="00E901B9" w:rsidRDefault="00C94721" w:rsidP="00CA32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0.99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3A2B69" w14:textId="77AFECCA" w:rsidR="00CA3256" w:rsidRPr="00E901B9" w:rsidRDefault="00C94721" w:rsidP="00CA32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1.03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A0057A" w14:textId="15B6296D" w:rsidR="00CA3256" w:rsidRPr="00E901B9" w:rsidRDefault="00CA3256" w:rsidP="00CA32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1.00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FF0B36" w14:textId="086006E1" w:rsidR="00CA3256" w:rsidRPr="00E901B9" w:rsidRDefault="00CA3256" w:rsidP="00CA32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  <w:r w:rsidRPr="00E901B9"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0.9</w:t>
            </w:r>
            <w:r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5DF40E" w14:textId="66F495C4" w:rsidR="00CA3256" w:rsidRPr="00E901B9" w:rsidRDefault="00CA3256" w:rsidP="00CA32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  <w:r w:rsidRPr="00E901B9"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1.0</w:t>
            </w:r>
            <w:r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3</w:t>
            </w:r>
          </w:p>
        </w:tc>
      </w:tr>
      <w:tr w:rsidR="00CA3256" w:rsidRPr="00E901B9" w14:paraId="0896FC7B" w14:textId="77777777" w:rsidTr="00CA3256">
        <w:trPr>
          <w:trHeight w:val="300"/>
        </w:trPr>
        <w:tc>
          <w:tcPr>
            <w:tcW w:w="164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B947E" w14:textId="77777777" w:rsidR="00CA3256" w:rsidRPr="00E901B9" w:rsidRDefault="00CA3256" w:rsidP="00CA32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C5F9E" w14:textId="77777777" w:rsidR="00CA3256" w:rsidRPr="00E901B9" w:rsidRDefault="00CA3256" w:rsidP="00CA3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  <w:r w:rsidRPr="00E901B9"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55-69</w:t>
            </w:r>
          </w:p>
        </w:tc>
        <w:tc>
          <w:tcPr>
            <w:tcW w:w="13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D12EE" w14:textId="77777777" w:rsidR="00CA3256" w:rsidRPr="00E901B9" w:rsidRDefault="00CA3256" w:rsidP="00CA32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  <w:r w:rsidRPr="00E901B9"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78,493</w:t>
            </w:r>
          </w:p>
        </w:tc>
        <w:tc>
          <w:tcPr>
            <w:tcW w:w="6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C08D5" w14:textId="77777777" w:rsidR="00CA3256" w:rsidRPr="00E901B9" w:rsidRDefault="00CA3256" w:rsidP="00CA32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  <w:r w:rsidRPr="00E901B9"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25.4</w:t>
            </w:r>
          </w:p>
        </w:tc>
        <w:tc>
          <w:tcPr>
            <w:tcW w:w="13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B9B15" w14:textId="77777777" w:rsidR="00CA3256" w:rsidRPr="00E901B9" w:rsidRDefault="00CA3256" w:rsidP="00CA32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  <w:r w:rsidRPr="00E901B9"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2,30,298</w:t>
            </w:r>
          </w:p>
        </w:tc>
        <w:tc>
          <w:tcPr>
            <w:tcW w:w="6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96E4F" w14:textId="77777777" w:rsidR="00CA3256" w:rsidRPr="00E901B9" w:rsidRDefault="00CA3256" w:rsidP="00CA32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  <w:r w:rsidRPr="00E901B9"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74.6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C19CC4D" w14:textId="24EB0590" w:rsidR="00CA3256" w:rsidRPr="00E901B9" w:rsidRDefault="00C94721" w:rsidP="00CA32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1.04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4BF8CB4" w14:textId="302C948A" w:rsidR="00CA3256" w:rsidRPr="00E901B9" w:rsidRDefault="00C94721" w:rsidP="00CA32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1.02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38589FE" w14:textId="7D30EE6D" w:rsidR="00CA3256" w:rsidRPr="00E901B9" w:rsidRDefault="00C94721" w:rsidP="00CA32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1.06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50B9C62" w14:textId="50226A9A" w:rsidR="00CA3256" w:rsidRPr="00E901B9" w:rsidRDefault="00CA3256" w:rsidP="00CA32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  <w:r w:rsidRPr="00E901B9"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1.0</w:t>
            </w:r>
            <w:r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97B1D8A" w14:textId="53606D16" w:rsidR="00CA3256" w:rsidRPr="00E901B9" w:rsidRDefault="00CA3256" w:rsidP="00CA32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1.01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3290AFA" w14:textId="3545C859" w:rsidR="00CA3256" w:rsidRPr="00E901B9" w:rsidRDefault="00CA3256" w:rsidP="00CA32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  <w:r w:rsidRPr="00E901B9"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1.0</w:t>
            </w:r>
            <w:r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5</w:t>
            </w:r>
          </w:p>
        </w:tc>
      </w:tr>
      <w:tr w:rsidR="00CA3256" w:rsidRPr="00E901B9" w14:paraId="41A66C99" w14:textId="77777777" w:rsidTr="0099647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609E47" w14:textId="77777777" w:rsidR="00CA3256" w:rsidRPr="00E901B9" w:rsidRDefault="00CA3256" w:rsidP="00CA32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A4C7FC" w14:textId="77777777" w:rsidR="00CA3256" w:rsidRPr="00E901B9" w:rsidRDefault="00CA3256" w:rsidP="00CA3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  <w:r w:rsidRPr="00E901B9"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&gt;70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98DF3E" w14:textId="77777777" w:rsidR="00CA3256" w:rsidRPr="00E901B9" w:rsidRDefault="00CA3256" w:rsidP="00CA32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  <w:r w:rsidRPr="00E901B9"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39,842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B93F6A" w14:textId="77777777" w:rsidR="00CA3256" w:rsidRPr="00E901B9" w:rsidRDefault="00CA3256" w:rsidP="00CA32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  <w:r w:rsidRPr="00E901B9"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25.5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C2A2F2" w14:textId="77777777" w:rsidR="00CA3256" w:rsidRPr="00E901B9" w:rsidRDefault="00CA3256" w:rsidP="00CA32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  <w:r w:rsidRPr="00E901B9"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1,16,549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F1E4CB" w14:textId="77777777" w:rsidR="00CA3256" w:rsidRPr="00E901B9" w:rsidRDefault="00CA3256" w:rsidP="00CA32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  <w:r w:rsidRPr="00E901B9"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74.5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E33981" w14:textId="63B4457D" w:rsidR="00CA3256" w:rsidRPr="00E901B9" w:rsidRDefault="00C94721" w:rsidP="00C94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1.04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21EA26" w14:textId="7430EC2E" w:rsidR="00CA3256" w:rsidRPr="00E901B9" w:rsidRDefault="00C94721" w:rsidP="00C94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1.02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2076F1" w14:textId="265684F0" w:rsidR="00CA3256" w:rsidRPr="00E901B9" w:rsidRDefault="00C94721" w:rsidP="00C94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  <w:t>1.06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7FCBCC" w14:textId="66542B39" w:rsidR="00CA3256" w:rsidRPr="00E901B9" w:rsidRDefault="00CA3256" w:rsidP="00CA32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  <w:r w:rsidRPr="00E901B9"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1.0</w:t>
            </w:r>
            <w:r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BA3F8D" w14:textId="460B2783" w:rsidR="00CA3256" w:rsidRPr="00E901B9" w:rsidRDefault="00CA3256" w:rsidP="00CA32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0.99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24FA62" w14:textId="34F7A575" w:rsidR="00CA3256" w:rsidRPr="00E901B9" w:rsidRDefault="00CA3256" w:rsidP="00CA32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  <w:r w:rsidRPr="00E901B9"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1.0</w:t>
            </w:r>
            <w:r>
              <w:rPr>
                <w:rFonts w:ascii="Times New Roman" w:eastAsia="Times New Roman" w:hAnsi="Times New Roman" w:cs="Times New Roman"/>
                <w:color w:val="000000"/>
                <w14:ligatures w14:val="none"/>
              </w:rPr>
              <w:t>2</w:t>
            </w:r>
          </w:p>
        </w:tc>
      </w:tr>
    </w:tbl>
    <w:p w14:paraId="102C5B57" w14:textId="2A5424D8" w:rsidR="00E901B9" w:rsidRPr="00C31C82" w:rsidRDefault="00093A42">
      <w:pPr>
        <w:rPr>
          <w:rFonts w:ascii="Times New Roman" w:hAnsi="Times New Roman" w:cs="Times New Roman"/>
          <w:lang w:val="en-IN"/>
        </w:rPr>
      </w:pPr>
      <w:r w:rsidRPr="00093A42">
        <w:rPr>
          <w:rFonts w:ascii="Times New Roman" w:hAnsi="Times New Roman" w:cs="Times New Roman"/>
          <w:lang w:val="en-IN"/>
        </w:rPr>
        <w:t>DH, District Hospital; CHC, Community Health Cent</w:t>
      </w:r>
      <w:r w:rsidR="00EB518A">
        <w:rPr>
          <w:rFonts w:ascii="Times New Roman" w:hAnsi="Times New Roman" w:cs="Times New Roman"/>
          <w:lang w:val="en-IN"/>
        </w:rPr>
        <w:t>re</w:t>
      </w:r>
      <w:r w:rsidRPr="00093A42">
        <w:rPr>
          <w:rFonts w:ascii="Times New Roman" w:hAnsi="Times New Roman" w:cs="Times New Roman"/>
          <w:lang w:val="en-IN"/>
        </w:rPr>
        <w:t>; PHC, Primary Health Cent</w:t>
      </w:r>
      <w:r w:rsidR="00EB518A">
        <w:rPr>
          <w:rFonts w:ascii="Times New Roman" w:hAnsi="Times New Roman" w:cs="Times New Roman"/>
          <w:lang w:val="en-IN"/>
        </w:rPr>
        <w:t>re</w:t>
      </w:r>
      <w:r w:rsidRPr="00093A42">
        <w:rPr>
          <w:rFonts w:ascii="Times New Roman" w:hAnsi="Times New Roman" w:cs="Times New Roman"/>
          <w:lang w:val="en-IN"/>
        </w:rPr>
        <w:t>; HWC, Health and Wellness Cent</w:t>
      </w:r>
      <w:r w:rsidR="00EB518A">
        <w:rPr>
          <w:rFonts w:ascii="Times New Roman" w:hAnsi="Times New Roman" w:cs="Times New Roman"/>
          <w:lang w:val="en-IN"/>
        </w:rPr>
        <w:t>re</w:t>
      </w:r>
      <w:r w:rsidRPr="00093A42">
        <w:rPr>
          <w:rFonts w:ascii="Times New Roman" w:hAnsi="Times New Roman" w:cs="Times New Roman"/>
          <w:lang w:val="en-IN"/>
        </w:rPr>
        <w:t xml:space="preserve">; </w:t>
      </w:r>
      <w:r w:rsidR="00A37B8A">
        <w:rPr>
          <w:rFonts w:ascii="Times New Roman" w:hAnsi="Times New Roman" w:cs="Times New Roman"/>
          <w:lang w:val="en-IN"/>
        </w:rPr>
        <w:t>SC, Sub-cent</w:t>
      </w:r>
      <w:r w:rsidR="00EB518A">
        <w:rPr>
          <w:rFonts w:ascii="Times New Roman" w:hAnsi="Times New Roman" w:cs="Times New Roman"/>
          <w:lang w:val="en-IN"/>
        </w:rPr>
        <w:t>re</w:t>
      </w:r>
      <w:r w:rsidR="00A37B8A">
        <w:rPr>
          <w:rFonts w:ascii="Times New Roman" w:hAnsi="Times New Roman" w:cs="Times New Roman"/>
          <w:lang w:val="en-IN"/>
        </w:rPr>
        <w:t xml:space="preserve">; </w:t>
      </w:r>
      <w:r w:rsidRPr="00093A42">
        <w:rPr>
          <w:rFonts w:ascii="Times New Roman" w:hAnsi="Times New Roman" w:cs="Times New Roman"/>
          <w:lang w:val="en-IN"/>
        </w:rPr>
        <w:t xml:space="preserve">CI, Confidence Interval; </w:t>
      </w:r>
      <w:proofErr w:type="spellStart"/>
      <w:r w:rsidR="000D4C0E">
        <w:rPr>
          <w:rFonts w:ascii="Times New Roman" w:hAnsi="Times New Roman" w:cs="Times New Roman"/>
          <w:lang w:val="en-IN"/>
        </w:rPr>
        <w:t>a</w:t>
      </w:r>
      <w:r w:rsidRPr="00093A42">
        <w:rPr>
          <w:rFonts w:ascii="Times New Roman" w:hAnsi="Times New Roman" w:cs="Times New Roman"/>
          <w:lang w:val="en-IN"/>
        </w:rPr>
        <w:t>RR</w:t>
      </w:r>
      <w:proofErr w:type="spellEnd"/>
      <w:r w:rsidRPr="00093A42">
        <w:rPr>
          <w:rFonts w:ascii="Times New Roman" w:hAnsi="Times New Roman" w:cs="Times New Roman"/>
          <w:lang w:val="en-IN"/>
        </w:rPr>
        <w:t xml:space="preserve">, Adjusted Relative Risk. </w:t>
      </w:r>
      <w:r w:rsidR="000D4C0E" w:rsidRPr="000D4C0E">
        <w:rPr>
          <w:rFonts w:ascii="Times New Roman" w:hAnsi="Times New Roman" w:cs="Times New Roman"/>
          <w:lang w:val="en-IN"/>
        </w:rPr>
        <w:t xml:space="preserve">*adjusted for year of assessment, </w:t>
      </w:r>
      <w:r w:rsidR="00E93185">
        <w:rPr>
          <w:rFonts w:ascii="Times New Roman" w:hAnsi="Times New Roman" w:cs="Times New Roman"/>
          <w:lang w:val="en-IN"/>
        </w:rPr>
        <w:t xml:space="preserve">facility type, </w:t>
      </w:r>
      <w:r w:rsidR="000D4C0E" w:rsidRPr="000D4C0E">
        <w:rPr>
          <w:rFonts w:ascii="Times New Roman" w:hAnsi="Times New Roman" w:cs="Times New Roman"/>
          <w:lang w:val="en-IN"/>
        </w:rPr>
        <w:t>gender, baseline hypertension control status, diabetes, prior heart attack, prior stroke, prior CKD, taking hypertension drug at registration and state</w:t>
      </w:r>
      <w:r w:rsidR="00E93185">
        <w:rPr>
          <w:rFonts w:ascii="Times New Roman" w:hAnsi="Times New Roman" w:cs="Times New Roman"/>
          <w:lang w:val="en-IN"/>
        </w:rPr>
        <w:t>.</w:t>
      </w:r>
    </w:p>
    <w:sectPr w:rsidR="00E901B9" w:rsidRPr="00C31C82" w:rsidSect="00E901B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I1NzY2MjYwMDMzMLNQ0lEKTi0uzszPAykwrgUAQIaXdSwAAAA="/>
  </w:docVars>
  <w:rsids>
    <w:rsidRoot w:val="003E24E2"/>
    <w:rsid w:val="00025942"/>
    <w:rsid w:val="00093A42"/>
    <w:rsid w:val="000D4C0E"/>
    <w:rsid w:val="000F0595"/>
    <w:rsid w:val="00132D74"/>
    <w:rsid w:val="00194835"/>
    <w:rsid w:val="00300CFF"/>
    <w:rsid w:val="003946F7"/>
    <w:rsid w:val="003E24E2"/>
    <w:rsid w:val="00533D1C"/>
    <w:rsid w:val="006441B5"/>
    <w:rsid w:val="00774BF9"/>
    <w:rsid w:val="008379C8"/>
    <w:rsid w:val="008B5E83"/>
    <w:rsid w:val="0099647B"/>
    <w:rsid w:val="00A37B8A"/>
    <w:rsid w:val="00A72A8A"/>
    <w:rsid w:val="00C31C82"/>
    <w:rsid w:val="00C94721"/>
    <w:rsid w:val="00CA3256"/>
    <w:rsid w:val="00CE52AB"/>
    <w:rsid w:val="00E7481B"/>
    <w:rsid w:val="00E901B9"/>
    <w:rsid w:val="00E93185"/>
    <w:rsid w:val="00EA68B6"/>
    <w:rsid w:val="00EB518A"/>
    <w:rsid w:val="00F12547"/>
    <w:rsid w:val="00FD7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7D7CB4"/>
  <w15:chartTrackingRefBased/>
  <w15:docId w15:val="{FEC91830-53CC-4664-8153-6451D2276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B5E83"/>
    <w:pPr>
      <w:keepNext/>
      <w:keepLines/>
      <w:spacing w:before="240" w:after="0"/>
      <w:outlineLvl w:val="0"/>
    </w:pPr>
    <w:rPr>
      <w:rFonts w:ascii="Franklin Gothic Book" w:eastAsiaTheme="majorEastAsia" w:hAnsi="Franklin Gothic Book" w:cstheme="majorBidi"/>
      <w:b/>
      <w:color w:val="0F4761" w:themeColor="accent1" w:themeShade="BF"/>
      <w:sz w:val="20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24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24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24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24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24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24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24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24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5E83"/>
    <w:rPr>
      <w:rFonts w:ascii="Franklin Gothic Book" w:eastAsiaTheme="majorEastAsia" w:hAnsi="Franklin Gothic Book" w:cstheme="majorBidi"/>
      <w:b/>
      <w:color w:val="0F4761" w:themeColor="accent1" w:themeShade="BF"/>
      <w:sz w:val="2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24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24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24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24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24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24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24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24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24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24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24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24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24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24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24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24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24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24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24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677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17DFA4779BE54DA5B231BCC3116C77" ma:contentTypeVersion="18" ma:contentTypeDescription="Create a new document." ma:contentTypeScope="" ma:versionID="3a48940c2153cb0e96b13fa127c5562b">
  <xsd:schema xmlns:xsd="http://www.w3.org/2001/XMLSchema" xmlns:xs="http://www.w3.org/2001/XMLSchema" xmlns:p="http://schemas.microsoft.com/office/2006/metadata/properties" xmlns:ns2="d9b9a900-45e4-4a4c-9eab-5b870ccb58ad" xmlns:ns3="2aada32b-bd7d-47ce-9efe-2b9b32e08789" targetNamespace="http://schemas.microsoft.com/office/2006/metadata/properties" ma:root="true" ma:fieldsID="655d024474c77cee5aba2ed39dfe8390" ns2:_="" ns3:_="">
    <xsd:import namespace="d9b9a900-45e4-4a4c-9eab-5b870ccb58ad"/>
    <xsd:import namespace="2aada32b-bd7d-47ce-9efe-2b9b32e087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9a900-45e4-4a4c-9eab-5b870ccb58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cf408d8-625c-4346-9905-9c2a82caca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ada32b-bd7d-47ce-9efe-2b9b32e08789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a284434-282f-4d84-9b48-93374148ad80}" ma:internalName="TaxCatchAll" ma:showField="CatchAllData" ma:web="2aada32b-bd7d-47ce-9efe-2b9b32e087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aada32b-bd7d-47ce-9efe-2b9b32e08789" xsi:nil="true"/>
    <lcf76f155ced4ddcb4097134ff3c332f xmlns="d9b9a900-45e4-4a4c-9eab-5b870ccb58a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6E40388-8827-45D1-87D2-8096E23CB0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2F70AC-150A-416C-B7A2-E886885A07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9a900-45e4-4a4c-9eab-5b870ccb58ad"/>
    <ds:schemaRef ds:uri="2aada32b-bd7d-47ce-9efe-2b9b32e087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A6E451-474F-4C3A-A83F-8530FCF02283}">
  <ds:schemaRefs>
    <ds:schemaRef ds:uri="http://schemas.microsoft.com/office/2006/metadata/properties"/>
    <ds:schemaRef ds:uri="http://schemas.microsoft.com/office/infopath/2007/PartnerControls"/>
    <ds:schemaRef ds:uri="2aada32b-bd7d-47ce-9efe-2b9b32e08789"/>
    <ds:schemaRef ds:uri="d9b9a900-45e4-4a4c-9eab-5b870ccb58a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10</TotalTime>
  <Pages>1</Pages>
  <Words>123</Words>
  <Characters>705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Mogan</dc:creator>
  <cp:keywords/>
  <dc:description/>
  <cp:lastModifiedBy>Prabhdeep Kaur</cp:lastModifiedBy>
  <cp:revision>10</cp:revision>
  <dcterms:created xsi:type="dcterms:W3CDTF">2024-06-25T11:34:00Z</dcterms:created>
  <dcterms:modified xsi:type="dcterms:W3CDTF">2024-06-25T19:45:00Z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f6d1143e1af70088bd19d2fe1ddb0c002da73704d8f13fec77114e87fc719355</vt:lpwstr>
  </property>
  <property fmtid="{D5CDD505-2E9C-101B-9397-08002B2CF9AE}" pid="3" name="ContentTypeId">
    <vt:lpwstr>0x0101005A17DFA4779BE54DA5B231BCC3116C77</vt:lpwstr>
  </property>
  <property fmtid="{D5CDD505-2E9C-101B-9397-08002B2CF9AE}" pid="4" name="MediaServiceImageTags">
    <vt:lpwstr/>
  </property>
</Properties>
</file>