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00128" w14:textId="28138157" w:rsidR="00D10AE6" w:rsidRPr="00675A3D" w:rsidRDefault="00675A3D">
      <w:pPr>
        <w:rPr>
          <w:rFonts w:ascii="Times New Roman" w:hAnsi="Times New Roman" w:cs="Times New Roman"/>
          <w:b/>
          <w:bCs/>
        </w:rPr>
      </w:pPr>
      <w:r w:rsidRPr="00675A3D">
        <w:rPr>
          <w:rFonts w:ascii="Times New Roman" w:hAnsi="Times New Roman" w:cs="Times New Roman"/>
          <w:b/>
          <w:bCs/>
          <w:u w:val="single"/>
        </w:rPr>
        <w:t>Supplementary file 2:</w:t>
      </w:r>
      <w:r w:rsidRPr="00675A3D">
        <w:rPr>
          <w:rFonts w:ascii="Times New Roman" w:hAnsi="Times New Roman" w:cs="Times New Roman"/>
          <w:b/>
          <w:bCs/>
        </w:rPr>
        <w:t xml:space="preserve"> Mean HSR score by type of health facility </w:t>
      </w:r>
    </w:p>
    <w:p w14:paraId="4855F4DC" w14:textId="27D3AD8C" w:rsidR="00675A3D" w:rsidRDefault="00675A3D"/>
    <w:p w14:paraId="13111B8D" w14:textId="7EB5A9A6" w:rsidR="00675A3D" w:rsidRDefault="00675A3D">
      <w:r w:rsidRPr="00675A3D">
        <w:rPr>
          <w:noProof/>
        </w:rPr>
        <w:drawing>
          <wp:anchor distT="0" distB="0" distL="114300" distR="114300" simplePos="0" relativeHeight="251658240" behindDoc="1" locked="0" layoutInCell="1" allowOverlap="1" wp14:anchorId="3DFFB457" wp14:editId="0F55B1B0">
            <wp:simplePos x="0" y="0"/>
            <wp:positionH relativeFrom="column">
              <wp:posOffset>0</wp:posOffset>
            </wp:positionH>
            <wp:positionV relativeFrom="paragraph">
              <wp:posOffset>328295</wp:posOffset>
            </wp:positionV>
            <wp:extent cx="5731510" cy="3016885"/>
            <wp:effectExtent l="0" t="0" r="0" b="0"/>
            <wp:wrapTight wrapText="bothSides">
              <wp:wrapPolygon edited="0">
                <wp:start x="574" y="91"/>
                <wp:lineTo x="574" y="818"/>
                <wp:lineTo x="7227" y="1728"/>
                <wp:lineTo x="10769" y="1728"/>
                <wp:lineTo x="574" y="2819"/>
                <wp:lineTo x="574" y="3273"/>
                <wp:lineTo x="1436" y="4637"/>
                <wp:lineTo x="622" y="5547"/>
                <wp:lineTo x="622" y="6092"/>
                <wp:lineTo x="1484" y="6092"/>
                <wp:lineTo x="1484" y="7547"/>
                <wp:lineTo x="383" y="7820"/>
                <wp:lineTo x="287" y="7911"/>
                <wp:lineTo x="239" y="11821"/>
                <wp:lineTo x="335" y="11912"/>
                <wp:lineTo x="1484" y="11912"/>
                <wp:lineTo x="1484" y="13366"/>
                <wp:lineTo x="622" y="13548"/>
                <wp:lineTo x="622" y="14003"/>
                <wp:lineTo x="1484" y="14821"/>
                <wp:lineTo x="622" y="16276"/>
                <wp:lineTo x="622" y="16640"/>
                <wp:lineTo x="1244" y="17731"/>
                <wp:lineTo x="1484" y="17731"/>
                <wp:lineTo x="1005" y="18368"/>
                <wp:lineTo x="574" y="19095"/>
                <wp:lineTo x="574" y="19640"/>
                <wp:lineTo x="3829" y="20641"/>
                <wp:lineTo x="5313" y="20641"/>
                <wp:lineTo x="5313" y="21186"/>
                <wp:lineTo x="12396" y="21368"/>
                <wp:lineTo x="12588" y="21368"/>
                <wp:lineTo x="16417" y="21095"/>
                <wp:lineTo x="16321" y="20641"/>
                <wp:lineTo x="18427" y="20641"/>
                <wp:lineTo x="21442" y="19822"/>
                <wp:lineTo x="21394" y="19186"/>
                <wp:lineTo x="21059" y="17731"/>
                <wp:lineTo x="21346" y="16913"/>
                <wp:lineTo x="21346" y="16367"/>
                <wp:lineTo x="21059" y="16276"/>
                <wp:lineTo x="21059" y="14821"/>
                <wp:lineTo x="21346" y="14367"/>
                <wp:lineTo x="21346" y="13821"/>
                <wp:lineTo x="21059" y="13366"/>
                <wp:lineTo x="21059" y="11912"/>
                <wp:lineTo x="21346" y="11639"/>
                <wp:lineTo x="21346" y="11093"/>
                <wp:lineTo x="21059" y="10457"/>
                <wp:lineTo x="21059" y="9002"/>
                <wp:lineTo x="21346" y="9002"/>
                <wp:lineTo x="21346" y="8456"/>
                <wp:lineTo x="21059" y="7547"/>
                <wp:lineTo x="21059" y="6092"/>
                <wp:lineTo x="21346" y="6092"/>
                <wp:lineTo x="21346" y="5547"/>
                <wp:lineTo x="21107" y="4637"/>
                <wp:lineTo x="21394" y="3182"/>
                <wp:lineTo x="21490" y="2546"/>
                <wp:lineTo x="19575" y="2273"/>
                <wp:lineTo x="10769" y="1728"/>
                <wp:lineTo x="21394" y="636"/>
                <wp:lineTo x="21298" y="364"/>
                <wp:lineTo x="1101" y="91"/>
                <wp:lineTo x="574" y="91"/>
              </wp:wrapPolygon>
            </wp:wrapTight>
            <wp:docPr id="1288121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121705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5A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D"/>
    <w:rsid w:val="00040860"/>
    <w:rsid w:val="00103CB7"/>
    <w:rsid w:val="0010414E"/>
    <w:rsid w:val="00203723"/>
    <w:rsid w:val="002C0EF8"/>
    <w:rsid w:val="00426218"/>
    <w:rsid w:val="00492E4F"/>
    <w:rsid w:val="004B1A79"/>
    <w:rsid w:val="00584627"/>
    <w:rsid w:val="005D3C58"/>
    <w:rsid w:val="00675A3D"/>
    <w:rsid w:val="006D32E3"/>
    <w:rsid w:val="00725103"/>
    <w:rsid w:val="00764B7C"/>
    <w:rsid w:val="007B6CD6"/>
    <w:rsid w:val="007F6EA4"/>
    <w:rsid w:val="008343F6"/>
    <w:rsid w:val="00890993"/>
    <w:rsid w:val="008E472D"/>
    <w:rsid w:val="008E4D84"/>
    <w:rsid w:val="00934175"/>
    <w:rsid w:val="009370E5"/>
    <w:rsid w:val="00993FF2"/>
    <w:rsid w:val="00995A13"/>
    <w:rsid w:val="009D4E36"/>
    <w:rsid w:val="009E539C"/>
    <w:rsid w:val="00A43121"/>
    <w:rsid w:val="00A45461"/>
    <w:rsid w:val="00A65C83"/>
    <w:rsid w:val="00A74993"/>
    <w:rsid w:val="00AD6ED8"/>
    <w:rsid w:val="00AE7D0A"/>
    <w:rsid w:val="00B047DF"/>
    <w:rsid w:val="00B1400C"/>
    <w:rsid w:val="00B465C5"/>
    <w:rsid w:val="00B84DE5"/>
    <w:rsid w:val="00B921FC"/>
    <w:rsid w:val="00C95D4D"/>
    <w:rsid w:val="00CC618B"/>
    <w:rsid w:val="00D10AE6"/>
    <w:rsid w:val="00D34886"/>
    <w:rsid w:val="00D52567"/>
    <w:rsid w:val="00D64B9B"/>
    <w:rsid w:val="00E178C1"/>
    <w:rsid w:val="00E255BF"/>
    <w:rsid w:val="00FE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2FCBB"/>
  <w15:chartTrackingRefBased/>
  <w15:docId w15:val="{C3BB8444-734D-7A4F-A06C-B830F673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75A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5A3D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5A3D"/>
    <w:rPr>
      <w:rFonts w:ascii="Calibri" w:eastAsia="Calibri" w:hAnsi="Calibri" w:cs="Calibri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imberlylakin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Lakin</dc:creator>
  <cp:keywords/>
  <dc:description/>
  <cp:lastModifiedBy>Kimberly Lakin</cp:lastModifiedBy>
  <cp:revision>2</cp:revision>
  <dcterms:created xsi:type="dcterms:W3CDTF">2024-08-28T05:56:00Z</dcterms:created>
  <dcterms:modified xsi:type="dcterms:W3CDTF">2024-08-28T06:01:00Z</dcterms:modified>
</cp:coreProperties>
</file>