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0C" w:rsidRDefault="002F7BDA">
      <w:r>
        <w:t xml:space="preserve">Supplementary </w:t>
      </w:r>
      <w:r w:rsidR="00EE2125">
        <w:t xml:space="preserve">Table </w:t>
      </w:r>
      <w:r>
        <w:t>1. Comparison of baseline characteristics of</w:t>
      </w:r>
      <w:r w:rsidR="00EE2125">
        <w:t xml:space="preserve"> included and excluded </w:t>
      </w:r>
      <w:r>
        <w:t xml:space="preserve">UK Biobank </w:t>
      </w:r>
      <w:bookmarkStart w:id="0" w:name="_GoBack"/>
      <w:bookmarkEnd w:id="0"/>
      <w:r w:rsidR="00EE2125">
        <w:t xml:space="preserve">participants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192"/>
        <w:gridCol w:w="1192"/>
      </w:tblGrid>
      <w:tr w:rsidR="00EE2125" w:rsidRPr="00EE2125" w:rsidTr="008C00F9">
        <w:trPr>
          <w:trHeight w:val="828"/>
        </w:trPr>
        <w:tc>
          <w:tcPr>
            <w:tcW w:w="1502" w:type="dxa"/>
            <w:vMerge w:val="restart"/>
            <w:hideMark/>
          </w:tcPr>
          <w:p w:rsidR="00EE2125" w:rsidRPr="00EE2125" w:rsidRDefault="00EE2125"/>
        </w:tc>
        <w:tc>
          <w:tcPr>
            <w:tcW w:w="1192" w:type="dxa"/>
            <w:hideMark/>
          </w:tcPr>
          <w:p w:rsidR="00EE2125" w:rsidRPr="00EE2125" w:rsidRDefault="00EE2125" w:rsidP="00EE2125">
            <w:r w:rsidRPr="00EE2125">
              <w:t>Included, N=198,285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 w:rsidRPr="00EE2125">
              <w:t>Excluded, N=304,335</w:t>
            </w:r>
          </w:p>
        </w:tc>
      </w:tr>
      <w:tr w:rsidR="00EE2125" w:rsidRPr="00EE2125" w:rsidTr="008C00F9">
        <w:trPr>
          <w:trHeight w:val="552"/>
        </w:trPr>
        <w:tc>
          <w:tcPr>
            <w:tcW w:w="1502" w:type="dxa"/>
            <w:vMerge/>
            <w:hideMark/>
          </w:tcPr>
          <w:p w:rsidR="00EE2125" w:rsidRPr="00EE2125" w:rsidRDefault="00EE2125"/>
        </w:tc>
        <w:tc>
          <w:tcPr>
            <w:tcW w:w="1192" w:type="dxa"/>
            <w:hideMark/>
          </w:tcPr>
          <w:p w:rsidR="00EE2125" w:rsidRPr="00EE2125" w:rsidRDefault="00EE2125" w:rsidP="00EE2125">
            <w:r w:rsidRPr="00EE2125">
              <w:t>Died, N=3,166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 w:rsidRPr="00EE2125">
              <w:t>Died, N=11,254</w:t>
            </w:r>
          </w:p>
        </w:tc>
      </w:tr>
      <w:tr w:rsidR="00EE2125" w:rsidRPr="00EE2125" w:rsidTr="008C00F9">
        <w:trPr>
          <w:trHeight w:val="300"/>
        </w:trPr>
        <w:tc>
          <w:tcPr>
            <w:tcW w:w="1502" w:type="dxa"/>
            <w:hideMark/>
          </w:tcPr>
          <w:p w:rsidR="00EE2125" w:rsidRPr="00EE2125" w:rsidRDefault="00EE2125">
            <w:pPr>
              <w:rPr>
                <w:i/>
                <w:iCs/>
              </w:rPr>
            </w:pPr>
            <w:r w:rsidRPr="00EE2125">
              <w:rPr>
                <w:i/>
                <w:iCs/>
              </w:rPr>
              <w:t> 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pPr>
              <w:rPr>
                <w:i/>
                <w:iCs/>
              </w:rPr>
            </w:pPr>
            <w:r w:rsidRPr="00EE2125">
              <w:rPr>
                <w:i/>
                <w:iCs/>
              </w:rPr>
              <w:t> 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pPr>
              <w:rPr>
                <w:i/>
                <w:iCs/>
              </w:rPr>
            </w:pPr>
            <w:r w:rsidRPr="00EE2125">
              <w:rPr>
                <w:i/>
                <w:iCs/>
              </w:rPr>
              <w:t> </w:t>
            </w:r>
          </w:p>
        </w:tc>
      </w:tr>
      <w:tr w:rsidR="00EE2125" w:rsidRPr="00EE2125" w:rsidTr="008C00F9">
        <w:trPr>
          <w:trHeight w:val="288"/>
        </w:trPr>
        <w:tc>
          <w:tcPr>
            <w:tcW w:w="1502" w:type="dxa"/>
            <w:vMerge w:val="restart"/>
            <w:hideMark/>
          </w:tcPr>
          <w:p w:rsidR="00EE2125" w:rsidRPr="00EE2125" w:rsidRDefault="00EE2125">
            <w:pPr>
              <w:rPr>
                <w:i/>
                <w:iCs/>
              </w:rPr>
            </w:pPr>
            <w:r w:rsidRPr="00EE2125">
              <w:rPr>
                <w:i/>
                <w:iCs/>
              </w:rPr>
              <w:t> </w:t>
            </w:r>
          </w:p>
        </w:tc>
        <w:tc>
          <w:tcPr>
            <w:tcW w:w="1192" w:type="dxa"/>
            <w:hideMark/>
          </w:tcPr>
          <w:p w:rsidR="00EE2125" w:rsidRPr="00EE2125" w:rsidRDefault="00EE2125">
            <w:pPr>
              <w:rPr>
                <w:i/>
                <w:iCs/>
              </w:rPr>
            </w:pPr>
          </w:p>
        </w:tc>
        <w:tc>
          <w:tcPr>
            <w:tcW w:w="1192" w:type="dxa"/>
            <w:hideMark/>
          </w:tcPr>
          <w:p w:rsidR="00EE2125" w:rsidRPr="00EE2125" w:rsidRDefault="00EE2125" w:rsidP="00EE2125"/>
        </w:tc>
      </w:tr>
      <w:tr w:rsidR="00EE2125" w:rsidRPr="00EE2125" w:rsidTr="008C00F9">
        <w:trPr>
          <w:trHeight w:val="552"/>
        </w:trPr>
        <w:tc>
          <w:tcPr>
            <w:tcW w:w="1502" w:type="dxa"/>
            <w:vMerge/>
            <w:hideMark/>
          </w:tcPr>
          <w:p w:rsidR="00EE2125" w:rsidRPr="00EE2125" w:rsidRDefault="00EE2125">
            <w:pPr>
              <w:rPr>
                <w:i/>
                <w:iCs/>
              </w:rPr>
            </w:pPr>
          </w:p>
        </w:tc>
        <w:tc>
          <w:tcPr>
            <w:tcW w:w="1192" w:type="dxa"/>
            <w:hideMark/>
          </w:tcPr>
          <w:p w:rsidR="00EE2125" w:rsidRPr="00EE2125" w:rsidRDefault="00EE2125" w:rsidP="00EE2125">
            <w:pPr>
              <w:rPr>
                <w:i/>
                <w:iCs/>
              </w:rPr>
            </w:pPr>
            <w:r w:rsidRPr="00EE2125">
              <w:rPr>
                <w:i/>
                <w:iCs/>
              </w:rPr>
              <w:t>Mean (SD)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pPr>
              <w:rPr>
                <w:i/>
                <w:iCs/>
              </w:rPr>
            </w:pPr>
            <w:r w:rsidRPr="00EE2125">
              <w:rPr>
                <w:i/>
                <w:iCs/>
              </w:rPr>
              <w:t>Mean (SD)</w:t>
            </w:r>
          </w:p>
        </w:tc>
      </w:tr>
      <w:tr w:rsidR="00EE2125" w:rsidRPr="00EE2125" w:rsidTr="008C00F9">
        <w:trPr>
          <w:trHeight w:val="552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Age (years)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 w:rsidRPr="00EE2125">
              <w:t>56.1 (7.9)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 w:rsidRPr="00EE2125">
              <w:t>56.8 (8.2)</w:t>
            </w:r>
          </w:p>
        </w:tc>
      </w:tr>
      <w:tr w:rsidR="00EE2125" w:rsidRPr="00EE2125" w:rsidTr="008C00F9">
        <w:trPr>
          <w:trHeight w:val="552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Deprivation index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 w:rsidRPr="00EE2125">
              <w:t>-1.</w:t>
            </w:r>
            <w:r>
              <w:t>61</w:t>
            </w:r>
            <w:r w:rsidRPr="00EE2125">
              <w:t xml:space="preserve"> (2.</w:t>
            </w:r>
            <w:r>
              <w:t>9</w:t>
            </w:r>
            <w:r w:rsidRPr="00EE2125">
              <w:t>)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 w:rsidRPr="00EE2125">
              <w:t>-1.</w:t>
            </w:r>
            <w:r>
              <w:t>09</w:t>
            </w:r>
            <w:r w:rsidRPr="00EE2125">
              <w:t xml:space="preserve"> (</w:t>
            </w:r>
            <w:r>
              <w:t>3.2</w:t>
            </w:r>
            <w:r w:rsidRPr="00EE2125">
              <w:t>)</w:t>
            </w:r>
          </w:p>
        </w:tc>
      </w:tr>
      <w:tr w:rsidR="00EE2125" w:rsidRPr="00EE2125" w:rsidTr="008C00F9">
        <w:trPr>
          <w:trHeight w:val="552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Driving (h/day)</w:t>
            </w:r>
          </w:p>
        </w:tc>
        <w:tc>
          <w:tcPr>
            <w:tcW w:w="1192" w:type="dxa"/>
            <w:hideMark/>
          </w:tcPr>
          <w:p w:rsidR="00EE2125" w:rsidRPr="00EE2125" w:rsidRDefault="00EE2125" w:rsidP="008C00F9">
            <w:r w:rsidRPr="00EE2125">
              <w:t>0.</w:t>
            </w:r>
            <w:r w:rsidR="008C00F9">
              <w:t>9</w:t>
            </w:r>
            <w:r w:rsidRPr="00EE2125">
              <w:t xml:space="preserve"> (</w:t>
            </w:r>
            <w:r w:rsidR="008C00F9">
              <w:t>1.0</w:t>
            </w:r>
            <w:r w:rsidRPr="00EE2125">
              <w:t>)</w:t>
            </w:r>
          </w:p>
        </w:tc>
        <w:tc>
          <w:tcPr>
            <w:tcW w:w="1192" w:type="dxa"/>
            <w:hideMark/>
          </w:tcPr>
          <w:p w:rsidR="00EE2125" w:rsidRPr="00EE2125" w:rsidRDefault="008C00F9" w:rsidP="008C00F9">
            <w:r>
              <w:t>1.0</w:t>
            </w:r>
            <w:r w:rsidR="00EE2125" w:rsidRPr="00EE2125">
              <w:t xml:space="preserve"> (1.</w:t>
            </w:r>
            <w:r>
              <w:t>3</w:t>
            </w:r>
            <w:r w:rsidR="00EE2125" w:rsidRPr="00EE2125">
              <w:t>)</w:t>
            </w:r>
          </w:p>
        </w:tc>
      </w:tr>
      <w:tr w:rsidR="00EE2125" w:rsidRPr="00EE2125" w:rsidTr="008C00F9">
        <w:trPr>
          <w:trHeight w:val="552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Television (h/day)</w:t>
            </w:r>
          </w:p>
        </w:tc>
        <w:tc>
          <w:tcPr>
            <w:tcW w:w="1192" w:type="dxa"/>
            <w:hideMark/>
          </w:tcPr>
          <w:p w:rsidR="00EE2125" w:rsidRPr="00EE2125" w:rsidRDefault="00EE2125" w:rsidP="008C00F9">
            <w:r w:rsidRPr="00EE2125">
              <w:t>2.</w:t>
            </w:r>
            <w:r w:rsidR="008C00F9">
              <w:t>5</w:t>
            </w:r>
            <w:r w:rsidRPr="00EE2125">
              <w:t xml:space="preserve"> (1.</w:t>
            </w:r>
            <w:r w:rsidR="008C00F9">
              <w:t>5</w:t>
            </w:r>
            <w:r w:rsidRPr="00EE2125">
              <w:t>)</w:t>
            </w:r>
          </w:p>
        </w:tc>
        <w:tc>
          <w:tcPr>
            <w:tcW w:w="1192" w:type="dxa"/>
            <w:hideMark/>
          </w:tcPr>
          <w:p w:rsidR="00EE2125" w:rsidRPr="00EE2125" w:rsidRDefault="008C00F9" w:rsidP="008C00F9">
            <w:r>
              <w:t>3.0</w:t>
            </w:r>
            <w:r w:rsidR="00EE2125" w:rsidRPr="00EE2125">
              <w:t xml:space="preserve"> (1.</w:t>
            </w:r>
            <w:r>
              <w:t>6</w:t>
            </w:r>
            <w:r w:rsidR="00EE2125" w:rsidRPr="00EE2125">
              <w:t>)</w:t>
            </w:r>
          </w:p>
        </w:tc>
      </w:tr>
      <w:tr w:rsidR="00EE2125" w:rsidRPr="00EE2125" w:rsidTr="008C00F9">
        <w:trPr>
          <w:trHeight w:val="552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Computer (h/day)</w:t>
            </w:r>
          </w:p>
        </w:tc>
        <w:tc>
          <w:tcPr>
            <w:tcW w:w="1192" w:type="dxa"/>
            <w:hideMark/>
          </w:tcPr>
          <w:p w:rsidR="00EE2125" w:rsidRPr="00EE2125" w:rsidRDefault="00EE2125" w:rsidP="008C00F9">
            <w:r w:rsidRPr="00EE2125">
              <w:t>1.</w:t>
            </w:r>
            <w:r w:rsidR="008C00F9">
              <w:t>3</w:t>
            </w:r>
            <w:r w:rsidRPr="00EE2125">
              <w:t xml:space="preserve"> (1.3)</w:t>
            </w:r>
          </w:p>
        </w:tc>
        <w:tc>
          <w:tcPr>
            <w:tcW w:w="1192" w:type="dxa"/>
            <w:hideMark/>
          </w:tcPr>
          <w:p w:rsidR="00EE2125" w:rsidRPr="00EE2125" w:rsidRDefault="008C00F9" w:rsidP="00EE2125">
            <w:r>
              <w:t>0.9</w:t>
            </w:r>
            <w:r w:rsidR="00EE2125" w:rsidRPr="00EE2125">
              <w:t xml:space="preserve"> (1.3)</w:t>
            </w:r>
          </w:p>
        </w:tc>
      </w:tr>
      <w:tr w:rsidR="00EE2125" w:rsidRPr="00EE2125" w:rsidTr="008C00F9">
        <w:trPr>
          <w:trHeight w:val="828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Body mass index</w:t>
            </w:r>
          </w:p>
        </w:tc>
        <w:tc>
          <w:tcPr>
            <w:tcW w:w="1192" w:type="dxa"/>
            <w:hideMark/>
          </w:tcPr>
          <w:p w:rsidR="00EE2125" w:rsidRPr="00EE2125" w:rsidRDefault="00EE2125" w:rsidP="008C00F9">
            <w:r w:rsidRPr="00EE2125">
              <w:t>26.</w:t>
            </w:r>
            <w:r w:rsidR="008C00F9">
              <w:t>8</w:t>
            </w:r>
            <w:r w:rsidRPr="00EE2125">
              <w:t xml:space="preserve"> (4.</w:t>
            </w:r>
            <w:r w:rsidR="008C00F9">
              <w:t>5</w:t>
            </w:r>
            <w:r w:rsidRPr="00EE2125">
              <w:t>)</w:t>
            </w:r>
          </w:p>
        </w:tc>
        <w:tc>
          <w:tcPr>
            <w:tcW w:w="1192" w:type="dxa"/>
            <w:hideMark/>
          </w:tcPr>
          <w:p w:rsidR="00EE2125" w:rsidRPr="00EE2125" w:rsidRDefault="008C00F9" w:rsidP="008C00F9">
            <w:r>
              <w:t>27.8</w:t>
            </w:r>
            <w:r w:rsidR="00EE2125" w:rsidRPr="00EE2125">
              <w:t xml:space="preserve"> (4.</w:t>
            </w:r>
            <w:r>
              <w:t>9</w:t>
            </w:r>
            <w:r w:rsidR="00EE2125" w:rsidRPr="00EE2125">
              <w:t>)</w:t>
            </w:r>
          </w:p>
        </w:tc>
      </w:tr>
      <w:tr w:rsidR="00EE2125" w:rsidRPr="00EE2125" w:rsidTr="008C00F9">
        <w:trPr>
          <w:trHeight w:val="828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Waist circumference (cm)</w:t>
            </w:r>
          </w:p>
        </w:tc>
        <w:tc>
          <w:tcPr>
            <w:tcW w:w="1192" w:type="dxa"/>
            <w:hideMark/>
          </w:tcPr>
          <w:p w:rsidR="00EE2125" w:rsidRPr="00EE2125" w:rsidRDefault="00EE2125" w:rsidP="008C00F9">
            <w:r w:rsidRPr="00EE2125">
              <w:t>8</w:t>
            </w:r>
            <w:r w:rsidR="008C00F9">
              <w:t>9</w:t>
            </w:r>
            <w:r w:rsidRPr="00EE2125">
              <w:t xml:space="preserve"> (1</w:t>
            </w:r>
            <w:r w:rsidR="008C00F9">
              <w:t>3</w:t>
            </w:r>
            <w:r w:rsidRPr="00EE2125">
              <w:t>)</w:t>
            </w:r>
          </w:p>
        </w:tc>
        <w:tc>
          <w:tcPr>
            <w:tcW w:w="1192" w:type="dxa"/>
            <w:hideMark/>
          </w:tcPr>
          <w:p w:rsidR="00EE2125" w:rsidRPr="00EE2125" w:rsidRDefault="008C00F9" w:rsidP="008C00F9">
            <w:r>
              <w:t>91</w:t>
            </w:r>
            <w:r w:rsidR="00EE2125" w:rsidRPr="00EE2125">
              <w:t xml:space="preserve"> (1</w:t>
            </w:r>
            <w:r>
              <w:t>3</w:t>
            </w:r>
            <w:r w:rsidR="00EE2125" w:rsidRPr="00EE2125">
              <w:t>)</w:t>
            </w:r>
          </w:p>
        </w:tc>
      </w:tr>
      <w:tr w:rsidR="00FC6194" w:rsidRPr="00EE2125" w:rsidTr="008C00F9">
        <w:trPr>
          <w:trHeight w:val="552"/>
        </w:trPr>
        <w:tc>
          <w:tcPr>
            <w:tcW w:w="1502" w:type="dxa"/>
          </w:tcPr>
          <w:p w:rsidR="00FC6194" w:rsidRPr="00EE2125" w:rsidRDefault="00FC6194"/>
        </w:tc>
        <w:tc>
          <w:tcPr>
            <w:tcW w:w="1192" w:type="dxa"/>
          </w:tcPr>
          <w:p w:rsidR="00FC6194" w:rsidRDefault="00FC6194" w:rsidP="008C00F9">
            <w:r>
              <w:t>N (%)</w:t>
            </w:r>
          </w:p>
        </w:tc>
        <w:tc>
          <w:tcPr>
            <w:tcW w:w="1192" w:type="dxa"/>
          </w:tcPr>
          <w:p w:rsidR="00FC6194" w:rsidRDefault="00FC6194" w:rsidP="008C00F9">
            <w:r>
              <w:t>N (%)</w:t>
            </w:r>
          </w:p>
        </w:tc>
      </w:tr>
      <w:tr w:rsidR="00EE2125" w:rsidRPr="00EE2125" w:rsidTr="008C00F9">
        <w:trPr>
          <w:trHeight w:val="552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Male</w:t>
            </w:r>
          </w:p>
        </w:tc>
        <w:tc>
          <w:tcPr>
            <w:tcW w:w="1192" w:type="dxa"/>
            <w:hideMark/>
          </w:tcPr>
          <w:p w:rsidR="00EE2125" w:rsidRPr="00EE2125" w:rsidRDefault="008C00F9" w:rsidP="008C00F9">
            <w:r>
              <w:t>87,319</w:t>
            </w:r>
            <w:r w:rsidR="00EE2125" w:rsidRPr="00EE2125">
              <w:t xml:space="preserve"> (</w:t>
            </w:r>
            <w:r>
              <w:t>44</w:t>
            </w:r>
            <w:r w:rsidR="00EE2125" w:rsidRPr="00EE2125">
              <w:t>)</w:t>
            </w:r>
          </w:p>
        </w:tc>
        <w:tc>
          <w:tcPr>
            <w:tcW w:w="1192" w:type="dxa"/>
            <w:hideMark/>
          </w:tcPr>
          <w:p w:rsidR="00EE2125" w:rsidRPr="00EE2125" w:rsidRDefault="008C00F9" w:rsidP="008C00F9">
            <w:r>
              <w:t>141,841</w:t>
            </w:r>
            <w:r w:rsidR="00EE2125" w:rsidRPr="00EE2125">
              <w:t xml:space="preserve"> (</w:t>
            </w:r>
            <w:r>
              <w:t>47</w:t>
            </w:r>
            <w:r w:rsidR="00EE2125" w:rsidRPr="00EE2125">
              <w:t>)</w:t>
            </w:r>
          </w:p>
        </w:tc>
      </w:tr>
      <w:tr w:rsidR="00EE2125" w:rsidRPr="00EE2125" w:rsidTr="008C00F9">
        <w:trPr>
          <w:trHeight w:val="552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White ethnicity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>
              <w:t>189,886</w:t>
            </w:r>
            <w:r w:rsidRPr="00EE2125">
              <w:t xml:space="preserve"> (9</w:t>
            </w:r>
            <w:r>
              <w:t>6</w:t>
            </w:r>
            <w:r w:rsidRPr="00EE2125">
              <w:t>)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>
              <w:t>282,902</w:t>
            </w:r>
            <w:r w:rsidRPr="00EE2125">
              <w:t xml:space="preserve"> (9</w:t>
            </w:r>
            <w:r>
              <w:t>4</w:t>
            </w:r>
            <w:r w:rsidRPr="00EE2125">
              <w:t>)</w:t>
            </w:r>
          </w:p>
        </w:tc>
      </w:tr>
      <w:tr w:rsidR="00EE2125" w:rsidRPr="00EE2125" w:rsidTr="008C00F9">
        <w:trPr>
          <w:trHeight w:val="828"/>
        </w:trPr>
        <w:tc>
          <w:tcPr>
            <w:tcW w:w="1502" w:type="dxa"/>
            <w:hideMark/>
          </w:tcPr>
          <w:p w:rsidR="00EE2125" w:rsidRPr="00EE2125" w:rsidRDefault="00EE2125">
            <w:r w:rsidRPr="00EE2125">
              <w:t>Income &lt;£18,000 pa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>
              <w:t>27,301</w:t>
            </w:r>
            <w:r w:rsidRPr="00EE2125">
              <w:t xml:space="preserve"> (</w:t>
            </w:r>
            <w:r>
              <w:t>15</w:t>
            </w:r>
            <w:r w:rsidRPr="00EE2125">
              <w:t>)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>
              <w:t>69,912</w:t>
            </w:r>
            <w:r w:rsidRPr="00EE2125">
              <w:t xml:space="preserve"> (</w:t>
            </w:r>
            <w:r>
              <w:t>28</w:t>
            </w:r>
            <w:r w:rsidRPr="00EE2125">
              <w:t>)</w:t>
            </w:r>
          </w:p>
        </w:tc>
      </w:tr>
      <w:tr w:rsidR="00EE2125" w:rsidRPr="00EE2125" w:rsidTr="008C00F9">
        <w:trPr>
          <w:trHeight w:val="552"/>
        </w:trPr>
        <w:tc>
          <w:tcPr>
            <w:tcW w:w="1502" w:type="dxa"/>
            <w:hideMark/>
          </w:tcPr>
          <w:p w:rsidR="00EE2125" w:rsidRPr="00EE2125" w:rsidRDefault="00EE2125" w:rsidP="00EE2125">
            <w:r w:rsidRPr="00EE2125">
              <w:t xml:space="preserve">Degree 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>
              <w:t>85,169</w:t>
            </w:r>
            <w:r w:rsidRPr="00EE2125">
              <w:t xml:space="preserve"> (</w:t>
            </w:r>
            <w:r>
              <w:t>47</w:t>
            </w:r>
            <w:r w:rsidRPr="00EE2125">
              <w:t>)</w:t>
            </w:r>
          </w:p>
        </w:tc>
        <w:tc>
          <w:tcPr>
            <w:tcW w:w="1192" w:type="dxa"/>
            <w:hideMark/>
          </w:tcPr>
          <w:p w:rsidR="00EE2125" w:rsidRPr="00EE2125" w:rsidRDefault="00EE2125" w:rsidP="00EE2125">
            <w:r>
              <w:t>76,030</w:t>
            </w:r>
            <w:r w:rsidRPr="00EE2125">
              <w:t xml:space="preserve"> (</w:t>
            </w:r>
            <w:r>
              <w:t>34</w:t>
            </w:r>
            <w:r w:rsidRPr="00EE2125">
              <w:t>)</w:t>
            </w:r>
          </w:p>
        </w:tc>
      </w:tr>
      <w:tr w:rsidR="00FC6194" w:rsidRPr="00EE2125" w:rsidTr="008C00F9">
        <w:trPr>
          <w:trHeight w:val="552"/>
        </w:trPr>
        <w:tc>
          <w:tcPr>
            <w:tcW w:w="1502" w:type="dxa"/>
          </w:tcPr>
          <w:p w:rsidR="00FC6194" w:rsidRPr="00EE2125" w:rsidRDefault="00FC6194" w:rsidP="00EE2125">
            <w:r>
              <w:t>Current smoker</w:t>
            </w:r>
          </w:p>
        </w:tc>
        <w:tc>
          <w:tcPr>
            <w:tcW w:w="1192" w:type="dxa"/>
          </w:tcPr>
          <w:p w:rsidR="00FC6194" w:rsidRDefault="00FC6194" w:rsidP="00EE2125">
            <w:r>
              <w:t>15,238</w:t>
            </w:r>
          </w:p>
          <w:p w:rsidR="00FC6194" w:rsidRDefault="00FC6194" w:rsidP="00EE2125">
            <w:r>
              <w:t>(7.7)</w:t>
            </w:r>
          </w:p>
        </w:tc>
        <w:tc>
          <w:tcPr>
            <w:tcW w:w="1192" w:type="dxa"/>
          </w:tcPr>
          <w:p w:rsidR="00FC6194" w:rsidRDefault="00FC6194" w:rsidP="00EE2125">
            <w:r>
              <w:t>37,748</w:t>
            </w:r>
          </w:p>
          <w:p w:rsidR="00FC6194" w:rsidRDefault="00FC6194" w:rsidP="00EE2125">
            <w:r>
              <w:t>(12.5)</w:t>
            </w:r>
          </w:p>
        </w:tc>
      </w:tr>
    </w:tbl>
    <w:p w:rsidR="00EE2125" w:rsidRDefault="00EE2125"/>
    <w:p w:rsidR="00EE2125" w:rsidRDefault="00EE2125"/>
    <w:sectPr w:rsidR="00EE21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25"/>
    <w:rsid w:val="002F7BDA"/>
    <w:rsid w:val="008C00F9"/>
    <w:rsid w:val="00997F0C"/>
    <w:rsid w:val="00EE2125"/>
    <w:rsid w:val="00FC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E006F"/>
  <w15:chartTrackingRefBased/>
  <w15:docId w15:val="{445945A9-DF50-4F34-991B-8700C277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D836A548.dotm</Template>
  <TotalTime>41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Anderson</dc:creator>
  <cp:keywords/>
  <dc:description/>
  <cp:lastModifiedBy>Jana Anderson</cp:lastModifiedBy>
  <cp:revision>2</cp:revision>
  <dcterms:created xsi:type="dcterms:W3CDTF">2019-03-14T15:25:00Z</dcterms:created>
  <dcterms:modified xsi:type="dcterms:W3CDTF">2019-03-18T11:56:00Z</dcterms:modified>
</cp:coreProperties>
</file>