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44843" w14:textId="55DA1A05" w:rsidR="001D0C7A" w:rsidRPr="00A93A13" w:rsidRDefault="00B6111B" w:rsidP="005E041E">
      <w:pPr>
        <w:pStyle w:val="Title"/>
        <w:rPr>
          <w:b/>
          <w:bCs/>
          <w:sz w:val="28"/>
          <w:szCs w:val="28"/>
        </w:rPr>
      </w:pPr>
      <w:r w:rsidRPr="00A93A13">
        <w:rPr>
          <w:b/>
          <w:bCs/>
          <w:sz w:val="28"/>
          <w:szCs w:val="28"/>
        </w:rPr>
        <w:t>Additional file 1</w:t>
      </w:r>
    </w:p>
    <w:p w14:paraId="4063FD93" w14:textId="77777777" w:rsidR="00A93A13" w:rsidRDefault="00A93A13" w:rsidP="00291EC6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F987DA5" w14:textId="01088F09" w:rsidR="00291EC6" w:rsidRPr="00291EC6" w:rsidRDefault="00291EC6" w:rsidP="00291EC6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40043593"/>
      <w:r w:rsidRPr="00291EC6">
        <w:rPr>
          <w:rFonts w:asciiTheme="minorHAnsi" w:hAnsiTheme="minorHAnsi" w:cstheme="minorHAnsi"/>
          <w:b/>
          <w:bCs/>
          <w:sz w:val="24"/>
          <w:szCs w:val="24"/>
        </w:rPr>
        <w:t>Figures:</w:t>
      </w:r>
    </w:p>
    <w:p w14:paraId="4139CC2A" w14:textId="5512B475" w:rsidR="00CB6BBD" w:rsidRDefault="000875E3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r>
        <w:rPr>
          <w:rFonts w:asciiTheme="minorHAnsi" w:hAnsiTheme="minorHAnsi" w:cstheme="minorHAnsi"/>
          <w:sz w:val="20"/>
          <w:szCs w:val="20"/>
        </w:rPr>
        <w:fldChar w:fldCharType="begin"/>
      </w:r>
      <w:r>
        <w:rPr>
          <w:rFonts w:asciiTheme="minorHAnsi" w:hAnsiTheme="minorHAnsi" w:cstheme="minorHAnsi"/>
          <w:sz w:val="20"/>
          <w:szCs w:val="20"/>
        </w:rPr>
        <w:instrText xml:space="preserve"> TOC \h \z \c "Figure"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hyperlink r:id="rId11" w:anchor="_Toc40102742" w:history="1">
        <w:r w:rsidR="00CB6BBD" w:rsidRPr="00DD7603">
          <w:rPr>
            <w:rStyle w:val="Hyperlink"/>
            <w:noProof/>
          </w:rPr>
          <w:t>Figure S1: F</w:t>
        </w:r>
        <w:r w:rsidR="00CB6BBD" w:rsidRPr="00DD7603">
          <w:rPr>
            <w:rStyle w:val="Hyperlink"/>
            <w:rFonts w:cstheme="minorHAnsi"/>
            <w:noProof/>
          </w:rPr>
          <w:t>lowchart of study participants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_Toc40102742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2</w:t>
        </w:r>
        <w:r w:rsidR="00CB6BBD">
          <w:rPr>
            <w:noProof/>
            <w:webHidden/>
          </w:rPr>
          <w:fldChar w:fldCharType="end"/>
        </w:r>
      </w:hyperlink>
    </w:p>
    <w:p w14:paraId="057BFF94" w14:textId="4D975236" w:rsidR="00A93A13" w:rsidRDefault="000875E3" w:rsidP="00291EC6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fldChar w:fldCharType="end"/>
      </w:r>
    </w:p>
    <w:p w14:paraId="6D9C53ED" w14:textId="77777777" w:rsidR="00CB6BBD" w:rsidRDefault="00291EC6" w:rsidP="00291EC6">
      <w:pPr>
        <w:spacing w:line="240" w:lineRule="auto"/>
        <w:rPr>
          <w:noProof/>
        </w:rPr>
      </w:pPr>
      <w:r w:rsidRPr="00291EC6">
        <w:rPr>
          <w:rFonts w:asciiTheme="minorHAnsi" w:hAnsiTheme="minorHAnsi" w:cstheme="minorHAnsi"/>
          <w:b/>
          <w:bCs/>
          <w:sz w:val="24"/>
          <w:szCs w:val="24"/>
        </w:rPr>
        <w:t>Tables:</w:t>
      </w:r>
      <w:r w:rsidR="000875E3">
        <w:rPr>
          <w:rFonts w:asciiTheme="minorHAnsi" w:hAnsiTheme="minorHAnsi" w:cstheme="minorHAnsi"/>
          <w:b/>
          <w:bCs/>
        </w:rPr>
        <w:fldChar w:fldCharType="begin"/>
      </w:r>
      <w:r w:rsidR="000875E3" w:rsidRPr="00291EC6">
        <w:rPr>
          <w:rFonts w:asciiTheme="minorHAnsi" w:hAnsiTheme="minorHAnsi" w:cstheme="minorHAnsi"/>
          <w:b/>
          <w:bCs/>
        </w:rPr>
        <w:instrText xml:space="preserve"> TOC \h \z \c "Table" </w:instrText>
      </w:r>
      <w:r w:rsidR="000875E3">
        <w:rPr>
          <w:rFonts w:asciiTheme="minorHAnsi" w:hAnsiTheme="minorHAnsi" w:cstheme="minorHAnsi"/>
          <w:b/>
          <w:bCs/>
        </w:rPr>
        <w:fldChar w:fldCharType="separate"/>
      </w:r>
    </w:p>
    <w:p w14:paraId="214CACF3" w14:textId="307402F5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24" w:history="1">
        <w:r w:rsidR="00CB6BBD" w:rsidRPr="00E35CE5">
          <w:rPr>
            <w:rStyle w:val="Hyperlink"/>
            <w:noProof/>
          </w:rPr>
          <w:t>Table S1: Missing data by ethnicity, socioeconomic deprivation and education level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_Toc40102724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3</w:t>
        </w:r>
        <w:r w:rsidR="00CB6BBD">
          <w:rPr>
            <w:noProof/>
            <w:webHidden/>
          </w:rPr>
          <w:fldChar w:fldCharType="end"/>
        </w:r>
      </w:hyperlink>
    </w:p>
    <w:p w14:paraId="1593B7E1" w14:textId="56B2ADFA" w:rsidR="00CB6BBD" w:rsidRPr="00C83186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25" w:history="1">
        <w:r w:rsidR="00CB6BBD" w:rsidRPr="00C83186">
          <w:rPr>
            <w:rStyle w:val="Hyperlink"/>
            <w:rFonts w:cstheme="minorHAnsi"/>
            <w:noProof/>
          </w:rPr>
          <w:t>Table S2: Description of the sample by ethnicity</w:t>
        </w:r>
        <w:r w:rsidR="00CB6BBD" w:rsidRPr="00C83186">
          <w:rPr>
            <w:noProof/>
            <w:webHidden/>
          </w:rPr>
          <w:tab/>
        </w:r>
        <w:r w:rsidR="00CB6BBD" w:rsidRPr="00C83186">
          <w:rPr>
            <w:noProof/>
            <w:webHidden/>
          </w:rPr>
          <w:fldChar w:fldCharType="begin"/>
        </w:r>
        <w:r w:rsidR="00CB6BBD" w:rsidRPr="00C83186">
          <w:rPr>
            <w:noProof/>
            <w:webHidden/>
          </w:rPr>
          <w:instrText xml:space="preserve"> PAGEREF _Toc40102725 \h </w:instrText>
        </w:r>
        <w:r w:rsidR="00CB6BBD" w:rsidRPr="00C83186">
          <w:rPr>
            <w:noProof/>
            <w:webHidden/>
          </w:rPr>
        </w:r>
        <w:r w:rsidR="00CB6BBD" w:rsidRPr="00C83186">
          <w:rPr>
            <w:noProof/>
            <w:webHidden/>
          </w:rPr>
          <w:fldChar w:fldCharType="separate"/>
        </w:r>
        <w:r w:rsidR="00CB6BBD" w:rsidRPr="00C83186">
          <w:rPr>
            <w:noProof/>
            <w:webHidden/>
          </w:rPr>
          <w:t>4</w:t>
        </w:r>
        <w:r w:rsidR="00CB6BBD" w:rsidRPr="00C83186">
          <w:rPr>
            <w:noProof/>
            <w:webHidden/>
          </w:rPr>
          <w:fldChar w:fldCharType="end"/>
        </w:r>
      </w:hyperlink>
    </w:p>
    <w:p w14:paraId="5F01DECB" w14:textId="7EB80C5C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26" w:history="1">
        <w:r w:rsidR="00CB6BBD" w:rsidRPr="00E35CE5">
          <w:rPr>
            <w:rStyle w:val="Hyperlink"/>
            <w:rFonts w:cstheme="minorHAnsi"/>
            <w:noProof/>
          </w:rPr>
          <w:t>Table S3: Description of SARS-CoV-2 test results within UK Biobank by ethnicity and socioeconomic position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_Toc40102726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8</w:t>
        </w:r>
        <w:r w:rsidR="00CB6BBD">
          <w:rPr>
            <w:noProof/>
            <w:webHidden/>
          </w:rPr>
          <w:fldChar w:fldCharType="end"/>
        </w:r>
      </w:hyperlink>
    </w:p>
    <w:p w14:paraId="65CD0A74" w14:textId="57CE17F2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27" w:history="1">
        <w:r w:rsidR="00CB6BBD" w:rsidRPr="00E35CE5">
          <w:rPr>
            <w:rStyle w:val="Hyperlink"/>
            <w:noProof/>
          </w:rPr>
          <w:t xml:space="preserve">Table S4: </w:t>
        </w:r>
        <w:r w:rsidR="00CB6BBD" w:rsidRPr="00E35CE5">
          <w:rPr>
            <w:rStyle w:val="Hyperlink"/>
            <w:rFonts w:cstheme="minorHAnsi"/>
            <w:noProof/>
          </w:rPr>
          <w:t>Ethnicity and risk of testing positive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_Toc40102727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9</w:t>
        </w:r>
        <w:r w:rsidR="00CB6BBD">
          <w:rPr>
            <w:noProof/>
            <w:webHidden/>
          </w:rPr>
          <w:fldChar w:fldCharType="end"/>
        </w:r>
      </w:hyperlink>
    </w:p>
    <w:p w14:paraId="0616F5E3" w14:textId="3088FCB0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28" w:history="1">
        <w:r w:rsidR="00CB6BBD" w:rsidRPr="00E35CE5">
          <w:rPr>
            <w:rStyle w:val="Hyperlink"/>
            <w:noProof/>
          </w:rPr>
          <w:t xml:space="preserve">Table S5: </w:t>
        </w:r>
        <w:r w:rsidR="00CB6BBD" w:rsidRPr="00E35CE5">
          <w:rPr>
            <w:rStyle w:val="Hyperlink"/>
            <w:rFonts w:cstheme="minorHAnsi"/>
            <w:noProof/>
          </w:rPr>
          <w:t>Ethnicity and risk of testing positive in hospital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_Toc40102728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14</w:t>
        </w:r>
        <w:r w:rsidR="00CB6BBD">
          <w:rPr>
            <w:noProof/>
            <w:webHidden/>
          </w:rPr>
          <w:fldChar w:fldCharType="end"/>
        </w:r>
      </w:hyperlink>
    </w:p>
    <w:p w14:paraId="39E3AE9A" w14:textId="3C0A33A7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29" w:history="1">
        <w:r w:rsidR="00CB6BBD" w:rsidRPr="00E35CE5">
          <w:rPr>
            <w:rStyle w:val="Hyperlink"/>
            <w:rFonts w:cstheme="minorHAnsi"/>
            <w:noProof/>
          </w:rPr>
          <w:t>Table S6: Ethnicity and risk of being tested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_Toc40102729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19</w:t>
        </w:r>
        <w:r w:rsidR="00CB6BBD">
          <w:rPr>
            <w:noProof/>
            <w:webHidden/>
          </w:rPr>
          <w:fldChar w:fldCharType="end"/>
        </w:r>
      </w:hyperlink>
    </w:p>
    <w:p w14:paraId="6EAE1911" w14:textId="01FEBBE7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30" w:history="1">
        <w:r w:rsidR="00CB6BBD" w:rsidRPr="00E35CE5">
          <w:rPr>
            <w:rStyle w:val="Hyperlink"/>
            <w:rFonts w:cstheme="minorHAnsi"/>
            <w:noProof/>
          </w:rPr>
          <w:t>Table S7: Ethnicity (more defined groups) and risk of testing positive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_Toc40102730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24</w:t>
        </w:r>
        <w:r w:rsidR="00CB6BBD">
          <w:rPr>
            <w:noProof/>
            <w:webHidden/>
          </w:rPr>
          <w:fldChar w:fldCharType="end"/>
        </w:r>
      </w:hyperlink>
    </w:p>
    <w:p w14:paraId="28049A30" w14:textId="1F8F672D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31" w:history="1">
        <w:r w:rsidR="00CB6BBD" w:rsidRPr="00E35CE5">
          <w:rPr>
            <w:rStyle w:val="Hyperlink"/>
            <w:noProof/>
          </w:rPr>
          <w:t xml:space="preserve">Table S8: </w:t>
        </w:r>
        <w:r w:rsidR="00CB6BBD" w:rsidRPr="00E35CE5">
          <w:rPr>
            <w:rStyle w:val="Hyperlink"/>
            <w:rFonts w:cstheme="minorHAnsi"/>
            <w:noProof/>
          </w:rPr>
          <w:t>Ethnicity (more defined groups) and risk of testing positive in hospital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_Toc40102731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29</w:t>
        </w:r>
        <w:r w:rsidR="00CB6BBD">
          <w:rPr>
            <w:noProof/>
            <w:webHidden/>
          </w:rPr>
          <w:fldChar w:fldCharType="end"/>
        </w:r>
      </w:hyperlink>
    </w:p>
    <w:p w14:paraId="539BE466" w14:textId="42C13FE0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32" w:history="1">
        <w:r w:rsidR="00CB6BBD" w:rsidRPr="00E35CE5">
          <w:rPr>
            <w:rStyle w:val="Hyperlink"/>
            <w:noProof/>
          </w:rPr>
          <w:t xml:space="preserve">Table S9: </w:t>
        </w:r>
        <w:r w:rsidR="00CB6BBD" w:rsidRPr="00E35CE5">
          <w:rPr>
            <w:rStyle w:val="Hyperlink"/>
            <w:rFonts w:cstheme="minorHAnsi"/>
            <w:noProof/>
          </w:rPr>
          <w:t>Ethnicity (more defined groups) and risk of being tested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_Toc40102732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34</w:t>
        </w:r>
        <w:r w:rsidR="00CB6BBD">
          <w:rPr>
            <w:noProof/>
            <w:webHidden/>
          </w:rPr>
          <w:fldChar w:fldCharType="end"/>
        </w:r>
      </w:hyperlink>
    </w:p>
    <w:p w14:paraId="1E960967" w14:textId="07587890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33" w:history="1">
        <w:r w:rsidR="00CB6BBD" w:rsidRPr="00E35CE5">
          <w:rPr>
            <w:rStyle w:val="Hyperlink"/>
            <w:noProof/>
          </w:rPr>
          <w:t xml:space="preserve">Table S10: </w:t>
        </w:r>
        <w:r w:rsidR="00CB6BBD" w:rsidRPr="00E35CE5">
          <w:rPr>
            <w:rStyle w:val="Hyperlink"/>
            <w:rFonts w:cstheme="minorHAnsi"/>
            <w:noProof/>
          </w:rPr>
          <w:t>Socioeconomic deprivation and risk of testing positive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_Toc40102733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39</w:t>
        </w:r>
        <w:r w:rsidR="00CB6BBD">
          <w:rPr>
            <w:noProof/>
            <w:webHidden/>
          </w:rPr>
          <w:fldChar w:fldCharType="end"/>
        </w:r>
      </w:hyperlink>
    </w:p>
    <w:p w14:paraId="7CF380EB" w14:textId="1D77BA87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34" w:history="1">
        <w:r w:rsidR="00CB6BBD" w:rsidRPr="00E35CE5">
          <w:rPr>
            <w:rStyle w:val="Hyperlink"/>
            <w:noProof/>
          </w:rPr>
          <w:t xml:space="preserve">Table S11: </w:t>
        </w:r>
        <w:r w:rsidR="00CB6BBD" w:rsidRPr="00E35CE5">
          <w:rPr>
            <w:rStyle w:val="Hyperlink"/>
            <w:rFonts w:cstheme="minorHAnsi"/>
            <w:noProof/>
          </w:rPr>
          <w:t>Socioeconomic deprivation and risk of testing positive in hospital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_Toc40102734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43</w:t>
        </w:r>
        <w:r w:rsidR="00CB6BBD">
          <w:rPr>
            <w:noProof/>
            <w:webHidden/>
          </w:rPr>
          <w:fldChar w:fldCharType="end"/>
        </w:r>
      </w:hyperlink>
    </w:p>
    <w:p w14:paraId="24A5A2AC" w14:textId="53E77EF2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35" w:history="1">
        <w:r w:rsidR="00CB6BBD" w:rsidRPr="00E35CE5">
          <w:rPr>
            <w:rStyle w:val="Hyperlink"/>
            <w:noProof/>
          </w:rPr>
          <w:t xml:space="preserve">Table S12: </w:t>
        </w:r>
        <w:r w:rsidR="00CB6BBD" w:rsidRPr="00E35CE5">
          <w:rPr>
            <w:rStyle w:val="Hyperlink"/>
            <w:rFonts w:cstheme="minorHAnsi"/>
            <w:noProof/>
          </w:rPr>
          <w:t>Socioeconomic deprivation and risk of being tested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_Toc40102735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47</w:t>
        </w:r>
        <w:r w:rsidR="00CB6BBD">
          <w:rPr>
            <w:noProof/>
            <w:webHidden/>
          </w:rPr>
          <w:fldChar w:fldCharType="end"/>
        </w:r>
      </w:hyperlink>
    </w:p>
    <w:p w14:paraId="015E5829" w14:textId="28C4596A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36" w:history="1">
        <w:r w:rsidR="00CB6BBD" w:rsidRPr="00E35CE5">
          <w:rPr>
            <w:rStyle w:val="Hyperlink"/>
            <w:noProof/>
          </w:rPr>
          <w:t xml:space="preserve">Table S13: </w:t>
        </w:r>
        <w:r w:rsidR="00CB6BBD" w:rsidRPr="00E35CE5">
          <w:rPr>
            <w:rStyle w:val="Hyperlink"/>
            <w:rFonts w:cstheme="minorHAnsi"/>
            <w:noProof/>
          </w:rPr>
          <w:t>Education level and risk of testing positive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_Toc40102736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51</w:t>
        </w:r>
        <w:r w:rsidR="00CB6BBD">
          <w:rPr>
            <w:noProof/>
            <w:webHidden/>
          </w:rPr>
          <w:fldChar w:fldCharType="end"/>
        </w:r>
      </w:hyperlink>
    </w:p>
    <w:p w14:paraId="1B68CECD" w14:textId="2CDDB04F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37" w:history="1">
        <w:r w:rsidR="00CB6BBD" w:rsidRPr="00E35CE5">
          <w:rPr>
            <w:rStyle w:val="Hyperlink"/>
            <w:noProof/>
          </w:rPr>
          <w:t>Table S14:</w:t>
        </w:r>
        <w:r w:rsidR="00CB6BBD" w:rsidRPr="00E35CE5">
          <w:rPr>
            <w:rStyle w:val="Hyperlink"/>
            <w:rFonts w:cstheme="minorHAnsi"/>
            <w:noProof/>
          </w:rPr>
          <w:t xml:space="preserve"> Education level and risk of testing positive in hospital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_Toc40102737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55</w:t>
        </w:r>
        <w:r w:rsidR="00CB6BBD">
          <w:rPr>
            <w:noProof/>
            <w:webHidden/>
          </w:rPr>
          <w:fldChar w:fldCharType="end"/>
        </w:r>
      </w:hyperlink>
    </w:p>
    <w:p w14:paraId="1ED240E7" w14:textId="04E1AC0A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38" w:history="1">
        <w:r w:rsidR="00CB6BBD" w:rsidRPr="00E35CE5">
          <w:rPr>
            <w:rStyle w:val="Hyperlink"/>
            <w:noProof/>
          </w:rPr>
          <w:t xml:space="preserve">Table S15: </w:t>
        </w:r>
        <w:r w:rsidR="00CB6BBD" w:rsidRPr="00E35CE5">
          <w:rPr>
            <w:rStyle w:val="Hyperlink"/>
            <w:rFonts w:cstheme="minorHAnsi"/>
            <w:noProof/>
          </w:rPr>
          <w:t>Education level and risk of being tested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_Toc40102738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59</w:t>
        </w:r>
        <w:r w:rsidR="00CB6BBD">
          <w:rPr>
            <w:noProof/>
            <w:webHidden/>
          </w:rPr>
          <w:fldChar w:fldCharType="end"/>
        </w:r>
      </w:hyperlink>
    </w:p>
    <w:p w14:paraId="0310A644" w14:textId="69006F53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39" w:history="1">
        <w:r w:rsidR="00CB6BBD" w:rsidRPr="00E35CE5">
          <w:rPr>
            <w:rStyle w:val="Hyperlink"/>
            <w:noProof/>
          </w:rPr>
          <w:t xml:space="preserve">Table S16: </w:t>
        </w:r>
        <w:r w:rsidR="00CB6BBD" w:rsidRPr="00E35CE5">
          <w:rPr>
            <w:rStyle w:val="Hyperlink"/>
            <w:rFonts w:cstheme="minorHAnsi"/>
            <w:noProof/>
          </w:rPr>
          <w:t>Ethnicity and risk of testing positive amongst those tested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_Toc40102739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63</w:t>
        </w:r>
        <w:r w:rsidR="00CB6BBD">
          <w:rPr>
            <w:noProof/>
            <w:webHidden/>
          </w:rPr>
          <w:fldChar w:fldCharType="end"/>
        </w:r>
      </w:hyperlink>
    </w:p>
    <w:p w14:paraId="30C72D59" w14:textId="5F7CADCA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40" w:history="1">
        <w:r w:rsidR="00CB6BBD" w:rsidRPr="00E35CE5">
          <w:rPr>
            <w:rStyle w:val="Hyperlink"/>
            <w:noProof/>
          </w:rPr>
          <w:t>Table S17:</w:t>
        </w:r>
        <w:r w:rsidR="00CB6BBD" w:rsidRPr="00E35CE5">
          <w:rPr>
            <w:rStyle w:val="Hyperlink"/>
            <w:rFonts w:cstheme="minorHAnsi"/>
            <w:noProof/>
          </w:rPr>
          <w:t xml:space="preserve"> Socioeconomic deprivation and risk of testing positive amongst those tested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_Toc40102740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68</w:t>
        </w:r>
        <w:r w:rsidR="00CB6BBD">
          <w:rPr>
            <w:noProof/>
            <w:webHidden/>
          </w:rPr>
          <w:fldChar w:fldCharType="end"/>
        </w:r>
      </w:hyperlink>
    </w:p>
    <w:p w14:paraId="642378BA" w14:textId="5000EA3A" w:rsidR="00CB6BBD" w:rsidRDefault="009A572C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lang w:bidi="he-IL"/>
        </w:rPr>
      </w:pPr>
      <w:hyperlink w:anchor="_Toc40102741" w:history="1">
        <w:r w:rsidR="00CB6BBD" w:rsidRPr="00E35CE5">
          <w:rPr>
            <w:rStyle w:val="Hyperlink"/>
            <w:noProof/>
          </w:rPr>
          <w:t xml:space="preserve">Table S18: </w:t>
        </w:r>
        <w:r w:rsidR="00CB6BBD" w:rsidRPr="00E35CE5">
          <w:rPr>
            <w:rStyle w:val="Hyperlink"/>
            <w:rFonts w:cstheme="minorHAnsi"/>
            <w:noProof/>
          </w:rPr>
          <w:t>Education level and risk of testing positive amongst those tested</w:t>
        </w:r>
        <w:r w:rsidR="00CB6BBD">
          <w:rPr>
            <w:noProof/>
            <w:webHidden/>
          </w:rPr>
          <w:tab/>
        </w:r>
        <w:r w:rsidR="00CB6BBD">
          <w:rPr>
            <w:noProof/>
            <w:webHidden/>
          </w:rPr>
          <w:fldChar w:fldCharType="begin"/>
        </w:r>
        <w:r w:rsidR="00CB6BBD">
          <w:rPr>
            <w:noProof/>
            <w:webHidden/>
          </w:rPr>
          <w:instrText xml:space="preserve"> PAGEREF _Toc40102741 \h </w:instrText>
        </w:r>
        <w:r w:rsidR="00CB6BBD">
          <w:rPr>
            <w:noProof/>
            <w:webHidden/>
          </w:rPr>
        </w:r>
        <w:r w:rsidR="00CB6BBD">
          <w:rPr>
            <w:noProof/>
            <w:webHidden/>
          </w:rPr>
          <w:fldChar w:fldCharType="separate"/>
        </w:r>
        <w:r w:rsidR="00CB6BBD">
          <w:rPr>
            <w:noProof/>
            <w:webHidden/>
          </w:rPr>
          <w:t>72</w:t>
        </w:r>
        <w:r w:rsidR="00CB6BBD">
          <w:rPr>
            <w:noProof/>
            <w:webHidden/>
          </w:rPr>
          <w:fldChar w:fldCharType="end"/>
        </w:r>
      </w:hyperlink>
    </w:p>
    <w:p w14:paraId="52932DB9" w14:textId="5703B7CF" w:rsidR="00B94DFD" w:rsidRDefault="000875E3" w:rsidP="000875E3">
      <w:pPr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fldChar w:fldCharType="end"/>
      </w:r>
      <w:r w:rsidR="008C51E3" w:rsidRPr="002750B3">
        <w:rPr>
          <w:rFonts w:asciiTheme="minorHAnsi" w:hAnsiTheme="minorHAnsi" w:cstheme="minorHAnsi"/>
          <w:sz w:val="20"/>
          <w:szCs w:val="20"/>
        </w:rPr>
        <w:tab/>
      </w:r>
    </w:p>
    <w:bookmarkEnd w:id="0"/>
    <w:p w14:paraId="44AF6979" w14:textId="186E28AB" w:rsidR="00A93A13" w:rsidRDefault="00A93A13" w:rsidP="000875E3">
      <w:pPr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</w:p>
    <w:p w14:paraId="551AD633" w14:textId="01985792" w:rsidR="00A93A13" w:rsidRDefault="00A93A13" w:rsidP="000875E3">
      <w:pPr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</w:p>
    <w:p w14:paraId="4C6424E0" w14:textId="77777777" w:rsidR="00A93A13" w:rsidRPr="002750B3" w:rsidRDefault="00A93A13" w:rsidP="000875E3">
      <w:pPr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</w:p>
    <w:p w14:paraId="12A58A46" w14:textId="4D082F98" w:rsidR="00BE2727" w:rsidRPr="00291EC6" w:rsidRDefault="00D00E2F" w:rsidP="00291EC6">
      <w:pPr>
        <w:spacing w:after="0" w:line="360" w:lineRule="auto"/>
        <w:rPr>
          <w:rFonts w:asciiTheme="minorHAnsi" w:hAnsiTheme="minorHAnsi" w:cstheme="minorHAnsi"/>
          <w:b/>
          <w:bCs/>
          <w:sz w:val="18"/>
          <w:szCs w:val="18"/>
          <w:lang w:val="en-US"/>
        </w:rPr>
      </w:pPr>
      <w:r w:rsidRPr="00291EC6">
        <w:rPr>
          <w:rFonts w:asciiTheme="minorHAnsi" w:hAnsiTheme="minorHAnsi" w:cstheme="minorHAnsi"/>
          <w:b/>
          <w:bCs/>
          <w:sz w:val="18"/>
          <w:szCs w:val="18"/>
          <w:lang w:val="en-US"/>
        </w:rPr>
        <w:t xml:space="preserve">Note: </w:t>
      </w:r>
    </w:p>
    <w:p w14:paraId="4EE7B1BA" w14:textId="6D9545D9" w:rsidR="00CA3F7E" w:rsidRPr="00291EC6" w:rsidRDefault="00D00E2F" w:rsidP="000875E3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291EC6">
        <w:rPr>
          <w:rFonts w:asciiTheme="minorHAnsi" w:hAnsiTheme="minorHAnsi" w:cstheme="minorHAnsi"/>
          <w:sz w:val="18"/>
          <w:szCs w:val="18"/>
          <w:lang w:val="en-US"/>
        </w:rPr>
        <w:t>Cells with 1.000 and no 95% confidence interval refer to reference categories</w:t>
      </w:r>
      <w:r w:rsidR="00CA3F7E"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. </w:t>
      </w:r>
    </w:p>
    <w:p w14:paraId="31423CBD" w14:textId="2F3C2C28" w:rsidR="000875E3" w:rsidRPr="00291EC6" w:rsidRDefault="00CA3F7E" w:rsidP="000875E3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291EC6">
        <w:rPr>
          <w:rFonts w:asciiTheme="minorHAnsi" w:hAnsiTheme="minorHAnsi" w:cstheme="minorHAnsi"/>
          <w:sz w:val="18"/>
          <w:szCs w:val="18"/>
          <w:lang w:val="en-US"/>
        </w:rPr>
        <w:t>Models containing health care worker status and manual occupation which do not show coefficients for those not in employment have been dropped due to collinearity</w:t>
      </w:r>
      <w:r w:rsidR="00BE2727" w:rsidRPr="00291EC6">
        <w:rPr>
          <w:rFonts w:asciiTheme="minorHAnsi" w:hAnsiTheme="minorHAnsi" w:cstheme="minorHAnsi"/>
          <w:sz w:val="18"/>
          <w:szCs w:val="18"/>
          <w:lang w:val="en-US"/>
        </w:rPr>
        <w:t>.</w:t>
      </w:r>
      <w:r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291EC6"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Number of observations (N) and percentages (%) and </w:t>
      </w:r>
      <w:r w:rsidR="00D00E2F" w:rsidRPr="00291EC6">
        <w:rPr>
          <w:rFonts w:asciiTheme="minorHAnsi" w:hAnsiTheme="minorHAnsi" w:cstheme="minorHAnsi"/>
          <w:sz w:val="18"/>
          <w:szCs w:val="18"/>
          <w:lang w:val="en-US"/>
        </w:rPr>
        <w:t>Risk Ratios (RR) and 95% confidence intervals (CI) presented</w:t>
      </w:r>
      <w:r w:rsidR="00BE2727"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 in tables</w:t>
      </w:r>
      <w:r w:rsidR="000875E3"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. </w:t>
      </w:r>
    </w:p>
    <w:p w14:paraId="556BD560" w14:textId="6B54279C" w:rsidR="00D9745D" w:rsidRDefault="000875E3" w:rsidP="000875E3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18"/>
          <w:szCs w:val="18"/>
          <w:lang w:val="en-US"/>
        </w:rPr>
      </w:pPr>
      <w:r w:rsidRPr="00291EC6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*</w:t>
      </w:r>
      <w:r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291EC6">
        <w:rPr>
          <w:rFonts w:asciiTheme="minorHAnsi" w:hAnsiTheme="minorHAnsi" w:cstheme="minorHAnsi"/>
          <w:i/>
          <w:iCs/>
          <w:sz w:val="18"/>
          <w:szCs w:val="18"/>
          <w:lang w:val="en-US"/>
        </w:rPr>
        <w:t>p</w:t>
      </w:r>
      <w:r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 &lt; 0.05, </w:t>
      </w:r>
      <w:r w:rsidRPr="00291EC6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**</w:t>
      </w:r>
      <w:r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291EC6">
        <w:rPr>
          <w:rFonts w:asciiTheme="minorHAnsi" w:hAnsiTheme="minorHAnsi" w:cstheme="minorHAnsi"/>
          <w:i/>
          <w:iCs/>
          <w:sz w:val="18"/>
          <w:szCs w:val="18"/>
          <w:lang w:val="en-US"/>
        </w:rPr>
        <w:t>p</w:t>
      </w:r>
      <w:r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 &lt; 0.01, </w:t>
      </w:r>
      <w:r w:rsidRPr="00291EC6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***</w:t>
      </w:r>
      <w:r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291EC6">
        <w:rPr>
          <w:rFonts w:asciiTheme="minorHAnsi" w:hAnsiTheme="minorHAnsi" w:cstheme="minorHAnsi"/>
          <w:i/>
          <w:iCs/>
          <w:sz w:val="18"/>
          <w:szCs w:val="18"/>
          <w:lang w:val="en-US"/>
        </w:rPr>
        <w:t>p</w:t>
      </w:r>
      <w:r w:rsidRPr="00291EC6">
        <w:rPr>
          <w:rFonts w:asciiTheme="minorHAnsi" w:hAnsiTheme="minorHAnsi" w:cstheme="minorHAnsi"/>
          <w:sz w:val="18"/>
          <w:szCs w:val="18"/>
          <w:lang w:val="en-US"/>
        </w:rPr>
        <w:t xml:space="preserve"> &lt; 0.001</w:t>
      </w:r>
    </w:p>
    <w:p w14:paraId="16808CC7" w14:textId="77777777" w:rsidR="00D9745D" w:rsidRDefault="00D9745D">
      <w:pPr>
        <w:spacing w:after="0" w:line="240" w:lineRule="auto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asciiTheme="minorHAnsi" w:hAnsiTheme="minorHAnsi" w:cstheme="minorHAnsi"/>
          <w:sz w:val="18"/>
          <w:szCs w:val="18"/>
          <w:lang w:val="en-US"/>
        </w:rPr>
        <w:br w:type="page"/>
      </w:r>
    </w:p>
    <w:p w14:paraId="3A5614B0" w14:textId="1AA21895" w:rsidR="001D0C7A" w:rsidRPr="002750B3" w:rsidRDefault="002F42E2" w:rsidP="00B6111B">
      <w:pPr>
        <w:spacing w:line="360" w:lineRule="auto"/>
        <w:ind w:left="36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FCF644D" wp14:editId="2D95946D">
                <wp:simplePos x="0" y="0"/>
                <wp:positionH relativeFrom="column">
                  <wp:posOffset>55880</wp:posOffset>
                </wp:positionH>
                <wp:positionV relativeFrom="paragraph">
                  <wp:posOffset>6350</wp:posOffset>
                </wp:positionV>
                <wp:extent cx="2771775" cy="63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15937F" w14:textId="04477077" w:rsidR="009A572C" w:rsidRPr="002F42E2" w:rsidRDefault="009A572C" w:rsidP="002F42E2">
                            <w:pPr>
                              <w:pStyle w:val="Caption"/>
                              <w:rPr>
                                <w:rFonts w:cstheme="minorHAnsi"/>
                                <w:noProof/>
                              </w:rPr>
                            </w:pPr>
                            <w:bookmarkStart w:id="1" w:name="_Toc40102742"/>
                            <w:r w:rsidRPr="002F42E2">
                              <w:t xml:space="preserve">Figure </w:t>
                            </w:r>
                            <w:r>
                              <w:t>S</w:t>
                            </w:r>
                            <w:fldSimple w:instr=" SEQ Figure \* ARABIC ">
                              <w:r w:rsidRPr="002F42E2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 w:rsidRPr="002F42E2">
                              <w:t>: F</w:t>
                            </w:r>
                            <w:r w:rsidRPr="002F42E2">
                              <w:rPr>
                                <w:rFonts w:asciiTheme="minorHAnsi" w:hAnsiTheme="minorHAnsi" w:cstheme="minorHAnsi"/>
                              </w:rPr>
                              <w:t>lowchart of study participants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CF644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.4pt;margin-top:.5pt;width:218.25pt;height:.0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" stroked="f">
                <v:textbox style="mso-fit-shape-to-text:t" inset="0,0,0,0">
                  <w:txbxContent>
                    <w:p w14:paraId="1615937F" w14:textId="04477077" w:rsidR="009A572C" w:rsidRPr="002F42E2" w:rsidRDefault="009A572C" w:rsidP="002F42E2">
                      <w:pPr>
                        <w:pStyle w:val="Caption"/>
                        <w:rPr>
                          <w:rFonts w:cstheme="minorHAnsi"/>
                          <w:noProof/>
                        </w:rPr>
                      </w:pPr>
                      <w:bookmarkStart w:id="2" w:name="_Toc40102742"/>
                      <w:r w:rsidRPr="002F42E2">
                        <w:t xml:space="preserve">Figure </w:t>
                      </w:r>
                      <w:r>
                        <w:t>S</w:t>
                      </w:r>
                      <w:fldSimple w:instr=" SEQ Figure \* ARABIC ">
                        <w:r w:rsidRPr="002F42E2">
                          <w:rPr>
                            <w:noProof/>
                          </w:rPr>
                          <w:t>1</w:t>
                        </w:r>
                      </w:fldSimple>
                      <w:r w:rsidRPr="002F42E2">
                        <w:t>: F</w:t>
                      </w:r>
                      <w:r w:rsidRPr="002F42E2">
                        <w:rPr>
                          <w:rFonts w:asciiTheme="minorHAnsi" w:hAnsiTheme="minorHAnsi" w:cstheme="minorHAnsi"/>
                        </w:rPr>
                        <w:t>lowchart of study participants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</w:p>
    <w:p w14:paraId="1364898B" w14:textId="12CBCC85" w:rsidR="001D0C7A" w:rsidRPr="002750B3" w:rsidRDefault="00CC303C" w:rsidP="001D0C7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7932CF6" wp14:editId="47CF7344">
                <wp:simplePos x="0" y="0"/>
                <wp:positionH relativeFrom="column">
                  <wp:posOffset>1376680</wp:posOffset>
                </wp:positionH>
                <wp:positionV relativeFrom="paragraph">
                  <wp:posOffset>218440</wp:posOffset>
                </wp:positionV>
                <wp:extent cx="2771775" cy="571500"/>
                <wp:effectExtent l="0" t="0" r="9525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08B37" w14:textId="77777777" w:rsidR="009A572C" w:rsidRPr="00752C2E" w:rsidRDefault="009A572C" w:rsidP="001D0C7A">
                            <w:pPr>
                              <w:jc w:val="center"/>
                            </w:pPr>
                            <w:r w:rsidRPr="00752C2E">
                              <w:t>UK Biobank participants at ba</w:t>
                            </w:r>
                            <w:r>
                              <w:t>seline</w:t>
                            </w:r>
                            <w:r w:rsidRPr="00752C2E">
                              <w:br/>
                              <w:t xml:space="preserve">(n = </w:t>
                            </w:r>
                            <w:r w:rsidRPr="008A5653">
                              <w:t>502,536</w:t>
                            </w:r>
                            <w:r w:rsidRPr="00752C2E">
                              <w:t>)</w:t>
                            </w:r>
                          </w:p>
                          <w:p w14:paraId="0A09A0A4" w14:textId="77777777" w:rsidR="009A572C" w:rsidRPr="001D001A" w:rsidRDefault="009A572C" w:rsidP="001D0C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32CF6" id="Rectangle 1" o:spid="_x0000_s1027" style="position:absolute;margin-left:108.4pt;margin-top:17.2pt;width:218.25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">
                <v:textbox inset=",7.2pt,,7.2pt">
                  <w:txbxContent>
                    <w:p w14:paraId="60A08B37" w14:textId="77777777" w:rsidR="009A572C" w:rsidRPr="00752C2E" w:rsidRDefault="009A572C" w:rsidP="001D0C7A">
                      <w:pPr>
                        <w:jc w:val="center"/>
                      </w:pPr>
                      <w:r w:rsidRPr="00752C2E">
                        <w:t>UK Biobank participants at ba</w:t>
                      </w:r>
                      <w:r>
                        <w:t>seline</w:t>
                      </w:r>
                      <w:r w:rsidRPr="00752C2E">
                        <w:br/>
                        <w:t xml:space="preserve">(n = </w:t>
                      </w:r>
                      <w:r w:rsidRPr="008A5653">
                        <w:t>502,536</w:t>
                      </w:r>
                      <w:r w:rsidRPr="00752C2E">
                        <w:t>)</w:t>
                      </w:r>
                    </w:p>
                    <w:p w14:paraId="0A09A0A4" w14:textId="77777777" w:rsidR="009A572C" w:rsidRPr="001D001A" w:rsidRDefault="009A572C" w:rsidP="001D0C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2FD58AA" w14:textId="77777777" w:rsidR="001D0C7A" w:rsidRPr="002750B3" w:rsidRDefault="001D0C7A" w:rsidP="001D0C7A">
      <w:pPr>
        <w:rPr>
          <w:rFonts w:asciiTheme="minorHAnsi" w:hAnsiTheme="minorHAnsi" w:cstheme="minorHAnsi"/>
          <w:sz w:val="20"/>
          <w:szCs w:val="20"/>
        </w:rPr>
      </w:pPr>
    </w:p>
    <w:p w14:paraId="1C3F29F5" w14:textId="2874298A" w:rsidR="001D0C7A" w:rsidRPr="002750B3" w:rsidRDefault="00704462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36576" distB="36576" distL="36575" distR="36575" simplePos="0" relativeHeight="251657728" behindDoc="0" locked="0" layoutInCell="1" allowOverlap="1" wp14:anchorId="258EC742" wp14:editId="5EB6C079">
                <wp:simplePos x="0" y="0"/>
                <wp:positionH relativeFrom="column">
                  <wp:posOffset>2762250</wp:posOffset>
                </wp:positionH>
                <wp:positionV relativeFrom="paragraph">
                  <wp:posOffset>252095</wp:posOffset>
                </wp:positionV>
                <wp:extent cx="0" cy="396000"/>
                <wp:effectExtent l="76200" t="0" r="57150" b="6159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818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17.5pt;margin-top:19.85pt;width:0;height:31.2pt;z-index:251657728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">
                <v:stroke endarrow="block"/>
                <v:shadow color="#ccc"/>
              </v:shape>
            </w:pict>
          </mc:Fallback>
        </mc:AlternateContent>
      </w:r>
    </w:p>
    <w:p w14:paraId="3E395852" w14:textId="77777777" w:rsidR="001D0C7A" w:rsidRPr="002750B3" w:rsidRDefault="001D0C7A" w:rsidP="001D0C7A">
      <w:pPr>
        <w:rPr>
          <w:rFonts w:asciiTheme="minorHAnsi" w:hAnsiTheme="minorHAnsi" w:cstheme="minorHAnsi"/>
          <w:sz w:val="20"/>
          <w:szCs w:val="20"/>
        </w:rPr>
      </w:pPr>
    </w:p>
    <w:p w14:paraId="38FE2419" w14:textId="557A8786" w:rsidR="001D0C7A" w:rsidRPr="002750B3" w:rsidRDefault="00EA0D4A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D52C06A" wp14:editId="248A1D83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1714500" cy="711200"/>
                <wp:effectExtent l="0" t="0" r="19050" b="1270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52790" w14:textId="4B9D3DFD" w:rsidR="009A572C" w:rsidRDefault="009A572C" w:rsidP="00EA0D4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t>Participants who have withdrawn</w:t>
                            </w:r>
                            <w:r>
                              <w:br/>
                              <w:t>(n =30)</w:t>
                            </w:r>
                          </w:p>
                          <w:p w14:paraId="308C4504" w14:textId="25BFE334" w:rsidR="009A572C" w:rsidRDefault="009A572C" w:rsidP="001D0C7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2C06A" id="Rectangle 12" o:spid="_x0000_s1028" style="position:absolute;margin-left:83.8pt;margin-top:8.25pt;width:135pt;height:56pt;z-index:251652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">
                <v:textbox inset=",7.2pt,,7.2pt">
                  <w:txbxContent>
                    <w:p w14:paraId="03452790" w14:textId="4B9D3DFD" w:rsidR="009A572C" w:rsidRDefault="009A572C" w:rsidP="00EA0D4A">
                      <w:pPr>
                        <w:jc w:val="center"/>
                        <w:rPr>
                          <w:lang w:val="en"/>
                        </w:rPr>
                      </w:pPr>
                      <w:r>
                        <w:t>Participants who have withdrawn</w:t>
                      </w:r>
                      <w:r>
                        <w:br/>
                        <w:t>(n =30)</w:t>
                      </w:r>
                    </w:p>
                    <w:p w14:paraId="308C4504" w14:textId="25BFE334" w:rsidR="009A572C" w:rsidRDefault="009A572C" w:rsidP="001D0C7A">
                      <w:pPr>
                        <w:jc w:val="center"/>
                        <w:rPr>
                          <w:lang w:val="e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37E05"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7FED622" wp14:editId="3C2CB34A">
                <wp:simplePos x="0" y="0"/>
                <wp:positionH relativeFrom="column">
                  <wp:posOffset>1936750</wp:posOffset>
                </wp:positionH>
                <wp:positionV relativeFrom="paragraph">
                  <wp:posOffset>100330</wp:posOffset>
                </wp:positionV>
                <wp:extent cx="1670050" cy="723900"/>
                <wp:effectExtent l="0" t="0" r="25400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9CFFC" w14:textId="2DCFA3D6" w:rsidR="009A572C" w:rsidRDefault="009A572C" w:rsidP="001D0C7A">
                            <w:pPr>
                              <w:spacing w:after="0"/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 xml:space="preserve">Eligible UK Biobank participants </w:t>
                            </w:r>
                          </w:p>
                          <w:p w14:paraId="5EECD9D3" w14:textId="1D2F003D" w:rsidR="009A572C" w:rsidRDefault="009A572C" w:rsidP="001D0C7A">
                            <w:pPr>
                              <w:spacing w:after="0"/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 xml:space="preserve">(n = </w:t>
                            </w:r>
                            <w:r w:rsidRPr="008A5653">
                              <w:t>502,5</w:t>
                            </w:r>
                            <w:r>
                              <w:t>0</w:t>
                            </w:r>
                            <w:r w:rsidRPr="008A5653">
                              <w:t>6</w:t>
                            </w:r>
                            <w:r>
                              <w:rPr>
                                <w:lang w:val="e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ED622" id="Rectangle 13" o:spid="_x0000_s1029" style="position:absolute;margin-left:152.5pt;margin-top:7.9pt;width:131.5pt;height:5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">
                <v:textbox inset=",7.2pt,,7.2pt">
                  <w:txbxContent>
                    <w:p w14:paraId="6239CFFC" w14:textId="2DCFA3D6" w:rsidR="009A572C" w:rsidRDefault="009A572C" w:rsidP="001D0C7A">
                      <w:pPr>
                        <w:spacing w:after="0"/>
                        <w:jc w:val="center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 xml:space="preserve">Eligible UK Biobank participants </w:t>
                      </w:r>
                    </w:p>
                    <w:p w14:paraId="5EECD9D3" w14:textId="1D2F003D" w:rsidR="009A572C" w:rsidRDefault="009A572C" w:rsidP="001D0C7A">
                      <w:pPr>
                        <w:spacing w:after="0"/>
                        <w:jc w:val="center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 xml:space="preserve">(n = </w:t>
                      </w:r>
                      <w:r w:rsidRPr="008A5653">
                        <w:t>502,5</w:t>
                      </w:r>
                      <w:r>
                        <w:t>0</w:t>
                      </w:r>
                      <w:r w:rsidRPr="008A5653">
                        <w:t>6</w:t>
                      </w:r>
                      <w:r>
                        <w:rPr>
                          <w:lang w:val="e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8BB928D" w14:textId="59AC16BB" w:rsidR="001D0C7A" w:rsidRPr="002750B3" w:rsidRDefault="00C37E05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36575" distB="36575" distL="36576" distR="36576" simplePos="0" relativeHeight="251659776" behindDoc="0" locked="0" layoutInCell="1" allowOverlap="1" wp14:anchorId="4878D411" wp14:editId="174E512A">
                <wp:simplePos x="0" y="0"/>
                <wp:positionH relativeFrom="column">
                  <wp:posOffset>3610610</wp:posOffset>
                </wp:positionH>
                <wp:positionV relativeFrom="paragraph">
                  <wp:posOffset>199390</wp:posOffset>
                </wp:positionV>
                <wp:extent cx="612000" cy="0"/>
                <wp:effectExtent l="0" t="76200" r="17145" b="952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BFAF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84.3pt;margin-top:15.7pt;width:48.2pt;height:0;z-index:251659776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">
                <v:stroke endarrow="block"/>
                <v:shadow color="#ccc"/>
              </v:shape>
            </w:pict>
          </mc:Fallback>
        </mc:AlternateContent>
      </w:r>
    </w:p>
    <w:p w14:paraId="1EF1D8EE" w14:textId="086561CD" w:rsidR="001D0C7A" w:rsidRPr="002750B3" w:rsidRDefault="001D0C7A" w:rsidP="001D0C7A">
      <w:pPr>
        <w:rPr>
          <w:rFonts w:asciiTheme="minorHAnsi" w:hAnsiTheme="minorHAnsi" w:cstheme="minorHAnsi"/>
          <w:sz w:val="20"/>
          <w:szCs w:val="20"/>
        </w:rPr>
      </w:pPr>
    </w:p>
    <w:p w14:paraId="3F1BF4A8" w14:textId="058ED471" w:rsidR="001D0C7A" w:rsidRPr="002750B3" w:rsidRDefault="00704462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36576" distB="36576" distL="36575" distR="36575" simplePos="0" relativeHeight="251665920" behindDoc="0" locked="0" layoutInCell="1" allowOverlap="1" wp14:anchorId="73DA18A6" wp14:editId="2A85D01E">
                <wp:simplePos x="0" y="0"/>
                <wp:positionH relativeFrom="column">
                  <wp:posOffset>2780030</wp:posOffset>
                </wp:positionH>
                <wp:positionV relativeFrom="paragraph">
                  <wp:posOffset>26035</wp:posOffset>
                </wp:positionV>
                <wp:extent cx="0" cy="252000"/>
                <wp:effectExtent l="76200" t="0" r="57150" b="5334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3CDD6" id="Straight Arrow Connector 20" o:spid="_x0000_s1026" type="#_x0000_t32" style="position:absolute;margin-left:218.9pt;margin-top:2.05pt;width:0;height:19.85pt;z-index:251665920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">
                <v:stroke endarrow="block"/>
                <v:shadow color="#ccc"/>
              </v:shape>
            </w:pict>
          </mc:Fallback>
        </mc:AlternateContent>
      </w:r>
      <w:r w:rsidR="00855EB2"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F27696" wp14:editId="3F798EE7">
                <wp:simplePos x="0" y="0"/>
                <wp:positionH relativeFrom="column">
                  <wp:posOffset>4254500</wp:posOffset>
                </wp:positionH>
                <wp:positionV relativeFrom="paragraph">
                  <wp:posOffset>144780</wp:posOffset>
                </wp:positionV>
                <wp:extent cx="1714500" cy="91440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02A3A" w14:textId="42B7FDF3" w:rsidR="009A572C" w:rsidRDefault="009A572C" w:rsidP="00EA0D4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t>Participants who attended assessment centres in Scotland and Wales</w:t>
                            </w:r>
                            <w:r>
                              <w:br/>
                              <w:t>(n = 56,649)</w:t>
                            </w:r>
                          </w:p>
                          <w:p w14:paraId="5DF17536" w14:textId="4D7C19A2" w:rsidR="009A572C" w:rsidRDefault="009A572C" w:rsidP="001D0C7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27696" id="Rectangle 6" o:spid="_x0000_s1030" style="position:absolute;margin-left:335pt;margin-top:11.4pt;width:135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">
                <v:textbox inset=",7.2pt,,7.2pt">
                  <w:txbxContent>
                    <w:p w14:paraId="2CF02A3A" w14:textId="42B7FDF3" w:rsidR="009A572C" w:rsidRDefault="009A572C" w:rsidP="00EA0D4A">
                      <w:pPr>
                        <w:jc w:val="center"/>
                        <w:rPr>
                          <w:lang w:val="en"/>
                        </w:rPr>
                      </w:pPr>
                      <w:r>
                        <w:t>Participants who attended assessment centres in Scotland and Wales</w:t>
                      </w:r>
                      <w:r>
                        <w:br/>
                        <w:t>(n = 56,649)</w:t>
                      </w:r>
                    </w:p>
                    <w:p w14:paraId="5DF17536" w14:textId="4D7C19A2" w:rsidR="009A572C" w:rsidRDefault="009A572C" w:rsidP="001D0C7A">
                      <w:pPr>
                        <w:jc w:val="center"/>
                        <w:rPr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85B4D6" w14:textId="77D0118D" w:rsidR="001D0C7A" w:rsidRPr="002750B3" w:rsidRDefault="00EA0D4A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557C3DB" wp14:editId="3D2F1391">
                <wp:simplePos x="0" y="0"/>
                <wp:positionH relativeFrom="column">
                  <wp:posOffset>1911350</wp:posOffset>
                </wp:positionH>
                <wp:positionV relativeFrom="paragraph">
                  <wp:posOffset>12065</wp:posOffset>
                </wp:positionV>
                <wp:extent cx="1714500" cy="7239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E5BCA" w14:textId="7B0A6559" w:rsidR="009A572C" w:rsidRDefault="009A572C" w:rsidP="001D0C7A">
                            <w:pPr>
                              <w:spacing w:after="0"/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>Eligible UK Biobank participants in England</w:t>
                            </w:r>
                          </w:p>
                          <w:p w14:paraId="22A4302C" w14:textId="77777777" w:rsidR="009A572C" w:rsidRDefault="009A572C" w:rsidP="001D0C7A">
                            <w:pPr>
                              <w:spacing w:after="0"/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 xml:space="preserve">(n = </w:t>
                            </w:r>
                            <w:r w:rsidRPr="008A5653">
                              <w:rPr>
                                <w:lang w:val="en"/>
                              </w:rPr>
                              <w:t>445,857</w:t>
                            </w:r>
                            <w:r>
                              <w:rPr>
                                <w:lang w:val="en"/>
                              </w:rPr>
                              <w:t xml:space="preserve">) </w:t>
                            </w:r>
                          </w:p>
                          <w:p w14:paraId="0FD8CF05" w14:textId="77777777" w:rsidR="009A572C" w:rsidRDefault="009A572C" w:rsidP="001D0C7A">
                            <w:pPr>
                              <w:spacing w:after="0"/>
                              <w:jc w:val="center"/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7C3DB" id="Rectangle 3" o:spid="_x0000_s1031" style="position:absolute;margin-left:150.5pt;margin-top:.95pt;width:135pt;height:5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">
                <v:textbox inset=",7.2pt,,7.2pt">
                  <w:txbxContent>
                    <w:p w14:paraId="57CE5BCA" w14:textId="7B0A6559" w:rsidR="009A572C" w:rsidRDefault="009A572C" w:rsidP="001D0C7A">
                      <w:pPr>
                        <w:spacing w:after="0"/>
                        <w:jc w:val="center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>Eligible UK Biobank participants in England</w:t>
                      </w:r>
                    </w:p>
                    <w:p w14:paraId="22A4302C" w14:textId="77777777" w:rsidR="009A572C" w:rsidRDefault="009A572C" w:rsidP="001D0C7A">
                      <w:pPr>
                        <w:spacing w:after="0"/>
                        <w:jc w:val="center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 xml:space="preserve">(n = </w:t>
                      </w:r>
                      <w:r w:rsidRPr="008A5653">
                        <w:rPr>
                          <w:lang w:val="en"/>
                        </w:rPr>
                        <w:t>445,857</w:t>
                      </w:r>
                      <w:r>
                        <w:rPr>
                          <w:lang w:val="en"/>
                        </w:rPr>
                        <w:t xml:space="preserve">) </w:t>
                      </w:r>
                    </w:p>
                    <w:p w14:paraId="0FD8CF05" w14:textId="77777777" w:rsidR="009A572C" w:rsidRDefault="009A572C" w:rsidP="001D0C7A">
                      <w:pPr>
                        <w:spacing w:after="0"/>
                        <w:jc w:val="center"/>
                        <w:rPr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774D7B" w14:textId="477B8E43" w:rsidR="001D0C7A" w:rsidRPr="002750B3" w:rsidRDefault="00EA0D4A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36575" distB="36575" distL="36576" distR="36576" simplePos="0" relativeHeight="251660800" behindDoc="0" locked="0" layoutInCell="1" allowOverlap="1" wp14:anchorId="36067169" wp14:editId="55C0A6EB">
                <wp:simplePos x="0" y="0"/>
                <wp:positionH relativeFrom="column">
                  <wp:posOffset>3620135</wp:posOffset>
                </wp:positionH>
                <wp:positionV relativeFrom="paragraph">
                  <wp:posOffset>83608</wp:posOffset>
                </wp:positionV>
                <wp:extent cx="628650" cy="0"/>
                <wp:effectExtent l="0" t="76200" r="0" b="7620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1CA1C" id="Straight Arrow Connector 5" o:spid="_x0000_s1026" type="#_x0000_t32" style="position:absolute;margin-left:285.05pt;margin-top:6.6pt;width:49.5pt;height:0;z-index:251660800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">
                <v:stroke endarrow="block"/>
                <v:shadow color="#ccc"/>
              </v:shape>
            </w:pict>
          </mc:Fallback>
        </mc:AlternateContent>
      </w:r>
    </w:p>
    <w:p w14:paraId="2DE45C6C" w14:textId="4A2626B3" w:rsidR="001D0C7A" w:rsidRPr="002750B3" w:rsidRDefault="00C37E05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36576" distB="36576" distL="36575" distR="36575" simplePos="0" relativeHeight="251658752" behindDoc="0" locked="0" layoutInCell="1" allowOverlap="1" wp14:anchorId="66D19DC0" wp14:editId="6194110C">
                <wp:simplePos x="0" y="0"/>
                <wp:positionH relativeFrom="column">
                  <wp:posOffset>2787650</wp:posOffset>
                </wp:positionH>
                <wp:positionV relativeFrom="paragraph">
                  <wp:posOffset>192405</wp:posOffset>
                </wp:positionV>
                <wp:extent cx="0" cy="198000"/>
                <wp:effectExtent l="76200" t="0" r="57150" b="5016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B7047" id="Straight Arrow Connector 4" o:spid="_x0000_s1026" type="#_x0000_t32" style="position:absolute;margin-left:219.5pt;margin-top:15.15pt;width:0;height:15.6pt;z-index:251658752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">
                <v:stroke endarrow="block"/>
                <v:shadow color="#ccc"/>
              </v:shape>
            </w:pict>
          </mc:Fallback>
        </mc:AlternateContent>
      </w:r>
    </w:p>
    <w:p w14:paraId="2CBA74ED" w14:textId="57B8C5EA" w:rsidR="001D0C7A" w:rsidRPr="002750B3" w:rsidRDefault="008D7BDF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CD6CF1" wp14:editId="63C187F8">
                <wp:simplePos x="0" y="0"/>
                <wp:positionH relativeFrom="column">
                  <wp:posOffset>4254500</wp:posOffset>
                </wp:positionH>
                <wp:positionV relativeFrom="paragraph">
                  <wp:posOffset>167640</wp:posOffset>
                </wp:positionV>
                <wp:extent cx="1714500" cy="908050"/>
                <wp:effectExtent l="0" t="0" r="19050" b="2540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96561" w14:textId="25C9F14B" w:rsidR="009A572C" w:rsidRDefault="009A572C" w:rsidP="001D0C7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t>Participants known to have died up to 31 January 2018</w:t>
                            </w:r>
                            <w:r>
                              <w:br/>
                              <w:t xml:space="preserve">(n = </w:t>
                            </w:r>
                            <w:r w:rsidRPr="008A5653">
                              <w:t>17,632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D6CF1" id="Rectangle 10" o:spid="_x0000_s1032" style="position:absolute;margin-left:335pt;margin-top:13.2pt;width:135pt;height:7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">
                <v:textbox inset=",7.2pt,,7.2pt">
                  <w:txbxContent>
                    <w:p w14:paraId="15E96561" w14:textId="25C9F14B" w:rsidR="009A572C" w:rsidRDefault="009A572C" w:rsidP="001D0C7A">
                      <w:pPr>
                        <w:jc w:val="center"/>
                        <w:rPr>
                          <w:lang w:val="en"/>
                        </w:rPr>
                      </w:pPr>
                      <w:r>
                        <w:t>Participants known to have died up to 31 January 2018</w:t>
                      </w:r>
                      <w:r>
                        <w:br/>
                        <w:t xml:space="preserve">(n = </w:t>
                      </w:r>
                      <w:r w:rsidRPr="008A5653">
                        <w:t>17,632</w:t>
                      </w:r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A0D4A"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012291" wp14:editId="0414E09C">
                <wp:simplePos x="0" y="0"/>
                <wp:positionH relativeFrom="column">
                  <wp:posOffset>1911350</wp:posOffset>
                </wp:positionH>
                <wp:positionV relativeFrom="paragraph">
                  <wp:posOffset>120015</wp:posOffset>
                </wp:positionV>
                <wp:extent cx="1714500" cy="97155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0A65C" w14:textId="4C024DB0" w:rsidR="009A572C" w:rsidRDefault="009A572C" w:rsidP="001D0C7A">
                            <w:pPr>
                              <w:spacing w:after="0"/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>Eligible UK Biobank participants in England known to be alive</w:t>
                            </w:r>
                          </w:p>
                          <w:p w14:paraId="5BEB03B1" w14:textId="77777777" w:rsidR="009A572C" w:rsidRDefault="009A572C" w:rsidP="001D0C7A">
                            <w:pPr>
                              <w:spacing w:after="0"/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 xml:space="preserve">(n = 428,225) </w:t>
                            </w:r>
                          </w:p>
                          <w:p w14:paraId="61F98932" w14:textId="77777777" w:rsidR="009A572C" w:rsidRDefault="009A572C" w:rsidP="001D0C7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12291" id="Rectangle 7" o:spid="_x0000_s1033" style="position:absolute;margin-left:150.5pt;margin-top:9.45pt;width:135pt;height:7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">
                <v:textbox inset=",7.2pt,,7.2pt">
                  <w:txbxContent>
                    <w:p w14:paraId="68B0A65C" w14:textId="4C024DB0" w:rsidR="009A572C" w:rsidRDefault="009A572C" w:rsidP="001D0C7A">
                      <w:pPr>
                        <w:spacing w:after="0"/>
                        <w:jc w:val="center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>Eligible UK Biobank participants in England known to be alive</w:t>
                      </w:r>
                    </w:p>
                    <w:p w14:paraId="5BEB03B1" w14:textId="77777777" w:rsidR="009A572C" w:rsidRDefault="009A572C" w:rsidP="001D0C7A">
                      <w:pPr>
                        <w:spacing w:after="0"/>
                        <w:jc w:val="center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 xml:space="preserve">(n = 428,225) </w:t>
                      </w:r>
                    </w:p>
                    <w:p w14:paraId="61F98932" w14:textId="77777777" w:rsidR="009A572C" w:rsidRDefault="009A572C" w:rsidP="001D0C7A">
                      <w:pPr>
                        <w:jc w:val="center"/>
                        <w:rPr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246BD6" w14:textId="1E735F49" w:rsidR="001D0C7A" w:rsidRPr="002750B3" w:rsidRDefault="001D0C7A" w:rsidP="001D0C7A">
      <w:pPr>
        <w:rPr>
          <w:rFonts w:asciiTheme="minorHAnsi" w:hAnsiTheme="minorHAnsi" w:cstheme="minorHAnsi"/>
          <w:sz w:val="20"/>
          <w:szCs w:val="20"/>
        </w:rPr>
      </w:pPr>
    </w:p>
    <w:p w14:paraId="7849AC02" w14:textId="4B1B3D53" w:rsidR="001D0C7A" w:rsidRPr="002750B3" w:rsidRDefault="008D7BDF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36575" distB="36575" distL="36576" distR="36576" simplePos="0" relativeHeight="251662848" behindDoc="0" locked="0" layoutInCell="1" allowOverlap="1" wp14:anchorId="3D7B513F" wp14:editId="1E15F0CF">
                <wp:simplePos x="0" y="0"/>
                <wp:positionH relativeFrom="column">
                  <wp:posOffset>3626485</wp:posOffset>
                </wp:positionH>
                <wp:positionV relativeFrom="paragraph">
                  <wp:posOffset>64770</wp:posOffset>
                </wp:positionV>
                <wp:extent cx="628650" cy="0"/>
                <wp:effectExtent l="0" t="76200" r="0" b="7620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086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285.55pt;margin-top:5.1pt;width:49.5pt;height:0;z-index:251662848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">
                <v:stroke endarrow="block"/>
                <v:shadow color="#ccc"/>
              </v:shape>
            </w:pict>
          </mc:Fallback>
        </mc:AlternateContent>
      </w:r>
    </w:p>
    <w:p w14:paraId="3D58BC91" w14:textId="6401AFA8" w:rsidR="001D0C7A" w:rsidRPr="002750B3" w:rsidRDefault="001D0C7A" w:rsidP="001D0C7A">
      <w:pPr>
        <w:rPr>
          <w:rFonts w:asciiTheme="minorHAnsi" w:hAnsiTheme="minorHAnsi" w:cstheme="minorHAnsi"/>
          <w:sz w:val="20"/>
          <w:szCs w:val="20"/>
        </w:rPr>
      </w:pPr>
    </w:p>
    <w:p w14:paraId="1046D9A0" w14:textId="055F6D1F" w:rsidR="001D0C7A" w:rsidRPr="002750B3" w:rsidRDefault="008D7BDF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8DF2932" wp14:editId="548F685B">
                <wp:simplePos x="0" y="0"/>
                <wp:positionH relativeFrom="column">
                  <wp:posOffset>1917700</wp:posOffset>
                </wp:positionH>
                <wp:positionV relativeFrom="paragraph">
                  <wp:posOffset>247650</wp:posOffset>
                </wp:positionV>
                <wp:extent cx="1714500" cy="1079500"/>
                <wp:effectExtent l="0" t="0" r="19050" b="2540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7ED22" w14:textId="5538073F" w:rsidR="009A572C" w:rsidRDefault="009A572C" w:rsidP="00EA0D4A">
                            <w:pPr>
                              <w:spacing w:after="0"/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>Eligible UK Biobank participants in England known to be alive with complete data</w:t>
                            </w:r>
                          </w:p>
                          <w:p w14:paraId="76910A5D" w14:textId="158537BC" w:rsidR="009A572C" w:rsidRDefault="009A572C" w:rsidP="00EA0D4A">
                            <w:pPr>
                              <w:spacing w:after="0"/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 xml:space="preserve">(n =392,116) </w:t>
                            </w:r>
                          </w:p>
                          <w:p w14:paraId="354789E5" w14:textId="77777777" w:rsidR="009A572C" w:rsidRDefault="009A572C" w:rsidP="00EA0D4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F2932" id="Rectangle 22" o:spid="_x0000_s1034" style="position:absolute;margin-left:151pt;margin-top:19.5pt;width:135pt;height: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">
                <v:textbox inset=",7.2pt,,7.2pt">
                  <w:txbxContent>
                    <w:p w14:paraId="4237ED22" w14:textId="5538073F" w:rsidR="009A572C" w:rsidRDefault="009A572C" w:rsidP="00EA0D4A">
                      <w:pPr>
                        <w:spacing w:after="0"/>
                        <w:jc w:val="center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>Eligible UK Biobank participants in England known to be alive with complete data</w:t>
                      </w:r>
                    </w:p>
                    <w:p w14:paraId="76910A5D" w14:textId="158537BC" w:rsidR="009A572C" w:rsidRDefault="009A572C" w:rsidP="00EA0D4A">
                      <w:pPr>
                        <w:spacing w:after="0"/>
                        <w:jc w:val="center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 xml:space="preserve">(n =392,116) </w:t>
                      </w:r>
                    </w:p>
                    <w:p w14:paraId="354789E5" w14:textId="77777777" w:rsidR="009A572C" w:rsidRDefault="009A572C" w:rsidP="00EA0D4A">
                      <w:pPr>
                        <w:jc w:val="center"/>
                        <w:rPr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36576" distB="36576" distL="36575" distR="36575" simplePos="0" relativeHeight="251672064" behindDoc="0" locked="0" layoutInCell="1" allowOverlap="1" wp14:anchorId="31A700C1" wp14:editId="4618CFE6">
                <wp:simplePos x="0" y="0"/>
                <wp:positionH relativeFrom="column">
                  <wp:posOffset>2838450</wp:posOffset>
                </wp:positionH>
                <wp:positionV relativeFrom="paragraph">
                  <wp:posOffset>10795</wp:posOffset>
                </wp:positionV>
                <wp:extent cx="0" cy="234000"/>
                <wp:effectExtent l="76200" t="0" r="57150" b="5207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BD864" id="Straight Arrow Connector 24" o:spid="_x0000_s1026" type="#_x0000_t32" style="position:absolute;margin-left:223.5pt;margin-top:.85pt;width:0;height:18.45pt;z-index:251672064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">
                <v:stroke endarrow="block"/>
                <v:shadow color="#ccc"/>
              </v:shape>
            </w:pict>
          </mc:Fallback>
        </mc:AlternateContent>
      </w:r>
    </w:p>
    <w:p w14:paraId="09178587" w14:textId="499C1F09" w:rsidR="001D0C7A" w:rsidRPr="002750B3" w:rsidRDefault="00EA0D4A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1F1296" wp14:editId="180591DB">
                <wp:simplePos x="0" y="0"/>
                <wp:positionH relativeFrom="column">
                  <wp:posOffset>4267200</wp:posOffset>
                </wp:positionH>
                <wp:positionV relativeFrom="paragraph">
                  <wp:posOffset>120015</wp:posOffset>
                </wp:positionV>
                <wp:extent cx="1714500" cy="762000"/>
                <wp:effectExtent l="0" t="0" r="19050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BDDC0" w14:textId="20E19FA6" w:rsidR="009A572C" w:rsidRDefault="009A572C" w:rsidP="00EA0D4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  <w:r>
                              <w:t>Participants with missing data for any variable</w:t>
                            </w:r>
                            <w:r>
                              <w:br/>
                              <w:t>(n =36,109)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F1296" id="Rectangle 23" o:spid="_x0000_s1035" style="position:absolute;margin-left:336pt;margin-top:9.45pt;width:135pt;height:6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">
                <v:textbox inset=",7.2pt,,7.2pt">
                  <w:txbxContent>
                    <w:p w14:paraId="12EBDDC0" w14:textId="20E19FA6" w:rsidR="009A572C" w:rsidRDefault="009A572C" w:rsidP="00EA0D4A">
                      <w:pPr>
                        <w:jc w:val="center"/>
                        <w:rPr>
                          <w:lang w:val="en"/>
                        </w:rPr>
                      </w:pPr>
                      <w:r>
                        <w:t>Participants with missing data for any variable</w:t>
                      </w:r>
                      <w:r>
                        <w:br/>
                        <w:t>(n =36,109)</w:t>
                      </w:r>
                    </w:p>
                  </w:txbxContent>
                </v:textbox>
              </v:rect>
            </w:pict>
          </mc:Fallback>
        </mc:AlternateContent>
      </w:r>
    </w:p>
    <w:p w14:paraId="3F395084" w14:textId="23472B20" w:rsidR="001D0C7A" w:rsidRPr="002750B3" w:rsidRDefault="00EA0D4A" w:rsidP="001D0C7A">
      <w:pPr>
        <w:rPr>
          <w:rFonts w:asciiTheme="minorHAnsi" w:hAnsiTheme="minorHAnsi" w:cstheme="minorHAnsi"/>
          <w:sz w:val="20"/>
          <w:szCs w:val="20"/>
        </w:rPr>
      </w:pPr>
      <w:r w:rsidRPr="002750B3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36575" distB="36575" distL="36576" distR="36576" simplePos="0" relativeHeight="251674112" behindDoc="0" locked="0" layoutInCell="1" allowOverlap="1" wp14:anchorId="4A335A7F" wp14:editId="37E850C9">
                <wp:simplePos x="0" y="0"/>
                <wp:positionH relativeFrom="column">
                  <wp:posOffset>3638550</wp:posOffset>
                </wp:positionH>
                <wp:positionV relativeFrom="paragraph">
                  <wp:posOffset>247650</wp:posOffset>
                </wp:positionV>
                <wp:extent cx="628650" cy="0"/>
                <wp:effectExtent l="0" t="76200" r="0" b="7620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42272" id="Straight Arrow Connector 25" o:spid="_x0000_s1026" type="#_x0000_t32" style="position:absolute;margin-left:286.5pt;margin-top:19.5pt;width:49.5pt;height:0;z-index:251674112;visibility:visible;mso-wrap-style:square;mso-width-percent:0;mso-height-percent:0;mso-wrap-distance-left:2.88pt;mso-wrap-distance-top:1.016mm;mso-wrap-distance-right:2.88pt;mso-wrap-distance-bottom:1.016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">
                <v:stroke endarrow="block"/>
                <v:shadow color="#ccc"/>
              </v:shape>
            </w:pict>
          </mc:Fallback>
        </mc:AlternateContent>
      </w:r>
    </w:p>
    <w:p w14:paraId="2D9FF6F2" w14:textId="596D06E8" w:rsidR="00453EC1" w:rsidRPr="002750B3" w:rsidRDefault="00453EC1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750B3"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14:paraId="3CB89344" w14:textId="5AD92D9D" w:rsidR="00A93A13" w:rsidRDefault="00A93A13" w:rsidP="00A93A13">
      <w:pPr>
        <w:pStyle w:val="Caption"/>
        <w:keepNext/>
      </w:pPr>
      <w:bookmarkStart w:id="3" w:name="_Toc40102724"/>
      <w:r>
        <w:t>Table S</w:t>
      </w:r>
      <w:fldSimple w:instr=" SEQ Table \* ARABIC ">
        <w:r>
          <w:rPr>
            <w:noProof/>
          </w:rPr>
          <w:t>1</w:t>
        </w:r>
      </w:fldSimple>
      <w:r>
        <w:t>: Missing data by ethnicity, socioeconomic deprivation and education level</w:t>
      </w:r>
      <w:bookmarkEnd w:id="3"/>
    </w:p>
    <w:tbl>
      <w:tblPr>
        <w:tblStyle w:val="PlainTable1"/>
        <w:tblW w:w="7640" w:type="dxa"/>
        <w:tblLook w:val="04A0" w:firstRow="1" w:lastRow="0" w:firstColumn="1" w:lastColumn="0" w:noHBand="0" w:noVBand="1"/>
      </w:tblPr>
      <w:tblGrid>
        <w:gridCol w:w="2800"/>
        <w:gridCol w:w="1080"/>
        <w:gridCol w:w="540"/>
        <w:gridCol w:w="980"/>
        <w:gridCol w:w="600"/>
        <w:gridCol w:w="1080"/>
        <w:gridCol w:w="560"/>
      </w:tblGrid>
      <w:tr w:rsidR="00A93A13" w:rsidRPr="00A93A13" w14:paraId="76DE74F2" w14:textId="77777777" w:rsidTr="003761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0DE1B1F6" w14:textId="60C3F134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1620" w:type="dxa"/>
            <w:gridSpan w:val="2"/>
            <w:noWrap/>
            <w:hideMark/>
          </w:tcPr>
          <w:p w14:paraId="6B728485" w14:textId="016CB22D" w:rsidR="00A93A13" w:rsidRPr="00A93A13" w:rsidRDefault="00A93A13" w:rsidP="00A93A1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Not missing</w:t>
            </w:r>
          </w:p>
        </w:tc>
        <w:tc>
          <w:tcPr>
            <w:tcW w:w="1580" w:type="dxa"/>
            <w:gridSpan w:val="2"/>
            <w:noWrap/>
            <w:hideMark/>
          </w:tcPr>
          <w:p w14:paraId="3A92BF0D" w14:textId="50FC7599" w:rsidR="00A93A13" w:rsidRPr="00A93A13" w:rsidRDefault="00A93A13" w:rsidP="00A93A1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Missing</w:t>
            </w:r>
          </w:p>
        </w:tc>
        <w:tc>
          <w:tcPr>
            <w:tcW w:w="1640" w:type="dxa"/>
            <w:gridSpan w:val="2"/>
            <w:noWrap/>
            <w:hideMark/>
          </w:tcPr>
          <w:p w14:paraId="76676018" w14:textId="7919AC51" w:rsidR="00A93A13" w:rsidRPr="00A93A13" w:rsidRDefault="00A93A13" w:rsidP="00A93A1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Total</w:t>
            </w:r>
          </w:p>
        </w:tc>
      </w:tr>
      <w:tr w:rsidR="00A93A13" w:rsidRPr="00A93A13" w14:paraId="0A035770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4F396E69" w14:textId="42E873B1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Ethnicity</w:t>
            </w:r>
          </w:p>
        </w:tc>
        <w:tc>
          <w:tcPr>
            <w:tcW w:w="1080" w:type="dxa"/>
            <w:noWrap/>
            <w:hideMark/>
          </w:tcPr>
          <w:p w14:paraId="694D8DC8" w14:textId="306DB265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540" w:type="dxa"/>
            <w:noWrap/>
            <w:hideMark/>
          </w:tcPr>
          <w:p w14:paraId="5F45111D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980" w:type="dxa"/>
            <w:noWrap/>
            <w:hideMark/>
          </w:tcPr>
          <w:p w14:paraId="77AE6F1B" w14:textId="6AD4515F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600" w:type="dxa"/>
            <w:noWrap/>
            <w:hideMark/>
          </w:tcPr>
          <w:p w14:paraId="79E95C63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1080" w:type="dxa"/>
            <w:noWrap/>
            <w:hideMark/>
          </w:tcPr>
          <w:p w14:paraId="088A2C4B" w14:textId="0BB842C9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560" w:type="dxa"/>
            <w:noWrap/>
            <w:hideMark/>
          </w:tcPr>
          <w:p w14:paraId="37D1E322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bidi="he-IL"/>
              </w:rPr>
              <w:t>%</w:t>
            </w:r>
          </w:p>
        </w:tc>
      </w:tr>
      <w:tr w:rsidR="00A93A13" w:rsidRPr="00A93A13" w14:paraId="0DF98629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3D3E0D20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White British</w:t>
            </w:r>
          </w:p>
        </w:tc>
        <w:tc>
          <w:tcPr>
            <w:tcW w:w="1080" w:type="dxa"/>
            <w:noWrap/>
            <w:hideMark/>
          </w:tcPr>
          <w:p w14:paraId="108A4943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348,735</w:t>
            </w:r>
          </w:p>
        </w:tc>
        <w:tc>
          <w:tcPr>
            <w:tcW w:w="540" w:type="dxa"/>
            <w:noWrap/>
            <w:hideMark/>
          </w:tcPr>
          <w:p w14:paraId="24295181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92.9</w:t>
            </w:r>
          </w:p>
        </w:tc>
        <w:tc>
          <w:tcPr>
            <w:tcW w:w="980" w:type="dxa"/>
            <w:noWrap/>
            <w:hideMark/>
          </w:tcPr>
          <w:p w14:paraId="60288440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26,631</w:t>
            </w:r>
          </w:p>
        </w:tc>
        <w:tc>
          <w:tcPr>
            <w:tcW w:w="600" w:type="dxa"/>
            <w:noWrap/>
            <w:hideMark/>
          </w:tcPr>
          <w:p w14:paraId="0D66628B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7.1</w:t>
            </w:r>
          </w:p>
        </w:tc>
        <w:tc>
          <w:tcPr>
            <w:tcW w:w="1080" w:type="dxa"/>
            <w:noWrap/>
            <w:hideMark/>
          </w:tcPr>
          <w:p w14:paraId="2BDF396D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375,366</w:t>
            </w:r>
          </w:p>
        </w:tc>
        <w:tc>
          <w:tcPr>
            <w:tcW w:w="560" w:type="dxa"/>
            <w:noWrap/>
            <w:hideMark/>
          </w:tcPr>
          <w:p w14:paraId="2DAAD6A7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410767E3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389C7CEE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White Irish</w:t>
            </w:r>
          </w:p>
        </w:tc>
        <w:tc>
          <w:tcPr>
            <w:tcW w:w="1080" w:type="dxa"/>
            <w:noWrap/>
            <w:hideMark/>
          </w:tcPr>
          <w:p w14:paraId="66718C7A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9,800</w:t>
            </w:r>
          </w:p>
        </w:tc>
        <w:tc>
          <w:tcPr>
            <w:tcW w:w="540" w:type="dxa"/>
            <w:noWrap/>
            <w:hideMark/>
          </w:tcPr>
          <w:p w14:paraId="2D27123E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90.6</w:t>
            </w:r>
          </w:p>
        </w:tc>
        <w:tc>
          <w:tcPr>
            <w:tcW w:w="980" w:type="dxa"/>
            <w:noWrap/>
            <w:hideMark/>
          </w:tcPr>
          <w:p w14:paraId="4EF399E8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1,022</w:t>
            </w:r>
          </w:p>
        </w:tc>
        <w:tc>
          <w:tcPr>
            <w:tcW w:w="600" w:type="dxa"/>
            <w:noWrap/>
            <w:hideMark/>
          </w:tcPr>
          <w:p w14:paraId="72643AC3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9.4</w:t>
            </w:r>
          </w:p>
        </w:tc>
        <w:tc>
          <w:tcPr>
            <w:tcW w:w="1080" w:type="dxa"/>
            <w:noWrap/>
            <w:hideMark/>
          </w:tcPr>
          <w:p w14:paraId="0A2F30BF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10,822</w:t>
            </w:r>
          </w:p>
        </w:tc>
        <w:tc>
          <w:tcPr>
            <w:tcW w:w="560" w:type="dxa"/>
            <w:noWrap/>
            <w:hideMark/>
          </w:tcPr>
          <w:p w14:paraId="4F6DC410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1A657A32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542953A5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White Other</w:t>
            </w:r>
          </w:p>
        </w:tc>
        <w:tc>
          <w:tcPr>
            <w:tcW w:w="1080" w:type="dxa"/>
            <w:noWrap/>
            <w:hideMark/>
          </w:tcPr>
          <w:p w14:paraId="507AB529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12,925</w:t>
            </w:r>
          </w:p>
        </w:tc>
        <w:tc>
          <w:tcPr>
            <w:tcW w:w="540" w:type="dxa"/>
            <w:noWrap/>
            <w:hideMark/>
          </w:tcPr>
          <w:p w14:paraId="0E84C608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90.0</w:t>
            </w:r>
          </w:p>
        </w:tc>
        <w:tc>
          <w:tcPr>
            <w:tcW w:w="980" w:type="dxa"/>
            <w:noWrap/>
            <w:hideMark/>
          </w:tcPr>
          <w:p w14:paraId="16ADD61C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1,440</w:t>
            </w:r>
          </w:p>
        </w:tc>
        <w:tc>
          <w:tcPr>
            <w:tcW w:w="600" w:type="dxa"/>
            <w:noWrap/>
            <w:hideMark/>
          </w:tcPr>
          <w:p w14:paraId="25FBA24D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10.0</w:t>
            </w:r>
          </w:p>
        </w:tc>
        <w:tc>
          <w:tcPr>
            <w:tcW w:w="1080" w:type="dxa"/>
            <w:noWrap/>
            <w:hideMark/>
          </w:tcPr>
          <w:p w14:paraId="418E2B4E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14,365</w:t>
            </w:r>
          </w:p>
        </w:tc>
        <w:tc>
          <w:tcPr>
            <w:tcW w:w="560" w:type="dxa"/>
            <w:noWrap/>
            <w:hideMark/>
          </w:tcPr>
          <w:p w14:paraId="0620262F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5C3A94C7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420D8E94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Mixed</w:t>
            </w:r>
          </w:p>
        </w:tc>
        <w:tc>
          <w:tcPr>
            <w:tcW w:w="1080" w:type="dxa"/>
            <w:noWrap/>
            <w:hideMark/>
          </w:tcPr>
          <w:p w14:paraId="1D23A95F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2,356</w:t>
            </w:r>
          </w:p>
        </w:tc>
        <w:tc>
          <w:tcPr>
            <w:tcW w:w="540" w:type="dxa"/>
            <w:noWrap/>
            <w:hideMark/>
          </w:tcPr>
          <w:p w14:paraId="7C2560AC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88.5</w:t>
            </w:r>
          </w:p>
        </w:tc>
        <w:tc>
          <w:tcPr>
            <w:tcW w:w="980" w:type="dxa"/>
            <w:noWrap/>
            <w:hideMark/>
          </w:tcPr>
          <w:p w14:paraId="40FAAB68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305</w:t>
            </w:r>
          </w:p>
        </w:tc>
        <w:tc>
          <w:tcPr>
            <w:tcW w:w="600" w:type="dxa"/>
            <w:noWrap/>
            <w:hideMark/>
          </w:tcPr>
          <w:p w14:paraId="6B8E979C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11.5</w:t>
            </w:r>
          </w:p>
        </w:tc>
        <w:tc>
          <w:tcPr>
            <w:tcW w:w="1080" w:type="dxa"/>
            <w:noWrap/>
            <w:hideMark/>
          </w:tcPr>
          <w:p w14:paraId="585B2BEA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2,661</w:t>
            </w:r>
          </w:p>
        </w:tc>
        <w:tc>
          <w:tcPr>
            <w:tcW w:w="560" w:type="dxa"/>
            <w:noWrap/>
            <w:hideMark/>
          </w:tcPr>
          <w:p w14:paraId="3CB08DBE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0AE3045C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4E6A7F91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Indian</w:t>
            </w:r>
          </w:p>
        </w:tc>
        <w:tc>
          <w:tcPr>
            <w:tcW w:w="1080" w:type="dxa"/>
            <w:noWrap/>
            <w:hideMark/>
          </w:tcPr>
          <w:p w14:paraId="66ACBF61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4,571</w:t>
            </w:r>
          </w:p>
        </w:tc>
        <w:tc>
          <w:tcPr>
            <w:tcW w:w="540" w:type="dxa"/>
            <w:noWrap/>
            <w:hideMark/>
          </w:tcPr>
          <w:p w14:paraId="0C36E70D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81.4</w:t>
            </w:r>
          </w:p>
        </w:tc>
        <w:tc>
          <w:tcPr>
            <w:tcW w:w="980" w:type="dxa"/>
            <w:noWrap/>
            <w:hideMark/>
          </w:tcPr>
          <w:p w14:paraId="314A8609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1,047</w:t>
            </w:r>
          </w:p>
        </w:tc>
        <w:tc>
          <w:tcPr>
            <w:tcW w:w="600" w:type="dxa"/>
            <w:noWrap/>
            <w:hideMark/>
          </w:tcPr>
          <w:p w14:paraId="1304D679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18.6</w:t>
            </w:r>
          </w:p>
        </w:tc>
        <w:tc>
          <w:tcPr>
            <w:tcW w:w="1080" w:type="dxa"/>
            <w:noWrap/>
            <w:hideMark/>
          </w:tcPr>
          <w:p w14:paraId="3BA49335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5,618</w:t>
            </w:r>
          </w:p>
        </w:tc>
        <w:tc>
          <w:tcPr>
            <w:tcW w:w="560" w:type="dxa"/>
            <w:noWrap/>
            <w:hideMark/>
          </w:tcPr>
          <w:p w14:paraId="33B03B63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703493CB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422AE429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Pakistani</w:t>
            </w:r>
          </w:p>
        </w:tc>
        <w:tc>
          <w:tcPr>
            <w:tcW w:w="1080" w:type="dxa"/>
            <w:noWrap/>
            <w:hideMark/>
          </w:tcPr>
          <w:p w14:paraId="027FCF37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1,259</w:t>
            </w:r>
          </w:p>
        </w:tc>
        <w:tc>
          <w:tcPr>
            <w:tcW w:w="540" w:type="dxa"/>
            <w:noWrap/>
            <w:hideMark/>
          </w:tcPr>
          <w:p w14:paraId="7C3D2E0B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75.3</w:t>
            </w:r>
          </w:p>
        </w:tc>
        <w:tc>
          <w:tcPr>
            <w:tcW w:w="980" w:type="dxa"/>
            <w:noWrap/>
            <w:hideMark/>
          </w:tcPr>
          <w:p w14:paraId="521C5DA0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413</w:t>
            </w:r>
          </w:p>
        </w:tc>
        <w:tc>
          <w:tcPr>
            <w:tcW w:w="600" w:type="dxa"/>
            <w:noWrap/>
            <w:hideMark/>
          </w:tcPr>
          <w:p w14:paraId="254096D2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24.7</w:t>
            </w:r>
          </w:p>
        </w:tc>
        <w:tc>
          <w:tcPr>
            <w:tcW w:w="1080" w:type="dxa"/>
            <w:noWrap/>
            <w:hideMark/>
          </w:tcPr>
          <w:p w14:paraId="39E6CC02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1,672</w:t>
            </w:r>
          </w:p>
        </w:tc>
        <w:tc>
          <w:tcPr>
            <w:tcW w:w="560" w:type="dxa"/>
            <w:noWrap/>
            <w:hideMark/>
          </w:tcPr>
          <w:p w14:paraId="662D3AC5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6D829C30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2C16D918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Other South Asian</w:t>
            </w:r>
          </w:p>
        </w:tc>
        <w:tc>
          <w:tcPr>
            <w:tcW w:w="1080" w:type="dxa"/>
            <w:noWrap/>
            <w:hideMark/>
          </w:tcPr>
          <w:p w14:paraId="03933B6C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1,493</w:t>
            </w:r>
          </w:p>
        </w:tc>
        <w:tc>
          <w:tcPr>
            <w:tcW w:w="540" w:type="dxa"/>
            <w:noWrap/>
            <w:hideMark/>
          </w:tcPr>
          <w:p w14:paraId="425B5F92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76.3</w:t>
            </w:r>
          </w:p>
        </w:tc>
        <w:tc>
          <w:tcPr>
            <w:tcW w:w="980" w:type="dxa"/>
            <w:noWrap/>
            <w:hideMark/>
          </w:tcPr>
          <w:p w14:paraId="466E4CDD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463</w:t>
            </w:r>
          </w:p>
        </w:tc>
        <w:tc>
          <w:tcPr>
            <w:tcW w:w="600" w:type="dxa"/>
            <w:noWrap/>
            <w:hideMark/>
          </w:tcPr>
          <w:p w14:paraId="1087988C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23.7</w:t>
            </w:r>
          </w:p>
        </w:tc>
        <w:tc>
          <w:tcPr>
            <w:tcW w:w="1080" w:type="dxa"/>
            <w:noWrap/>
            <w:hideMark/>
          </w:tcPr>
          <w:p w14:paraId="3CF3F9AB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1,956</w:t>
            </w:r>
          </w:p>
        </w:tc>
        <w:tc>
          <w:tcPr>
            <w:tcW w:w="560" w:type="dxa"/>
            <w:noWrap/>
            <w:hideMark/>
          </w:tcPr>
          <w:p w14:paraId="76BDE18C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654486C5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46AEBFAB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Black Caribbean</w:t>
            </w:r>
          </w:p>
        </w:tc>
        <w:tc>
          <w:tcPr>
            <w:tcW w:w="1080" w:type="dxa"/>
            <w:noWrap/>
            <w:hideMark/>
          </w:tcPr>
          <w:p w14:paraId="38FBE20E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3,669</w:t>
            </w:r>
          </w:p>
        </w:tc>
        <w:tc>
          <w:tcPr>
            <w:tcW w:w="540" w:type="dxa"/>
            <w:noWrap/>
            <w:hideMark/>
          </w:tcPr>
          <w:p w14:paraId="321C123F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84.4</w:t>
            </w:r>
          </w:p>
        </w:tc>
        <w:tc>
          <w:tcPr>
            <w:tcW w:w="980" w:type="dxa"/>
            <w:noWrap/>
            <w:hideMark/>
          </w:tcPr>
          <w:p w14:paraId="79F4C896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677</w:t>
            </w:r>
          </w:p>
        </w:tc>
        <w:tc>
          <w:tcPr>
            <w:tcW w:w="600" w:type="dxa"/>
            <w:noWrap/>
            <w:hideMark/>
          </w:tcPr>
          <w:p w14:paraId="3EC00A31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15.6</w:t>
            </w:r>
          </w:p>
        </w:tc>
        <w:tc>
          <w:tcPr>
            <w:tcW w:w="1080" w:type="dxa"/>
            <w:noWrap/>
            <w:hideMark/>
          </w:tcPr>
          <w:p w14:paraId="6853E2A0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4,346</w:t>
            </w:r>
          </w:p>
        </w:tc>
        <w:tc>
          <w:tcPr>
            <w:tcW w:w="560" w:type="dxa"/>
            <w:noWrap/>
            <w:hideMark/>
          </w:tcPr>
          <w:p w14:paraId="7529F262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100F9BAA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10F3266F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Black African</w:t>
            </w:r>
          </w:p>
        </w:tc>
        <w:tc>
          <w:tcPr>
            <w:tcW w:w="1080" w:type="dxa"/>
            <w:noWrap/>
            <w:hideMark/>
          </w:tcPr>
          <w:p w14:paraId="5B163542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2,623</w:t>
            </w:r>
          </w:p>
        </w:tc>
        <w:tc>
          <w:tcPr>
            <w:tcW w:w="540" w:type="dxa"/>
            <w:noWrap/>
            <w:hideMark/>
          </w:tcPr>
          <w:p w14:paraId="7E060302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81.0</w:t>
            </w:r>
          </w:p>
        </w:tc>
        <w:tc>
          <w:tcPr>
            <w:tcW w:w="980" w:type="dxa"/>
            <w:noWrap/>
            <w:hideMark/>
          </w:tcPr>
          <w:p w14:paraId="47AE625B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615</w:t>
            </w:r>
          </w:p>
        </w:tc>
        <w:tc>
          <w:tcPr>
            <w:tcW w:w="600" w:type="dxa"/>
            <w:noWrap/>
            <w:hideMark/>
          </w:tcPr>
          <w:p w14:paraId="08001601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19.0</w:t>
            </w:r>
          </w:p>
        </w:tc>
        <w:tc>
          <w:tcPr>
            <w:tcW w:w="1080" w:type="dxa"/>
            <w:noWrap/>
            <w:hideMark/>
          </w:tcPr>
          <w:p w14:paraId="0658C8C8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3,238</w:t>
            </w:r>
          </w:p>
        </w:tc>
        <w:tc>
          <w:tcPr>
            <w:tcW w:w="560" w:type="dxa"/>
            <w:noWrap/>
            <w:hideMark/>
          </w:tcPr>
          <w:p w14:paraId="171B5EC6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5D4C04C9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41D3720B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Black Other</w:t>
            </w:r>
          </w:p>
        </w:tc>
        <w:tc>
          <w:tcPr>
            <w:tcW w:w="1080" w:type="dxa"/>
            <w:noWrap/>
            <w:hideMark/>
          </w:tcPr>
          <w:p w14:paraId="67CAED0E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103</w:t>
            </w:r>
          </w:p>
        </w:tc>
        <w:tc>
          <w:tcPr>
            <w:tcW w:w="540" w:type="dxa"/>
            <w:noWrap/>
            <w:hideMark/>
          </w:tcPr>
          <w:p w14:paraId="6EF522DA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72.5</w:t>
            </w:r>
          </w:p>
        </w:tc>
        <w:tc>
          <w:tcPr>
            <w:tcW w:w="980" w:type="dxa"/>
            <w:noWrap/>
            <w:hideMark/>
          </w:tcPr>
          <w:p w14:paraId="4D46ED32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39</w:t>
            </w:r>
          </w:p>
        </w:tc>
        <w:tc>
          <w:tcPr>
            <w:tcW w:w="600" w:type="dxa"/>
            <w:noWrap/>
            <w:hideMark/>
          </w:tcPr>
          <w:p w14:paraId="35067580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27.5</w:t>
            </w:r>
          </w:p>
        </w:tc>
        <w:tc>
          <w:tcPr>
            <w:tcW w:w="1080" w:type="dxa"/>
            <w:noWrap/>
            <w:hideMark/>
          </w:tcPr>
          <w:p w14:paraId="53D67D46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142</w:t>
            </w:r>
          </w:p>
        </w:tc>
        <w:tc>
          <w:tcPr>
            <w:tcW w:w="560" w:type="dxa"/>
            <w:noWrap/>
            <w:hideMark/>
          </w:tcPr>
          <w:p w14:paraId="6690D519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67A2A46B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486071A7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Chinese</w:t>
            </w:r>
          </w:p>
        </w:tc>
        <w:tc>
          <w:tcPr>
            <w:tcW w:w="1080" w:type="dxa"/>
            <w:noWrap/>
            <w:hideMark/>
          </w:tcPr>
          <w:p w14:paraId="36F4FD51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1,153</w:t>
            </w:r>
          </w:p>
        </w:tc>
        <w:tc>
          <w:tcPr>
            <w:tcW w:w="540" w:type="dxa"/>
            <w:noWrap/>
            <w:hideMark/>
          </w:tcPr>
          <w:p w14:paraId="6FA6EA9C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82.2</w:t>
            </w:r>
          </w:p>
        </w:tc>
        <w:tc>
          <w:tcPr>
            <w:tcW w:w="980" w:type="dxa"/>
            <w:noWrap/>
            <w:hideMark/>
          </w:tcPr>
          <w:p w14:paraId="718348DF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249</w:t>
            </w:r>
          </w:p>
        </w:tc>
        <w:tc>
          <w:tcPr>
            <w:tcW w:w="600" w:type="dxa"/>
            <w:noWrap/>
            <w:hideMark/>
          </w:tcPr>
          <w:p w14:paraId="548F89EC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17.8</w:t>
            </w:r>
          </w:p>
        </w:tc>
        <w:tc>
          <w:tcPr>
            <w:tcW w:w="1080" w:type="dxa"/>
            <w:noWrap/>
            <w:hideMark/>
          </w:tcPr>
          <w:p w14:paraId="21AB06C4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1,402</w:t>
            </w:r>
          </w:p>
        </w:tc>
        <w:tc>
          <w:tcPr>
            <w:tcW w:w="560" w:type="dxa"/>
            <w:noWrap/>
            <w:hideMark/>
          </w:tcPr>
          <w:p w14:paraId="392F537D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5913B51D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658A9E0C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Other</w:t>
            </w:r>
          </w:p>
        </w:tc>
        <w:tc>
          <w:tcPr>
            <w:tcW w:w="1080" w:type="dxa"/>
            <w:noWrap/>
            <w:hideMark/>
          </w:tcPr>
          <w:p w14:paraId="11DE11E5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3,429</w:t>
            </w:r>
          </w:p>
        </w:tc>
        <w:tc>
          <w:tcPr>
            <w:tcW w:w="540" w:type="dxa"/>
            <w:noWrap/>
            <w:hideMark/>
          </w:tcPr>
          <w:p w14:paraId="0F614860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81.6</w:t>
            </w:r>
          </w:p>
        </w:tc>
        <w:tc>
          <w:tcPr>
            <w:tcW w:w="980" w:type="dxa"/>
            <w:noWrap/>
            <w:hideMark/>
          </w:tcPr>
          <w:p w14:paraId="2222379C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775</w:t>
            </w:r>
          </w:p>
        </w:tc>
        <w:tc>
          <w:tcPr>
            <w:tcW w:w="600" w:type="dxa"/>
            <w:noWrap/>
            <w:hideMark/>
          </w:tcPr>
          <w:p w14:paraId="15BC2002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18.4</w:t>
            </w:r>
          </w:p>
        </w:tc>
        <w:tc>
          <w:tcPr>
            <w:tcW w:w="1080" w:type="dxa"/>
            <w:noWrap/>
            <w:hideMark/>
          </w:tcPr>
          <w:p w14:paraId="6D24B960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4,204</w:t>
            </w:r>
          </w:p>
        </w:tc>
        <w:tc>
          <w:tcPr>
            <w:tcW w:w="560" w:type="dxa"/>
            <w:noWrap/>
            <w:hideMark/>
          </w:tcPr>
          <w:p w14:paraId="34E8911C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57054A07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6418007C" w14:textId="3C624EEC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Missing</w:t>
            </w:r>
          </w:p>
        </w:tc>
        <w:tc>
          <w:tcPr>
            <w:tcW w:w="1080" w:type="dxa"/>
            <w:noWrap/>
          </w:tcPr>
          <w:p w14:paraId="07D784EB" w14:textId="08DC7500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540" w:type="dxa"/>
            <w:noWrap/>
          </w:tcPr>
          <w:p w14:paraId="7212E61D" w14:textId="68F48D45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980" w:type="dxa"/>
            <w:noWrap/>
            <w:hideMark/>
          </w:tcPr>
          <w:p w14:paraId="5A12CFF5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2,433</w:t>
            </w:r>
          </w:p>
        </w:tc>
        <w:tc>
          <w:tcPr>
            <w:tcW w:w="600" w:type="dxa"/>
            <w:noWrap/>
            <w:hideMark/>
          </w:tcPr>
          <w:p w14:paraId="1EC0D9B9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676D6160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2,433</w:t>
            </w:r>
          </w:p>
        </w:tc>
        <w:tc>
          <w:tcPr>
            <w:tcW w:w="560" w:type="dxa"/>
            <w:noWrap/>
            <w:hideMark/>
          </w:tcPr>
          <w:p w14:paraId="6A3D918A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3C7E840F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00F5C1CB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Total</w:t>
            </w:r>
          </w:p>
        </w:tc>
        <w:tc>
          <w:tcPr>
            <w:tcW w:w="1080" w:type="dxa"/>
            <w:noWrap/>
            <w:hideMark/>
          </w:tcPr>
          <w:p w14:paraId="6F1834A7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392,116</w:t>
            </w:r>
          </w:p>
        </w:tc>
        <w:tc>
          <w:tcPr>
            <w:tcW w:w="540" w:type="dxa"/>
            <w:noWrap/>
            <w:hideMark/>
          </w:tcPr>
          <w:p w14:paraId="0EA8D572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91.6</w:t>
            </w:r>
          </w:p>
        </w:tc>
        <w:tc>
          <w:tcPr>
            <w:tcW w:w="980" w:type="dxa"/>
            <w:noWrap/>
            <w:hideMark/>
          </w:tcPr>
          <w:p w14:paraId="7E112F48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36,109</w:t>
            </w:r>
          </w:p>
        </w:tc>
        <w:tc>
          <w:tcPr>
            <w:tcW w:w="600" w:type="dxa"/>
            <w:noWrap/>
            <w:hideMark/>
          </w:tcPr>
          <w:p w14:paraId="744FD830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8.4</w:t>
            </w:r>
          </w:p>
        </w:tc>
        <w:tc>
          <w:tcPr>
            <w:tcW w:w="1080" w:type="dxa"/>
            <w:noWrap/>
            <w:hideMark/>
          </w:tcPr>
          <w:p w14:paraId="36258D2B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428,225</w:t>
            </w:r>
          </w:p>
        </w:tc>
        <w:tc>
          <w:tcPr>
            <w:tcW w:w="560" w:type="dxa"/>
            <w:noWrap/>
            <w:hideMark/>
          </w:tcPr>
          <w:p w14:paraId="59A57B78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7462F4FB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427FBFA4" w14:textId="600EB462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Deprivation quartile</w:t>
            </w:r>
          </w:p>
        </w:tc>
        <w:tc>
          <w:tcPr>
            <w:tcW w:w="1080" w:type="dxa"/>
            <w:noWrap/>
          </w:tcPr>
          <w:p w14:paraId="39E7E10D" w14:textId="714E83D2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540" w:type="dxa"/>
            <w:noWrap/>
          </w:tcPr>
          <w:p w14:paraId="0FB18DD6" w14:textId="76428753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980" w:type="dxa"/>
            <w:noWrap/>
          </w:tcPr>
          <w:p w14:paraId="299B039D" w14:textId="215FE0DF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00" w:type="dxa"/>
            <w:noWrap/>
          </w:tcPr>
          <w:p w14:paraId="3AE672B4" w14:textId="5ADE689B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1080" w:type="dxa"/>
            <w:noWrap/>
          </w:tcPr>
          <w:p w14:paraId="35CB46F9" w14:textId="223EB625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560" w:type="dxa"/>
            <w:noWrap/>
          </w:tcPr>
          <w:p w14:paraId="526E814B" w14:textId="6AFDB612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</w:tr>
      <w:tr w:rsidR="00A93A13" w:rsidRPr="00A93A13" w14:paraId="4BA4CAE1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135D401D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Quartile 1 (most advantaged)</w:t>
            </w:r>
          </w:p>
        </w:tc>
        <w:tc>
          <w:tcPr>
            <w:tcW w:w="1080" w:type="dxa"/>
            <w:noWrap/>
            <w:hideMark/>
          </w:tcPr>
          <w:p w14:paraId="7B7166FB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100,701</w:t>
            </w:r>
          </w:p>
        </w:tc>
        <w:tc>
          <w:tcPr>
            <w:tcW w:w="540" w:type="dxa"/>
            <w:noWrap/>
            <w:hideMark/>
          </w:tcPr>
          <w:p w14:paraId="4888B234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93.6</w:t>
            </w:r>
          </w:p>
        </w:tc>
        <w:tc>
          <w:tcPr>
            <w:tcW w:w="980" w:type="dxa"/>
            <w:noWrap/>
            <w:hideMark/>
          </w:tcPr>
          <w:p w14:paraId="3F295B05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6,924</w:t>
            </w:r>
          </w:p>
        </w:tc>
        <w:tc>
          <w:tcPr>
            <w:tcW w:w="600" w:type="dxa"/>
            <w:noWrap/>
            <w:hideMark/>
          </w:tcPr>
          <w:p w14:paraId="30959866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6.4</w:t>
            </w:r>
          </w:p>
        </w:tc>
        <w:tc>
          <w:tcPr>
            <w:tcW w:w="1080" w:type="dxa"/>
            <w:noWrap/>
            <w:hideMark/>
          </w:tcPr>
          <w:p w14:paraId="760442C4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107,625</w:t>
            </w:r>
          </w:p>
        </w:tc>
        <w:tc>
          <w:tcPr>
            <w:tcW w:w="560" w:type="dxa"/>
            <w:noWrap/>
            <w:hideMark/>
          </w:tcPr>
          <w:p w14:paraId="1C823E82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4315FDCA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0C0808C9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Quartile 2</w:t>
            </w:r>
          </w:p>
        </w:tc>
        <w:tc>
          <w:tcPr>
            <w:tcW w:w="1080" w:type="dxa"/>
            <w:noWrap/>
            <w:hideMark/>
          </w:tcPr>
          <w:p w14:paraId="2B45C1D7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99,838</w:t>
            </w:r>
          </w:p>
        </w:tc>
        <w:tc>
          <w:tcPr>
            <w:tcW w:w="540" w:type="dxa"/>
            <w:noWrap/>
            <w:hideMark/>
          </w:tcPr>
          <w:p w14:paraId="2E2A1F23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93.0</w:t>
            </w:r>
          </w:p>
        </w:tc>
        <w:tc>
          <w:tcPr>
            <w:tcW w:w="980" w:type="dxa"/>
            <w:noWrap/>
            <w:hideMark/>
          </w:tcPr>
          <w:p w14:paraId="20F946E0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7,556</w:t>
            </w:r>
          </w:p>
        </w:tc>
        <w:tc>
          <w:tcPr>
            <w:tcW w:w="600" w:type="dxa"/>
            <w:noWrap/>
            <w:hideMark/>
          </w:tcPr>
          <w:p w14:paraId="1620CBF4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7.0</w:t>
            </w:r>
          </w:p>
        </w:tc>
        <w:tc>
          <w:tcPr>
            <w:tcW w:w="1080" w:type="dxa"/>
            <w:noWrap/>
            <w:hideMark/>
          </w:tcPr>
          <w:p w14:paraId="033D1B8C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107,394</w:t>
            </w:r>
          </w:p>
        </w:tc>
        <w:tc>
          <w:tcPr>
            <w:tcW w:w="560" w:type="dxa"/>
            <w:noWrap/>
            <w:hideMark/>
          </w:tcPr>
          <w:p w14:paraId="5A567D69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559EC38A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3DB5F44B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Quartile 3</w:t>
            </w:r>
          </w:p>
        </w:tc>
        <w:tc>
          <w:tcPr>
            <w:tcW w:w="1080" w:type="dxa"/>
            <w:noWrap/>
            <w:hideMark/>
          </w:tcPr>
          <w:p w14:paraId="0869A6C9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98,380</w:t>
            </w:r>
          </w:p>
        </w:tc>
        <w:tc>
          <w:tcPr>
            <w:tcW w:w="540" w:type="dxa"/>
            <w:noWrap/>
            <w:hideMark/>
          </w:tcPr>
          <w:p w14:paraId="58300FB6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91.9</w:t>
            </w:r>
          </w:p>
        </w:tc>
        <w:tc>
          <w:tcPr>
            <w:tcW w:w="980" w:type="dxa"/>
            <w:noWrap/>
            <w:hideMark/>
          </w:tcPr>
          <w:p w14:paraId="46D796C7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8,642</w:t>
            </w:r>
          </w:p>
        </w:tc>
        <w:tc>
          <w:tcPr>
            <w:tcW w:w="600" w:type="dxa"/>
            <w:noWrap/>
            <w:hideMark/>
          </w:tcPr>
          <w:p w14:paraId="57C02C14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8.1</w:t>
            </w:r>
          </w:p>
        </w:tc>
        <w:tc>
          <w:tcPr>
            <w:tcW w:w="1080" w:type="dxa"/>
            <w:noWrap/>
            <w:hideMark/>
          </w:tcPr>
          <w:p w14:paraId="0267E8AA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107,022</w:t>
            </w:r>
          </w:p>
        </w:tc>
        <w:tc>
          <w:tcPr>
            <w:tcW w:w="560" w:type="dxa"/>
            <w:noWrap/>
            <w:hideMark/>
          </w:tcPr>
          <w:p w14:paraId="67557CB9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38B351C7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46C0590D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Quartile 4 (least advantaged)</w:t>
            </w:r>
          </w:p>
        </w:tc>
        <w:tc>
          <w:tcPr>
            <w:tcW w:w="1080" w:type="dxa"/>
            <w:noWrap/>
            <w:hideMark/>
          </w:tcPr>
          <w:p w14:paraId="5C253258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93,197</w:t>
            </w:r>
          </w:p>
        </w:tc>
        <w:tc>
          <w:tcPr>
            <w:tcW w:w="540" w:type="dxa"/>
            <w:noWrap/>
            <w:hideMark/>
          </w:tcPr>
          <w:p w14:paraId="1A094605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88.2</w:t>
            </w:r>
          </w:p>
        </w:tc>
        <w:tc>
          <w:tcPr>
            <w:tcW w:w="980" w:type="dxa"/>
            <w:noWrap/>
            <w:hideMark/>
          </w:tcPr>
          <w:p w14:paraId="70CFDE71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12,486</w:t>
            </w:r>
          </w:p>
        </w:tc>
        <w:tc>
          <w:tcPr>
            <w:tcW w:w="600" w:type="dxa"/>
            <w:noWrap/>
            <w:hideMark/>
          </w:tcPr>
          <w:p w14:paraId="719590D4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11.8</w:t>
            </w:r>
          </w:p>
        </w:tc>
        <w:tc>
          <w:tcPr>
            <w:tcW w:w="1080" w:type="dxa"/>
            <w:noWrap/>
            <w:hideMark/>
          </w:tcPr>
          <w:p w14:paraId="11E217EB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105,683</w:t>
            </w:r>
          </w:p>
        </w:tc>
        <w:tc>
          <w:tcPr>
            <w:tcW w:w="560" w:type="dxa"/>
            <w:noWrap/>
            <w:hideMark/>
          </w:tcPr>
          <w:p w14:paraId="29BC5270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14D67781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525516E2" w14:textId="3F508A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Missing</w:t>
            </w:r>
          </w:p>
        </w:tc>
        <w:tc>
          <w:tcPr>
            <w:tcW w:w="1080" w:type="dxa"/>
            <w:noWrap/>
          </w:tcPr>
          <w:p w14:paraId="255BC2E8" w14:textId="51E133D9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540" w:type="dxa"/>
            <w:noWrap/>
          </w:tcPr>
          <w:p w14:paraId="4C50F9D9" w14:textId="0C8127D1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980" w:type="dxa"/>
            <w:noWrap/>
            <w:hideMark/>
          </w:tcPr>
          <w:p w14:paraId="598DE32E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501</w:t>
            </w:r>
          </w:p>
        </w:tc>
        <w:tc>
          <w:tcPr>
            <w:tcW w:w="600" w:type="dxa"/>
            <w:noWrap/>
            <w:hideMark/>
          </w:tcPr>
          <w:p w14:paraId="33514463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4FB95A4A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501</w:t>
            </w:r>
          </w:p>
        </w:tc>
        <w:tc>
          <w:tcPr>
            <w:tcW w:w="560" w:type="dxa"/>
            <w:noWrap/>
            <w:hideMark/>
          </w:tcPr>
          <w:p w14:paraId="14C997EF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0E22E2D5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02B354E0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Total</w:t>
            </w:r>
          </w:p>
        </w:tc>
        <w:tc>
          <w:tcPr>
            <w:tcW w:w="1080" w:type="dxa"/>
            <w:noWrap/>
            <w:hideMark/>
          </w:tcPr>
          <w:p w14:paraId="34CBD404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392,116</w:t>
            </w:r>
          </w:p>
        </w:tc>
        <w:tc>
          <w:tcPr>
            <w:tcW w:w="540" w:type="dxa"/>
            <w:noWrap/>
            <w:hideMark/>
          </w:tcPr>
          <w:p w14:paraId="0A91719B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91.6</w:t>
            </w:r>
          </w:p>
        </w:tc>
        <w:tc>
          <w:tcPr>
            <w:tcW w:w="980" w:type="dxa"/>
            <w:noWrap/>
            <w:hideMark/>
          </w:tcPr>
          <w:p w14:paraId="08BFEAC1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36,109</w:t>
            </w:r>
          </w:p>
        </w:tc>
        <w:tc>
          <w:tcPr>
            <w:tcW w:w="600" w:type="dxa"/>
            <w:noWrap/>
            <w:hideMark/>
          </w:tcPr>
          <w:p w14:paraId="459D9E5E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8.4</w:t>
            </w:r>
          </w:p>
        </w:tc>
        <w:tc>
          <w:tcPr>
            <w:tcW w:w="1080" w:type="dxa"/>
            <w:noWrap/>
            <w:hideMark/>
          </w:tcPr>
          <w:p w14:paraId="4AD15517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428,225</w:t>
            </w:r>
          </w:p>
        </w:tc>
        <w:tc>
          <w:tcPr>
            <w:tcW w:w="560" w:type="dxa"/>
            <w:noWrap/>
            <w:hideMark/>
          </w:tcPr>
          <w:p w14:paraId="5BBA1E22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6D30B1BB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06AC4B0C" w14:textId="41C8033C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Education level</w:t>
            </w:r>
          </w:p>
        </w:tc>
        <w:tc>
          <w:tcPr>
            <w:tcW w:w="1080" w:type="dxa"/>
            <w:noWrap/>
          </w:tcPr>
          <w:p w14:paraId="1AC7B279" w14:textId="7BBF83DE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540" w:type="dxa"/>
            <w:noWrap/>
          </w:tcPr>
          <w:p w14:paraId="7A169EC0" w14:textId="767EDBB4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980" w:type="dxa"/>
            <w:noWrap/>
          </w:tcPr>
          <w:p w14:paraId="50D520F0" w14:textId="5F5FBA6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00" w:type="dxa"/>
            <w:noWrap/>
          </w:tcPr>
          <w:p w14:paraId="1B5D7453" w14:textId="4994752A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1080" w:type="dxa"/>
            <w:noWrap/>
          </w:tcPr>
          <w:p w14:paraId="6B446586" w14:textId="3812F02B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560" w:type="dxa"/>
            <w:noWrap/>
          </w:tcPr>
          <w:p w14:paraId="39F7A98F" w14:textId="530669BA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</w:tr>
      <w:tr w:rsidR="00A93A13" w:rsidRPr="00A93A13" w14:paraId="7440A4F7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001F4A86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College or University degree</w:t>
            </w:r>
          </w:p>
        </w:tc>
        <w:tc>
          <w:tcPr>
            <w:tcW w:w="1080" w:type="dxa"/>
            <w:noWrap/>
            <w:hideMark/>
          </w:tcPr>
          <w:p w14:paraId="4B7AA642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128,890</w:t>
            </w:r>
          </w:p>
        </w:tc>
        <w:tc>
          <w:tcPr>
            <w:tcW w:w="540" w:type="dxa"/>
            <w:noWrap/>
            <w:hideMark/>
          </w:tcPr>
          <w:p w14:paraId="3B4918EE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94.2</w:t>
            </w:r>
          </w:p>
        </w:tc>
        <w:tc>
          <w:tcPr>
            <w:tcW w:w="980" w:type="dxa"/>
            <w:noWrap/>
            <w:hideMark/>
          </w:tcPr>
          <w:p w14:paraId="7E4E3A59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7,976</w:t>
            </w:r>
          </w:p>
        </w:tc>
        <w:tc>
          <w:tcPr>
            <w:tcW w:w="600" w:type="dxa"/>
            <w:noWrap/>
            <w:hideMark/>
          </w:tcPr>
          <w:p w14:paraId="1A216B02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5.8</w:t>
            </w:r>
          </w:p>
        </w:tc>
        <w:tc>
          <w:tcPr>
            <w:tcW w:w="1080" w:type="dxa"/>
            <w:noWrap/>
            <w:hideMark/>
          </w:tcPr>
          <w:p w14:paraId="0F12FD2D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136,866</w:t>
            </w:r>
          </w:p>
        </w:tc>
        <w:tc>
          <w:tcPr>
            <w:tcW w:w="560" w:type="dxa"/>
            <w:noWrap/>
            <w:hideMark/>
          </w:tcPr>
          <w:p w14:paraId="66876BD5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30C08887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6F0588B8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A levels/AS levels</w:t>
            </w:r>
          </w:p>
        </w:tc>
        <w:tc>
          <w:tcPr>
            <w:tcW w:w="1080" w:type="dxa"/>
            <w:noWrap/>
            <w:hideMark/>
          </w:tcPr>
          <w:p w14:paraId="425AF7C0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44,650</w:t>
            </w:r>
          </w:p>
        </w:tc>
        <w:tc>
          <w:tcPr>
            <w:tcW w:w="540" w:type="dxa"/>
            <w:noWrap/>
            <w:hideMark/>
          </w:tcPr>
          <w:p w14:paraId="36DF52CC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94.2</w:t>
            </w:r>
          </w:p>
        </w:tc>
        <w:tc>
          <w:tcPr>
            <w:tcW w:w="980" w:type="dxa"/>
            <w:noWrap/>
            <w:hideMark/>
          </w:tcPr>
          <w:p w14:paraId="307831FA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2,731</w:t>
            </w:r>
          </w:p>
        </w:tc>
        <w:tc>
          <w:tcPr>
            <w:tcW w:w="600" w:type="dxa"/>
            <w:noWrap/>
            <w:hideMark/>
          </w:tcPr>
          <w:p w14:paraId="0E2223CF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5.8</w:t>
            </w:r>
          </w:p>
        </w:tc>
        <w:tc>
          <w:tcPr>
            <w:tcW w:w="1080" w:type="dxa"/>
            <w:noWrap/>
            <w:hideMark/>
          </w:tcPr>
          <w:p w14:paraId="4EC46376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47,381</w:t>
            </w:r>
          </w:p>
        </w:tc>
        <w:tc>
          <w:tcPr>
            <w:tcW w:w="560" w:type="dxa"/>
            <w:noWrap/>
            <w:hideMark/>
          </w:tcPr>
          <w:p w14:paraId="5F288699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13830DB0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654280ED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O levels/GCSEs/CSEs</w:t>
            </w:r>
          </w:p>
        </w:tc>
        <w:tc>
          <w:tcPr>
            <w:tcW w:w="1080" w:type="dxa"/>
            <w:noWrap/>
            <w:hideMark/>
          </w:tcPr>
          <w:p w14:paraId="4358F4CA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108,648</w:t>
            </w:r>
          </w:p>
        </w:tc>
        <w:tc>
          <w:tcPr>
            <w:tcW w:w="540" w:type="dxa"/>
            <w:noWrap/>
            <w:hideMark/>
          </w:tcPr>
          <w:p w14:paraId="46B3CA6A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93.8</w:t>
            </w:r>
          </w:p>
        </w:tc>
        <w:tc>
          <w:tcPr>
            <w:tcW w:w="980" w:type="dxa"/>
            <w:noWrap/>
            <w:hideMark/>
          </w:tcPr>
          <w:p w14:paraId="7A6926F6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7,141</w:t>
            </w:r>
          </w:p>
        </w:tc>
        <w:tc>
          <w:tcPr>
            <w:tcW w:w="600" w:type="dxa"/>
            <w:noWrap/>
            <w:hideMark/>
          </w:tcPr>
          <w:p w14:paraId="2F089F22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6.2</w:t>
            </w:r>
          </w:p>
        </w:tc>
        <w:tc>
          <w:tcPr>
            <w:tcW w:w="1080" w:type="dxa"/>
            <w:noWrap/>
            <w:hideMark/>
          </w:tcPr>
          <w:p w14:paraId="78CDA740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115,789</w:t>
            </w:r>
          </w:p>
        </w:tc>
        <w:tc>
          <w:tcPr>
            <w:tcW w:w="560" w:type="dxa"/>
            <w:noWrap/>
            <w:hideMark/>
          </w:tcPr>
          <w:p w14:paraId="04964288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4CC973CB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25B0C7D8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Other</w:t>
            </w:r>
          </w:p>
        </w:tc>
        <w:tc>
          <w:tcPr>
            <w:tcW w:w="1080" w:type="dxa"/>
            <w:noWrap/>
            <w:hideMark/>
          </w:tcPr>
          <w:p w14:paraId="09EF7812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46,393</w:t>
            </w:r>
          </w:p>
        </w:tc>
        <w:tc>
          <w:tcPr>
            <w:tcW w:w="540" w:type="dxa"/>
            <w:noWrap/>
            <w:hideMark/>
          </w:tcPr>
          <w:p w14:paraId="42DE12C5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93.4</w:t>
            </w:r>
          </w:p>
        </w:tc>
        <w:tc>
          <w:tcPr>
            <w:tcW w:w="980" w:type="dxa"/>
            <w:noWrap/>
            <w:hideMark/>
          </w:tcPr>
          <w:p w14:paraId="5C82ED4D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3,296</w:t>
            </w:r>
          </w:p>
        </w:tc>
        <w:tc>
          <w:tcPr>
            <w:tcW w:w="600" w:type="dxa"/>
            <w:noWrap/>
            <w:hideMark/>
          </w:tcPr>
          <w:p w14:paraId="25D685BB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6.6</w:t>
            </w:r>
          </w:p>
        </w:tc>
        <w:tc>
          <w:tcPr>
            <w:tcW w:w="1080" w:type="dxa"/>
            <w:noWrap/>
            <w:hideMark/>
          </w:tcPr>
          <w:p w14:paraId="31D519D9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49,689</w:t>
            </w:r>
          </w:p>
        </w:tc>
        <w:tc>
          <w:tcPr>
            <w:tcW w:w="560" w:type="dxa"/>
            <w:noWrap/>
            <w:hideMark/>
          </w:tcPr>
          <w:p w14:paraId="574D552D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51DC2A72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676C016B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None of the above</w:t>
            </w:r>
          </w:p>
        </w:tc>
        <w:tc>
          <w:tcPr>
            <w:tcW w:w="1080" w:type="dxa"/>
            <w:noWrap/>
            <w:hideMark/>
          </w:tcPr>
          <w:p w14:paraId="357F5B6F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63,535</w:t>
            </w:r>
          </w:p>
        </w:tc>
        <w:tc>
          <w:tcPr>
            <w:tcW w:w="540" w:type="dxa"/>
            <w:noWrap/>
            <w:hideMark/>
          </w:tcPr>
          <w:p w14:paraId="71E38AF0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91.3</w:t>
            </w:r>
          </w:p>
        </w:tc>
        <w:tc>
          <w:tcPr>
            <w:tcW w:w="980" w:type="dxa"/>
            <w:noWrap/>
            <w:hideMark/>
          </w:tcPr>
          <w:p w14:paraId="4155FC51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6,017</w:t>
            </w:r>
          </w:p>
        </w:tc>
        <w:tc>
          <w:tcPr>
            <w:tcW w:w="600" w:type="dxa"/>
            <w:noWrap/>
            <w:hideMark/>
          </w:tcPr>
          <w:p w14:paraId="1ABD9542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8.7</w:t>
            </w:r>
          </w:p>
        </w:tc>
        <w:tc>
          <w:tcPr>
            <w:tcW w:w="1080" w:type="dxa"/>
            <w:noWrap/>
            <w:hideMark/>
          </w:tcPr>
          <w:p w14:paraId="7613B2AE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69,552</w:t>
            </w:r>
          </w:p>
        </w:tc>
        <w:tc>
          <w:tcPr>
            <w:tcW w:w="560" w:type="dxa"/>
            <w:noWrap/>
            <w:hideMark/>
          </w:tcPr>
          <w:p w14:paraId="6CBAB5C5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101D541D" w14:textId="77777777" w:rsidTr="00376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06553634" w14:textId="063661D2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Missing</w:t>
            </w:r>
          </w:p>
        </w:tc>
        <w:tc>
          <w:tcPr>
            <w:tcW w:w="1080" w:type="dxa"/>
            <w:noWrap/>
          </w:tcPr>
          <w:p w14:paraId="0E0D13C1" w14:textId="6CE44483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540" w:type="dxa"/>
            <w:noWrap/>
          </w:tcPr>
          <w:p w14:paraId="26BB82B2" w14:textId="6F536205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980" w:type="dxa"/>
            <w:noWrap/>
            <w:hideMark/>
          </w:tcPr>
          <w:p w14:paraId="0291A742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8,948</w:t>
            </w:r>
          </w:p>
        </w:tc>
        <w:tc>
          <w:tcPr>
            <w:tcW w:w="600" w:type="dxa"/>
            <w:noWrap/>
            <w:hideMark/>
          </w:tcPr>
          <w:p w14:paraId="28CA321F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100.0</w:t>
            </w:r>
          </w:p>
        </w:tc>
        <w:tc>
          <w:tcPr>
            <w:tcW w:w="1080" w:type="dxa"/>
            <w:noWrap/>
            <w:hideMark/>
          </w:tcPr>
          <w:p w14:paraId="6FF18A01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8,948</w:t>
            </w:r>
          </w:p>
        </w:tc>
        <w:tc>
          <w:tcPr>
            <w:tcW w:w="560" w:type="dxa"/>
            <w:noWrap/>
            <w:hideMark/>
          </w:tcPr>
          <w:p w14:paraId="204848CB" w14:textId="77777777" w:rsidR="00A93A13" w:rsidRPr="00A93A13" w:rsidRDefault="00A93A13" w:rsidP="00A93A1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A93A13" w:rsidRPr="00A93A13" w14:paraId="4CC80C7F" w14:textId="77777777" w:rsidTr="003761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noWrap/>
            <w:hideMark/>
          </w:tcPr>
          <w:p w14:paraId="50309122" w14:textId="77777777" w:rsidR="00A93A13" w:rsidRPr="00A93A13" w:rsidRDefault="00A93A13" w:rsidP="00A93A1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Total</w:t>
            </w:r>
          </w:p>
        </w:tc>
        <w:tc>
          <w:tcPr>
            <w:tcW w:w="1080" w:type="dxa"/>
            <w:noWrap/>
            <w:hideMark/>
          </w:tcPr>
          <w:p w14:paraId="723CB2D2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392,116</w:t>
            </w:r>
          </w:p>
        </w:tc>
        <w:tc>
          <w:tcPr>
            <w:tcW w:w="540" w:type="dxa"/>
            <w:noWrap/>
            <w:hideMark/>
          </w:tcPr>
          <w:p w14:paraId="1DA50A97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91.6</w:t>
            </w:r>
          </w:p>
        </w:tc>
        <w:tc>
          <w:tcPr>
            <w:tcW w:w="980" w:type="dxa"/>
            <w:noWrap/>
            <w:hideMark/>
          </w:tcPr>
          <w:p w14:paraId="5F9416B3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36,109</w:t>
            </w:r>
          </w:p>
        </w:tc>
        <w:tc>
          <w:tcPr>
            <w:tcW w:w="600" w:type="dxa"/>
            <w:noWrap/>
            <w:hideMark/>
          </w:tcPr>
          <w:p w14:paraId="4F37B4AE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8.4</w:t>
            </w:r>
          </w:p>
        </w:tc>
        <w:tc>
          <w:tcPr>
            <w:tcW w:w="1080" w:type="dxa"/>
            <w:noWrap/>
            <w:hideMark/>
          </w:tcPr>
          <w:p w14:paraId="271B6761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428,225</w:t>
            </w:r>
          </w:p>
        </w:tc>
        <w:tc>
          <w:tcPr>
            <w:tcW w:w="560" w:type="dxa"/>
            <w:noWrap/>
            <w:hideMark/>
          </w:tcPr>
          <w:p w14:paraId="6159CADB" w14:textId="77777777" w:rsidR="00A93A13" w:rsidRPr="00A93A13" w:rsidRDefault="00A93A13" w:rsidP="00A93A1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A93A1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</w:tbl>
    <w:p w14:paraId="46378F00" w14:textId="77777777" w:rsidR="00A93A13" w:rsidRDefault="00A93A13" w:rsidP="002F42E2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E8AE26B" w14:textId="4ED3C5EF" w:rsidR="00A93A13" w:rsidRDefault="009A572C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Note: </w:t>
      </w:r>
      <w:r>
        <w:rPr>
          <w:rFonts w:asciiTheme="minorHAnsi" w:hAnsiTheme="minorHAnsi" w:cstheme="minorHAnsi"/>
          <w:sz w:val="20"/>
          <w:szCs w:val="20"/>
        </w:rPr>
        <w:t xml:space="preserve">Model 1 for regression </w:t>
      </w:r>
      <w:r w:rsidR="00867B90">
        <w:rPr>
          <w:rFonts w:asciiTheme="minorHAnsi" w:hAnsiTheme="minorHAnsi" w:cstheme="minorHAnsi"/>
          <w:sz w:val="20"/>
          <w:szCs w:val="20"/>
        </w:rPr>
        <w:t>analyses</w:t>
      </w:r>
      <w:r>
        <w:rPr>
          <w:rFonts w:asciiTheme="minorHAnsi" w:hAnsiTheme="minorHAnsi" w:cstheme="minorHAnsi"/>
          <w:sz w:val="20"/>
          <w:szCs w:val="20"/>
        </w:rPr>
        <w:t xml:space="preserve"> for testing positive and testing positive as a hospital case were repeated </w:t>
      </w:r>
      <w:r w:rsidR="00867B90">
        <w:rPr>
          <w:rFonts w:asciiTheme="minorHAnsi" w:hAnsiTheme="minorHAnsi" w:cstheme="minorHAnsi"/>
          <w:sz w:val="20"/>
          <w:szCs w:val="20"/>
        </w:rPr>
        <w:t>for all available data (i.e. exposure, age, sex and assessment centre), rather than complete cases</w:t>
      </w:r>
      <w:r w:rsidR="00461F7B">
        <w:rPr>
          <w:rFonts w:asciiTheme="minorHAnsi" w:hAnsiTheme="minorHAnsi" w:cstheme="minorHAnsi"/>
          <w:sz w:val="20"/>
          <w:szCs w:val="20"/>
        </w:rPr>
        <w:t xml:space="preserve"> only</w:t>
      </w:r>
      <w:r w:rsidR="00867B90">
        <w:rPr>
          <w:rFonts w:asciiTheme="minorHAnsi" w:hAnsiTheme="minorHAnsi" w:cstheme="minorHAnsi"/>
          <w:sz w:val="20"/>
          <w:szCs w:val="20"/>
        </w:rPr>
        <w:t xml:space="preserve">. Findings were similar (not shown). </w:t>
      </w:r>
      <w:r w:rsidR="00A93A13"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14:paraId="19C36E0F" w14:textId="77777777" w:rsidR="00A93A13" w:rsidRDefault="00A93A13" w:rsidP="002F42E2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  <w:sectPr w:rsidR="00A93A13" w:rsidSect="00A93A13">
          <w:footerReference w:type="default" r:id="rId12"/>
          <w:pgSz w:w="12240" w:h="15840"/>
          <w:pgMar w:top="1077" w:right="1440" w:bottom="1077" w:left="1440" w:header="720" w:footer="720" w:gutter="0"/>
          <w:cols w:space="720"/>
          <w:noEndnote/>
          <w:docGrid w:linePitch="299"/>
        </w:sectPr>
      </w:pPr>
    </w:p>
    <w:p w14:paraId="22457F3B" w14:textId="2CECF6C3" w:rsidR="00704462" w:rsidRPr="002F42E2" w:rsidRDefault="00704462" w:rsidP="002F42E2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bookmarkStart w:id="4" w:name="_Toc40102725"/>
      <w:r w:rsidRPr="002F42E2">
        <w:rPr>
          <w:rFonts w:asciiTheme="minorHAnsi" w:hAnsiTheme="minorHAnsi" w:cstheme="minorHAnsi"/>
          <w:b/>
          <w:bCs/>
          <w:sz w:val="20"/>
          <w:szCs w:val="20"/>
        </w:rPr>
        <w:t xml:space="preserve">Table </w:t>
      </w:r>
      <w:r w:rsidR="00845742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Pr="002F42E2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2F42E2">
        <w:rPr>
          <w:rFonts w:asciiTheme="minorHAnsi" w:hAnsiTheme="minorHAnsi" w:cstheme="minorHAnsi"/>
          <w:b/>
          <w:bCs/>
          <w:sz w:val="20"/>
          <w:szCs w:val="20"/>
        </w:rPr>
        <w:instrText xml:space="preserve"> SEQ Table \* ARABIC </w:instrText>
      </w:r>
      <w:r w:rsidRPr="002F42E2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A93A13">
        <w:rPr>
          <w:rFonts w:asciiTheme="minorHAnsi" w:hAnsiTheme="minorHAnsi" w:cstheme="minorHAnsi"/>
          <w:b/>
          <w:bCs/>
          <w:noProof/>
          <w:sz w:val="20"/>
          <w:szCs w:val="20"/>
        </w:rPr>
        <w:t>2</w:t>
      </w:r>
      <w:r w:rsidRPr="002F42E2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r w:rsidRPr="002F42E2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bookmarkStart w:id="5" w:name="_Hlk39919959"/>
      <w:r w:rsidRPr="002F42E2">
        <w:rPr>
          <w:rFonts w:asciiTheme="minorHAnsi" w:hAnsiTheme="minorHAnsi" w:cstheme="minorHAnsi"/>
          <w:b/>
          <w:bCs/>
          <w:sz w:val="20"/>
          <w:szCs w:val="20"/>
        </w:rPr>
        <w:t>Description of the sample by ethnicity</w:t>
      </w:r>
      <w:bookmarkEnd w:id="4"/>
      <w:r w:rsidRPr="002F42E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5"/>
    </w:p>
    <w:tbl>
      <w:tblPr>
        <w:tblStyle w:val="PlainTable1"/>
        <w:tblW w:w="13761" w:type="dxa"/>
        <w:tblLook w:val="04A0" w:firstRow="1" w:lastRow="0" w:firstColumn="1" w:lastColumn="0" w:noHBand="0" w:noVBand="1"/>
      </w:tblPr>
      <w:tblGrid>
        <w:gridCol w:w="1408"/>
        <w:gridCol w:w="770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737"/>
        <w:gridCol w:w="737"/>
        <w:gridCol w:w="669"/>
        <w:gridCol w:w="669"/>
        <w:gridCol w:w="743"/>
        <w:gridCol w:w="669"/>
      </w:tblGrid>
      <w:tr w:rsidR="0050158E" w:rsidRPr="0050158E" w14:paraId="1D12588C" w14:textId="77777777" w:rsidTr="007C11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E2E1FCA" w14:textId="77777777" w:rsidR="0050158E" w:rsidRPr="0050158E" w:rsidRDefault="0050158E" w:rsidP="0050158E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bidi="he-IL"/>
              </w:rPr>
            </w:pPr>
          </w:p>
        </w:tc>
        <w:tc>
          <w:tcPr>
            <w:tcW w:w="770" w:type="dxa"/>
            <w:noWrap/>
            <w:hideMark/>
          </w:tcPr>
          <w:p w14:paraId="2A867508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White British</w:t>
            </w:r>
          </w:p>
        </w:tc>
        <w:tc>
          <w:tcPr>
            <w:tcW w:w="669" w:type="dxa"/>
            <w:noWrap/>
            <w:hideMark/>
          </w:tcPr>
          <w:p w14:paraId="034475EC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White British</w:t>
            </w:r>
          </w:p>
        </w:tc>
        <w:tc>
          <w:tcPr>
            <w:tcW w:w="669" w:type="dxa"/>
            <w:noWrap/>
            <w:hideMark/>
          </w:tcPr>
          <w:p w14:paraId="746C932E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White Irish</w:t>
            </w:r>
          </w:p>
        </w:tc>
        <w:tc>
          <w:tcPr>
            <w:tcW w:w="669" w:type="dxa"/>
            <w:noWrap/>
            <w:hideMark/>
          </w:tcPr>
          <w:p w14:paraId="0457519D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White Irish</w:t>
            </w:r>
          </w:p>
        </w:tc>
        <w:tc>
          <w:tcPr>
            <w:tcW w:w="669" w:type="dxa"/>
            <w:noWrap/>
            <w:hideMark/>
          </w:tcPr>
          <w:p w14:paraId="24E2AEDB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White Other</w:t>
            </w:r>
          </w:p>
        </w:tc>
        <w:tc>
          <w:tcPr>
            <w:tcW w:w="669" w:type="dxa"/>
            <w:noWrap/>
            <w:hideMark/>
          </w:tcPr>
          <w:p w14:paraId="275AD197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White Other</w:t>
            </w:r>
          </w:p>
        </w:tc>
        <w:tc>
          <w:tcPr>
            <w:tcW w:w="669" w:type="dxa"/>
            <w:noWrap/>
            <w:hideMark/>
          </w:tcPr>
          <w:p w14:paraId="62275303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Mixed</w:t>
            </w:r>
          </w:p>
        </w:tc>
        <w:tc>
          <w:tcPr>
            <w:tcW w:w="669" w:type="dxa"/>
            <w:noWrap/>
            <w:hideMark/>
          </w:tcPr>
          <w:p w14:paraId="19A88D08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Mixed</w:t>
            </w:r>
          </w:p>
        </w:tc>
        <w:tc>
          <w:tcPr>
            <w:tcW w:w="669" w:type="dxa"/>
            <w:noWrap/>
            <w:hideMark/>
          </w:tcPr>
          <w:p w14:paraId="723737CE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South Asian</w:t>
            </w:r>
          </w:p>
        </w:tc>
        <w:tc>
          <w:tcPr>
            <w:tcW w:w="669" w:type="dxa"/>
            <w:noWrap/>
            <w:hideMark/>
          </w:tcPr>
          <w:p w14:paraId="4B64DA1D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South Asian</w:t>
            </w:r>
          </w:p>
        </w:tc>
        <w:tc>
          <w:tcPr>
            <w:tcW w:w="669" w:type="dxa"/>
            <w:noWrap/>
            <w:hideMark/>
          </w:tcPr>
          <w:p w14:paraId="7710632C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Black</w:t>
            </w:r>
          </w:p>
        </w:tc>
        <w:tc>
          <w:tcPr>
            <w:tcW w:w="669" w:type="dxa"/>
            <w:noWrap/>
            <w:hideMark/>
          </w:tcPr>
          <w:p w14:paraId="4AB98A9E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Black</w:t>
            </w:r>
          </w:p>
        </w:tc>
        <w:tc>
          <w:tcPr>
            <w:tcW w:w="737" w:type="dxa"/>
            <w:noWrap/>
            <w:hideMark/>
          </w:tcPr>
          <w:p w14:paraId="4B079E26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Chinese</w:t>
            </w:r>
          </w:p>
        </w:tc>
        <w:tc>
          <w:tcPr>
            <w:tcW w:w="737" w:type="dxa"/>
            <w:noWrap/>
            <w:hideMark/>
          </w:tcPr>
          <w:p w14:paraId="7E4AEDF8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Chinese</w:t>
            </w:r>
          </w:p>
        </w:tc>
        <w:tc>
          <w:tcPr>
            <w:tcW w:w="669" w:type="dxa"/>
            <w:noWrap/>
            <w:hideMark/>
          </w:tcPr>
          <w:p w14:paraId="1B983EF4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Other</w:t>
            </w:r>
          </w:p>
        </w:tc>
        <w:tc>
          <w:tcPr>
            <w:tcW w:w="669" w:type="dxa"/>
            <w:noWrap/>
            <w:hideMark/>
          </w:tcPr>
          <w:p w14:paraId="3AB3D3DC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Other</w:t>
            </w:r>
          </w:p>
        </w:tc>
        <w:tc>
          <w:tcPr>
            <w:tcW w:w="743" w:type="dxa"/>
            <w:noWrap/>
            <w:hideMark/>
          </w:tcPr>
          <w:p w14:paraId="1FD361C3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Total</w:t>
            </w:r>
          </w:p>
        </w:tc>
        <w:tc>
          <w:tcPr>
            <w:tcW w:w="669" w:type="dxa"/>
            <w:noWrap/>
            <w:hideMark/>
          </w:tcPr>
          <w:p w14:paraId="0B5A2A38" w14:textId="77777777" w:rsidR="0050158E" w:rsidRPr="0050158E" w:rsidRDefault="0050158E" w:rsidP="005015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Total</w:t>
            </w:r>
          </w:p>
        </w:tc>
      </w:tr>
      <w:tr w:rsidR="0050158E" w:rsidRPr="0050158E" w14:paraId="55312D43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3DBC128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770" w:type="dxa"/>
            <w:noWrap/>
            <w:hideMark/>
          </w:tcPr>
          <w:p w14:paraId="008E149F" w14:textId="49AE6474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669" w:type="dxa"/>
            <w:noWrap/>
            <w:hideMark/>
          </w:tcPr>
          <w:p w14:paraId="65B9B94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669" w:type="dxa"/>
            <w:noWrap/>
            <w:hideMark/>
          </w:tcPr>
          <w:p w14:paraId="2104D3E0" w14:textId="278263ED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669" w:type="dxa"/>
            <w:noWrap/>
            <w:hideMark/>
          </w:tcPr>
          <w:p w14:paraId="5140EE7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669" w:type="dxa"/>
            <w:noWrap/>
            <w:hideMark/>
          </w:tcPr>
          <w:p w14:paraId="43097757" w14:textId="4D582042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669" w:type="dxa"/>
            <w:noWrap/>
            <w:hideMark/>
          </w:tcPr>
          <w:p w14:paraId="5D34273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669" w:type="dxa"/>
            <w:noWrap/>
            <w:hideMark/>
          </w:tcPr>
          <w:p w14:paraId="34D11DF5" w14:textId="7CE365DF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669" w:type="dxa"/>
            <w:noWrap/>
            <w:hideMark/>
          </w:tcPr>
          <w:p w14:paraId="55770397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669" w:type="dxa"/>
            <w:noWrap/>
            <w:hideMark/>
          </w:tcPr>
          <w:p w14:paraId="51D18B8D" w14:textId="267FA34E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669" w:type="dxa"/>
            <w:noWrap/>
            <w:hideMark/>
          </w:tcPr>
          <w:p w14:paraId="6EE375F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669" w:type="dxa"/>
            <w:noWrap/>
            <w:hideMark/>
          </w:tcPr>
          <w:p w14:paraId="27307099" w14:textId="24844C85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669" w:type="dxa"/>
            <w:noWrap/>
            <w:hideMark/>
          </w:tcPr>
          <w:p w14:paraId="085C7387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737" w:type="dxa"/>
            <w:noWrap/>
            <w:hideMark/>
          </w:tcPr>
          <w:p w14:paraId="5DC8C2A1" w14:textId="5E1D55EB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737" w:type="dxa"/>
            <w:noWrap/>
            <w:hideMark/>
          </w:tcPr>
          <w:p w14:paraId="79DF8A5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669" w:type="dxa"/>
            <w:noWrap/>
            <w:hideMark/>
          </w:tcPr>
          <w:p w14:paraId="0FCBA62B" w14:textId="19E79B9C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669" w:type="dxa"/>
            <w:noWrap/>
            <w:hideMark/>
          </w:tcPr>
          <w:p w14:paraId="12B282A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743" w:type="dxa"/>
            <w:noWrap/>
            <w:hideMark/>
          </w:tcPr>
          <w:p w14:paraId="654C3CDA" w14:textId="4B453C49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669" w:type="dxa"/>
            <w:noWrap/>
            <w:hideMark/>
          </w:tcPr>
          <w:p w14:paraId="38C769C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%</w:t>
            </w:r>
          </w:p>
        </w:tc>
      </w:tr>
      <w:tr w:rsidR="0050158E" w:rsidRPr="0050158E" w14:paraId="47885538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AA251DC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Age group</w:t>
            </w:r>
          </w:p>
        </w:tc>
        <w:tc>
          <w:tcPr>
            <w:tcW w:w="770" w:type="dxa"/>
            <w:noWrap/>
            <w:hideMark/>
          </w:tcPr>
          <w:p w14:paraId="202B3BB1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59DB5D1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E54D575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78DF51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C0082D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AA86C3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A4D3CD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0241ED4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4BFAE97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899AF3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AE2F0E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F416CD1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3BF87B1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46973A95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2AF516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AD3A0A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73C63F1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7703AB1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59828C8E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43A12AB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40-44</w:t>
            </w:r>
          </w:p>
        </w:tc>
        <w:tc>
          <w:tcPr>
            <w:tcW w:w="770" w:type="dxa"/>
            <w:noWrap/>
            <w:hideMark/>
          </w:tcPr>
          <w:p w14:paraId="52EB155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33,707</w:t>
            </w:r>
          </w:p>
        </w:tc>
        <w:tc>
          <w:tcPr>
            <w:tcW w:w="669" w:type="dxa"/>
            <w:noWrap/>
            <w:hideMark/>
          </w:tcPr>
          <w:p w14:paraId="1F9EA80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82.2</w:t>
            </w:r>
          </w:p>
        </w:tc>
        <w:tc>
          <w:tcPr>
            <w:tcW w:w="669" w:type="dxa"/>
            <w:noWrap/>
            <w:hideMark/>
          </w:tcPr>
          <w:p w14:paraId="24A13DA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1,043</w:t>
            </w:r>
          </w:p>
        </w:tc>
        <w:tc>
          <w:tcPr>
            <w:tcW w:w="669" w:type="dxa"/>
            <w:noWrap/>
            <w:hideMark/>
          </w:tcPr>
          <w:p w14:paraId="58C72E7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6C4DB22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2,074</w:t>
            </w:r>
          </w:p>
        </w:tc>
        <w:tc>
          <w:tcPr>
            <w:tcW w:w="669" w:type="dxa"/>
            <w:noWrap/>
            <w:hideMark/>
          </w:tcPr>
          <w:p w14:paraId="7BB7EA0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5.1</w:t>
            </w:r>
          </w:p>
        </w:tc>
        <w:tc>
          <w:tcPr>
            <w:tcW w:w="669" w:type="dxa"/>
            <w:noWrap/>
            <w:hideMark/>
          </w:tcPr>
          <w:p w14:paraId="599A6F4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555</w:t>
            </w:r>
          </w:p>
        </w:tc>
        <w:tc>
          <w:tcPr>
            <w:tcW w:w="669" w:type="dxa"/>
            <w:noWrap/>
            <w:hideMark/>
          </w:tcPr>
          <w:p w14:paraId="14AAE09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1.4</w:t>
            </w:r>
          </w:p>
        </w:tc>
        <w:tc>
          <w:tcPr>
            <w:tcW w:w="669" w:type="dxa"/>
            <w:noWrap/>
            <w:hideMark/>
          </w:tcPr>
          <w:p w14:paraId="7A75C6E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1,408</w:t>
            </w:r>
          </w:p>
        </w:tc>
        <w:tc>
          <w:tcPr>
            <w:tcW w:w="669" w:type="dxa"/>
            <w:noWrap/>
            <w:hideMark/>
          </w:tcPr>
          <w:p w14:paraId="135BAC6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3.4</w:t>
            </w:r>
          </w:p>
        </w:tc>
        <w:tc>
          <w:tcPr>
            <w:tcW w:w="669" w:type="dxa"/>
            <w:noWrap/>
            <w:hideMark/>
          </w:tcPr>
          <w:p w14:paraId="3EF1152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1,349</w:t>
            </w:r>
          </w:p>
        </w:tc>
        <w:tc>
          <w:tcPr>
            <w:tcW w:w="669" w:type="dxa"/>
            <w:noWrap/>
            <w:hideMark/>
          </w:tcPr>
          <w:p w14:paraId="41C6369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3.3</w:t>
            </w:r>
          </w:p>
        </w:tc>
        <w:tc>
          <w:tcPr>
            <w:tcW w:w="737" w:type="dxa"/>
            <w:noWrap/>
            <w:hideMark/>
          </w:tcPr>
          <w:p w14:paraId="6C281CA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194</w:t>
            </w:r>
          </w:p>
        </w:tc>
        <w:tc>
          <w:tcPr>
            <w:tcW w:w="737" w:type="dxa"/>
            <w:noWrap/>
            <w:hideMark/>
          </w:tcPr>
          <w:p w14:paraId="59DF696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6ADAE29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665</w:t>
            </w:r>
          </w:p>
        </w:tc>
        <w:tc>
          <w:tcPr>
            <w:tcW w:w="669" w:type="dxa"/>
            <w:noWrap/>
            <w:hideMark/>
          </w:tcPr>
          <w:p w14:paraId="6A339CB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743" w:type="dxa"/>
            <w:noWrap/>
            <w:hideMark/>
          </w:tcPr>
          <w:p w14:paraId="590FD4A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40,995</w:t>
            </w:r>
          </w:p>
        </w:tc>
        <w:tc>
          <w:tcPr>
            <w:tcW w:w="669" w:type="dxa"/>
            <w:noWrap/>
            <w:hideMark/>
          </w:tcPr>
          <w:p w14:paraId="4F5DB8A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6CA2E891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056F6E9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45-49</w:t>
            </w:r>
          </w:p>
        </w:tc>
        <w:tc>
          <w:tcPr>
            <w:tcW w:w="770" w:type="dxa"/>
            <w:noWrap/>
            <w:hideMark/>
          </w:tcPr>
          <w:p w14:paraId="234AFB8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44,112</w:t>
            </w:r>
          </w:p>
        </w:tc>
        <w:tc>
          <w:tcPr>
            <w:tcW w:w="669" w:type="dxa"/>
            <w:noWrap/>
            <w:hideMark/>
          </w:tcPr>
          <w:p w14:paraId="0EA003F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84.6</w:t>
            </w:r>
          </w:p>
        </w:tc>
        <w:tc>
          <w:tcPr>
            <w:tcW w:w="669" w:type="dxa"/>
            <w:noWrap/>
            <w:hideMark/>
          </w:tcPr>
          <w:p w14:paraId="2BC5237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1,420</w:t>
            </w:r>
          </w:p>
        </w:tc>
        <w:tc>
          <w:tcPr>
            <w:tcW w:w="669" w:type="dxa"/>
            <w:noWrap/>
            <w:hideMark/>
          </w:tcPr>
          <w:p w14:paraId="44EEC5C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669" w:type="dxa"/>
            <w:noWrap/>
            <w:hideMark/>
          </w:tcPr>
          <w:p w14:paraId="17254D1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2,130</w:t>
            </w:r>
          </w:p>
        </w:tc>
        <w:tc>
          <w:tcPr>
            <w:tcW w:w="669" w:type="dxa"/>
            <w:noWrap/>
            <w:hideMark/>
          </w:tcPr>
          <w:p w14:paraId="0D0A316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4.1</w:t>
            </w:r>
          </w:p>
        </w:tc>
        <w:tc>
          <w:tcPr>
            <w:tcW w:w="669" w:type="dxa"/>
            <w:noWrap/>
            <w:hideMark/>
          </w:tcPr>
          <w:p w14:paraId="5B155CE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568</w:t>
            </w:r>
          </w:p>
        </w:tc>
        <w:tc>
          <w:tcPr>
            <w:tcW w:w="669" w:type="dxa"/>
            <w:noWrap/>
            <w:hideMark/>
          </w:tcPr>
          <w:p w14:paraId="5D99339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669" w:type="dxa"/>
            <w:noWrap/>
            <w:hideMark/>
          </w:tcPr>
          <w:p w14:paraId="595D6B3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1,375</w:t>
            </w:r>
          </w:p>
        </w:tc>
        <w:tc>
          <w:tcPr>
            <w:tcW w:w="669" w:type="dxa"/>
            <w:noWrap/>
            <w:hideMark/>
          </w:tcPr>
          <w:p w14:paraId="6FE6253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6B2FB1A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1,556</w:t>
            </w:r>
          </w:p>
        </w:tc>
        <w:tc>
          <w:tcPr>
            <w:tcW w:w="669" w:type="dxa"/>
            <w:noWrap/>
            <w:hideMark/>
          </w:tcPr>
          <w:p w14:paraId="1FC071A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3.0</w:t>
            </w:r>
          </w:p>
        </w:tc>
        <w:tc>
          <w:tcPr>
            <w:tcW w:w="737" w:type="dxa"/>
            <w:noWrap/>
            <w:hideMark/>
          </w:tcPr>
          <w:p w14:paraId="34D4B68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256</w:t>
            </w:r>
          </w:p>
        </w:tc>
        <w:tc>
          <w:tcPr>
            <w:tcW w:w="737" w:type="dxa"/>
            <w:noWrap/>
            <w:hideMark/>
          </w:tcPr>
          <w:p w14:paraId="5F6A84D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1476663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699</w:t>
            </w:r>
          </w:p>
        </w:tc>
        <w:tc>
          <w:tcPr>
            <w:tcW w:w="669" w:type="dxa"/>
            <w:noWrap/>
            <w:hideMark/>
          </w:tcPr>
          <w:p w14:paraId="1D3B7A5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1.3</w:t>
            </w:r>
          </w:p>
        </w:tc>
        <w:tc>
          <w:tcPr>
            <w:tcW w:w="743" w:type="dxa"/>
            <w:noWrap/>
            <w:hideMark/>
          </w:tcPr>
          <w:p w14:paraId="0DD002F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52,116</w:t>
            </w:r>
          </w:p>
        </w:tc>
        <w:tc>
          <w:tcPr>
            <w:tcW w:w="669" w:type="dxa"/>
            <w:noWrap/>
            <w:hideMark/>
          </w:tcPr>
          <w:p w14:paraId="000F790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6C5F995E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0C0F984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50-54</w:t>
            </w:r>
          </w:p>
        </w:tc>
        <w:tc>
          <w:tcPr>
            <w:tcW w:w="770" w:type="dxa"/>
            <w:noWrap/>
            <w:hideMark/>
          </w:tcPr>
          <w:p w14:paraId="4631015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52,539</w:t>
            </w:r>
          </w:p>
        </w:tc>
        <w:tc>
          <w:tcPr>
            <w:tcW w:w="669" w:type="dxa"/>
            <w:noWrap/>
            <w:hideMark/>
          </w:tcPr>
          <w:p w14:paraId="610E206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87.1</w:t>
            </w:r>
          </w:p>
        </w:tc>
        <w:tc>
          <w:tcPr>
            <w:tcW w:w="669" w:type="dxa"/>
            <w:noWrap/>
            <w:hideMark/>
          </w:tcPr>
          <w:p w14:paraId="75FE048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1,626</w:t>
            </w:r>
          </w:p>
        </w:tc>
        <w:tc>
          <w:tcPr>
            <w:tcW w:w="669" w:type="dxa"/>
            <w:noWrap/>
            <w:hideMark/>
          </w:tcPr>
          <w:p w14:paraId="2D00AB9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669" w:type="dxa"/>
            <w:noWrap/>
            <w:hideMark/>
          </w:tcPr>
          <w:p w14:paraId="0DC2FC0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2,147</w:t>
            </w:r>
          </w:p>
        </w:tc>
        <w:tc>
          <w:tcPr>
            <w:tcW w:w="669" w:type="dxa"/>
            <w:noWrap/>
            <w:hideMark/>
          </w:tcPr>
          <w:p w14:paraId="0C4C237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3.6</w:t>
            </w:r>
          </w:p>
        </w:tc>
        <w:tc>
          <w:tcPr>
            <w:tcW w:w="669" w:type="dxa"/>
            <w:noWrap/>
            <w:hideMark/>
          </w:tcPr>
          <w:p w14:paraId="5FF859A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425</w:t>
            </w:r>
          </w:p>
        </w:tc>
        <w:tc>
          <w:tcPr>
            <w:tcW w:w="669" w:type="dxa"/>
            <w:noWrap/>
            <w:hideMark/>
          </w:tcPr>
          <w:p w14:paraId="5595217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553156A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1,339</w:t>
            </w:r>
          </w:p>
        </w:tc>
        <w:tc>
          <w:tcPr>
            <w:tcW w:w="669" w:type="dxa"/>
            <w:noWrap/>
            <w:hideMark/>
          </w:tcPr>
          <w:p w14:paraId="60D613A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669" w:type="dxa"/>
            <w:noWrap/>
            <w:hideMark/>
          </w:tcPr>
          <w:p w14:paraId="0FBC65A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1,326</w:t>
            </w:r>
          </w:p>
        </w:tc>
        <w:tc>
          <w:tcPr>
            <w:tcW w:w="669" w:type="dxa"/>
            <w:noWrap/>
            <w:hideMark/>
          </w:tcPr>
          <w:p w14:paraId="499480C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737" w:type="dxa"/>
            <w:noWrap/>
            <w:hideMark/>
          </w:tcPr>
          <w:p w14:paraId="611DF6B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227</w:t>
            </w:r>
          </w:p>
        </w:tc>
        <w:tc>
          <w:tcPr>
            <w:tcW w:w="737" w:type="dxa"/>
            <w:noWrap/>
            <w:hideMark/>
          </w:tcPr>
          <w:p w14:paraId="558F885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7E6DC5E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662</w:t>
            </w:r>
          </w:p>
        </w:tc>
        <w:tc>
          <w:tcPr>
            <w:tcW w:w="669" w:type="dxa"/>
            <w:noWrap/>
            <w:hideMark/>
          </w:tcPr>
          <w:p w14:paraId="544ECC8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743" w:type="dxa"/>
            <w:noWrap/>
            <w:hideMark/>
          </w:tcPr>
          <w:p w14:paraId="6E09DA3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60,291</w:t>
            </w:r>
          </w:p>
        </w:tc>
        <w:tc>
          <w:tcPr>
            <w:tcW w:w="669" w:type="dxa"/>
            <w:noWrap/>
            <w:hideMark/>
          </w:tcPr>
          <w:p w14:paraId="0B057B8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6660E0D7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A8B8A02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55-59</w:t>
            </w:r>
          </w:p>
        </w:tc>
        <w:tc>
          <w:tcPr>
            <w:tcW w:w="770" w:type="dxa"/>
            <w:noWrap/>
            <w:hideMark/>
          </w:tcPr>
          <w:p w14:paraId="463A471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63,700</w:t>
            </w:r>
          </w:p>
        </w:tc>
        <w:tc>
          <w:tcPr>
            <w:tcW w:w="669" w:type="dxa"/>
            <w:noWrap/>
            <w:hideMark/>
          </w:tcPr>
          <w:p w14:paraId="44C536E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89.5</w:t>
            </w:r>
          </w:p>
        </w:tc>
        <w:tc>
          <w:tcPr>
            <w:tcW w:w="669" w:type="dxa"/>
            <w:noWrap/>
            <w:hideMark/>
          </w:tcPr>
          <w:p w14:paraId="5CD94DE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1,845</w:t>
            </w:r>
          </w:p>
        </w:tc>
        <w:tc>
          <w:tcPr>
            <w:tcW w:w="669" w:type="dxa"/>
            <w:noWrap/>
            <w:hideMark/>
          </w:tcPr>
          <w:p w14:paraId="178EAA6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572B10B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2,354</w:t>
            </w:r>
          </w:p>
        </w:tc>
        <w:tc>
          <w:tcPr>
            <w:tcW w:w="669" w:type="dxa"/>
            <w:noWrap/>
            <w:hideMark/>
          </w:tcPr>
          <w:p w14:paraId="2A2C651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3.3</w:t>
            </w:r>
          </w:p>
        </w:tc>
        <w:tc>
          <w:tcPr>
            <w:tcW w:w="669" w:type="dxa"/>
            <w:noWrap/>
            <w:hideMark/>
          </w:tcPr>
          <w:p w14:paraId="042FEB5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336</w:t>
            </w:r>
          </w:p>
        </w:tc>
        <w:tc>
          <w:tcPr>
            <w:tcW w:w="669" w:type="dxa"/>
            <w:noWrap/>
            <w:hideMark/>
          </w:tcPr>
          <w:p w14:paraId="3D635DD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2813CBA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1,208</w:t>
            </w:r>
          </w:p>
        </w:tc>
        <w:tc>
          <w:tcPr>
            <w:tcW w:w="669" w:type="dxa"/>
            <w:noWrap/>
            <w:hideMark/>
          </w:tcPr>
          <w:p w14:paraId="1A78E1F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1.7</w:t>
            </w:r>
          </w:p>
        </w:tc>
        <w:tc>
          <w:tcPr>
            <w:tcW w:w="669" w:type="dxa"/>
            <w:noWrap/>
            <w:hideMark/>
          </w:tcPr>
          <w:p w14:paraId="2A81BD3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878</w:t>
            </w:r>
          </w:p>
        </w:tc>
        <w:tc>
          <w:tcPr>
            <w:tcW w:w="669" w:type="dxa"/>
            <w:noWrap/>
            <w:hideMark/>
          </w:tcPr>
          <w:p w14:paraId="4E43A8F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1.2</w:t>
            </w:r>
          </w:p>
        </w:tc>
        <w:tc>
          <w:tcPr>
            <w:tcW w:w="737" w:type="dxa"/>
            <w:noWrap/>
            <w:hideMark/>
          </w:tcPr>
          <w:p w14:paraId="14B5CCF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241</w:t>
            </w:r>
          </w:p>
        </w:tc>
        <w:tc>
          <w:tcPr>
            <w:tcW w:w="737" w:type="dxa"/>
            <w:noWrap/>
            <w:hideMark/>
          </w:tcPr>
          <w:p w14:paraId="1D860E2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3AD8EA5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598</w:t>
            </w:r>
          </w:p>
        </w:tc>
        <w:tc>
          <w:tcPr>
            <w:tcW w:w="669" w:type="dxa"/>
            <w:noWrap/>
            <w:hideMark/>
          </w:tcPr>
          <w:p w14:paraId="2EA404F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655E87D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71,160</w:t>
            </w:r>
          </w:p>
        </w:tc>
        <w:tc>
          <w:tcPr>
            <w:tcW w:w="669" w:type="dxa"/>
            <w:noWrap/>
            <w:hideMark/>
          </w:tcPr>
          <w:p w14:paraId="768EFBD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CFB87AF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D9E81AE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60-64</w:t>
            </w:r>
          </w:p>
        </w:tc>
        <w:tc>
          <w:tcPr>
            <w:tcW w:w="770" w:type="dxa"/>
            <w:noWrap/>
            <w:hideMark/>
          </w:tcPr>
          <w:p w14:paraId="34E1C76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88,423</w:t>
            </w:r>
          </w:p>
        </w:tc>
        <w:tc>
          <w:tcPr>
            <w:tcW w:w="669" w:type="dxa"/>
            <w:noWrap/>
            <w:hideMark/>
          </w:tcPr>
          <w:p w14:paraId="54AC8AE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92.5</w:t>
            </w:r>
          </w:p>
        </w:tc>
        <w:tc>
          <w:tcPr>
            <w:tcW w:w="669" w:type="dxa"/>
            <w:noWrap/>
            <w:hideMark/>
          </w:tcPr>
          <w:p w14:paraId="7A5A4FE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2,076</w:t>
            </w:r>
          </w:p>
        </w:tc>
        <w:tc>
          <w:tcPr>
            <w:tcW w:w="669" w:type="dxa"/>
            <w:noWrap/>
            <w:hideMark/>
          </w:tcPr>
          <w:p w14:paraId="75B85EC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669" w:type="dxa"/>
            <w:noWrap/>
            <w:hideMark/>
          </w:tcPr>
          <w:p w14:paraId="3D180C7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2,441</w:t>
            </w:r>
          </w:p>
        </w:tc>
        <w:tc>
          <w:tcPr>
            <w:tcW w:w="669" w:type="dxa"/>
            <w:noWrap/>
            <w:hideMark/>
          </w:tcPr>
          <w:p w14:paraId="5EA3494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393E57D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282</w:t>
            </w:r>
          </w:p>
        </w:tc>
        <w:tc>
          <w:tcPr>
            <w:tcW w:w="669" w:type="dxa"/>
            <w:noWrap/>
            <w:hideMark/>
          </w:tcPr>
          <w:p w14:paraId="27BDD94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39448B4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1,082</w:t>
            </w:r>
          </w:p>
        </w:tc>
        <w:tc>
          <w:tcPr>
            <w:tcW w:w="669" w:type="dxa"/>
            <w:noWrap/>
            <w:hideMark/>
          </w:tcPr>
          <w:p w14:paraId="159EDAA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669" w:type="dxa"/>
            <w:noWrap/>
            <w:hideMark/>
          </w:tcPr>
          <w:p w14:paraId="0A37590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666</w:t>
            </w:r>
          </w:p>
        </w:tc>
        <w:tc>
          <w:tcPr>
            <w:tcW w:w="669" w:type="dxa"/>
            <w:noWrap/>
            <w:hideMark/>
          </w:tcPr>
          <w:p w14:paraId="085EBD3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737" w:type="dxa"/>
            <w:noWrap/>
            <w:hideMark/>
          </w:tcPr>
          <w:p w14:paraId="358D4A0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145</w:t>
            </w:r>
          </w:p>
        </w:tc>
        <w:tc>
          <w:tcPr>
            <w:tcW w:w="737" w:type="dxa"/>
            <w:noWrap/>
            <w:hideMark/>
          </w:tcPr>
          <w:p w14:paraId="085EF6F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3E345F0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489</w:t>
            </w:r>
          </w:p>
        </w:tc>
        <w:tc>
          <w:tcPr>
            <w:tcW w:w="669" w:type="dxa"/>
            <w:noWrap/>
            <w:hideMark/>
          </w:tcPr>
          <w:p w14:paraId="7A2F7E5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743" w:type="dxa"/>
            <w:noWrap/>
            <w:hideMark/>
          </w:tcPr>
          <w:p w14:paraId="0B0DC84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95,604</w:t>
            </w:r>
          </w:p>
        </w:tc>
        <w:tc>
          <w:tcPr>
            <w:tcW w:w="669" w:type="dxa"/>
            <w:noWrap/>
            <w:hideMark/>
          </w:tcPr>
          <w:p w14:paraId="2AC970D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72896E67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890FD4C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65-69</w:t>
            </w:r>
          </w:p>
        </w:tc>
        <w:tc>
          <w:tcPr>
            <w:tcW w:w="770" w:type="dxa"/>
            <w:noWrap/>
            <w:hideMark/>
          </w:tcPr>
          <w:p w14:paraId="5D52135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64,563</w:t>
            </w:r>
          </w:p>
        </w:tc>
        <w:tc>
          <w:tcPr>
            <w:tcW w:w="669" w:type="dxa"/>
            <w:noWrap/>
            <w:hideMark/>
          </w:tcPr>
          <w:p w14:paraId="30BCDC6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92.1</w:t>
            </w:r>
          </w:p>
        </w:tc>
        <w:tc>
          <w:tcPr>
            <w:tcW w:w="669" w:type="dxa"/>
            <w:noWrap/>
            <w:hideMark/>
          </w:tcPr>
          <w:p w14:paraId="58612A0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1,752</w:t>
            </w:r>
          </w:p>
        </w:tc>
        <w:tc>
          <w:tcPr>
            <w:tcW w:w="669" w:type="dxa"/>
            <w:noWrap/>
            <w:hideMark/>
          </w:tcPr>
          <w:p w14:paraId="2296F02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1387707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1,735</w:t>
            </w:r>
          </w:p>
        </w:tc>
        <w:tc>
          <w:tcPr>
            <w:tcW w:w="669" w:type="dxa"/>
            <w:noWrap/>
            <w:hideMark/>
          </w:tcPr>
          <w:p w14:paraId="4DF35C5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0C29D21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184</w:t>
            </w:r>
          </w:p>
        </w:tc>
        <w:tc>
          <w:tcPr>
            <w:tcW w:w="669" w:type="dxa"/>
            <w:noWrap/>
            <w:hideMark/>
          </w:tcPr>
          <w:p w14:paraId="3B6D927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7598144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884</w:t>
            </w:r>
          </w:p>
        </w:tc>
        <w:tc>
          <w:tcPr>
            <w:tcW w:w="669" w:type="dxa"/>
            <w:noWrap/>
            <w:hideMark/>
          </w:tcPr>
          <w:p w14:paraId="664FB59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1.3</w:t>
            </w:r>
          </w:p>
        </w:tc>
        <w:tc>
          <w:tcPr>
            <w:tcW w:w="669" w:type="dxa"/>
            <w:noWrap/>
            <w:hideMark/>
          </w:tcPr>
          <w:p w14:paraId="1AF6908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597</w:t>
            </w:r>
          </w:p>
        </w:tc>
        <w:tc>
          <w:tcPr>
            <w:tcW w:w="669" w:type="dxa"/>
            <w:noWrap/>
            <w:hideMark/>
          </w:tcPr>
          <w:p w14:paraId="0012DAF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37" w:type="dxa"/>
            <w:noWrap/>
            <w:hideMark/>
          </w:tcPr>
          <w:p w14:paraId="6E6611D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87</w:t>
            </w:r>
          </w:p>
        </w:tc>
        <w:tc>
          <w:tcPr>
            <w:tcW w:w="737" w:type="dxa"/>
            <w:noWrap/>
            <w:hideMark/>
          </w:tcPr>
          <w:p w14:paraId="5CC81B9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669" w:type="dxa"/>
            <w:noWrap/>
            <w:hideMark/>
          </w:tcPr>
          <w:p w14:paraId="03D80C8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308</w:t>
            </w:r>
          </w:p>
        </w:tc>
        <w:tc>
          <w:tcPr>
            <w:tcW w:w="669" w:type="dxa"/>
            <w:noWrap/>
            <w:hideMark/>
          </w:tcPr>
          <w:p w14:paraId="1264B31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743" w:type="dxa"/>
            <w:noWrap/>
            <w:hideMark/>
          </w:tcPr>
          <w:p w14:paraId="3C37475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70,110</w:t>
            </w:r>
          </w:p>
        </w:tc>
        <w:tc>
          <w:tcPr>
            <w:tcW w:w="669" w:type="dxa"/>
            <w:noWrap/>
            <w:hideMark/>
          </w:tcPr>
          <w:p w14:paraId="2FB94B4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3D5F6FA4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D5D6B8B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70+</w:t>
            </w:r>
          </w:p>
        </w:tc>
        <w:tc>
          <w:tcPr>
            <w:tcW w:w="770" w:type="dxa"/>
            <w:noWrap/>
            <w:hideMark/>
          </w:tcPr>
          <w:p w14:paraId="23F36C5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1,691</w:t>
            </w:r>
          </w:p>
        </w:tc>
        <w:tc>
          <w:tcPr>
            <w:tcW w:w="669" w:type="dxa"/>
            <w:noWrap/>
            <w:hideMark/>
          </w:tcPr>
          <w:p w14:paraId="4C9126D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91.9</w:t>
            </w:r>
          </w:p>
        </w:tc>
        <w:tc>
          <w:tcPr>
            <w:tcW w:w="669" w:type="dxa"/>
            <w:noWrap/>
            <w:hideMark/>
          </w:tcPr>
          <w:p w14:paraId="778B038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38</w:t>
            </w:r>
          </w:p>
        </w:tc>
        <w:tc>
          <w:tcPr>
            <w:tcW w:w="669" w:type="dxa"/>
            <w:noWrap/>
            <w:hideMark/>
          </w:tcPr>
          <w:p w14:paraId="2B12551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669" w:type="dxa"/>
            <w:noWrap/>
            <w:hideMark/>
          </w:tcPr>
          <w:p w14:paraId="7956218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44</w:t>
            </w:r>
          </w:p>
        </w:tc>
        <w:tc>
          <w:tcPr>
            <w:tcW w:w="669" w:type="dxa"/>
            <w:noWrap/>
            <w:hideMark/>
          </w:tcPr>
          <w:p w14:paraId="7851F6C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7B7571D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</w:t>
            </w:r>
          </w:p>
        </w:tc>
        <w:tc>
          <w:tcPr>
            <w:tcW w:w="669" w:type="dxa"/>
            <w:noWrap/>
            <w:hideMark/>
          </w:tcPr>
          <w:p w14:paraId="639CD91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1341F43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27</w:t>
            </w:r>
          </w:p>
        </w:tc>
        <w:tc>
          <w:tcPr>
            <w:tcW w:w="669" w:type="dxa"/>
            <w:noWrap/>
            <w:hideMark/>
          </w:tcPr>
          <w:p w14:paraId="6441E0A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669" w:type="dxa"/>
            <w:noWrap/>
            <w:hideMark/>
          </w:tcPr>
          <w:p w14:paraId="4E54533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23</w:t>
            </w:r>
          </w:p>
        </w:tc>
        <w:tc>
          <w:tcPr>
            <w:tcW w:w="669" w:type="dxa"/>
            <w:noWrap/>
            <w:hideMark/>
          </w:tcPr>
          <w:p w14:paraId="140A2C9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1.3</w:t>
            </w:r>
          </w:p>
        </w:tc>
        <w:tc>
          <w:tcPr>
            <w:tcW w:w="737" w:type="dxa"/>
            <w:noWrap/>
            <w:hideMark/>
          </w:tcPr>
          <w:p w14:paraId="655C959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</w:t>
            </w:r>
          </w:p>
        </w:tc>
        <w:tc>
          <w:tcPr>
            <w:tcW w:w="737" w:type="dxa"/>
            <w:noWrap/>
            <w:hideMark/>
          </w:tcPr>
          <w:p w14:paraId="2BE460D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7363991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</w:t>
            </w:r>
          </w:p>
        </w:tc>
        <w:tc>
          <w:tcPr>
            <w:tcW w:w="669" w:type="dxa"/>
            <w:noWrap/>
            <w:hideMark/>
          </w:tcPr>
          <w:p w14:paraId="4EF47BF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743" w:type="dxa"/>
            <w:noWrap/>
            <w:hideMark/>
          </w:tcPr>
          <w:p w14:paraId="14449B8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1,840</w:t>
            </w:r>
          </w:p>
        </w:tc>
        <w:tc>
          <w:tcPr>
            <w:tcW w:w="669" w:type="dxa"/>
            <w:noWrap/>
            <w:hideMark/>
          </w:tcPr>
          <w:p w14:paraId="271074D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75FAF87C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4E7CA6F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Sex</w:t>
            </w:r>
          </w:p>
        </w:tc>
        <w:tc>
          <w:tcPr>
            <w:tcW w:w="770" w:type="dxa"/>
            <w:noWrap/>
            <w:hideMark/>
          </w:tcPr>
          <w:p w14:paraId="6B4DCCE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2BBA0A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30FDB00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25153C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508161E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2455D6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A1D36D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DCD008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C9A8E5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053822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EB44D16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5FE0CB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1E3A025A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3278E99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3A56CB0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C47964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415DACD6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1BC75A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27D7148D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81BA54F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Female</w:t>
            </w:r>
          </w:p>
        </w:tc>
        <w:tc>
          <w:tcPr>
            <w:tcW w:w="770" w:type="dxa"/>
            <w:noWrap/>
            <w:hideMark/>
          </w:tcPr>
          <w:p w14:paraId="17A18FB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190,775</w:t>
            </w:r>
          </w:p>
        </w:tc>
        <w:tc>
          <w:tcPr>
            <w:tcW w:w="669" w:type="dxa"/>
            <w:noWrap/>
            <w:hideMark/>
          </w:tcPr>
          <w:p w14:paraId="2C12DB9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88.6</w:t>
            </w:r>
          </w:p>
        </w:tc>
        <w:tc>
          <w:tcPr>
            <w:tcW w:w="669" w:type="dxa"/>
            <w:noWrap/>
            <w:hideMark/>
          </w:tcPr>
          <w:p w14:paraId="6A7ED23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5,180</w:t>
            </w:r>
          </w:p>
        </w:tc>
        <w:tc>
          <w:tcPr>
            <w:tcW w:w="669" w:type="dxa"/>
            <w:noWrap/>
            <w:hideMark/>
          </w:tcPr>
          <w:p w14:paraId="1E54A30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2FFF7C8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7,998</w:t>
            </w:r>
          </w:p>
        </w:tc>
        <w:tc>
          <w:tcPr>
            <w:tcW w:w="669" w:type="dxa"/>
            <w:noWrap/>
            <w:hideMark/>
          </w:tcPr>
          <w:p w14:paraId="7759A60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3.7</w:t>
            </w:r>
          </w:p>
        </w:tc>
        <w:tc>
          <w:tcPr>
            <w:tcW w:w="669" w:type="dxa"/>
            <w:noWrap/>
            <w:hideMark/>
          </w:tcPr>
          <w:p w14:paraId="454349F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1,493</w:t>
            </w:r>
          </w:p>
        </w:tc>
        <w:tc>
          <w:tcPr>
            <w:tcW w:w="669" w:type="dxa"/>
            <w:noWrap/>
            <w:hideMark/>
          </w:tcPr>
          <w:p w14:paraId="4179401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639D083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3,449</w:t>
            </w:r>
          </w:p>
        </w:tc>
        <w:tc>
          <w:tcPr>
            <w:tcW w:w="669" w:type="dxa"/>
            <w:noWrap/>
            <w:hideMark/>
          </w:tcPr>
          <w:p w14:paraId="1A5075C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669" w:type="dxa"/>
            <w:noWrap/>
            <w:hideMark/>
          </w:tcPr>
          <w:p w14:paraId="1BC41B2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3,755</w:t>
            </w:r>
          </w:p>
        </w:tc>
        <w:tc>
          <w:tcPr>
            <w:tcW w:w="669" w:type="dxa"/>
            <w:noWrap/>
            <w:hideMark/>
          </w:tcPr>
          <w:p w14:paraId="4D53882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1.7</w:t>
            </w:r>
          </w:p>
        </w:tc>
        <w:tc>
          <w:tcPr>
            <w:tcW w:w="737" w:type="dxa"/>
            <w:noWrap/>
            <w:hideMark/>
          </w:tcPr>
          <w:p w14:paraId="189B353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733</w:t>
            </w:r>
          </w:p>
        </w:tc>
        <w:tc>
          <w:tcPr>
            <w:tcW w:w="737" w:type="dxa"/>
            <w:noWrap/>
            <w:hideMark/>
          </w:tcPr>
          <w:p w14:paraId="1555017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792598C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1,968</w:t>
            </w:r>
          </w:p>
        </w:tc>
        <w:tc>
          <w:tcPr>
            <w:tcW w:w="669" w:type="dxa"/>
            <w:noWrap/>
            <w:hideMark/>
          </w:tcPr>
          <w:p w14:paraId="3262073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43" w:type="dxa"/>
            <w:noWrap/>
            <w:hideMark/>
          </w:tcPr>
          <w:p w14:paraId="75BCBB5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215,351</w:t>
            </w:r>
          </w:p>
        </w:tc>
        <w:tc>
          <w:tcPr>
            <w:tcW w:w="669" w:type="dxa"/>
            <w:noWrap/>
            <w:hideMark/>
          </w:tcPr>
          <w:p w14:paraId="646C3FC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7E1F191C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13C309B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Male</w:t>
            </w:r>
          </w:p>
        </w:tc>
        <w:tc>
          <w:tcPr>
            <w:tcW w:w="770" w:type="dxa"/>
            <w:noWrap/>
            <w:hideMark/>
          </w:tcPr>
          <w:p w14:paraId="7D21537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157,960</w:t>
            </w:r>
          </w:p>
        </w:tc>
        <w:tc>
          <w:tcPr>
            <w:tcW w:w="669" w:type="dxa"/>
            <w:noWrap/>
            <w:hideMark/>
          </w:tcPr>
          <w:p w14:paraId="028B0B8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89.4</w:t>
            </w:r>
          </w:p>
        </w:tc>
        <w:tc>
          <w:tcPr>
            <w:tcW w:w="669" w:type="dxa"/>
            <w:noWrap/>
            <w:hideMark/>
          </w:tcPr>
          <w:p w14:paraId="2B468B5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4,620</w:t>
            </w:r>
          </w:p>
        </w:tc>
        <w:tc>
          <w:tcPr>
            <w:tcW w:w="669" w:type="dxa"/>
            <w:noWrap/>
            <w:hideMark/>
          </w:tcPr>
          <w:p w14:paraId="4C5B88A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6E95700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4,927</w:t>
            </w:r>
          </w:p>
        </w:tc>
        <w:tc>
          <w:tcPr>
            <w:tcW w:w="669" w:type="dxa"/>
            <w:noWrap/>
            <w:hideMark/>
          </w:tcPr>
          <w:p w14:paraId="75F80A8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2.8</w:t>
            </w:r>
          </w:p>
        </w:tc>
        <w:tc>
          <w:tcPr>
            <w:tcW w:w="669" w:type="dxa"/>
            <w:noWrap/>
            <w:hideMark/>
          </w:tcPr>
          <w:p w14:paraId="47B876E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863</w:t>
            </w:r>
          </w:p>
        </w:tc>
        <w:tc>
          <w:tcPr>
            <w:tcW w:w="669" w:type="dxa"/>
            <w:noWrap/>
            <w:hideMark/>
          </w:tcPr>
          <w:p w14:paraId="0AB5FC4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029C9F9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3,874</w:t>
            </w:r>
          </w:p>
        </w:tc>
        <w:tc>
          <w:tcPr>
            <w:tcW w:w="669" w:type="dxa"/>
            <w:noWrap/>
            <w:hideMark/>
          </w:tcPr>
          <w:p w14:paraId="4DA23AB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669" w:type="dxa"/>
            <w:noWrap/>
            <w:hideMark/>
          </w:tcPr>
          <w:p w14:paraId="63B4664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2,640</w:t>
            </w:r>
          </w:p>
        </w:tc>
        <w:tc>
          <w:tcPr>
            <w:tcW w:w="669" w:type="dxa"/>
            <w:noWrap/>
            <w:hideMark/>
          </w:tcPr>
          <w:p w14:paraId="1AC4F88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737" w:type="dxa"/>
            <w:noWrap/>
            <w:hideMark/>
          </w:tcPr>
          <w:p w14:paraId="117E3B9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420</w:t>
            </w:r>
          </w:p>
        </w:tc>
        <w:tc>
          <w:tcPr>
            <w:tcW w:w="737" w:type="dxa"/>
            <w:noWrap/>
            <w:hideMark/>
          </w:tcPr>
          <w:p w14:paraId="32C1CC3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4FC3BC6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1,461</w:t>
            </w:r>
          </w:p>
        </w:tc>
        <w:tc>
          <w:tcPr>
            <w:tcW w:w="669" w:type="dxa"/>
            <w:noWrap/>
            <w:hideMark/>
          </w:tcPr>
          <w:p w14:paraId="231EDF1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7261F10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176,765</w:t>
            </w:r>
          </w:p>
        </w:tc>
        <w:tc>
          <w:tcPr>
            <w:tcW w:w="669" w:type="dxa"/>
            <w:noWrap/>
            <w:hideMark/>
          </w:tcPr>
          <w:p w14:paraId="3268EB7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19601E5A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D7BF2AF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Country of birth</w:t>
            </w:r>
          </w:p>
        </w:tc>
        <w:tc>
          <w:tcPr>
            <w:tcW w:w="770" w:type="dxa"/>
            <w:noWrap/>
            <w:hideMark/>
          </w:tcPr>
          <w:p w14:paraId="771A180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F180F45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90E9E5D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0DE168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312EA1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7AC802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FBC35CC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268BBB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6F5FE78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6303B2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3592C7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F0AC184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3AAED65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6060DAC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EB71AED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190ED3C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3FE9E97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BAD7B4E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134D5B36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7793352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UK &amp; Ireland</w:t>
            </w:r>
          </w:p>
        </w:tc>
        <w:tc>
          <w:tcPr>
            <w:tcW w:w="770" w:type="dxa"/>
            <w:noWrap/>
            <w:hideMark/>
          </w:tcPr>
          <w:p w14:paraId="1FB2955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342,178</w:t>
            </w:r>
          </w:p>
        </w:tc>
        <w:tc>
          <w:tcPr>
            <w:tcW w:w="669" w:type="dxa"/>
            <w:noWrap/>
            <w:hideMark/>
          </w:tcPr>
          <w:p w14:paraId="211858E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94.8</w:t>
            </w:r>
          </w:p>
        </w:tc>
        <w:tc>
          <w:tcPr>
            <w:tcW w:w="669" w:type="dxa"/>
            <w:noWrap/>
            <w:hideMark/>
          </w:tcPr>
          <w:p w14:paraId="3E16E95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9,610</w:t>
            </w:r>
          </w:p>
        </w:tc>
        <w:tc>
          <w:tcPr>
            <w:tcW w:w="669" w:type="dxa"/>
            <w:noWrap/>
            <w:hideMark/>
          </w:tcPr>
          <w:p w14:paraId="10025F2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669" w:type="dxa"/>
            <w:noWrap/>
            <w:hideMark/>
          </w:tcPr>
          <w:p w14:paraId="4609765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4,236</w:t>
            </w:r>
          </w:p>
        </w:tc>
        <w:tc>
          <w:tcPr>
            <w:tcW w:w="669" w:type="dxa"/>
            <w:noWrap/>
            <w:hideMark/>
          </w:tcPr>
          <w:p w14:paraId="740DEEA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1.2</w:t>
            </w:r>
          </w:p>
        </w:tc>
        <w:tc>
          <w:tcPr>
            <w:tcW w:w="669" w:type="dxa"/>
            <w:noWrap/>
            <w:hideMark/>
          </w:tcPr>
          <w:p w14:paraId="5588561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1,616</w:t>
            </w:r>
          </w:p>
        </w:tc>
        <w:tc>
          <w:tcPr>
            <w:tcW w:w="669" w:type="dxa"/>
            <w:noWrap/>
            <w:hideMark/>
          </w:tcPr>
          <w:p w14:paraId="6A5C058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674CDCF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755</w:t>
            </w:r>
          </w:p>
        </w:tc>
        <w:tc>
          <w:tcPr>
            <w:tcW w:w="669" w:type="dxa"/>
            <w:noWrap/>
            <w:hideMark/>
          </w:tcPr>
          <w:p w14:paraId="0AC5D02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61CFAC5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1,859</w:t>
            </w:r>
          </w:p>
        </w:tc>
        <w:tc>
          <w:tcPr>
            <w:tcW w:w="669" w:type="dxa"/>
            <w:noWrap/>
            <w:hideMark/>
          </w:tcPr>
          <w:p w14:paraId="771300E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737" w:type="dxa"/>
            <w:noWrap/>
            <w:hideMark/>
          </w:tcPr>
          <w:p w14:paraId="2F15CD4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  <w:tc>
          <w:tcPr>
            <w:tcW w:w="737" w:type="dxa"/>
            <w:noWrap/>
            <w:hideMark/>
          </w:tcPr>
          <w:p w14:paraId="7271A55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0.0</w:t>
            </w:r>
          </w:p>
        </w:tc>
        <w:tc>
          <w:tcPr>
            <w:tcW w:w="669" w:type="dxa"/>
            <w:noWrap/>
            <w:hideMark/>
          </w:tcPr>
          <w:p w14:paraId="0CE1C8F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671</w:t>
            </w:r>
          </w:p>
        </w:tc>
        <w:tc>
          <w:tcPr>
            <w:tcW w:w="669" w:type="dxa"/>
            <w:noWrap/>
            <w:hideMark/>
          </w:tcPr>
          <w:p w14:paraId="4CE6653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743" w:type="dxa"/>
            <w:noWrap/>
            <w:hideMark/>
          </w:tcPr>
          <w:p w14:paraId="3DC6F55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361,025</w:t>
            </w:r>
          </w:p>
        </w:tc>
        <w:tc>
          <w:tcPr>
            <w:tcW w:w="669" w:type="dxa"/>
            <w:noWrap/>
            <w:hideMark/>
          </w:tcPr>
          <w:p w14:paraId="14BF8B3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72E6540B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9B0D500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Elsewhere</w:t>
            </w:r>
          </w:p>
        </w:tc>
        <w:tc>
          <w:tcPr>
            <w:tcW w:w="770" w:type="dxa"/>
            <w:noWrap/>
            <w:hideMark/>
          </w:tcPr>
          <w:p w14:paraId="2FE8253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6,557</w:t>
            </w:r>
          </w:p>
        </w:tc>
        <w:tc>
          <w:tcPr>
            <w:tcW w:w="669" w:type="dxa"/>
            <w:noWrap/>
            <w:hideMark/>
          </w:tcPr>
          <w:p w14:paraId="77E7612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21.1</w:t>
            </w:r>
          </w:p>
        </w:tc>
        <w:tc>
          <w:tcPr>
            <w:tcW w:w="669" w:type="dxa"/>
            <w:noWrap/>
            <w:hideMark/>
          </w:tcPr>
          <w:p w14:paraId="0286F04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190</w:t>
            </w:r>
          </w:p>
        </w:tc>
        <w:tc>
          <w:tcPr>
            <w:tcW w:w="669" w:type="dxa"/>
            <w:noWrap/>
            <w:hideMark/>
          </w:tcPr>
          <w:p w14:paraId="0DBCCF3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1F65B79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8,689</w:t>
            </w:r>
          </w:p>
        </w:tc>
        <w:tc>
          <w:tcPr>
            <w:tcW w:w="669" w:type="dxa"/>
            <w:noWrap/>
            <w:hideMark/>
          </w:tcPr>
          <w:p w14:paraId="1C40E11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27.9</w:t>
            </w:r>
          </w:p>
        </w:tc>
        <w:tc>
          <w:tcPr>
            <w:tcW w:w="669" w:type="dxa"/>
            <w:noWrap/>
            <w:hideMark/>
          </w:tcPr>
          <w:p w14:paraId="000802E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740</w:t>
            </w:r>
          </w:p>
        </w:tc>
        <w:tc>
          <w:tcPr>
            <w:tcW w:w="669" w:type="dxa"/>
            <w:noWrap/>
            <w:hideMark/>
          </w:tcPr>
          <w:p w14:paraId="4E641FB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7220F05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6,568</w:t>
            </w:r>
          </w:p>
        </w:tc>
        <w:tc>
          <w:tcPr>
            <w:tcW w:w="669" w:type="dxa"/>
            <w:noWrap/>
            <w:hideMark/>
          </w:tcPr>
          <w:p w14:paraId="74B0362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21.1</w:t>
            </w:r>
          </w:p>
        </w:tc>
        <w:tc>
          <w:tcPr>
            <w:tcW w:w="669" w:type="dxa"/>
            <w:noWrap/>
            <w:hideMark/>
          </w:tcPr>
          <w:p w14:paraId="271B6C2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4,536</w:t>
            </w:r>
          </w:p>
        </w:tc>
        <w:tc>
          <w:tcPr>
            <w:tcW w:w="669" w:type="dxa"/>
            <w:noWrap/>
            <w:hideMark/>
          </w:tcPr>
          <w:p w14:paraId="6210441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14.6</w:t>
            </w:r>
          </w:p>
        </w:tc>
        <w:tc>
          <w:tcPr>
            <w:tcW w:w="737" w:type="dxa"/>
            <w:noWrap/>
            <w:hideMark/>
          </w:tcPr>
          <w:p w14:paraId="251039B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1,053</w:t>
            </w:r>
          </w:p>
        </w:tc>
        <w:tc>
          <w:tcPr>
            <w:tcW w:w="737" w:type="dxa"/>
            <w:noWrap/>
            <w:hideMark/>
          </w:tcPr>
          <w:p w14:paraId="7A82C66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3.4</w:t>
            </w:r>
          </w:p>
        </w:tc>
        <w:tc>
          <w:tcPr>
            <w:tcW w:w="669" w:type="dxa"/>
            <w:noWrap/>
            <w:hideMark/>
          </w:tcPr>
          <w:p w14:paraId="0602E5C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2,758</w:t>
            </w:r>
          </w:p>
        </w:tc>
        <w:tc>
          <w:tcPr>
            <w:tcW w:w="669" w:type="dxa"/>
            <w:noWrap/>
            <w:hideMark/>
          </w:tcPr>
          <w:p w14:paraId="3835637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8.9</w:t>
            </w:r>
          </w:p>
        </w:tc>
        <w:tc>
          <w:tcPr>
            <w:tcW w:w="743" w:type="dxa"/>
            <w:noWrap/>
            <w:hideMark/>
          </w:tcPr>
          <w:p w14:paraId="7335050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31,091</w:t>
            </w:r>
          </w:p>
        </w:tc>
        <w:tc>
          <w:tcPr>
            <w:tcW w:w="669" w:type="dxa"/>
            <w:noWrap/>
            <w:hideMark/>
          </w:tcPr>
          <w:p w14:paraId="540F882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6596FEF2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36E24D9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Number in household</w:t>
            </w:r>
          </w:p>
        </w:tc>
        <w:tc>
          <w:tcPr>
            <w:tcW w:w="770" w:type="dxa"/>
            <w:noWrap/>
            <w:hideMark/>
          </w:tcPr>
          <w:p w14:paraId="1388882E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7DCFD0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3E4488A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7BFC32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2AE941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E745041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F37D14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B63D6BA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03159E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0523BC5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DCBDA65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08628C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55D6930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23D3A41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94A44A6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1383C5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656EC91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62647A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4B3CD40E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CBF75BC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081495C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61,249</w:t>
            </w:r>
          </w:p>
        </w:tc>
        <w:tc>
          <w:tcPr>
            <w:tcW w:w="669" w:type="dxa"/>
            <w:noWrap/>
            <w:hideMark/>
          </w:tcPr>
          <w:p w14:paraId="18C1A25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87.7</w:t>
            </w:r>
          </w:p>
        </w:tc>
        <w:tc>
          <w:tcPr>
            <w:tcW w:w="669" w:type="dxa"/>
            <w:noWrap/>
            <w:hideMark/>
          </w:tcPr>
          <w:p w14:paraId="577CE6C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2,392</w:t>
            </w:r>
          </w:p>
        </w:tc>
        <w:tc>
          <w:tcPr>
            <w:tcW w:w="669" w:type="dxa"/>
            <w:noWrap/>
            <w:hideMark/>
          </w:tcPr>
          <w:p w14:paraId="6DAE229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3.4</w:t>
            </w:r>
          </w:p>
        </w:tc>
        <w:tc>
          <w:tcPr>
            <w:tcW w:w="669" w:type="dxa"/>
            <w:noWrap/>
            <w:hideMark/>
          </w:tcPr>
          <w:p w14:paraId="4C7264A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2,621</w:t>
            </w:r>
          </w:p>
        </w:tc>
        <w:tc>
          <w:tcPr>
            <w:tcW w:w="669" w:type="dxa"/>
            <w:noWrap/>
            <w:hideMark/>
          </w:tcPr>
          <w:p w14:paraId="5B8B69E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3.8</w:t>
            </w:r>
          </w:p>
        </w:tc>
        <w:tc>
          <w:tcPr>
            <w:tcW w:w="669" w:type="dxa"/>
            <w:noWrap/>
            <w:hideMark/>
          </w:tcPr>
          <w:p w14:paraId="0E6A8E9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543</w:t>
            </w:r>
          </w:p>
        </w:tc>
        <w:tc>
          <w:tcPr>
            <w:tcW w:w="669" w:type="dxa"/>
            <w:noWrap/>
            <w:hideMark/>
          </w:tcPr>
          <w:p w14:paraId="28ED489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669" w:type="dxa"/>
            <w:noWrap/>
            <w:hideMark/>
          </w:tcPr>
          <w:p w14:paraId="3206ADD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686</w:t>
            </w:r>
          </w:p>
        </w:tc>
        <w:tc>
          <w:tcPr>
            <w:tcW w:w="669" w:type="dxa"/>
            <w:noWrap/>
            <w:hideMark/>
          </w:tcPr>
          <w:p w14:paraId="4548A51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1.0</w:t>
            </w:r>
          </w:p>
        </w:tc>
        <w:tc>
          <w:tcPr>
            <w:tcW w:w="669" w:type="dxa"/>
            <w:noWrap/>
            <w:hideMark/>
          </w:tcPr>
          <w:p w14:paraId="0EF1565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1,560</w:t>
            </w:r>
          </w:p>
        </w:tc>
        <w:tc>
          <w:tcPr>
            <w:tcW w:w="669" w:type="dxa"/>
            <w:noWrap/>
            <w:hideMark/>
          </w:tcPr>
          <w:p w14:paraId="5B8A274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737" w:type="dxa"/>
            <w:noWrap/>
            <w:hideMark/>
          </w:tcPr>
          <w:p w14:paraId="5E1219F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161</w:t>
            </w:r>
          </w:p>
        </w:tc>
        <w:tc>
          <w:tcPr>
            <w:tcW w:w="737" w:type="dxa"/>
            <w:noWrap/>
            <w:hideMark/>
          </w:tcPr>
          <w:p w14:paraId="777C3CD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743762A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650</w:t>
            </w:r>
          </w:p>
        </w:tc>
        <w:tc>
          <w:tcPr>
            <w:tcW w:w="669" w:type="dxa"/>
            <w:noWrap/>
            <w:hideMark/>
          </w:tcPr>
          <w:p w14:paraId="0BD019B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43" w:type="dxa"/>
            <w:noWrap/>
            <w:hideMark/>
          </w:tcPr>
          <w:p w14:paraId="4976C61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69,862</w:t>
            </w:r>
          </w:p>
        </w:tc>
        <w:tc>
          <w:tcPr>
            <w:tcW w:w="669" w:type="dxa"/>
            <w:noWrap/>
            <w:hideMark/>
          </w:tcPr>
          <w:p w14:paraId="6C992C1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1D5C9A0C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7A0005D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2</w:t>
            </w:r>
          </w:p>
        </w:tc>
        <w:tc>
          <w:tcPr>
            <w:tcW w:w="770" w:type="dxa"/>
            <w:noWrap/>
            <w:hideMark/>
          </w:tcPr>
          <w:p w14:paraId="503AE37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169,934</w:t>
            </w:r>
          </w:p>
        </w:tc>
        <w:tc>
          <w:tcPr>
            <w:tcW w:w="669" w:type="dxa"/>
            <w:noWrap/>
            <w:hideMark/>
          </w:tcPr>
          <w:p w14:paraId="7E35842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92.5</w:t>
            </w:r>
          </w:p>
        </w:tc>
        <w:tc>
          <w:tcPr>
            <w:tcW w:w="669" w:type="dxa"/>
            <w:noWrap/>
            <w:hideMark/>
          </w:tcPr>
          <w:p w14:paraId="661CAFC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3,778</w:t>
            </w:r>
          </w:p>
        </w:tc>
        <w:tc>
          <w:tcPr>
            <w:tcW w:w="669" w:type="dxa"/>
            <w:noWrap/>
            <w:hideMark/>
          </w:tcPr>
          <w:p w14:paraId="759041D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669" w:type="dxa"/>
            <w:noWrap/>
            <w:hideMark/>
          </w:tcPr>
          <w:p w14:paraId="3A3A485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5,008</w:t>
            </w:r>
          </w:p>
        </w:tc>
        <w:tc>
          <w:tcPr>
            <w:tcW w:w="669" w:type="dxa"/>
            <w:noWrap/>
            <w:hideMark/>
          </w:tcPr>
          <w:p w14:paraId="68F71CC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669" w:type="dxa"/>
            <w:noWrap/>
            <w:hideMark/>
          </w:tcPr>
          <w:p w14:paraId="6B180E4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760</w:t>
            </w:r>
          </w:p>
        </w:tc>
        <w:tc>
          <w:tcPr>
            <w:tcW w:w="669" w:type="dxa"/>
            <w:noWrap/>
            <w:hideMark/>
          </w:tcPr>
          <w:p w14:paraId="14E9A48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6259689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1,556</w:t>
            </w:r>
          </w:p>
        </w:tc>
        <w:tc>
          <w:tcPr>
            <w:tcW w:w="669" w:type="dxa"/>
            <w:noWrap/>
            <w:hideMark/>
          </w:tcPr>
          <w:p w14:paraId="1B0E66B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669" w:type="dxa"/>
            <w:noWrap/>
            <w:hideMark/>
          </w:tcPr>
          <w:p w14:paraId="12881A2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1,508</w:t>
            </w:r>
          </w:p>
        </w:tc>
        <w:tc>
          <w:tcPr>
            <w:tcW w:w="669" w:type="dxa"/>
            <w:noWrap/>
            <w:hideMark/>
          </w:tcPr>
          <w:p w14:paraId="0A5F4A0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37" w:type="dxa"/>
            <w:noWrap/>
            <w:hideMark/>
          </w:tcPr>
          <w:p w14:paraId="04A84A9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348</w:t>
            </w:r>
          </w:p>
        </w:tc>
        <w:tc>
          <w:tcPr>
            <w:tcW w:w="737" w:type="dxa"/>
            <w:noWrap/>
            <w:hideMark/>
          </w:tcPr>
          <w:p w14:paraId="4743088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71AA21C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885</w:t>
            </w:r>
          </w:p>
        </w:tc>
        <w:tc>
          <w:tcPr>
            <w:tcW w:w="669" w:type="dxa"/>
            <w:noWrap/>
            <w:hideMark/>
          </w:tcPr>
          <w:p w14:paraId="26DF35E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743" w:type="dxa"/>
            <w:noWrap/>
            <w:hideMark/>
          </w:tcPr>
          <w:p w14:paraId="5C247C2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183,777</w:t>
            </w:r>
          </w:p>
        </w:tc>
        <w:tc>
          <w:tcPr>
            <w:tcW w:w="669" w:type="dxa"/>
            <w:noWrap/>
            <w:hideMark/>
          </w:tcPr>
          <w:p w14:paraId="7EBC6AD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5D24EC33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48E7848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3</w:t>
            </w:r>
          </w:p>
        </w:tc>
        <w:tc>
          <w:tcPr>
            <w:tcW w:w="770" w:type="dxa"/>
            <w:noWrap/>
            <w:hideMark/>
          </w:tcPr>
          <w:p w14:paraId="68A9254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55,015</w:t>
            </w:r>
          </w:p>
        </w:tc>
        <w:tc>
          <w:tcPr>
            <w:tcW w:w="669" w:type="dxa"/>
            <w:noWrap/>
            <w:hideMark/>
          </w:tcPr>
          <w:p w14:paraId="3C087E7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87.4</w:t>
            </w:r>
          </w:p>
        </w:tc>
        <w:tc>
          <w:tcPr>
            <w:tcW w:w="669" w:type="dxa"/>
            <w:noWrap/>
            <w:hideMark/>
          </w:tcPr>
          <w:p w14:paraId="2CE9963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1,600</w:t>
            </w:r>
          </w:p>
        </w:tc>
        <w:tc>
          <w:tcPr>
            <w:tcW w:w="669" w:type="dxa"/>
            <w:noWrap/>
            <w:hideMark/>
          </w:tcPr>
          <w:p w14:paraId="1834B22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38A2FA1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2,226</w:t>
            </w:r>
          </w:p>
        </w:tc>
        <w:tc>
          <w:tcPr>
            <w:tcW w:w="669" w:type="dxa"/>
            <w:noWrap/>
            <w:hideMark/>
          </w:tcPr>
          <w:p w14:paraId="5F60936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3.5</w:t>
            </w:r>
          </w:p>
        </w:tc>
        <w:tc>
          <w:tcPr>
            <w:tcW w:w="669" w:type="dxa"/>
            <w:noWrap/>
            <w:hideMark/>
          </w:tcPr>
          <w:p w14:paraId="1704A55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464</w:t>
            </w:r>
          </w:p>
        </w:tc>
        <w:tc>
          <w:tcPr>
            <w:tcW w:w="669" w:type="dxa"/>
            <w:noWrap/>
            <w:hideMark/>
          </w:tcPr>
          <w:p w14:paraId="28481EA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71CBAB0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1,379</w:t>
            </w:r>
          </w:p>
        </w:tc>
        <w:tc>
          <w:tcPr>
            <w:tcW w:w="669" w:type="dxa"/>
            <w:noWrap/>
            <w:hideMark/>
          </w:tcPr>
          <w:p w14:paraId="2D6E042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669" w:type="dxa"/>
            <w:noWrap/>
            <w:hideMark/>
          </w:tcPr>
          <w:p w14:paraId="70A19AA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1,314</w:t>
            </w:r>
          </w:p>
        </w:tc>
        <w:tc>
          <w:tcPr>
            <w:tcW w:w="669" w:type="dxa"/>
            <w:noWrap/>
            <w:hideMark/>
          </w:tcPr>
          <w:p w14:paraId="02B65CF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737" w:type="dxa"/>
            <w:noWrap/>
            <w:hideMark/>
          </w:tcPr>
          <w:p w14:paraId="291881F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285</w:t>
            </w:r>
          </w:p>
        </w:tc>
        <w:tc>
          <w:tcPr>
            <w:tcW w:w="737" w:type="dxa"/>
            <w:noWrap/>
            <w:hideMark/>
          </w:tcPr>
          <w:p w14:paraId="2C3E903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773044C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651</w:t>
            </w:r>
          </w:p>
        </w:tc>
        <w:tc>
          <w:tcPr>
            <w:tcW w:w="669" w:type="dxa"/>
            <w:noWrap/>
            <w:hideMark/>
          </w:tcPr>
          <w:p w14:paraId="11CB979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1.0</w:t>
            </w:r>
          </w:p>
        </w:tc>
        <w:tc>
          <w:tcPr>
            <w:tcW w:w="743" w:type="dxa"/>
            <w:noWrap/>
            <w:hideMark/>
          </w:tcPr>
          <w:p w14:paraId="4A82EA6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62,934</w:t>
            </w:r>
          </w:p>
        </w:tc>
        <w:tc>
          <w:tcPr>
            <w:tcW w:w="669" w:type="dxa"/>
            <w:noWrap/>
            <w:hideMark/>
          </w:tcPr>
          <w:p w14:paraId="1B67188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6B05473D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C8655B6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4+</w:t>
            </w:r>
          </w:p>
        </w:tc>
        <w:tc>
          <w:tcPr>
            <w:tcW w:w="770" w:type="dxa"/>
            <w:noWrap/>
            <w:hideMark/>
          </w:tcPr>
          <w:p w14:paraId="78932A9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62,537</w:t>
            </w:r>
          </w:p>
        </w:tc>
        <w:tc>
          <w:tcPr>
            <w:tcW w:w="669" w:type="dxa"/>
            <w:noWrap/>
            <w:hideMark/>
          </w:tcPr>
          <w:p w14:paraId="40D6C0D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82.8</w:t>
            </w:r>
          </w:p>
        </w:tc>
        <w:tc>
          <w:tcPr>
            <w:tcW w:w="669" w:type="dxa"/>
            <w:noWrap/>
            <w:hideMark/>
          </w:tcPr>
          <w:p w14:paraId="09B1096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2,030</w:t>
            </w:r>
          </w:p>
        </w:tc>
        <w:tc>
          <w:tcPr>
            <w:tcW w:w="669" w:type="dxa"/>
            <w:noWrap/>
            <w:hideMark/>
          </w:tcPr>
          <w:p w14:paraId="67C222E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669" w:type="dxa"/>
            <w:noWrap/>
            <w:hideMark/>
          </w:tcPr>
          <w:p w14:paraId="1DC124F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3,070</w:t>
            </w:r>
          </w:p>
        </w:tc>
        <w:tc>
          <w:tcPr>
            <w:tcW w:w="669" w:type="dxa"/>
            <w:noWrap/>
            <w:hideMark/>
          </w:tcPr>
          <w:p w14:paraId="15B43B6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4.1</w:t>
            </w:r>
          </w:p>
        </w:tc>
        <w:tc>
          <w:tcPr>
            <w:tcW w:w="669" w:type="dxa"/>
            <w:noWrap/>
            <w:hideMark/>
          </w:tcPr>
          <w:p w14:paraId="3E56A05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589</w:t>
            </w:r>
          </w:p>
        </w:tc>
        <w:tc>
          <w:tcPr>
            <w:tcW w:w="669" w:type="dxa"/>
            <w:noWrap/>
            <w:hideMark/>
          </w:tcPr>
          <w:p w14:paraId="1C5170D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669" w:type="dxa"/>
            <w:noWrap/>
            <w:hideMark/>
          </w:tcPr>
          <w:p w14:paraId="7B619B2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3,702</w:t>
            </w:r>
          </w:p>
        </w:tc>
        <w:tc>
          <w:tcPr>
            <w:tcW w:w="669" w:type="dxa"/>
            <w:noWrap/>
            <w:hideMark/>
          </w:tcPr>
          <w:p w14:paraId="6A8AEF5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4.9</w:t>
            </w:r>
          </w:p>
        </w:tc>
        <w:tc>
          <w:tcPr>
            <w:tcW w:w="669" w:type="dxa"/>
            <w:noWrap/>
            <w:hideMark/>
          </w:tcPr>
          <w:p w14:paraId="6F0D400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2,013</w:t>
            </w:r>
          </w:p>
        </w:tc>
        <w:tc>
          <w:tcPr>
            <w:tcW w:w="669" w:type="dxa"/>
            <w:noWrap/>
            <w:hideMark/>
          </w:tcPr>
          <w:p w14:paraId="6A5D97A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737" w:type="dxa"/>
            <w:noWrap/>
            <w:hideMark/>
          </w:tcPr>
          <w:p w14:paraId="238F65C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359</w:t>
            </w:r>
          </w:p>
        </w:tc>
        <w:tc>
          <w:tcPr>
            <w:tcW w:w="737" w:type="dxa"/>
            <w:noWrap/>
            <w:hideMark/>
          </w:tcPr>
          <w:p w14:paraId="4F40CFD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04728D0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1,243</w:t>
            </w:r>
          </w:p>
        </w:tc>
        <w:tc>
          <w:tcPr>
            <w:tcW w:w="669" w:type="dxa"/>
            <w:noWrap/>
            <w:hideMark/>
          </w:tcPr>
          <w:p w14:paraId="39990D2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743" w:type="dxa"/>
            <w:noWrap/>
            <w:hideMark/>
          </w:tcPr>
          <w:p w14:paraId="3F9B43B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75,543</w:t>
            </w:r>
          </w:p>
        </w:tc>
        <w:tc>
          <w:tcPr>
            <w:tcW w:w="669" w:type="dxa"/>
            <w:noWrap/>
            <w:hideMark/>
          </w:tcPr>
          <w:p w14:paraId="4281076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4C663113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E1415C8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Education level</w:t>
            </w:r>
          </w:p>
        </w:tc>
        <w:tc>
          <w:tcPr>
            <w:tcW w:w="770" w:type="dxa"/>
            <w:noWrap/>
            <w:hideMark/>
          </w:tcPr>
          <w:p w14:paraId="3394498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AD5E93B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B615BD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10C4388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E8793B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23BC9F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AC02927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8F792E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CCAF78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1864FC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8AE7FEC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96E4E48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47BE204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63E95B3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A5D773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EB36D3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0470E67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A453744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0E550422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7758C09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College or University degree</w:t>
            </w:r>
          </w:p>
        </w:tc>
        <w:tc>
          <w:tcPr>
            <w:tcW w:w="770" w:type="dxa"/>
            <w:noWrap/>
            <w:hideMark/>
          </w:tcPr>
          <w:p w14:paraId="4389D87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109,271</w:t>
            </w:r>
          </w:p>
        </w:tc>
        <w:tc>
          <w:tcPr>
            <w:tcW w:w="669" w:type="dxa"/>
            <w:noWrap/>
            <w:hideMark/>
          </w:tcPr>
          <w:p w14:paraId="1A42F52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84.8</w:t>
            </w:r>
          </w:p>
        </w:tc>
        <w:tc>
          <w:tcPr>
            <w:tcW w:w="669" w:type="dxa"/>
            <w:noWrap/>
            <w:hideMark/>
          </w:tcPr>
          <w:p w14:paraId="15C28B9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3,496</w:t>
            </w:r>
          </w:p>
        </w:tc>
        <w:tc>
          <w:tcPr>
            <w:tcW w:w="669" w:type="dxa"/>
            <w:noWrap/>
            <w:hideMark/>
          </w:tcPr>
          <w:p w14:paraId="6371035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669" w:type="dxa"/>
            <w:noWrap/>
            <w:hideMark/>
          </w:tcPr>
          <w:p w14:paraId="01999C9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7,603</w:t>
            </w:r>
          </w:p>
        </w:tc>
        <w:tc>
          <w:tcPr>
            <w:tcW w:w="669" w:type="dxa"/>
            <w:noWrap/>
            <w:hideMark/>
          </w:tcPr>
          <w:p w14:paraId="7D17FB2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5.9</w:t>
            </w:r>
          </w:p>
        </w:tc>
        <w:tc>
          <w:tcPr>
            <w:tcW w:w="669" w:type="dxa"/>
            <w:noWrap/>
            <w:hideMark/>
          </w:tcPr>
          <w:p w14:paraId="1C0A116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952</w:t>
            </w:r>
          </w:p>
        </w:tc>
        <w:tc>
          <w:tcPr>
            <w:tcW w:w="669" w:type="dxa"/>
            <w:noWrap/>
            <w:hideMark/>
          </w:tcPr>
          <w:p w14:paraId="4949AD4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2A8A2E8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3,084</w:t>
            </w:r>
          </w:p>
        </w:tc>
        <w:tc>
          <w:tcPr>
            <w:tcW w:w="669" w:type="dxa"/>
            <w:noWrap/>
            <w:hideMark/>
          </w:tcPr>
          <w:p w14:paraId="1226C1F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73EADB1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2,223</w:t>
            </w:r>
          </w:p>
        </w:tc>
        <w:tc>
          <w:tcPr>
            <w:tcW w:w="669" w:type="dxa"/>
            <w:noWrap/>
            <w:hideMark/>
          </w:tcPr>
          <w:p w14:paraId="13E314F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1.7</w:t>
            </w:r>
          </w:p>
        </w:tc>
        <w:tc>
          <w:tcPr>
            <w:tcW w:w="737" w:type="dxa"/>
            <w:noWrap/>
            <w:hideMark/>
          </w:tcPr>
          <w:p w14:paraId="09A6F51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593</w:t>
            </w:r>
          </w:p>
        </w:tc>
        <w:tc>
          <w:tcPr>
            <w:tcW w:w="737" w:type="dxa"/>
            <w:noWrap/>
            <w:hideMark/>
          </w:tcPr>
          <w:p w14:paraId="6515F64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169704F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1,668</w:t>
            </w:r>
          </w:p>
        </w:tc>
        <w:tc>
          <w:tcPr>
            <w:tcW w:w="669" w:type="dxa"/>
            <w:noWrap/>
            <w:hideMark/>
          </w:tcPr>
          <w:p w14:paraId="3AA5A65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1.3</w:t>
            </w:r>
          </w:p>
        </w:tc>
        <w:tc>
          <w:tcPr>
            <w:tcW w:w="743" w:type="dxa"/>
            <w:noWrap/>
            <w:hideMark/>
          </w:tcPr>
          <w:p w14:paraId="7FEBE73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128,890</w:t>
            </w:r>
          </w:p>
        </w:tc>
        <w:tc>
          <w:tcPr>
            <w:tcW w:w="669" w:type="dxa"/>
            <w:noWrap/>
            <w:hideMark/>
          </w:tcPr>
          <w:p w14:paraId="18123A5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5617AD35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E8C4EBC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A levels/AS levels</w:t>
            </w:r>
          </w:p>
        </w:tc>
        <w:tc>
          <w:tcPr>
            <w:tcW w:w="770" w:type="dxa"/>
            <w:noWrap/>
            <w:hideMark/>
          </w:tcPr>
          <w:p w14:paraId="17B57FF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39,905</w:t>
            </w:r>
          </w:p>
        </w:tc>
        <w:tc>
          <w:tcPr>
            <w:tcW w:w="669" w:type="dxa"/>
            <w:noWrap/>
            <w:hideMark/>
          </w:tcPr>
          <w:p w14:paraId="28FA7EA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89.4</w:t>
            </w:r>
          </w:p>
        </w:tc>
        <w:tc>
          <w:tcPr>
            <w:tcW w:w="669" w:type="dxa"/>
            <w:noWrap/>
            <w:hideMark/>
          </w:tcPr>
          <w:p w14:paraId="2CD952F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1,241</w:t>
            </w:r>
          </w:p>
        </w:tc>
        <w:tc>
          <w:tcPr>
            <w:tcW w:w="669" w:type="dxa"/>
            <w:noWrap/>
            <w:hideMark/>
          </w:tcPr>
          <w:p w14:paraId="28508B1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2.8</w:t>
            </w:r>
          </w:p>
        </w:tc>
        <w:tc>
          <w:tcPr>
            <w:tcW w:w="669" w:type="dxa"/>
            <w:noWrap/>
            <w:hideMark/>
          </w:tcPr>
          <w:p w14:paraId="34F50ED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1,652</w:t>
            </w:r>
          </w:p>
        </w:tc>
        <w:tc>
          <w:tcPr>
            <w:tcW w:w="669" w:type="dxa"/>
            <w:noWrap/>
            <w:hideMark/>
          </w:tcPr>
          <w:p w14:paraId="3847BA0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3.7</w:t>
            </w:r>
          </w:p>
        </w:tc>
        <w:tc>
          <w:tcPr>
            <w:tcW w:w="669" w:type="dxa"/>
            <w:noWrap/>
            <w:hideMark/>
          </w:tcPr>
          <w:p w14:paraId="32B9846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295</w:t>
            </w:r>
          </w:p>
        </w:tc>
        <w:tc>
          <w:tcPr>
            <w:tcW w:w="669" w:type="dxa"/>
            <w:noWrap/>
            <w:hideMark/>
          </w:tcPr>
          <w:p w14:paraId="12192AA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6A86FEB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686</w:t>
            </w:r>
          </w:p>
        </w:tc>
        <w:tc>
          <w:tcPr>
            <w:tcW w:w="669" w:type="dxa"/>
            <w:noWrap/>
            <w:hideMark/>
          </w:tcPr>
          <w:p w14:paraId="57E6CAC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669" w:type="dxa"/>
            <w:noWrap/>
            <w:hideMark/>
          </w:tcPr>
          <w:p w14:paraId="4BFF4B9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441</w:t>
            </w:r>
          </w:p>
        </w:tc>
        <w:tc>
          <w:tcPr>
            <w:tcW w:w="669" w:type="dxa"/>
            <w:noWrap/>
            <w:hideMark/>
          </w:tcPr>
          <w:p w14:paraId="1C043C1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1.0</w:t>
            </w:r>
          </w:p>
        </w:tc>
        <w:tc>
          <w:tcPr>
            <w:tcW w:w="737" w:type="dxa"/>
            <w:noWrap/>
            <w:hideMark/>
          </w:tcPr>
          <w:p w14:paraId="6981524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111</w:t>
            </w:r>
          </w:p>
        </w:tc>
        <w:tc>
          <w:tcPr>
            <w:tcW w:w="737" w:type="dxa"/>
            <w:noWrap/>
            <w:hideMark/>
          </w:tcPr>
          <w:p w14:paraId="213F7D6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1BBA0CE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319</w:t>
            </w:r>
          </w:p>
        </w:tc>
        <w:tc>
          <w:tcPr>
            <w:tcW w:w="669" w:type="dxa"/>
            <w:noWrap/>
            <w:hideMark/>
          </w:tcPr>
          <w:p w14:paraId="4B8D5D1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743" w:type="dxa"/>
            <w:noWrap/>
            <w:hideMark/>
          </w:tcPr>
          <w:p w14:paraId="0938580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44,650</w:t>
            </w:r>
          </w:p>
        </w:tc>
        <w:tc>
          <w:tcPr>
            <w:tcW w:w="669" w:type="dxa"/>
            <w:noWrap/>
            <w:hideMark/>
          </w:tcPr>
          <w:p w14:paraId="5194D76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5EAE6475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55CA597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O levels/GCSEs/CSEs</w:t>
            </w:r>
          </w:p>
        </w:tc>
        <w:tc>
          <w:tcPr>
            <w:tcW w:w="770" w:type="dxa"/>
            <w:noWrap/>
            <w:hideMark/>
          </w:tcPr>
          <w:p w14:paraId="2E497BC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100,241</w:t>
            </w:r>
          </w:p>
        </w:tc>
        <w:tc>
          <w:tcPr>
            <w:tcW w:w="669" w:type="dxa"/>
            <w:noWrap/>
            <w:hideMark/>
          </w:tcPr>
          <w:p w14:paraId="541F618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92.3</w:t>
            </w:r>
          </w:p>
        </w:tc>
        <w:tc>
          <w:tcPr>
            <w:tcW w:w="669" w:type="dxa"/>
            <w:noWrap/>
            <w:hideMark/>
          </w:tcPr>
          <w:p w14:paraId="52ED742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2,106</w:t>
            </w:r>
          </w:p>
        </w:tc>
        <w:tc>
          <w:tcPr>
            <w:tcW w:w="669" w:type="dxa"/>
            <w:noWrap/>
            <w:hideMark/>
          </w:tcPr>
          <w:p w14:paraId="7A8CC1A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669" w:type="dxa"/>
            <w:noWrap/>
            <w:hideMark/>
          </w:tcPr>
          <w:p w14:paraId="04EEB95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1,600</w:t>
            </w:r>
          </w:p>
        </w:tc>
        <w:tc>
          <w:tcPr>
            <w:tcW w:w="669" w:type="dxa"/>
            <w:noWrap/>
            <w:hideMark/>
          </w:tcPr>
          <w:p w14:paraId="554991D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669" w:type="dxa"/>
            <w:noWrap/>
            <w:hideMark/>
          </w:tcPr>
          <w:p w14:paraId="026C4D9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600</w:t>
            </w:r>
          </w:p>
        </w:tc>
        <w:tc>
          <w:tcPr>
            <w:tcW w:w="669" w:type="dxa"/>
            <w:noWrap/>
            <w:hideMark/>
          </w:tcPr>
          <w:p w14:paraId="0FE8FF4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78954E4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1,671</w:t>
            </w:r>
          </w:p>
        </w:tc>
        <w:tc>
          <w:tcPr>
            <w:tcW w:w="669" w:type="dxa"/>
            <w:noWrap/>
            <w:hideMark/>
          </w:tcPr>
          <w:p w14:paraId="12EA1A8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669" w:type="dxa"/>
            <w:noWrap/>
            <w:hideMark/>
          </w:tcPr>
          <w:p w14:paraId="3A092B6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1,702</w:t>
            </w:r>
          </w:p>
        </w:tc>
        <w:tc>
          <w:tcPr>
            <w:tcW w:w="669" w:type="dxa"/>
            <w:noWrap/>
            <w:hideMark/>
          </w:tcPr>
          <w:p w14:paraId="0CD3C1C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737" w:type="dxa"/>
            <w:noWrap/>
            <w:hideMark/>
          </w:tcPr>
          <w:p w14:paraId="32BDA63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195</w:t>
            </w:r>
          </w:p>
        </w:tc>
        <w:tc>
          <w:tcPr>
            <w:tcW w:w="737" w:type="dxa"/>
            <w:noWrap/>
            <w:hideMark/>
          </w:tcPr>
          <w:p w14:paraId="309E6B4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4886D18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533</w:t>
            </w:r>
          </w:p>
        </w:tc>
        <w:tc>
          <w:tcPr>
            <w:tcW w:w="669" w:type="dxa"/>
            <w:noWrap/>
            <w:hideMark/>
          </w:tcPr>
          <w:p w14:paraId="7720BAC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743" w:type="dxa"/>
            <w:noWrap/>
            <w:hideMark/>
          </w:tcPr>
          <w:p w14:paraId="3DAA278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108,648</w:t>
            </w:r>
          </w:p>
        </w:tc>
        <w:tc>
          <w:tcPr>
            <w:tcW w:w="669" w:type="dxa"/>
            <w:noWrap/>
            <w:hideMark/>
          </w:tcPr>
          <w:p w14:paraId="43BA572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6FF7266D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350CEEB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Other</w:t>
            </w:r>
          </w:p>
        </w:tc>
        <w:tc>
          <w:tcPr>
            <w:tcW w:w="770" w:type="dxa"/>
            <w:noWrap/>
            <w:hideMark/>
          </w:tcPr>
          <w:p w14:paraId="2E1EF53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41,161</w:t>
            </w:r>
          </w:p>
        </w:tc>
        <w:tc>
          <w:tcPr>
            <w:tcW w:w="669" w:type="dxa"/>
            <w:noWrap/>
            <w:hideMark/>
          </w:tcPr>
          <w:p w14:paraId="74B25C1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88.7</w:t>
            </w:r>
          </w:p>
        </w:tc>
        <w:tc>
          <w:tcPr>
            <w:tcW w:w="669" w:type="dxa"/>
            <w:noWrap/>
            <w:hideMark/>
          </w:tcPr>
          <w:p w14:paraId="79844DD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1,287</w:t>
            </w:r>
          </w:p>
        </w:tc>
        <w:tc>
          <w:tcPr>
            <w:tcW w:w="669" w:type="dxa"/>
            <w:noWrap/>
            <w:hideMark/>
          </w:tcPr>
          <w:p w14:paraId="63AA859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2.8</w:t>
            </w:r>
          </w:p>
        </w:tc>
        <w:tc>
          <w:tcPr>
            <w:tcW w:w="669" w:type="dxa"/>
            <w:noWrap/>
            <w:hideMark/>
          </w:tcPr>
          <w:p w14:paraId="1FD31DD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1,129</w:t>
            </w:r>
          </w:p>
        </w:tc>
        <w:tc>
          <w:tcPr>
            <w:tcW w:w="669" w:type="dxa"/>
            <w:noWrap/>
            <w:hideMark/>
          </w:tcPr>
          <w:p w14:paraId="012D696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4630434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249</w:t>
            </w:r>
          </w:p>
        </w:tc>
        <w:tc>
          <w:tcPr>
            <w:tcW w:w="669" w:type="dxa"/>
            <w:noWrap/>
            <w:hideMark/>
          </w:tcPr>
          <w:p w14:paraId="44926FA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40D27C6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742</w:t>
            </w:r>
          </w:p>
        </w:tc>
        <w:tc>
          <w:tcPr>
            <w:tcW w:w="669" w:type="dxa"/>
            <w:noWrap/>
            <w:hideMark/>
          </w:tcPr>
          <w:p w14:paraId="65FBB61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669" w:type="dxa"/>
            <w:noWrap/>
            <w:hideMark/>
          </w:tcPr>
          <w:p w14:paraId="04846F9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1,205</w:t>
            </w:r>
          </w:p>
        </w:tc>
        <w:tc>
          <w:tcPr>
            <w:tcW w:w="669" w:type="dxa"/>
            <w:noWrap/>
            <w:hideMark/>
          </w:tcPr>
          <w:p w14:paraId="67B8A26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737" w:type="dxa"/>
            <w:noWrap/>
            <w:hideMark/>
          </w:tcPr>
          <w:p w14:paraId="313C3BD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129</w:t>
            </w:r>
          </w:p>
        </w:tc>
        <w:tc>
          <w:tcPr>
            <w:tcW w:w="737" w:type="dxa"/>
            <w:noWrap/>
            <w:hideMark/>
          </w:tcPr>
          <w:p w14:paraId="6ED1685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729C063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491</w:t>
            </w:r>
          </w:p>
        </w:tc>
        <w:tc>
          <w:tcPr>
            <w:tcW w:w="669" w:type="dxa"/>
            <w:noWrap/>
            <w:hideMark/>
          </w:tcPr>
          <w:p w14:paraId="66A7C36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743" w:type="dxa"/>
            <w:noWrap/>
            <w:hideMark/>
          </w:tcPr>
          <w:p w14:paraId="4D00024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46,393</w:t>
            </w:r>
          </w:p>
        </w:tc>
        <w:tc>
          <w:tcPr>
            <w:tcW w:w="669" w:type="dxa"/>
            <w:noWrap/>
            <w:hideMark/>
          </w:tcPr>
          <w:p w14:paraId="1464896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386EFD65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78A1BC8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None of the above</w:t>
            </w:r>
          </w:p>
        </w:tc>
        <w:tc>
          <w:tcPr>
            <w:tcW w:w="770" w:type="dxa"/>
            <w:noWrap/>
            <w:hideMark/>
          </w:tcPr>
          <w:p w14:paraId="0858AEF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58,157</w:t>
            </w:r>
          </w:p>
        </w:tc>
        <w:tc>
          <w:tcPr>
            <w:tcW w:w="669" w:type="dxa"/>
            <w:noWrap/>
            <w:hideMark/>
          </w:tcPr>
          <w:p w14:paraId="4D3DBF9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91.5</w:t>
            </w:r>
          </w:p>
        </w:tc>
        <w:tc>
          <w:tcPr>
            <w:tcW w:w="669" w:type="dxa"/>
            <w:noWrap/>
            <w:hideMark/>
          </w:tcPr>
          <w:p w14:paraId="54EC70C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1,670</w:t>
            </w:r>
          </w:p>
        </w:tc>
        <w:tc>
          <w:tcPr>
            <w:tcW w:w="669" w:type="dxa"/>
            <w:noWrap/>
            <w:hideMark/>
          </w:tcPr>
          <w:p w14:paraId="0DAF697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1D6DFF0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941</w:t>
            </w:r>
          </w:p>
        </w:tc>
        <w:tc>
          <w:tcPr>
            <w:tcW w:w="669" w:type="dxa"/>
            <w:noWrap/>
            <w:hideMark/>
          </w:tcPr>
          <w:p w14:paraId="1FDC9E1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669" w:type="dxa"/>
            <w:noWrap/>
            <w:hideMark/>
          </w:tcPr>
          <w:p w14:paraId="6DAA5C5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260</w:t>
            </w:r>
          </w:p>
        </w:tc>
        <w:tc>
          <w:tcPr>
            <w:tcW w:w="669" w:type="dxa"/>
            <w:noWrap/>
            <w:hideMark/>
          </w:tcPr>
          <w:p w14:paraId="3BA5F42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6893BDE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1,140</w:t>
            </w:r>
          </w:p>
        </w:tc>
        <w:tc>
          <w:tcPr>
            <w:tcW w:w="669" w:type="dxa"/>
            <w:noWrap/>
            <w:hideMark/>
          </w:tcPr>
          <w:p w14:paraId="06E922E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1.8</w:t>
            </w:r>
          </w:p>
        </w:tc>
        <w:tc>
          <w:tcPr>
            <w:tcW w:w="669" w:type="dxa"/>
            <w:noWrap/>
            <w:hideMark/>
          </w:tcPr>
          <w:p w14:paraId="38EDE06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824</w:t>
            </w:r>
          </w:p>
        </w:tc>
        <w:tc>
          <w:tcPr>
            <w:tcW w:w="669" w:type="dxa"/>
            <w:noWrap/>
            <w:hideMark/>
          </w:tcPr>
          <w:p w14:paraId="18C67E0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1.3</w:t>
            </w:r>
          </w:p>
        </w:tc>
        <w:tc>
          <w:tcPr>
            <w:tcW w:w="737" w:type="dxa"/>
            <w:noWrap/>
            <w:hideMark/>
          </w:tcPr>
          <w:p w14:paraId="11DD854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125</w:t>
            </w:r>
          </w:p>
        </w:tc>
        <w:tc>
          <w:tcPr>
            <w:tcW w:w="737" w:type="dxa"/>
            <w:noWrap/>
            <w:hideMark/>
          </w:tcPr>
          <w:p w14:paraId="7A4E80C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30AF54E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418</w:t>
            </w:r>
          </w:p>
        </w:tc>
        <w:tc>
          <w:tcPr>
            <w:tcW w:w="669" w:type="dxa"/>
            <w:noWrap/>
            <w:hideMark/>
          </w:tcPr>
          <w:p w14:paraId="51589FB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743" w:type="dxa"/>
            <w:noWrap/>
            <w:hideMark/>
          </w:tcPr>
          <w:p w14:paraId="4FF531F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63,535</w:t>
            </w:r>
          </w:p>
        </w:tc>
        <w:tc>
          <w:tcPr>
            <w:tcW w:w="669" w:type="dxa"/>
            <w:noWrap/>
            <w:hideMark/>
          </w:tcPr>
          <w:p w14:paraId="0C8A807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5E6D5E79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ADA45E4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Deprivation quartile</w:t>
            </w:r>
          </w:p>
        </w:tc>
        <w:tc>
          <w:tcPr>
            <w:tcW w:w="770" w:type="dxa"/>
            <w:noWrap/>
            <w:hideMark/>
          </w:tcPr>
          <w:p w14:paraId="52B8240D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D4BFA0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6C41A0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C26D0E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8296318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6CB717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5CE16E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E51D98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51438F7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3DA128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004B03D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EE9D1AD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2B1DB88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2E3E1034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E0074F5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2939B38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43B6805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B678BDC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79C1BD13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4CE22D9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Quartile 1 (most advantaged)</w:t>
            </w:r>
          </w:p>
        </w:tc>
        <w:tc>
          <w:tcPr>
            <w:tcW w:w="770" w:type="dxa"/>
            <w:noWrap/>
            <w:hideMark/>
          </w:tcPr>
          <w:p w14:paraId="131B9EF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94,661</w:t>
            </w:r>
          </w:p>
        </w:tc>
        <w:tc>
          <w:tcPr>
            <w:tcW w:w="669" w:type="dxa"/>
            <w:noWrap/>
            <w:hideMark/>
          </w:tcPr>
          <w:p w14:paraId="25AE7C8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94.0</w:t>
            </w:r>
          </w:p>
        </w:tc>
        <w:tc>
          <w:tcPr>
            <w:tcW w:w="669" w:type="dxa"/>
            <w:noWrap/>
            <w:hideMark/>
          </w:tcPr>
          <w:p w14:paraId="31EBA76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1,887</w:t>
            </w:r>
          </w:p>
        </w:tc>
        <w:tc>
          <w:tcPr>
            <w:tcW w:w="669" w:type="dxa"/>
            <w:noWrap/>
            <w:hideMark/>
          </w:tcPr>
          <w:p w14:paraId="3882C16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669" w:type="dxa"/>
            <w:noWrap/>
            <w:hideMark/>
          </w:tcPr>
          <w:p w14:paraId="0B42B78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2,139</w:t>
            </w:r>
          </w:p>
        </w:tc>
        <w:tc>
          <w:tcPr>
            <w:tcW w:w="669" w:type="dxa"/>
            <w:noWrap/>
            <w:hideMark/>
          </w:tcPr>
          <w:p w14:paraId="1988975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669" w:type="dxa"/>
            <w:noWrap/>
            <w:hideMark/>
          </w:tcPr>
          <w:p w14:paraId="28225C1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323</w:t>
            </w:r>
          </w:p>
        </w:tc>
        <w:tc>
          <w:tcPr>
            <w:tcW w:w="669" w:type="dxa"/>
            <w:noWrap/>
            <w:hideMark/>
          </w:tcPr>
          <w:p w14:paraId="4932B6E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399F23F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858</w:t>
            </w:r>
          </w:p>
        </w:tc>
        <w:tc>
          <w:tcPr>
            <w:tcW w:w="669" w:type="dxa"/>
            <w:noWrap/>
            <w:hideMark/>
          </w:tcPr>
          <w:p w14:paraId="2932A99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669" w:type="dxa"/>
            <w:noWrap/>
            <w:hideMark/>
          </w:tcPr>
          <w:p w14:paraId="17A10C4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249</w:t>
            </w:r>
          </w:p>
        </w:tc>
        <w:tc>
          <w:tcPr>
            <w:tcW w:w="669" w:type="dxa"/>
            <w:noWrap/>
            <w:hideMark/>
          </w:tcPr>
          <w:p w14:paraId="1860D46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737" w:type="dxa"/>
            <w:noWrap/>
            <w:hideMark/>
          </w:tcPr>
          <w:p w14:paraId="55C0B69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229</w:t>
            </w:r>
          </w:p>
        </w:tc>
        <w:tc>
          <w:tcPr>
            <w:tcW w:w="737" w:type="dxa"/>
            <w:noWrap/>
            <w:hideMark/>
          </w:tcPr>
          <w:p w14:paraId="5D2912B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0BC01D9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355</w:t>
            </w:r>
          </w:p>
        </w:tc>
        <w:tc>
          <w:tcPr>
            <w:tcW w:w="669" w:type="dxa"/>
            <w:noWrap/>
            <w:hideMark/>
          </w:tcPr>
          <w:p w14:paraId="643B462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743" w:type="dxa"/>
            <w:noWrap/>
            <w:hideMark/>
          </w:tcPr>
          <w:p w14:paraId="50FE1C8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100,701</w:t>
            </w:r>
          </w:p>
        </w:tc>
        <w:tc>
          <w:tcPr>
            <w:tcW w:w="669" w:type="dxa"/>
            <w:noWrap/>
            <w:hideMark/>
          </w:tcPr>
          <w:p w14:paraId="3F995E4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14F1DD18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87F7D76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Quartile 2</w:t>
            </w:r>
          </w:p>
        </w:tc>
        <w:tc>
          <w:tcPr>
            <w:tcW w:w="770" w:type="dxa"/>
            <w:noWrap/>
            <w:hideMark/>
          </w:tcPr>
          <w:p w14:paraId="6DFCDF9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92,795</w:t>
            </w:r>
          </w:p>
        </w:tc>
        <w:tc>
          <w:tcPr>
            <w:tcW w:w="669" w:type="dxa"/>
            <w:noWrap/>
            <w:hideMark/>
          </w:tcPr>
          <w:p w14:paraId="1919DDB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92.9</w:t>
            </w:r>
          </w:p>
        </w:tc>
        <w:tc>
          <w:tcPr>
            <w:tcW w:w="669" w:type="dxa"/>
            <w:noWrap/>
            <w:hideMark/>
          </w:tcPr>
          <w:p w14:paraId="105BDB7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2,067</w:t>
            </w:r>
          </w:p>
        </w:tc>
        <w:tc>
          <w:tcPr>
            <w:tcW w:w="669" w:type="dxa"/>
            <w:noWrap/>
            <w:hideMark/>
          </w:tcPr>
          <w:p w14:paraId="2EFE8B1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669" w:type="dxa"/>
            <w:noWrap/>
            <w:hideMark/>
          </w:tcPr>
          <w:p w14:paraId="7629DF2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2,447</w:t>
            </w:r>
          </w:p>
        </w:tc>
        <w:tc>
          <w:tcPr>
            <w:tcW w:w="669" w:type="dxa"/>
            <w:noWrap/>
            <w:hideMark/>
          </w:tcPr>
          <w:p w14:paraId="3F63663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63550D8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394</w:t>
            </w:r>
          </w:p>
        </w:tc>
        <w:tc>
          <w:tcPr>
            <w:tcW w:w="669" w:type="dxa"/>
            <w:noWrap/>
            <w:hideMark/>
          </w:tcPr>
          <w:p w14:paraId="50F564D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712B442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1,062</w:t>
            </w:r>
          </w:p>
        </w:tc>
        <w:tc>
          <w:tcPr>
            <w:tcW w:w="669" w:type="dxa"/>
            <w:noWrap/>
            <w:hideMark/>
          </w:tcPr>
          <w:p w14:paraId="23E3870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669" w:type="dxa"/>
            <w:noWrap/>
            <w:hideMark/>
          </w:tcPr>
          <w:p w14:paraId="6ABF199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459</w:t>
            </w:r>
          </w:p>
        </w:tc>
        <w:tc>
          <w:tcPr>
            <w:tcW w:w="669" w:type="dxa"/>
            <w:noWrap/>
            <w:hideMark/>
          </w:tcPr>
          <w:p w14:paraId="404582B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737" w:type="dxa"/>
            <w:noWrap/>
            <w:hideMark/>
          </w:tcPr>
          <w:p w14:paraId="45B527B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229</w:t>
            </w:r>
          </w:p>
        </w:tc>
        <w:tc>
          <w:tcPr>
            <w:tcW w:w="737" w:type="dxa"/>
            <w:noWrap/>
            <w:hideMark/>
          </w:tcPr>
          <w:p w14:paraId="51C13A8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7CEFE6F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385</w:t>
            </w:r>
          </w:p>
        </w:tc>
        <w:tc>
          <w:tcPr>
            <w:tcW w:w="669" w:type="dxa"/>
            <w:noWrap/>
            <w:hideMark/>
          </w:tcPr>
          <w:p w14:paraId="1A7DB22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743" w:type="dxa"/>
            <w:noWrap/>
            <w:hideMark/>
          </w:tcPr>
          <w:p w14:paraId="63297E2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99,838</w:t>
            </w:r>
          </w:p>
        </w:tc>
        <w:tc>
          <w:tcPr>
            <w:tcW w:w="669" w:type="dxa"/>
            <w:noWrap/>
            <w:hideMark/>
          </w:tcPr>
          <w:p w14:paraId="49D895A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4B6D8ED4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DBBA8C1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Quartile 3</w:t>
            </w:r>
          </w:p>
        </w:tc>
        <w:tc>
          <w:tcPr>
            <w:tcW w:w="770" w:type="dxa"/>
            <w:noWrap/>
            <w:hideMark/>
          </w:tcPr>
          <w:p w14:paraId="4345AF1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87,393</w:t>
            </w:r>
          </w:p>
        </w:tc>
        <w:tc>
          <w:tcPr>
            <w:tcW w:w="669" w:type="dxa"/>
            <w:noWrap/>
            <w:hideMark/>
          </w:tcPr>
          <w:p w14:paraId="635A909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88.8</w:t>
            </w:r>
          </w:p>
        </w:tc>
        <w:tc>
          <w:tcPr>
            <w:tcW w:w="669" w:type="dxa"/>
            <w:noWrap/>
            <w:hideMark/>
          </w:tcPr>
          <w:p w14:paraId="2469FA8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2,630</w:t>
            </w:r>
          </w:p>
        </w:tc>
        <w:tc>
          <w:tcPr>
            <w:tcW w:w="669" w:type="dxa"/>
            <w:noWrap/>
            <w:hideMark/>
          </w:tcPr>
          <w:p w14:paraId="10BBCDD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669" w:type="dxa"/>
            <w:noWrap/>
            <w:hideMark/>
          </w:tcPr>
          <w:p w14:paraId="0FD402E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3,314</w:t>
            </w:r>
          </w:p>
        </w:tc>
        <w:tc>
          <w:tcPr>
            <w:tcW w:w="669" w:type="dxa"/>
            <w:noWrap/>
            <w:hideMark/>
          </w:tcPr>
          <w:p w14:paraId="537F227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3.4</w:t>
            </w:r>
          </w:p>
        </w:tc>
        <w:tc>
          <w:tcPr>
            <w:tcW w:w="669" w:type="dxa"/>
            <w:noWrap/>
            <w:hideMark/>
          </w:tcPr>
          <w:p w14:paraId="4F59257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564</w:t>
            </w:r>
          </w:p>
        </w:tc>
        <w:tc>
          <w:tcPr>
            <w:tcW w:w="669" w:type="dxa"/>
            <w:noWrap/>
            <w:hideMark/>
          </w:tcPr>
          <w:p w14:paraId="29FE121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1309562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2,172</w:t>
            </w:r>
          </w:p>
        </w:tc>
        <w:tc>
          <w:tcPr>
            <w:tcW w:w="669" w:type="dxa"/>
            <w:noWrap/>
            <w:hideMark/>
          </w:tcPr>
          <w:p w14:paraId="683BB0F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669" w:type="dxa"/>
            <w:noWrap/>
            <w:hideMark/>
          </w:tcPr>
          <w:p w14:paraId="5500216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1,232</w:t>
            </w:r>
          </w:p>
        </w:tc>
        <w:tc>
          <w:tcPr>
            <w:tcW w:w="669" w:type="dxa"/>
            <w:noWrap/>
            <w:hideMark/>
          </w:tcPr>
          <w:p w14:paraId="010D94E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1.3</w:t>
            </w:r>
          </w:p>
        </w:tc>
        <w:tc>
          <w:tcPr>
            <w:tcW w:w="737" w:type="dxa"/>
            <w:noWrap/>
            <w:hideMark/>
          </w:tcPr>
          <w:p w14:paraId="011635C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307</w:t>
            </w:r>
          </w:p>
        </w:tc>
        <w:tc>
          <w:tcPr>
            <w:tcW w:w="737" w:type="dxa"/>
            <w:noWrap/>
            <w:hideMark/>
          </w:tcPr>
          <w:p w14:paraId="4C195D7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0424A67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768</w:t>
            </w:r>
          </w:p>
        </w:tc>
        <w:tc>
          <w:tcPr>
            <w:tcW w:w="669" w:type="dxa"/>
            <w:noWrap/>
            <w:hideMark/>
          </w:tcPr>
          <w:p w14:paraId="0D120B5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084A4E6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98,380</w:t>
            </w:r>
          </w:p>
        </w:tc>
        <w:tc>
          <w:tcPr>
            <w:tcW w:w="669" w:type="dxa"/>
            <w:noWrap/>
            <w:hideMark/>
          </w:tcPr>
          <w:p w14:paraId="25AF26B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2656160E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50D2C03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Quartile 4 (least advantaged)</w:t>
            </w:r>
          </w:p>
        </w:tc>
        <w:tc>
          <w:tcPr>
            <w:tcW w:w="770" w:type="dxa"/>
            <w:noWrap/>
            <w:hideMark/>
          </w:tcPr>
          <w:p w14:paraId="255E567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73,886</w:t>
            </w:r>
          </w:p>
        </w:tc>
        <w:tc>
          <w:tcPr>
            <w:tcW w:w="669" w:type="dxa"/>
            <w:noWrap/>
            <w:hideMark/>
          </w:tcPr>
          <w:p w14:paraId="2F28ECB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79.3</w:t>
            </w:r>
          </w:p>
        </w:tc>
        <w:tc>
          <w:tcPr>
            <w:tcW w:w="669" w:type="dxa"/>
            <w:noWrap/>
            <w:hideMark/>
          </w:tcPr>
          <w:p w14:paraId="500E63F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3,216</w:t>
            </w:r>
          </w:p>
        </w:tc>
        <w:tc>
          <w:tcPr>
            <w:tcW w:w="669" w:type="dxa"/>
            <w:noWrap/>
            <w:hideMark/>
          </w:tcPr>
          <w:p w14:paraId="531D4CF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3.5</w:t>
            </w:r>
          </w:p>
        </w:tc>
        <w:tc>
          <w:tcPr>
            <w:tcW w:w="669" w:type="dxa"/>
            <w:noWrap/>
            <w:hideMark/>
          </w:tcPr>
          <w:p w14:paraId="261DE0C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5,025</w:t>
            </w:r>
          </w:p>
        </w:tc>
        <w:tc>
          <w:tcPr>
            <w:tcW w:w="669" w:type="dxa"/>
            <w:noWrap/>
            <w:hideMark/>
          </w:tcPr>
          <w:p w14:paraId="63458F6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5.4</w:t>
            </w:r>
          </w:p>
        </w:tc>
        <w:tc>
          <w:tcPr>
            <w:tcW w:w="669" w:type="dxa"/>
            <w:noWrap/>
            <w:hideMark/>
          </w:tcPr>
          <w:p w14:paraId="7E9B637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1,075</w:t>
            </w:r>
          </w:p>
        </w:tc>
        <w:tc>
          <w:tcPr>
            <w:tcW w:w="669" w:type="dxa"/>
            <w:noWrap/>
            <w:hideMark/>
          </w:tcPr>
          <w:p w14:paraId="2A42DE0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1.2</w:t>
            </w:r>
          </w:p>
        </w:tc>
        <w:tc>
          <w:tcPr>
            <w:tcW w:w="669" w:type="dxa"/>
            <w:noWrap/>
            <w:hideMark/>
          </w:tcPr>
          <w:p w14:paraId="624BEB9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3,231</w:t>
            </w:r>
          </w:p>
        </w:tc>
        <w:tc>
          <w:tcPr>
            <w:tcW w:w="669" w:type="dxa"/>
            <w:noWrap/>
            <w:hideMark/>
          </w:tcPr>
          <w:p w14:paraId="1599B2C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3.5</w:t>
            </w:r>
          </w:p>
        </w:tc>
        <w:tc>
          <w:tcPr>
            <w:tcW w:w="669" w:type="dxa"/>
            <w:noWrap/>
            <w:hideMark/>
          </w:tcPr>
          <w:p w14:paraId="446D767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4,455</w:t>
            </w:r>
          </w:p>
        </w:tc>
        <w:tc>
          <w:tcPr>
            <w:tcW w:w="669" w:type="dxa"/>
            <w:noWrap/>
            <w:hideMark/>
          </w:tcPr>
          <w:p w14:paraId="3666366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4.8</w:t>
            </w:r>
          </w:p>
        </w:tc>
        <w:tc>
          <w:tcPr>
            <w:tcW w:w="737" w:type="dxa"/>
            <w:noWrap/>
            <w:hideMark/>
          </w:tcPr>
          <w:p w14:paraId="0A40F2D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388</w:t>
            </w:r>
          </w:p>
        </w:tc>
        <w:tc>
          <w:tcPr>
            <w:tcW w:w="737" w:type="dxa"/>
            <w:noWrap/>
            <w:hideMark/>
          </w:tcPr>
          <w:p w14:paraId="78B1068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3A53925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1,921</w:t>
            </w:r>
          </w:p>
        </w:tc>
        <w:tc>
          <w:tcPr>
            <w:tcW w:w="669" w:type="dxa"/>
            <w:noWrap/>
            <w:hideMark/>
          </w:tcPr>
          <w:p w14:paraId="33225A8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743" w:type="dxa"/>
            <w:noWrap/>
            <w:hideMark/>
          </w:tcPr>
          <w:p w14:paraId="47F843C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93,197</w:t>
            </w:r>
          </w:p>
        </w:tc>
        <w:tc>
          <w:tcPr>
            <w:tcW w:w="669" w:type="dxa"/>
            <w:noWrap/>
            <w:hideMark/>
          </w:tcPr>
          <w:p w14:paraId="1A4D663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6D89DC4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AFDE377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Housing tenure</w:t>
            </w:r>
          </w:p>
        </w:tc>
        <w:tc>
          <w:tcPr>
            <w:tcW w:w="770" w:type="dxa"/>
            <w:noWrap/>
            <w:hideMark/>
          </w:tcPr>
          <w:p w14:paraId="790C47D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72DB80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FFA078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5FF090E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40B171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882496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94742D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DDC426A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5ECD691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9F04E7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2FF2A9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212746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59090D4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4B503A6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FDD9626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2D61EFF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7B700BC1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47FD344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1398BFBA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F29154F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Own</w:t>
            </w:r>
          </w:p>
        </w:tc>
        <w:tc>
          <w:tcPr>
            <w:tcW w:w="770" w:type="dxa"/>
            <w:noWrap/>
            <w:hideMark/>
          </w:tcPr>
          <w:p w14:paraId="26235EE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318,581</w:t>
            </w:r>
          </w:p>
        </w:tc>
        <w:tc>
          <w:tcPr>
            <w:tcW w:w="669" w:type="dxa"/>
            <w:noWrap/>
            <w:hideMark/>
          </w:tcPr>
          <w:p w14:paraId="35FB95C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90.5</w:t>
            </w:r>
          </w:p>
        </w:tc>
        <w:tc>
          <w:tcPr>
            <w:tcW w:w="669" w:type="dxa"/>
            <w:noWrap/>
            <w:hideMark/>
          </w:tcPr>
          <w:p w14:paraId="0FAE14C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8,414</w:t>
            </w:r>
          </w:p>
        </w:tc>
        <w:tc>
          <w:tcPr>
            <w:tcW w:w="669" w:type="dxa"/>
            <w:noWrap/>
            <w:hideMark/>
          </w:tcPr>
          <w:p w14:paraId="245F676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7B0E260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10,481</w:t>
            </w:r>
          </w:p>
        </w:tc>
        <w:tc>
          <w:tcPr>
            <w:tcW w:w="669" w:type="dxa"/>
            <w:noWrap/>
            <w:hideMark/>
          </w:tcPr>
          <w:p w14:paraId="68D64F1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3.0</w:t>
            </w:r>
          </w:p>
        </w:tc>
        <w:tc>
          <w:tcPr>
            <w:tcW w:w="669" w:type="dxa"/>
            <w:noWrap/>
            <w:hideMark/>
          </w:tcPr>
          <w:p w14:paraId="00A5BA3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1,766</w:t>
            </w:r>
          </w:p>
        </w:tc>
        <w:tc>
          <w:tcPr>
            <w:tcW w:w="669" w:type="dxa"/>
            <w:noWrap/>
            <w:hideMark/>
          </w:tcPr>
          <w:p w14:paraId="70E5B00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369F443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6,018</w:t>
            </w:r>
          </w:p>
        </w:tc>
        <w:tc>
          <w:tcPr>
            <w:tcW w:w="669" w:type="dxa"/>
            <w:noWrap/>
            <w:hideMark/>
          </w:tcPr>
          <w:p w14:paraId="17094D4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1.7</w:t>
            </w:r>
          </w:p>
        </w:tc>
        <w:tc>
          <w:tcPr>
            <w:tcW w:w="669" w:type="dxa"/>
            <w:noWrap/>
            <w:hideMark/>
          </w:tcPr>
          <w:p w14:paraId="5AE7297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3,699</w:t>
            </w:r>
          </w:p>
        </w:tc>
        <w:tc>
          <w:tcPr>
            <w:tcW w:w="669" w:type="dxa"/>
            <w:noWrap/>
            <w:hideMark/>
          </w:tcPr>
          <w:p w14:paraId="712F61D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737" w:type="dxa"/>
            <w:noWrap/>
            <w:hideMark/>
          </w:tcPr>
          <w:p w14:paraId="41C8A51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974</w:t>
            </w:r>
          </w:p>
        </w:tc>
        <w:tc>
          <w:tcPr>
            <w:tcW w:w="737" w:type="dxa"/>
            <w:noWrap/>
            <w:hideMark/>
          </w:tcPr>
          <w:p w14:paraId="4971F0C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332E7CC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2,146</w:t>
            </w:r>
          </w:p>
        </w:tc>
        <w:tc>
          <w:tcPr>
            <w:tcW w:w="669" w:type="dxa"/>
            <w:noWrap/>
            <w:hideMark/>
          </w:tcPr>
          <w:p w14:paraId="19749AA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743" w:type="dxa"/>
            <w:noWrap/>
            <w:hideMark/>
          </w:tcPr>
          <w:p w14:paraId="295DEEC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352,079</w:t>
            </w:r>
          </w:p>
        </w:tc>
        <w:tc>
          <w:tcPr>
            <w:tcW w:w="669" w:type="dxa"/>
            <w:noWrap/>
            <w:hideMark/>
          </w:tcPr>
          <w:p w14:paraId="139D462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CC4F90B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6000495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Rent/Other</w:t>
            </w:r>
          </w:p>
        </w:tc>
        <w:tc>
          <w:tcPr>
            <w:tcW w:w="770" w:type="dxa"/>
            <w:noWrap/>
            <w:hideMark/>
          </w:tcPr>
          <w:p w14:paraId="29BCA2F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30,154</w:t>
            </w:r>
          </w:p>
        </w:tc>
        <w:tc>
          <w:tcPr>
            <w:tcW w:w="669" w:type="dxa"/>
            <w:noWrap/>
            <w:hideMark/>
          </w:tcPr>
          <w:p w14:paraId="44C3D71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75.3</w:t>
            </w:r>
          </w:p>
        </w:tc>
        <w:tc>
          <w:tcPr>
            <w:tcW w:w="669" w:type="dxa"/>
            <w:noWrap/>
            <w:hideMark/>
          </w:tcPr>
          <w:p w14:paraId="281F312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1,386</w:t>
            </w:r>
          </w:p>
        </w:tc>
        <w:tc>
          <w:tcPr>
            <w:tcW w:w="669" w:type="dxa"/>
            <w:noWrap/>
            <w:hideMark/>
          </w:tcPr>
          <w:p w14:paraId="4FAE381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3.5</w:t>
            </w:r>
          </w:p>
        </w:tc>
        <w:tc>
          <w:tcPr>
            <w:tcW w:w="669" w:type="dxa"/>
            <w:noWrap/>
            <w:hideMark/>
          </w:tcPr>
          <w:p w14:paraId="69AA41F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2,444</w:t>
            </w:r>
          </w:p>
        </w:tc>
        <w:tc>
          <w:tcPr>
            <w:tcW w:w="669" w:type="dxa"/>
            <w:noWrap/>
            <w:hideMark/>
          </w:tcPr>
          <w:p w14:paraId="43B16D6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6.1</w:t>
            </w:r>
          </w:p>
        </w:tc>
        <w:tc>
          <w:tcPr>
            <w:tcW w:w="669" w:type="dxa"/>
            <w:noWrap/>
            <w:hideMark/>
          </w:tcPr>
          <w:p w14:paraId="08BE1B7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590</w:t>
            </w:r>
          </w:p>
        </w:tc>
        <w:tc>
          <w:tcPr>
            <w:tcW w:w="669" w:type="dxa"/>
            <w:noWrap/>
            <w:hideMark/>
          </w:tcPr>
          <w:p w14:paraId="0030C6C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669" w:type="dxa"/>
            <w:noWrap/>
            <w:hideMark/>
          </w:tcPr>
          <w:p w14:paraId="6A458CC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1,305</w:t>
            </w:r>
          </w:p>
        </w:tc>
        <w:tc>
          <w:tcPr>
            <w:tcW w:w="669" w:type="dxa"/>
            <w:noWrap/>
            <w:hideMark/>
          </w:tcPr>
          <w:p w14:paraId="09360CF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3.3</w:t>
            </w:r>
          </w:p>
        </w:tc>
        <w:tc>
          <w:tcPr>
            <w:tcW w:w="669" w:type="dxa"/>
            <w:noWrap/>
            <w:hideMark/>
          </w:tcPr>
          <w:p w14:paraId="799BB50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2,696</w:t>
            </w:r>
          </w:p>
        </w:tc>
        <w:tc>
          <w:tcPr>
            <w:tcW w:w="669" w:type="dxa"/>
            <w:noWrap/>
            <w:hideMark/>
          </w:tcPr>
          <w:p w14:paraId="657C6C7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6.7</w:t>
            </w:r>
          </w:p>
        </w:tc>
        <w:tc>
          <w:tcPr>
            <w:tcW w:w="737" w:type="dxa"/>
            <w:noWrap/>
            <w:hideMark/>
          </w:tcPr>
          <w:p w14:paraId="715AD1F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179</w:t>
            </w:r>
          </w:p>
        </w:tc>
        <w:tc>
          <w:tcPr>
            <w:tcW w:w="737" w:type="dxa"/>
            <w:noWrap/>
            <w:hideMark/>
          </w:tcPr>
          <w:p w14:paraId="443714A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101F3B0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1,283</w:t>
            </w:r>
          </w:p>
        </w:tc>
        <w:tc>
          <w:tcPr>
            <w:tcW w:w="669" w:type="dxa"/>
            <w:noWrap/>
            <w:hideMark/>
          </w:tcPr>
          <w:p w14:paraId="192873E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3.2</w:t>
            </w:r>
          </w:p>
        </w:tc>
        <w:tc>
          <w:tcPr>
            <w:tcW w:w="743" w:type="dxa"/>
            <w:noWrap/>
            <w:hideMark/>
          </w:tcPr>
          <w:p w14:paraId="3FF24DA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40,037</w:t>
            </w:r>
          </w:p>
        </w:tc>
        <w:tc>
          <w:tcPr>
            <w:tcW w:w="669" w:type="dxa"/>
            <w:noWrap/>
            <w:hideMark/>
          </w:tcPr>
          <w:p w14:paraId="4D994A5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264B57ED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B92D8E2" w14:textId="77777777" w:rsidR="0050158E" w:rsidRPr="0050158E" w:rsidRDefault="0050158E" w:rsidP="0050158E">
            <w:pPr>
              <w:spacing w:after="0" w:line="240" w:lineRule="auto"/>
              <w:jc w:val="right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770" w:type="dxa"/>
            <w:noWrap/>
            <w:hideMark/>
          </w:tcPr>
          <w:p w14:paraId="4B9757A7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80A7DC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587380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F7CE8A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5F69B38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0ADAF0E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2215B5D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4BAF03B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29EBB3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E80CDCC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E63FA6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C892B0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7544E344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6ECF903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BDCE9E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505D48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5BB70CD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8739C9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4D443E1B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378D75F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Urban/rural</w:t>
            </w:r>
          </w:p>
        </w:tc>
        <w:tc>
          <w:tcPr>
            <w:tcW w:w="770" w:type="dxa"/>
            <w:noWrap/>
            <w:hideMark/>
          </w:tcPr>
          <w:p w14:paraId="3DEB1AC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F6FE24A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2493D74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EC7355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B55951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D46297E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7B283D6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678AA5F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E2CBB4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519788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D325FF6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09836AF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7A76BB00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37F0F0A0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14C0D4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DA55C5E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5BD54F40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14E209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756C40BC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E0F6D12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Urban</w:t>
            </w:r>
          </w:p>
        </w:tc>
        <w:tc>
          <w:tcPr>
            <w:tcW w:w="770" w:type="dxa"/>
            <w:noWrap/>
            <w:hideMark/>
          </w:tcPr>
          <w:p w14:paraId="40D82E8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293,890</w:t>
            </w:r>
          </w:p>
        </w:tc>
        <w:tc>
          <w:tcPr>
            <w:tcW w:w="669" w:type="dxa"/>
            <w:noWrap/>
            <w:hideMark/>
          </w:tcPr>
          <w:p w14:paraId="407D7C2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87.8</w:t>
            </w:r>
          </w:p>
        </w:tc>
        <w:tc>
          <w:tcPr>
            <w:tcW w:w="669" w:type="dxa"/>
            <w:noWrap/>
            <w:hideMark/>
          </w:tcPr>
          <w:p w14:paraId="290FF9B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9,033</w:t>
            </w:r>
          </w:p>
        </w:tc>
        <w:tc>
          <w:tcPr>
            <w:tcW w:w="669" w:type="dxa"/>
            <w:noWrap/>
            <w:hideMark/>
          </w:tcPr>
          <w:p w14:paraId="64EAF73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669" w:type="dxa"/>
            <w:noWrap/>
            <w:hideMark/>
          </w:tcPr>
          <w:p w14:paraId="251B7CE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11,652</w:t>
            </w:r>
          </w:p>
        </w:tc>
        <w:tc>
          <w:tcPr>
            <w:tcW w:w="669" w:type="dxa"/>
            <w:noWrap/>
            <w:hideMark/>
          </w:tcPr>
          <w:p w14:paraId="2A93AE6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3.5</w:t>
            </w:r>
          </w:p>
        </w:tc>
        <w:tc>
          <w:tcPr>
            <w:tcW w:w="669" w:type="dxa"/>
            <w:noWrap/>
            <w:hideMark/>
          </w:tcPr>
          <w:p w14:paraId="7E96118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2,168</w:t>
            </w:r>
          </w:p>
        </w:tc>
        <w:tc>
          <w:tcPr>
            <w:tcW w:w="669" w:type="dxa"/>
            <w:noWrap/>
            <w:hideMark/>
          </w:tcPr>
          <w:p w14:paraId="5E2C95F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6F82A1E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7,115</w:t>
            </w:r>
          </w:p>
        </w:tc>
        <w:tc>
          <w:tcPr>
            <w:tcW w:w="669" w:type="dxa"/>
            <w:noWrap/>
            <w:hideMark/>
          </w:tcPr>
          <w:p w14:paraId="018A5EC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669" w:type="dxa"/>
            <w:noWrap/>
            <w:hideMark/>
          </w:tcPr>
          <w:p w14:paraId="3462F14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6,321</w:t>
            </w:r>
          </w:p>
        </w:tc>
        <w:tc>
          <w:tcPr>
            <w:tcW w:w="669" w:type="dxa"/>
            <w:noWrap/>
            <w:hideMark/>
          </w:tcPr>
          <w:p w14:paraId="52CFFE3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737" w:type="dxa"/>
            <w:noWrap/>
            <w:hideMark/>
          </w:tcPr>
          <w:p w14:paraId="1058C19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1,099</w:t>
            </w:r>
          </w:p>
        </w:tc>
        <w:tc>
          <w:tcPr>
            <w:tcW w:w="737" w:type="dxa"/>
            <w:noWrap/>
            <w:hideMark/>
          </w:tcPr>
          <w:p w14:paraId="380776C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1165721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3,292</w:t>
            </w:r>
          </w:p>
        </w:tc>
        <w:tc>
          <w:tcPr>
            <w:tcW w:w="669" w:type="dxa"/>
            <w:noWrap/>
            <w:hideMark/>
          </w:tcPr>
          <w:p w14:paraId="7BD77BA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1.0</w:t>
            </w:r>
          </w:p>
        </w:tc>
        <w:tc>
          <w:tcPr>
            <w:tcW w:w="743" w:type="dxa"/>
            <w:noWrap/>
            <w:hideMark/>
          </w:tcPr>
          <w:p w14:paraId="14AEB91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334,570</w:t>
            </w:r>
          </w:p>
        </w:tc>
        <w:tc>
          <w:tcPr>
            <w:tcW w:w="669" w:type="dxa"/>
            <w:noWrap/>
            <w:hideMark/>
          </w:tcPr>
          <w:p w14:paraId="0DFE721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178227A1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4FC5EB6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Rural</w:t>
            </w:r>
          </w:p>
        </w:tc>
        <w:tc>
          <w:tcPr>
            <w:tcW w:w="770" w:type="dxa"/>
            <w:noWrap/>
            <w:hideMark/>
          </w:tcPr>
          <w:p w14:paraId="70CA540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54,845</w:t>
            </w:r>
          </w:p>
        </w:tc>
        <w:tc>
          <w:tcPr>
            <w:tcW w:w="669" w:type="dxa"/>
            <w:noWrap/>
            <w:hideMark/>
          </w:tcPr>
          <w:p w14:paraId="1D07015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95.3</w:t>
            </w:r>
          </w:p>
        </w:tc>
        <w:tc>
          <w:tcPr>
            <w:tcW w:w="669" w:type="dxa"/>
            <w:noWrap/>
            <w:hideMark/>
          </w:tcPr>
          <w:p w14:paraId="30CC1ED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767</w:t>
            </w:r>
          </w:p>
        </w:tc>
        <w:tc>
          <w:tcPr>
            <w:tcW w:w="669" w:type="dxa"/>
            <w:noWrap/>
            <w:hideMark/>
          </w:tcPr>
          <w:p w14:paraId="21C7A74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1.3</w:t>
            </w:r>
          </w:p>
        </w:tc>
        <w:tc>
          <w:tcPr>
            <w:tcW w:w="669" w:type="dxa"/>
            <w:noWrap/>
            <w:hideMark/>
          </w:tcPr>
          <w:p w14:paraId="0367FBE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1,273</w:t>
            </w:r>
          </w:p>
        </w:tc>
        <w:tc>
          <w:tcPr>
            <w:tcW w:w="669" w:type="dxa"/>
            <w:noWrap/>
            <w:hideMark/>
          </w:tcPr>
          <w:p w14:paraId="473667A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669" w:type="dxa"/>
            <w:noWrap/>
            <w:hideMark/>
          </w:tcPr>
          <w:p w14:paraId="0D32B8F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188</w:t>
            </w:r>
          </w:p>
        </w:tc>
        <w:tc>
          <w:tcPr>
            <w:tcW w:w="669" w:type="dxa"/>
            <w:noWrap/>
            <w:hideMark/>
          </w:tcPr>
          <w:p w14:paraId="6DEE08D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5FD6BDC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208</w:t>
            </w:r>
          </w:p>
        </w:tc>
        <w:tc>
          <w:tcPr>
            <w:tcW w:w="669" w:type="dxa"/>
            <w:noWrap/>
            <w:hideMark/>
          </w:tcPr>
          <w:p w14:paraId="4C3C789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46EB93F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74</w:t>
            </w:r>
          </w:p>
        </w:tc>
        <w:tc>
          <w:tcPr>
            <w:tcW w:w="669" w:type="dxa"/>
            <w:noWrap/>
            <w:hideMark/>
          </w:tcPr>
          <w:p w14:paraId="5697893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737" w:type="dxa"/>
            <w:noWrap/>
            <w:hideMark/>
          </w:tcPr>
          <w:p w14:paraId="0E792A0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54</w:t>
            </w:r>
          </w:p>
        </w:tc>
        <w:tc>
          <w:tcPr>
            <w:tcW w:w="737" w:type="dxa"/>
            <w:noWrap/>
            <w:hideMark/>
          </w:tcPr>
          <w:p w14:paraId="594E16D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669" w:type="dxa"/>
            <w:noWrap/>
            <w:hideMark/>
          </w:tcPr>
          <w:p w14:paraId="23CF678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137</w:t>
            </w:r>
          </w:p>
        </w:tc>
        <w:tc>
          <w:tcPr>
            <w:tcW w:w="669" w:type="dxa"/>
            <w:noWrap/>
            <w:hideMark/>
          </w:tcPr>
          <w:p w14:paraId="66C3D16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743" w:type="dxa"/>
            <w:noWrap/>
            <w:hideMark/>
          </w:tcPr>
          <w:p w14:paraId="0145461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57,546</w:t>
            </w:r>
          </w:p>
        </w:tc>
        <w:tc>
          <w:tcPr>
            <w:tcW w:w="669" w:type="dxa"/>
            <w:noWrap/>
            <w:hideMark/>
          </w:tcPr>
          <w:p w14:paraId="599DD85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6AFC4C1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953FEC3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Employment status</w:t>
            </w:r>
          </w:p>
        </w:tc>
        <w:tc>
          <w:tcPr>
            <w:tcW w:w="770" w:type="dxa"/>
            <w:noWrap/>
            <w:hideMark/>
          </w:tcPr>
          <w:p w14:paraId="1661532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EBF2674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6330794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EB6B7F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2BD7598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9553EC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655599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35AC9C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CFB9B8E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B8B5C45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C5F9A1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AA606D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6E624F2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4C84A46D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7A4C83C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7A2691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1CA628D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D7899C4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7BEEB0F6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01BDDB5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In paid employment or self-employed</w:t>
            </w:r>
          </w:p>
        </w:tc>
        <w:tc>
          <w:tcPr>
            <w:tcW w:w="770" w:type="dxa"/>
            <w:noWrap/>
            <w:hideMark/>
          </w:tcPr>
          <w:p w14:paraId="6815281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201,860</w:t>
            </w:r>
          </w:p>
        </w:tc>
        <w:tc>
          <w:tcPr>
            <w:tcW w:w="669" w:type="dxa"/>
            <w:noWrap/>
            <w:hideMark/>
          </w:tcPr>
          <w:p w14:paraId="0EAF00A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87.7</w:t>
            </w:r>
          </w:p>
        </w:tc>
        <w:tc>
          <w:tcPr>
            <w:tcW w:w="669" w:type="dxa"/>
            <w:noWrap/>
            <w:hideMark/>
          </w:tcPr>
          <w:p w14:paraId="6AB9A0E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5,963</w:t>
            </w:r>
          </w:p>
        </w:tc>
        <w:tc>
          <w:tcPr>
            <w:tcW w:w="669" w:type="dxa"/>
            <w:noWrap/>
            <w:hideMark/>
          </w:tcPr>
          <w:p w14:paraId="6E5F60C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5C11042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8,634</w:t>
            </w:r>
          </w:p>
        </w:tc>
        <w:tc>
          <w:tcPr>
            <w:tcW w:w="669" w:type="dxa"/>
            <w:noWrap/>
            <w:hideMark/>
          </w:tcPr>
          <w:p w14:paraId="13D9B6E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3.8</w:t>
            </w:r>
          </w:p>
        </w:tc>
        <w:tc>
          <w:tcPr>
            <w:tcW w:w="669" w:type="dxa"/>
            <w:noWrap/>
            <w:hideMark/>
          </w:tcPr>
          <w:p w14:paraId="224B324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1,676</w:t>
            </w:r>
          </w:p>
        </w:tc>
        <w:tc>
          <w:tcPr>
            <w:tcW w:w="669" w:type="dxa"/>
            <w:noWrap/>
            <w:hideMark/>
          </w:tcPr>
          <w:p w14:paraId="39D4D6F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354871C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4,705</w:t>
            </w:r>
          </w:p>
        </w:tc>
        <w:tc>
          <w:tcPr>
            <w:tcW w:w="669" w:type="dxa"/>
            <w:noWrap/>
            <w:hideMark/>
          </w:tcPr>
          <w:p w14:paraId="37422FF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2.0</w:t>
            </w:r>
          </w:p>
        </w:tc>
        <w:tc>
          <w:tcPr>
            <w:tcW w:w="669" w:type="dxa"/>
            <w:noWrap/>
            <w:hideMark/>
          </w:tcPr>
          <w:p w14:paraId="013711E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4,430</w:t>
            </w:r>
          </w:p>
        </w:tc>
        <w:tc>
          <w:tcPr>
            <w:tcW w:w="669" w:type="dxa"/>
            <w:noWrap/>
            <w:hideMark/>
          </w:tcPr>
          <w:p w14:paraId="38B7092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737" w:type="dxa"/>
            <w:noWrap/>
            <w:hideMark/>
          </w:tcPr>
          <w:p w14:paraId="60E74AD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804</w:t>
            </w:r>
          </w:p>
        </w:tc>
        <w:tc>
          <w:tcPr>
            <w:tcW w:w="737" w:type="dxa"/>
            <w:noWrap/>
            <w:hideMark/>
          </w:tcPr>
          <w:p w14:paraId="242F742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4B879F4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2,118</w:t>
            </w:r>
          </w:p>
        </w:tc>
        <w:tc>
          <w:tcPr>
            <w:tcW w:w="669" w:type="dxa"/>
            <w:noWrap/>
            <w:hideMark/>
          </w:tcPr>
          <w:p w14:paraId="2CF77AC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43" w:type="dxa"/>
            <w:noWrap/>
            <w:hideMark/>
          </w:tcPr>
          <w:p w14:paraId="2D2F1A4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230,190</w:t>
            </w:r>
          </w:p>
        </w:tc>
        <w:tc>
          <w:tcPr>
            <w:tcW w:w="669" w:type="dxa"/>
            <w:noWrap/>
            <w:hideMark/>
          </w:tcPr>
          <w:p w14:paraId="030F45A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2BCBB0EA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F07C329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Retired</w:t>
            </w:r>
          </w:p>
        </w:tc>
        <w:tc>
          <w:tcPr>
            <w:tcW w:w="770" w:type="dxa"/>
            <w:noWrap/>
            <w:hideMark/>
          </w:tcPr>
          <w:p w14:paraId="37D6B4C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119,745</w:t>
            </w:r>
          </w:p>
        </w:tc>
        <w:tc>
          <w:tcPr>
            <w:tcW w:w="669" w:type="dxa"/>
            <w:noWrap/>
            <w:hideMark/>
          </w:tcPr>
          <w:p w14:paraId="42E197D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93.1</w:t>
            </w:r>
          </w:p>
        </w:tc>
        <w:tc>
          <w:tcPr>
            <w:tcW w:w="669" w:type="dxa"/>
            <w:noWrap/>
            <w:hideMark/>
          </w:tcPr>
          <w:p w14:paraId="638C299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2,792</w:t>
            </w:r>
          </w:p>
        </w:tc>
        <w:tc>
          <w:tcPr>
            <w:tcW w:w="669" w:type="dxa"/>
            <w:noWrap/>
            <w:hideMark/>
          </w:tcPr>
          <w:p w14:paraId="13246F0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669" w:type="dxa"/>
            <w:noWrap/>
            <w:hideMark/>
          </w:tcPr>
          <w:p w14:paraId="77C546D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2,777</w:t>
            </w:r>
          </w:p>
        </w:tc>
        <w:tc>
          <w:tcPr>
            <w:tcW w:w="669" w:type="dxa"/>
            <w:noWrap/>
            <w:hideMark/>
          </w:tcPr>
          <w:p w14:paraId="663AE53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669" w:type="dxa"/>
            <w:noWrap/>
            <w:hideMark/>
          </w:tcPr>
          <w:p w14:paraId="7C7863C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326</w:t>
            </w:r>
          </w:p>
        </w:tc>
        <w:tc>
          <w:tcPr>
            <w:tcW w:w="669" w:type="dxa"/>
            <w:noWrap/>
            <w:hideMark/>
          </w:tcPr>
          <w:p w14:paraId="3199436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5FBBAC8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1,389</w:t>
            </w:r>
          </w:p>
        </w:tc>
        <w:tc>
          <w:tcPr>
            <w:tcW w:w="669" w:type="dxa"/>
            <w:noWrap/>
            <w:hideMark/>
          </w:tcPr>
          <w:p w14:paraId="3DD7407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669" w:type="dxa"/>
            <w:noWrap/>
            <w:hideMark/>
          </w:tcPr>
          <w:p w14:paraId="05CFF0C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857</w:t>
            </w:r>
          </w:p>
        </w:tc>
        <w:tc>
          <w:tcPr>
            <w:tcW w:w="669" w:type="dxa"/>
            <w:noWrap/>
            <w:hideMark/>
          </w:tcPr>
          <w:p w14:paraId="15544E2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737" w:type="dxa"/>
            <w:noWrap/>
            <w:hideMark/>
          </w:tcPr>
          <w:p w14:paraId="5E46AB1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195</w:t>
            </w:r>
          </w:p>
        </w:tc>
        <w:tc>
          <w:tcPr>
            <w:tcW w:w="737" w:type="dxa"/>
            <w:noWrap/>
            <w:hideMark/>
          </w:tcPr>
          <w:p w14:paraId="581EA6C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2AF0680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532</w:t>
            </w:r>
          </w:p>
        </w:tc>
        <w:tc>
          <w:tcPr>
            <w:tcW w:w="669" w:type="dxa"/>
            <w:noWrap/>
            <w:hideMark/>
          </w:tcPr>
          <w:p w14:paraId="63D3783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743" w:type="dxa"/>
            <w:noWrap/>
            <w:hideMark/>
          </w:tcPr>
          <w:p w14:paraId="42B774C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128,613</w:t>
            </w:r>
          </w:p>
        </w:tc>
        <w:tc>
          <w:tcPr>
            <w:tcW w:w="669" w:type="dxa"/>
            <w:noWrap/>
            <w:hideMark/>
          </w:tcPr>
          <w:p w14:paraId="1307C2D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4437134F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04EDAEC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Looking after home and/or family</w:t>
            </w:r>
          </w:p>
        </w:tc>
        <w:tc>
          <w:tcPr>
            <w:tcW w:w="770" w:type="dxa"/>
            <w:noWrap/>
            <w:hideMark/>
          </w:tcPr>
          <w:p w14:paraId="2C31686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9,150</w:t>
            </w:r>
          </w:p>
        </w:tc>
        <w:tc>
          <w:tcPr>
            <w:tcW w:w="669" w:type="dxa"/>
            <w:noWrap/>
            <w:hideMark/>
          </w:tcPr>
          <w:p w14:paraId="7E7E002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83.5</w:t>
            </w:r>
          </w:p>
        </w:tc>
        <w:tc>
          <w:tcPr>
            <w:tcW w:w="669" w:type="dxa"/>
            <w:noWrap/>
            <w:hideMark/>
          </w:tcPr>
          <w:p w14:paraId="42D85A0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241</w:t>
            </w:r>
          </w:p>
        </w:tc>
        <w:tc>
          <w:tcPr>
            <w:tcW w:w="669" w:type="dxa"/>
            <w:noWrap/>
            <w:hideMark/>
          </w:tcPr>
          <w:p w14:paraId="0103204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669" w:type="dxa"/>
            <w:noWrap/>
            <w:hideMark/>
          </w:tcPr>
          <w:p w14:paraId="6FFB0EA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618</w:t>
            </w:r>
          </w:p>
        </w:tc>
        <w:tc>
          <w:tcPr>
            <w:tcW w:w="669" w:type="dxa"/>
            <w:noWrap/>
            <w:hideMark/>
          </w:tcPr>
          <w:p w14:paraId="0D6EE17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5.6</w:t>
            </w:r>
          </w:p>
        </w:tc>
        <w:tc>
          <w:tcPr>
            <w:tcW w:w="669" w:type="dxa"/>
            <w:noWrap/>
            <w:hideMark/>
          </w:tcPr>
          <w:p w14:paraId="71CD20F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91</w:t>
            </w:r>
          </w:p>
        </w:tc>
        <w:tc>
          <w:tcPr>
            <w:tcW w:w="669" w:type="dxa"/>
            <w:noWrap/>
            <w:hideMark/>
          </w:tcPr>
          <w:p w14:paraId="6575C80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669" w:type="dxa"/>
            <w:noWrap/>
            <w:hideMark/>
          </w:tcPr>
          <w:p w14:paraId="7287351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411</w:t>
            </w:r>
          </w:p>
        </w:tc>
        <w:tc>
          <w:tcPr>
            <w:tcW w:w="669" w:type="dxa"/>
            <w:noWrap/>
            <w:hideMark/>
          </w:tcPr>
          <w:p w14:paraId="480BB16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3.8</w:t>
            </w:r>
          </w:p>
        </w:tc>
        <w:tc>
          <w:tcPr>
            <w:tcW w:w="669" w:type="dxa"/>
            <w:noWrap/>
            <w:hideMark/>
          </w:tcPr>
          <w:p w14:paraId="03A2A44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144</w:t>
            </w:r>
          </w:p>
        </w:tc>
        <w:tc>
          <w:tcPr>
            <w:tcW w:w="669" w:type="dxa"/>
            <w:noWrap/>
            <w:hideMark/>
          </w:tcPr>
          <w:p w14:paraId="1185E19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1.3</w:t>
            </w:r>
          </w:p>
        </w:tc>
        <w:tc>
          <w:tcPr>
            <w:tcW w:w="737" w:type="dxa"/>
            <w:noWrap/>
            <w:hideMark/>
          </w:tcPr>
          <w:p w14:paraId="582AFEA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86</w:t>
            </w:r>
          </w:p>
        </w:tc>
        <w:tc>
          <w:tcPr>
            <w:tcW w:w="737" w:type="dxa"/>
            <w:noWrap/>
            <w:hideMark/>
          </w:tcPr>
          <w:p w14:paraId="0477D5A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669" w:type="dxa"/>
            <w:noWrap/>
            <w:hideMark/>
          </w:tcPr>
          <w:p w14:paraId="044C867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215</w:t>
            </w:r>
          </w:p>
        </w:tc>
        <w:tc>
          <w:tcPr>
            <w:tcW w:w="669" w:type="dxa"/>
            <w:noWrap/>
            <w:hideMark/>
          </w:tcPr>
          <w:p w14:paraId="06CE72E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2.0</w:t>
            </w:r>
          </w:p>
        </w:tc>
        <w:tc>
          <w:tcPr>
            <w:tcW w:w="743" w:type="dxa"/>
            <w:noWrap/>
            <w:hideMark/>
          </w:tcPr>
          <w:p w14:paraId="391B815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10,956</w:t>
            </w:r>
          </w:p>
        </w:tc>
        <w:tc>
          <w:tcPr>
            <w:tcW w:w="669" w:type="dxa"/>
            <w:noWrap/>
            <w:hideMark/>
          </w:tcPr>
          <w:p w14:paraId="6F3E4DA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9812EE5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FEC845C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Unable to work because of sickness or disability</w:t>
            </w:r>
          </w:p>
        </w:tc>
        <w:tc>
          <w:tcPr>
            <w:tcW w:w="770" w:type="dxa"/>
            <w:noWrap/>
            <w:hideMark/>
          </w:tcPr>
          <w:p w14:paraId="7F9E7BE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9,420</w:t>
            </w:r>
          </w:p>
        </w:tc>
        <w:tc>
          <w:tcPr>
            <w:tcW w:w="669" w:type="dxa"/>
            <w:noWrap/>
            <w:hideMark/>
          </w:tcPr>
          <w:p w14:paraId="7E04863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84.8</w:t>
            </w:r>
          </w:p>
        </w:tc>
        <w:tc>
          <w:tcPr>
            <w:tcW w:w="669" w:type="dxa"/>
            <w:noWrap/>
            <w:hideMark/>
          </w:tcPr>
          <w:p w14:paraId="0E9DCD7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437</w:t>
            </w:r>
          </w:p>
        </w:tc>
        <w:tc>
          <w:tcPr>
            <w:tcW w:w="669" w:type="dxa"/>
            <w:noWrap/>
            <w:hideMark/>
          </w:tcPr>
          <w:p w14:paraId="56E00DD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3.9</w:t>
            </w:r>
          </w:p>
        </w:tc>
        <w:tc>
          <w:tcPr>
            <w:tcW w:w="669" w:type="dxa"/>
            <w:noWrap/>
            <w:hideMark/>
          </w:tcPr>
          <w:p w14:paraId="6C7FF97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308</w:t>
            </w:r>
          </w:p>
        </w:tc>
        <w:tc>
          <w:tcPr>
            <w:tcW w:w="669" w:type="dxa"/>
            <w:noWrap/>
            <w:hideMark/>
          </w:tcPr>
          <w:p w14:paraId="0492874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2.8</w:t>
            </w:r>
          </w:p>
        </w:tc>
        <w:tc>
          <w:tcPr>
            <w:tcW w:w="669" w:type="dxa"/>
            <w:noWrap/>
            <w:hideMark/>
          </w:tcPr>
          <w:p w14:paraId="045C6D1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107</w:t>
            </w:r>
          </w:p>
        </w:tc>
        <w:tc>
          <w:tcPr>
            <w:tcW w:w="669" w:type="dxa"/>
            <w:noWrap/>
            <w:hideMark/>
          </w:tcPr>
          <w:p w14:paraId="68D0B01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1.0</w:t>
            </w:r>
          </w:p>
        </w:tc>
        <w:tc>
          <w:tcPr>
            <w:tcW w:w="669" w:type="dxa"/>
            <w:noWrap/>
            <w:hideMark/>
          </w:tcPr>
          <w:p w14:paraId="2901364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333</w:t>
            </w:r>
          </w:p>
        </w:tc>
        <w:tc>
          <w:tcPr>
            <w:tcW w:w="669" w:type="dxa"/>
            <w:noWrap/>
            <w:hideMark/>
          </w:tcPr>
          <w:p w14:paraId="2E8D2C2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3.0</w:t>
            </w:r>
          </w:p>
        </w:tc>
        <w:tc>
          <w:tcPr>
            <w:tcW w:w="669" w:type="dxa"/>
            <w:noWrap/>
            <w:hideMark/>
          </w:tcPr>
          <w:p w14:paraId="78E3712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325</w:t>
            </w:r>
          </w:p>
        </w:tc>
        <w:tc>
          <w:tcPr>
            <w:tcW w:w="669" w:type="dxa"/>
            <w:noWrap/>
            <w:hideMark/>
          </w:tcPr>
          <w:p w14:paraId="48793D6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2.9</w:t>
            </w:r>
          </w:p>
        </w:tc>
        <w:tc>
          <w:tcPr>
            <w:tcW w:w="737" w:type="dxa"/>
            <w:noWrap/>
            <w:hideMark/>
          </w:tcPr>
          <w:p w14:paraId="6E35C75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</w:t>
            </w:r>
          </w:p>
        </w:tc>
        <w:tc>
          <w:tcPr>
            <w:tcW w:w="737" w:type="dxa"/>
            <w:noWrap/>
            <w:hideMark/>
          </w:tcPr>
          <w:p w14:paraId="202E8CB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669" w:type="dxa"/>
            <w:noWrap/>
            <w:hideMark/>
          </w:tcPr>
          <w:p w14:paraId="34D9E0A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171</w:t>
            </w:r>
          </w:p>
        </w:tc>
        <w:tc>
          <w:tcPr>
            <w:tcW w:w="669" w:type="dxa"/>
            <w:noWrap/>
            <w:hideMark/>
          </w:tcPr>
          <w:p w14:paraId="258BACF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743" w:type="dxa"/>
            <w:noWrap/>
            <w:hideMark/>
          </w:tcPr>
          <w:p w14:paraId="7A77AB8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11,111</w:t>
            </w:r>
          </w:p>
        </w:tc>
        <w:tc>
          <w:tcPr>
            <w:tcW w:w="669" w:type="dxa"/>
            <w:noWrap/>
            <w:hideMark/>
          </w:tcPr>
          <w:p w14:paraId="5BFCBA3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741DBAA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BF0C947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Unemployed</w:t>
            </w:r>
          </w:p>
        </w:tc>
        <w:tc>
          <w:tcPr>
            <w:tcW w:w="770" w:type="dxa"/>
            <w:noWrap/>
            <w:hideMark/>
          </w:tcPr>
          <w:p w14:paraId="1F668A9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4,834</w:t>
            </w:r>
          </w:p>
        </w:tc>
        <w:tc>
          <w:tcPr>
            <w:tcW w:w="669" w:type="dxa"/>
            <w:noWrap/>
            <w:hideMark/>
          </w:tcPr>
          <w:p w14:paraId="3BDF04D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75.7</w:t>
            </w:r>
          </w:p>
        </w:tc>
        <w:tc>
          <w:tcPr>
            <w:tcW w:w="669" w:type="dxa"/>
            <w:noWrap/>
            <w:hideMark/>
          </w:tcPr>
          <w:p w14:paraId="75C8907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232</w:t>
            </w:r>
          </w:p>
        </w:tc>
        <w:tc>
          <w:tcPr>
            <w:tcW w:w="669" w:type="dxa"/>
            <w:noWrap/>
            <w:hideMark/>
          </w:tcPr>
          <w:p w14:paraId="2A5B8E4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3.6</w:t>
            </w:r>
          </w:p>
        </w:tc>
        <w:tc>
          <w:tcPr>
            <w:tcW w:w="669" w:type="dxa"/>
            <w:noWrap/>
            <w:hideMark/>
          </w:tcPr>
          <w:p w14:paraId="156D503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294</w:t>
            </w:r>
          </w:p>
        </w:tc>
        <w:tc>
          <w:tcPr>
            <w:tcW w:w="669" w:type="dxa"/>
            <w:noWrap/>
            <w:hideMark/>
          </w:tcPr>
          <w:p w14:paraId="1DAB50C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4.6</w:t>
            </w:r>
          </w:p>
        </w:tc>
        <w:tc>
          <w:tcPr>
            <w:tcW w:w="669" w:type="dxa"/>
            <w:noWrap/>
            <w:hideMark/>
          </w:tcPr>
          <w:p w14:paraId="5047CE3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</w:t>
            </w:r>
          </w:p>
        </w:tc>
        <w:tc>
          <w:tcPr>
            <w:tcW w:w="669" w:type="dxa"/>
            <w:noWrap/>
            <w:hideMark/>
          </w:tcPr>
          <w:p w14:paraId="6DBF1CF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1.4</w:t>
            </w:r>
          </w:p>
        </w:tc>
        <w:tc>
          <w:tcPr>
            <w:tcW w:w="669" w:type="dxa"/>
            <w:noWrap/>
            <w:hideMark/>
          </w:tcPr>
          <w:p w14:paraId="57C6719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301</w:t>
            </w:r>
          </w:p>
        </w:tc>
        <w:tc>
          <w:tcPr>
            <w:tcW w:w="669" w:type="dxa"/>
            <w:noWrap/>
            <w:hideMark/>
          </w:tcPr>
          <w:p w14:paraId="73017E0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4.7</w:t>
            </w:r>
          </w:p>
        </w:tc>
        <w:tc>
          <w:tcPr>
            <w:tcW w:w="669" w:type="dxa"/>
            <w:noWrap/>
            <w:hideMark/>
          </w:tcPr>
          <w:p w14:paraId="1B4DE01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401</w:t>
            </w:r>
          </w:p>
        </w:tc>
        <w:tc>
          <w:tcPr>
            <w:tcW w:w="669" w:type="dxa"/>
            <w:noWrap/>
            <w:hideMark/>
          </w:tcPr>
          <w:p w14:paraId="159B8A4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6.3</w:t>
            </w:r>
          </w:p>
        </w:tc>
        <w:tc>
          <w:tcPr>
            <w:tcW w:w="737" w:type="dxa"/>
            <w:noWrap/>
            <w:hideMark/>
          </w:tcPr>
          <w:p w14:paraId="0B14CC8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36</w:t>
            </w:r>
          </w:p>
        </w:tc>
        <w:tc>
          <w:tcPr>
            <w:tcW w:w="737" w:type="dxa"/>
            <w:noWrap/>
            <w:hideMark/>
          </w:tcPr>
          <w:p w14:paraId="37F6AE0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0D80419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200</w:t>
            </w:r>
          </w:p>
        </w:tc>
        <w:tc>
          <w:tcPr>
            <w:tcW w:w="669" w:type="dxa"/>
            <w:noWrap/>
            <w:hideMark/>
          </w:tcPr>
          <w:p w14:paraId="0C60933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3.1</w:t>
            </w:r>
          </w:p>
        </w:tc>
        <w:tc>
          <w:tcPr>
            <w:tcW w:w="743" w:type="dxa"/>
            <w:noWrap/>
            <w:hideMark/>
          </w:tcPr>
          <w:p w14:paraId="6FFCBDF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6,386</w:t>
            </w:r>
          </w:p>
        </w:tc>
        <w:tc>
          <w:tcPr>
            <w:tcW w:w="669" w:type="dxa"/>
            <w:noWrap/>
            <w:hideMark/>
          </w:tcPr>
          <w:p w14:paraId="4E1142F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7427D1B8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494C082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Other</w:t>
            </w:r>
          </w:p>
        </w:tc>
        <w:tc>
          <w:tcPr>
            <w:tcW w:w="770" w:type="dxa"/>
            <w:noWrap/>
            <w:hideMark/>
          </w:tcPr>
          <w:p w14:paraId="59A9F41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3,726</w:t>
            </w:r>
          </w:p>
        </w:tc>
        <w:tc>
          <w:tcPr>
            <w:tcW w:w="669" w:type="dxa"/>
            <w:noWrap/>
            <w:hideMark/>
          </w:tcPr>
          <w:p w14:paraId="680637C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76.7</w:t>
            </w:r>
          </w:p>
        </w:tc>
        <w:tc>
          <w:tcPr>
            <w:tcW w:w="669" w:type="dxa"/>
            <w:noWrap/>
            <w:hideMark/>
          </w:tcPr>
          <w:p w14:paraId="5195A45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135</w:t>
            </w:r>
          </w:p>
        </w:tc>
        <w:tc>
          <w:tcPr>
            <w:tcW w:w="669" w:type="dxa"/>
            <w:noWrap/>
            <w:hideMark/>
          </w:tcPr>
          <w:p w14:paraId="74CE13B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2.8</w:t>
            </w:r>
          </w:p>
        </w:tc>
        <w:tc>
          <w:tcPr>
            <w:tcW w:w="669" w:type="dxa"/>
            <w:noWrap/>
            <w:hideMark/>
          </w:tcPr>
          <w:p w14:paraId="20D72E3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294</w:t>
            </w:r>
          </w:p>
        </w:tc>
        <w:tc>
          <w:tcPr>
            <w:tcW w:w="669" w:type="dxa"/>
            <w:noWrap/>
            <w:hideMark/>
          </w:tcPr>
          <w:p w14:paraId="7A14F2F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6.0</w:t>
            </w:r>
          </w:p>
        </w:tc>
        <w:tc>
          <w:tcPr>
            <w:tcW w:w="669" w:type="dxa"/>
            <w:noWrap/>
            <w:hideMark/>
          </w:tcPr>
          <w:p w14:paraId="10BA82D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68</w:t>
            </w:r>
          </w:p>
        </w:tc>
        <w:tc>
          <w:tcPr>
            <w:tcW w:w="669" w:type="dxa"/>
            <w:noWrap/>
            <w:hideMark/>
          </w:tcPr>
          <w:p w14:paraId="5E395AA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1.4</w:t>
            </w:r>
          </w:p>
        </w:tc>
        <w:tc>
          <w:tcPr>
            <w:tcW w:w="669" w:type="dxa"/>
            <w:noWrap/>
            <w:hideMark/>
          </w:tcPr>
          <w:p w14:paraId="5958750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184</w:t>
            </w:r>
          </w:p>
        </w:tc>
        <w:tc>
          <w:tcPr>
            <w:tcW w:w="669" w:type="dxa"/>
            <w:noWrap/>
            <w:hideMark/>
          </w:tcPr>
          <w:p w14:paraId="318DEFF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3.8</w:t>
            </w:r>
          </w:p>
        </w:tc>
        <w:tc>
          <w:tcPr>
            <w:tcW w:w="669" w:type="dxa"/>
            <w:noWrap/>
            <w:hideMark/>
          </w:tcPr>
          <w:p w14:paraId="2D3AFA6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238</w:t>
            </w:r>
          </w:p>
        </w:tc>
        <w:tc>
          <w:tcPr>
            <w:tcW w:w="669" w:type="dxa"/>
            <w:noWrap/>
            <w:hideMark/>
          </w:tcPr>
          <w:p w14:paraId="4AA5BD1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4.9</w:t>
            </w:r>
          </w:p>
        </w:tc>
        <w:tc>
          <w:tcPr>
            <w:tcW w:w="737" w:type="dxa"/>
            <w:noWrap/>
            <w:hideMark/>
          </w:tcPr>
          <w:p w14:paraId="53546D4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22</w:t>
            </w:r>
          </w:p>
        </w:tc>
        <w:tc>
          <w:tcPr>
            <w:tcW w:w="737" w:type="dxa"/>
            <w:noWrap/>
            <w:hideMark/>
          </w:tcPr>
          <w:p w14:paraId="68F2218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2BFD09D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193</w:t>
            </w:r>
          </w:p>
        </w:tc>
        <w:tc>
          <w:tcPr>
            <w:tcW w:w="669" w:type="dxa"/>
            <w:noWrap/>
            <w:hideMark/>
          </w:tcPr>
          <w:p w14:paraId="25704A9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4.0</w:t>
            </w:r>
          </w:p>
        </w:tc>
        <w:tc>
          <w:tcPr>
            <w:tcW w:w="743" w:type="dxa"/>
            <w:noWrap/>
            <w:hideMark/>
          </w:tcPr>
          <w:p w14:paraId="5FEB2F0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4,860</w:t>
            </w:r>
          </w:p>
        </w:tc>
        <w:tc>
          <w:tcPr>
            <w:tcW w:w="669" w:type="dxa"/>
            <w:noWrap/>
            <w:hideMark/>
          </w:tcPr>
          <w:p w14:paraId="5C779F5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5BD5329D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CD9F4BB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Manual occupation</w:t>
            </w:r>
          </w:p>
        </w:tc>
        <w:tc>
          <w:tcPr>
            <w:tcW w:w="770" w:type="dxa"/>
            <w:noWrap/>
            <w:hideMark/>
          </w:tcPr>
          <w:p w14:paraId="408E747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417AEF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BA0CFA5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34A951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F46EE1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F280A65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E23A71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8CD4A6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6AC752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116952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A6415E4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CA88BD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3908AF6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1D3E2AD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4FEF9F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4C91DFF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6290BDB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5CBF07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68C5313C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D039704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Non-manual</w:t>
            </w:r>
          </w:p>
        </w:tc>
        <w:tc>
          <w:tcPr>
            <w:tcW w:w="770" w:type="dxa"/>
            <w:noWrap/>
            <w:hideMark/>
          </w:tcPr>
          <w:p w14:paraId="2DC5301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175,036</w:t>
            </w:r>
          </w:p>
        </w:tc>
        <w:tc>
          <w:tcPr>
            <w:tcW w:w="669" w:type="dxa"/>
            <w:noWrap/>
            <w:hideMark/>
          </w:tcPr>
          <w:p w14:paraId="00D2F90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87.7</w:t>
            </w:r>
          </w:p>
        </w:tc>
        <w:tc>
          <w:tcPr>
            <w:tcW w:w="669" w:type="dxa"/>
            <w:noWrap/>
            <w:hideMark/>
          </w:tcPr>
          <w:p w14:paraId="38A8B2D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5,202</w:t>
            </w:r>
          </w:p>
        </w:tc>
        <w:tc>
          <w:tcPr>
            <w:tcW w:w="669" w:type="dxa"/>
            <w:noWrap/>
            <w:hideMark/>
          </w:tcPr>
          <w:p w14:paraId="3AE1195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689668A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7,744</w:t>
            </w:r>
          </w:p>
        </w:tc>
        <w:tc>
          <w:tcPr>
            <w:tcW w:w="669" w:type="dxa"/>
            <w:noWrap/>
            <w:hideMark/>
          </w:tcPr>
          <w:p w14:paraId="6D3AFD5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3.9</w:t>
            </w:r>
          </w:p>
        </w:tc>
        <w:tc>
          <w:tcPr>
            <w:tcW w:w="669" w:type="dxa"/>
            <w:noWrap/>
            <w:hideMark/>
          </w:tcPr>
          <w:p w14:paraId="0B16689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1,445</w:t>
            </w:r>
          </w:p>
        </w:tc>
        <w:tc>
          <w:tcPr>
            <w:tcW w:w="669" w:type="dxa"/>
            <w:noWrap/>
            <w:hideMark/>
          </w:tcPr>
          <w:p w14:paraId="75B775A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1A29206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3,961</w:t>
            </w:r>
          </w:p>
        </w:tc>
        <w:tc>
          <w:tcPr>
            <w:tcW w:w="669" w:type="dxa"/>
            <w:noWrap/>
            <w:hideMark/>
          </w:tcPr>
          <w:p w14:paraId="36CC9A6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2.0</w:t>
            </w:r>
          </w:p>
        </w:tc>
        <w:tc>
          <w:tcPr>
            <w:tcW w:w="669" w:type="dxa"/>
            <w:noWrap/>
            <w:hideMark/>
          </w:tcPr>
          <w:p w14:paraId="624D62B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3,717</w:t>
            </w:r>
          </w:p>
        </w:tc>
        <w:tc>
          <w:tcPr>
            <w:tcW w:w="669" w:type="dxa"/>
            <w:noWrap/>
            <w:hideMark/>
          </w:tcPr>
          <w:p w14:paraId="4DD046B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737" w:type="dxa"/>
            <w:noWrap/>
            <w:hideMark/>
          </w:tcPr>
          <w:p w14:paraId="4A35C49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710</w:t>
            </w:r>
          </w:p>
        </w:tc>
        <w:tc>
          <w:tcPr>
            <w:tcW w:w="737" w:type="dxa"/>
            <w:noWrap/>
            <w:hideMark/>
          </w:tcPr>
          <w:p w14:paraId="0BC3436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5CFD6D8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1,749</w:t>
            </w:r>
          </w:p>
        </w:tc>
        <w:tc>
          <w:tcPr>
            <w:tcW w:w="669" w:type="dxa"/>
            <w:noWrap/>
            <w:hideMark/>
          </w:tcPr>
          <w:p w14:paraId="015FCD3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43" w:type="dxa"/>
            <w:noWrap/>
            <w:hideMark/>
          </w:tcPr>
          <w:p w14:paraId="535012B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199,564</w:t>
            </w:r>
          </w:p>
        </w:tc>
        <w:tc>
          <w:tcPr>
            <w:tcW w:w="669" w:type="dxa"/>
            <w:noWrap/>
            <w:hideMark/>
          </w:tcPr>
          <w:p w14:paraId="41EAD39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2D3CA68C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FFEA6A8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Manual</w:t>
            </w:r>
          </w:p>
        </w:tc>
        <w:tc>
          <w:tcPr>
            <w:tcW w:w="770" w:type="dxa"/>
            <w:noWrap/>
            <w:hideMark/>
          </w:tcPr>
          <w:p w14:paraId="174C6F6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26,824</w:t>
            </w:r>
          </w:p>
        </w:tc>
        <w:tc>
          <w:tcPr>
            <w:tcW w:w="669" w:type="dxa"/>
            <w:noWrap/>
            <w:hideMark/>
          </w:tcPr>
          <w:p w14:paraId="6A5A52F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87.6</w:t>
            </w:r>
          </w:p>
        </w:tc>
        <w:tc>
          <w:tcPr>
            <w:tcW w:w="669" w:type="dxa"/>
            <w:noWrap/>
            <w:hideMark/>
          </w:tcPr>
          <w:p w14:paraId="262E202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761</w:t>
            </w:r>
          </w:p>
        </w:tc>
        <w:tc>
          <w:tcPr>
            <w:tcW w:w="669" w:type="dxa"/>
            <w:noWrap/>
            <w:hideMark/>
          </w:tcPr>
          <w:p w14:paraId="52936DA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7CE1729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890</w:t>
            </w:r>
          </w:p>
        </w:tc>
        <w:tc>
          <w:tcPr>
            <w:tcW w:w="669" w:type="dxa"/>
            <w:noWrap/>
            <w:hideMark/>
          </w:tcPr>
          <w:p w14:paraId="6FF5A7B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2.9</w:t>
            </w:r>
          </w:p>
        </w:tc>
        <w:tc>
          <w:tcPr>
            <w:tcW w:w="669" w:type="dxa"/>
            <w:noWrap/>
            <w:hideMark/>
          </w:tcPr>
          <w:p w14:paraId="3E2F7BA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231</w:t>
            </w:r>
          </w:p>
        </w:tc>
        <w:tc>
          <w:tcPr>
            <w:tcW w:w="669" w:type="dxa"/>
            <w:noWrap/>
            <w:hideMark/>
          </w:tcPr>
          <w:p w14:paraId="3EA8B39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669" w:type="dxa"/>
            <w:noWrap/>
            <w:hideMark/>
          </w:tcPr>
          <w:p w14:paraId="68FE07C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744</w:t>
            </w:r>
          </w:p>
        </w:tc>
        <w:tc>
          <w:tcPr>
            <w:tcW w:w="669" w:type="dxa"/>
            <w:noWrap/>
            <w:hideMark/>
          </w:tcPr>
          <w:p w14:paraId="747D8DB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0FB3CF8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713</w:t>
            </w:r>
          </w:p>
        </w:tc>
        <w:tc>
          <w:tcPr>
            <w:tcW w:w="669" w:type="dxa"/>
            <w:noWrap/>
            <w:hideMark/>
          </w:tcPr>
          <w:p w14:paraId="002D1A5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2.3</w:t>
            </w:r>
          </w:p>
        </w:tc>
        <w:tc>
          <w:tcPr>
            <w:tcW w:w="737" w:type="dxa"/>
            <w:noWrap/>
            <w:hideMark/>
          </w:tcPr>
          <w:p w14:paraId="5D57C96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94</w:t>
            </w:r>
          </w:p>
        </w:tc>
        <w:tc>
          <w:tcPr>
            <w:tcW w:w="737" w:type="dxa"/>
            <w:noWrap/>
            <w:hideMark/>
          </w:tcPr>
          <w:p w14:paraId="0BD659C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393FC61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369</w:t>
            </w:r>
          </w:p>
        </w:tc>
        <w:tc>
          <w:tcPr>
            <w:tcW w:w="669" w:type="dxa"/>
            <w:noWrap/>
            <w:hideMark/>
          </w:tcPr>
          <w:p w14:paraId="5EA0530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1.2</w:t>
            </w:r>
          </w:p>
        </w:tc>
        <w:tc>
          <w:tcPr>
            <w:tcW w:w="743" w:type="dxa"/>
            <w:noWrap/>
            <w:hideMark/>
          </w:tcPr>
          <w:p w14:paraId="479DFD1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30,626</w:t>
            </w:r>
          </w:p>
        </w:tc>
        <w:tc>
          <w:tcPr>
            <w:tcW w:w="669" w:type="dxa"/>
            <w:noWrap/>
            <w:hideMark/>
          </w:tcPr>
          <w:p w14:paraId="1304765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7C7F1214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ACE1284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Not in employment</w:t>
            </w:r>
          </w:p>
        </w:tc>
        <w:tc>
          <w:tcPr>
            <w:tcW w:w="770" w:type="dxa"/>
            <w:noWrap/>
            <w:hideMark/>
          </w:tcPr>
          <w:p w14:paraId="1EA91AA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146,875</w:t>
            </w:r>
          </w:p>
        </w:tc>
        <w:tc>
          <w:tcPr>
            <w:tcW w:w="669" w:type="dxa"/>
            <w:noWrap/>
            <w:hideMark/>
          </w:tcPr>
          <w:p w14:paraId="586F9A0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90.7</w:t>
            </w:r>
          </w:p>
        </w:tc>
        <w:tc>
          <w:tcPr>
            <w:tcW w:w="669" w:type="dxa"/>
            <w:noWrap/>
            <w:hideMark/>
          </w:tcPr>
          <w:p w14:paraId="4C75154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3,837</w:t>
            </w:r>
          </w:p>
        </w:tc>
        <w:tc>
          <w:tcPr>
            <w:tcW w:w="669" w:type="dxa"/>
            <w:noWrap/>
            <w:hideMark/>
          </w:tcPr>
          <w:p w14:paraId="42BEF02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320F14E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4,291</w:t>
            </w:r>
          </w:p>
        </w:tc>
        <w:tc>
          <w:tcPr>
            <w:tcW w:w="669" w:type="dxa"/>
            <w:noWrap/>
            <w:hideMark/>
          </w:tcPr>
          <w:p w14:paraId="07A2BA5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08D45BB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680</w:t>
            </w:r>
          </w:p>
        </w:tc>
        <w:tc>
          <w:tcPr>
            <w:tcW w:w="669" w:type="dxa"/>
            <w:noWrap/>
            <w:hideMark/>
          </w:tcPr>
          <w:p w14:paraId="55CEBAA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76DC076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2,618</w:t>
            </w:r>
          </w:p>
        </w:tc>
        <w:tc>
          <w:tcPr>
            <w:tcW w:w="669" w:type="dxa"/>
            <w:noWrap/>
            <w:hideMark/>
          </w:tcPr>
          <w:p w14:paraId="721455E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669" w:type="dxa"/>
            <w:noWrap/>
            <w:hideMark/>
          </w:tcPr>
          <w:p w14:paraId="113153C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1,965</w:t>
            </w:r>
          </w:p>
        </w:tc>
        <w:tc>
          <w:tcPr>
            <w:tcW w:w="669" w:type="dxa"/>
            <w:noWrap/>
            <w:hideMark/>
          </w:tcPr>
          <w:p w14:paraId="2C676AF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1.2</w:t>
            </w:r>
          </w:p>
        </w:tc>
        <w:tc>
          <w:tcPr>
            <w:tcW w:w="737" w:type="dxa"/>
            <w:noWrap/>
            <w:hideMark/>
          </w:tcPr>
          <w:p w14:paraId="168004C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349</w:t>
            </w:r>
          </w:p>
        </w:tc>
        <w:tc>
          <w:tcPr>
            <w:tcW w:w="737" w:type="dxa"/>
            <w:noWrap/>
            <w:hideMark/>
          </w:tcPr>
          <w:p w14:paraId="4844788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05D1716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1,311</w:t>
            </w:r>
          </w:p>
        </w:tc>
        <w:tc>
          <w:tcPr>
            <w:tcW w:w="669" w:type="dxa"/>
            <w:noWrap/>
            <w:hideMark/>
          </w:tcPr>
          <w:p w14:paraId="4EF8F88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40641B8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161,926</w:t>
            </w:r>
          </w:p>
        </w:tc>
        <w:tc>
          <w:tcPr>
            <w:tcW w:w="669" w:type="dxa"/>
            <w:noWrap/>
            <w:hideMark/>
          </w:tcPr>
          <w:p w14:paraId="5B80EFD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4541A82A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B6C1E58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Healthcare worker status</w:t>
            </w:r>
          </w:p>
        </w:tc>
        <w:tc>
          <w:tcPr>
            <w:tcW w:w="770" w:type="dxa"/>
            <w:noWrap/>
            <w:hideMark/>
          </w:tcPr>
          <w:p w14:paraId="7DD515C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2B2087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2FB1FC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6FF2D2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674D1F1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AA6E60A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FD3DF27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E24CCF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4D8B604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8CB8275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2589586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B6D1968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0374A1E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2C7486DE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D66CBF7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BAB89F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3ED97EC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8E1B09F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1D5BB0F6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2DD3C63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Non-healthcare worker</w:t>
            </w:r>
          </w:p>
        </w:tc>
        <w:tc>
          <w:tcPr>
            <w:tcW w:w="770" w:type="dxa"/>
            <w:noWrap/>
            <w:hideMark/>
          </w:tcPr>
          <w:p w14:paraId="7C624F5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180,327</w:t>
            </w:r>
          </w:p>
        </w:tc>
        <w:tc>
          <w:tcPr>
            <w:tcW w:w="669" w:type="dxa"/>
            <w:noWrap/>
            <w:hideMark/>
          </w:tcPr>
          <w:p w14:paraId="628BCC3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88.3</w:t>
            </w:r>
          </w:p>
        </w:tc>
        <w:tc>
          <w:tcPr>
            <w:tcW w:w="669" w:type="dxa"/>
            <w:noWrap/>
            <w:hideMark/>
          </w:tcPr>
          <w:p w14:paraId="2825A57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5,076</w:t>
            </w:r>
          </w:p>
        </w:tc>
        <w:tc>
          <w:tcPr>
            <w:tcW w:w="669" w:type="dxa"/>
            <w:noWrap/>
            <w:hideMark/>
          </w:tcPr>
          <w:p w14:paraId="474946A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61295E7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7,610</w:t>
            </w:r>
          </w:p>
        </w:tc>
        <w:tc>
          <w:tcPr>
            <w:tcW w:w="669" w:type="dxa"/>
            <w:noWrap/>
            <w:hideMark/>
          </w:tcPr>
          <w:p w14:paraId="0B1B0D7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3.7</w:t>
            </w:r>
          </w:p>
        </w:tc>
        <w:tc>
          <w:tcPr>
            <w:tcW w:w="669" w:type="dxa"/>
            <w:noWrap/>
            <w:hideMark/>
          </w:tcPr>
          <w:p w14:paraId="27DFAA0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1,441</w:t>
            </w:r>
          </w:p>
        </w:tc>
        <w:tc>
          <w:tcPr>
            <w:tcW w:w="669" w:type="dxa"/>
            <w:noWrap/>
            <w:hideMark/>
          </w:tcPr>
          <w:p w14:paraId="4A8B942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67C0924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4,067</w:t>
            </w:r>
          </w:p>
        </w:tc>
        <w:tc>
          <w:tcPr>
            <w:tcW w:w="669" w:type="dxa"/>
            <w:noWrap/>
            <w:hideMark/>
          </w:tcPr>
          <w:p w14:paraId="61B8D1B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2.0</w:t>
            </w:r>
          </w:p>
        </w:tc>
        <w:tc>
          <w:tcPr>
            <w:tcW w:w="669" w:type="dxa"/>
            <w:noWrap/>
            <w:hideMark/>
          </w:tcPr>
          <w:p w14:paraId="0A5303A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3,373</w:t>
            </w:r>
          </w:p>
        </w:tc>
        <w:tc>
          <w:tcPr>
            <w:tcW w:w="669" w:type="dxa"/>
            <w:noWrap/>
            <w:hideMark/>
          </w:tcPr>
          <w:p w14:paraId="2DBEBAF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1.7</w:t>
            </w:r>
          </w:p>
        </w:tc>
        <w:tc>
          <w:tcPr>
            <w:tcW w:w="737" w:type="dxa"/>
            <w:noWrap/>
            <w:hideMark/>
          </w:tcPr>
          <w:p w14:paraId="09164A4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680</w:t>
            </w:r>
          </w:p>
        </w:tc>
        <w:tc>
          <w:tcPr>
            <w:tcW w:w="737" w:type="dxa"/>
            <w:noWrap/>
            <w:hideMark/>
          </w:tcPr>
          <w:p w14:paraId="372D3FE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5DF8F87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1,680</w:t>
            </w:r>
          </w:p>
        </w:tc>
        <w:tc>
          <w:tcPr>
            <w:tcW w:w="669" w:type="dxa"/>
            <w:noWrap/>
            <w:hideMark/>
          </w:tcPr>
          <w:p w14:paraId="33603FD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0E7D58A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204,254</w:t>
            </w:r>
          </w:p>
        </w:tc>
        <w:tc>
          <w:tcPr>
            <w:tcW w:w="669" w:type="dxa"/>
            <w:noWrap/>
            <w:hideMark/>
          </w:tcPr>
          <w:p w14:paraId="79BE875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4793FCE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1A08D6E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Healthcare worker</w:t>
            </w:r>
          </w:p>
        </w:tc>
        <w:tc>
          <w:tcPr>
            <w:tcW w:w="770" w:type="dxa"/>
            <w:noWrap/>
            <w:hideMark/>
          </w:tcPr>
          <w:p w14:paraId="675E9A6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21,533</w:t>
            </w:r>
          </w:p>
        </w:tc>
        <w:tc>
          <w:tcPr>
            <w:tcW w:w="669" w:type="dxa"/>
            <w:noWrap/>
            <w:hideMark/>
          </w:tcPr>
          <w:p w14:paraId="3356AC1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83.0</w:t>
            </w:r>
          </w:p>
        </w:tc>
        <w:tc>
          <w:tcPr>
            <w:tcW w:w="669" w:type="dxa"/>
            <w:noWrap/>
            <w:hideMark/>
          </w:tcPr>
          <w:p w14:paraId="1F1521E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887</w:t>
            </w:r>
          </w:p>
        </w:tc>
        <w:tc>
          <w:tcPr>
            <w:tcW w:w="669" w:type="dxa"/>
            <w:noWrap/>
            <w:hideMark/>
          </w:tcPr>
          <w:p w14:paraId="08C1BD0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3.4</w:t>
            </w:r>
          </w:p>
        </w:tc>
        <w:tc>
          <w:tcPr>
            <w:tcW w:w="669" w:type="dxa"/>
            <w:noWrap/>
            <w:hideMark/>
          </w:tcPr>
          <w:p w14:paraId="0B7DC54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1,024</w:t>
            </w:r>
          </w:p>
        </w:tc>
        <w:tc>
          <w:tcPr>
            <w:tcW w:w="669" w:type="dxa"/>
            <w:noWrap/>
            <w:hideMark/>
          </w:tcPr>
          <w:p w14:paraId="7305374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3.9</w:t>
            </w:r>
          </w:p>
        </w:tc>
        <w:tc>
          <w:tcPr>
            <w:tcW w:w="669" w:type="dxa"/>
            <w:noWrap/>
            <w:hideMark/>
          </w:tcPr>
          <w:p w14:paraId="2A26E23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235</w:t>
            </w:r>
          </w:p>
        </w:tc>
        <w:tc>
          <w:tcPr>
            <w:tcW w:w="669" w:type="dxa"/>
            <w:noWrap/>
            <w:hideMark/>
          </w:tcPr>
          <w:p w14:paraId="30C0DA4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669" w:type="dxa"/>
            <w:noWrap/>
            <w:hideMark/>
          </w:tcPr>
          <w:p w14:paraId="7183AE0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638</w:t>
            </w:r>
          </w:p>
        </w:tc>
        <w:tc>
          <w:tcPr>
            <w:tcW w:w="669" w:type="dxa"/>
            <w:noWrap/>
            <w:hideMark/>
          </w:tcPr>
          <w:p w14:paraId="63B7947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14C757F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1,057</w:t>
            </w:r>
          </w:p>
        </w:tc>
        <w:tc>
          <w:tcPr>
            <w:tcW w:w="669" w:type="dxa"/>
            <w:noWrap/>
            <w:hideMark/>
          </w:tcPr>
          <w:p w14:paraId="3E85BA0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4.1</w:t>
            </w:r>
          </w:p>
        </w:tc>
        <w:tc>
          <w:tcPr>
            <w:tcW w:w="737" w:type="dxa"/>
            <w:noWrap/>
            <w:hideMark/>
          </w:tcPr>
          <w:p w14:paraId="2B3E739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124</w:t>
            </w:r>
          </w:p>
        </w:tc>
        <w:tc>
          <w:tcPr>
            <w:tcW w:w="737" w:type="dxa"/>
            <w:noWrap/>
            <w:hideMark/>
          </w:tcPr>
          <w:p w14:paraId="15E5218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1244F2D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438</w:t>
            </w:r>
          </w:p>
        </w:tc>
        <w:tc>
          <w:tcPr>
            <w:tcW w:w="669" w:type="dxa"/>
            <w:noWrap/>
            <w:hideMark/>
          </w:tcPr>
          <w:p w14:paraId="7A24188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1.7</w:t>
            </w:r>
          </w:p>
        </w:tc>
        <w:tc>
          <w:tcPr>
            <w:tcW w:w="743" w:type="dxa"/>
            <w:noWrap/>
            <w:hideMark/>
          </w:tcPr>
          <w:p w14:paraId="55CE2D1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25,936</w:t>
            </w:r>
          </w:p>
        </w:tc>
        <w:tc>
          <w:tcPr>
            <w:tcW w:w="669" w:type="dxa"/>
            <w:noWrap/>
            <w:hideMark/>
          </w:tcPr>
          <w:p w14:paraId="61A4A5C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A5EC9BF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A917A42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Not in employment</w:t>
            </w:r>
          </w:p>
        </w:tc>
        <w:tc>
          <w:tcPr>
            <w:tcW w:w="770" w:type="dxa"/>
            <w:noWrap/>
            <w:hideMark/>
          </w:tcPr>
          <w:p w14:paraId="7A0C073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146,875</w:t>
            </w:r>
          </w:p>
        </w:tc>
        <w:tc>
          <w:tcPr>
            <w:tcW w:w="669" w:type="dxa"/>
            <w:noWrap/>
            <w:hideMark/>
          </w:tcPr>
          <w:p w14:paraId="3A7D057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90.7</w:t>
            </w:r>
          </w:p>
        </w:tc>
        <w:tc>
          <w:tcPr>
            <w:tcW w:w="669" w:type="dxa"/>
            <w:noWrap/>
            <w:hideMark/>
          </w:tcPr>
          <w:p w14:paraId="6947B39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3,837</w:t>
            </w:r>
          </w:p>
        </w:tc>
        <w:tc>
          <w:tcPr>
            <w:tcW w:w="669" w:type="dxa"/>
            <w:noWrap/>
            <w:hideMark/>
          </w:tcPr>
          <w:p w14:paraId="7EC2AB3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0D2FF9C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4,291</w:t>
            </w:r>
          </w:p>
        </w:tc>
        <w:tc>
          <w:tcPr>
            <w:tcW w:w="669" w:type="dxa"/>
            <w:noWrap/>
            <w:hideMark/>
          </w:tcPr>
          <w:p w14:paraId="048E578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63C0C92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680</w:t>
            </w:r>
          </w:p>
        </w:tc>
        <w:tc>
          <w:tcPr>
            <w:tcW w:w="669" w:type="dxa"/>
            <w:noWrap/>
            <w:hideMark/>
          </w:tcPr>
          <w:p w14:paraId="75F0F73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3847E47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2,618</w:t>
            </w:r>
          </w:p>
        </w:tc>
        <w:tc>
          <w:tcPr>
            <w:tcW w:w="669" w:type="dxa"/>
            <w:noWrap/>
            <w:hideMark/>
          </w:tcPr>
          <w:p w14:paraId="3914CF7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669" w:type="dxa"/>
            <w:noWrap/>
            <w:hideMark/>
          </w:tcPr>
          <w:p w14:paraId="6E69174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1,965</w:t>
            </w:r>
          </w:p>
        </w:tc>
        <w:tc>
          <w:tcPr>
            <w:tcW w:w="669" w:type="dxa"/>
            <w:noWrap/>
            <w:hideMark/>
          </w:tcPr>
          <w:p w14:paraId="50AFA87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1.2</w:t>
            </w:r>
          </w:p>
        </w:tc>
        <w:tc>
          <w:tcPr>
            <w:tcW w:w="737" w:type="dxa"/>
            <w:noWrap/>
            <w:hideMark/>
          </w:tcPr>
          <w:p w14:paraId="7DDF69D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349</w:t>
            </w:r>
          </w:p>
        </w:tc>
        <w:tc>
          <w:tcPr>
            <w:tcW w:w="737" w:type="dxa"/>
            <w:noWrap/>
            <w:hideMark/>
          </w:tcPr>
          <w:p w14:paraId="7EEC8AA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538F832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1,311</w:t>
            </w:r>
          </w:p>
        </w:tc>
        <w:tc>
          <w:tcPr>
            <w:tcW w:w="669" w:type="dxa"/>
            <w:noWrap/>
            <w:hideMark/>
          </w:tcPr>
          <w:p w14:paraId="43A662D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612A30B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161,926</w:t>
            </w:r>
          </w:p>
        </w:tc>
        <w:tc>
          <w:tcPr>
            <w:tcW w:w="669" w:type="dxa"/>
            <w:noWrap/>
            <w:hideMark/>
          </w:tcPr>
          <w:p w14:paraId="2A9AA95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264422F6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2FB6CBA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Long-standing illness, disability or infirmity</w:t>
            </w:r>
          </w:p>
        </w:tc>
        <w:tc>
          <w:tcPr>
            <w:tcW w:w="770" w:type="dxa"/>
            <w:noWrap/>
            <w:hideMark/>
          </w:tcPr>
          <w:p w14:paraId="5286E69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C48686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0DADAF7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70F068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679555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7CC83B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BE6B0EA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C1DF73F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4A2F77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AFD5AD0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491C6B0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78021B6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7999F970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230331FA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CA11A10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B71B446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341DC0D1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47ACE2A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6D4EEF99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EFDFB08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No</w:t>
            </w:r>
          </w:p>
        </w:tc>
        <w:tc>
          <w:tcPr>
            <w:tcW w:w="770" w:type="dxa"/>
            <w:noWrap/>
            <w:hideMark/>
          </w:tcPr>
          <w:p w14:paraId="1094163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239,129</w:t>
            </w:r>
          </w:p>
        </w:tc>
        <w:tc>
          <w:tcPr>
            <w:tcW w:w="669" w:type="dxa"/>
            <w:noWrap/>
            <w:hideMark/>
          </w:tcPr>
          <w:p w14:paraId="1C24C0D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88.9</w:t>
            </w:r>
          </w:p>
        </w:tc>
        <w:tc>
          <w:tcPr>
            <w:tcW w:w="669" w:type="dxa"/>
            <w:noWrap/>
            <w:hideMark/>
          </w:tcPr>
          <w:p w14:paraId="49073D9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6,590</w:t>
            </w:r>
          </w:p>
        </w:tc>
        <w:tc>
          <w:tcPr>
            <w:tcW w:w="669" w:type="dxa"/>
            <w:noWrap/>
            <w:hideMark/>
          </w:tcPr>
          <w:p w14:paraId="35D3A8B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13FD72C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9,196</w:t>
            </w:r>
          </w:p>
        </w:tc>
        <w:tc>
          <w:tcPr>
            <w:tcW w:w="669" w:type="dxa"/>
            <w:noWrap/>
            <w:hideMark/>
          </w:tcPr>
          <w:p w14:paraId="7D2898B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3.4</w:t>
            </w:r>
          </w:p>
        </w:tc>
        <w:tc>
          <w:tcPr>
            <w:tcW w:w="669" w:type="dxa"/>
            <w:noWrap/>
            <w:hideMark/>
          </w:tcPr>
          <w:p w14:paraId="1977008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1,640</w:t>
            </w:r>
          </w:p>
        </w:tc>
        <w:tc>
          <w:tcPr>
            <w:tcW w:w="669" w:type="dxa"/>
            <w:noWrap/>
            <w:hideMark/>
          </w:tcPr>
          <w:p w14:paraId="055B9A9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2646C6D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5,022</w:t>
            </w:r>
          </w:p>
        </w:tc>
        <w:tc>
          <w:tcPr>
            <w:tcW w:w="669" w:type="dxa"/>
            <w:noWrap/>
            <w:hideMark/>
          </w:tcPr>
          <w:p w14:paraId="0446BEC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669" w:type="dxa"/>
            <w:noWrap/>
            <w:hideMark/>
          </w:tcPr>
          <w:p w14:paraId="2910E91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4,140</w:t>
            </w:r>
          </w:p>
        </w:tc>
        <w:tc>
          <w:tcPr>
            <w:tcW w:w="669" w:type="dxa"/>
            <w:noWrap/>
            <w:hideMark/>
          </w:tcPr>
          <w:p w14:paraId="08CB4F0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737" w:type="dxa"/>
            <w:noWrap/>
            <w:hideMark/>
          </w:tcPr>
          <w:p w14:paraId="7AA2BAE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927</w:t>
            </w:r>
          </w:p>
        </w:tc>
        <w:tc>
          <w:tcPr>
            <w:tcW w:w="737" w:type="dxa"/>
            <w:noWrap/>
            <w:hideMark/>
          </w:tcPr>
          <w:p w14:paraId="4FE9B63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54013F8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2,275</w:t>
            </w:r>
          </w:p>
        </w:tc>
        <w:tc>
          <w:tcPr>
            <w:tcW w:w="669" w:type="dxa"/>
            <w:noWrap/>
            <w:hideMark/>
          </w:tcPr>
          <w:p w14:paraId="4EEE805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2EBF990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268,919</w:t>
            </w:r>
          </w:p>
        </w:tc>
        <w:tc>
          <w:tcPr>
            <w:tcW w:w="669" w:type="dxa"/>
            <w:noWrap/>
            <w:hideMark/>
          </w:tcPr>
          <w:p w14:paraId="075F47B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7556B08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84AC2A9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Yes</w:t>
            </w:r>
          </w:p>
        </w:tc>
        <w:tc>
          <w:tcPr>
            <w:tcW w:w="770" w:type="dxa"/>
            <w:noWrap/>
            <w:hideMark/>
          </w:tcPr>
          <w:p w14:paraId="371A8D7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109,606</w:t>
            </w:r>
          </w:p>
        </w:tc>
        <w:tc>
          <w:tcPr>
            <w:tcW w:w="669" w:type="dxa"/>
            <w:noWrap/>
            <w:hideMark/>
          </w:tcPr>
          <w:p w14:paraId="10B1A6F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89.0</w:t>
            </w:r>
          </w:p>
        </w:tc>
        <w:tc>
          <w:tcPr>
            <w:tcW w:w="669" w:type="dxa"/>
            <w:noWrap/>
            <w:hideMark/>
          </w:tcPr>
          <w:p w14:paraId="0A5EDC9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3,210</w:t>
            </w:r>
          </w:p>
        </w:tc>
        <w:tc>
          <w:tcPr>
            <w:tcW w:w="669" w:type="dxa"/>
            <w:noWrap/>
            <w:hideMark/>
          </w:tcPr>
          <w:p w14:paraId="74419A0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13BE93C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3,729</w:t>
            </w:r>
          </w:p>
        </w:tc>
        <w:tc>
          <w:tcPr>
            <w:tcW w:w="669" w:type="dxa"/>
            <w:noWrap/>
            <w:hideMark/>
          </w:tcPr>
          <w:p w14:paraId="1136EFD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3.0</w:t>
            </w:r>
          </w:p>
        </w:tc>
        <w:tc>
          <w:tcPr>
            <w:tcW w:w="669" w:type="dxa"/>
            <w:noWrap/>
            <w:hideMark/>
          </w:tcPr>
          <w:p w14:paraId="039AC7D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716</w:t>
            </w:r>
          </w:p>
        </w:tc>
        <w:tc>
          <w:tcPr>
            <w:tcW w:w="669" w:type="dxa"/>
            <w:noWrap/>
            <w:hideMark/>
          </w:tcPr>
          <w:p w14:paraId="63F175A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413C16E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2,301</w:t>
            </w:r>
          </w:p>
        </w:tc>
        <w:tc>
          <w:tcPr>
            <w:tcW w:w="669" w:type="dxa"/>
            <w:noWrap/>
            <w:hideMark/>
          </w:tcPr>
          <w:p w14:paraId="3947B0C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669" w:type="dxa"/>
            <w:noWrap/>
            <w:hideMark/>
          </w:tcPr>
          <w:p w14:paraId="0E567F3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2,255</w:t>
            </w:r>
          </w:p>
        </w:tc>
        <w:tc>
          <w:tcPr>
            <w:tcW w:w="669" w:type="dxa"/>
            <w:noWrap/>
            <w:hideMark/>
          </w:tcPr>
          <w:p w14:paraId="275C2E0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1.8</w:t>
            </w:r>
          </w:p>
        </w:tc>
        <w:tc>
          <w:tcPr>
            <w:tcW w:w="737" w:type="dxa"/>
            <w:noWrap/>
            <w:hideMark/>
          </w:tcPr>
          <w:p w14:paraId="165EF82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226</w:t>
            </w:r>
          </w:p>
        </w:tc>
        <w:tc>
          <w:tcPr>
            <w:tcW w:w="737" w:type="dxa"/>
            <w:noWrap/>
            <w:hideMark/>
          </w:tcPr>
          <w:p w14:paraId="54636ED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05A063E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1,154</w:t>
            </w:r>
          </w:p>
        </w:tc>
        <w:tc>
          <w:tcPr>
            <w:tcW w:w="669" w:type="dxa"/>
            <w:noWrap/>
            <w:hideMark/>
          </w:tcPr>
          <w:p w14:paraId="7524A1E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43" w:type="dxa"/>
            <w:noWrap/>
            <w:hideMark/>
          </w:tcPr>
          <w:p w14:paraId="1963FBB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123,197</w:t>
            </w:r>
          </w:p>
        </w:tc>
        <w:tc>
          <w:tcPr>
            <w:tcW w:w="669" w:type="dxa"/>
            <w:noWrap/>
            <w:hideMark/>
          </w:tcPr>
          <w:p w14:paraId="2BBCDC1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FB5F442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54BC66A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Number of chronic conditions</w:t>
            </w:r>
          </w:p>
        </w:tc>
        <w:tc>
          <w:tcPr>
            <w:tcW w:w="770" w:type="dxa"/>
            <w:noWrap/>
            <w:hideMark/>
          </w:tcPr>
          <w:p w14:paraId="7707B42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D977935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711F13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660D5A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BF04FDE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D34AAF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88FFC8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6D8B538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2ACF2D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FEC3517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3BD5BD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2783E1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19F1BD4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69F677D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F5FB43E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5927928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5F3EA3B5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11B4F18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7546E63F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26845B8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0</w:t>
            </w:r>
          </w:p>
        </w:tc>
        <w:tc>
          <w:tcPr>
            <w:tcW w:w="770" w:type="dxa"/>
            <w:noWrap/>
            <w:hideMark/>
          </w:tcPr>
          <w:p w14:paraId="05477C9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130,612</w:t>
            </w:r>
          </w:p>
        </w:tc>
        <w:tc>
          <w:tcPr>
            <w:tcW w:w="669" w:type="dxa"/>
            <w:noWrap/>
            <w:hideMark/>
          </w:tcPr>
          <w:p w14:paraId="2283C62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88.3</w:t>
            </w:r>
          </w:p>
        </w:tc>
        <w:tc>
          <w:tcPr>
            <w:tcW w:w="669" w:type="dxa"/>
            <w:noWrap/>
            <w:hideMark/>
          </w:tcPr>
          <w:p w14:paraId="3455DEC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3,641</w:t>
            </w:r>
          </w:p>
        </w:tc>
        <w:tc>
          <w:tcPr>
            <w:tcW w:w="669" w:type="dxa"/>
            <w:noWrap/>
            <w:hideMark/>
          </w:tcPr>
          <w:p w14:paraId="5D51120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0A2D48D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5,482</w:t>
            </w:r>
          </w:p>
        </w:tc>
        <w:tc>
          <w:tcPr>
            <w:tcW w:w="669" w:type="dxa"/>
            <w:noWrap/>
            <w:hideMark/>
          </w:tcPr>
          <w:p w14:paraId="064F759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3.7</w:t>
            </w:r>
          </w:p>
        </w:tc>
        <w:tc>
          <w:tcPr>
            <w:tcW w:w="669" w:type="dxa"/>
            <w:noWrap/>
            <w:hideMark/>
          </w:tcPr>
          <w:p w14:paraId="315DBD8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980</w:t>
            </w:r>
          </w:p>
        </w:tc>
        <w:tc>
          <w:tcPr>
            <w:tcW w:w="669" w:type="dxa"/>
            <w:noWrap/>
            <w:hideMark/>
          </w:tcPr>
          <w:p w14:paraId="743D927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792849D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2,764</w:t>
            </w:r>
          </w:p>
        </w:tc>
        <w:tc>
          <w:tcPr>
            <w:tcW w:w="669" w:type="dxa"/>
            <w:noWrap/>
            <w:hideMark/>
          </w:tcPr>
          <w:p w14:paraId="19A6F93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669" w:type="dxa"/>
            <w:noWrap/>
            <w:hideMark/>
          </w:tcPr>
          <w:p w14:paraId="35B3303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2,453</w:t>
            </w:r>
          </w:p>
        </w:tc>
        <w:tc>
          <w:tcPr>
            <w:tcW w:w="669" w:type="dxa"/>
            <w:noWrap/>
            <w:hideMark/>
          </w:tcPr>
          <w:p w14:paraId="364D45C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1.7</w:t>
            </w:r>
          </w:p>
        </w:tc>
        <w:tc>
          <w:tcPr>
            <w:tcW w:w="737" w:type="dxa"/>
            <w:noWrap/>
            <w:hideMark/>
          </w:tcPr>
          <w:p w14:paraId="4D7BE6E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618</w:t>
            </w:r>
          </w:p>
        </w:tc>
        <w:tc>
          <w:tcPr>
            <w:tcW w:w="737" w:type="dxa"/>
            <w:noWrap/>
            <w:hideMark/>
          </w:tcPr>
          <w:p w14:paraId="2555D11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6842F01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1,393</w:t>
            </w:r>
          </w:p>
        </w:tc>
        <w:tc>
          <w:tcPr>
            <w:tcW w:w="669" w:type="dxa"/>
            <w:noWrap/>
            <w:hideMark/>
          </w:tcPr>
          <w:p w14:paraId="6B00830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43" w:type="dxa"/>
            <w:noWrap/>
            <w:hideMark/>
          </w:tcPr>
          <w:p w14:paraId="0DB0A9D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147,943</w:t>
            </w:r>
          </w:p>
        </w:tc>
        <w:tc>
          <w:tcPr>
            <w:tcW w:w="669" w:type="dxa"/>
            <w:noWrap/>
            <w:hideMark/>
          </w:tcPr>
          <w:p w14:paraId="4D70A3C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3B7409B5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BFBF580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4C05F7A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115,851</w:t>
            </w:r>
          </w:p>
        </w:tc>
        <w:tc>
          <w:tcPr>
            <w:tcW w:w="669" w:type="dxa"/>
            <w:noWrap/>
            <w:hideMark/>
          </w:tcPr>
          <w:p w14:paraId="1BFABEC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89.1</w:t>
            </w:r>
          </w:p>
        </w:tc>
        <w:tc>
          <w:tcPr>
            <w:tcW w:w="669" w:type="dxa"/>
            <w:noWrap/>
            <w:hideMark/>
          </w:tcPr>
          <w:p w14:paraId="7D767EF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3,237</w:t>
            </w:r>
          </w:p>
        </w:tc>
        <w:tc>
          <w:tcPr>
            <w:tcW w:w="669" w:type="dxa"/>
            <w:noWrap/>
            <w:hideMark/>
          </w:tcPr>
          <w:p w14:paraId="45F2727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011D64A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4,294</w:t>
            </w:r>
          </w:p>
        </w:tc>
        <w:tc>
          <w:tcPr>
            <w:tcW w:w="669" w:type="dxa"/>
            <w:noWrap/>
            <w:hideMark/>
          </w:tcPr>
          <w:p w14:paraId="5FAAD0A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3.3</w:t>
            </w:r>
          </w:p>
        </w:tc>
        <w:tc>
          <w:tcPr>
            <w:tcW w:w="669" w:type="dxa"/>
            <w:noWrap/>
            <w:hideMark/>
          </w:tcPr>
          <w:p w14:paraId="37127D4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737</w:t>
            </w:r>
          </w:p>
        </w:tc>
        <w:tc>
          <w:tcPr>
            <w:tcW w:w="669" w:type="dxa"/>
            <w:noWrap/>
            <w:hideMark/>
          </w:tcPr>
          <w:p w14:paraId="5B5D6C2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2A0B001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2,311</w:t>
            </w:r>
          </w:p>
        </w:tc>
        <w:tc>
          <w:tcPr>
            <w:tcW w:w="669" w:type="dxa"/>
            <w:noWrap/>
            <w:hideMark/>
          </w:tcPr>
          <w:p w14:paraId="030E553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1.8</w:t>
            </w:r>
          </w:p>
        </w:tc>
        <w:tc>
          <w:tcPr>
            <w:tcW w:w="669" w:type="dxa"/>
            <w:noWrap/>
            <w:hideMark/>
          </w:tcPr>
          <w:p w14:paraId="57E8961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2,138</w:t>
            </w:r>
          </w:p>
        </w:tc>
        <w:tc>
          <w:tcPr>
            <w:tcW w:w="669" w:type="dxa"/>
            <w:noWrap/>
            <w:hideMark/>
          </w:tcPr>
          <w:p w14:paraId="10D2F28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737" w:type="dxa"/>
            <w:noWrap/>
            <w:hideMark/>
          </w:tcPr>
          <w:p w14:paraId="07AE434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335</w:t>
            </w:r>
          </w:p>
        </w:tc>
        <w:tc>
          <w:tcPr>
            <w:tcW w:w="737" w:type="dxa"/>
            <w:noWrap/>
            <w:hideMark/>
          </w:tcPr>
          <w:p w14:paraId="4357399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0449C81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1,131</w:t>
            </w:r>
          </w:p>
        </w:tc>
        <w:tc>
          <w:tcPr>
            <w:tcW w:w="669" w:type="dxa"/>
            <w:noWrap/>
            <w:hideMark/>
          </w:tcPr>
          <w:p w14:paraId="1D8E4A4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43" w:type="dxa"/>
            <w:noWrap/>
            <w:hideMark/>
          </w:tcPr>
          <w:p w14:paraId="76C4BF3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130,034</w:t>
            </w:r>
          </w:p>
        </w:tc>
        <w:tc>
          <w:tcPr>
            <w:tcW w:w="669" w:type="dxa"/>
            <w:noWrap/>
            <w:hideMark/>
          </w:tcPr>
          <w:p w14:paraId="74E9768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414D5206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DA52C4F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2</w:t>
            </w:r>
          </w:p>
        </w:tc>
        <w:tc>
          <w:tcPr>
            <w:tcW w:w="770" w:type="dxa"/>
            <w:noWrap/>
            <w:hideMark/>
          </w:tcPr>
          <w:p w14:paraId="74A1BE7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61,908</w:t>
            </w:r>
          </w:p>
        </w:tc>
        <w:tc>
          <w:tcPr>
            <w:tcW w:w="669" w:type="dxa"/>
            <w:noWrap/>
            <w:hideMark/>
          </w:tcPr>
          <w:p w14:paraId="7C13FD0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89.4</w:t>
            </w:r>
          </w:p>
        </w:tc>
        <w:tc>
          <w:tcPr>
            <w:tcW w:w="669" w:type="dxa"/>
            <w:noWrap/>
            <w:hideMark/>
          </w:tcPr>
          <w:p w14:paraId="25DF82E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1,757</w:t>
            </w:r>
          </w:p>
        </w:tc>
        <w:tc>
          <w:tcPr>
            <w:tcW w:w="669" w:type="dxa"/>
            <w:noWrap/>
            <w:hideMark/>
          </w:tcPr>
          <w:p w14:paraId="0AADFE7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5008ACB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2,013</w:t>
            </w:r>
          </w:p>
        </w:tc>
        <w:tc>
          <w:tcPr>
            <w:tcW w:w="669" w:type="dxa"/>
            <w:noWrap/>
            <w:hideMark/>
          </w:tcPr>
          <w:p w14:paraId="77D6E83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2.9</w:t>
            </w:r>
          </w:p>
        </w:tc>
        <w:tc>
          <w:tcPr>
            <w:tcW w:w="669" w:type="dxa"/>
            <w:noWrap/>
            <w:hideMark/>
          </w:tcPr>
          <w:p w14:paraId="0A98140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406</w:t>
            </w:r>
          </w:p>
        </w:tc>
        <w:tc>
          <w:tcPr>
            <w:tcW w:w="669" w:type="dxa"/>
            <w:noWrap/>
            <w:hideMark/>
          </w:tcPr>
          <w:p w14:paraId="0744F5F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7B9B9DC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1,326</w:t>
            </w:r>
          </w:p>
        </w:tc>
        <w:tc>
          <w:tcPr>
            <w:tcW w:w="669" w:type="dxa"/>
            <w:noWrap/>
            <w:hideMark/>
          </w:tcPr>
          <w:p w14:paraId="1C01A25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669" w:type="dxa"/>
            <w:noWrap/>
            <w:hideMark/>
          </w:tcPr>
          <w:p w14:paraId="05BE51A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1,128</w:t>
            </w:r>
          </w:p>
        </w:tc>
        <w:tc>
          <w:tcPr>
            <w:tcW w:w="669" w:type="dxa"/>
            <w:noWrap/>
            <w:hideMark/>
          </w:tcPr>
          <w:p w14:paraId="714F504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737" w:type="dxa"/>
            <w:noWrap/>
            <w:hideMark/>
          </w:tcPr>
          <w:p w14:paraId="0AC7A11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147</w:t>
            </w:r>
          </w:p>
        </w:tc>
        <w:tc>
          <w:tcPr>
            <w:tcW w:w="737" w:type="dxa"/>
            <w:noWrap/>
            <w:hideMark/>
          </w:tcPr>
          <w:p w14:paraId="277CAFF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7577C68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537</w:t>
            </w:r>
          </w:p>
        </w:tc>
        <w:tc>
          <w:tcPr>
            <w:tcW w:w="669" w:type="dxa"/>
            <w:noWrap/>
            <w:hideMark/>
          </w:tcPr>
          <w:p w14:paraId="0F076E6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2B222A2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69,222</w:t>
            </w:r>
          </w:p>
        </w:tc>
        <w:tc>
          <w:tcPr>
            <w:tcW w:w="669" w:type="dxa"/>
            <w:noWrap/>
            <w:hideMark/>
          </w:tcPr>
          <w:p w14:paraId="58B8B6E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7A2CD3AC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E507A0F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3</w:t>
            </w:r>
          </w:p>
        </w:tc>
        <w:tc>
          <w:tcPr>
            <w:tcW w:w="770" w:type="dxa"/>
            <w:noWrap/>
            <w:hideMark/>
          </w:tcPr>
          <w:p w14:paraId="00676F0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25,995</w:t>
            </w:r>
          </w:p>
        </w:tc>
        <w:tc>
          <w:tcPr>
            <w:tcW w:w="669" w:type="dxa"/>
            <w:noWrap/>
            <w:hideMark/>
          </w:tcPr>
          <w:p w14:paraId="1B1B811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89.8</w:t>
            </w:r>
          </w:p>
        </w:tc>
        <w:tc>
          <w:tcPr>
            <w:tcW w:w="669" w:type="dxa"/>
            <w:noWrap/>
            <w:hideMark/>
          </w:tcPr>
          <w:p w14:paraId="09341A8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745</w:t>
            </w:r>
          </w:p>
        </w:tc>
        <w:tc>
          <w:tcPr>
            <w:tcW w:w="669" w:type="dxa"/>
            <w:noWrap/>
            <w:hideMark/>
          </w:tcPr>
          <w:p w14:paraId="2EE9DC9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5CBFA3B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746</w:t>
            </w:r>
          </w:p>
        </w:tc>
        <w:tc>
          <w:tcPr>
            <w:tcW w:w="669" w:type="dxa"/>
            <w:noWrap/>
            <w:hideMark/>
          </w:tcPr>
          <w:p w14:paraId="3EF91CD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75D4512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145</w:t>
            </w:r>
          </w:p>
        </w:tc>
        <w:tc>
          <w:tcPr>
            <w:tcW w:w="669" w:type="dxa"/>
            <w:noWrap/>
            <w:hideMark/>
          </w:tcPr>
          <w:p w14:paraId="6D391D7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432CBE0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597</w:t>
            </w:r>
          </w:p>
        </w:tc>
        <w:tc>
          <w:tcPr>
            <w:tcW w:w="669" w:type="dxa"/>
            <w:noWrap/>
            <w:hideMark/>
          </w:tcPr>
          <w:p w14:paraId="2683750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669" w:type="dxa"/>
            <w:noWrap/>
            <w:hideMark/>
          </w:tcPr>
          <w:p w14:paraId="1C2E516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446</w:t>
            </w:r>
          </w:p>
        </w:tc>
        <w:tc>
          <w:tcPr>
            <w:tcW w:w="669" w:type="dxa"/>
            <w:noWrap/>
            <w:hideMark/>
          </w:tcPr>
          <w:p w14:paraId="37F4F86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737" w:type="dxa"/>
            <w:noWrap/>
            <w:hideMark/>
          </w:tcPr>
          <w:p w14:paraId="4BE9DB5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41</w:t>
            </w:r>
          </w:p>
        </w:tc>
        <w:tc>
          <w:tcPr>
            <w:tcW w:w="737" w:type="dxa"/>
            <w:noWrap/>
            <w:hideMark/>
          </w:tcPr>
          <w:p w14:paraId="659139C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669" w:type="dxa"/>
            <w:noWrap/>
            <w:hideMark/>
          </w:tcPr>
          <w:p w14:paraId="0F61791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242</w:t>
            </w:r>
          </w:p>
        </w:tc>
        <w:tc>
          <w:tcPr>
            <w:tcW w:w="669" w:type="dxa"/>
            <w:noWrap/>
            <w:hideMark/>
          </w:tcPr>
          <w:p w14:paraId="296ED78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1C4FE33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28,957</w:t>
            </w:r>
          </w:p>
        </w:tc>
        <w:tc>
          <w:tcPr>
            <w:tcW w:w="669" w:type="dxa"/>
            <w:noWrap/>
            <w:hideMark/>
          </w:tcPr>
          <w:p w14:paraId="3FCB6D4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125BC59B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24C1703C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4+</w:t>
            </w:r>
          </w:p>
        </w:tc>
        <w:tc>
          <w:tcPr>
            <w:tcW w:w="770" w:type="dxa"/>
            <w:noWrap/>
            <w:hideMark/>
          </w:tcPr>
          <w:p w14:paraId="2BFB864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14,369</w:t>
            </w:r>
          </w:p>
        </w:tc>
        <w:tc>
          <w:tcPr>
            <w:tcW w:w="669" w:type="dxa"/>
            <w:noWrap/>
            <w:hideMark/>
          </w:tcPr>
          <w:p w14:paraId="6B5B8C3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90.0</w:t>
            </w:r>
          </w:p>
        </w:tc>
        <w:tc>
          <w:tcPr>
            <w:tcW w:w="669" w:type="dxa"/>
            <w:noWrap/>
            <w:hideMark/>
          </w:tcPr>
          <w:p w14:paraId="321EF0D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420</w:t>
            </w:r>
          </w:p>
        </w:tc>
        <w:tc>
          <w:tcPr>
            <w:tcW w:w="669" w:type="dxa"/>
            <w:noWrap/>
            <w:hideMark/>
          </w:tcPr>
          <w:p w14:paraId="6809963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52D45B0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390</w:t>
            </w:r>
          </w:p>
        </w:tc>
        <w:tc>
          <w:tcPr>
            <w:tcW w:w="669" w:type="dxa"/>
            <w:noWrap/>
            <w:hideMark/>
          </w:tcPr>
          <w:p w14:paraId="37B3F07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0D1D849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</w:t>
            </w:r>
          </w:p>
        </w:tc>
        <w:tc>
          <w:tcPr>
            <w:tcW w:w="669" w:type="dxa"/>
            <w:noWrap/>
            <w:hideMark/>
          </w:tcPr>
          <w:p w14:paraId="4074498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4835B47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325</w:t>
            </w:r>
          </w:p>
        </w:tc>
        <w:tc>
          <w:tcPr>
            <w:tcW w:w="669" w:type="dxa"/>
            <w:noWrap/>
            <w:hideMark/>
          </w:tcPr>
          <w:p w14:paraId="4F59B6D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2.0</w:t>
            </w:r>
          </w:p>
        </w:tc>
        <w:tc>
          <w:tcPr>
            <w:tcW w:w="669" w:type="dxa"/>
            <w:noWrap/>
            <w:hideMark/>
          </w:tcPr>
          <w:p w14:paraId="3FC9108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230</w:t>
            </w:r>
          </w:p>
        </w:tc>
        <w:tc>
          <w:tcPr>
            <w:tcW w:w="669" w:type="dxa"/>
            <w:noWrap/>
            <w:hideMark/>
          </w:tcPr>
          <w:p w14:paraId="1F8B050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1.4</w:t>
            </w:r>
          </w:p>
        </w:tc>
        <w:tc>
          <w:tcPr>
            <w:tcW w:w="737" w:type="dxa"/>
            <w:noWrap/>
            <w:hideMark/>
          </w:tcPr>
          <w:p w14:paraId="334B863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</w:t>
            </w:r>
          </w:p>
        </w:tc>
        <w:tc>
          <w:tcPr>
            <w:tcW w:w="737" w:type="dxa"/>
            <w:noWrap/>
            <w:hideMark/>
          </w:tcPr>
          <w:p w14:paraId="73682B0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669" w:type="dxa"/>
            <w:noWrap/>
            <w:hideMark/>
          </w:tcPr>
          <w:p w14:paraId="7E47262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126</w:t>
            </w:r>
          </w:p>
        </w:tc>
        <w:tc>
          <w:tcPr>
            <w:tcW w:w="669" w:type="dxa"/>
            <w:noWrap/>
            <w:hideMark/>
          </w:tcPr>
          <w:p w14:paraId="0A8F56A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37FBE5D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15,960</w:t>
            </w:r>
          </w:p>
        </w:tc>
        <w:tc>
          <w:tcPr>
            <w:tcW w:w="669" w:type="dxa"/>
            <w:noWrap/>
            <w:hideMark/>
          </w:tcPr>
          <w:p w14:paraId="55AE14A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27F13207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E6E5D9C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Overall health rating</w:t>
            </w:r>
          </w:p>
        </w:tc>
        <w:tc>
          <w:tcPr>
            <w:tcW w:w="770" w:type="dxa"/>
            <w:noWrap/>
            <w:hideMark/>
          </w:tcPr>
          <w:p w14:paraId="2B09FA4C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8D3FA2B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731252E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36C1C37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583674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D1D43C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6BE7D0B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4CFCEC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33BD86B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9EA68F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0C8F137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7DABAF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4D44B7C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604A4F4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DCFA99D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2AAB19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296AF71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796316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121376D2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B18FD93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Excellent</w:t>
            </w:r>
          </w:p>
        </w:tc>
        <w:tc>
          <w:tcPr>
            <w:tcW w:w="770" w:type="dxa"/>
            <w:noWrap/>
            <w:hideMark/>
          </w:tcPr>
          <w:p w14:paraId="38C4D1B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59,116</w:t>
            </w:r>
          </w:p>
        </w:tc>
        <w:tc>
          <w:tcPr>
            <w:tcW w:w="669" w:type="dxa"/>
            <w:noWrap/>
            <w:hideMark/>
          </w:tcPr>
          <w:p w14:paraId="71AEF15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90.2</w:t>
            </w:r>
          </w:p>
        </w:tc>
        <w:tc>
          <w:tcPr>
            <w:tcW w:w="669" w:type="dxa"/>
            <w:noWrap/>
            <w:hideMark/>
          </w:tcPr>
          <w:p w14:paraId="5F6D5A7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1,628</w:t>
            </w:r>
          </w:p>
        </w:tc>
        <w:tc>
          <w:tcPr>
            <w:tcW w:w="669" w:type="dxa"/>
            <w:noWrap/>
            <w:hideMark/>
          </w:tcPr>
          <w:p w14:paraId="01355D2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77428E2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2,490</w:t>
            </w:r>
          </w:p>
        </w:tc>
        <w:tc>
          <w:tcPr>
            <w:tcW w:w="669" w:type="dxa"/>
            <w:noWrap/>
            <w:hideMark/>
          </w:tcPr>
          <w:p w14:paraId="4F54863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3.8</w:t>
            </w:r>
          </w:p>
        </w:tc>
        <w:tc>
          <w:tcPr>
            <w:tcW w:w="669" w:type="dxa"/>
            <w:noWrap/>
            <w:hideMark/>
          </w:tcPr>
          <w:p w14:paraId="78AD26A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354</w:t>
            </w:r>
          </w:p>
        </w:tc>
        <w:tc>
          <w:tcPr>
            <w:tcW w:w="669" w:type="dxa"/>
            <w:noWrap/>
            <w:hideMark/>
          </w:tcPr>
          <w:p w14:paraId="25B16DA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22C8592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678</w:t>
            </w:r>
          </w:p>
        </w:tc>
        <w:tc>
          <w:tcPr>
            <w:tcW w:w="669" w:type="dxa"/>
            <w:noWrap/>
            <w:hideMark/>
          </w:tcPr>
          <w:p w14:paraId="7B1079C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1.0</w:t>
            </w:r>
          </w:p>
        </w:tc>
        <w:tc>
          <w:tcPr>
            <w:tcW w:w="669" w:type="dxa"/>
            <w:noWrap/>
            <w:hideMark/>
          </w:tcPr>
          <w:p w14:paraId="421C3D2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729</w:t>
            </w:r>
          </w:p>
        </w:tc>
        <w:tc>
          <w:tcPr>
            <w:tcW w:w="669" w:type="dxa"/>
            <w:noWrap/>
            <w:hideMark/>
          </w:tcPr>
          <w:p w14:paraId="5063D39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737" w:type="dxa"/>
            <w:noWrap/>
            <w:hideMark/>
          </w:tcPr>
          <w:p w14:paraId="20BA404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144</w:t>
            </w:r>
          </w:p>
        </w:tc>
        <w:tc>
          <w:tcPr>
            <w:tcW w:w="737" w:type="dxa"/>
            <w:noWrap/>
            <w:hideMark/>
          </w:tcPr>
          <w:p w14:paraId="24416CA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7CF2936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421</w:t>
            </w:r>
          </w:p>
        </w:tc>
        <w:tc>
          <w:tcPr>
            <w:tcW w:w="669" w:type="dxa"/>
            <w:noWrap/>
            <w:hideMark/>
          </w:tcPr>
          <w:p w14:paraId="010E4BA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743" w:type="dxa"/>
            <w:noWrap/>
            <w:hideMark/>
          </w:tcPr>
          <w:p w14:paraId="1C79598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65,560</w:t>
            </w:r>
          </w:p>
        </w:tc>
        <w:tc>
          <w:tcPr>
            <w:tcW w:w="669" w:type="dxa"/>
            <w:noWrap/>
            <w:hideMark/>
          </w:tcPr>
          <w:p w14:paraId="766B6BC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6FC53DFC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FC22258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Good</w:t>
            </w:r>
          </w:p>
        </w:tc>
        <w:tc>
          <w:tcPr>
            <w:tcW w:w="770" w:type="dxa"/>
            <w:noWrap/>
            <w:hideMark/>
          </w:tcPr>
          <w:p w14:paraId="25AC4B7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207,745</w:t>
            </w:r>
          </w:p>
        </w:tc>
        <w:tc>
          <w:tcPr>
            <w:tcW w:w="669" w:type="dxa"/>
            <w:noWrap/>
            <w:hideMark/>
          </w:tcPr>
          <w:p w14:paraId="5DD797E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89.7</w:t>
            </w:r>
          </w:p>
        </w:tc>
        <w:tc>
          <w:tcPr>
            <w:tcW w:w="669" w:type="dxa"/>
            <w:noWrap/>
            <w:hideMark/>
          </w:tcPr>
          <w:p w14:paraId="32EB4EF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5,576</w:t>
            </w:r>
          </w:p>
        </w:tc>
        <w:tc>
          <w:tcPr>
            <w:tcW w:w="669" w:type="dxa"/>
            <w:noWrap/>
            <w:hideMark/>
          </w:tcPr>
          <w:p w14:paraId="084014B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1D68A8C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7,401</w:t>
            </w:r>
          </w:p>
        </w:tc>
        <w:tc>
          <w:tcPr>
            <w:tcW w:w="669" w:type="dxa"/>
            <w:noWrap/>
            <w:hideMark/>
          </w:tcPr>
          <w:p w14:paraId="531F6F0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3.2</w:t>
            </w:r>
          </w:p>
        </w:tc>
        <w:tc>
          <w:tcPr>
            <w:tcW w:w="669" w:type="dxa"/>
            <w:noWrap/>
            <w:hideMark/>
          </w:tcPr>
          <w:p w14:paraId="77F4054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1,309</w:t>
            </w:r>
          </w:p>
        </w:tc>
        <w:tc>
          <w:tcPr>
            <w:tcW w:w="669" w:type="dxa"/>
            <w:noWrap/>
            <w:hideMark/>
          </w:tcPr>
          <w:p w14:paraId="677AB66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69B3756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3,703</w:t>
            </w:r>
          </w:p>
        </w:tc>
        <w:tc>
          <w:tcPr>
            <w:tcW w:w="669" w:type="dxa"/>
            <w:noWrap/>
            <w:hideMark/>
          </w:tcPr>
          <w:p w14:paraId="24AB421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669" w:type="dxa"/>
            <w:noWrap/>
            <w:hideMark/>
          </w:tcPr>
          <w:p w14:paraId="591422A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3,414</w:t>
            </w:r>
          </w:p>
        </w:tc>
        <w:tc>
          <w:tcPr>
            <w:tcW w:w="669" w:type="dxa"/>
            <w:noWrap/>
            <w:hideMark/>
          </w:tcPr>
          <w:p w14:paraId="7481815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737" w:type="dxa"/>
            <w:noWrap/>
            <w:hideMark/>
          </w:tcPr>
          <w:p w14:paraId="274C7E7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692</w:t>
            </w:r>
          </w:p>
        </w:tc>
        <w:tc>
          <w:tcPr>
            <w:tcW w:w="737" w:type="dxa"/>
            <w:noWrap/>
            <w:hideMark/>
          </w:tcPr>
          <w:p w14:paraId="3C9C5F3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55FCAAF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1,832</w:t>
            </w:r>
          </w:p>
        </w:tc>
        <w:tc>
          <w:tcPr>
            <w:tcW w:w="669" w:type="dxa"/>
            <w:noWrap/>
            <w:hideMark/>
          </w:tcPr>
          <w:p w14:paraId="5937F9E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537C19B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231,672</w:t>
            </w:r>
          </w:p>
        </w:tc>
        <w:tc>
          <w:tcPr>
            <w:tcW w:w="669" w:type="dxa"/>
            <w:noWrap/>
            <w:hideMark/>
          </w:tcPr>
          <w:p w14:paraId="5AF478A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4DE9A3E4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CE7E9E6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Fair</w:t>
            </w:r>
          </w:p>
        </w:tc>
        <w:tc>
          <w:tcPr>
            <w:tcW w:w="770" w:type="dxa"/>
            <w:noWrap/>
            <w:hideMark/>
          </w:tcPr>
          <w:p w14:paraId="6805186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68,834</w:t>
            </w:r>
          </w:p>
        </w:tc>
        <w:tc>
          <w:tcPr>
            <w:tcW w:w="669" w:type="dxa"/>
            <w:noWrap/>
            <w:hideMark/>
          </w:tcPr>
          <w:p w14:paraId="268657B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86.8</w:t>
            </w:r>
          </w:p>
        </w:tc>
        <w:tc>
          <w:tcPr>
            <w:tcW w:w="669" w:type="dxa"/>
            <w:noWrap/>
            <w:hideMark/>
          </w:tcPr>
          <w:p w14:paraId="0AE03D6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2,098</w:t>
            </w:r>
          </w:p>
        </w:tc>
        <w:tc>
          <w:tcPr>
            <w:tcW w:w="669" w:type="dxa"/>
            <w:noWrap/>
            <w:hideMark/>
          </w:tcPr>
          <w:p w14:paraId="57A0998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472E5BE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2,512</w:t>
            </w:r>
          </w:p>
        </w:tc>
        <w:tc>
          <w:tcPr>
            <w:tcW w:w="669" w:type="dxa"/>
            <w:noWrap/>
            <w:hideMark/>
          </w:tcPr>
          <w:p w14:paraId="5887BB6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3.2</w:t>
            </w:r>
          </w:p>
        </w:tc>
        <w:tc>
          <w:tcPr>
            <w:tcW w:w="669" w:type="dxa"/>
            <w:noWrap/>
            <w:hideMark/>
          </w:tcPr>
          <w:p w14:paraId="6A2D312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567</w:t>
            </w:r>
          </w:p>
        </w:tc>
        <w:tc>
          <w:tcPr>
            <w:tcW w:w="669" w:type="dxa"/>
            <w:noWrap/>
            <w:hideMark/>
          </w:tcPr>
          <w:p w14:paraId="62C2F9E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6CFB271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2,297</w:t>
            </w:r>
          </w:p>
        </w:tc>
        <w:tc>
          <w:tcPr>
            <w:tcW w:w="669" w:type="dxa"/>
            <w:noWrap/>
            <w:hideMark/>
          </w:tcPr>
          <w:p w14:paraId="7A1721A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2.9</w:t>
            </w:r>
          </w:p>
        </w:tc>
        <w:tc>
          <w:tcPr>
            <w:tcW w:w="669" w:type="dxa"/>
            <w:noWrap/>
            <w:hideMark/>
          </w:tcPr>
          <w:p w14:paraId="6471DE9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1,818</w:t>
            </w:r>
          </w:p>
        </w:tc>
        <w:tc>
          <w:tcPr>
            <w:tcW w:w="669" w:type="dxa"/>
            <w:noWrap/>
            <w:hideMark/>
          </w:tcPr>
          <w:p w14:paraId="7F758DF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2.3</w:t>
            </w:r>
          </w:p>
        </w:tc>
        <w:tc>
          <w:tcPr>
            <w:tcW w:w="737" w:type="dxa"/>
            <w:noWrap/>
            <w:hideMark/>
          </w:tcPr>
          <w:p w14:paraId="5BD321C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289</w:t>
            </w:r>
          </w:p>
        </w:tc>
        <w:tc>
          <w:tcPr>
            <w:tcW w:w="737" w:type="dxa"/>
            <w:noWrap/>
            <w:hideMark/>
          </w:tcPr>
          <w:p w14:paraId="4DC3B73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6858B6B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932</w:t>
            </w:r>
          </w:p>
        </w:tc>
        <w:tc>
          <w:tcPr>
            <w:tcW w:w="669" w:type="dxa"/>
            <w:noWrap/>
            <w:hideMark/>
          </w:tcPr>
          <w:p w14:paraId="2E66360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1.2</w:t>
            </w:r>
          </w:p>
        </w:tc>
        <w:tc>
          <w:tcPr>
            <w:tcW w:w="743" w:type="dxa"/>
            <w:noWrap/>
            <w:hideMark/>
          </w:tcPr>
          <w:p w14:paraId="2232FF6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79,347</w:t>
            </w:r>
          </w:p>
        </w:tc>
        <w:tc>
          <w:tcPr>
            <w:tcW w:w="669" w:type="dxa"/>
            <w:noWrap/>
            <w:hideMark/>
          </w:tcPr>
          <w:p w14:paraId="197C3AD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F938964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741499B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Poor</w:t>
            </w:r>
          </w:p>
        </w:tc>
        <w:tc>
          <w:tcPr>
            <w:tcW w:w="770" w:type="dxa"/>
            <w:noWrap/>
            <w:hideMark/>
          </w:tcPr>
          <w:p w14:paraId="3EB188B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13,040</w:t>
            </w:r>
          </w:p>
        </w:tc>
        <w:tc>
          <w:tcPr>
            <w:tcW w:w="669" w:type="dxa"/>
            <w:noWrap/>
            <w:hideMark/>
          </w:tcPr>
          <w:p w14:paraId="3BD794C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83.9</w:t>
            </w:r>
          </w:p>
        </w:tc>
        <w:tc>
          <w:tcPr>
            <w:tcW w:w="669" w:type="dxa"/>
            <w:noWrap/>
            <w:hideMark/>
          </w:tcPr>
          <w:p w14:paraId="587443A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498</w:t>
            </w:r>
          </w:p>
        </w:tc>
        <w:tc>
          <w:tcPr>
            <w:tcW w:w="669" w:type="dxa"/>
            <w:noWrap/>
            <w:hideMark/>
          </w:tcPr>
          <w:p w14:paraId="7F544CE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3.2</w:t>
            </w:r>
          </w:p>
        </w:tc>
        <w:tc>
          <w:tcPr>
            <w:tcW w:w="669" w:type="dxa"/>
            <w:noWrap/>
            <w:hideMark/>
          </w:tcPr>
          <w:p w14:paraId="601862E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522</w:t>
            </w:r>
          </w:p>
        </w:tc>
        <w:tc>
          <w:tcPr>
            <w:tcW w:w="669" w:type="dxa"/>
            <w:noWrap/>
            <w:hideMark/>
          </w:tcPr>
          <w:p w14:paraId="229768A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3.4</w:t>
            </w:r>
          </w:p>
        </w:tc>
        <w:tc>
          <w:tcPr>
            <w:tcW w:w="669" w:type="dxa"/>
            <w:noWrap/>
            <w:hideMark/>
          </w:tcPr>
          <w:p w14:paraId="25977B2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126</w:t>
            </w:r>
          </w:p>
        </w:tc>
        <w:tc>
          <w:tcPr>
            <w:tcW w:w="669" w:type="dxa"/>
            <w:noWrap/>
            <w:hideMark/>
          </w:tcPr>
          <w:p w14:paraId="3F5B895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669" w:type="dxa"/>
            <w:noWrap/>
            <w:hideMark/>
          </w:tcPr>
          <w:p w14:paraId="35B18F9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645</w:t>
            </w:r>
          </w:p>
        </w:tc>
        <w:tc>
          <w:tcPr>
            <w:tcW w:w="669" w:type="dxa"/>
            <w:noWrap/>
            <w:hideMark/>
          </w:tcPr>
          <w:p w14:paraId="77DEC01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4.2</w:t>
            </w:r>
          </w:p>
        </w:tc>
        <w:tc>
          <w:tcPr>
            <w:tcW w:w="669" w:type="dxa"/>
            <w:noWrap/>
            <w:hideMark/>
          </w:tcPr>
          <w:p w14:paraId="377D091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434</w:t>
            </w:r>
          </w:p>
        </w:tc>
        <w:tc>
          <w:tcPr>
            <w:tcW w:w="669" w:type="dxa"/>
            <w:noWrap/>
            <w:hideMark/>
          </w:tcPr>
          <w:p w14:paraId="52D2178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2.8</w:t>
            </w:r>
          </w:p>
        </w:tc>
        <w:tc>
          <w:tcPr>
            <w:tcW w:w="737" w:type="dxa"/>
            <w:noWrap/>
            <w:hideMark/>
          </w:tcPr>
          <w:p w14:paraId="60DCCED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28</w:t>
            </w:r>
          </w:p>
        </w:tc>
        <w:tc>
          <w:tcPr>
            <w:tcW w:w="737" w:type="dxa"/>
            <w:noWrap/>
            <w:hideMark/>
          </w:tcPr>
          <w:p w14:paraId="11F8B8B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0DD2584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244</w:t>
            </w:r>
          </w:p>
        </w:tc>
        <w:tc>
          <w:tcPr>
            <w:tcW w:w="669" w:type="dxa"/>
            <w:noWrap/>
            <w:hideMark/>
          </w:tcPr>
          <w:p w14:paraId="5991B74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743" w:type="dxa"/>
            <w:noWrap/>
            <w:hideMark/>
          </w:tcPr>
          <w:p w14:paraId="4630A83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15,537</w:t>
            </w:r>
          </w:p>
        </w:tc>
        <w:tc>
          <w:tcPr>
            <w:tcW w:w="669" w:type="dxa"/>
            <w:noWrap/>
            <w:hideMark/>
          </w:tcPr>
          <w:p w14:paraId="53B2DB4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8627C4A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B606B3D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BMI Category</w:t>
            </w:r>
          </w:p>
        </w:tc>
        <w:tc>
          <w:tcPr>
            <w:tcW w:w="770" w:type="dxa"/>
            <w:noWrap/>
            <w:hideMark/>
          </w:tcPr>
          <w:p w14:paraId="7CFEE610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9CCEB06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5611EB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9E45502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79DF13C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13C7DE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8B6474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3DA4D03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8C91F44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6C14FDE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121BB2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615E09F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50570D9A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36B19E9E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71EECC9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86ECF9B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2E1F5F6D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49CA494" w14:textId="77777777" w:rsidR="0050158E" w:rsidRPr="0050158E" w:rsidRDefault="0050158E" w:rsidP="005015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7C766459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546D10A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Underweight (&lt;18.5)</w:t>
            </w:r>
          </w:p>
        </w:tc>
        <w:tc>
          <w:tcPr>
            <w:tcW w:w="770" w:type="dxa"/>
            <w:noWrap/>
            <w:hideMark/>
          </w:tcPr>
          <w:p w14:paraId="48CE424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1,674</w:t>
            </w:r>
          </w:p>
        </w:tc>
        <w:tc>
          <w:tcPr>
            <w:tcW w:w="669" w:type="dxa"/>
            <w:noWrap/>
            <w:hideMark/>
          </w:tcPr>
          <w:p w14:paraId="2BD168D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86.8</w:t>
            </w:r>
          </w:p>
        </w:tc>
        <w:tc>
          <w:tcPr>
            <w:tcW w:w="669" w:type="dxa"/>
            <w:noWrap/>
            <w:hideMark/>
          </w:tcPr>
          <w:p w14:paraId="1BB10D0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40</w:t>
            </w:r>
          </w:p>
        </w:tc>
        <w:tc>
          <w:tcPr>
            <w:tcW w:w="669" w:type="dxa"/>
            <w:noWrap/>
            <w:hideMark/>
          </w:tcPr>
          <w:p w14:paraId="724C989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669" w:type="dxa"/>
            <w:noWrap/>
            <w:hideMark/>
          </w:tcPr>
          <w:p w14:paraId="7F8769D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92</w:t>
            </w:r>
          </w:p>
        </w:tc>
        <w:tc>
          <w:tcPr>
            <w:tcW w:w="669" w:type="dxa"/>
            <w:noWrap/>
            <w:hideMark/>
          </w:tcPr>
          <w:p w14:paraId="08F36C5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4.8</w:t>
            </w:r>
          </w:p>
        </w:tc>
        <w:tc>
          <w:tcPr>
            <w:tcW w:w="669" w:type="dxa"/>
            <w:noWrap/>
            <w:hideMark/>
          </w:tcPr>
          <w:p w14:paraId="7D90115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18</w:t>
            </w:r>
          </w:p>
        </w:tc>
        <w:tc>
          <w:tcPr>
            <w:tcW w:w="669" w:type="dxa"/>
            <w:noWrap/>
            <w:hideMark/>
          </w:tcPr>
          <w:p w14:paraId="1AF6C26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669" w:type="dxa"/>
            <w:noWrap/>
            <w:hideMark/>
          </w:tcPr>
          <w:p w14:paraId="078CA41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44</w:t>
            </w:r>
          </w:p>
        </w:tc>
        <w:tc>
          <w:tcPr>
            <w:tcW w:w="669" w:type="dxa"/>
            <w:noWrap/>
            <w:hideMark/>
          </w:tcPr>
          <w:p w14:paraId="397FC27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2.3</w:t>
            </w:r>
          </w:p>
        </w:tc>
        <w:tc>
          <w:tcPr>
            <w:tcW w:w="669" w:type="dxa"/>
            <w:noWrap/>
            <w:hideMark/>
          </w:tcPr>
          <w:p w14:paraId="7553832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</w:t>
            </w:r>
          </w:p>
        </w:tc>
        <w:tc>
          <w:tcPr>
            <w:tcW w:w="669" w:type="dxa"/>
            <w:noWrap/>
            <w:hideMark/>
          </w:tcPr>
          <w:p w14:paraId="1FDC478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737" w:type="dxa"/>
            <w:noWrap/>
            <w:hideMark/>
          </w:tcPr>
          <w:p w14:paraId="60B14C1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24</w:t>
            </w:r>
          </w:p>
        </w:tc>
        <w:tc>
          <w:tcPr>
            <w:tcW w:w="737" w:type="dxa"/>
            <w:noWrap/>
            <w:hideMark/>
          </w:tcPr>
          <w:p w14:paraId="0CC0780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1.2</w:t>
            </w:r>
          </w:p>
        </w:tc>
        <w:tc>
          <w:tcPr>
            <w:tcW w:w="669" w:type="dxa"/>
            <w:noWrap/>
            <w:hideMark/>
          </w:tcPr>
          <w:p w14:paraId="4EC9797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31</w:t>
            </w:r>
          </w:p>
        </w:tc>
        <w:tc>
          <w:tcPr>
            <w:tcW w:w="669" w:type="dxa"/>
            <w:noWrap/>
            <w:hideMark/>
          </w:tcPr>
          <w:p w14:paraId="22448FD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743" w:type="dxa"/>
            <w:noWrap/>
            <w:hideMark/>
          </w:tcPr>
          <w:p w14:paraId="3B4DD50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1,928</w:t>
            </w:r>
          </w:p>
        </w:tc>
        <w:tc>
          <w:tcPr>
            <w:tcW w:w="669" w:type="dxa"/>
            <w:noWrap/>
            <w:hideMark/>
          </w:tcPr>
          <w:p w14:paraId="33F2962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4239EED6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4F4ADE7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Normal weight (18.5-24.9)</w:t>
            </w:r>
          </w:p>
        </w:tc>
        <w:tc>
          <w:tcPr>
            <w:tcW w:w="770" w:type="dxa"/>
            <w:noWrap/>
            <w:hideMark/>
          </w:tcPr>
          <w:p w14:paraId="19C075A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115,279</w:t>
            </w:r>
          </w:p>
        </w:tc>
        <w:tc>
          <w:tcPr>
            <w:tcW w:w="669" w:type="dxa"/>
            <w:noWrap/>
            <w:hideMark/>
          </w:tcPr>
          <w:p w14:paraId="076D348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88.8</w:t>
            </w:r>
          </w:p>
        </w:tc>
        <w:tc>
          <w:tcPr>
            <w:tcW w:w="669" w:type="dxa"/>
            <w:noWrap/>
            <w:hideMark/>
          </w:tcPr>
          <w:p w14:paraId="0384B16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3,203</w:t>
            </w:r>
          </w:p>
        </w:tc>
        <w:tc>
          <w:tcPr>
            <w:tcW w:w="669" w:type="dxa"/>
            <w:noWrap/>
            <w:hideMark/>
          </w:tcPr>
          <w:p w14:paraId="1496832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6D3234A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5,079</w:t>
            </w:r>
          </w:p>
        </w:tc>
        <w:tc>
          <w:tcPr>
            <w:tcW w:w="669" w:type="dxa"/>
            <w:noWrap/>
            <w:hideMark/>
          </w:tcPr>
          <w:p w14:paraId="3A19C69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3.9</w:t>
            </w:r>
          </w:p>
        </w:tc>
        <w:tc>
          <w:tcPr>
            <w:tcW w:w="669" w:type="dxa"/>
            <w:noWrap/>
            <w:hideMark/>
          </w:tcPr>
          <w:p w14:paraId="09E3D75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857</w:t>
            </w:r>
          </w:p>
        </w:tc>
        <w:tc>
          <w:tcPr>
            <w:tcW w:w="669" w:type="dxa"/>
            <w:noWrap/>
            <w:hideMark/>
          </w:tcPr>
          <w:p w14:paraId="04C8C13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24A9B6B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2,419</w:t>
            </w:r>
          </w:p>
        </w:tc>
        <w:tc>
          <w:tcPr>
            <w:tcW w:w="669" w:type="dxa"/>
            <w:noWrap/>
            <w:hideMark/>
          </w:tcPr>
          <w:p w14:paraId="1DD48DB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669" w:type="dxa"/>
            <w:noWrap/>
            <w:hideMark/>
          </w:tcPr>
          <w:p w14:paraId="7E4D4E2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1,185</w:t>
            </w:r>
          </w:p>
        </w:tc>
        <w:tc>
          <w:tcPr>
            <w:tcW w:w="669" w:type="dxa"/>
            <w:noWrap/>
            <w:hideMark/>
          </w:tcPr>
          <w:p w14:paraId="76BC934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37" w:type="dxa"/>
            <w:noWrap/>
            <w:hideMark/>
          </w:tcPr>
          <w:p w14:paraId="3B6BB62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718</w:t>
            </w:r>
          </w:p>
        </w:tc>
        <w:tc>
          <w:tcPr>
            <w:tcW w:w="737" w:type="dxa"/>
            <w:noWrap/>
            <w:hideMark/>
          </w:tcPr>
          <w:p w14:paraId="2E37030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0F7B103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1,015</w:t>
            </w:r>
          </w:p>
        </w:tc>
        <w:tc>
          <w:tcPr>
            <w:tcW w:w="669" w:type="dxa"/>
            <w:noWrap/>
            <w:hideMark/>
          </w:tcPr>
          <w:p w14:paraId="7F2AA39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43" w:type="dxa"/>
            <w:noWrap/>
            <w:hideMark/>
          </w:tcPr>
          <w:p w14:paraId="21D2B0D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129,755</w:t>
            </w:r>
          </w:p>
        </w:tc>
        <w:tc>
          <w:tcPr>
            <w:tcW w:w="669" w:type="dxa"/>
            <w:noWrap/>
            <w:hideMark/>
          </w:tcPr>
          <w:p w14:paraId="2AD82CC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6658B945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38C51D9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Overweight (25.0-29.9)</w:t>
            </w:r>
          </w:p>
        </w:tc>
        <w:tc>
          <w:tcPr>
            <w:tcW w:w="770" w:type="dxa"/>
            <w:noWrap/>
            <w:hideMark/>
          </w:tcPr>
          <w:p w14:paraId="792CBDF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149,104</w:t>
            </w:r>
          </w:p>
        </w:tc>
        <w:tc>
          <w:tcPr>
            <w:tcW w:w="669" w:type="dxa"/>
            <w:noWrap/>
            <w:hideMark/>
          </w:tcPr>
          <w:p w14:paraId="44804ED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89.3</w:t>
            </w:r>
          </w:p>
        </w:tc>
        <w:tc>
          <w:tcPr>
            <w:tcW w:w="669" w:type="dxa"/>
            <w:noWrap/>
            <w:hideMark/>
          </w:tcPr>
          <w:p w14:paraId="095CC10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4,186</w:t>
            </w:r>
          </w:p>
        </w:tc>
        <w:tc>
          <w:tcPr>
            <w:tcW w:w="669" w:type="dxa"/>
            <w:noWrap/>
            <w:hideMark/>
          </w:tcPr>
          <w:p w14:paraId="466520B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30A53F7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4,996</w:t>
            </w:r>
          </w:p>
        </w:tc>
        <w:tc>
          <w:tcPr>
            <w:tcW w:w="669" w:type="dxa"/>
            <w:noWrap/>
            <w:hideMark/>
          </w:tcPr>
          <w:p w14:paraId="4E814F9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3.0</w:t>
            </w:r>
          </w:p>
        </w:tc>
        <w:tc>
          <w:tcPr>
            <w:tcW w:w="669" w:type="dxa"/>
            <w:noWrap/>
            <w:hideMark/>
          </w:tcPr>
          <w:p w14:paraId="51D6272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907</w:t>
            </w:r>
          </w:p>
        </w:tc>
        <w:tc>
          <w:tcPr>
            <w:tcW w:w="669" w:type="dxa"/>
            <w:noWrap/>
            <w:hideMark/>
          </w:tcPr>
          <w:p w14:paraId="1FA89C7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228876C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3,327</w:t>
            </w:r>
          </w:p>
        </w:tc>
        <w:tc>
          <w:tcPr>
            <w:tcW w:w="669" w:type="dxa"/>
            <w:noWrap/>
            <w:hideMark/>
          </w:tcPr>
          <w:p w14:paraId="6840699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2.0</w:t>
            </w:r>
          </w:p>
        </w:tc>
        <w:tc>
          <w:tcPr>
            <w:tcW w:w="669" w:type="dxa"/>
            <w:noWrap/>
            <w:hideMark/>
          </w:tcPr>
          <w:p w14:paraId="0A1F5E1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2,646</w:t>
            </w:r>
          </w:p>
        </w:tc>
        <w:tc>
          <w:tcPr>
            <w:tcW w:w="669" w:type="dxa"/>
            <w:noWrap/>
            <w:hideMark/>
          </w:tcPr>
          <w:p w14:paraId="7068329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737" w:type="dxa"/>
            <w:noWrap/>
            <w:hideMark/>
          </w:tcPr>
          <w:p w14:paraId="686B016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339</w:t>
            </w:r>
          </w:p>
        </w:tc>
        <w:tc>
          <w:tcPr>
            <w:tcW w:w="737" w:type="dxa"/>
            <w:noWrap/>
            <w:hideMark/>
          </w:tcPr>
          <w:p w14:paraId="6C21F88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6E4835A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1,474</w:t>
            </w:r>
          </w:p>
        </w:tc>
        <w:tc>
          <w:tcPr>
            <w:tcW w:w="669" w:type="dxa"/>
            <w:noWrap/>
            <w:hideMark/>
          </w:tcPr>
          <w:p w14:paraId="633EFCA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43" w:type="dxa"/>
            <w:noWrap/>
            <w:hideMark/>
          </w:tcPr>
          <w:p w14:paraId="026F099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166,979</w:t>
            </w:r>
          </w:p>
        </w:tc>
        <w:tc>
          <w:tcPr>
            <w:tcW w:w="669" w:type="dxa"/>
            <w:noWrap/>
            <w:hideMark/>
          </w:tcPr>
          <w:p w14:paraId="78D0339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48904D36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4C8757D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Obese (&gt;=30.0)</w:t>
            </w:r>
          </w:p>
        </w:tc>
        <w:tc>
          <w:tcPr>
            <w:tcW w:w="770" w:type="dxa"/>
            <w:noWrap/>
            <w:hideMark/>
          </w:tcPr>
          <w:p w14:paraId="49502C0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82,678</w:t>
            </w:r>
          </w:p>
        </w:tc>
        <w:tc>
          <w:tcPr>
            <w:tcW w:w="669" w:type="dxa"/>
            <w:noWrap/>
            <w:hideMark/>
          </w:tcPr>
          <w:p w14:paraId="23B6E17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88.5</w:t>
            </w:r>
          </w:p>
        </w:tc>
        <w:tc>
          <w:tcPr>
            <w:tcW w:w="669" w:type="dxa"/>
            <w:noWrap/>
            <w:hideMark/>
          </w:tcPr>
          <w:p w14:paraId="39F3630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2,371</w:t>
            </w:r>
          </w:p>
        </w:tc>
        <w:tc>
          <w:tcPr>
            <w:tcW w:w="669" w:type="dxa"/>
            <w:noWrap/>
            <w:hideMark/>
          </w:tcPr>
          <w:p w14:paraId="492BA9A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2B17A9B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2,758</w:t>
            </w:r>
          </w:p>
        </w:tc>
        <w:tc>
          <w:tcPr>
            <w:tcW w:w="669" w:type="dxa"/>
            <w:noWrap/>
            <w:hideMark/>
          </w:tcPr>
          <w:p w14:paraId="45D74AC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3.0</w:t>
            </w:r>
          </w:p>
        </w:tc>
        <w:tc>
          <w:tcPr>
            <w:tcW w:w="669" w:type="dxa"/>
            <w:noWrap/>
            <w:hideMark/>
          </w:tcPr>
          <w:p w14:paraId="6F5C274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574</w:t>
            </w:r>
          </w:p>
        </w:tc>
        <w:tc>
          <w:tcPr>
            <w:tcW w:w="669" w:type="dxa"/>
            <w:noWrap/>
            <w:hideMark/>
          </w:tcPr>
          <w:p w14:paraId="3D5AD19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602753C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1,533</w:t>
            </w:r>
          </w:p>
        </w:tc>
        <w:tc>
          <w:tcPr>
            <w:tcW w:w="669" w:type="dxa"/>
            <w:noWrap/>
            <w:hideMark/>
          </w:tcPr>
          <w:p w14:paraId="5FC54BB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669" w:type="dxa"/>
            <w:noWrap/>
            <w:hideMark/>
          </w:tcPr>
          <w:p w14:paraId="2EF75AB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2,559</w:t>
            </w:r>
          </w:p>
        </w:tc>
        <w:tc>
          <w:tcPr>
            <w:tcW w:w="669" w:type="dxa"/>
            <w:noWrap/>
            <w:hideMark/>
          </w:tcPr>
          <w:p w14:paraId="625FFC2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737" w:type="dxa"/>
            <w:noWrap/>
            <w:hideMark/>
          </w:tcPr>
          <w:p w14:paraId="1758CCD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72</w:t>
            </w:r>
          </w:p>
        </w:tc>
        <w:tc>
          <w:tcPr>
            <w:tcW w:w="737" w:type="dxa"/>
            <w:noWrap/>
            <w:hideMark/>
          </w:tcPr>
          <w:p w14:paraId="44B827A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669" w:type="dxa"/>
            <w:noWrap/>
            <w:hideMark/>
          </w:tcPr>
          <w:p w14:paraId="67D71F8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909</w:t>
            </w:r>
          </w:p>
        </w:tc>
        <w:tc>
          <w:tcPr>
            <w:tcW w:w="669" w:type="dxa"/>
            <w:noWrap/>
            <w:hideMark/>
          </w:tcPr>
          <w:p w14:paraId="42E1EF7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1.0</w:t>
            </w:r>
          </w:p>
        </w:tc>
        <w:tc>
          <w:tcPr>
            <w:tcW w:w="743" w:type="dxa"/>
            <w:noWrap/>
            <w:hideMark/>
          </w:tcPr>
          <w:p w14:paraId="70AC652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93,454</w:t>
            </w:r>
          </w:p>
        </w:tc>
        <w:tc>
          <w:tcPr>
            <w:tcW w:w="669" w:type="dxa"/>
            <w:noWrap/>
            <w:hideMark/>
          </w:tcPr>
          <w:p w14:paraId="20B1302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28221123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C422702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Smoking status</w:t>
            </w:r>
          </w:p>
        </w:tc>
        <w:tc>
          <w:tcPr>
            <w:tcW w:w="770" w:type="dxa"/>
            <w:noWrap/>
            <w:hideMark/>
          </w:tcPr>
          <w:p w14:paraId="10DF664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56255B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87FAE6B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552FD4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7BCBBF1E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26FEDC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B023D05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FEBAC1B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F363FA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F33E9B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598FBD9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90297C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1385DFB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11E39C2A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63EAAB55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CBBBEE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0998B59D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27BF2E5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799BFBE2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DF82C4E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Never</w:t>
            </w:r>
          </w:p>
        </w:tc>
        <w:tc>
          <w:tcPr>
            <w:tcW w:w="770" w:type="dxa"/>
            <w:noWrap/>
            <w:hideMark/>
          </w:tcPr>
          <w:p w14:paraId="74C875D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192,324</w:t>
            </w:r>
          </w:p>
        </w:tc>
        <w:tc>
          <w:tcPr>
            <w:tcW w:w="669" w:type="dxa"/>
            <w:noWrap/>
            <w:hideMark/>
          </w:tcPr>
          <w:p w14:paraId="495D9A3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88.5</w:t>
            </w:r>
          </w:p>
        </w:tc>
        <w:tc>
          <w:tcPr>
            <w:tcW w:w="669" w:type="dxa"/>
            <w:noWrap/>
            <w:hideMark/>
          </w:tcPr>
          <w:p w14:paraId="26F1F30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4,535</w:t>
            </w:r>
          </w:p>
        </w:tc>
        <w:tc>
          <w:tcPr>
            <w:tcW w:w="669" w:type="dxa"/>
            <w:noWrap/>
            <w:hideMark/>
          </w:tcPr>
          <w:p w14:paraId="2B05B64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669" w:type="dxa"/>
            <w:noWrap/>
            <w:hideMark/>
          </w:tcPr>
          <w:p w14:paraId="152E8DF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6,174</w:t>
            </w:r>
          </w:p>
        </w:tc>
        <w:tc>
          <w:tcPr>
            <w:tcW w:w="669" w:type="dxa"/>
            <w:noWrap/>
            <w:hideMark/>
          </w:tcPr>
          <w:p w14:paraId="360A3F1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2.8</w:t>
            </w:r>
          </w:p>
        </w:tc>
        <w:tc>
          <w:tcPr>
            <w:tcW w:w="669" w:type="dxa"/>
            <w:noWrap/>
            <w:hideMark/>
          </w:tcPr>
          <w:p w14:paraId="422210F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1,139</w:t>
            </w:r>
          </w:p>
        </w:tc>
        <w:tc>
          <w:tcPr>
            <w:tcW w:w="669" w:type="dxa"/>
            <w:noWrap/>
            <w:hideMark/>
          </w:tcPr>
          <w:p w14:paraId="2FF1D0D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6AE66EC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5,621</w:t>
            </w:r>
          </w:p>
        </w:tc>
        <w:tc>
          <w:tcPr>
            <w:tcW w:w="669" w:type="dxa"/>
            <w:noWrap/>
            <w:hideMark/>
          </w:tcPr>
          <w:p w14:paraId="2535710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2.6</w:t>
            </w:r>
          </w:p>
        </w:tc>
        <w:tc>
          <w:tcPr>
            <w:tcW w:w="669" w:type="dxa"/>
            <w:noWrap/>
            <w:hideMark/>
          </w:tcPr>
          <w:p w14:paraId="0E3D3EF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4,514</w:t>
            </w:r>
          </w:p>
        </w:tc>
        <w:tc>
          <w:tcPr>
            <w:tcW w:w="669" w:type="dxa"/>
            <w:noWrap/>
            <w:hideMark/>
          </w:tcPr>
          <w:p w14:paraId="5EA4FFB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2.1</w:t>
            </w:r>
          </w:p>
        </w:tc>
        <w:tc>
          <w:tcPr>
            <w:tcW w:w="737" w:type="dxa"/>
            <w:noWrap/>
            <w:hideMark/>
          </w:tcPr>
          <w:p w14:paraId="7AF1F61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916</w:t>
            </w:r>
          </w:p>
        </w:tc>
        <w:tc>
          <w:tcPr>
            <w:tcW w:w="737" w:type="dxa"/>
            <w:noWrap/>
            <w:hideMark/>
          </w:tcPr>
          <w:p w14:paraId="2F7B244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222A9F2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2,074</w:t>
            </w:r>
          </w:p>
        </w:tc>
        <w:tc>
          <w:tcPr>
            <w:tcW w:w="669" w:type="dxa"/>
            <w:noWrap/>
            <w:hideMark/>
          </w:tcPr>
          <w:p w14:paraId="5828E80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1.0</w:t>
            </w:r>
          </w:p>
        </w:tc>
        <w:tc>
          <w:tcPr>
            <w:tcW w:w="743" w:type="dxa"/>
            <w:noWrap/>
            <w:hideMark/>
          </w:tcPr>
          <w:p w14:paraId="3459F8E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217,297</w:t>
            </w:r>
          </w:p>
        </w:tc>
        <w:tc>
          <w:tcPr>
            <w:tcW w:w="669" w:type="dxa"/>
            <w:noWrap/>
            <w:hideMark/>
          </w:tcPr>
          <w:p w14:paraId="7AADD39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34A23B26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701B02D0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Previous</w:t>
            </w:r>
          </w:p>
        </w:tc>
        <w:tc>
          <w:tcPr>
            <w:tcW w:w="770" w:type="dxa"/>
            <w:noWrap/>
            <w:hideMark/>
          </w:tcPr>
          <w:p w14:paraId="5747CD3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123,422</w:t>
            </w:r>
          </w:p>
        </w:tc>
        <w:tc>
          <w:tcPr>
            <w:tcW w:w="669" w:type="dxa"/>
            <w:noWrap/>
            <w:hideMark/>
          </w:tcPr>
          <w:p w14:paraId="78978C5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90.4</w:t>
            </w:r>
          </w:p>
        </w:tc>
        <w:tc>
          <w:tcPr>
            <w:tcW w:w="669" w:type="dxa"/>
            <w:noWrap/>
            <w:hideMark/>
          </w:tcPr>
          <w:p w14:paraId="68F0DB7F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3,954</w:t>
            </w:r>
          </w:p>
        </w:tc>
        <w:tc>
          <w:tcPr>
            <w:tcW w:w="669" w:type="dxa"/>
            <w:noWrap/>
            <w:hideMark/>
          </w:tcPr>
          <w:p w14:paraId="7B217FF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2.9</w:t>
            </w:r>
          </w:p>
        </w:tc>
        <w:tc>
          <w:tcPr>
            <w:tcW w:w="669" w:type="dxa"/>
            <w:noWrap/>
            <w:hideMark/>
          </w:tcPr>
          <w:p w14:paraId="4F36DEA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5,085</w:t>
            </w:r>
          </w:p>
        </w:tc>
        <w:tc>
          <w:tcPr>
            <w:tcW w:w="669" w:type="dxa"/>
            <w:noWrap/>
            <w:hideMark/>
          </w:tcPr>
          <w:p w14:paraId="07078D7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3.7</w:t>
            </w:r>
          </w:p>
        </w:tc>
        <w:tc>
          <w:tcPr>
            <w:tcW w:w="669" w:type="dxa"/>
            <w:noWrap/>
            <w:hideMark/>
          </w:tcPr>
          <w:p w14:paraId="47CA28C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784</w:t>
            </w:r>
          </w:p>
        </w:tc>
        <w:tc>
          <w:tcPr>
            <w:tcW w:w="669" w:type="dxa"/>
            <w:noWrap/>
            <w:hideMark/>
          </w:tcPr>
          <w:p w14:paraId="318B366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44B20A2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1,033</w:t>
            </w:r>
          </w:p>
        </w:tc>
        <w:tc>
          <w:tcPr>
            <w:tcW w:w="669" w:type="dxa"/>
            <w:noWrap/>
            <w:hideMark/>
          </w:tcPr>
          <w:p w14:paraId="7D3BFE4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669" w:type="dxa"/>
            <w:noWrap/>
            <w:hideMark/>
          </w:tcPr>
          <w:p w14:paraId="0197365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1,130</w:t>
            </w:r>
          </w:p>
        </w:tc>
        <w:tc>
          <w:tcPr>
            <w:tcW w:w="669" w:type="dxa"/>
            <w:noWrap/>
            <w:hideMark/>
          </w:tcPr>
          <w:p w14:paraId="210CC9A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737" w:type="dxa"/>
            <w:noWrap/>
            <w:hideMark/>
          </w:tcPr>
          <w:p w14:paraId="02A1C76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162</w:t>
            </w:r>
          </w:p>
        </w:tc>
        <w:tc>
          <w:tcPr>
            <w:tcW w:w="737" w:type="dxa"/>
            <w:noWrap/>
            <w:hideMark/>
          </w:tcPr>
          <w:p w14:paraId="136C237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669" w:type="dxa"/>
            <w:noWrap/>
            <w:hideMark/>
          </w:tcPr>
          <w:p w14:paraId="369A127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912</w:t>
            </w:r>
          </w:p>
        </w:tc>
        <w:tc>
          <w:tcPr>
            <w:tcW w:w="669" w:type="dxa"/>
            <w:noWrap/>
            <w:hideMark/>
          </w:tcPr>
          <w:p w14:paraId="4FC26FB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743" w:type="dxa"/>
            <w:noWrap/>
            <w:hideMark/>
          </w:tcPr>
          <w:p w14:paraId="714404B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136,482</w:t>
            </w:r>
          </w:p>
        </w:tc>
        <w:tc>
          <w:tcPr>
            <w:tcW w:w="669" w:type="dxa"/>
            <w:noWrap/>
            <w:hideMark/>
          </w:tcPr>
          <w:p w14:paraId="597690E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5CBB9640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EC3E7FC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Current</w:t>
            </w:r>
          </w:p>
        </w:tc>
        <w:tc>
          <w:tcPr>
            <w:tcW w:w="770" w:type="dxa"/>
            <w:noWrap/>
            <w:hideMark/>
          </w:tcPr>
          <w:p w14:paraId="4CA79DD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32,989</w:t>
            </w:r>
          </w:p>
        </w:tc>
        <w:tc>
          <w:tcPr>
            <w:tcW w:w="669" w:type="dxa"/>
            <w:noWrap/>
            <w:hideMark/>
          </w:tcPr>
          <w:p w14:paraId="555E2AA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86.1</w:t>
            </w:r>
          </w:p>
        </w:tc>
        <w:tc>
          <w:tcPr>
            <w:tcW w:w="669" w:type="dxa"/>
            <w:noWrap/>
            <w:hideMark/>
          </w:tcPr>
          <w:p w14:paraId="1897065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1,311</w:t>
            </w:r>
          </w:p>
        </w:tc>
        <w:tc>
          <w:tcPr>
            <w:tcW w:w="669" w:type="dxa"/>
            <w:noWrap/>
            <w:hideMark/>
          </w:tcPr>
          <w:p w14:paraId="74DAD78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3.4</w:t>
            </w:r>
          </w:p>
        </w:tc>
        <w:tc>
          <w:tcPr>
            <w:tcW w:w="669" w:type="dxa"/>
            <w:noWrap/>
            <w:hideMark/>
          </w:tcPr>
          <w:p w14:paraId="0A8B180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1,666</w:t>
            </w:r>
          </w:p>
        </w:tc>
        <w:tc>
          <w:tcPr>
            <w:tcW w:w="669" w:type="dxa"/>
            <w:noWrap/>
            <w:hideMark/>
          </w:tcPr>
          <w:p w14:paraId="1526ABF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4.3</w:t>
            </w:r>
          </w:p>
        </w:tc>
        <w:tc>
          <w:tcPr>
            <w:tcW w:w="669" w:type="dxa"/>
            <w:noWrap/>
            <w:hideMark/>
          </w:tcPr>
          <w:p w14:paraId="07A055F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433</w:t>
            </w:r>
          </w:p>
        </w:tc>
        <w:tc>
          <w:tcPr>
            <w:tcW w:w="669" w:type="dxa"/>
            <w:noWrap/>
            <w:hideMark/>
          </w:tcPr>
          <w:p w14:paraId="2D0E846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669" w:type="dxa"/>
            <w:noWrap/>
            <w:hideMark/>
          </w:tcPr>
          <w:p w14:paraId="20FB1D1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669</w:t>
            </w:r>
          </w:p>
        </w:tc>
        <w:tc>
          <w:tcPr>
            <w:tcW w:w="669" w:type="dxa"/>
            <w:noWrap/>
            <w:hideMark/>
          </w:tcPr>
          <w:p w14:paraId="5C96FC5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1.7</w:t>
            </w:r>
          </w:p>
        </w:tc>
        <w:tc>
          <w:tcPr>
            <w:tcW w:w="669" w:type="dxa"/>
            <w:noWrap/>
            <w:hideMark/>
          </w:tcPr>
          <w:p w14:paraId="275BE71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751</w:t>
            </w:r>
          </w:p>
        </w:tc>
        <w:tc>
          <w:tcPr>
            <w:tcW w:w="669" w:type="dxa"/>
            <w:noWrap/>
            <w:hideMark/>
          </w:tcPr>
          <w:p w14:paraId="0BBDCB8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2.0</w:t>
            </w:r>
          </w:p>
        </w:tc>
        <w:tc>
          <w:tcPr>
            <w:tcW w:w="737" w:type="dxa"/>
            <w:noWrap/>
            <w:hideMark/>
          </w:tcPr>
          <w:p w14:paraId="0B36CAC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75</w:t>
            </w:r>
          </w:p>
        </w:tc>
        <w:tc>
          <w:tcPr>
            <w:tcW w:w="737" w:type="dxa"/>
            <w:noWrap/>
            <w:hideMark/>
          </w:tcPr>
          <w:p w14:paraId="500DCCA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669" w:type="dxa"/>
            <w:noWrap/>
            <w:hideMark/>
          </w:tcPr>
          <w:p w14:paraId="3C70B10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443</w:t>
            </w:r>
          </w:p>
        </w:tc>
        <w:tc>
          <w:tcPr>
            <w:tcW w:w="669" w:type="dxa"/>
            <w:noWrap/>
            <w:hideMark/>
          </w:tcPr>
          <w:p w14:paraId="4A453B2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1.2</w:t>
            </w:r>
          </w:p>
        </w:tc>
        <w:tc>
          <w:tcPr>
            <w:tcW w:w="743" w:type="dxa"/>
            <w:noWrap/>
            <w:hideMark/>
          </w:tcPr>
          <w:p w14:paraId="5CFA410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38,337</w:t>
            </w:r>
          </w:p>
        </w:tc>
        <w:tc>
          <w:tcPr>
            <w:tcW w:w="669" w:type="dxa"/>
            <w:noWrap/>
            <w:hideMark/>
          </w:tcPr>
          <w:p w14:paraId="079E3DF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74B435F6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78E6249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Alcohol consumption</w:t>
            </w:r>
          </w:p>
        </w:tc>
        <w:tc>
          <w:tcPr>
            <w:tcW w:w="770" w:type="dxa"/>
            <w:noWrap/>
            <w:hideMark/>
          </w:tcPr>
          <w:p w14:paraId="5C5D846D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AAE37B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89D4E5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5D2282F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0A5C53BE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3054A2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CF9D756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7C6E80B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14C0B3C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3FBCD11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49AD973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38E5C71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277D1785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37" w:type="dxa"/>
            <w:noWrap/>
            <w:hideMark/>
          </w:tcPr>
          <w:p w14:paraId="04FC1333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57942C0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2802949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743" w:type="dxa"/>
            <w:noWrap/>
            <w:hideMark/>
          </w:tcPr>
          <w:p w14:paraId="060A703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  <w:tc>
          <w:tcPr>
            <w:tcW w:w="669" w:type="dxa"/>
            <w:noWrap/>
            <w:hideMark/>
          </w:tcPr>
          <w:p w14:paraId="597EE8C2" w14:textId="77777777" w:rsidR="0050158E" w:rsidRPr="0050158E" w:rsidRDefault="0050158E" w:rsidP="005015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bidi="he-IL"/>
              </w:rPr>
            </w:pPr>
          </w:p>
        </w:tc>
      </w:tr>
      <w:tr w:rsidR="0050158E" w:rsidRPr="0050158E" w14:paraId="26C5DDD8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40871641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Daily or almost daily</w:t>
            </w:r>
          </w:p>
        </w:tc>
        <w:tc>
          <w:tcPr>
            <w:tcW w:w="770" w:type="dxa"/>
            <w:noWrap/>
            <w:hideMark/>
          </w:tcPr>
          <w:p w14:paraId="196D871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74,976</w:t>
            </w:r>
          </w:p>
        </w:tc>
        <w:tc>
          <w:tcPr>
            <w:tcW w:w="669" w:type="dxa"/>
            <w:noWrap/>
            <w:hideMark/>
          </w:tcPr>
          <w:p w14:paraId="19E36DA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91.9</w:t>
            </w:r>
          </w:p>
        </w:tc>
        <w:tc>
          <w:tcPr>
            <w:tcW w:w="669" w:type="dxa"/>
            <w:noWrap/>
            <w:hideMark/>
          </w:tcPr>
          <w:p w14:paraId="44F21DF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2,062</w:t>
            </w:r>
          </w:p>
        </w:tc>
        <w:tc>
          <w:tcPr>
            <w:tcW w:w="669" w:type="dxa"/>
            <w:noWrap/>
            <w:hideMark/>
          </w:tcPr>
          <w:p w14:paraId="17739FF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49CB778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2,870</w:t>
            </w:r>
          </w:p>
        </w:tc>
        <w:tc>
          <w:tcPr>
            <w:tcW w:w="669" w:type="dxa"/>
            <w:noWrap/>
            <w:hideMark/>
          </w:tcPr>
          <w:p w14:paraId="1DB6535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3.5</w:t>
            </w:r>
          </w:p>
        </w:tc>
        <w:tc>
          <w:tcPr>
            <w:tcW w:w="669" w:type="dxa"/>
            <w:noWrap/>
            <w:hideMark/>
          </w:tcPr>
          <w:p w14:paraId="76A8C2E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353</w:t>
            </w:r>
          </w:p>
        </w:tc>
        <w:tc>
          <w:tcPr>
            <w:tcW w:w="669" w:type="dxa"/>
            <w:noWrap/>
            <w:hideMark/>
          </w:tcPr>
          <w:p w14:paraId="434A8AB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669" w:type="dxa"/>
            <w:noWrap/>
            <w:hideMark/>
          </w:tcPr>
          <w:p w14:paraId="1DB7493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530</w:t>
            </w:r>
          </w:p>
        </w:tc>
        <w:tc>
          <w:tcPr>
            <w:tcW w:w="669" w:type="dxa"/>
            <w:noWrap/>
            <w:hideMark/>
          </w:tcPr>
          <w:p w14:paraId="1B7FD30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11CFF23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426</w:t>
            </w:r>
          </w:p>
        </w:tc>
        <w:tc>
          <w:tcPr>
            <w:tcW w:w="669" w:type="dxa"/>
            <w:noWrap/>
            <w:hideMark/>
          </w:tcPr>
          <w:p w14:paraId="718CCC3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737" w:type="dxa"/>
            <w:noWrap/>
            <w:hideMark/>
          </w:tcPr>
          <w:p w14:paraId="4182A9A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86</w:t>
            </w:r>
          </w:p>
        </w:tc>
        <w:tc>
          <w:tcPr>
            <w:tcW w:w="737" w:type="dxa"/>
            <w:noWrap/>
            <w:hideMark/>
          </w:tcPr>
          <w:p w14:paraId="4CB33F8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669" w:type="dxa"/>
            <w:noWrap/>
            <w:hideMark/>
          </w:tcPr>
          <w:p w14:paraId="1398683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264</w:t>
            </w:r>
          </w:p>
        </w:tc>
        <w:tc>
          <w:tcPr>
            <w:tcW w:w="669" w:type="dxa"/>
            <w:noWrap/>
            <w:hideMark/>
          </w:tcPr>
          <w:p w14:paraId="58E402B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743" w:type="dxa"/>
            <w:noWrap/>
            <w:hideMark/>
          </w:tcPr>
          <w:p w14:paraId="3E4816E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81,567</w:t>
            </w:r>
          </w:p>
        </w:tc>
        <w:tc>
          <w:tcPr>
            <w:tcW w:w="669" w:type="dxa"/>
            <w:noWrap/>
            <w:hideMark/>
          </w:tcPr>
          <w:p w14:paraId="6EA40E4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507A9A4D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FDC65BD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Three or four times a week</w:t>
            </w:r>
          </w:p>
        </w:tc>
        <w:tc>
          <w:tcPr>
            <w:tcW w:w="770" w:type="dxa"/>
            <w:noWrap/>
            <w:hideMark/>
          </w:tcPr>
          <w:p w14:paraId="1537B4F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85,003</w:t>
            </w:r>
          </w:p>
        </w:tc>
        <w:tc>
          <w:tcPr>
            <w:tcW w:w="669" w:type="dxa"/>
            <w:noWrap/>
            <w:hideMark/>
          </w:tcPr>
          <w:p w14:paraId="15262F2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92.1</w:t>
            </w:r>
          </w:p>
        </w:tc>
        <w:tc>
          <w:tcPr>
            <w:tcW w:w="669" w:type="dxa"/>
            <w:noWrap/>
            <w:hideMark/>
          </w:tcPr>
          <w:p w14:paraId="74EB2F8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2,548</w:t>
            </w:r>
          </w:p>
        </w:tc>
        <w:tc>
          <w:tcPr>
            <w:tcW w:w="669" w:type="dxa"/>
            <w:noWrap/>
            <w:hideMark/>
          </w:tcPr>
          <w:p w14:paraId="7D8B116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2.8</w:t>
            </w:r>
          </w:p>
        </w:tc>
        <w:tc>
          <w:tcPr>
            <w:tcW w:w="669" w:type="dxa"/>
            <w:noWrap/>
            <w:hideMark/>
          </w:tcPr>
          <w:p w14:paraId="5B2781A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2,635</w:t>
            </w:r>
          </w:p>
        </w:tc>
        <w:tc>
          <w:tcPr>
            <w:tcW w:w="669" w:type="dxa"/>
            <w:noWrap/>
            <w:hideMark/>
          </w:tcPr>
          <w:p w14:paraId="15A5801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2.9</w:t>
            </w:r>
          </w:p>
        </w:tc>
        <w:tc>
          <w:tcPr>
            <w:tcW w:w="669" w:type="dxa"/>
            <w:noWrap/>
            <w:hideMark/>
          </w:tcPr>
          <w:p w14:paraId="092EDFF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424</w:t>
            </w:r>
          </w:p>
        </w:tc>
        <w:tc>
          <w:tcPr>
            <w:tcW w:w="669" w:type="dxa"/>
            <w:noWrap/>
            <w:hideMark/>
          </w:tcPr>
          <w:p w14:paraId="6652239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669" w:type="dxa"/>
            <w:noWrap/>
            <w:hideMark/>
          </w:tcPr>
          <w:p w14:paraId="782C98D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645</w:t>
            </w:r>
          </w:p>
        </w:tc>
        <w:tc>
          <w:tcPr>
            <w:tcW w:w="669" w:type="dxa"/>
            <w:noWrap/>
            <w:hideMark/>
          </w:tcPr>
          <w:p w14:paraId="61F1794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669" w:type="dxa"/>
            <w:noWrap/>
            <w:hideMark/>
          </w:tcPr>
          <w:p w14:paraId="07C58F2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628</w:t>
            </w:r>
          </w:p>
        </w:tc>
        <w:tc>
          <w:tcPr>
            <w:tcW w:w="669" w:type="dxa"/>
            <w:noWrap/>
            <w:hideMark/>
          </w:tcPr>
          <w:p w14:paraId="41118B2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0.7</w:t>
            </w:r>
          </w:p>
        </w:tc>
        <w:tc>
          <w:tcPr>
            <w:tcW w:w="737" w:type="dxa"/>
            <w:noWrap/>
            <w:hideMark/>
          </w:tcPr>
          <w:p w14:paraId="59145C0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79</w:t>
            </w:r>
          </w:p>
        </w:tc>
        <w:tc>
          <w:tcPr>
            <w:tcW w:w="737" w:type="dxa"/>
            <w:noWrap/>
            <w:hideMark/>
          </w:tcPr>
          <w:p w14:paraId="7D1AE12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669" w:type="dxa"/>
            <w:noWrap/>
            <w:hideMark/>
          </w:tcPr>
          <w:p w14:paraId="0B3CEEB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346</w:t>
            </w:r>
          </w:p>
        </w:tc>
        <w:tc>
          <w:tcPr>
            <w:tcW w:w="669" w:type="dxa"/>
            <w:noWrap/>
            <w:hideMark/>
          </w:tcPr>
          <w:p w14:paraId="3B9D951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743" w:type="dxa"/>
            <w:noWrap/>
            <w:hideMark/>
          </w:tcPr>
          <w:p w14:paraId="276DE50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92,308</w:t>
            </w:r>
          </w:p>
        </w:tc>
        <w:tc>
          <w:tcPr>
            <w:tcW w:w="669" w:type="dxa"/>
            <w:noWrap/>
            <w:hideMark/>
          </w:tcPr>
          <w:p w14:paraId="3DF73A0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3F798EC7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0A7E61CE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Once or twice a week</w:t>
            </w:r>
          </w:p>
        </w:tc>
        <w:tc>
          <w:tcPr>
            <w:tcW w:w="770" w:type="dxa"/>
            <w:noWrap/>
            <w:hideMark/>
          </w:tcPr>
          <w:p w14:paraId="2D7AC98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91,766</w:t>
            </w:r>
          </w:p>
        </w:tc>
        <w:tc>
          <w:tcPr>
            <w:tcW w:w="669" w:type="dxa"/>
            <w:noWrap/>
            <w:hideMark/>
          </w:tcPr>
          <w:p w14:paraId="5A92ABB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90.9</w:t>
            </w:r>
          </w:p>
        </w:tc>
        <w:tc>
          <w:tcPr>
            <w:tcW w:w="669" w:type="dxa"/>
            <w:noWrap/>
            <w:hideMark/>
          </w:tcPr>
          <w:p w14:paraId="47D1891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2,469</w:t>
            </w:r>
          </w:p>
        </w:tc>
        <w:tc>
          <w:tcPr>
            <w:tcW w:w="669" w:type="dxa"/>
            <w:noWrap/>
            <w:hideMark/>
          </w:tcPr>
          <w:p w14:paraId="4C85A88D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2.4</w:t>
            </w:r>
          </w:p>
        </w:tc>
        <w:tc>
          <w:tcPr>
            <w:tcW w:w="669" w:type="dxa"/>
            <w:noWrap/>
            <w:hideMark/>
          </w:tcPr>
          <w:p w14:paraId="3E9FF79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3,019</w:t>
            </w:r>
          </w:p>
        </w:tc>
        <w:tc>
          <w:tcPr>
            <w:tcW w:w="669" w:type="dxa"/>
            <w:noWrap/>
            <w:hideMark/>
          </w:tcPr>
          <w:p w14:paraId="19EA824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3.0</w:t>
            </w:r>
          </w:p>
        </w:tc>
        <w:tc>
          <w:tcPr>
            <w:tcW w:w="669" w:type="dxa"/>
            <w:noWrap/>
            <w:hideMark/>
          </w:tcPr>
          <w:p w14:paraId="54947B2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572</w:t>
            </w:r>
          </w:p>
        </w:tc>
        <w:tc>
          <w:tcPr>
            <w:tcW w:w="669" w:type="dxa"/>
            <w:noWrap/>
            <w:hideMark/>
          </w:tcPr>
          <w:p w14:paraId="5F45DBE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1611874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1,076</w:t>
            </w:r>
          </w:p>
        </w:tc>
        <w:tc>
          <w:tcPr>
            <w:tcW w:w="669" w:type="dxa"/>
            <w:noWrap/>
            <w:hideMark/>
          </w:tcPr>
          <w:p w14:paraId="39808E2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669" w:type="dxa"/>
            <w:noWrap/>
            <w:hideMark/>
          </w:tcPr>
          <w:p w14:paraId="13D97D2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1,308</w:t>
            </w:r>
          </w:p>
        </w:tc>
        <w:tc>
          <w:tcPr>
            <w:tcW w:w="669" w:type="dxa"/>
            <w:noWrap/>
            <w:hideMark/>
          </w:tcPr>
          <w:p w14:paraId="19A4047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1.3</w:t>
            </w:r>
          </w:p>
        </w:tc>
        <w:tc>
          <w:tcPr>
            <w:tcW w:w="737" w:type="dxa"/>
            <w:noWrap/>
            <w:hideMark/>
          </w:tcPr>
          <w:p w14:paraId="444CDA6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148</w:t>
            </w:r>
          </w:p>
        </w:tc>
        <w:tc>
          <w:tcPr>
            <w:tcW w:w="737" w:type="dxa"/>
            <w:noWrap/>
            <w:hideMark/>
          </w:tcPr>
          <w:p w14:paraId="53641EC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669" w:type="dxa"/>
            <w:noWrap/>
            <w:hideMark/>
          </w:tcPr>
          <w:p w14:paraId="42FC8A7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598</w:t>
            </w:r>
          </w:p>
        </w:tc>
        <w:tc>
          <w:tcPr>
            <w:tcW w:w="669" w:type="dxa"/>
            <w:noWrap/>
            <w:hideMark/>
          </w:tcPr>
          <w:p w14:paraId="6D589B1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743" w:type="dxa"/>
            <w:noWrap/>
            <w:hideMark/>
          </w:tcPr>
          <w:p w14:paraId="7B43CE5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100,956</w:t>
            </w:r>
          </w:p>
        </w:tc>
        <w:tc>
          <w:tcPr>
            <w:tcW w:w="669" w:type="dxa"/>
            <w:noWrap/>
            <w:hideMark/>
          </w:tcPr>
          <w:p w14:paraId="734F2CE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6FA37567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5673672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One to three times a month</w:t>
            </w:r>
          </w:p>
        </w:tc>
        <w:tc>
          <w:tcPr>
            <w:tcW w:w="770" w:type="dxa"/>
            <w:noWrap/>
            <w:hideMark/>
          </w:tcPr>
          <w:p w14:paraId="53A0783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38,925</w:t>
            </w:r>
          </w:p>
        </w:tc>
        <w:tc>
          <w:tcPr>
            <w:tcW w:w="669" w:type="dxa"/>
            <w:noWrap/>
            <w:hideMark/>
          </w:tcPr>
          <w:p w14:paraId="4E300CA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89.0</w:t>
            </w:r>
          </w:p>
        </w:tc>
        <w:tc>
          <w:tcPr>
            <w:tcW w:w="669" w:type="dxa"/>
            <w:noWrap/>
            <w:hideMark/>
          </w:tcPr>
          <w:p w14:paraId="246136A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971</w:t>
            </w:r>
          </w:p>
        </w:tc>
        <w:tc>
          <w:tcPr>
            <w:tcW w:w="669" w:type="dxa"/>
            <w:noWrap/>
            <w:hideMark/>
          </w:tcPr>
          <w:p w14:paraId="4079BCE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2.2</w:t>
            </w:r>
          </w:p>
        </w:tc>
        <w:tc>
          <w:tcPr>
            <w:tcW w:w="669" w:type="dxa"/>
            <w:noWrap/>
            <w:hideMark/>
          </w:tcPr>
          <w:p w14:paraId="1950611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1,554</w:t>
            </w:r>
          </w:p>
        </w:tc>
        <w:tc>
          <w:tcPr>
            <w:tcW w:w="669" w:type="dxa"/>
            <w:noWrap/>
            <w:hideMark/>
          </w:tcPr>
          <w:p w14:paraId="3BA9057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3.6</w:t>
            </w:r>
          </w:p>
        </w:tc>
        <w:tc>
          <w:tcPr>
            <w:tcW w:w="669" w:type="dxa"/>
            <w:noWrap/>
            <w:hideMark/>
          </w:tcPr>
          <w:p w14:paraId="5E43B83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349</w:t>
            </w:r>
          </w:p>
        </w:tc>
        <w:tc>
          <w:tcPr>
            <w:tcW w:w="669" w:type="dxa"/>
            <w:noWrap/>
            <w:hideMark/>
          </w:tcPr>
          <w:p w14:paraId="66FE035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669" w:type="dxa"/>
            <w:noWrap/>
            <w:hideMark/>
          </w:tcPr>
          <w:p w14:paraId="39D3351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569</w:t>
            </w:r>
          </w:p>
        </w:tc>
        <w:tc>
          <w:tcPr>
            <w:tcW w:w="669" w:type="dxa"/>
            <w:noWrap/>
            <w:hideMark/>
          </w:tcPr>
          <w:p w14:paraId="76A973D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1.3</w:t>
            </w:r>
          </w:p>
        </w:tc>
        <w:tc>
          <w:tcPr>
            <w:tcW w:w="669" w:type="dxa"/>
            <w:noWrap/>
            <w:hideMark/>
          </w:tcPr>
          <w:p w14:paraId="5DCD3AC5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866</w:t>
            </w:r>
          </w:p>
        </w:tc>
        <w:tc>
          <w:tcPr>
            <w:tcW w:w="669" w:type="dxa"/>
            <w:noWrap/>
            <w:hideMark/>
          </w:tcPr>
          <w:p w14:paraId="25547E9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2.0</w:t>
            </w:r>
          </w:p>
        </w:tc>
        <w:tc>
          <w:tcPr>
            <w:tcW w:w="737" w:type="dxa"/>
            <w:noWrap/>
            <w:hideMark/>
          </w:tcPr>
          <w:p w14:paraId="35895DB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127</w:t>
            </w:r>
          </w:p>
        </w:tc>
        <w:tc>
          <w:tcPr>
            <w:tcW w:w="737" w:type="dxa"/>
            <w:noWrap/>
            <w:hideMark/>
          </w:tcPr>
          <w:p w14:paraId="71DC2C49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269BD65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382</w:t>
            </w:r>
          </w:p>
        </w:tc>
        <w:tc>
          <w:tcPr>
            <w:tcW w:w="669" w:type="dxa"/>
            <w:noWrap/>
            <w:hideMark/>
          </w:tcPr>
          <w:p w14:paraId="4379CD8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43" w:type="dxa"/>
            <w:noWrap/>
            <w:hideMark/>
          </w:tcPr>
          <w:p w14:paraId="32CF51D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43,743</w:t>
            </w:r>
          </w:p>
        </w:tc>
        <w:tc>
          <w:tcPr>
            <w:tcW w:w="669" w:type="dxa"/>
            <w:noWrap/>
            <w:hideMark/>
          </w:tcPr>
          <w:p w14:paraId="5682B69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59E8E0AA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6CDBD33F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Special occasions only</w:t>
            </w:r>
          </w:p>
        </w:tc>
        <w:tc>
          <w:tcPr>
            <w:tcW w:w="770" w:type="dxa"/>
            <w:noWrap/>
            <w:hideMark/>
          </w:tcPr>
          <w:p w14:paraId="4844083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36,155</w:t>
            </w:r>
          </w:p>
        </w:tc>
        <w:tc>
          <w:tcPr>
            <w:tcW w:w="669" w:type="dxa"/>
            <w:noWrap/>
            <w:hideMark/>
          </w:tcPr>
          <w:p w14:paraId="74FB978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82.3</w:t>
            </w:r>
          </w:p>
        </w:tc>
        <w:tc>
          <w:tcPr>
            <w:tcW w:w="669" w:type="dxa"/>
            <w:noWrap/>
            <w:hideMark/>
          </w:tcPr>
          <w:p w14:paraId="72F0A0F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998</w:t>
            </w:r>
          </w:p>
        </w:tc>
        <w:tc>
          <w:tcPr>
            <w:tcW w:w="669" w:type="dxa"/>
            <w:noWrap/>
            <w:hideMark/>
          </w:tcPr>
          <w:p w14:paraId="145CAB1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2.3</w:t>
            </w:r>
          </w:p>
        </w:tc>
        <w:tc>
          <w:tcPr>
            <w:tcW w:w="669" w:type="dxa"/>
            <w:noWrap/>
            <w:hideMark/>
          </w:tcPr>
          <w:p w14:paraId="421CF044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1,860</w:t>
            </w:r>
          </w:p>
        </w:tc>
        <w:tc>
          <w:tcPr>
            <w:tcW w:w="669" w:type="dxa"/>
            <w:noWrap/>
            <w:hideMark/>
          </w:tcPr>
          <w:p w14:paraId="6B3A492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4.2</w:t>
            </w:r>
          </w:p>
        </w:tc>
        <w:tc>
          <w:tcPr>
            <w:tcW w:w="669" w:type="dxa"/>
            <w:noWrap/>
            <w:hideMark/>
          </w:tcPr>
          <w:p w14:paraId="36153EF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406</w:t>
            </w:r>
          </w:p>
        </w:tc>
        <w:tc>
          <w:tcPr>
            <w:tcW w:w="669" w:type="dxa"/>
            <w:noWrap/>
            <w:hideMark/>
          </w:tcPr>
          <w:p w14:paraId="681CCBC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669" w:type="dxa"/>
            <w:noWrap/>
            <w:hideMark/>
          </w:tcPr>
          <w:p w14:paraId="33C1EFB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1,382</w:t>
            </w:r>
          </w:p>
        </w:tc>
        <w:tc>
          <w:tcPr>
            <w:tcW w:w="669" w:type="dxa"/>
            <w:noWrap/>
            <w:hideMark/>
          </w:tcPr>
          <w:p w14:paraId="32167E0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3.1</w:t>
            </w:r>
          </w:p>
        </w:tc>
        <w:tc>
          <w:tcPr>
            <w:tcW w:w="669" w:type="dxa"/>
            <w:noWrap/>
            <w:hideMark/>
          </w:tcPr>
          <w:p w14:paraId="23ED82A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1,799</w:t>
            </w:r>
          </w:p>
        </w:tc>
        <w:tc>
          <w:tcPr>
            <w:tcW w:w="669" w:type="dxa"/>
            <w:noWrap/>
            <w:hideMark/>
          </w:tcPr>
          <w:p w14:paraId="69B9E54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4.1</w:t>
            </w:r>
          </w:p>
        </w:tc>
        <w:tc>
          <w:tcPr>
            <w:tcW w:w="737" w:type="dxa"/>
            <w:noWrap/>
            <w:hideMark/>
          </w:tcPr>
          <w:p w14:paraId="1B9EDAB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417</w:t>
            </w:r>
          </w:p>
        </w:tc>
        <w:tc>
          <w:tcPr>
            <w:tcW w:w="737" w:type="dxa"/>
            <w:noWrap/>
            <w:hideMark/>
          </w:tcPr>
          <w:p w14:paraId="3839A89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669" w:type="dxa"/>
            <w:noWrap/>
            <w:hideMark/>
          </w:tcPr>
          <w:p w14:paraId="1704E02E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899</w:t>
            </w:r>
          </w:p>
        </w:tc>
        <w:tc>
          <w:tcPr>
            <w:tcW w:w="669" w:type="dxa"/>
            <w:noWrap/>
            <w:hideMark/>
          </w:tcPr>
          <w:p w14:paraId="3118F0D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2.0</w:t>
            </w:r>
          </w:p>
        </w:tc>
        <w:tc>
          <w:tcPr>
            <w:tcW w:w="743" w:type="dxa"/>
            <w:noWrap/>
            <w:hideMark/>
          </w:tcPr>
          <w:p w14:paraId="24DC67C9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43,916</w:t>
            </w:r>
          </w:p>
        </w:tc>
        <w:tc>
          <w:tcPr>
            <w:tcW w:w="669" w:type="dxa"/>
            <w:noWrap/>
            <w:hideMark/>
          </w:tcPr>
          <w:p w14:paraId="3686514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5ADE0ADD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55FFCBB9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Never (former drinker)</w:t>
            </w:r>
          </w:p>
        </w:tc>
        <w:tc>
          <w:tcPr>
            <w:tcW w:w="770" w:type="dxa"/>
            <w:noWrap/>
            <w:hideMark/>
          </w:tcPr>
          <w:p w14:paraId="51375C9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11,286</w:t>
            </w:r>
          </w:p>
        </w:tc>
        <w:tc>
          <w:tcPr>
            <w:tcW w:w="669" w:type="dxa"/>
            <w:noWrap/>
            <w:hideMark/>
          </w:tcPr>
          <w:p w14:paraId="53E8B5C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84.8</w:t>
            </w:r>
          </w:p>
        </w:tc>
        <w:tc>
          <w:tcPr>
            <w:tcW w:w="669" w:type="dxa"/>
            <w:noWrap/>
            <w:hideMark/>
          </w:tcPr>
          <w:p w14:paraId="219326E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447</w:t>
            </w:r>
          </w:p>
        </w:tc>
        <w:tc>
          <w:tcPr>
            <w:tcW w:w="669" w:type="dxa"/>
            <w:noWrap/>
            <w:hideMark/>
          </w:tcPr>
          <w:p w14:paraId="2547626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3.4</w:t>
            </w:r>
          </w:p>
        </w:tc>
        <w:tc>
          <w:tcPr>
            <w:tcW w:w="669" w:type="dxa"/>
            <w:noWrap/>
            <w:hideMark/>
          </w:tcPr>
          <w:p w14:paraId="3E97BD8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433</w:t>
            </w:r>
          </w:p>
        </w:tc>
        <w:tc>
          <w:tcPr>
            <w:tcW w:w="669" w:type="dxa"/>
            <w:noWrap/>
            <w:hideMark/>
          </w:tcPr>
          <w:p w14:paraId="5E4E93E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3.3</w:t>
            </w:r>
          </w:p>
        </w:tc>
        <w:tc>
          <w:tcPr>
            <w:tcW w:w="669" w:type="dxa"/>
            <w:noWrap/>
            <w:hideMark/>
          </w:tcPr>
          <w:p w14:paraId="078DA13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114</w:t>
            </w:r>
          </w:p>
        </w:tc>
        <w:tc>
          <w:tcPr>
            <w:tcW w:w="669" w:type="dxa"/>
            <w:noWrap/>
            <w:hideMark/>
          </w:tcPr>
          <w:p w14:paraId="5F6DDA8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669" w:type="dxa"/>
            <w:noWrap/>
            <w:hideMark/>
          </w:tcPr>
          <w:p w14:paraId="14660F7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413</w:t>
            </w:r>
          </w:p>
        </w:tc>
        <w:tc>
          <w:tcPr>
            <w:tcW w:w="669" w:type="dxa"/>
            <w:noWrap/>
            <w:hideMark/>
          </w:tcPr>
          <w:p w14:paraId="2A6C239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3.1</w:t>
            </w:r>
          </w:p>
        </w:tc>
        <w:tc>
          <w:tcPr>
            <w:tcW w:w="669" w:type="dxa"/>
            <w:noWrap/>
            <w:hideMark/>
          </w:tcPr>
          <w:p w14:paraId="119D5BA1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362</w:t>
            </w:r>
          </w:p>
        </w:tc>
        <w:tc>
          <w:tcPr>
            <w:tcW w:w="669" w:type="dxa"/>
            <w:noWrap/>
            <w:hideMark/>
          </w:tcPr>
          <w:p w14:paraId="5CD0DCD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2.7</w:t>
            </w:r>
          </w:p>
        </w:tc>
        <w:tc>
          <w:tcPr>
            <w:tcW w:w="737" w:type="dxa"/>
            <w:noWrap/>
            <w:hideMark/>
          </w:tcPr>
          <w:p w14:paraId="53B43A0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41</w:t>
            </w:r>
          </w:p>
        </w:tc>
        <w:tc>
          <w:tcPr>
            <w:tcW w:w="737" w:type="dxa"/>
            <w:noWrap/>
            <w:hideMark/>
          </w:tcPr>
          <w:p w14:paraId="442230C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6EB5F1C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219</w:t>
            </w:r>
          </w:p>
        </w:tc>
        <w:tc>
          <w:tcPr>
            <w:tcW w:w="669" w:type="dxa"/>
            <w:noWrap/>
            <w:hideMark/>
          </w:tcPr>
          <w:p w14:paraId="5509FF17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743" w:type="dxa"/>
            <w:noWrap/>
            <w:hideMark/>
          </w:tcPr>
          <w:p w14:paraId="7B8C096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13,315</w:t>
            </w:r>
          </w:p>
        </w:tc>
        <w:tc>
          <w:tcPr>
            <w:tcW w:w="669" w:type="dxa"/>
            <w:noWrap/>
            <w:hideMark/>
          </w:tcPr>
          <w:p w14:paraId="4652359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07110062" w14:textId="77777777" w:rsidTr="007C11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13539E8C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Never</w:t>
            </w:r>
          </w:p>
        </w:tc>
        <w:tc>
          <w:tcPr>
            <w:tcW w:w="770" w:type="dxa"/>
            <w:noWrap/>
            <w:hideMark/>
          </w:tcPr>
          <w:p w14:paraId="09F627A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10,624</w:t>
            </w:r>
          </w:p>
        </w:tc>
        <w:tc>
          <w:tcPr>
            <w:tcW w:w="669" w:type="dxa"/>
            <w:noWrap/>
            <w:hideMark/>
          </w:tcPr>
          <w:p w14:paraId="435C978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65.1</w:t>
            </w:r>
          </w:p>
        </w:tc>
        <w:tc>
          <w:tcPr>
            <w:tcW w:w="669" w:type="dxa"/>
            <w:noWrap/>
            <w:hideMark/>
          </w:tcPr>
          <w:p w14:paraId="522EBA3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305</w:t>
            </w:r>
          </w:p>
        </w:tc>
        <w:tc>
          <w:tcPr>
            <w:tcW w:w="669" w:type="dxa"/>
            <w:noWrap/>
            <w:hideMark/>
          </w:tcPr>
          <w:p w14:paraId="65A9A597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669" w:type="dxa"/>
            <w:noWrap/>
            <w:hideMark/>
          </w:tcPr>
          <w:p w14:paraId="3842901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554</w:t>
            </w:r>
          </w:p>
        </w:tc>
        <w:tc>
          <w:tcPr>
            <w:tcW w:w="669" w:type="dxa"/>
            <w:noWrap/>
            <w:hideMark/>
          </w:tcPr>
          <w:p w14:paraId="6C9F5E7B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3.4</w:t>
            </w:r>
          </w:p>
        </w:tc>
        <w:tc>
          <w:tcPr>
            <w:tcW w:w="669" w:type="dxa"/>
            <w:noWrap/>
            <w:hideMark/>
          </w:tcPr>
          <w:p w14:paraId="38F88C7F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138</w:t>
            </w:r>
          </w:p>
        </w:tc>
        <w:tc>
          <w:tcPr>
            <w:tcW w:w="669" w:type="dxa"/>
            <w:noWrap/>
            <w:hideMark/>
          </w:tcPr>
          <w:p w14:paraId="3232A8B3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669" w:type="dxa"/>
            <w:noWrap/>
            <w:hideMark/>
          </w:tcPr>
          <w:p w14:paraId="5C7E9638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2,708</w:t>
            </w:r>
          </w:p>
        </w:tc>
        <w:tc>
          <w:tcPr>
            <w:tcW w:w="669" w:type="dxa"/>
            <w:noWrap/>
            <w:hideMark/>
          </w:tcPr>
          <w:p w14:paraId="7F55CF3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16.6</w:t>
            </w:r>
          </w:p>
        </w:tc>
        <w:tc>
          <w:tcPr>
            <w:tcW w:w="669" w:type="dxa"/>
            <w:noWrap/>
            <w:hideMark/>
          </w:tcPr>
          <w:p w14:paraId="19FB47E6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1,006</w:t>
            </w:r>
          </w:p>
        </w:tc>
        <w:tc>
          <w:tcPr>
            <w:tcW w:w="669" w:type="dxa"/>
            <w:noWrap/>
            <w:hideMark/>
          </w:tcPr>
          <w:p w14:paraId="58021101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6.2</w:t>
            </w:r>
          </w:p>
        </w:tc>
        <w:tc>
          <w:tcPr>
            <w:tcW w:w="737" w:type="dxa"/>
            <w:noWrap/>
            <w:hideMark/>
          </w:tcPr>
          <w:p w14:paraId="62533405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255</w:t>
            </w:r>
          </w:p>
        </w:tc>
        <w:tc>
          <w:tcPr>
            <w:tcW w:w="737" w:type="dxa"/>
            <w:noWrap/>
            <w:hideMark/>
          </w:tcPr>
          <w:p w14:paraId="2CFF89CC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669" w:type="dxa"/>
            <w:noWrap/>
            <w:hideMark/>
          </w:tcPr>
          <w:p w14:paraId="625612C0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721</w:t>
            </w:r>
          </w:p>
        </w:tc>
        <w:tc>
          <w:tcPr>
            <w:tcW w:w="669" w:type="dxa"/>
            <w:noWrap/>
            <w:hideMark/>
          </w:tcPr>
          <w:p w14:paraId="1B1A401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4.4</w:t>
            </w:r>
          </w:p>
        </w:tc>
        <w:tc>
          <w:tcPr>
            <w:tcW w:w="743" w:type="dxa"/>
            <w:noWrap/>
            <w:hideMark/>
          </w:tcPr>
          <w:p w14:paraId="5918B0BA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16,311</w:t>
            </w:r>
          </w:p>
        </w:tc>
        <w:tc>
          <w:tcPr>
            <w:tcW w:w="669" w:type="dxa"/>
            <w:noWrap/>
            <w:hideMark/>
          </w:tcPr>
          <w:p w14:paraId="2340C6A2" w14:textId="77777777" w:rsidR="0050158E" w:rsidRPr="0050158E" w:rsidRDefault="0050158E" w:rsidP="0050158E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  <w:tr w:rsidR="0050158E" w:rsidRPr="0050158E" w14:paraId="1E7320A7" w14:textId="77777777" w:rsidTr="007C1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noWrap/>
            <w:hideMark/>
          </w:tcPr>
          <w:p w14:paraId="324866AD" w14:textId="77777777" w:rsidR="0050158E" w:rsidRPr="0050158E" w:rsidRDefault="0050158E" w:rsidP="0050158E">
            <w:pPr>
              <w:spacing w:after="0" w:line="240" w:lineRule="auto"/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b w:val="0"/>
                <w:bCs w:val="0"/>
                <w:color w:val="000000"/>
                <w:sz w:val="16"/>
                <w:szCs w:val="16"/>
                <w:lang w:bidi="he-IL"/>
              </w:rPr>
              <w:t>Total</w:t>
            </w:r>
          </w:p>
        </w:tc>
        <w:tc>
          <w:tcPr>
            <w:tcW w:w="770" w:type="dxa"/>
            <w:noWrap/>
            <w:hideMark/>
          </w:tcPr>
          <w:p w14:paraId="1E97C1B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348,735</w:t>
            </w:r>
          </w:p>
        </w:tc>
        <w:tc>
          <w:tcPr>
            <w:tcW w:w="669" w:type="dxa"/>
            <w:noWrap/>
            <w:hideMark/>
          </w:tcPr>
          <w:p w14:paraId="3EEFF654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88.9</w:t>
            </w:r>
          </w:p>
        </w:tc>
        <w:tc>
          <w:tcPr>
            <w:tcW w:w="669" w:type="dxa"/>
            <w:noWrap/>
            <w:hideMark/>
          </w:tcPr>
          <w:p w14:paraId="16C9D4B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9,800</w:t>
            </w:r>
          </w:p>
        </w:tc>
        <w:tc>
          <w:tcPr>
            <w:tcW w:w="669" w:type="dxa"/>
            <w:noWrap/>
            <w:hideMark/>
          </w:tcPr>
          <w:p w14:paraId="57F29FB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2.5</w:t>
            </w:r>
          </w:p>
        </w:tc>
        <w:tc>
          <w:tcPr>
            <w:tcW w:w="669" w:type="dxa"/>
            <w:noWrap/>
            <w:hideMark/>
          </w:tcPr>
          <w:p w14:paraId="11E6EA08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12,925</w:t>
            </w:r>
          </w:p>
        </w:tc>
        <w:tc>
          <w:tcPr>
            <w:tcW w:w="669" w:type="dxa"/>
            <w:noWrap/>
            <w:hideMark/>
          </w:tcPr>
          <w:p w14:paraId="62ACFC9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3.3</w:t>
            </w:r>
          </w:p>
        </w:tc>
        <w:tc>
          <w:tcPr>
            <w:tcW w:w="669" w:type="dxa"/>
            <w:noWrap/>
            <w:hideMark/>
          </w:tcPr>
          <w:p w14:paraId="2163E65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2,356</w:t>
            </w:r>
          </w:p>
        </w:tc>
        <w:tc>
          <w:tcPr>
            <w:tcW w:w="669" w:type="dxa"/>
            <w:noWrap/>
            <w:hideMark/>
          </w:tcPr>
          <w:p w14:paraId="10890A4D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669" w:type="dxa"/>
            <w:noWrap/>
            <w:hideMark/>
          </w:tcPr>
          <w:p w14:paraId="745CEC42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7,323</w:t>
            </w:r>
          </w:p>
        </w:tc>
        <w:tc>
          <w:tcPr>
            <w:tcW w:w="669" w:type="dxa"/>
            <w:noWrap/>
            <w:hideMark/>
          </w:tcPr>
          <w:p w14:paraId="2BE09A56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1.9</w:t>
            </w:r>
          </w:p>
        </w:tc>
        <w:tc>
          <w:tcPr>
            <w:tcW w:w="669" w:type="dxa"/>
            <w:noWrap/>
            <w:hideMark/>
          </w:tcPr>
          <w:p w14:paraId="628DA08B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6,395</w:t>
            </w:r>
          </w:p>
        </w:tc>
        <w:tc>
          <w:tcPr>
            <w:tcW w:w="669" w:type="dxa"/>
            <w:noWrap/>
            <w:hideMark/>
          </w:tcPr>
          <w:p w14:paraId="6E54E36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1.6</w:t>
            </w:r>
          </w:p>
        </w:tc>
        <w:tc>
          <w:tcPr>
            <w:tcW w:w="737" w:type="dxa"/>
            <w:noWrap/>
            <w:hideMark/>
          </w:tcPr>
          <w:p w14:paraId="49A44693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1,153</w:t>
            </w:r>
          </w:p>
        </w:tc>
        <w:tc>
          <w:tcPr>
            <w:tcW w:w="737" w:type="dxa"/>
            <w:noWrap/>
            <w:hideMark/>
          </w:tcPr>
          <w:p w14:paraId="3E3447C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669" w:type="dxa"/>
            <w:noWrap/>
            <w:hideMark/>
          </w:tcPr>
          <w:p w14:paraId="76B15C20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3,429</w:t>
            </w:r>
          </w:p>
        </w:tc>
        <w:tc>
          <w:tcPr>
            <w:tcW w:w="669" w:type="dxa"/>
            <w:noWrap/>
            <w:hideMark/>
          </w:tcPr>
          <w:p w14:paraId="0D282D7E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0.9</w:t>
            </w:r>
          </w:p>
        </w:tc>
        <w:tc>
          <w:tcPr>
            <w:tcW w:w="743" w:type="dxa"/>
            <w:noWrap/>
            <w:hideMark/>
          </w:tcPr>
          <w:p w14:paraId="5965E39C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392,116</w:t>
            </w:r>
          </w:p>
        </w:tc>
        <w:tc>
          <w:tcPr>
            <w:tcW w:w="669" w:type="dxa"/>
            <w:noWrap/>
            <w:hideMark/>
          </w:tcPr>
          <w:p w14:paraId="34D9B14A" w14:textId="77777777" w:rsidR="0050158E" w:rsidRPr="0050158E" w:rsidRDefault="0050158E" w:rsidP="0050158E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</w:pPr>
            <w:r w:rsidRPr="0050158E">
              <w:rPr>
                <w:rFonts w:eastAsia="Times New Roman" w:cs="Calibri"/>
                <w:color w:val="000000"/>
                <w:sz w:val="16"/>
                <w:szCs w:val="16"/>
                <w:lang w:bidi="he-IL"/>
              </w:rPr>
              <w:t>100</w:t>
            </w:r>
          </w:p>
        </w:tc>
      </w:tr>
    </w:tbl>
    <w:p w14:paraId="1CBDC5A6" w14:textId="77777777" w:rsidR="00143DF3" w:rsidRPr="002750B3" w:rsidRDefault="00143DF3" w:rsidP="00143DF3">
      <w:pPr>
        <w:pStyle w:val="Caption"/>
        <w:keepNext/>
        <w:spacing w:after="0" w:line="240" w:lineRule="auto"/>
        <w:rPr>
          <w:rFonts w:asciiTheme="minorHAnsi" w:hAnsiTheme="minorHAnsi" w:cstheme="minorHAnsi"/>
        </w:rPr>
      </w:pPr>
    </w:p>
    <w:p w14:paraId="36526D72" w14:textId="77777777" w:rsidR="00143DF3" w:rsidRPr="002750B3" w:rsidRDefault="00143DF3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750B3">
        <w:rPr>
          <w:rFonts w:asciiTheme="minorHAnsi" w:hAnsiTheme="minorHAnsi" w:cstheme="minorHAnsi"/>
        </w:rPr>
        <w:br w:type="page"/>
      </w:r>
    </w:p>
    <w:p w14:paraId="6E8EAFD6" w14:textId="448F72DE" w:rsidR="00143DF3" w:rsidRPr="002750B3" w:rsidRDefault="00143DF3" w:rsidP="00143DF3">
      <w:pPr>
        <w:pStyle w:val="Caption"/>
        <w:keepNext/>
        <w:spacing w:after="0" w:line="240" w:lineRule="auto"/>
        <w:rPr>
          <w:rFonts w:asciiTheme="minorHAnsi" w:hAnsiTheme="minorHAnsi" w:cstheme="minorHAnsi"/>
        </w:rPr>
      </w:pPr>
      <w:bookmarkStart w:id="6" w:name="_Toc40102726"/>
      <w:r w:rsidRPr="002750B3">
        <w:rPr>
          <w:rFonts w:asciiTheme="minorHAnsi" w:hAnsiTheme="minorHAnsi" w:cstheme="minorHAnsi"/>
        </w:rPr>
        <w:t xml:space="preserve">Table </w:t>
      </w:r>
      <w:r w:rsidR="00367EA2">
        <w:rPr>
          <w:rFonts w:asciiTheme="minorHAnsi" w:hAnsiTheme="minorHAnsi" w:cstheme="minorHAnsi"/>
        </w:rPr>
        <w:t>S</w:t>
      </w:r>
      <w:r w:rsidRPr="002750B3">
        <w:rPr>
          <w:rFonts w:asciiTheme="minorHAnsi" w:hAnsiTheme="minorHAnsi" w:cstheme="minorHAnsi"/>
        </w:rPr>
        <w:fldChar w:fldCharType="begin"/>
      </w:r>
      <w:r w:rsidRPr="002750B3">
        <w:rPr>
          <w:rFonts w:asciiTheme="minorHAnsi" w:hAnsiTheme="minorHAnsi" w:cstheme="minorHAnsi"/>
        </w:rPr>
        <w:instrText xml:space="preserve"> SEQ Table \* ARABIC </w:instrText>
      </w:r>
      <w:r w:rsidRPr="002750B3">
        <w:rPr>
          <w:rFonts w:asciiTheme="minorHAnsi" w:hAnsiTheme="minorHAnsi" w:cstheme="minorHAnsi"/>
        </w:rPr>
        <w:fldChar w:fldCharType="separate"/>
      </w:r>
      <w:r w:rsidR="00A93A13">
        <w:rPr>
          <w:rFonts w:asciiTheme="minorHAnsi" w:hAnsiTheme="minorHAnsi" w:cstheme="minorHAnsi"/>
          <w:noProof/>
        </w:rPr>
        <w:t>3</w:t>
      </w:r>
      <w:r w:rsidRPr="002750B3">
        <w:rPr>
          <w:rFonts w:asciiTheme="minorHAnsi" w:hAnsiTheme="minorHAnsi" w:cstheme="minorHAnsi"/>
        </w:rPr>
        <w:fldChar w:fldCharType="end"/>
      </w:r>
      <w:r w:rsidRPr="002750B3">
        <w:rPr>
          <w:rFonts w:asciiTheme="minorHAnsi" w:hAnsiTheme="minorHAnsi" w:cstheme="minorHAnsi"/>
        </w:rPr>
        <w:t>: Description of SARS-CoV-2 test results within UK Biobank by ethnicity and socioeconomic position</w:t>
      </w:r>
      <w:bookmarkEnd w:id="6"/>
    </w:p>
    <w:tbl>
      <w:tblPr>
        <w:tblStyle w:val="PlainTable1"/>
        <w:tblW w:w="14274" w:type="dxa"/>
        <w:tblLayout w:type="fixed"/>
        <w:tblLook w:val="04A0" w:firstRow="1" w:lastRow="0" w:firstColumn="1" w:lastColumn="0" w:noHBand="0" w:noVBand="1"/>
      </w:tblPr>
      <w:tblGrid>
        <w:gridCol w:w="1524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E2025" w:rsidRPr="002750B3" w14:paraId="662F6D99" w14:textId="77777777" w:rsidTr="00734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33A4796D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4250" w:type="dxa"/>
            <w:gridSpan w:val="5"/>
            <w:noWrap/>
          </w:tcPr>
          <w:p w14:paraId="2593F5C1" w14:textId="11179BDF" w:rsidR="006E2025" w:rsidRPr="002750B3" w:rsidRDefault="006E2025" w:rsidP="006E202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Tested for SARS-CoV-2</w:t>
            </w:r>
          </w:p>
        </w:tc>
        <w:tc>
          <w:tcPr>
            <w:tcW w:w="4250" w:type="dxa"/>
            <w:gridSpan w:val="5"/>
          </w:tcPr>
          <w:p w14:paraId="699CBDCA" w14:textId="312FA382" w:rsidR="006E2025" w:rsidRPr="002750B3" w:rsidRDefault="006E2025" w:rsidP="006E202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Tested positive for SARS-CoV-2</w:t>
            </w:r>
          </w:p>
        </w:tc>
        <w:tc>
          <w:tcPr>
            <w:tcW w:w="4250" w:type="dxa"/>
            <w:gridSpan w:val="5"/>
          </w:tcPr>
          <w:p w14:paraId="10173A97" w14:textId="6503F5BA" w:rsidR="006E2025" w:rsidRPr="002750B3" w:rsidRDefault="006E2025" w:rsidP="006E2025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Tested positive for SARS-CoV-2 in hospital</w:t>
            </w:r>
          </w:p>
        </w:tc>
      </w:tr>
      <w:tr w:rsidR="006E2025" w:rsidRPr="002750B3" w14:paraId="2D0CDB5E" w14:textId="59F2CEFD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  <w:hideMark/>
          </w:tcPr>
          <w:p w14:paraId="1EAA1A92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Ethnicity</w:t>
            </w:r>
          </w:p>
        </w:tc>
        <w:tc>
          <w:tcPr>
            <w:tcW w:w="850" w:type="dxa"/>
            <w:noWrap/>
            <w:hideMark/>
          </w:tcPr>
          <w:p w14:paraId="7ECA2648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2C2B90CB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1E5E804F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2A6D11E5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355444B3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Total</w:t>
            </w:r>
          </w:p>
        </w:tc>
        <w:tc>
          <w:tcPr>
            <w:tcW w:w="850" w:type="dxa"/>
          </w:tcPr>
          <w:p w14:paraId="48F2A02A" w14:textId="78EB2FA2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No</w:t>
            </w:r>
          </w:p>
        </w:tc>
        <w:tc>
          <w:tcPr>
            <w:tcW w:w="850" w:type="dxa"/>
          </w:tcPr>
          <w:p w14:paraId="1EF754AF" w14:textId="718F4898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No</w:t>
            </w:r>
          </w:p>
        </w:tc>
        <w:tc>
          <w:tcPr>
            <w:tcW w:w="850" w:type="dxa"/>
          </w:tcPr>
          <w:p w14:paraId="117886DB" w14:textId="20E0DB0B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Yes</w:t>
            </w:r>
          </w:p>
        </w:tc>
        <w:tc>
          <w:tcPr>
            <w:tcW w:w="850" w:type="dxa"/>
          </w:tcPr>
          <w:p w14:paraId="57DA4BC2" w14:textId="6D3FF728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Yes</w:t>
            </w:r>
          </w:p>
        </w:tc>
        <w:tc>
          <w:tcPr>
            <w:tcW w:w="850" w:type="dxa"/>
          </w:tcPr>
          <w:p w14:paraId="6C994743" w14:textId="49F9A248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Total</w:t>
            </w:r>
          </w:p>
        </w:tc>
        <w:tc>
          <w:tcPr>
            <w:tcW w:w="850" w:type="dxa"/>
          </w:tcPr>
          <w:p w14:paraId="52FBB46C" w14:textId="36247E9A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No</w:t>
            </w:r>
          </w:p>
        </w:tc>
        <w:tc>
          <w:tcPr>
            <w:tcW w:w="850" w:type="dxa"/>
          </w:tcPr>
          <w:p w14:paraId="1D457E62" w14:textId="31199AD6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No</w:t>
            </w:r>
          </w:p>
        </w:tc>
        <w:tc>
          <w:tcPr>
            <w:tcW w:w="850" w:type="dxa"/>
          </w:tcPr>
          <w:p w14:paraId="0E0E45B4" w14:textId="3E55C2C2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Yes</w:t>
            </w:r>
          </w:p>
        </w:tc>
        <w:tc>
          <w:tcPr>
            <w:tcW w:w="850" w:type="dxa"/>
          </w:tcPr>
          <w:p w14:paraId="5494C489" w14:textId="7B1D5D19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Yes</w:t>
            </w:r>
          </w:p>
        </w:tc>
        <w:tc>
          <w:tcPr>
            <w:tcW w:w="850" w:type="dxa"/>
          </w:tcPr>
          <w:p w14:paraId="6A4493CF" w14:textId="30897302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Total</w:t>
            </w:r>
          </w:p>
        </w:tc>
      </w:tr>
      <w:tr w:rsidR="006E2025" w:rsidRPr="002750B3" w14:paraId="504ED3D6" w14:textId="3CEC42FC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  <w:hideMark/>
          </w:tcPr>
          <w:p w14:paraId="61485F84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  <w:noWrap/>
            <w:hideMark/>
          </w:tcPr>
          <w:p w14:paraId="308537E6" w14:textId="7BE8D0AC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850" w:type="dxa"/>
            <w:noWrap/>
            <w:hideMark/>
          </w:tcPr>
          <w:p w14:paraId="01BE5072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850" w:type="dxa"/>
            <w:noWrap/>
            <w:hideMark/>
          </w:tcPr>
          <w:p w14:paraId="7D20C960" w14:textId="7949EB86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850" w:type="dxa"/>
            <w:noWrap/>
            <w:hideMark/>
          </w:tcPr>
          <w:p w14:paraId="6DDA6F45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850" w:type="dxa"/>
            <w:noWrap/>
            <w:hideMark/>
          </w:tcPr>
          <w:p w14:paraId="6FEBA386" w14:textId="2668184E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850" w:type="dxa"/>
          </w:tcPr>
          <w:p w14:paraId="2B0E795B" w14:textId="4A0D52F1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850" w:type="dxa"/>
          </w:tcPr>
          <w:p w14:paraId="6552575F" w14:textId="1B5B809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850" w:type="dxa"/>
          </w:tcPr>
          <w:p w14:paraId="22EEC403" w14:textId="690D9F19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850" w:type="dxa"/>
          </w:tcPr>
          <w:p w14:paraId="3CE25B2A" w14:textId="3FF4D913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850" w:type="dxa"/>
          </w:tcPr>
          <w:p w14:paraId="52D03D50" w14:textId="039A7422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850" w:type="dxa"/>
          </w:tcPr>
          <w:p w14:paraId="4ED282C8" w14:textId="0D4F3AA2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850" w:type="dxa"/>
          </w:tcPr>
          <w:p w14:paraId="7CF00633" w14:textId="40CADA1D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850" w:type="dxa"/>
          </w:tcPr>
          <w:p w14:paraId="1F2AC0AD" w14:textId="4DE14684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</w:t>
            </w:r>
          </w:p>
        </w:tc>
        <w:tc>
          <w:tcPr>
            <w:tcW w:w="850" w:type="dxa"/>
          </w:tcPr>
          <w:p w14:paraId="462E60EC" w14:textId="44EF54B4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%</w:t>
            </w:r>
          </w:p>
        </w:tc>
        <w:tc>
          <w:tcPr>
            <w:tcW w:w="850" w:type="dxa"/>
          </w:tcPr>
          <w:p w14:paraId="7C4920C9" w14:textId="2AA1C7EA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N</w:t>
            </w:r>
          </w:p>
        </w:tc>
      </w:tr>
      <w:tr w:rsidR="006E2025" w:rsidRPr="002750B3" w14:paraId="1F754AD7" w14:textId="532176EB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  <w:hideMark/>
          </w:tcPr>
          <w:p w14:paraId="7B218E75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White British</w:t>
            </w:r>
          </w:p>
        </w:tc>
        <w:tc>
          <w:tcPr>
            <w:tcW w:w="850" w:type="dxa"/>
            <w:noWrap/>
            <w:hideMark/>
          </w:tcPr>
          <w:p w14:paraId="516316EA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346,470</w:t>
            </w:r>
          </w:p>
        </w:tc>
        <w:tc>
          <w:tcPr>
            <w:tcW w:w="850" w:type="dxa"/>
            <w:noWrap/>
            <w:hideMark/>
          </w:tcPr>
          <w:p w14:paraId="6172E4F3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99.4</w:t>
            </w:r>
          </w:p>
        </w:tc>
        <w:tc>
          <w:tcPr>
            <w:tcW w:w="850" w:type="dxa"/>
            <w:noWrap/>
            <w:hideMark/>
          </w:tcPr>
          <w:p w14:paraId="0FC6253B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2,265</w:t>
            </w:r>
          </w:p>
        </w:tc>
        <w:tc>
          <w:tcPr>
            <w:tcW w:w="850" w:type="dxa"/>
            <w:noWrap/>
            <w:hideMark/>
          </w:tcPr>
          <w:p w14:paraId="3F8F11F0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850" w:type="dxa"/>
            <w:noWrap/>
            <w:hideMark/>
          </w:tcPr>
          <w:p w14:paraId="6EB0054B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348,735</w:t>
            </w:r>
          </w:p>
        </w:tc>
        <w:tc>
          <w:tcPr>
            <w:tcW w:w="850" w:type="dxa"/>
          </w:tcPr>
          <w:p w14:paraId="182C607F" w14:textId="10667045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347,967</w:t>
            </w:r>
          </w:p>
        </w:tc>
        <w:tc>
          <w:tcPr>
            <w:tcW w:w="850" w:type="dxa"/>
          </w:tcPr>
          <w:p w14:paraId="797EB1A3" w14:textId="44EDB2F9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99.8</w:t>
            </w:r>
          </w:p>
        </w:tc>
        <w:tc>
          <w:tcPr>
            <w:tcW w:w="850" w:type="dxa"/>
          </w:tcPr>
          <w:p w14:paraId="0C71C1B0" w14:textId="6DF7E53A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768</w:t>
            </w:r>
          </w:p>
        </w:tc>
        <w:tc>
          <w:tcPr>
            <w:tcW w:w="850" w:type="dxa"/>
          </w:tcPr>
          <w:p w14:paraId="03204001" w14:textId="5A21DC0D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850" w:type="dxa"/>
          </w:tcPr>
          <w:p w14:paraId="07440949" w14:textId="6003D3D5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348,735</w:t>
            </w:r>
          </w:p>
        </w:tc>
        <w:tc>
          <w:tcPr>
            <w:tcW w:w="850" w:type="dxa"/>
          </w:tcPr>
          <w:p w14:paraId="45DBF248" w14:textId="375B4143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348,141</w:t>
            </w:r>
          </w:p>
        </w:tc>
        <w:tc>
          <w:tcPr>
            <w:tcW w:w="850" w:type="dxa"/>
          </w:tcPr>
          <w:p w14:paraId="21EA96FD" w14:textId="42E37471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99.8</w:t>
            </w:r>
          </w:p>
        </w:tc>
        <w:tc>
          <w:tcPr>
            <w:tcW w:w="850" w:type="dxa"/>
          </w:tcPr>
          <w:p w14:paraId="3FAF31CA" w14:textId="2AF6E95F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594</w:t>
            </w:r>
          </w:p>
        </w:tc>
        <w:tc>
          <w:tcPr>
            <w:tcW w:w="850" w:type="dxa"/>
          </w:tcPr>
          <w:p w14:paraId="3F15EFF8" w14:textId="5D639E94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850" w:type="dxa"/>
          </w:tcPr>
          <w:p w14:paraId="47A3D1EA" w14:textId="51C76F0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348,735</w:t>
            </w:r>
          </w:p>
        </w:tc>
      </w:tr>
      <w:tr w:rsidR="006E2025" w:rsidRPr="002750B3" w14:paraId="74C8F2D6" w14:textId="360A0ADA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  <w:hideMark/>
          </w:tcPr>
          <w:p w14:paraId="71C4ED59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White Irish</w:t>
            </w:r>
          </w:p>
        </w:tc>
        <w:tc>
          <w:tcPr>
            <w:tcW w:w="850" w:type="dxa"/>
            <w:noWrap/>
            <w:hideMark/>
          </w:tcPr>
          <w:p w14:paraId="2AD267F8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9,718</w:t>
            </w:r>
          </w:p>
        </w:tc>
        <w:tc>
          <w:tcPr>
            <w:tcW w:w="850" w:type="dxa"/>
            <w:noWrap/>
            <w:hideMark/>
          </w:tcPr>
          <w:p w14:paraId="64EB59A7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99.2</w:t>
            </w:r>
          </w:p>
        </w:tc>
        <w:tc>
          <w:tcPr>
            <w:tcW w:w="850" w:type="dxa"/>
            <w:noWrap/>
            <w:hideMark/>
          </w:tcPr>
          <w:p w14:paraId="33DB3D3A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82</w:t>
            </w:r>
          </w:p>
        </w:tc>
        <w:tc>
          <w:tcPr>
            <w:tcW w:w="850" w:type="dxa"/>
            <w:noWrap/>
            <w:hideMark/>
          </w:tcPr>
          <w:p w14:paraId="7CC8A093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850" w:type="dxa"/>
            <w:noWrap/>
            <w:hideMark/>
          </w:tcPr>
          <w:p w14:paraId="37C524AF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9,800</w:t>
            </w:r>
          </w:p>
        </w:tc>
        <w:tc>
          <w:tcPr>
            <w:tcW w:w="850" w:type="dxa"/>
          </w:tcPr>
          <w:p w14:paraId="3B8016EC" w14:textId="2DA26039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9,768</w:t>
            </w:r>
          </w:p>
        </w:tc>
        <w:tc>
          <w:tcPr>
            <w:tcW w:w="850" w:type="dxa"/>
          </w:tcPr>
          <w:p w14:paraId="3BFC3F3D" w14:textId="49522693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99.7</w:t>
            </w:r>
          </w:p>
        </w:tc>
        <w:tc>
          <w:tcPr>
            <w:tcW w:w="850" w:type="dxa"/>
          </w:tcPr>
          <w:p w14:paraId="5712E964" w14:textId="6F9EB442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32</w:t>
            </w:r>
          </w:p>
        </w:tc>
        <w:tc>
          <w:tcPr>
            <w:tcW w:w="850" w:type="dxa"/>
          </w:tcPr>
          <w:p w14:paraId="0B908031" w14:textId="36764688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850" w:type="dxa"/>
          </w:tcPr>
          <w:p w14:paraId="419289A1" w14:textId="727CA14D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9,800</w:t>
            </w:r>
          </w:p>
        </w:tc>
        <w:tc>
          <w:tcPr>
            <w:tcW w:w="850" w:type="dxa"/>
          </w:tcPr>
          <w:p w14:paraId="3A4F28D5" w14:textId="4433E67F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9,773</w:t>
            </w:r>
          </w:p>
        </w:tc>
        <w:tc>
          <w:tcPr>
            <w:tcW w:w="850" w:type="dxa"/>
          </w:tcPr>
          <w:p w14:paraId="09DE52D7" w14:textId="161E6B7C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99.7</w:t>
            </w:r>
          </w:p>
        </w:tc>
        <w:tc>
          <w:tcPr>
            <w:tcW w:w="850" w:type="dxa"/>
          </w:tcPr>
          <w:p w14:paraId="311CC551" w14:textId="280E2341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27</w:t>
            </w:r>
          </w:p>
        </w:tc>
        <w:tc>
          <w:tcPr>
            <w:tcW w:w="850" w:type="dxa"/>
          </w:tcPr>
          <w:p w14:paraId="37CA8BA5" w14:textId="416B38B9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850" w:type="dxa"/>
          </w:tcPr>
          <w:p w14:paraId="705BFCE6" w14:textId="496BEF51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9,800</w:t>
            </w:r>
          </w:p>
        </w:tc>
      </w:tr>
      <w:tr w:rsidR="006E2025" w:rsidRPr="002750B3" w14:paraId="3465BB33" w14:textId="2AE42BFC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  <w:hideMark/>
          </w:tcPr>
          <w:p w14:paraId="5C18E1B8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White Other</w:t>
            </w:r>
          </w:p>
        </w:tc>
        <w:tc>
          <w:tcPr>
            <w:tcW w:w="850" w:type="dxa"/>
            <w:noWrap/>
            <w:hideMark/>
          </w:tcPr>
          <w:p w14:paraId="419831ED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12,841</w:t>
            </w:r>
          </w:p>
        </w:tc>
        <w:tc>
          <w:tcPr>
            <w:tcW w:w="850" w:type="dxa"/>
            <w:noWrap/>
            <w:hideMark/>
          </w:tcPr>
          <w:p w14:paraId="06C02206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99.4</w:t>
            </w:r>
          </w:p>
        </w:tc>
        <w:tc>
          <w:tcPr>
            <w:tcW w:w="850" w:type="dxa"/>
            <w:noWrap/>
            <w:hideMark/>
          </w:tcPr>
          <w:p w14:paraId="13E5FA41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84</w:t>
            </w:r>
          </w:p>
        </w:tc>
        <w:tc>
          <w:tcPr>
            <w:tcW w:w="850" w:type="dxa"/>
            <w:noWrap/>
            <w:hideMark/>
          </w:tcPr>
          <w:p w14:paraId="78BE3A52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850" w:type="dxa"/>
            <w:noWrap/>
            <w:hideMark/>
          </w:tcPr>
          <w:p w14:paraId="34D04A29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12,925</w:t>
            </w:r>
          </w:p>
        </w:tc>
        <w:tc>
          <w:tcPr>
            <w:tcW w:w="850" w:type="dxa"/>
          </w:tcPr>
          <w:p w14:paraId="418F128C" w14:textId="0C298C5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12,895</w:t>
            </w:r>
          </w:p>
        </w:tc>
        <w:tc>
          <w:tcPr>
            <w:tcW w:w="850" w:type="dxa"/>
          </w:tcPr>
          <w:p w14:paraId="28C749DF" w14:textId="30F9A705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99.8</w:t>
            </w:r>
          </w:p>
        </w:tc>
        <w:tc>
          <w:tcPr>
            <w:tcW w:w="850" w:type="dxa"/>
          </w:tcPr>
          <w:p w14:paraId="0069AEA8" w14:textId="7489343E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30</w:t>
            </w:r>
          </w:p>
        </w:tc>
        <w:tc>
          <w:tcPr>
            <w:tcW w:w="850" w:type="dxa"/>
          </w:tcPr>
          <w:p w14:paraId="715E10CF" w14:textId="4EA62F06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850" w:type="dxa"/>
          </w:tcPr>
          <w:p w14:paraId="40B7D4BB" w14:textId="5866E6CC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12,925</w:t>
            </w:r>
          </w:p>
        </w:tc>
        <w:tc>
          <w:tcPr>
            <w:tcW w:w="850" w:type="dxa"/>
          </w:tcPr>
          <w:p w14:paraId="0E781E0B" w14:textId="4FB98910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12,907</w:t>
            </w:r>
          </w:p>
        </w:tc>
        <w:tc>
          <w:tcPr>
            <w:tcW w:w="850" w:type="dxa"/>
          </w:tcPr>
          <w:p w14:paraId="31254804" w14:textId="1BCC0E65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99.9</w:t>
            </w:r>
          </w:p>
        </w:tc>
        <w:tc>
          <w:tcPr>
            <w:tcW w:w="850" w:type="dxa"/>
          </w:tcPr>
          <w:p w14:paraId="7E4887E2" w14:textId="7E50FB86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18</w:t>
            </w:r>
          </w:p>
        </w:tc>
        <w:tc>
          <w:tcPr>
            <w:tcW w:w="850" w:type="dxa"/>
          </w:tcPr>
          <w:p w14:paraId="3F91DF6A" w14:textId="03CE44C9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0.1</w:t>
            </w:r>
          </w:p>
        </w:tc>
        <w:tc>
          <w:tcPr>
            <w:tcW w:w="850" w:type="dxa"/>
          </w:tcPr>
          <w:p w14:paraId="5A34B827" w14:textId="1B31854D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12,925</w:t>
            </w:r>
          </w:p>
        </w:tc>
      </w:tr>
      <w:tr w:rsidR="006E2025" w:rsidRPr="002750B3" w14:paraId="6ECB2976" w14:textId="4082C940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  <w:hideMark/>
          </w:tcPr>
          <w:p w14:paraId="3DCB5132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Mixed</w:t>
            </w:r>
          </w:p>
        </w:tc>
        <w:tc>
          <w:tcPr>
            <w:tcW w:w="850" w:type="dxa"/>
            <w:noWrap/>
            <w:hideMark/>
          </w:tcPr>
          <w:p w14:paraId="3BF6B173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2,338</w:t>
            </w:r>
          </w:p>
        </w:tc>
        <w:tc>
          <w:tcPr>
            <w:tcW w:w="850" w:type="dxa"/>
            <w:noWrap/>
            <w:hideMark/>
          </w:tcPr>
          <w:p w14:paraId="02024ACB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99.2</w:t>
            </w:r>
          </w:p>
        </w:tc>
        <w:tc>
          <w:tcPr>
            <w:tcW w:w="850" w:type="dxa"/>
            <w:noWrap/>
            <w:hideMark/>
          </w:tcPr>
          <w:p w14:paraId="2CFC0233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18</w:t>
            </w:r>
          </w:p>
        </w:tc>
        <w:tc>
          <w:tcPr>
            <w:tcW w:w="850" w:type="dxa"/>
            <w:noWrap/>
            <w:hideMark/>
          </w:tcPr>
          <w:p w14:paraId="5AED17B3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850" w:type="dxa"/>
            <w:noWrap/>
            <w:hideMark/>
          </w:tcPr>
          <w:p w14:paraId="54B30F35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2,356</w:t>
            </w:r>
          </w:p>
        </w:tc>
        <w:tc>
          <w:tcPr>
            <w:tcW w:w="850" w:type="dxa"/>
          </w:tcPr>
          <w:p w14:paraId="333A8D66" w14:textId="74DCF84D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2,350</w:t>
            </w:r>
          </w:p>
        </w:tc>
        <w:tc>
          <w:tcPr>
            <w:tcW w:w="850" w:type="dxa"/>
          </w:tcPr>
          <w:p w14:paraId="684F560C" w14:textId="5C2E9210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99.7</w:t>
            </w:r>
          </w:p>
        </w:tc>
        <w:tc>
          <w:tcPr>
            <w:tcW w:w="850" w:type="dxa"/>
          </w:tcPr>
          <w:p w14:paraId="46A4FBF3" w14:textId="01A665D4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</w:t>
            </w:r>
          </w:p>
        </w:tc>
        <w:tc>
          <w:tcPr>
            <w:tcW w:w="850" w:type="dxa"/>
          </w:tcPr>
          <w:p w14:paraId="42628134" w14:textId="679D2CB6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850" w:type="dxa"/>
          </w:tcPr>
          <w:p w14:paraId="58037F42" w14:textId="13C932E3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2,356</w:t>
            </w:r>
          </w:p>
        </w:tc>
        <w:tc>
          <w:tcPr>
            <w:tcW w:w="850" w:type="dxa"/>
          </w:tcPr>
          <w:p w14:paraId="746F6CDF" w14:textId="2F5D4B5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2,351</w:t>
            </w:r>
          </w:p>
        </w:tc>
        <w:tc>
          <w:tcPr>
            <w:tcW w:w="850" w:type="dxa"/>
          </w:tcPr>
          <w:p w14:paraId="71B091EF" w14:textId="292010D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99.8</w:t>
            </w:r>
          </w:p>
        </w:tc>
        <w:tc>
          <w:tcPr>
            <w:tcW w:w="850" w:type="dxa"/>
          </w:tcPr>
          <w:p w14:paraId="1DDB5F75" w14:textId="4E32BF7A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5</w:t>
            </w:r>
          </w:p>
        </w:tc>
        <w:tc>
          <w:tcPr>
            <w:tcW w:w="850" w:type="dxa"/>
          </w:tcPr>
          <w:p w14:paraId="03E9D90F" w14:textId="0BE88E14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0.2</w:t>
            </w:r>
          </w:p>
        </w:tc>
        <w:tc>
          <w:tcPr>
            <w:tcW w:w="850" w:type="dxa"/>
          </w:tcPr>
          <w:p w14:paraId="3D38C7DA" w14:textId="739F582C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2,356</w:t>
            </w:r>
          </w:p>
        </w:tc>
      </w:tr>
      <w:tr w:rsidR="006E2025" w:rsidRPr="002750B3" w14:paraId="114E6EBF" w14:textId="2F901511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  <w:hideMark/>
          </w:tcPr>
          <w:p w14:paraId="030286E3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South Asian</w:t>
            </w:r>
          </w:p>
        </w:tc>
        <w:tc>
          <w:tcPr>
            <w:tcW w:w="850" w:type="dxa"/>
            <w:noWrap/>
            <w:hideMark/>
          </w:tcPr>
          <w:p w14:paraId="12FD5F0D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7,249</w:t>
            </w:r>
          </w:p>
        </w:tc>
        <w:tc>
          <w:tcPr>
            <w:tcW w:w="850" w:type="dxa"/>
            <w:noWrap/>
            <w:hideMark/>
          </w:tcPr>
          <w:p w14:paraId="1D342C20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99.0</w:t>
            </w:r>
          </w:p>
        </w:tc>
        <w:tc>
          <w:tcPr>
            <w:tcW w:w="850" w:type="dxa"/>
            <w:noWrap/>
            <w:hideMark/>
          </w:tcPr>
          <w:p w14:paraId="758D8D28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74</w:t>
            </w:r>
          </w:p>
        </w:tc>
        <w:tc>
          <w:tcPr>
            <w:tcW w:w="850" w:type="dxa"/>
            <w:noWrap/>
            <w:hideMark/>
          </w:tcPr>
          <w:p w14:paraId="526D26F3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1.0</w:t>
            </w:r>
          </w:p>
        </w:tc>
        <w:tc>
          <w:tcPr>
            <w:tcW w:w="850" w:type="dxa"/>
            <w:noWrap/>
            <w:hideMark/>
          </w:tcPr>
          <w:p w14:paraId="407C1603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7,323</w:t>
            </w:r>
          </w:p>
        </w:tc>
        <w:tc>
          <w:tcPr>
            <w:tcW w:w="850" w:type="dxa"/>
          </w:tcPr>
          <w:p w14:paraId="2687B231" w14:textId="372E56B4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7,281</w:t>
            </w:r>
          </w:p>
        </w:tc>
        <w:tc>
          <w:tcPr>
            <w:tcW w:w="850" w:type="dxa"/>
          </w:tcPr>
          <w:p w14:paraId="3ECBC337" w14:textId="07C112A8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99.4</w:t>
            </w:r>
          </w:p>
        </w:tc>
        <w:tc>
          <w:tcPr>
            <w:tcW w:w="850" w:type="dxa"/>
          </w:tcPr>
          <w:p w14:paraId="2A0CDE69" w14:textId="14F573A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42</w:t>
            </w:r>
          </w:p>
        </w:tc>
        <w:tc>
          <w:tcPr>
            <w:tcW w:w="850" w:type="dxa"/>
          </w:tcPr>
          <w:p w14:paraId="4ABD3C48" w14:textId="27627F1F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0.6</w:t>
            </w:r>
          </w:p>
        </w:tc>
        <w:tc>
          <w:tcPr>
            <w:tcW w:w="850" w:type="dxa"/>
          </w:tcPr>
          <w:p w14:paraId="58BE83B3" w14:textId="08B39D9C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7,323</w:t>
            </w:r>
          </w:p>
        </w:tc>
        <w:tc>
          <w:tcPr>
            <w:tcW w:w="850" w:type="dxa"/>
          </w:tcPr>
          <w:p w14:paraId="4584FB07" w14:textId="6F04258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7,292</w:t>
            </w:r>
          </w:p>
        </w:tc>
        <w:tc>
          <w:tcPr>
            <w:tcW w:w="850" w:type="dxa"/>
          </w:tcPr>
          <w:p w14:paraId="199F0AD2" w14:textId="0D20A116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99.6</w:t>
            </w:r>
          </w:p>
        </w:tc>
        <w:tc>
          <w:tcPr>
            <w:tcW w:w="850" w:type="dxa"/>
          </w:tcPr>
          <w:p w14:paraId="056ED483" w14:textId="37D071FB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31</w:t>
            </w:r>
          </w:p>
        </w:tc>
        <w:tc>
          <w:tcPr>
            <w:tcW w:w="850" w:type="dxa"/>
          </w:tcPr>
          <w:p w14:paraId="07DB5E3D" w14:textId="52B16B5F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850" w:type="dxa"/>
          </w:tcPr>
          <w:p w14:paraId="05BB09EE" w14:textId="7B70F665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7,323</w:t>
            </w:r>
          </w:p>
        </w:tc>
      </w:tr>
      <w:tr w:rsidR="006E2025" w:rsidRPr="002750B3" w14:paraId="0A06F463" w14:textId="739FDEEC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  <w:hideMark/>
          </w:tcPr>
          <w:p w14:paraId="08FB50CF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Black</w:t>
            </w:r>
          </w:p>
        </w:tc>
        <w:tc>
          <w:tcPr>
            <w:tcW w:w="850" w:type="dxa"/>
            <w:noWrap/>
            <w:hideMark/>
          </w:tcPr>
          <w:p w14:paraId="2C57CA40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6,301</w:t>
            </w:r>
          </w:p>
        </w:tc>
        <w:tc>
          <w:tcPr>
            <w:tcW w:w="850" w:type="dxa"/>
            <w:noWrap/>
            <w:hideMark/>
          </w:tcPr>
          <w:p w14:paraId="3EF6C3CE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98.5</w:t>
            </w:r>
          </w:p>
        </w:tc>
        <w:tc>
          <w:tcPr>
            <w:tcW w:w="850" w:type="dxa"/>
            <w:noWrap/>
            <w:hideMark/>
          </w:tcPr>
          <w:p w14:paraId="1BC2856A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94</w:t>
            </w:r>
          </w:p>
        </w:tc>
        <w:tc>
          <w:tcPr>
            <w:tcW w:w="850" w:type="dxa"/>
            <w:noWrap/>
            <w:hideMark/>
          </w:tcPr>
          <w:p w14:paraId="1084E33E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1.5</w:t>
            </w:r>
          </w:p>
        </w:tc>
        <w:tc>
          <w:tcPr>
            <w:tcW w:w="850" w:type="dxa"/>
            <w:noWrap/>
            <w:hideMark/>
          </w:tcPr>
          <w:p w14:paraId="550E69AF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6,395</w:t>
            </w:r>
          </w:p>
        </w:tc>
        <w:tc>
          <w:tcPr>
            <w:tcW w:w="850" w:type="dxa"/>
          </w:tcPr>
          <w:p w14:paraId="697A9900" w14:textId="65DEEA04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6,345</w:t>
            </w:r>
          </w:p>
        </w:tc>
        <w:tc>
          <w:tcPr>
            <w:tcW w:w="850" w:type="dxa"/>
          </w:tcPr>
          <w:p w14:paraId="1F4C846C" w14:textId="33C481A8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99.2</w:t>
            </w:r>
          </w:p>
        </w:tc>
        <w:tc>
          <w:tcPr>
            <w:tcW w:w="850" w:type="dxa"/>
          </w:tcPr>
          <w:p w14:paraId="5580DA88" w14:textId="14AEDA95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50</w:t>
            </w:r>
          </w:p>
        </w:tc>
        <w:tc>
          <w:tcPr>
            <w:tcW w:w="850" w:type="dxa"/>
          </w:tcPr>
          <w:p w14:paraId="4B4C6F31" w14:textId="130443B9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0.8</w:t>
            </w:r>
          </w:p>
        </w:tc>
        <w:tc>
          <w:tcPr>
            <w:tcW w:w="850" w:type="dxa"/>
          </w:tcPr>
          <w:p w14:paraId="4E529832" w14:textId="25A6CF86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6,395</w:t>
            </w:r>
          </w:p>
        </w:tc>
        <w:tc>
          <w:tcPr>
            <w:tcW w:w="850" w:type="dxa"/>
          </w:tcPr>
          <w:p w14:paraId="5737E91C" w14:textId="7EA86D01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6,360</w:t>
            </w:r>
          </w:p>
        </w:tc>
        <w:tc>
          <w:tcPr>
            <w:tcW w:w="850" w:type="dxa"/>
          </w:tcPr>
          <w:p w14:paraId="16F6CE3C" w14:textId="1E6AB933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99.5</w:t>
            </w:r>
          </w:p>
        </w:tc>
        <w:tc>
          <w:tcPr>
            <w:tcW w:w="850" w:type="dxa"/>
          </w:tcPr>
          <w:p w14:paraId="15529F54" w14:textId="7F4F9A7D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35</w:t>
            </w:r>
          </w:p>
        </w:tc>
        <w:tc>
          <w:tcPr>
            <w:tcW w:w="850" w:type="dxa"/>
          </w:tcPr>
          <w:p w14:paraId="1DB71097" w14:textId="2BE699C2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850" w:type="dxa"/>
          </w:tcPr>
          <w:p w14:paraId="130437BE" w14:textId="48A57421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6,395</w:t>
            </w:r>
          </w:p>
        </w:tc>
      </w:tr>
      <w:tr w:rsidR="006E2025" w:rsidRPr="002750B3" w14:paraId="5156C7FC" w14:textId="288FF64C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  <w:hideMark/>
          </w:tcPr>
          <w:p w14:paraId="47DA35FB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Chinese</w:t>
            </w:r>
          </w:p>
        </w:tc>
        <w:tc>
          <w:tcPr>
            <w:tcW w:w="850" w:type="dxa"/>
            <w:noWrap/>
            <w:hideMark/>
          </w:tcPr>
          <w:p w14:paraId="1955CAFB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1,149</w:t>
            </w:r>
          </w:p>
        </w:tc>
        <w:tc>
          <w:tcPr>
            <w:tcW w:w="850" w:type="dxa"/>
            <w:noWrap/>
            <w:hideMark/>
          </w:tcPr>
          <w:p w14:paraId="0B58CF23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99.7</w:t>
            </w:r>
          </w:p>
        </w:tc>
        <w:tc>
          <w:tcPr>
            <w:tcW w:w="850" w:type="dxa"/>
            <w:noWrap/>
            <w:hideMark/>
          </w:tcPr>
          <w:p w14:paraId="690F1DEC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03FBC705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850" w:type="dxa"/>
            <w:noWrap/>
            <w:hideMark/>
          </w:tcPr>
          <w:p w14:paraId="6D0ECDF3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1,153</w:t>
            </w:r>
          </w:p>
        </w:tc>
        <w:tc>
          <w:tcPr>
            <w:tcW w:w="850" w:type="dxa"/>
          </w:tcPr>
          <w:p w14:paraId="4D8C27E5" w14:textId="61A6460E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1,150</w:t>
            </w:r>
          </w:p>
        </w:tc>
        <w:tc>
          <w:tcPr>
            <w:tcW w:w="850" w:type="dxa"/>
          </w:tcPr>
          <w:p w14:paraId="14E3676B" w14:textId="42DA6605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99.7</w:t>
            </w:r>
          </w:p>
        </w:tc>
        <w:tc>
          <w:tcPr>
            <w:tcW w:w="850" w:type="dxa"/>
          </w:tcPr>
          <w:p w14:paraId="73032492" w14:textId="4F88ACFA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</w:t>
            </w:r>
          </w:p>
        </w:tc>
        <w:tc>
          <w:tcPr>
            <w:tcW w:w="850" w:type="dxa"/>
          </w:tcPr>
          <w:p w14:paraId="5A9EF7CA" w14:textId="4960C085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850" w:type="dxa"/>
          </w:tcPr>
          <w:p w14:paraId="1F94D8E0" w14:textId="1FC69605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1,153</w:t>
            </w:r>
          </w:p>
        </w:tc>
        <w:tc>
          <w:tcPr>
            <w:tcW w:w="850" w:type="dxa"/>
          </w:tcPr>
          <w:p w14:paraId="35E87DC7" w14:textId="504615B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1,150</w:t>
            </w:r>
          </w:p>
        </w:tc>
        <w:tc>
          <w:tcPr>
            <w:tcW w:w="850" w:type="dxa"/>
          </w:tcPr>
          <w:p w14:paraId="332E0FAA" w14:textId="2BBBE67F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99.7</w:t>
            </w:r>
          </w:p>
        </w:tc>
        <w:tc>
          <w:tcPr>
            <w:tcW w:w="850" w:type="dxa"/>
          </w:tcPr>
          <w:p w14:paraId="091BB478" w14:textId="628667E2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</w:t>
            </w:r>
          </w:p>
        </w:tc>
        <w:tc>
          <w:tcPr>
            <w:tcW w:w="850" w:type="dxa"/>
          </w:tcPr>
          <w:p w14:paraId="06E70C8E" w14:textId="594C2975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0.3</w:t>
            </w:r>
          </w:p>
        </w:tc>
        <w:tc>
          <w:tcPr>
            <w:tcW w:w="850" w:type="dxa"/>
          </w:tcPr>
          <w:p w14:paraId="68D95676" w14:textId="59DF5DF8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1,153</w:t>
            </w:r>
          </w:p>
        </w:tc>
      </w:tr>
      <w:tr w:rsidR="006E2025" w:rsidRPr="002750B3" w14:paraId="02772F7F" w14:textId="707D694F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  <w:hideMark/>
          </w:tcPr>
          <w:p w14:paraId="0942E564" w14:textId="77777777" w:rsidR="006E2025" w:rsidRPr="00734065" w:rsidRDefault="006E2025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  <w:t>Other</w:t>
            </w:r>
          </w:p>
        </w:tc>
        <w:tc>
          <w:tcPr>
            <w:tcW w:w="850" w:type="dxa"/>
            <w:noWrap/>
            <w:hideMark/>
          </w:tcPr>
          <w:p w14:paraId="6666F4CF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3,392</w:t>
            </w:r>
          </w:p>
        </w:tc>
        <w:tc>
          <w:tcPr>
            <w:tcW w:w="850" w:type="dxa"/>
            <w:noWrap/>
            <w:hideMark/>
          </w:tcPr>
          <w:p w14:paraId="16CA8DFB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98.9</w:t>
            </w:r>
          </w:p>
        </w:tc>
        <w:tc>
          <w:tcPr>
            <w:tcW w:w="850" w:type="dxa"/>
            <w:noWrap/>
            <w:hideMark/>
          </w:tcPr>
          <w:p w14:paraId="73B5956C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37</w:t>
            </w:r>
          </w:p>
        </w:tc>
        <w:tc>
          <w:tcPr>
            <w:tcW w:w="850" w:type="dxa"/>
            <w:noWrap/>
            <w:hideMark/>
          </w:tcPr>
          <w:p w14:paraId="183235C4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1.1</w:t>
            </w:r>
          </w:p>
        </w:tc>
        <w:tc>
          <w:tcPr>
            <w:tcW w:w="850" w:type="dxa"/>
            <w:noWrap/>
            <w:hideMark/>
          </w:tcPr>
          <w:p w14:paraId="59455879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3,429</w:t>
            </w:r>
          </w:p>
        </w:tc>
        <w:tc>
          <w:tcPr>
            <w:tcW w:w="850" w:type="dxa"/>
          </w:tcPr>
          <w:p w14:paraId="10F84198" w14:textId="0A8B19E6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3,412</w:t>
            </w:r>
          </w:p>
        </w:tc>
        <w:tc>
          <w:tcPr>
            <w:tcW w:w="850" w:type="dxa"/>
          </w:tcPr>
          <w:p w14:paraId="1EF92376" w14:textId="156D329F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99.5</w:t>
            </w:r>
          </w:p>
        </w:tc>
        <w:tc>
          <w:tcPr>
            <w:tcW w:w="850" w:type="dxa"/>
          </w:tcPr>
          <w:p w14:paraId="56D22508" w14:textId="193BBBBB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17</w:t>
            </w:r>
          </w:p>
        </w:tc>
        <w:tc>
          <w:tcPr>
            <w:tcW w:w="850" w:type="dxa"/>
          </w:tcPr>
          <w:p w14:paraId="56E38277" w14:textId="239DB0BA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0.5</w:t>
            </w:r>
          </w:p>
        </w:tc>
        <w:tc>
          <w:tcPr>
            <w:tcW w:w="850" w:type="dxa"/>
          </w:tcPr>
          <w:p w14:paraId="7110F1E9" w14:textId="7391A775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3,429</w:t>
            </w:r>
          </w:p>
        </w:tc>
        <w:tc>
          <w:tcPr>
            <w:tcW w:w="850" w:type="dxa"/>
          </w:tcPr>
          <w:p w14:paraId="163DED5E" w14:textId="478873F3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3,416</w:t>
            </w:r>
          </w:p>
        </w:tc>
        <w:tc>
          <w:tcPr>
            <w:tcW w:w="850" w:type="dxa"/>
          </w:tcPr>
          <w:p w14:paraId="60C7F7C1" w14:textId="58D4FD8E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99.6</w:t>
            </w:r>
          </w:p>
        </w:tc>
        <w:tc>
          <w:tcPr>
            <w:tcW w:w="850" w:type="dxa"/>
          </w:tcPr>
          <w:p w14:paraId="72788153" w14:textId="7E1006FA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13</w:t>
            </w:r>
          </w:p>
        </w:tc>
        <w:tc>
          <w:tcPr>
            <w:tcW w:w="850" w:type="dxa"/>
          </w:tcPr>
          <w:p w14:paraId="140641AB" w14:textId="47E88F38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0.4</w:t>
            </w:r>
          </w:p>
        </w:tc>
        <w:tc>
          <w:tcPr>
            <w:tcW w:w="850" w:type="dxa"/>
          </w:tcPr>
          <w:p w14:paraId="4F1201FB" w14:textId="3FCB2E7C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3,429</w:t>
            </w:r>
          </w:p>
        </w:tc>
      </w:tr>
      <w:tr w:rsidR="006E2025" w:rsidRPr="002750B3" w14:paraId="5A1FF7AF" w14:textId="77777777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50A45133" w14:textId="54C0225F" w:rsidR="006E2025" w:rsidRPr="00734065" w:rsidRDefault="00012F22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Socioeconomic deprivation</w:t>
            </w:r>
          </w:p>
        </w:tc>
        <w:tc>
          <w:tcPr>
            <w:tcW w:w="850" w:type="dxa"/>
            <w:noWrap/>
          </w:tcPr>
          <w:p w14:paraId="4ACBDF01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  <w:noWrap/>
          </w:tcPr>
          <w:p w14:paraId="0A36FC2A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  <w:noWrap/>
          </w:tcPr>
          <w:p w14:paraId="7A747FB7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  <w:noWrap/>
          </w:tcPr>
          <w:p w14:paraId="625492FA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  <w:noWrap/>
          </w:tcPr>
          <w:p w14:paraId="619778A1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0AFBA357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72B5F4D4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497E5A02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0F4FD546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04B58A0B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437D7088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3E52F583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0FA16FD8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3F4C6F5C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7258F79B" w14:textId="77777777" w:rsidR="006E2025" w:rsidRPr="002750B3" w:rsidRDefault="006E2025" w:rsidP="006E202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</w:tr>
      <w:tr w:rsidR="00012F22" w:rsidRPr="002750B3" w14:paraId="7A7411E8" w14:textId="77777777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176DD084" w14:textId="14C8BD00" w:rsidR="00012F22" w:rsidRPr="00734065" w:rsidRDefault="00012F22" w:rsidP="00012F22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Quartile 1 (most advantaged)</w:t>
            </w:r>
          </w:p>
        </w:tc>
        <w:tc>
          <w:tcPr>
            <w:tcW w:w="850" w:type="dxa"/>
            <w:noWrap/>
          </w:tcPr>
          <w:p w14:paraId="6AE5068E" w14:textId="740763AA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100,192</w:t>
            </w:r>
          </w:p>
        </w:tc>
        <w:tc>
          <w:tcPr>
            <w:tcW w:w="850" w:type="dxa"/>
            <w:noWrap/>
          </w:tcPr>
          <w:p w14:paraId="6F397509" w14:textId="5A877993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850" w:type="dxa"/>
            <w:noWrap/>
          </w:tcPr>
          <w:p w14:paraId="0A4BD96D" w14:textId="1A4FF052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850" w:type="dxa"/>
            <w:noWrap/>
          </w:tcPr>
          <w:p w14:paraId="1AE0E784" w14:textId="07C32D32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noWrap/>
          </w:tcPr>
          <w:p w14:paraId="411E8048" w14:textId="65A97B81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100,701</w:t>
            </w:r>
          </w:p>
        </w:tc>
        <w:tc>
          <w:tcPr>
            <w:tcW w:w="850" w:type="dxa"/>
          </w:tcPr>
          <w:p w14:paraId="4A2C0F04" w14:textId="0C9E69CB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100,537</w:t>
            </w:r>
          </w:p>
        </w:tc>
        <w:tc>
          <w:tcPr>
            <w:tcW w:w="850" w:type="dxa"/>
          </w:tcPr>
          <w:p w14:paraId="1748E386" w14:textId="344D451F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624D41B4" w14:textId="13618ED4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850" w:type="dxa"/>
          </w:tcPr>
          <w:p w14:paraId="48DE6ECE" w14:textId="20B12951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184DBB91" w14:textId="478ADB25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100,701</w:t>
            </w:r>
          </w:p>
        </w:tc>
        <w:tc>
          <w:tcPr>
            <w:tcW w:w="850" w:type="dxa"/>
          </w:tcPr>
          <w:p w14:paraId="79215E46" w14:textId="39CF3D08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100,586</w:t>
            </w:r>
          </w:p>
        </w:tc>
        <w:tc>
          <w:tcPr>
            <w:tcW w:w="850" w:type="dxa"/>
          </w:tcPr>
          <w:p w14:paraId="102A90E7" w14:textId="5E651D64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850" w:type="dxa"/>
          </w:tcPr>
          <w:p w14:paraId="4C05AFEE" w14:textId="68257C16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850" w:type="dxa"/>
          </w:tcPr>
          <w:p w14:paraId="113B1847" w14:textId="01165461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</w:tcPr>
          <w:p w14:paraId="231F14F7" w14:textId="50AFAE6E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100,701</w:t>
            </w:r>
          </w:p>
        </w:tc>
      </w:tr>
      <w:tr w:rsidR="00012F22" w:rsidRPr="002750B3" w14:paraId="72C06885" w14:textId="77777777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51DFEABD" w14:textId="31F3E160" w:rsidR="00012F22" w:rsidRPr="00734065" w:rsidRDefault="00012F22" w:rsidP="00012F22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Quartile 2</w:t>
            </w:r>
          </w:p>
        </w:tc>
        <w:tc>
          <w:tcPr>
            <w:tcW w:w="850" w:type="dxa"/>
            <w:noWrap/>
          </w:tcPr>
          <w:p w14:paraId="163D3F70" w14:textId="7419EDB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99,268</w:t>
            </w:r>
          </w:p>
        </w:tc>
        <w:tc>
          <w:tcPr>
            <w:tcW w:w="850" w:type="dxa"/>
            <w:noWrap/>
          </w:tcPr>
          <w:p w14:paraId="46B758F2" w14:textId="21C1C7D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850" w:type="dxa"/>
            <w:noWrap/>
          </w:tcPr>
          <w:p w14:paraId="02DC0AAB" w14:textId="221C8A34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850" w:type="dxa"/>
            <w:noWrap/>
          </w:tcPr>
          <w:p w14:paraId="4E91F1ED" w14:textId="3BEEB37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noWrap/>
          </w:tcPr>
          <w:p w14:paraId="4FFAE698" w14:textId="4F6806D7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99,838</w:t>
            </w:r>
          </w:p>
        </w:tc>
        <w:tc>
          <w:tcPr>
            <w:tcW w:w="850" w:type="dxa"/>
          </w:tcPr>
          <w:p w14:paraId="676D295C" w14:textId="350608A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99,648</w:t>
            </w:r>
          </w:p>
        </w:tc>
        <w:tc>
          <w:tcPr>
            <w:tcW w:w="850" w:type="dxa"/>
          </w:tcPr>
          <w:p w14:paraId="61D8ADF3" w14:textId="43871CA7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509622F6" w14:textId="316303AB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50" w:type="dxa"/>
          </w:tcPr>
          <w:p w14:paraId="2AC80F7C" w14:textId="3E90782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5806D2E6" w14:textId="475E89D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99,838</w:t>
            </w:r>
          </w:p>
        </w:tc>
        <w:tc>
          <w:tcPr>
            <w:tcW w:w="850" w:type="dxa"/>
          </w:tcPr>
          <w:p w14:paraId="18D5AD01" w14:textId="7EC39DB5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99,686</w:t>
            </w:r>
          </w:p>
        </w:tc>
        <w:tc>
          <w:tcPr>
            <w:tcW w:w="850" w:type="dxa"/>
          </w:tcPr>
          <w:p w14:paraId="585AC4F8" w14:textId="318615B3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2D43547B" w14:textId="7FFB520F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850" w:type="dxa"/>
          </w:tcPr>
          <w:p w14:paraId="0B0CCC3A" w14:textId="67880813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050382DF" w14:textId="68AAC034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99,838</w:t>
            </w:r>
          </w:p>
        </w:tc>
      </w:tr>
      <w:tr w:rsidR="00012F22" w:rsidRPr="002750B3" w14:paraId="4A8AF0AD" w14:textId="77777777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5A76A968" w14:textId="64DB56CC" w:rsidR="00012F22" w:rsidRPr="00734065" w:rsidRDefault="00012F22" w:rsidP="00012F22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Quartile 3</w:t>
            </w:r>
          </w:p>
        </w:tc>
        <w:tc>
          <w:tcPr>
            <w:tcW w:w="850" w:type="dxa"/>
            <w:noWrap/>
          </w:tcPr>
          <w:p w14:paraId="154DD4A0" w14:textId="4D9DB124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97,705</w:t>
            </w:r>
          </w:p>
        </w:tc>
        <w:tc>
          <w:tcPr>
            <w:tcW w:w="850" w:type="dxa"/>
            <w:noWrap/>
          </w:tcPr>
          <w:p w14:paraId="65E2A96E" w14:textId="35A19489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850" w:type="dxa"/>
            <w:noWrap/>
          </w:tcPr>
          <w:p w14:paraId="438AE0B7" w14:textId="12CC192C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850" w:type="dxa"/>
            <w:noWrap/>
          </w:tcPr>
          <w:p w14:paraId="41DB9AB5" w14:textId="3AEE78D0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noWrap/>
          </w:tcPr>
          <w:p w14:paraId="20CADD82" w14:textId="699D9682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98,380</w:t>
            </w:r>
          </w:p>
        </w:tc>
        <w:tc>
          <w:tcPr>
            <w:tcW w:w="850" w:type="dxa"/>
          </w:tcPr>
          <w:p w14:paraId="21A09035" w14:textId="10DB1237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98,146</w:t>
            </w:r>
          </w:p>
        </w:tc>
        <w:tc>
          <w:tcPr>
            <w:tcW w:w="850" w:type="dxa"/>
          </w:tcPr>
          <w:p w14:paraId="27C8FBC6" w14:textId="3F568D4A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646FAF72" w14:textId="76772A65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850" w:type="dxa"/>
          </w:tcPr>
          <w:p w14:paraId="2BAAA46C" w14:textId="54A24EB7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4C728E50" w14:textId="71B29D37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98,380</w:t>
            </w:r>
          </w:p>
        </w:tc>
        <w:tc>
          <w:tcPr>
            <w:tcW w:w="850" w:type="dxa"/>
          </w:tcPr>
          <w:p w14:paraId="61CA6D0D" w14:textId="799C7C07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98,203</w:t>
            </w:r>
          </w:p>
        </w:tc>
        <w:tc>
          <w:tcPr>
            <w:tcW w:w="850" w:type="dxa"/>
          </w:tcPr>
          <w:p w14:paraId="2DC66B55" w14:textId="034F2364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30106D07" w14:textId="0E0D56C6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850" w:type="dxa"/>
          </w:tcPr>
          <w:p w14:paraId="01337486" w14:textId="30C69A30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2E09D707" w14:textId="4E15ED04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98,380</w:t>
            </w:r>
          </w:p>
        </w:tc>
      </w:tr>
      <w:tr w:rsidR="00012F22" w:rsidRPr="002750B3" w14:paraId="424DE147" w14:textId="77777777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4F3FE69D" w14:textId="5DA3D5FC" w:rsidR="00012F22" w:rsidRPr="00734065" w:rsidRDefault="00012F22" w:rsidP="00012F22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Quartile 4 (least advantaged)</w:t>
            </w:r>
          </w:p>
        </w:tc>
        <w:tc>
          <w:tcPr>
            <w:tcW w:w="850" w:type="dxa"/>
            <w:noWrap/>
          </w:tcPr>
          <w:p w14:paraId="617EFB63" w14:textId="71551FCD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92,293</w:t>
            </w:r>
          </w:p>
        </w:tc>
        <w:tc>
          <w:tcPr>
            <w:tcW w:w="850" w:type="dxa"/>
            <w:noWrap/>
          </w:tcPr>
          <w:p w14:paraId="5F7EE373" w14:textId="69B1F3F5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850" w:type="dxa"/>
            <w:noWrap/>
          </w:tcPr>
          <w:p w14:paraId="21E88E7E" w14:textId="6AE8DAD6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850" w:type="dxa"/>
            <w:noWrap/>
          </w:tcPr>
          <w:p w14:paraId="71AF37D6" w14:textId="022045F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noWrap/>
          </w:tcPr>
          <w:p w14:paraId="69FDF231" w14:textId="2B29093F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93,197</w:t>
            </w:r>
          </w:p>
        </w:tc>
        <w:tc>
          <w:tcPr>
            <w:tcW w:w="850" w:type="dxa"/>
          </w:tcPr>
          <w:p w14:paraId="4E413FE8" w14:textId="6C4645E8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92,837</w:t>
            </w:r>
          </w:p>
        </w:tc>
        <w:tc>
          <w:tcPr>
            <w:tcW w:w="850" w:type="dxa"/>
          </w:tcPr>
          <w:p w14:paraId="383D75A8" w14:textId="5EF4CA18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850" w:type="dxa"/>
          </w:tcPr>
          <w:p w14:paraId="28D787B9" w14:textId="6FF9DB73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850" w:type="dxa"/>
          </w:tcPr>
          <w:p w14:paraId="6F7E87F1" w14:textId="5F64B7B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50" w:type="dxa"/>
          </w:tcPr>
          <w:p w14:paraId="64320A2E" w14:textId="35E9123E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93,197</w:t>
            </w:r>
          </w:p>
        </w:tc>
        <w:tc>
          <w:tcPr>
            <w:tcW w:w="850" w:type="dxa"/>
          </w:tcPr>
          <w:p w14:paraId="6EBD7A9F" w14:textId="3A329A87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92,915</w:t>
            </w:r>
          </w:p>
        </w:tc>
        <w:tc>
          <w:tcPr>
            <w:tcW w:w="850" w:type="dxa"/>
          </w:tcPr>
          <w:p w14:paraId="761625E3" w14:textId="425F125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850" w:type="dxa"/>
          </w:tcPr>
          <w:p w14:paraId="4AB866AE" w14:textId="544FA9FC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850" w:type="dxa"/>
          </w:tcPr>
          <w:p w14:paraId="1F480CBC" w14:textId="0F391798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</w:tcPr>
          <w:p w14:paraId="2A1D54E0" w14:textId="1C4ADD0A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93,197</w:t>
            </w:r>
          </w:p>
        </w:tc>
      </w:tr>
      <w:tr w:rsidR="00012F22" w:rsidRPr="002750B3" w14:paraId="5AC370A8" w14:textId="77777777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2ECCFDD0" w14:textId="100E4FD1" w:rsidR="006E2025" w:rsidRPr="00734065" w:rsidRDefault="00012F22" w:rsidP="006E202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  <w:t>Education level</w:t>
            </w:r>
          </w:p>
        </w:tc>
        <w:tc>
          <w:tcPr>
            <w:tcW w:w="850" w:type="dxa"/>
            <w:noWrap/>
          </w:tcPr>
          <w:p w14:paraId="0931E471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  <w:noWrap/>
          </w:tcPr>
          <w:p w14:paraId="5A15684A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  <w:noWrap/>
          </w:tcPr>
          <w:p w14:paraId="024EC34A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  <w:noWrap/>
          </w:tcPr>
          <w:p w14:paraId="22A6B0A5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  <w:noWrap/>
          </w:tcPr>
          <w:p w14:paraId="6FD37DB6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1F8AA2CF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2494A40F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7566AA83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7EA86656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1D6AF019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2A89B67E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002AB739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01C3C912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4F057654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  <w:tc>
          <w:tcPr>
            <w:tcW w:w="850" w:type="dxa"/>
          </w:tcPr>
          <w:p w14:paraId="1F9964F9" w14:textId="77777777" w:rsidR="006E2025" w:rsidRPr="002750B3" w:rsidRDefault="006E2025" w:rsidP="006E20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</w:p>
        </w:tc>
      </w:tr>
      <w:tr w:rsidR="00012F22" w:rsidRPr="002750B3" w14:paraId="08FED85E" w14:textId="77777777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16C5D2D2" w14:textId="45288367" w:rsidR="00012F22" w:rsidRPr="00734065" w:rsidRDefault="00012F22" w:rsidP="00012F22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College or University degree</w:t>
            </w:r>
          </w:p>
        </w:tc>
        <w:tc>
          <w:tcPr>
            <w:tcW w:w="850" w:type="dxa"/>
            <w:noWrap/>
          </w:tcPr>
          <w:p w14:paraId="3E358A72" w14:textId="3E45E9B3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128,124</w:t>
            </w:r>
          </w:p>
        </w:tc>
        <w:tc>
          <w:tcPr>
            <w:tcW w:w="850" w:type="dxa"/>
            <w:noWrap/>
          </w:tcPr>
          <w:p w14:paraId="270D0E2F" w14:textId="1B23455B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850" w:type="dxa"/>
            <w:noWrap/>
          </w:tcPr>
          <w:p w14:paraId="3AE5E197" w14:textId="332878EB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850" w:type="dxa"/>
            <w:noWrap/>
          </w:tcPr>
          <w:p w14:paraId="200C2065" w14:textId="32B3A670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noWrap/>
          </w:tcPr>
          <w:p w14:paraId="0C43818F" w14:textId="3104F313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128,890</w:t>
            </w:r>
          </w:p>
        </w:tc>
        <w:tc>
          <w:tcPr>
            <w:tcW w:w="850" w:type="dxa"/>
          </w:tcPr>
          <w:p w14:paraId="14CE0DA3" w14:textId="25158867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128,642</w:t>
            </w:r>
          </w:p>
        </w:tc>
        <w:tc>
          <w:tcPr>
            <w:tcW w:w="850" w:type="dxa"/>
          </w:tcPr>
          <w:p w14:paraId="3FEDF304" w14:textId="461E8FFD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2690C143" w14:textId="1D86BC12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850" w:type="dxa"/>
          </w:tcPr>
          <w:p w14:paraId="1A52F4E5" w14:textId="54E9CC3D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7B89A897" w14:textId="284D27DD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128,890</w:t>
            </w:r>
          </w:p>
        </w:tc>
        <w:tc>
          <w:tcPr>
            <w:tcW w:w="850" w:type="dxa"/>
          </w:tcPr>
          <w:p w14:paraId="6B1599EC" w14:textId="5CFF1F4A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128,714</w:t>
            </w:r>
          </w:p>
        </w:tc>
        <w:tc>
          <w:tcPr>
            <w:tcW w:w="850" w:type="dxa"/>
          </w:tcPr>
          <w:p w14:paraId="36BED052" w14:textId="426044CE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850" w:type="dxa"/>
          </w:tcPr>
          <w:p w14:paraId="514AAEAF" w14:textId="023C7466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850" w:type="dxa"/>
          </w:tcPr>
          <w:p w14:paraId="391C41B2" w14:textId="644A0D32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</w:tcPr>
          <w:p w14:paraId="0C112681" w14:textId="07E93473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128,890</w:t>
            </w:r>
          </w:p>
        </w:tc>
      </w:tr>
      <w:tr w:rsidR="00012F22" w:rsidRPr="002750B3" w14:paraId="5E7AD92B" w14:textId="77777777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5A6095F5" w14:textId="77777777" w:rsidR="00012F22" w:rsidRPr="00734065" w:rsidRDefault="00012F22" w:rsidP="00012F22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 xml:space="preserve">A </w:t>
            </w:r>
            <w:proofErr w:type="gramStart"/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levels</w:t>
            </w:r>
            <w:proofErr w:type="gramEnd"/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 xml:space="preserve">/ </w:t>
            </w:r>
          </w:p>
          <w:p w14:paraId="33BF35C9" w14:textId="52BA912F" w:rsidR="00012F22" w:rsidRPr="00734065" w:rsidRDefault="00012F22" w:rsidP="00012F22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AS levels</w:t>
            </w:r>
          </w:p>
        </w:tc>
        <w:tc>
          <w:tcPr>
            <w:tcW w:w="850" w:type="dxa"/>
            <w:noWrap/>
          </w:tcPr>
          <w:p w14:paraId="497F3D3B" w14:textId="355C2227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44,381</w:t>
            </w:r>
          </w:p>
        </w:tc>
        <w:tc>
          <w:tcPr>
            <w:tcW w:w="850" w:type="dxa"/>
            <w:noWrap/>
          </w:tcPr>
          <w:p w14:paraId="315CD8C6" w14:textId="2A970D22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850" w:type="dxa"/>
            <w:noWrap/>
          </w:tcPr>
          <w:p w14:paraId="51F503B0" w14:textId="7FDF9874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850" w:type="dxa"/>
            <w:noWrap/>
          </w:tcPr>
          <w:p w14:paraId="3F9B5606" w14:textId="3FE8A8CE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noWrap/>
          </w:tcPr>
          <w:p w14:paraId="453FEAE9" w14:textId="5BA0BAAE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44,650</w:t>
            </w:r>
          </w:p>
        </w:tc>
        <w:tc>
          <w:tcPr>
            <w:tcW w:w="850" w:type="dxa"/>
          </w:tcPr>
          <w:p w14:paraId="4023D877" w14:textId="32FF0BBF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44,559</w:t>
            </w:r>
          </w:p>
        </w:tc>
        <w:tc>
          <w:tcPr>
            <w:tcW w:w="850" w:type="dxa"/>
          </w:tcPr>
          <w:p w14:paraId="3A3435AE" w14:textId="7D727CA5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7FFC35FD" w14:textId="2C24B31D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850" w:type="dxa"/>
          </w:tcPr>
          <w:p w14:paraId="09B02CB1" w14:textId="16F82C0A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46AF267E" w14:textId="49BE4091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44,650</w:t>
            </w:r>
          </w:p>
        </w:tc>
        <w:tc>
          <w:tcPr>
            <w:tcW w:w="850" w:type="dxa"/>
          </w:tcPr>
          <w:p w14:paraId="48647F59" w14:textId="188DDEDF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44,581</w:t>
            </w:r>
          </w:p>
        </w:tc>
        <w:tc>
          <w:tcPr>
            <w:tcW w:w="850" w:type="dxa"/>
          </w:tcPr>
          <w:p w14:paraId="52764F6D" w14:textId="15ABC23E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1FD1D720" w14:textId="794784F5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50" w:type="dxa"/>
          </w:tcPr>
          <w:p w14:paraId="5036A7E3" w14:textId="47C4B34C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5BD39152" w14:textId="601F5408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44,650</w:t>
            </w:r>
          </w:p>
        </w:tc>
      </w:tr>
      <w:tr w:rsidR="00012F22" w:rsidRPr="002750B3" w14:paraId="71C723FF" w14:textId="77777777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29EA336B" w14:textId="56FD5ADE" w:rsidR="00012F22" w:rsidRPr="00734065" w:rsidRDefault="00012F22" w:rsidP="00012F22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O levels/ GCSEs/CSEs</w:t>
            </w:r>
          </w:p>
        </w:tc>
        <w:tc>
          <w:tcPr>
            <w:tcW w:w="850" w:type="dxa"/>
            <w:noWrap/>
          </w:tcPr>
          <w:p w14:paraId="18C35FD3" w14:textId="215D7674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108,006</w:t>
            </w:r>
          </w:p>
        </w:tc>
        <w:tc>
          <w:tcPr>
            <w:tcW w:w="850" w:type="dxa"/>
            <w:noWrap/>
          </w:tcPr>
          <w:p w14:paraId="1A3FCDDD" w14:textId="199616C3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850" w:type="dxa"/>
            <w:noWrap/>
          </w:tcPr>
          <w:p w14:paraId="1CC95135" w14:textId="2DF3E96B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850" w:type="dxa"/>
            <w:noWrap/>
          </w:tcPr>
          <w:p w14:paraId="723D2163" w14:textId="014E78A7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noWrap/>
          </w:tcPr>
          <w:p w14:paraId="2E36C994" w14:textId="3A775CC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108,648</w:t>
            </w:r>
          </w:p>
        </w:tc>
        <w:tc>
          <w:tcPr>
            <w:tcW w:w="850" w:type="dxa"/>
          </w:tcPr>
          <w:p w14:paraId="06DFFAED" w14:textId="22BFD8B7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108,420</w:t>
            </w:r>
          </w:p>
        </w:tc>
        <w:tc>
          <w:tcPr>
            <w:tcW w:w="850" w:type="dxa"/>
          </w:tcPr>
          <w:p w14:paraId="59AA0680" w14:textId="34E99662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6AC84360" w14:textId="003B0665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850" w:type="dxa"/>
          </w:tcPr>
          <w:p w14:paraId="1FCDA2C7" w14:textId="73710D88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2EEA6B29" w14:textId="53210721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108,648</w:t>
            </w:r>
          </w:p>
        </w:tc>
        <w:tc>
          <w:tcPr>
            <w:tcW w:w="850" w:type="dxa"/>
          </w:tcPr>
          <w:p w14:paraId="721DC694" w14:textId="2CE7A68D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108,475</w:t>
            </w:r>
          </w:p>
        </w:tc>
        <w:tc>
          <w:tcPr>
            <w:tcW w:w="850" w:type="dxa"/>
          </w:tcPr>
          <w:p w14:paraId="7B580EED" w14:textId="4DED3B6D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7C41A157" w14:textId="210D9406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850" w:type="dxa"/>
          </w:tcPr>
          <w:p w14:paraId="7CD7818F" w14:textId="20F47256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72924DFF" w14:textId="5CD32402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108,648</w:t>
            </w:r>
          </w:p>
        </w:tc>
      </w:tr>
      <w:tr w:rsidR="00012F22" w:rsidRPr="002750B3" w14:paraId="3007DB64" w14:textId="77777777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7FBCF148" w14:textId="102F54C1" w:rsidR="00012F22" w:rsidRPr="00734065" w:rsidRDefault="00012F22" w:rsidP="00012F22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850" w:type="dxa"/>
            <w:noWrap/>
          </w:tcPr>
          <w:p w14:paraId="0E815CE8" w14:textId="02D324DE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46,050</w:t>
            </w:r>
          </w:p>
        </w:tc>
        <w:tc>
          <w:tcPr>
            <w:tcW w:w="850" w:type="dxa"/>
            <w:noWrap/>
          </w:tcPr>
          <w:p w14:paraId="13D5EC9A" w14:textId="793A0753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850" w:type="dxa"/>
            <w:noWrap/>
          </w:tcPr>
          <w:p w14:paraId="10E28BE4" w14:textId="42380194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850" w:type="dxa"/>
            <w:noWrap/>
          </w:tcPr>
          <w:p w14:paraId="5E1D694A" w14:textId="79A15012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noWrap/>
          </w:tcPr>
          <w:p w14:paraId="295D3651" w14:textId="3C89C36B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46,393</w:t>
            </w:r>
          </w:p>
        </w:tc>
        <w:tc>
          <w:tcPr>
            <w:tcW w:w="850" w:type="dxa"/>
          </w:tcPr>
          <w:p w14:paraId="77F9939E" w14:textId="351B546E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46,252</w:t>
            </w:r>
          </w:p>
        </w:tc>
        <w:tc>
          <w:tcPr>
            <w:tcW w:w="850" w:type="dxa"/>
          </w:tcPr>
          <w:p w14:paraId="3CA11E91" w14:textId="7482D8D3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850" w:type="dxa"/>
          </w:tcPr>
          <w:p w14:paraId="0C1E786C" w14:textId="5AC500D3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850" w:type="dxa"/>
          </w:tcPr>
          <w:p w14:paraId="07FE6F40" w14:textId="52BD8754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</w:tcPr>
          <w:p w14:paraId="46FE9D93" w14:textId="4BFD71D7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46,393</w:t>
            </w:r>
          </w:p>
        </w:tc>
        <w:tc>
          <w:tcPr>
            <w:tcW w:w="850" w:type="dxa"/>
          </w:tcPr>
          <w:p w14:paraId="30EFFA81" w14:textId="2B19479B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46,287</w:t>
            </w:r>
          </w:p>
        </w:tc>
        <w:tc>
          <w:tcPr>
            <w:tcW w:w="850" w:type="dxa"/>
          </w:tcPr>
          <w:p w14:paraId="0169E223" w14:textId="03DCC7D9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5614FFD4" w14:textId="47EB8EB2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850" w:type="dxa"/>
          </w:tcPr>
          <w:p w14:paraId="7EA73ACF" w14:textId="32CE2BB7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708817D9" w14:textId="2A6FD849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46,393</w:t>
            </w:r>
          </w:p>
        </w:tc>
      </w:tr>
      <w:tr w:rsidR="00012F22" w:rsidRPr="002750B3" w14:paraId="03A1DF86" w14:textId="77777777" w:rsidTr="00734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5443ED81" w14:textId="0C1AA389" w:rsidR="00012F22" w:rsidRPr="00734065" w:rsidRDefault="00012F22" w:rsidP="00012F22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None of the above</w:t>
            </w:r>
          </w:p>
        </w:tc>
        <w:tc>
          <w:tcPr>
            <w:tcW w:w="850" w:type="dxa"/>
            <w:noWrap/>
          </w:tcPr>
          <w:p w14:paraId="4CFB4275" w14:textId="75007311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62,897</w:t>
            </w:r>
          </w:p>
        </w:tc>
        <w:tc>
          <w:tcPr>
            <w:tcW w:w="850" w:type="dxa"/>
            <w:noWrap/>
          </w:tcPr>
          <w:p w14:paraId="5E315F1D" w14:textId="2D4B4B23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850" w:type="dxa"/>
            <w:noWrap/>
          </w:tcPr>
          <w:p w14:paraId="271AC8DB" w14:textId="3C8E5036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850" w:type="dxa"/>
            <w:noWrap/>
          </w:tcPr>
          <w:p w14:paraId="499853EC" w14:textId="3AA800EF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noWrap/>
          </w:tcPr>
          <w:p w14:paraId="73D860D2" w14:textId="5A389814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63,535</w:t>
            </w:r>
          </w:p>
        </w:tc>
        <w:tc>
          <w:tcPr>
            <w:tcW w:w="850" w:type="dxa"/>
          </w:tcPr>
          <w:p w14:paraId="4F073B32" w14:textId="55051427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63,295</w:t>
            </w:r>
          </w:p>
        </w:tc>
        <w:tc>
          <w:tcPr>
            <w:tcW w:w="850" w:type="dxa"/>
          </w:tcPr>
          <w:p w14:paraId="6376BE03" w14:textId="3EE30E36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850" w:type="dxa"/>
          </w:tcPr>
          <w:p w14:paraId="5D64528E" w14:textId="27A4F2A1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0" w:type="dxa"/>
          </w:tcPr>
          <w:p w14:paraId="6CBFE6C7" w14:textId="7DFCC920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50" w:type="dxa"/>
          </w:tcPr>
          <w:p w14:paraId="19054E4A" w14:textId="65BCCB21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63,535</w:t>
            </w:r>
          </w:p>
        </w:tc>
        <w:tc>
          <w:tcPr>
            <w:tcW w:w="850" w:type="dxa"/>
          </w:tcPr>
          <w:p w14:paraId="7B99393B" w14:textId="1FC922F7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63,333</w:t>
            </w:r>
          </w:p>
        </w:tc>
        <w:tc>
          <w:tcPr>
            <w:tcW w:w="850" w:type="dxa"/>
          </w:tcPr>
          <w:p w14:paraId="40359028" w14:textId="024F2B49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850" w:type="dxa"/>
          </w:tcPr>
          <w:p w14:paraId="61E834F5" w14:textId="323C42EC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850" w:type="dxa"/>
          </w:tcPr>
          <w:p w14:paraId="24448075" w14:textId="4CE02271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</w:tcPr>
          <w:p w14:paraId="7300E018" w14:textId="4D961733" w:rsidR="00012F22" w:rsidRPr="002750B3" w:rsidRDefault="00012F22" w:rsidP="00012F2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63,535</w:t>
            </w:r>
          </w:p>
        </w:tc>
      </w:tr>
      <w:tr w:rsidR="00012F22" w:rsidRPr="002750B3" w14:paraId="08E22350" w14:textId="77777777" w:rsidTr="0073406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noWrap/>
          </w:tcPr>
          <w:p w14:paraId="7408D33F" w14:textId="482F2D81" w:rsidR="00012F22" w:rsidRPr="00734065" w:rsidRDefault="00012F22" w:rsidP="00012F22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bidi="he-IL"/>
              </w:rPr>
            </w:pPr>
            <w:r w:rsidRPr="00734065">
              <w:rPr>
                <w:rFonts w:asciiTheme="minorHAnsi" w:hAnsiTheme="minorHAnsi" w:cstheme="minorHAnsi"/>
                <w:b w:val="0"/>
                <w:bCs w:val="0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50" w:type="dxa"/>
            <w:noWrap/>
          </w:tcPr>
          <w:p w14:paraId="119D013D" w14:textId="54F17977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389,458</w:t>
            </w:r>
          </w:p>
        </w:tc>
        <w:tc>
          <w:tcPr>
            <w:tcW w:w="850" w:type="dxa"/>
            <w:noWrap/>
          </w:tcPr>
          <w:p w14:paraId="4F45439F" w14:textId="4ECDAEA2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850" w:type="dxa"/>
            <w:noWrap/>
          </w:tcPr>
          <w:p w14:paraId="2F400906" w14:textId="43B165FA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2,658</w:t>
            </w:r>
          </w:p>
        </w:tc>
        <w:tc>
          <w:tcPr>
            <w:tcW w:w="850" w:type="dxa"/>
            <w:noWrap/>
          </w:tcPr>
          <w:p w14:paraId="46A6F1FD" w14:textId="07A1FB98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noWrap/>
          </w:tcPr>
          <w:p w14:paraId="0D9E4357" w14:textId="6C3DAC8A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392,116</w:t>
            </w:r>
          </w:p>
        </w:tc>
        <w:tc>
          <w:tcPr>
            <w:tcW w:w="850" w:type="dxa"/>
          </w:tcPr>
          <w:p w14:paraId="0B8A1E93" w14:textId="16C9B098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391,168</w:t>
            </w:r>
          </w:p>
        </w:tc>
        <w:tc>
          <w:tcPr>
            <w:tcW w:w="850" w:type="dxa"/>
          </w:tcPr>
          <w:p w14:paraId="4CC3A932" w14:textId="52887782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093EBB0F" w14:textId="585D8A38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850" w:type="dxa"/>
          </w:tcPr>
          <w:p w14:paraId="469AE466" w14:textId="178C77F0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3F38EE81" w14:textId="02E1F3C1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392,116</w:t>
            </w:r>
          </w:p>
        </w:tc>
        <w:tc>
          <w:tcPr>
            <w:tcW w:w="850" w:type="dxa"/>
          </w:tcPr>
          <w:p w14:paraId="06228F5A" w14:textId="1204EAAE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391,390</w:t>
            </w:r>
          </w:p>
        </w:tc>
        <w:tc>
          <w:tcPr>
            <w:tcW w:w="850" w:type="dxa"/>
          </w:tcPr>
          <w:p w14:paraId="76E223EB" w14:textId="61ABBEF2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850" w:type="dxa"/>
          </w:tcPr>
          <w:p w14:paraId="5C88DF5D" w14:textId="14C92A6D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726</w:t>
            </w:r>
          </w:p>
        </w:tc>
        <w:tc>
          <w:tcPr>
            <w:tcW w:w="850" w:type="dxa"/>
          </w:tcPr>
          <w:p w14:paraId="09EDC955" w14:textId="046D4947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14:paraId="02516D7E" w14:textId="6FA0ECAD" w:rsidR="00012F22" w:rsidRPr="002750B3" w:rsidRDefault="00012F22" w:rsidP="00012F2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bidi="he-IL"/>
              </w:rPr>
            </w:pPr>
            <w:r w:rsidRPr="002750B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392,116</w:t>
            </w:r>
          </w:p>
        </w:tc>
      </w:tr>
    </w:tbl>
    <w:p w14:paraId="69468D35" w14:textId="77777777" w:rsidR="006E2025" w:rsidRPr="002750B3" w:rsidRDefault="006E2025" w:rsidP="006E2025">
      <w:pPr>
        <w:rPr>
          <w:rFonts w:asciiTheme="minorHAnsi" w:hAnsiTheme="minorHAnsi" w:cstheme="minorHAnsi"/>
        </w:rPr>
      </w:pPr>
    </w:p>
    <w:p w14:paraId="45D6B23C" w14:textId="77777777" w:rsidR="00497917" w:rsidRPr="002750B3" w:rsidRDefault="000F4501" w:rsidP="00B6111B">
      <w:pPr>
        <w:pStyle w:val="Caption"/>
        <w:keepNext/>
        <w:spacing w:after="0" w:line="240" w:lineRule="auto"/>
        <w:rPr>
          <w:rFonts w:asciiTheme="minorHAnsi" w:hAnsiTheme="minorHAnsi" w:cstheme="minorHAnsi"/>
        </w:rPr>
      </w:pPr>
      <w:r w:rsidRPr="002750B3">
        <w:rPr>
          <w:rFonts w:asciiTheme="minorHAnsi" w:hAnsiTheme="minorHAnsi" w:cstheme="minorHAnsi"/>
        </w:rPr>
        <w:br w:type="page"/>
      </w:r>
    </w:p>
    <w:p w14:paraId="48FEA515" w14:textId="69D186CC" w:rsidR="002F42E2" w:rsidRDefault="00845742" w:rsidP="002F42E2">
      <w:pPr>
        <w:pStyle w:val="Caption"/>
        <w:keepNext/>
        <w:spacing w:after="0"/>
      </w:pPr>
      <w:bookmarkStart w:id="7" w:name="_Toc40102727"/>
      <w:r>
        <w:t>Table S</w:t>
      </w:r>
      <w:fldSimple w:instr=" SEQ Table \* ARABIC ">
        <w:r w:rsidR="00A93A13">
          <w:rPr>
            <w:noProof/>
          </w:rPr>
          <w:t>4</w:t>
        </w:r>
      </w:fldSimple>
      <w:r w:rsidR="002F42E2">
        <w:t xml:space="preserve">: </w:t>
      </w:r>
      <w:r w:rsidR="002F42E2" w:rsidRPr="002750B3">
        <w:rPr>
          <w:rFonts w:asciiTheme="minorHAnsi" w:hAnsiTheme="minorHAnsi" w:cstheme="minorHAnsi"/>
        </w:rPr>
        <w:t>Ethnicity and risk of testing positive</w:t>
      </w:r>
      <w:bookmarkEnd w:id="7"/>
    </w:p>
    <w:tbl>
      <w:tblPr>
        <w:tblStyle w:val="PlainTable1"/>
        <w:tblW w:w="0" w:type="auto"/>
        <w:tblLayout w:type="fixed"/>
        <w:tblLook w:val="0000" w:firstRow="0" w:lastRow="0" w:firstColumn="0" w:lastColumn="0" w:noHBand="0" w:noVBand="0"/>
      </w:tblPr>
      <w:tblGrid>
        <w:gridCol w:w="1531"/>
        <w:gridCol w:w="1531"/>
        <w:gridCol w:w="1531"/>
        <w:gridCol w:w="1531"/>
        <w:gridCol w:w="1531"/>
        <w:gridCol w:w="1531"/>
        <w:gridCol w:w="1531"/>
        <w:gridCol w:w="1531"/>
      </w:tblGrid>
      <w:tr w:rsidR="007842A6" w:rsidRPr="002750B3" w14:paraId="3EC22CC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382378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</w:tcPr>
          <w:p w14:paraId="75989FB6" w14:textId="04C861B0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B34045F" w14:textId="76BB2431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531" w:type="dxa"/>
          </w:tcPr>
          <w:p w14:paraId="1598A913" w14:textId="4980DDC9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C9AFB6C" w14:textId="1999A7F2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531" w:type="dxa"/>
          </w:tcPr>
          <w:p w14:paraId="00AC1696" w14:textId="668C84D2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4EB1C62" w14:textId="508BBEB4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  <w:tc>
          <w:tcPr>
            <w:tcW w:w="1531" w:type="dxa"/>
          </w:tcPr>
          <w:p w14:paraId="2AACB5AB" w14:textId="10AED223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7</w:t>
            </w:r>
          </w:p>
        </w:tc>
      </w:tr>
      <w:tr w:rsidR="007842A6" w:rsidRPr="002750B3" w14:paraId="1599AEC9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A3D797B" w14:textId="77777777" w:rsidR="007842A6" w:rsidRPr="00946419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positive for SARS-CoV-2</w:t>
            </w:r>
          </w:p>
        </w:tc>
        <w:tc>
          <w:tcPr>
            <w:tcW w:w="1531" w:type="dxa"/>
          </w:tcPr>
          <w:p w14:paraId="636A48AF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7F735C14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7A06ACC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302DCD95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531" w:type="dxa"/>
          </w:tcPr>
          <w:p w14:paraId="68348CD1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30B16E7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B7A61C1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104E7AE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531" w:type="dxa"/>
          </w:tcPr>
          <w:p w14:paraId="7438CB62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1DF7240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42EE0A2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56C8976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531" w:type="dxa"/>
          </w:tcPr>
          <w:p w14:paraId="2FE228D8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245AA0F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7842A6" w:rsidRPr="002750B3" w14:paraId="3E1FE57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3D30460" w14:textId="24D1F740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531" w:type="dxa"/>
          </w:tcPr>
          <w:p w14:paraId="115BA8ED" w14:textId="643BA64F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46C3B9B" w14:textId="33D64338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473762EE" w14:textId="77C54859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2DB1216" w14:textId="43592CF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1951B6BA" w14:textId="6F849114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EDBC426" w14:textId="68425EEF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0000EA0F" w14:textId="35D655CC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127A645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8B3D46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531" w:type="dxa"/>
          </w:tcPr>
          <w:p w14:paraId="55E8AC4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[0.652,1.056]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A258AA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[0.651,1.056]</w:t>
            </w:r>
          </w:p>
        </w:tc>
        <w:tc>
          <w:tcPr>
            <w:tcW w:w="1531" w:type="dxa"/>
          </w:tcPr>
          <w:p w14:paraId="6D456D0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[0.636,1.031]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B758F0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[0.643,1.042]</w:t>
            </w:r>
          </w:p>
        </w:tc>
        <w:tc>
          <w:tcPr>
            <w:tcW w:w="1531" w:type="dxa"/>
          </w:tcPr>
          <w:p w14:paraId="07FBAF7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[0.632,1.025]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D87587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[0.649,1.053]</w:t>
            </w:r>
          </w:p>
        </w:tc>
        <w:tc>
          <w:tcPr>
            <w:tcW w:w="1531" w:type="dxa"/>
          </w:tcPr>
          <w:p w14:paraId="2C59F78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[0.631,1.021]</w:t>
            </w:r>
          </w:p>
        </w:tc>
      </w:tr>
      <w:tr w:rsidR="007842A6" w:rsidRPr="002750B3" w14:paraId="2343DBA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C67429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531" w:type="dxa"/>
          </w:tcPr>
          <w:p w14:paraId="207208B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[0.477,0.795]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1C57CD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[0.475,0.792]</w:t>
            </w:r>
          </w:p>
        </w:tc>
        <w:tc>
          <w:tcPr>
            <w:tcW w:w="1531" w:type="dxa"/>
          </w:tcPr>
          <w:p w14:paraId="205349E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[0.465,0.775]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647F2A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[0.480,0.797]</w:t>
            </w:r>
          </w:p>
        </w:tc>
        <w:tc>
          <w:tcPr>
            <w:tcW w:w="1531" w:type="dxa"/>
          </w:tcPr>
          <w:p w14:paraId="013587B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[0.444,0.739]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DA3C85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[0.464,0.774]</w:t>
            </w:r>
          </w:p>
        </w:tc>
        <w:tc>
          <w:tcPr>
            <w:tcW w:w="1531" w:type="dxa"/>
          </w:tcPr>
          <w:p w14:paraId="0F49F4E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[0.452,0.751]</w:t>
            </w:r>
          </w:p>
        </w:tc>
      </w:tr>
      <w:tr w:rsidR="007842A6" w:rsidRPr="002750B3" w14:paraId="3B5EA39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D4EDBA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531" w:type="dxa"/>
          </w:tcPr>
          <w:p w14:paraId="554C854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[0.457,0.754]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3A1F43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[0.454,0.751]</w:t>
            </w:r>
          </w:p>
        </w:tc>
        <w:tc>
          <w:tcPr>
            <w:tcW w:w="1531" w:type="dxa"/>
          </w:tcPr>
          <w:p w14:paraId="2723ED9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[0.441,0.730]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85F092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[0.478,0.792]</w:t>
            </w:r>
          </w:p>
        </w:tc>
        <w:tc>
          <w:tcPr>
            <w:tcW w:w="1531" w:type="dxa"/>
          </w:tcPr>
          <w:p w14:paraId="60F01A8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[0.410,0.673]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637823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[0.436,0.721]</w:t>
            </w:r>
          </w:p>
        </w:tc>
        <w:tc>
          <w:tcPr>
            <w:tcW w:w="1531" w:type="dxa"/>
          </w:tcPr>
          <w:p w14:paraId="4A8A6C0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[0.439,0.724]</w:t>
            </w:r>
          </w:p>
        </w:tc>
      </w:tr>
      <w:tr w:rsidR="007842A6" w:rsidRPr="002750B3" w14:paraId="2024854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8B7361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531" w:type="dxa"/>
          </w:tcPr>
          <w:p w14:paraId="67A306D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[0.545,0.861]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449606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[0.543,0.859]</w:t>
            </w:r>
          </w:p>
        </w:tc>
        <w:tc>
          <w:tcPr>
            <w:tcW w:w="1531" w:type="dxa"/>
          </w:tcPr>
          <w:p w14:paraId="3E055A5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[0.497,0.797]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E688C1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[0.563,0.929]</w:t>
            </w:r>
          </w:p>
        </w:tc>
        <w:tc>
          <w:tcPr>
            <w:tcW w:w="1531" w:type="dxa"/>
          </w:tcPr>
          <w:p w14:paraId="3BD3DE5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[0.482,0.762]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A05BD9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[0.510,0.812]</w:t>
            </w:r>
          </w:p>
        </w:tc>
        <w:tc>
          <w:tcPr>
            <w:tcW w:w="1531" w:type="dxa"/>
          </w:tcPr>
          <w:p w14:paraId="5947521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[0.510,0.847]</w:t>
            </w:r>
          </w:p>
        </w:tc>
      </w:tr>
      <w:tr w:rsidR="007842A6" w:rsidRPr="002750B3" w14:paraId="3A90DB7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41A07F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531" w:type="dxa"/>
          </w:tcPr>
          <w:p w14:paraId="65AFEB9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[0.982,1.512]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8EDD26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[0.977,1.508]</w:t>
            </w:r>
          </w:p>
        </w:tc>
        <w:tc>
          <w:tcPr>
            <w:tcW w:w="1531" w:type="dxa"/>
          </w:tcPr>
          <w:p w14:paraId="46AE7FE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[0.831,1.332]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F6CC43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[0.938,1.621]</w:t>
            </w:r>
          </w:p>
        </w:tc>
        <w:tc>
          <w:tcPr>
            <w:tcW w:w="1531" w:type="dxa"/>
          </w:tcPr>
          <w:p w14:paraId="7AB1286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[0.842,1.306]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9680C3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[0.901,1.403]</w:t>
            </w:r>
          </w:p>
        </w:tc>
        <w:tc>
          <w:tcPr>
            <w:tcW w:w="1531" w:type="dxa"/>
          </w:tcPr>
          <w:p w14:paraId="27A9DD0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[0.835,1.454]</w:t>
            </w:r>
          </w:p>
        </w:tc>
      </w:tr>
      <w:tr w:rsidR="007842A6" w:rsidRPr="002750B3" w14:paraId="7E3C132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240251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531" w:type="dxa"/>
          </w:tcPr>
          <w:p w14:paraId="51DCD54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2.213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[1.227,3.991]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FEED56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[1.221,3.975]</w:t>
            </w:r>
          </w:p>
        </w:tc>
        <w:tc>
          <w:tcPr>
            <w:tcW w:w="1531" w:type="dxa"/>
          </w:tcPr>
          <w:p w14:paraId="287E2E6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[1.039,3.432]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BC8138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[1.197,4.066]</w:t>
            </w:r>
          </w:p>
        </w:tc>
        <w:tc>
          <w:tcPr>
            <w:tcW w:w="1531" w:type="dxa"/>
          </w:tcPr>
          <w:p w14:paraId="15A19BD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[1.050,3.440]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3E3C49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[1.124,3.678]</w:t>
            </w:r>
          </w:p>
        </w:tc>
        <w:tc>
          <w:tcPr>
            <w:tcW w:w="1531" w:type="dxa"/>
          </w:tcPr>
          <w:p w14:paraId="03F8E37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[1.075,3.687]</w:t>
            </w:r>
          </w:p>
        </w:tc>
      </w:tr>
      <w:tr w:rsidR="007842A6" w:rsidRPr="002750B3" w14:paraId="6F36DCBF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1B73906" w14:textId="1CA7BCA2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531" w:type="dxa"/>
          </w:tcPr>
          <w:p w14:paraId="4D137937" w14:textId="575349ED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F1E0B3E" w14:textId="2D66E809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3EA248AD" w14:textId="3DC3A22D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2CAF820" w14:textId="26B6D8F0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6F9DD750" w14:textId="416AD62B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55A034A" w14:textId="36EEB0D9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393CDEA9" w14:textId="5EC8BB59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7AFD364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6BF860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531" w:type="dxa"/>
          </w:tcPr>
          <w:p w14:paraId="1C863B2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[1.203,1.552]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498E56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[1.203,1.552]</w:t>
            </w:r>
          </w:p>
        </w:tc>
        <w:tc>
          <w:tcPr>
            <w:tcW w:w="1531" w:type="dxa"/>
          </w:tcPr>
          <w:p w14:paraId="58A5286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[1.453,1.884]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30D14D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[1.389,1.816]</w:t>
            </w:r>
          </w:p>
        </w:tc>
        <w:tc>
          <w:tcPr>
            <w:tcW w:w="1531" w:type="dxa"/>
          </w:tcPr>
          <w:p w14:paraId="37E6941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[1.192,1.538]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3CC117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[1.190,1.550]</w:t>
            </w:r>
          </w:p>
        </w:tc>
        <w:tc>
          <w:tcPr>
            <w:tcW w:w="1531" w:type="dxa"/>
          </w:tcPr>
          <w:p w14:paraId="66C6FDA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[1.349,1.777]</w:t>
            </w:r>
          </w:p>
        </w:tc>
      </w:tr>
      <w:tr w:rsidR="007842A6" w:rsidRPr="002750B3" w14:paraId="34B413F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F17F006" w14:textId="431F0C01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531" w:type="dxa"/>
          </w:tcPr>
          <w:p w14:paraId="345FF2D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[0.700,1.437]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FF4FC9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[0.699,1.436]</w:t>
            </w:r>
          </w:p>
        </w:tc>
        <w:tc>
          <w:tcPr>
            <w:tcW w:w="1531" w:type="dxa"/>
          </w:tcPr>
          <w:p w14:paraId="548A69A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[0.698,1.433]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D03BB6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[0.691,1.421]</w:t>
            </w:r>
          </w:p>
        </w:tc>
        <w:tc>
          <w:tcPr>
            <w:tcW w:w="1531" w:type="dxa"/>
          </w:tcPr>
          <w:p w14:paraId="73393DC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[0.704,1.447]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604C41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[0.697,1.434]</w:t>
            </w:r>
          </w:p>
        </w:tc>
        <w:tc>
          <w:tcPr>
            <w:tcW w:w="1531" w:type="dxa"/>
          </w:tcPr>
          <w:p w14:paraId="2FE30E9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[0.690,1.420]</w:t>
            </w:r>
          </w:p>
        </w:tc>
      </w:tr>
      <w:tr w:rsidR="007842A6" w:rsidRPr="002750B3" w14:paraId="26BCA07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B6EEBC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531" w:type="dxa"/>
          </w:tcPr>
          <w:p w14:paraId="6957431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[0.348,0.873]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3B5026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[0.347,0.870]</w:t>
            </w:r>
          </w:p>
        </w:tc>
        <w:tc>
          <w:tcPr>
            <w:tcW w:w="1531" w:type="dxa"/>
          </w:tcPr>
          <w:p w14:paraId="6229DC5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[0.360,0.903]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AF7EFC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[0.447,1.134]</w:t>
            </w:r>
          </w:p>
        </w:tc>
        <w:tc>
          <w:tcPr>
            <w:tcW w:w="1531" w:type="dxa"/>
          </w:tcPr>
          <w:p w14:paraId="14B6287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[0.375,0.942]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B3A42C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[0.376,0.944]</w:t>
            </w:r>
          </w:p>
        </w:tc>
        <w:tc>
          <w:tcPr>
            <w:tcW w:w="1531" w:type="dxa"/>
          </w:tcPr>
          <w:p w14:paraId="7521A4C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[0.464,1.179]</w:t>
            </w:r>
          </w:p>
        </w:tc>
      </w:tr>
      <w:tr w:rsidR="007842A6" w:rsidRPr="002750B3" w14:paraId="326FA17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D640A0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531" w:type="dxa"/>
          </w:tcPr>
          <w:p w14:paraId="71E0CB5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[0.542,1.108]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7E58F9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[0.542,1.108]</w:t>
            </w:r>
          </w:p>
        </w:tc>
        <w:tc>
          <w:tcPr>
            <w:tcW w:w="1531" w:type="dxa"/>
          </w:tcPr>
          <w:p w14:paraId="1CC161C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[0.547,1.118]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1CFE5C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[0.587,1.198]</w:t>
            </w:r>
          </w:p>
        </w:tc>
        <w:tc>
          <w:tcPr>
            <w:tcW w:w="1531" w:type="dxa"/>
          </w:tcPr>
          <w:p w14:paraId="5FAFEE9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[0.546,1.116]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B621AF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[0.537,1.098]</w:t>
            </w:r>
          </w:p>
        </w:tc>
        <w:tc>
          <w:tcPr>
            <w:tcW w:w="1531" w:type="dxa"/>
          </w:tcPr>
          <w:p w14:paraId="7DB20B7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[0.575,1.173]</w:t>
            </w:r>
          </w:p>
        </w:tc>
      </w:tr>
      <w:tr w:rsidR="007842A6" w:rsidRPr="002750B3" w14:paraId="6201951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F91163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531" w:type="dxa"/>
          </w:tcPr>
          <w:p w14:paraId="7C0EDFB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[0.377,0.755]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1AAAE9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[0.376,0.752]</w:t>
            </w:r>
          </w:p>
        </w:tc>
        <w:tc>
          <w:tcPr>
            <w:tcW w:w="1531" w:type="dxa"/>
          </w:tcPr>
          <w:p w14:paraId="6BF837E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[0.396,0.792]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C85BED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[0.509,1.025]</w:t>
            </w:r>
          </w:p>
        </w:tc>
        <w:tc>
          <w:tcPr>
            <w:tcW w:w="1531" w:type="dxa"/>
          </w:tcPr>
          <w:p w14:paraId="21F5EB0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[0.420,0.842]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24677F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[0.403,0.807]</w:t>
            </w:r>
          </w:p>
        </w:tc>
        <w:tc>
          <w:tcPr>
            <w:tcW w:w="1531" w:type="dxa"/>
          </w:tcPr>
          <w:p w14:paraId="1474DAF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[0.527,1.062]</w:t>
            </w:r>
          </w:p>
        </w:tc>
      </w:tr>
      <w:tr w:rsidR="007842A6" w:rsidRPr="002750B3" w14:paraId="1BBDB64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1C17F4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531" w:type="dxa"/>
          </w:tcPr>
          <w:p w14:paraId="273BA9A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[0.470,0.911]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6E8E2D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[0.471,0.911]</w:t>
            </w:r>
          </w:p>
        </w:tc>
        <w:tc>
          <w:tcPr>
            <w:tcW w:w="1531" w:type="dxa"/>
          </w:tcPr>
          <w:p w14:paraId="1F53CE5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[0.473,0.916]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D1EBC5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[0.486,0.942]</w:t>
            </w:r>
          </w:p>
        </w:tc>
        <w:tc>
          <w:tcPr>
            <w:tcW w:w="1531" w:type="dxa"/>
          </w:tcPr>
          <w:p w14:paraId="4F2C10F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[0.468,0.907]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8930EB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[0.467,0.905]</w:t>
            </w:r>
          </w:p>
        </w:tc>
        <w:tc>
          <w:tcPr>
            <w:tcW w:w="1531" w:type="dxa"/>
          </w:tcPr>
          <w:p w14:paraId="6CA89DE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[0.477,0.925]</w:t>
            </w:r>
          </w:p>
        </w:tc>
      </w:tr>
      <w:tr w:rsidR="007842A6" w:rsidRPr="002750B3" w14:paraId="40E11CA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80781A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531" w:type="dxa"/>
          </w:tcPr>
          <w:p w14:paraId="33061A7E" w14:textId="79103046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C333569" w14:textId="405B71DB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2394A442" w14:textId="1D87191F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86E4AC6" w14:textId="1B2F8DBE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5A375CC1" w14:textId="3EAC52E9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8EE3540" w14:textId="2D8D868D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057DA9A0" w14:textId="36DBD45B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4E3AE19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7149E4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531" w:type="dxa"/>
          </w:tcPr>
          <w:p w14:paraId="0D09472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[0.460,0.823]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7FAE3C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[0.460,0.824]</w:t>
            </w:r>
          </w:p>
        </w:tc>
        <w:tc>
          <w:tcPr>
            <w:tcW w:w="1531" w:type="dxa"/>
          </w:tcPr>
          <w:p w14:paraId="2F012FD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[0.464,0.831]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B964B0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[0.502,0.900]</w:t>
            </w:r>
          </w:p>
        </w:tc>
        <w:tc>
          <w:tcPr>
            <w:tcW w:w="1531" w:type="dxa"/>
          </w:tcPr>
          <w:p w14:paraId="2FC98DF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[0.479,0.858]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258BDB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[0.467,0.837]</w:t>
            </w:r>
          </w:p>
        </w:tc>
        <w:tc>
          <w:tcPr>
            <w:tcW w:w="1531" w:type="dxa"/>
          </w:tcPr>
          <w:p w14:paraId="0173B03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[0.506,0.907]</w:t>
            </w:r>
          </w:p>
        </w:tc>
      </w:tr>
      <w:tr w:rsidR="007842A6" w:rsidRPr="002750B3" w14:paraId="5136B81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3ECB0D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531" w:type="dxa"/>
          </w:tcPr>
          <w:p w14:paraId="6A486D9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[0.272,0.538]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7A0F2A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[0.271,0.538]</w:t>
            </w:r>
          </w:p>
        </w:tc>
        <w:tc>
          <w:tcPr>
            <w:tcW w:w="1531" w:type="dxa"/>
          </w:tcPr>
          <w:p w14:paraId="7489BE5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[0.273,0.541]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35903E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[0.319,0.636]</w:t>
            </w:r>
          </w:p>
        </w:tc>
        <w:tc>
          <w:tcPr>
            <w:tcW w:w="1531" w:type="dxa"/>
          </w:tcPr>
          <w:p w14:paraId="68F8649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[0.288,0.572]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C38490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[0.281,0.557]</w:t>
            </w:r>
          </w:p>
        </w:tc>
        <w:tc>
          <w:tcPr>
            <w:tcW w:w="1531" w:type="dxa"/>
          </w:tcPr>
          <w:p w14:paraId="3657612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[0.322,0.642]</w:t>
            </w:r>
          </w:p>
        </w:tc>
      </w:tr>
      <w:tr w:rsidR="007842A6" w:rsidRPr="002750B3" w14:paraId="4D596EE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B40F03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531" w:type="dxa"/>
          </w:tcPr>
          <w:p w14:paraId="454B7D9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[0.467,1.059]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C1DD20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[0.463,1.053]</w:t>
            </w:r>
          </w:p>
        </w:tc>
        <w:tc>
          <w:tcPr>
            <w:tcW w:w="1531" w:type="dxa"/>
          </w:tcPr>
          <w:p w14:paraId="1F0E93D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[0.490,1.111]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D4B1F9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[0.413,0.953]</w:t>
            </w:r>
          </w:p>
        </w:tc>
        <w:tc>
          <w:tcPr>
            <w:tcW w:w="1531" w:type="dxa"/>
          </w:tcPr>
          <w:p w14:paraId="16078DF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[0.489,1.116]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ADE19B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[0.476,1.086]</w:t>
            </w:r>
          </w:p>
        </w:tc>
        <w:tc>
          <w:tcPr>
            <w:tcW w:w="1531" w:type="dxa"/>
          </w:tcPr>
          <w:p w14:paraId="758D6B4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[0.446,1.032]</w:t>
            </w:r>
          </w:p>
        </w:tc>
      </w:tr>
      <w:tr w:rsidR="007842A6" w:rsidRPr="002750B3" w14:paraId="0CA24CC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B00E50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531" w:type="dxa"/>
          </w:tcPr>
          <w:p w14:paraId="6C5FAF4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[0.354,0.698]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DD3764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[0.354,0.698]</w:t>
            </w:r>
          </w:p>
        </w:tc>
        <w:tc>
          <w:tcPr>
            <w:tcW w:w="1531" w:type="dxa"/>
          </w:tcPr>
          <w:p w14:paraId="246D730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[0.355,0.700]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5E1FF2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[0.400,0.791]</w:t>
            </w:r>
          </w:p>
        </w:tc>
        <w:tc>
          <w:tcPr>
            <w:tcW w:w="1531" w:type="dxa"/>
          </w:tcPr>
          <w:p w14:paraId="1A0726F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[0.367,0.724]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F6E550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[0.360,0.710]</w:t>
            </w:r>
          </w:p>
        </w:tc>
        <w:tc>
          <w:tcPr>
            <w:tcW w:w="1531" w:type="dxa"/>
          </w:tcPr>
          <w:p w14:paraId="66C0C71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[0.400,0.791]</w:t>
            </w:r>
          </w:p>
        </w:tc>
      </w:tr>
      <w:tr w:rsidR="007842A6" w:rsidRPr="002750B3" w14:paraId="525C93E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968CB4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531" w:type="dxa"/>
          </w:tcPr>
          <w:p w14:paraId="544A6FB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[0.623,1.126]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6AC263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[0.623,1.126]</w:t>
            </w:r>
          </w:p>
        </w:tc>
        <w:tc>
          <w:tcPr>
            <w:tcW w:w="1531" w:type="dxa"/>
          </w:tcPr>
          <w:p w14:paraId="5543771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[0.605,1.093]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83D203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[0.652,1.178]</w:t>
            </w:r>
          </w:p>
        </w:tc>
        <w:tc>
          <w:tcPr>
            <w:tcW w:w="1531" w:type="dxa"/>
          </w:tcPr>
          <w:p w14:paraId="7C0912C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[0.620,1.121]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32141D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[0.628,1.136]</w:t>
            </w:r>
          </w:p>
        </w:tc>
        <w:tc>
          <w:tcPr>
            <w:tcW w:w="1531" w:type="dxa"/>
          </w:tcPr>
          <w:p w14:paraId="2DE8ADB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[0.638,1.153]</w:t>
            </w:r>
          </w:p>
        </w:tc>
      </w:tr>
      <w:tr w:rsidR="007842A6" w:rsidRPr="002750B3" w14:paraId="52C772E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4A2062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531" w:type="dxa"/>
          </w:tcPr>
          <w:p w14:paraId="16D2600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[0.717,1.259]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FBADB4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[0.717,1.259]</w:t>
            </w:r>
          </w:p>
        </w:tc>
        <w:tc>
          <w:tcPr>
            <w:tcW w:w="1531" w:type="dxa"/>
          </w:tcPr>
          <w:p w14:paraId="5E7B6B3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[0.704,1.235]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FCC115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[0.708,1.244]</w:t>
            </w:r>
          </w:p>
        </w:tc>
        <w:tc>
          <w:tcPr>
            <w:tcW w:w="1531" w:type="dxa"/>
          </w:tcPr>
          <w:p w14:paraId="12C1141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[0.711,1.249]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42C6AA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[0.702,1.233]</w:t>
            </w:r>
          </w:p>
        </w:tc>
        <w:tc>
          <w:tcPr>
            <w:tcW w:w="1531" w:type="dxa"/>
          </w:tcPr>
          <w:p w14:paraId="070480A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[0.691,1.216]</w:t>
            </w:r>
          </w:p>
        </w:tc>
      </w:tr>
      <w:tr w:rsidR="007842A6" w:rsidRPr="002750B3" w14:paraId="3D4FB06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89026F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531" w:type="dxa"/>
          </w:tcPr>
          <w:p w14:paraId="5D34A9A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[0.507,1.025]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85D3B2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[0.507,1.025]</w:t>
            </w:r>
          </w:p>
        </w:tc>
        <w:tc>
          <w:tcPr>
            <w:tcW w:w="1531" w:type="dxa"/>
          </w:tcPr>
          <w:p w14:paraId="3BB3AFB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[0.491,0.992]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76A050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[0.542,1.097]</w:t>
            </w:r>
          </w:p>
        </w:tc>
        <w:tc>
          <w:tcPr>
            <w:tcW w:w="1531" w:type="dxa"/>
          </w:tcPr>
          <w:p w14:paraId="394FEB2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[0.500,1.010]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9FD430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[0.500,1.010]</w:t>
            </w:r>
          </w:p>
        </w:tc>
        <w:tc>
          <w:tcPr>
            <w:tcW w:w="1531" w:type="dxa"/>
          </w:tcPr>
          <w:p w14:paraId="1402750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[0.524,1.060]</w:t>
            </w:r>
          </w:p>
        </w:tc>
      </w:tr>
      <w:tr w:rsidR="007842A6" w:rsidRPr="002750B3" w14:paraId="2A99046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52F681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531" w:type="dxa"/>
          </w:tcPr>
          <w:p w14:paraId="76B8F9D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[0.551,1.018]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154C15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[0.548,1.013]</w:t>
            </w:r>
          </w:p>
        </w:tc>
        <w:tc>
          <w:tcPr>
            <w:tcW w:w="1531" w:type="dxa"/>
          </w:tcPr>
          <w:p w14:paraId="1B8AB8C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[0.583,1.074]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3DF28F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[0.588,1.097]</w:t>
            </w:r>
          </w:p>
        </w:tc>
        <w:tc>
          <w:tcPr>
            <w:tcW w:w="1531" w:type="dxa"/>
          </w:tcPr>
          <w:p w14:paraId="13329B6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[0.581,1.077]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78100A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[0.572,1.062]</w:t>
            </w:r>
          </w:p>
        </w:tc>
        <w:tc>
          <w:tcPr>
            <w:tcW w:w="1531" w:type="dxa"/>
          </w:tcPr>
          <w:p w14:paraId="4B02197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[0.611,1.141]</w:t>
            </w:r>
          </w:p>
        </w:tc>
      </w:tr>
      <w:tr w:rsidR="007842A6" w:rsidRPr="002750B3" w14:paraId="2AC798C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B4A2F5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531" w:type="dxa"/>
          </w:tcPr>
          <w:p w14:paraId="7807139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[0.662,1.189]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28772C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[0.660,1.184]</w:t>
            </w:r>
          </w:p>
        </w:tc>
        <w:tc>
          <w:tcPr>
            <w:tcW w:w="1531" w:type="dxa"/>
          </w:tcPr>
          <w:p w14:paraId="614B1DE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[0.688,1.230]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9C7DA9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[0.707,1.274]</w:t>
            </w:r>
          </w:p>
        </w:tc>
        <w:tc>
          <w:tcPr>
            <w:tcW w:w="1531" w:type="dxa"/>
          </w:tcPr>
          <w:p w14:paraId="23190C3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[0.691,1.241]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2F5CF5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[0.686,1.232]</w:t>
            </w:r>
          </w:p>
        </w:tc>
        <w:tc>
          <w:tcPr>
            <w:tcW w:w="1531" w:type="dxa"/>
          </w:tcPr>
          <w:p w14:paraId="7B208CD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[0.726,1.311]</w:t>
            </w:r>
          </w:p>
        </w:tc>
      </w:tr>
      <w:tr w:rsidR="007842A6" w:rsidRPr="002750B3" w14:paraId="5B1E6E7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63BE1C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531" w:type="dxa"/>
          </w:tcPr>
          <w:p w14:paraId="02517BF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[0.561,1.051]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B0C8E9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[0.562,1.053]</w:t>
            </w:r>
          </w:p>
        </w:tc>
        <w:tc>
          <w:tcPr>
            <w:tcW w:w="1531" w:type="dxa"/>
          </w:tcPr>
          <w:p w14:paraId="7BC6052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[0.562,1.053]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6BF932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[0.555,1.041]</w:t>
            </w:r>
          </w:p>
        </w:tc>
        <w:tc>
          <w:tcPr>
            <w:tcW w:w="1531" w:type="dxa"/>
          </w:tcPr>
          <w:p w14:paraId="2E7D178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[0.564,1.060]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FFBB61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[0.552,1.036]</w:t>
            </w:r>
          </w:p>
        </w:tc>
        <w:tc>
          <w:tcPr>
            <w:tcW w:w="1531" w:type="dxa"/>
          </w:tcPr>
          <w:p w14:paraId="4684438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[0.548,1.031]</w:t>
            </w:r>
          </w:p>
        </w:tc>
      </w:tr>
      <w:tr w:rsidR="007842A6" w:rsidRPr="002750B3" w14:paraId="78FAE23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9810427" w14:textId="09BBCA6E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531" w:type="dxa"/>
          </w:tcPr>
          <w:p w14:paraId="25893119" w14:textId="27CA00BE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B2D5943" w14:textId="77DD5DA6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35C61643" w14:textId="02830A08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B50E7A7" w14:textId="2D6E5651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39D3A6F1" w14:textId="6FBC60B5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7B84B03" w14:textId="5726D9CA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4422754D" w14:textId="656D851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5D6E469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BC435C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531" w:type="dxa"/>
          </w:tcPr>
          <w:p w14:paraId="414F4A1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[0.997,2.026]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9DA1C7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[0.998,2.028]</w:t>
            </w:r>
          </w:p>
        </w:tc>
        <w:tc>
          <w:tcPr>
            <w:tcW w:w="1531" w:type="dxa"/>
          </w:tcPr>
          <w:p w14:paraId="5F81C47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[0.939,1.909]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05BB40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[0.859,1.749]</w:t>
            </w:r>
          </w:p>
        </w:tc>
        <w:tc>
          <w:tcPr>
            <w:tcW w:w="1531" w:type="dxa"/>
          </w:tcPr>
          <w:p w14:paraId="2916F28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[0.967,1.965]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062C11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[0.949,1.932]</w:t>
            </w:r>
          </w:p>
        </w:tc>
        <w:tc>
          <w:tcPr>
            <w:tcW w:w="1531" w:type="dxa"/>
          </w:tcPr>
          <w:p w14:paraId="1795807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[0.845,1.725]</w:t>
            </w:r>
          </w:p>
        </w:tc>
      </w:tr>
      <w:tr w:rsidR="007842A6" w:rsidRPr="002750B3" w14:paraId="13A9F56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A972E9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531" w:type="dxa"/>
          </w:tcPr>
          <w:p w14:paraId="44E3ADA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[0.758,1.584]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D8A969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[0.673,1.564]</w:t>
            </w:r>
          </w:p>
        </w:tc>
        <w:tc>
          <w:tcPr>
            <w:tcW w:w="1531" w:type="dxa"/>
          </w:tcPr>
          <w:p w14:paraId="78C1244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[0.682,1.579]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498D15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[0.688,1.623]</w:t>
            </w:r>
          </w:p>
        </w:tc>
        <w:tc>
          <w:tcPr>
            <w:tcW w:w="1531" w:type="dxa"/>
          </w:tcPr>
          <w:p w14:paraId="15A4D17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[0.663,1.537]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F03FB7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[0.640,1.491]</w:t>
            </w:r>
          </w:p>
        </w:tc>
        <w:tc>
          <w:tcPr>
            <w:tcW w:w="1531" w:type="dxa"/>
          </w:tcPr>
          <w:p w14:paraId="06D4255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[0.664,1.556]</w:t>
            </w:r>
          </w:p>
        </w:tc>
      </w:tr>
      <w:tr w:rsidR="007842A6" w:rsidRPr="002750B3" w14:paraId="05AAADA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A37D54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531" w:type="dxa"/>
          </w:tcPr>
          <w:p w14:paraId="4AFE818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[0.514,2.598]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0BBE57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[0.496,2.532]</w:t>
            </w:r>
          </w:p>
        </w:tc>
        <w:tc>
          <w:tcPr>
            <w:tcW w:w="1531" w:type="dxa"/>
          </w:tcPr>
          <w:p w14:paraId="635E123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[0.477,2.434]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AEEA77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[0.424,2.165]</w:t>
            </w:r>
          </w:p>
        </w:tc>
        <w:tc>
          <w:tcPr>
            <w:tcW w:w="1531" w:type="dxa"/>
          </w:tcPr>
          <w:p w14:paraId="209B835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[0.467,2.393]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90B0EF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[0.447,2.291]</w:t>
            </w:r>
          </w:p>
        </w:tc>
        <w:tc>
          <w:tcPr>
            <w:tcW w:w="1531" w:type="dxa"/>
          </w:tcPr>
          <w:p w14:paraId="084978C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[0.407,2.090]</w:t>
            </w:r>
          </w:p>
        </w:tc>
      </w:tr>
      <w:tr w:rsidR="007842A6" w:rsidRPr="002750B3" w14:paraId="7683BED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FD5A1B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531" w:type="dxa"/>
          </w:tcPr>
          <w:p w14:paraId="41A9911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[1.751,3.356]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131093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[1.482,3.331]</w:t>
            </w:r>
          </w:p>
        </w:tc>
        <w:tc>
          <w:tcPr>
            <w:tcW w:w="1531" w:type="dxa"/>
          </w:tcPr>
          <w:p w14:paraId="713A2F6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[1.415,3.192]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0389E3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[1.243,2.876]</w:t>
            </w:r>
          </w:p>
        </w:tc>
        <w:tc>
          <w:tcPr>
            <w:tcW w:w="1531" w:type="dxa"/>
          </w:tcPr>
          <w:p w14:paraId="771B69B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[1.288,2.923]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1B29BD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[1.313,2.964]</w:t>
            </w:r>
          </w:p>
        </w:tc>
        <w:tc>
          <w:tcPr>
            <w:tcW w:w="1531" w:type="dxa"/>
          </w:tcPr>
          <w:p w14:paraId="6C1180B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[1.150,2.662]</w:t>
            </w:r>
          </w:p>
        </w:tc>
      </w:tr>
      <w:tr w:rsidR="007842A6" w:rsidRPr="002750B3" w14:paraId="30D34DB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73C967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531" w:type="dxa"/>
          </w:tcPr>
          <w:p w14:paraId="2A65502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3.350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[2.478,4.530]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BC020B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3.127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[2.181,4.484]</w:t>
            </w:r>
          </w:p>
        </w:tc>
        <w:tc>
          <w:tcPr>
            <w:tcW w:w="1531" w:type="dxa"/>
          </w:tcPr>
          <w:p w14:paraId="64B2CED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[1.834,3.842]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AB5CBD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[1.388,3.029]</w:t>
            </w:r>
          </w:p>
        </w:tc>
        <w:tc>
          <w:tcPr>
            <w:tcW w:w="1531" w:type="dxa"/>
          </w:tcPr>
          <w:p w14:paraId="6B5A111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[1.959,4.048]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94E36E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2.585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[1.793,3.728]</w:t>
            </w:r>
          </w:p>
        </w:tc>
        <w:tc>
          <w:tcPr>
            <w:tcW w:w="1531" w:type="dxa"/>
          </w:tcPr>
          <w:p w14:paraId="489C577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[1.303,2.840]</w:t>
            </w:r>
          </w:p>
        </w:tc>
      </w:tr>
      <w:tr w:rsidR="007842A6" w:rsidRPr="002750B3" w14:paraId="0C4D0E49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55919C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531" w:type="dxa"/>
          </w:tcPr>
          <w:p w14:paraId="363EDF4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[0.394,3.799]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507930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[0.352,3.566]</w:t>
            </w:r>
          </w:p>
        </w:tc>
        <w:tc>
          <w:tcPr>
            <w:tcW w:w="1531" w:type="dxa"/>
          </w:tcPr>
          <w:p w14:paraId="2EA0929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[0.343,3.482]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12582C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[0.349,3.566]</w:t>
            </w:r>
          </w:p>
        </w:tc>
        <w:tc>
          <w:tcPr>
            <w:tcW w:w="1531" w:type="dxa"/>
          </w:tcPr>
          <w:p w14:paraId="7716DBC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[0.361,3.659]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2FAC9D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[0.367,3.712]</w:t>
            </w:r>
          </w:p>
        </w:tc>
        <w:tc>
          <w:tcPr>
            <w:tcW w:w="1531" w:type="dxa"/>
          </w:tcPr>
          <w:p w14:paraId="2A1F42A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[0.386,3.929]</w:t>
            </w:r>
          </w:p>
        </w:tc>
      </w:tr>
      <w:tr w:rsidR="007842A6" w:rsidRPr="002750B3" w14:paraId="25635EF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329C58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531" w:type="dxa"/>
          </w:tcPr>
          <w:p w14:paraId="748BE96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[1.354,3.567]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6858C4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[1.207,3.413]</w:t>
            </w:r>
          </w:p>
        </w:tc>
        <w:tc>
          <w:tcPr>
            <w:tcW w:w="1531" w:type="dxa"/>
          </w:tcPr>
          <w:p w14:paraId="3C626BC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1.792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[1.060,3.030]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6CEC80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[0.856,2.533]</w:t>
            </w:r>
          </w:p>
        </w:tc>
        <w:tc>
          <w:tcPr>
            <w:tcW w:w="1531" w:type="dxa"/>
          </w:tcPr>
          <w:p w14:paraId="65DBA61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[1.090,3.091]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680282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[1.002,2.828]</w:t>
            </w:r>
          </w:p>
        </w:tc>
        <w:tc>
          <w:tcPr>
            <w:tcW w:w="1531" w:type="dxa"/>
          </w:tcPr>
          <w:p w14:paraId="6D926CC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[0.810,2.359]</w:t>
            </w:r>
          </w:p>
        </w:tc>
      </w:tr>
      <w:tr w:rsidR="007842A6" w:rsidRPr="002750B3" w14:paraId="710891D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03DFED1" w14:textId="4B3A13DE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531" w:type="dxa"/>
          </w:tcPr>
          <w:p w14:paraId="15658BC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3AFB125" w14:textId="1650A380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362BDB91" w14:textId="5D580F08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B931EB8" w14:textId="060E53DC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660E58E6" w14:textId="04FCF4D3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F756A83" w14:textId="43CF706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66840033" w14:textId="1C1B1B22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3FF24AF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0D00C3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531" w:type="dxa"/>
          </w:tcPr>
          <w:p w14:paraId="7870B66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71257F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[0.828,1.478]</w:t>
            </w:r>
          </w:p>
        </w:tc>
        <w:tc>
          <w:tcPr>
            <w:tcW w:w="1531" w:type="dxa"/>
          </w:tcPr>
          <w:p w14:paraId="35C5BB1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[0.781,1.409]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DA7D7D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[0.721,1.355]</w:t>
            </w:r>
          </w:p>
        </w:tc>
        <w:tc>
          <w:tcPr>
            <w:tcW w:w="1531" w:type="dxa"/>
          </w:tcPr>
          <w:p w14:paraId="2B11506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[0.840,1.508]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246DA9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[0.827,1.488]</w:t>
            </w:r>
          </w:p>
        </w:tc>
        <w:tc>
          <w:tcPr>
            <w:tcW w:w="1531" w:type="dxa"/>
          </w:tcPr>
          <w:p w14:paraId="033C6B7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[0.743,1.392]</w:t>
            </w:r>
          </w:p>
        </w:tc>
      </w:tr>
      <w:tr w:rsidR="007842A6" w:rsidRPr="002750B3" w14:paraId="343BA0E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D3347DE" w14:textId="2AA0BF43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531" w:type="dxa"/>
          </w:tcPr>
          <w:p w14:paraId="4358E17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3CE9FE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68D9E6B7" w14:textId="4E8C4238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A74ED59" w14:textId="13658BE2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42C2344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F5BF2B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57C14EC" w14:textId="4C31CC55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204C4CB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E9807B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531" w:type="dxa"/>
          </w:tcPr>
          <w:p w14:paraId="596DF7B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AC4EC5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FAB9CA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4.683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[3.873,5.663]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5A64F0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4.799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[3.954,5.823]</w:t>
            </w:r>
          </w:p>
        </w:tc>
        <w:tc>
          <w:tcPr>
            <w:tcW w:w="1531" w:type="dxa"/>
          </w:tcPr>
          <w:p w14:paraId="2832592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E93A51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131D88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4.753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[3.915,5.771]</w:t>
            </w:r>
          </w:p>
        </w:tc>
      </w:tr>
      <w:tr w:rsidR="007842A6" w:rsidRPr="002750B3" w14:paraId="17E5355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A28FA8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531" w:type="dxa"/>
          </w:tcPr>
          <w:p w14:paraId="0120D1C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31CC85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623E6D8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[1.366,1.933]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FFD8527" w14:textId="0982A753" w:rsidR="007842A6" w:rsidRPr="002750B3" w:rsidRDefault="00946419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0BE9F539" w14:textId="6E17059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9714D32" w14:textId="7F5EACC5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</w:tcPr>
          <w:p w14:paraId="7AAB478F" w14:textId="7459CFE6" w:rsidR="007842A6" w:rsidRPr="002750B3" w:rsidRDefault="00946419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526FB87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F3BC56F" w14:textId="5D7A93F7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531" w:type="dxa"/>
          </w:tcPr>
          <w:p w14:paraId="43121F1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93ED70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6ACBC0B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5AD2DE2" w14:textId="2E4B6BB4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7FC6054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AC4536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8C0404E" w14:textId="3AD9785A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1D70FBB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305908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531" w:type="dxa"/>
          </w:tcPr>
          <w:p w14:paraId="2786E50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D0C669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FC9ED5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0A37ED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[0.783,1.114]</w:t>
            </w:r>
          </w:p>
        </w:tc>
        <w:tc>
          <w:tcPr>
            <w:tcW w:w="1531" w:type="dxa"/>
          </w:tcPr>
          <w:p w14:paraId="7B45120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3D2A62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633C5AB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[0.792,1.126]</w:t>
            </w:r>
          </w:p>
        </w:tc>
      </w:tr>
      <w:tr w:rsidR="007842A6" w:rsidRPr="002750B3" w14:paraId="1A61361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2748DA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531" w:type="dxa"/>
          </w:tcPr>
          <w:p w14:paraId="1C6AAC5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3623E5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AFDE34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903D3B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[0.881,1.357]</w:t>
            </w:r>
          </w:p>
        </w:tc>
        <w:tc>
          <w:tcPr>
            <w:tcW w:w="1531" w:type="dxa"/>
          </w:tcPr>
          <w:p w14:paraId="52DDAF3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D973FA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E7284E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[0.874,1.346]</w:t>
            </w:r>
          </w:p>
        </w:tc>
      </w:tr>
      <w:tr w:rsidR="007842A6" w:rsidRPr="002750B3" w14:paraId="41C13E0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E659FC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531" w:type="dxa"/>
          </w:tcPr>
          <w:p w14:paraId="3BAE387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5B9953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B9DF9E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6880E9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[1.028,1.561]</w:t>
            </w:r>
          </w:p>
        </w:tc>
        <w:tc>
          <w:tcPr>
            <w:tcW w:w="1531" w:type="dxa"/>
          </w:tcPr>
          <w:p w14:paraId="3CA4BF9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7573D6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8DA823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[1.046,1.586]</w:t>
            </w:r>
          </w:p>
        </w:tc>
      </w:tr>
      <w:tr w:rsidR="007842A6" w:rsidRPr="002750B3" w14:paraId="7B0A193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D74B303" w14:textId="4261079E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531" w:type="dxa"/>
          </w:tcPr>
          <w:p w14:paraId="71043D3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AADAA5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36BD3F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AAEC1AE" w14:textId="2660945C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7D49171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8078FE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528030E" w14:textId="3DB60492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7E6116E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D76006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531" w:type="dxa"/>
          </w:tcPr>
          <w:p w14:paraId="42F9B2C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04D3E5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E5D373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91D22B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[0.927,1.499]</w:t>
            </w:r>
          </w:p>
        </w:tc>
        <w:tc>
          <w:tcPr>
            <w:tcW w:w="1531" w:type="dxa"/>
          </w:tcPr>
          <w:p w14:paraId="7DCA6D0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9C55A2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32004B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[0.879,1.425]</w:t>
            </w:r>
          </w:p>
        </w:tc>
      </w:tr>
      <w:tr w:rsidR="007842A6" w:rsidRPr="002750B3" w14:paraId="780DA3F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DB8678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531" w:type="dxa"/>
          </w:tcPr>
          <w:p w14:paraId="566854B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B871D5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97D6E2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BF8404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[0.945,1.372]</w:t>
            </w:r>
          </w:p>
        </w:tc>
        <w:tc>
          <w:tcPr>
            <w:tcW w:w="1531" w:type="dxa"/>
          </w:tcPr>
          <w:p w14:paraId="6DC61F9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4B7724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6CA7AFB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[0.867,1.263]</w:t>
            </w:r>
          </w:p>
        </w:tc>
      </w:tr>
      <w:tr w:rsidR="007842A6" w:rsidRPr="002750B3" w14:paraId="2244CA8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E5972A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531" w:type="dxa"/>
          </w:tcPr>
          <w:p w14:paraId="088F9A9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829DE8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94BCFA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C6AA40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[1.061,1.631]</w:t>
            </w:r>
          </w:p>
        </w:tc>
        <w:tc>
          <w:tcPr>
            <w:tcW w:w="1531" w:type="dxa"/>
          </w:tcPr>
          <w:p w14:paraId="22241A6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E16BF1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9AE642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[0.957,1.477]</w:t>
            </w:r>
          </w:p>
        </w:tc>
      </w:tr>
      <w:tr w:rsidR="007842A6" w:rsidRPr="002750B3" w14:paraId="63414240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419F31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531" w:type="dxa"/>
          </w:tcPr>
          <w:p w14:paraId="328F514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F2D28A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27D095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1DC792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[1.378,2.052]</w:t>
            </w:r>
          </w:p>
        </w:tc>
        <w:tc>
          <w:tcPr>
            <w:tcW w:w="1531" w:type="dxa"/>
          </w:tcPr>
          <w:p w14:paraId="122043C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AD5F49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D16803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[1.188,1.794]</w:t>
            </w:r>
          </w:p>
        </w:tc>
      </w:tr>
      <w:tr w:rsidR="007842A6" w:rsidRPr="002750B3" w14:paraId="5EAAE51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99778BA" w14:textId="6511BCD3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531" w:type="dxa"/>
          </w:tcPr>
          <w:p w14:paraId="22FF4B7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6FFE50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2024FF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DC21AA1" w14:textId="6FF77764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1A848E4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A52C99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50CFF4D" w14:textId="7CFE5AA3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223EBA4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D23A56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531" w:type="dxa"/>
          </w:tcPr>
          <w:p w14:paraId="3B8E536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E21E26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4F7FA7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85067A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[0.893,1.360]</w:t>
            </w:r>
          </w:p>
        </w:tc>
        <w:tc>
          <w:tcPr>
            <w:tcW w:w="1531" w:type="dxa"/>
          </w:tcPr>
          <w:p w14:paraId="4FA5ED0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B83F51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05D9C3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[0.871,1.327]</w:t>
            </w:r>
          </w:p>
        </w:tc>
      </w:tr>
      <w:tr w:rsidR="007842A6" w:rsidRPr="002750B3" w14:paraId="3645EE9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B7E116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531" w:type="dxa"/>
          </w:tcPr>
          <w:p w14:paraId="0E6DDD0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7C53C1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4A03E4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2826C3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[1.018,1.531]</w:t>
            </w:r>
          </w:p>
        </w:tc>
        <w:tc>
          <w:tcPr>
            <w:tcW w:w="1531" w:type="dxa"/>
          </w:tcPr>
          <w:p w14:paraId="007EFAF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26F707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83938D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[0.961,1.445]</w:t>
            </w:r>
          </w:p>
        </w:tc>
      </w:tr>
      <w:tr w:rsidR="007842A6" w:rsidRPr="002750B3" w14:paraId="64018F8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3DE5F8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531" w:type="dxa"/>
          </w:tcPr>
          <w:p w14:paraId="750358D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C75178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314C95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F7D285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[1.251,1.907]</w:t>
            </w:r>
          </w:p>
        </w:tc>
        <w:tc>
          <w:tcPr>
            <w:tcW w:w="1531" w:type="dxa"/>
          </w:tcPr>
          <w:p w14:paraId="5F8220C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E300D1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47412C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[1.122,1.714]</w:t>
            </w:r>
          </w:p>
        </w:tc>
      </w:tr>
      <w:tr w:rsidR="007842A6" w:rsidRPr="002750B3" w14:paraId="551BD67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AEBCDBD" w14:textId="2CFF8CD3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531" w:type="dxa"/>
          </w:tcPr>
          <w:p w14:paraId="33409F2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1259C2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AE4D5A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7E5D5DE" w14:textId="18BF358C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374A69D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CCAF57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137649E" w14:textId="1CC70140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44F1526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7FE8D1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531" w:type="dxa"/>
          </w:tcPr>
          <w:p w14:paraId="6B783FC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F331ED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6731FEE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40BFE8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[1.118,1.648]</w:t>
            </w:r>
          </w:p>
        </w:tc>
        <w:tc>
          <w:tcPr>
            <w:tcW w:w="1531" w:type="dxa"/>
          </w:tcPr>
          <w:p w14:paraId="5B30D73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BBC2B3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CD2FAE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[0.999,1.477]</w:t>
            </w:r>
          </w:p>
        </w:tc>
      </w:tr>
      <w:tr w:rsidR="007842A6" w:rsidRPr="002750B3" w14:paraId="7D25ED8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8F32071" w14:textId="0CF9E77E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/rural</w:t>
            </w: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531" w:type="dxa"/>
          </w:tcPr>
          <w:p w14:paraId="223085E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A8D329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5DB0F5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FE77A4E" w14:textId="037CA4C8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7E4BE10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005539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765882D" w14:textId="6D7E24D9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1A1EB6A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316435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531" w:type="dxa"/>
          </w:tcPr>
          <w:p w14:paraId="782123D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A6999E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042B4E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A229DF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[0.543,0.889]</w:t>
            </w:r>
          </w:p>
        </w:tc>
        <w:tc>
          <w:tcPr>
            <w:tcW w:w="1531" w:type="dxa"/>
          </w:tcPr>
          <w:p w14:paraId="6D11FDD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644126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C829F1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[0.558,0.914]</w:t>
            </w:r>
          </w:p>
        </w:tc>
      </w:tr>
      <w:tr w:rsidR="007842A6" w:rsidRPr="002750B3" w14:paraId="13AE293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75241CB" w14:textId="2E91D012" w:rsidR="007842A6" w:rsidRPr="002750B3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531" w:type="dxa"/>
          </w:tcPr>
          <w:p w14:paraId="19B2DEC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E18CCC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8741A3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91EDE57" w14:textId="2F2D9473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70447D1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E7F616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7C9617F" w14:textId="0A0F2AA2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176651E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B70FCC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531" w:type="dxa"/>
          </w:tcPr>
          <w:p w14:paraId="589E1C2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4AC124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845705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AF408A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[1.257,1.956]</w:t>
            </w:r>
          </w:p>
        </w:tc>
        <w:tc>
          <w:tcPr>
            <w:tcW w:w="1531" w:type="dxa"/>
          </w:tcPr>
          <w:p w14:paraId="3EFC03D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52B686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D5029F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[1.171,1.823]</w:t>
            </w:r>
          </w:p>
        </w:tc>
      </w:tr>
      <w:tr w:rsidR="007842A6" w:rsidRPr="002750B3" w14:paraId="3425C53F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B5FEF3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531" w:type="dxa"/>
          </w:tcPr>
          <w:p w14:paraId="3A68FFF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92FE77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6DD09AE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6D43AE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[0.798,2.076]</w:t>
            </w:r>
          </w:p>
        </w:tc>
        <w:tc>
          <w:tcPr>
            <w:tcW w:w="1531" w:type="dxa"/>
          </w:tcPr>
          <w:p w14:paraId="46E3C05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A5704D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6761F5F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[0.761,1.978]</w:t>
            </w:r>
          </w:p>
        </w:tc>
      </w:tr>
      <w:tr w:rsidR="007842A6" w:rsidRPr="002750B3" w14:paraId="4854C4B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80CC46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531" w:type="dxa"/>
          </w:tcPr>
          <w:p w14:paraId="0CD8487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060BFE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AAF672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615E3C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[1.772,3.300]</w:t>
            </w:r>
          </w:p>
        </w:tc>
        <w:tc>
          <w:tcPr>
            <w:tcW w:w="1531" w:type="dxa"/>
          </w:tcPr>
          <w:p w14:paraId="00D0B04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1082D5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1C1869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[1.095,2.105]</w:t>
            </w:r>
          </w:p>
        </w:tc>
      </w:tr>
      <w:tr w:rsidR="007842A6" w:rsidRPr="002750B3" w14:paraId="23FDD049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70C72D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531" w:type="dxa"/>
          </w:tcPr>
          <w:p w14:paraId="339F207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AAE28A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65ABFA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2771EA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[0.577,1.718]</w:t>
            </w:r>
          </w:p>
        </w:tc>
        <w:tc>
          <w:tcPr>
            <w:tcW w:w="1531" w:type="dxa"/>
          </w:tcPr>
          <w:p w14:paraId="0EDF638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AFA05B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4BAF96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[0.542,1.615]</w:t>
            </w:r>
          </w:p>
        </w:tc>
      </w:tr>
      <w:tr w:rsidR="007842A6" w:rsidRPr="002750B3" w14:paraId="33EDA500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B2C566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531" w:type="dxa"/>
          </w:tcPr>
          <w:p w14:paraId="4EFAF3F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C6D7EE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FAA44A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218814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[0.782,2.554]</w:t>
            </w:r>
          </w:p>
        </w:tc>
        <w:tc>
          <w:tcPr>
            <w:tcW w:w="1531" w:type="dxa"/>
          </w:tcPr>
          <w:p w14:paraId="2123522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312D30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64372E0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[0.766,2.502]</w:t>
            </w:r>
          </w:p>
        </w:tc>
      </w:tr>
      <w:tr w:rsidR="007842A6" w:rsidRPr="002750B3" w14:paraId="1AB549D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9570E77" w14:textId="6AF6FBD7" w:rsidR="00734065" w:rsidRPr="00734065" w:rsidRDefault="0073406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Manual </w:t>
            </w:r>
            <w:r w:rsid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occupation:</w:t>
            </w:r>
          </w:p>
          <w:p w14:paraId="3EDFBE67" w14:textId="4BE55E14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531" w:type="dxa"/>
          </w:tcPr>
          <w:p w14:paraId="2898413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40BE0D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6BD282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1B9C220" w14:textId="6365E17B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6E58FF5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747C16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6D2A94A" w14:textId="3CFECEA9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48BE086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7DD607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31" w:type="dxa"/>
          </w:tcPr>
          <w:p w14:paraId="42C9AB8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DC59FF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196F61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76A9F2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[1.288,1.978]</w:t>
            </w:r>
          </w:p>
        </w:tc>
        <w:tc>
          <w:tcPr>
            <w:tcW w:w="1531" w:type="dxa"/>
          </w:tcPr>
          <w:p w14:paraId="20685EC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F07E5C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D080BE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[1.294,1.986]</w:t>
            </w:r>
          </w:p>
        </w:tc>
      </w:tr>
      <w:tr w:rsidR="007842A6" w:rsidRPr="002750B3" w14:paraId="62ABDE0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D55C6B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531" w:type="dxa"/>
          </w:tcPr>
          <w:p w14:paraId="1EB620A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C0F279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C6DC66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A6170BB" w14:textId="1E22A353" w:rsidR="007842A6" w:rsidRPr="002750B3" w:rsidRDefault="00946419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272E6D9B" w14:textId="122C9478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B2FAB93" w14:textId="25F3B9D3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531" w:type="dxa"/>
          </w:tcPr>
          <w:p w14:paraId="2ED5FF32" w14:textId="31E06B57" w:rsidR="007842A6" w:rsidRPr="002750B3" w:rsidRDefault="00946419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7CCEE07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670B915" w14:textId="378D5ABD" w:rsidR="007842A6" w:rsidRPr="002750B3" w:rsidRDefault="00C02475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</w:t>
            </w:r>
            <w:r w:rsidR="00946419"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ong-standing illness/disability:</w:t>
            </w:r>
            <w:r w:rsidR="0094641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531" w:type="dxa"/>
          </w:tcPr>
          <w:p w14:paraId="5D7949F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117AC4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439CD7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88BBFE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44E7FFA" w14:textId="0C869012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29058F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6B29A1B" w14:textId="59C00698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633E082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786FDB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531" w:type="dxa"/>
          </w:tcPr>
          <w:p w14:paraId="00C03B5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9B019C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3D96CC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72E641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9C355E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[1.024,1.402]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5C3163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8384F1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[0.983,1.349]</w:t>
            </w:r>
          </w:p>
        </w:tc>
      </w:tr>
      <w:tr w:rsidR="007842A6" w:rsidRPr="002750B3" w14:paraId="00AE779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DCBBD39" w14:textId="069B13ED" w:rsidR="007842A6" w:rsidRPr="002750B3" w:rsidRDefault="00946419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531" w:type="dxa"/>
          </w:tcPr>
          <w:p w14:paraId="6C27139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2285B0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13A0D0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B121FA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15440C6" w14:textId="78DC8FD0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845CB3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892BECD" w14:textId="750C2EE0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1E70FF9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02DDF4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531" w:type="dxa"/>
          </w:tcPr>
          <w:p w14:paraId="3ADA717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93FD80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14EFFF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EBECA3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860D39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[0.884,1.248]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5A1E40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EB5C5C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[0.854,1.206]</w:t>
            </w:r>
          </w:p>
        </w:tc>
      </w:tr>
      <w:tr w:rsidR="007842A6" w:rsidRPr="002750B3" w14:paraId="430E2AC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00B1D5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531" w:type="dxa"/>
          </w:tcPr>
          <w:p w14:paraId="7571CE1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9FB9AB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46B93B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E0F55B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D56F1D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[1.051,1.566]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B899C9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948A5D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[0.957,1.433]</w:t>
            </w:r>
          </w:p>
        </w:tc>
      </w:tr>
      <w:tr w:rsidR="007842A6" w:rsidRPr="002750B3" w14:paraId="02C5445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18BE4B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531" w:type="dxa"/>
          </w:tcPr>
          <w:p w14:paraId="3ED1305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A37815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E69F8B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277661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995340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[1.180,1.904]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BF929E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0C8CF4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[1.025,1.666]</w:t>
            </w:r>
          </w:p>
        </w:tc>
      </w:tr>
      <w:tr w:rsidR="007842A6" w:rsidRPr="002750B3" w14:paraId="22A8803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4DAA99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531" w:type="dxa"/>
          </w:tcPr>
          <w:p w14:paraId="33AA1C9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016D56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706558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90C900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1FD86C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[1.184,2.127]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6274E6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CF80A1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[0.965,1.742]</w:t>
            </w:r>
          </w:p>
        </w:tc>
      </w:tr>
      <w:tr w:rsidR="007842A6" w:rsidRPr="002750B3" w14:paraId="12060A1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54C29C8" w14:textId="35C8E4C2" w:rsidR="007842A6" w:rsidRPr="002750B3" w:rsidRDefault="00946419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531" w:type="dxa"/>
          </w:tcPr>
          <w:p w14:paraId="45EBA90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CC08DC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20B8DB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04791F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4B6D82B" w14:textId="18B58623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58FBFA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6B7BE22" w14:textId="005239F5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00DAC523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CBE429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531" w:type="dxa"/>
          </w:tcPr>
          <w:p w14:paraId="7A0C743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AD33D0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4D8B6F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8F00CE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C2AE3D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[0.865,1.317]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473694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A99944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[0.806,1.228]</w:t>
            </w:r>
          </w:p>
        </w:tc>
      </w:tr>
      <w:tr w:rsidR="007842A6" w:rsidRPr="002750B3" w14:paraId="1E9E98A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3C9728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531" w:type="dxa"/>
          </w:tcPr>
          <w:p w14:paraId="423C9D2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A66F31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A8852C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ADBA60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77E4F2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[1.135,1.829]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3AFBD4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7FCF70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[0.945,1.546]</w:t>
            </w:r>
          </w:p>
        </w:tc>
      </w:tr>
      <w:tr w:rsidR="007842A6" w:rsidRPr="002750B3" w14:paraId="40F6227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552D37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531" w:type="dxa"/>
          </w:tcPr>
          <w:p w14:paraId="15889C0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4D5CFA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98BBB6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0A0CBF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3BE688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[1.575,2.929]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ABCBEA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5EC2FE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[1.142,2.230]</w:t>
            </w:r>
          </w:p>
        </w:tc>
      </w:tr>
      <w:tr w:rsidR="007842A6" w:rsidRPr="002750B3" w14:paraId="75D7D98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D94BA2C" w14:textId="505180D2" w:rsidR="007842A6" w:rsidRPr="002750B3" w:rsidRDefault="00946419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531" w:type="dxa"/>
          </w:tcPr>
          <w:p w14:paraId="0DB6F16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E57672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3A1C937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55114D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2995E3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0BF287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[0.852,4.303]</w:t>
            </w:r>
          </w:p>
        </w:tc>
        <w:tc>
          <w:tcPr>
            <w:tcW w:w="1531" w:type="dxa"/>
          </w:tcPr>
          <w:p w14:paraId="107F11B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[0.810,4.067]</w:t>
            </w:r>
          </w:p>
        </w:tc>
      </w:tr>
      <w:tr w:rsidR="007842A6" w:rsidRPr="002750B3" w14:paraId="09AFE51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4C0B20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531" w:type="dxa"/>
          </w:tcPr>
          <w:p w14:paraId="1F7BD54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CB1A09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56AA99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7F976C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84D7CB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FB55D15" w14:textId="4E023CE4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5BC0ACBE" w14:textId="1FD48250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275517FD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BF57F8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531" w:type="dxa"/>
          </w:tcPr>
          <w:p w14:paraId="542AFAE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FE8FA2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7D0F8B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6E262D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5F5B9C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EE4D69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[1.097,1.539]</w:t>
            </w:r>
          </w:p>
        </w:tc>
        <w:tc>
          <w:tcPr>
            <w:tcW w:w="1531" w:type="dxa"/>
          </w:tcPr>
          <w:p w14:paraId="3C08594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[1.049,1.475]</w:t>
            </w:r>
          </w:p>
        </w:tc>
      </w:tr>
      <w:tr w:rsidR="007842A6" w:rsidRPr="002750B3" w14:paraId="04CDB98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68604A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531" w:type="dxa"/>
          </w:tcPr>
          <w:p w14:paraId="5E6E2A6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35E7FA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B54CEC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F8DE50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198795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172D33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[1.561,2.217]</w:t>
            </w:r>
          </w:p>
        </w:tc>
        <w:tc>
          <w:tcPr>
            <w:tcW w:w="1531" w:type="dxa"/>
          </w:tcPr>
          <w:p w14:paraId="5D1EE1E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[1.278,1.847]</w:t>
            </w:r>
          </w:p>
        </w:tc>
      </w:tr>
      <w:tr w:rsidR="007842A6" w:rsidRPr="002750B3" w14:paraId="1AE5A1D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35362FB" w14:textId="5C158B7B" w:rsidR="007842A6" w:rsidRPr="002750B3" w:rsidRDefault="00946419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531" w:type="dxa"/>
          </w:tcPr>
          <w:p w14:paraId="1109297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787FAB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6A930F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3C762D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326E0E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58E5310" w14:textId="7F74A620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10154430" w14:textId="1FE9ABC4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29C1DB6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67E2B4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531" w:type="dxa"/>
          </w:tcPr>
          <w:p w14:paraId="614F979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577504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D5068A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60CB778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8B4697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C3F507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[1.295,1.716]</w:t>
            </w:r>
          </w:p>
        </w:tc>
        <w:tc>
          <w:tcPr>
            <w:tcW w:w="1531" w:type="dxa"/>
          </w:tcPr>
          <w:p w14:paraId="63FE319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[1.169,1.557]</w:t>
            </w:r>
          </w:p>
        </w:tc>
      </w:tr>
      <w:tr w:rsidR="007842A6" w:rsidRPr="002750B3" w14:paraId="313015C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D09EA7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531" w:type="dxa"/>
          </w:tcPr>
          <w:p w14:paraId="5073882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B3A31B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292A15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E432D8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236D8D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D28473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[1.127,1.734]</w:t>
            </w:r>
          </w:p>
        </w:tc>
        <w:tc>
          <w:tcPr>
            <w:tcW w:w="1531" w:type="dxa"/>
          </w:tcPr>
          <w:p w14:paraId="5D41679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[0.885,1.395]</w:t>
            </w:r>
          </w:p>
        </w:tc>
      </w:tr>
      <w:tr w:rsidR="007842A6" w:rsidRPr="002750B3" w14:paraId="78A765C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CC0C04D" w14:textId="7BFEFFEB" w:rsidR="007842A6" w:rsidRPr="002750B3" w:rsidRDefault="00946419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7842A6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531" w:type="dxa"/>
          </w:tcPr>
          <w:p w14:paraId="299DFC4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CE2F88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A64D4E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949039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11C08A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B85DDF7" w14:textId="5FCBC6A1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531" w:type="dxa"/>
          </w:tcPr>
          <w:p w14:paraId="39A13628" w14:textId="5A8265A3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7842A6" w:rsidRPr="002750B3" w14:paraId="60D0B0E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8F9A8C4" w14:textId="5C567623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531" w:type="dxa"/>
          </w:tcPr>
          <w:p w14:paraId="2CCC36B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15B668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A78A89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1E8DCD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D6CBCC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F922F1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[0.796,1.227]</w:t>
            </w:r>
          </w:p>
        </w:tc>
        <w:tc>
          <w:tcPr>
            <w:tcW w:w="1531" w:type="dxa"/>
          </w:tcPr>
          <w:p w14:paraId="3625BD0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[0.772,1.189]</w:t>
            </w:r>
          </w:p>
        </w:tc>
      </w:tr>
      <w:tr w:rsidR="007842A6" w:rsidRPr="002750B3" w14:paraId="1364C6C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120143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531" w:type="dxa"/>
          </w:tcPr>
          <w:p w14:paraId="06B5657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8016E7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69F9052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147B5A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710DDF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D208189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[0.994,1.494]</w:t>
            </w:r>
          </w:p>
        </w:tc>
        <w:tc>
          <w:tcPr>
            <w:tcW w:w="1531" w:type="dxa"/>
          </w:tcPr>
          <w:p w14:paraId="531623B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[0.898,1.357]</w:t>
            </w:r>
          </w:p>
        </w:tc>
      </w:tr>
      <w:tr w:rsidR="007842A6" w:rsidRPr="002750B3" w14:paraId="45CF3BB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C2A629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531" w:type="dxa"/>
          </w:tcPr>
          <w:p w14:paraId="2115DBD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EA02A9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418EA80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18D06E0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0F19F4D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1D1831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[1.170,1.883]</w:t>
            </w:r>
          </w:p>
        </w:tc>
        <w:tc>
          <w:tcPr>
            <w:tcW w:w="1531" w:type="dxa"/>
          </w:tcPr>
          <w:p w14:paraId="0D9FC82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[0.999,1.616]</w:t>
            </w:r>
          </w:p>
        </w:tc>
      </w:tr>
      <w:tr w:rsidR="007842A6" w:rsidRPr="002750B3" w14:paraId="079A16F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A31CAD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531" w:type="dxa"/>
          </w:tcPr>
          <w:p w14:paraId="2340912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F0C305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1A88BC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A05F32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214D238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275923D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[1.119,1.814]</w:t>
            </w:r>
          </w:p>
        </w:tc>
        <w:tc>
          <w:tcPr>
            <w:tcW w:w="1531" w:type="dxa"/>
          </w:tcPr>
          <w:p w14:paraId="21C116F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[0.863,1.419]</w:t>
            </w:r>
          </w:p>
        </w:tc>
      </w:tr>
      <w:tr w:rsidR="007842A6" w:rsidRPr="002750B3" w14:paraId="6F9132D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D6F951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531" w:type="dxa"/>
          </w:tcPr>
          <w:p w14:paraId="7CB65B6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ADD816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EB9C6A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806A8B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1284641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C00320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[1.542,2.808]</w:t>
            </w:r>
          </w:p>
        </w:tc>
        <w:tc>
          <w:tcPr>
            <w:tcW w:w="1531" w:type="dxa"/>
          </w:tcPr>
          <w:p w14:paraId="2E8CEDF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[1.074,1.987]</w:t>
            </w:r>
          </w:p>
        </w:tc>
      </w:tr>
      <w:tr w:rsidR="007842A6" w:rsidRPr="002750B3" w14:paraId="1BFAA19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3058E283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531" w:type="dxa"/>
          </w:tcPr>
          <w:p w14:paraId="5CF6853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8628A9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776ABDD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5026B0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531" w:type="dxa"/>
          </w:tcPr>
          <w:p w14:paraId="58D0B7B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5A25E9C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[1.303,2.358]</w:t>
            </w:r>
          </w:p>
        </w:tc>
        <w:tc>
          <w:tcPr>
            <w:tcW w:w="1531" w:type="dxa"/>
          </w:tcPr>
          <w:p w14:paraId="7B8798B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[0.953,1.754]</w:t>
            </w:r>
          </w:p>
        </w:tc>
      </w:tr>
      <w:tr w:rsidR="007842A6" w:rsidRPr="002750B3" w14:paraId="6EC44CD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916C4B2" w14:textId="77777777" w:rsidR="007842A6" w:rsidRPr="00946419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531" w:type="dxa"/>
          </w:tcPr>
          <w:p w14:paraId="7984D77F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784C26A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531" w:type="dxa"/>
          </w:tcPr>
          <w:p w14:paraId="1C730CA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04B99A5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531" w:type="dxa"/>
          </w:tcPr>
          <w:p w14:paraId="5F61F6FB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1" w:type="dxa"/>
          </w:tcPr>
          <w:p w14:paraId="4C4CE80E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531" w:type="dxa"/>
          </w:tcPr>
          <w:p w14:paraId="3D6F380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72956F7B" w14:textId="77777777" w:rsidR="00946419" w:rsidRDefault="00946419" w:rsidP="002F42E2">
      <w:pPr>
        <w:pStyle w:val="Caption"/>
        <w:keepNext/>
        <w:spacing w:after="0"/>
      </w:pPr>
    </w:p>
    <w:p w14:paraId="39212B36" w14:textId="77777777" w:rsidR="00946419" w:rsidRDefault="00946419">
      <w:pPr>
        <w:spacing w:after="0" w:line="240" w:lineRule="auto"/>
        <w:rPr>
          <w:b/>
          <w:bCs/>
          <w:sz w:val="20"/>
          <w:szCs w:val="20"/>
        </w:rPr>
      </w:pPr>
      <w:r>
        <w:br w:type="page"/>
      </w:r>
    </w:p>
    <w:p w14:paraId="3A18F3C6" w14:textId="69E2B406" w:rsidR="002F42E2" w:rsidRDefault="002F42E2" w:rsidP="002F42E2">
      <w:pPr>
        <w:pStyle w:val="Caption"/>
        <w:keepNext/>
        <w:spacing w:after="0"/>
      </w:pPr>
      <w:bookmarkStart w:id="8" w:name="_Toc40102728"/>
      <w:r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5</w:t>
        </w:r>
      </w:fldSimple>
      <w:r>
        <w:t xml:space="preserve">: </w:t>
      </w:r>
      <w:r w:rsidRPr="002750B3">
        <w:rPr>
          <w:rFonts w:asciiTheme="minorHAnsi" w:hAnsiTheme="minorHAnsi" w:cstheme="minorHAnsi"/>
        </w:rPr>
        <w:t>Ethnicity and risk of testing positive in hospital</w:t>
      </w:r>
      <w:bookmarkEnd w:id="8"/>
    </w:p>
    <w:tbl>
      <w:tblPr>
        <w:tblStyle w:val="PlainTable1"/>
        <w:tblW w:w="13608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7842A6" w:rsidRPr="002750B3" w14:paraId="73D5786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396E54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134A40E5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A84366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2C2E537F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45EA25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7D3455B5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Model 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C8F527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  <w:tc>
          <w:tcPr>
            <w:tcW w:w="1701" w:type="dxa"/>
          </w:tcPr>
          <w:p w14:paraId="4771CD15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7</w:t>
            </w:r>
          </w:p>
        </w:tc>
      </w:tr>
      <w:tr w:rsidR="007842A6" w:rsidRPr="002750B3" w14:paraId="14BDD63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788565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positive for SARS-CoV-2 in hospital</w:t>
            </w:r>
          </w:p>
        </w:tc>
        <w:tc>
          <w:tcPr>
            <w:tcW w:w="1701" w:type="dxa"/>
          </w:tcPr>
          <w:p w14:paraId="2DA25147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714E59D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B98331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72EAA964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2F71632E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2BF6AD4F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63821F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183B19B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4441790D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ECDB739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FAD4D5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35C3C207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31F7476F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767C2C56" w14:textId="77777777" w:rsidR="007842A6" w:rsidRPr="00E52FBF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946419" w:rsidRPr="002750B3" w14:paraId="56CF0F1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D059FE" w14:textId="061DC63A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411946D5" w14:textId="33CD77F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BF1FE4" w14:textId="74B7B6FD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C371E62" w14:textId="169843F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95640F" w14:textId="66FD283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32C3E62" w14:textId="112F3F2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621284" w14:textId="11872878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46D0E6C" w14:textId="6AC0B21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14E3A7B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83A91E" w14:textId="3F4A4D0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35FBDF1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[0.711,1.279]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A9F3C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[0.712,1.280]</w:t>
            </w:r>
          </w:p>
        </w:tc>
        <w:tc>
          <w:tcPr>
            <w:tcW w:w="1701" w:type="dxa"/>
          </w:tcPr>
          <w:p w14:paraId="04FA209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[0.699,1.257]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C2028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[0.704,1.265]</w:t>
            </w:r>
          </w:p>
        </w:tc>
        <w:tc>
          <w:tcPr>
            <w:tcW w:w="1701" w:type="dxa"/>
          </w:tcPr>
          <w:p w14:paraId="4FE7A03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[0.689,1.238]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F9B65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[0.708,1.273]</w:t>
            </w:r>
          </w:p>
        </w:tc>
        <w:tc>
          <w:tcPr>
            <w:tcW w:w="1701" w:type="dxa"/>
          </w:tcPr>
          <w:p w14:paraId="1DD5247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[0.687,1.233]</w:t>
            </w:r>
          </w:p>
        </w:tc>
      </w:tr>
      <w:tr w:rsidR="00946419" w:rsidRPr="002750B3" w14:paraId="20D3167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A50451" w14:textId="2078E01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61A3A18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[0.508,0.944]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783C2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[0.509,0.947]</w:t>
            </w:r>
          </w:p>
        </w:tc>
        <w:tc>
          <w:tcPr>
            <w:tcW w:w="1701" w:type="dxa"/>
          </w:tcPr>
          <w:p w14:paraId="68A8F0B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[0.500,0.930]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27BE6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[0.509,0.946]</w:t>
            </w:r>
          </w:p>
        </w:tc>
        <w:tc>
          <w:tcPr>
            <w:tcW w:w="1701" w:type="dxa"/>
          </w:tcPr>
          <w:p w14:paraId="73C03D0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[0.472,0.876]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F2E81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[0.494,0.920]</w:t>
            </w:r>
          </w:p>
        </w:tc>
        <w:tc>
          <w:tcPr>
            <w:tcW w:w="1701" w:type="dxa"/>
          </w:tcPr>
          <w:p w14:paraId="71BDFE5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[0.474,0.882]</w:t>
            </w:r>
          </w:p>
        </w:tc>
      </w:tr>
      <w:tr w:rsidR="00946419" w:rsidRPr="002750B3" w14:paraId="074EB2E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128CF4" w14:textId="583A1CE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2BB65AC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[0.580,1.044]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C5AB5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[0.581,1.048]</w:t>
            </w:r>
          </w:p>
        </w:tc>
        <w:tc>
          <w:tcPr>
            <w:tcW w:w="1701" w:type="dxa"/>
          </w:tcPr>
          <w:p w14:paraId="7349CAD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[0.564,1.022]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F69AF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[0.597,1.079]</w:t>
            </w:r>
          </w:p>
        </w:tc>
        <w:tc>
          <w:tcPr>
            <w:tcW w:w="1701" w:type="dxa"/>
          </w:tcPr>
          <w:p w14:paraId="3FA3533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[0.519,0.930]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BB3C7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[0.551,0.996]</w:t>
            </w:r>
          </w:p>
        </w:tc>
        <w:tc>
          <w:tcPr>
            <w:tcW w:w="1701" w:type="dxa"/>
          </w:tcPr>
          <w:p w14:paraId="650B8DE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[0.541,0.973]</w:t>
            </w:r>
          </w:p>
        </w:tc>
      </w:tr>
      <w:tr w:rsidR="00946419" w:rsidRPr="002750B3" w14:paraId="56FF78D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320A4D" w14:textId="4873095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27C229A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[0.707,1.218]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C3D07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[0.709,1.222]</w:t>
            </w:r>
          </w:p>
        </w:tc>
        <w:tc>
          <w:tcPr>
            <w:tcW w:w="1701" w:type="dxa"/>
          </w:tcPr>
          <w:p w14:paraId="192244C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[0.648,1.143]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B6037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[0.711,1.284]</w:t>
            </w:r>
          </w:p>
        </w:tc>
        <w:tc>
          <w:tcPr>
            <w:tcW w:w="1701" w:type="dxa"/>
          </w:tcPr>
          <w:p w14:paraId="2BB0301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[0.623,1.072]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31DB3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[0.654,1.139]</w:t>
            </w:r>
          </w:p>
        </w:tc>
        <w:tc>
          <w:tcPr>
            <w:tcW w:w="1701" w:type="dxa"/>
          </w:tcPr>
          <w:p w14:paraId="10B3A64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[0.632,1.152]</w:t>
            </w:r>
          </w:p>
        </w:tc>
      </w:tr>
      <w:tr w:rsidR="00946419" w:rsidRPr="002750B3" w14:paraId="5C8D3E5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CCAC86" w14:textId="0039C5B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44035C4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[1.114,1.887]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F81A8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[1.116,1.895]</w:t>
            </w:r>
          </w:p>
        </w:tc>
        <w:tc>
          <w:tcPr>
            <w:tcW w:w="1701" w:type="dxa"/>
          </w:tcPr>
          <w:p w14:paraId="7C1FC91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[0.952,1.697]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71B1A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[1.041,1.975]</w:t>
            </w:r>
          </w:p>
        </w:tc>
        <w:tc>
          <w:tcPr>
            <w:tcW w:w="1701" w:type="dxa"/>
          </w:tcPr>
          <w:p w14:paraId="26B9F05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[0.951,1.624]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4555A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[1.011,1.737]</w:t>
            </w:r>
          </w:p>
        </w:tc>
        <w:tc>
          <w:tcPr>
            <w:tcW w:w="1701" w:type="dxa"/>
          </w:tcPr>
          <w:p w14:paraId="6CF3B5A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[0.906,1.745]</w:t>
            </w:r>
          </w:p>
        </w:tc>
      </w:tr>
      <w:tr w:rsidR="00946419" w:rsidRPr="002750B3" w14:paraId="5731631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9D1B38" w14:textId="4361D98A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732A131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[1.510,5.608]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2BAB8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[1.514,5.628]</w:t>
            </w:r>
          </w:p>
        </w:tc>
        <w:tc>
          <w:tcPr>
            <w:tcW w:w="1701" w:type="dxa"/>
          </w:tcPr>
          <w:p w14:paraId="1660473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[1.297,4.919]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98D56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[1.435,5.574]</w:t>
            </w:r>
          </w:p>
        </w:tc>
        <w:tc>
          <w:tcPr>
            <w:tcW w:w="1701" w:type="dxa"/>
          </w:tcPr>
          <w:p w14:paraId="303FDB1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[1.290,4.819]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C5A35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[1.371,5.128]</w:t>
            </w:r>
          </w:p>
        </w:tc>
        <w:tc>
          <w:tcPr>
            <w:tcW w:w="1701" w:type="dxa"/>
          </w:tcPr>
          <w:p w14:paraId="6517A56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[1.270,4.985]</w:t>
            </w:r>
          </w:p>
        </w:tc>
      </w:tr>
      <w:tr w:rsidR="00946419" w:rsidRPr="002750B3" w14:paraId="3703460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B3612B" w14:textId="1BE34C7E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28A3731B" w14:textId="29DBB5B8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83AD66" w14:textId="13B03EE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39FECAF" w14:textId="45E64E4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47CC1E" w14:textId="5FCBAD0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26E6CE0" w14:textId="2D2B680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5375EA" w14:textId="7D02870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9DF4FBF" w14:textId="19A5A4F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1EE6F7E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A15242" w14:textId="79FA38F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2EDD62C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[1.243,1.664]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242E7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[1.243,1.664]</w:t>
            </w:r>
          </w:p>
        </w:tc>
        <w:tc>
          <w:tcPr>
            <w:tcW w:w="1701" w:type="dxa"/>
          </w:tcPr>
          <w:p w14:paraId="4D1826F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[1.443,1.944]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9C669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[1.387,1.884]</w:t>
            </w:r>
          </w:p>
        </w:tc>
        <w:tc>
          <w:tcPr>
            <w:tcW w:w="1701" w:type="dxa"/>
          </w:tcPr>
          <w:p w14:paraId="35188EE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[1.226,1.640]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2F7B9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[1.216,1.646]</w:t>
            </w:r>
          </w:p>
        </w:tc>
        <w:tc>
          <w:tcPr>
            <w:tcW w:w="1701" w:type="dxa"/>
          </w:tcPr>
          <w:p w14:paraId="5AA59F8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[1.330,1.822]</w:t>
            </w:r>
          </w:p>
        </w:tc>
      </w:tr>
      <w:tr w:rsidR="00946419" w:rsidRPr="002750B3" w14:paraId="24064BC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C159A6" w14:textId="0F68489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1D98EB0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[0.674,1.482]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7D4E7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[0.675,1.483]</w:t>
            </w:r>
          </w:p>
        </w:tc>
        <w:tc>
          <w:tcPr>
            <w:tcW w:w="1701" w:type="dxa"/>
          </w:tcPr>
          <w:p w14:paraId="7837629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[0.674,1.481]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CF6D9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[0.665,1.465]</w:t>
            </w:r>
          </w:p>
        </w:tc>
        <w:tc>
          <w:tcPr>
            <w:tcW w:w="1701" w:type="dxa"/>
          </w:tcPr>
          <w:p w14:paraId="53AC0F3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[0.681,1.498]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CFED2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[0.670,1.477]</w:t>
            </w:r>
          </w:p>
        </w:tc>
        <w:tc>
          <w:tcPr>
            <w:tcW w:w="1701" w:type="dxa"/>
          </w:tcPr>
          <w:p w14:paraId="65CA7C0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[0.663,1.462]</w:t>
            </w:r>
          </w:p>
        </w:tc>
      </w:tr>
      <w:tr w:rsidR="00946419" w:rsidRPr="002750B3" w14:paraId="7641062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96D715" w14:textId="2EB612F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55C611C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[0.346,0.933]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A4CE4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[0.347,0.935]</w:t>
            </w:r>
          </w:p>
        </w:tc>
        <w:tc>
          <w:tcPr>
            <w:tcW w:w="1701" w:type="dxa"/>
          </w:tcPr>
          <w:p w14:paraId="0F89F1C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[0.358,0.966]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0D286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[0.454,1.244]</w:t>
            </w:r>
          </w:p>
        </w:tc>
        <w:tc>
          <w:tcPr>
            <w:tcW w:w="1701" w:type="dxa"/>
          </w:tcPr>
          <w:p w14:paraId="25D49BD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[0.380,1.026]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6C44F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[0.377,1.020]</w:t>
            </w:r>
          </w:p>
        </w:tc>
        <w:tc>
          <w:tcPr>
            <w:tcW w:w="1701" w:type="dxa"/>
          </w:tcPr>
          <w:p w14:paraId="1C9E0C0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[0.473,1.299]</w:t>
            </w:r>
          </w:p>
        </w:tc>
      </w:tr>
      <w:tr w:rsidR="00946419" w:rsidRPr="002750B3" w14:paraId="562CB1B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968959" w14:textId="1A01569C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251FDA3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[0.533,1.154]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02993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[0.533,1.154]</w:t>
            </w:r>
          </w:p>
        </w:tc>
        <w:tc>
          <w:tcPr>
            <w:tcW w:w="1701" w:type="dxa"/>
          </w:tcPr>
          <w:p w14:paraId="48BC9FC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[0.537,1.162]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4A9C7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[0.580,1.255]</w:t>
            </w:r>
          </w:p>
        </w:tc>
        <w:tc>
          <w:tcPr>
            <w:tcW w:w="1701" w:type="dxa"/>
          </w:tcPr>
          <w:p w14:paraId="54614EC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[0.538,1.165]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18286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[0.527,1.144]</w:t>
            </w:r>
          </w:p>
        </w:tc>
        <w:tc>
          <w:tcPr>
            <w:tcW w:w="1701" w:type="dxa"/>
          </w:tcPr>
          <w:p w14:paraId="1DD381F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[0.568,1.229]</w:t>
            </w:r>
          </w:p>
        </w:tc>
      </w:tr>
      <w:tr w:rsidR="00946419" w:rsidRPr="002750B3" w14:paraId="34E57943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A9EDE2" w14:textId="406454D8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1117A00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[0.200,0.501]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6273A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[0.201,0.502]</w:t>
            </w:r>
          </w:p>
        </w:tc>
        <w:tc>
          <w:tcPr>
            <w:tcW w:w="1701" w:type="dxa"/>
          </w:tcPr>
          <w:p w14:paraId="25FC6C7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[0.209,0.523]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DB03E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[0.278,0.701]</w:t>
            </w:r>
          </w:p>
        </w:tc>
        <w:tc>
          <w:tcPr>
            <w:tcW w:w="1701" w:type="dxa"/>
          </w:tcPr>
          <w:p w14:paraId="70317E7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[0.226,0.568]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CEB63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[0.216,0.540]</w:t>
            </w:r>
          </w:p>
        </w:tc>
        <w:tc>
          <w:tcPr>
            <w:tcW w:w="1701" w:type="dxa"/>
          </w:tcPr>
          <w:p w14:paraId="56311AF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[0.288,0.728]</w:t>
            </w:r>
          </w:p>
        </w:tc>
      </w:tr>
      <w:tr w:rsidR="00946419" w:rsidRPr="002750B3" w14:paraId="31168BF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69C3E6" w14:textId="6417C8D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0E8D301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[0.377,0.806]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7B8F0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[0.377,0.806]</w:t>
            </w:r>
          </w:p>
        </w:tc>
        <w:tc>
          <w:tcPr>
            <w:tcW w:w="1701" w:type="dxa"/>
          </w:tcPr>
          <w:p w14:paraId="742B6FE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[0.379,0.809]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71327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[0.390,0.836]</w:t>
            </w:r>
          </w:p>
        </w:tc>
        <w:tc>
          <w:tcPr>
            <w:tcW w:w="1701" w:type="dxa"/>
          </w:tcPr>
          <w:p w14:paraId="2EA9933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[0.375,0.803]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8251B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[0.374,0.800]</w:t>
            </w:r>
          </w:p>
        </w:tc>
        <w:tc>
          <w:tcPr>
            <w:tcW w:w="1701" w:type="dxa"/>
          </w:tcPr>
          <w:p w14:paraId="3486C3E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[0.382,0.820]</w:t>
            </w:r>
          </w:p>
        </w:tc>
      </w:tr>
      <w:tr w:rsidR="00946419" w:rsidRPr="002750B3" w14:paraId="7B1389C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04B07D" w14:textId="7F7FFEC5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53F38DDD" w14:textId="14A3EEE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964B0D" w14:textId="5BB0A14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DC9FD8D" w14:textId="4FB2FE8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10DD2C" w14:textId="2906F75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7019761" w14:textId="54A17D4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195F7F" w14:textId="454586EC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F715D42" w14:textId="52AEA898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068944D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9ACC6D" w14:textId="6C5DCDA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48A13FB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[0.414,0.791]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176D8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[0.414,0.791]</w:t>
            </w:r>
          </w:p>
        </w:tc>
        <w:tc>
          <w:tcPr>
            <w:tcW w:w="1701" w:type="dxa"/>
          </w:tcPr>
          <w:p w14:paraId="36D1F0D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[0.417,0.796]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12553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[0.454,0.868]</w:t>
            </w:r>
          </w:p>
        </w:tc>
        <w:tc>
          <w:tcPr>
            <w:tcW w:w="1701" w:type="dxa"/>
          </w:tcPr>
          <w:p w14:paraId="6D5C977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[0.433,0.827]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2AB02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[0.420,0.803]</w:t>
            </w:r>
          </w:p>
        </w:tc>
        <w:tc>
          <w:tcPr>
            <w:tcW w:w="1701" w:type="dxa"/>
          </w:tcPr>
          <w:p w14:paraId="44B59E5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[0.457,0.874]</w:t>
            </w:r>
          </w:p>
        </w:tc>
      </w:tr>
      <w:tr w:rsidR="00946419" w:rsidRPr="002750B3" w14:paraId="5B3CA05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225A32" w14:textId="65A6F30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4FEB208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[0.203,0.456]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4CD31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[0.203,0.457]</w:t>
            </w:r>
          </w:p>
        </w:tc>
        <w:tc>
          <w:tcPr>
            <w:tcW w:w="1701" w:type="dxa"/>
          </w:tcPr>
          <w:p w14:paraId="404BA5C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[0.205,0.459]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2282A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[0.245,0.553]</w:t>
            </w:r>
          </w:p>
        </w:tc>
        <w:tc>
          <w:tcPr>
            <w:tcW w:w="1701" w:type="dxa"/>
          </w:tcPr>
          <w:p w14:paraId="13FB1A9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[0.218,0.490]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379EC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[0.211,0.474]</w:t>
            </w:r>
          </w:p>
        </w:tc>
        <w:tc>
          <w:tcPr>
            <w:tcW w:w="1701" w:type="dxa"/>
          </w:tcPr>
          <w:p w14:paraId="27D2C0D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[0.247,0.559]</w:t>
            </w:r>
          </w:p>
        </w:tc>
      </w:tr>
      <w:tr w:rsidR="00946419" w:rsidRPr="002750B3" w14:paraId="009C9C7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E01833" w14:textId="50C552E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130D3A4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[0.386,1.001]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80FF1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[0.388,1.007]</w:t>
            </w:r>
          </w:p>
        </w:tc>
        <w:tc>
          <w:tcPr>
            <w:tcW w:w="1701" w:type="dxa"/>
          </w:tcPr>
          <w:p w14:paraId="58C724F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[0.407,1.052]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E3060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[0.339,0.891]</w:t>
            </w:r>
          </w:p>
        </w:tc>
        <w:tc>
          <w:tcPr>
            <w:tcW w:w="1701" w:type="dxa"/>
          </w:tcPr>
          <w:p w14:paraId="226C228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[0.413,1.074]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74530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[0.398,1.036]</w:t>
            </w:r>
          </w:p>
        </w:tc>
        <w:tc>
          <w:tcPr>
            <w:tcW w:w="1701" w:type="dxa"/>
          </w:tcPr>
          <w:p w14:paraId="6EA30FA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[0.367,0.968]</w:t>
            </w:r>
          </w:p>
        </w:tc>
      </w:tr>
      <w:tr w:rsidR="00946419" w:rsidRPr="002750B3" w14:paraId="465FF40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2C3603" w14:textId="3D09D36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2220D95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[0.302,0.650]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3E080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[0.302,0.650]</w:t>
            </w:r>
          </w:p>
        </w:tc>
        <w:tc>
          <w:tcPr>
            <w:tcW w:w="1701" w:type="dxa"/>
          </w:tcPr>
          <w:p w14:paraId="23C6BF9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[0.303,0.651]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B0A0C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[0.344,0.745]</w:t>
            </w:r>
          </w:p>
        </w:tc>
        <w:tc>
          <w:tcPr>
            <w:tcW w:w="1701" w:type="dxa"/>
          </w:tcPr>
          <w:p w14:paraId="0514D07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[0.314,0.676]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8EBE8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[0.307,0.662]</w:t>
            </w:r>
          </w:p>
        </w:tc>
        <w:tc>
          <w:tcPr>
            <w:tcW w:w="1701" w:type="dxa"/>
          </w:tcPr>
          <w:p w14:paraId="212FEB3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[0.344,0.745]</w:t>
            </w:r>
          </w:p>
        </w:tc>
      </w:tr>
      <w:tr w:rsidR="00946419" w:rsidRPr="002750B3" w14:paraId="4381B7A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216FDB" w14:textId="3CFF5FA5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1FCD110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[0.538,1.045]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14208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[0.537,1.045]</w:t>
            </w:r>
          </w:p>
        </w:tc>
        <w:tc>
          <w:tcPr>
            <w:tcW w:w="1701" w:type="dxa"/>
          </w:tcPr>
          <w:p w14:paraId="343097B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[0.525,1.020]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39E61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[0.570,1.109]</w:t>
            </w:r>
          </w:p>
        </w:tc>
        <w:tc>
          <w:tcPr>
            <w:tcW w:w="1701" w:type="dxa"/>
          </w:tcPr>
          <w:p w14:paraId="133C84D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[0.535,1.040]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C1752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[0.542,1.055]</w:t>
            </w:r>
          </w:p>
        </w:tc>
        <w:tc>
          <w:tcPr>
            <w:tcW w:w="1701" w:type="dxa"/>
          </w:tcPr>
          <w:p w14:paraId="7FB7A6A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[0.558,1.085]</w:t>
            </w:r>
          </w:p>
        </w:tc>
      </w:tr>
      <w:tr w:rsidR="00946419" w:rsidRPr="002750B3" w14:paraId="0CFDFC3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6E564E" w14:textId="2C051F4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3DF1DEB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[0.693,1.280]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FA711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[0.693,1.279]</w:t>
            </w:r>
          </w:p>
        </w:tc>
        <w:tc>
          <w:tcPr>
            <w:tcW w:w="1701" w:type="dxa"/>
          </w:tcPr>
          <w:p w14:paraId="5CD1724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[0.682,1.259]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1A998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[0.689,1.272]</w:t>
            </w:r>
          </w:p>
        </w:tc>
        <w:tc>
          <w:tcPr>
            <w:tcW w:w="1701" w:type="dxa"/>
          </w:tcPr>
          <w:p w14:paraId="1980278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[0.688,1.270]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7875C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[0.680,1.254]</w:t>
            </w:r>
          </w:p>
        </w:tc>
        <w:tc>
          <w:tcPr>
            <w:tcW w:w="1701" w:type="dxa"/>
          </w:tcPr>
          <w:p w14:paraId="7C4C0F9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[0.674,1.247]</w:t>
            </w:r>
          </w:p>
        </w:tc>
      </w:tr>
      <w:tr w:rsidR="00946419" w:rsidRPr="002750B3" w14:paraId="0DA4C45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C11828" w14:textId="5B8C99B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38C8720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[0.518,1.100]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CB328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[0.518,1.100]</w:t>
            </w:r>
          </w:p>
        </w:tc>
        <w:tc>
          <w:tcPr>
            <w:tcW w:w="1701" w:type="dxa"/>
          </w:tcPr>
          <w:p w14:paraId="1A5F84B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[0.505,1.073]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74635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[0.562,1.195]</w:t>
            </w:r>
          </w:p>
        </w:tc>
        <w:tc>
          <w:tcPr>
            <w:tcW w:w="1701" w:type="dxa"/>
          </w:tcPr>
          <w:p w14:paraId="5513ACD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[0.511,1.084]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D987D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[0.511,1.085]</w:t>
            </w:r>
          </w:p>
        </w:tc>
        <w:tc>
          <w:tcPr>
            <w:tcW w:w="1701" w:type="dxa"/>
          </w:tcPr>
          <w:p w14:paraId="2A3D52F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[0.542,1.152]</w:t>
            </w:r>
          </w:p>
        </w:tc>
      </w:tr>
      <w:tr w:rsidR="00946419" w:rsidRPr="002750B3" w14:paraId="35C1F76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0D2C0E" w14:textId="3BF1D58D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655FBE8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[0.514,1.014]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1CDF5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[0.516,1.018]</w:t>
            </w:r>
          </w:p>
        </w:tc>
        <w:tc>
          <w:tcPr>
            <w:tcW w:w="1701" w:type="dxa"/>
          </w:tcPr>
          <w:p w14:paraId="5FAFE89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[0.543,1.067]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7AAB3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[0.550,1.099]</w:t>
            </w:r>
          </w:p>
        </w:tc>
        <w:tc>
          <w:tcPr>
            <w:tcW w:w="1701" w:type="dxa"/>
          </w:tcPr>
          <w:p w14:paraId="4F0840D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[0.550,1.089]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AB5CE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[0.540,1.070]</w:t>
            </w:r>
          </w:p>
        </w:tc>
        <w:tc>
          <w:tcPr>
            <w:tcW w:w="1701" w:type="dxa"/>
          </w:tcPr>
          <w:p w14:paraId="6B18E97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[0.572,1.146]</w:t>
            </w:r>
          </w:p>
        </w:tc>
      </w:tr>
      <w:tr w:rsidR="00946419" w:rsidRPr="002750B3" w14:paraId="5141042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3D6E5A" w14:textId="479A546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68BF728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[0.425,0.861]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99540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[0.426,0.863]</w:t>
            </w:r>
          </w:p>
        </w:tc>
        <w:tc>
          <w:tcPr>
            <w:tcW w:w="1701" w:type="dxa"/>
          </w:tcPr>
          <w:p w14:paraId="7C393FB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[0.441,0.890]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4F6CD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[0.456,0.929]</w:t>
            </w:r>
          </w:p>
        </w:tc>
        <w:tc>
          <w:tcPr>
            <w:tcW w:w="1701" w:type="dxa"/>
          </w:tcPr>
          <w:p w14:paraId="7110121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[0.447,0.908]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937C0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[0.445,0.902]</w:t>
            </w:r>
          </w:p>
        </w:tc>
        <w:tc>
          <w:tcPr>
            <w:tcW w:w="1701" w:type="dxa"/>
          </w:tcPr>
          <w:p w14:paraId="05094FA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[0.469,0.957]</w:t>
            </w:r>
          </w:p>
        </w:tc>
      </w:tr>
      <w:tr w:rsidR="00946419" w:rsidRPr="002750B3" w14:paraId="3F5391D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49CB4C" w14:textId="06A570AE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18090F1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[0.524,1.047]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95594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[0.524,1.046]</w:t>
            </w:r>
          </w:p>
        </w:tc>
        <w:tc>
          <w:tcPr>
            <w:tcW w:w="1701" w:type="dxa"/>
          </w:tcPr>
          <w:p w14:paraId="328DA8F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[0.524,1.046]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97045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[0.517,1.034]</w:t>
            </w:r>
          </w:p>
        </w:tc>
        <w:tc>
          <w:tcPr>
            <w:tcW w:w="1701" w:type="dxa"/>
          </w:tcPr>
          <w:p w14:paraId="5F8E287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[0.525,1.052]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B3332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[0.514,1.028]</w:t>
            </w:r>
          </w:p>
        </w:tc>
        <w:tc>
          <w:tcPr>
            <w:tcW w:w="1701" w:type="dxa"/>
          </w:tcPr>
          <w:p w14:paraId="54BF05E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[0.509,1.022]</w:t>
            </w:r>
          </w:p>
        </w:tc>
      </w:tr>
      <w:tr w:rsidR="00946419" w:rsidRPr="002750B3" w14:paraId="03DD026F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0ED427" w14:textId="13E0749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47ED96FD" w14:textId="78049F9E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C631F2" w14:textId="2B1DC44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E76AFB6" w14:textId="56275F8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3FA5B2" w14:textId="51F00CA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6C47508" w14:textId="719E83E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CA85CE" w14:textId="5950260F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97BF7C4" w14:textId="5587998F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1E7A616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B302D6" w14:textId="24E5933C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7E80B38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[1.074,2.327]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73BEB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[1.073,2.326]</w:t>
            </w:r>
          </w:p>
        </w:tc>
        <w:tc>
          <w:tcPr>
            <w:tcW w:w="1701" w:type="dxa"/>
          </w:tcPr>
          <w:p w14:paraId="35697F8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[1.024,2.218]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4E253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[0.929,2.018]</w:t>
            </w:r>
          </w:p>
        </w:tc>
        <w:tc>
          <w:tcPr>
            <w:tcW w:w="1701" w:type="dxa"/>
          </w:tcPr>
          <w:p w14:paraId="6FF6EAF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[1.037,2.248]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A1488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[1.014,2.201]</w:t>
            </w:r>
          </w:p>
        </w:tc>
        <w:tc>
          <w:tcPr>
            <w:tcW w:w="1701" w:type="dxa"/>
          </w:tcPr>
          <w:p w14:paraId="3C68E08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[0.910,1.982]</w:t>
            </w:r>
          </w:p>
        </w:tc>
      </w:tr>
      <w:tr w:rsidR="00946419" w:rsidRPr="002750B3" w14:paraId="5B49EB6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F77566" w14:textId="164E182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4B5FA0B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[0.564,1.462]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A69F4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[0.555,1.627]</w:t>
            </w:r>
          </w:p>
        </w:tc>
        <w:tc>
          <w:tcPr>
            <w:tcW w:w="1701" w:type="dxa"/>
          </w:tcPr>
          <w:p w14:paraId="4939ED4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[0.561,1.635]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502E8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[0.569,1.693]</w:t>
            </w:r>
          </w:p>
        </w:tc>
        <w:tc>
          <w:tcPr>
            <w:tcW w:w="1701" w:type="dxa"/>
          </w:tcPr>
          <w:p w14:paraId="7516EA2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[0.546,1.596]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21E1F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[0.528,1.548]</w:t>
            </w:r>
          </w:p>
        </w:tc>
        <w:tc>
          <w:tcPr>
            <w:tcW w:w="1701" w:type="dxa"/>
          </w:tcPr>
          <w:p w14:paraId="2DE5932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[0.547,1.613]</w:t>
            </w:r>
          </w:p>
        </w:tc>
      </w:tr>
      <w:tr w:rsidR="00946419" w:rsidRPr="002750B3" w14:paraId="57B3255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D95BEF" w14:textId="4D00475C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56A8C78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[0.560,3.318]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FB488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[0.567,3.414]</w:t>
            </w:r>
          </w:p>
        </w:tc>
        <w:tc>
          <w:tcPr>
            <w:tcW w:w="1701" w:type="dxa"/>
          </w:tcPr>
          <w:p w14:paraId="7A195B1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[0.547,3.291]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C9A16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[0.481,2.893]</w:t>
            </w:r>
          </w:p>
        </w:tc>
        <w:tc>
          <w:tcPr>
            <w:tcW w:w="1701" w:type="dxa"/>
          </w:tcPr>
          <w:p w14:paraId="0742EBD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[0.531,3.213]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5DE8F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[0.508,3.072]</w:t>
            </w:r>
          </w:p>
        </w:tc>
        <w:tc>
          <w:tcPr>
            <w:tcW w:w="1701" w:type="dxa"/>
          </w:tcPr>
          <w:p w14:paraId="06BE905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[0.458,2.778]</w:t>
            </w:r>
          </w:p>
        </w:tc>
      </w:tr>
      <w:tr w:rsidR="00946419" w:rsidRPr="002750B3" w14:paraId="7F3CF86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ABE04F" w14:textId="1EBE760E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72C8F38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[1.682,3.576]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33E1D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2.609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[1.621,4.201]</w:t>
            </w:r>
          </w:p>
        </w:tc>
        <w:tc>
          <w:tcPr>
            <w:tcW w:w="1701" w:type="dxa"/>
          </w:tcPr>
          <w:p w14:paraId="3B6C579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[1.560,4.056]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69FFB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[1.373,3.655]</w:t>
            </w:r>
          </w:p>
        </w:tc>
        <w:tc>
          <w:tcPr>
            <w:tcW w:w="1701" w:type="dxa"/>
          </w:tcPr>
          <w:p w14:paraId="6B832B7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[1.387,3.638]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26C82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[1.414,3.664]</w:t>
            </w:r>
          </w:p>
        </w:tc>
        <w:tc>
          <w:tcPr>
            <w:tcW w:w="1701" w:type="dxa"/>
          </w:tcPr>
          <w:p w14:paraId="44DA215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[1.236,3.283]</w:t>
            </w:r>
          </w:p>
        </w:tc>
      </w:tr>
      <w:tr w:rsidR="00946419" w:rsidRPr="002750B3" w14:paraId="66019CE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11F79B" w14:textId="0BC3C49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0954E91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3.443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[2.399,4.942]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7E49B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3.615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[2.370,5.515]</w:t>
            </w:r>
          </w:p>
        </w:tc>
        <w:tc>
          <w:tcPr>
            <w:tcW w:w="1701" w:type="dxa"/>
          </w:tcPr>
          <w:p w14:paraId="1CDF5DE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3.162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[2.057,4.861]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215D8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[1.557,3.816]</w:t>
            </w:r>
          </w:p>
        </w:tc>
        <w:tc>
          <w:tcPr>
            <w:tcW w:w="1701" w:type="dxa"/>
          </w:tcPr>
          <w:p w14:paraId="5B0CCC6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3.221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[2.104,4.930]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0A10D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[1.938,4.567]</w:t>
            </w:r>
          </w:p>
        </w:tc>
        <w:tc>
          <w:tcPr>
            <w:tcW w:w="1701" w:type="dxa"/>
          </w:tcPr>
          <w:p w14:paraId="3E33D86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[1.454,3.562]</w:t>
            </w:r>
          </w:p>
        </w:tc>
      </w:tr>
      <w:tr w:rsidR="00946419" w:rsidRPr="002750B3" w14:paraId="09A47F5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EDB15F" w14:textId="70589B1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47BA66B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[0.548,5.279]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039F8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[0.564,5.807]</w:t>
            </w:r>
          </w:p>
        </w:tc>
        <w:tc>
          <w:tcPr>
            <w:tcW w:w="1701" w:type="dxa"/>
          </w:tcPr>
          <w:p w14:paraId="070C9D9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[0.553,5.685]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07957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[0.562,5.825]</w:t>
            </w:r>
          </w:p>
        </w:tc>
        <w:tc>
          <w:tcPr>
            <w:tcW w:w="1701" w:type="dxa"/>
          </w:tcPr>
          <w:p w14:paraId="5FFE7CC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[0.582,5.983]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05CA1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[0.596,6.129]</w:t>
            </w:r>
          </w:p>
        </w:tc>
        <w:tc>
          <w:tcPr>
            <w:tcW w:w="1701" w:type="dxa"/>
          </w:tcPr>
          <w:p w14:paraId="1627A2F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[0.633,6.544]</w:t>
            </w:r>
          </w:p>
        </w:tc>
      </w:tr>
      <w:tr w:rsidR="00946419" w:rsidRPr="002750B3" w14:paraId="31434F8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B594EF" w14:textId="1243500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7F1F390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[1.362,4.116]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DB1E0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[1.406,4.454]</w:t>
            </w:r>
          </w:p>
        </w:tc>
        <w:tc>
          <w:tcPr>
            <w:tcW w:w="1701" w:type="dxa"/>
          </w:tcPr>
          <w:p w14:paraId="501BC8C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[1.271,4.048]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F2A38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1.892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[1.042,3.436]</w:t>
            </w:r>
          </w:p>
        </w:tc>
        <w:tc>
          <w:tcPr>
            <w:tcW w:w="1701" w:type="dxa"/>
          </w:tcPr>
          <w:p w14:paraId="7B7964E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[1.256,3.994]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2229A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[1.148,3.640]</w:t>
            </w:r>
          </w:p>
        </w:tc>
        <w:tc>
          <w:tcPr>
            <w:tcW w:w="1701" w:type="dxa"/>
          </w:tcPr>
          <w:p w14:paraId="68A5874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[0.967,3.141]</w:t>
            </w:r>
          </w:p>
        </w:tc>
      </w:tr>
      <w:tr w:rsidR="00946419" w:rsidRPr="002750B3" w14:paraId="6852DC5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4F2311" w14:textId="3B60C6C6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3D013D6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9CBC54" w14:textId="79DF68A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EF1D9A6" w14:textId="6C7F44F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37AE4F" w14:textId="616E6ED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6271A51" w14:textId="226543A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295496" w14:textId="60BDC47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D9F036A" w14:textId="3353CD1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76897E7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DBBF7C" w14:textId="0AB66B4E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024DD5A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097CA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[0.662,1.310]</w:t>
            </w:r>
          </w:p>
        </w:tc>
        <w:tc>
          <w:tcPr>
            <w:tcW w:w="1701" w:type="dxa"/>
          </w:tcPr>
          <w:p w14:paraId="2A009DA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[0.631,1.259]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AC6E2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[0.584,1.221]</w:t>
            </w:r>
          </w:p>
        </w:tc>
        <w:tc>
          <w:tcPr>
            <w:tcW w:w="1701" w:type="dxa"/>
          </w:tcPr>
          <w:p w14:paraId="160B86C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[0.670,1.337]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3E05E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[0.661,1.317]</w:t>
            </w:r>
          </w:p>
        </w:tc>
        <w:tc>
          <w:tcPr>
            <w:tcW w:w="1701" w:type="dxa"/>
          </w:tcPr>
          <w:p w14:paraId="0D75AD6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[0.602,1.255]</w:t>
            </w:r>
          </w:p>
        </w:tc>
      </w:tr>
      <w:tr w:rsidR="00946419" w:rsidRPr="002750B3" w14:paraId="3D5E37B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C56A5C" w14:textId="133F4CD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178DF7B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649BA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B3C7F4" w14:textId="572DAB4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0AD2A0" w14:textId="31ED9B2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03F2F0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FCC0E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581BDE0" w14:textId="67C91BA6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2CA474E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8CD65A" w14:textId="7E7425E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5008173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7018C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73B58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3.752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[2.989,4.709]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06F19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[3.100,4.915]</w:t>
            </w:r>
          </w:p>
        </w:tc>
        <w:tc>
          <w:tcPr>
            <w:tcW w:w="1701" w:type="dxa"/>
          </w:tcPr>
          <w:p w14:paraId="536E7AD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6AFC7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645F3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3.866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[3.068,4.871]</w:t>
            </w:r>
          </w:p>
        </w:tc>
      </w:tr>
      <w:tr w:rsidR="00946419" w:rsidRPr="002750B3" w14:paraId="542F302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24974F" w14:textId="48DEFF8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62CD74A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02463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54DD59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[1.239,1.831]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073773" w14:textId="3296863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DE728D2" w14:textId="49D9A7D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15C54C" w14:textId="21CCD37A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263ED99D" w14:textId="53A73C7A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32CE58D0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582DE0" w14:textId="2DFE04E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1EE4CA1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28799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DCC7A8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85787D" w14:textId="027097EA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36C3F6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C862B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47F4D89" w14:textId="4351024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3BC6078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31E773" w14:textId="050F25D5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6288EFF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6B5BC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ACDB3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6221A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[0.776,1.154]</w:t>
            </w:r>
          </w:p>
        </w:tc>
        <w:tc>
          <w:tcPr>
            <w:tcW w:w="1701" w:type="dxa"/>
          </w:tcPr>
          <w:p w14:paraId="24B29DC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5B8A0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CBD56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[0.781,1.163]</w:t>
            </w:r>
          </w:p>
        </w:tc>
      </w:tr>
      <w:tr w:rsidR="00946419" w:rsidRPr="002750B3" w14:paraId="4AB1CE4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1B108C" w14:textId="312AFEEC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24568A2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FFA67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8A2971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8C635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[0.845,1.377]</w:t>
            </w:r>
          </w:p>
        </w:tc>
        <w:tc>
          <w:tcPr>
            <w:tcW w:w="1701" w:type="dxa"/>
          </w:tcPr>
          <w:p w14:paraId="34CAF93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C75DD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67D70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[0.837,1.362]</w:t>
            </w:r>
          </w:p>
        </w:tc>
      </w:tr>
      <w:tr w:rsidR="00946419" w:rsidRPr="002750B3" w14:paraId="4351B9C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449C92" w14:textId="59827375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3D3747C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C9AD1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01C7E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5F01D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[0.946,1.533]</w:t>
            </w:r>
          </w:p>
        </w:tc>
        <w:tc>
          <w:tcPr>
            <w:tcW w:w="1701" w:type="dxa"/>
          </w:tcPr>
          <w:p w14:paraId="0AD6B14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5AF92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14641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[0.961,1.555]</w:t>
            </w:r>
          </w:p>
        </w:tc>
      </w:tr>
      <w:tr w:rsidR="00946419" w:rsidRPr="002750B3" w14:paraId="0074B70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50C9D5" w14:textId="7C943388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035BAF3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5EC69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1F4C23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CB25C6" w14:textId="2D4C2AC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D74F17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5F9E6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4D6050" w14:textId="087530D5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0230C43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9F4D55" w14:textId="5C89D50D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3266870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56F20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8F7D2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C1F0E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[0.945,1.648]</w:t>
            </w:r>
          </w:p>
        </w:tc>
        <w:tc>
          <w:tcPr>
            <w:tcW w:w="1701" w:type="dxa"/>
          </w:tcPr>
          <w:p w14:paraId="56432C4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06644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241D26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[0.891,1.557]</w:t>
            </w:r>
          </w:p>
        </w:tc>
      </w:tr>
      <w:tr w:rsidR="00946419" w:rsidRPr="002750B3" w14:paraId="1EE0A0E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E4E1FA" w14:textId="2EBF3C4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1EBE05C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F122A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FCB155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FE9F1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[0.952,1.471]</w:t>
            </w:r>
          </w:p>
        </w:tc>
        <w:tc>
          <w:tcPr>
            <w:tcW w:w="1701" w:type="dxa"/>
          </w:tcPr>
          <w:p w14:paraId="4F2B2D0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6BF59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BA29C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[0.869,1.347]</w:t>
            </w:r>
          </w:p>
        </w:tc>
      </w:tr>
      <w:tr w:rsidR="00946419" w:rsidRPr="002750B3" w14:paraId="45C1A63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89F5A5" w14:textId="797725A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09A17D1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49373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D7507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36636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[1.052,1.738]</w:t>
            </w:r>
          </w:p>
        </w:tc>
        <w:tc>
          <w:tcPr>
            <w:tcW w:w="1701" w:type="dxa"/>
          </w:tcPr>
          <w:p w14:paraId="0E91656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EAFBB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C7DEF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[0.940,1.557]</w:t>
            </w:r>
          </w:p>
        </w:tc>
      </w:tr>
      <w:tr w:rsidR="00946419" w:rsidRPr="002750B3" w14:paraId="41F7CC7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114DF7" w14:textId="6AEBB58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7FE8BDF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CD9B2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C5238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F079B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[1.455,2.293]</w:t>
            </w:r>
          </w:p>
        </w:tc>
        <w:tc>
          <w:tcPr>
            <w:tcW w:w="1701" w:type="dxa"/>
          </w:tcPr>
          <w:p w14:paraId="65791CA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4CB94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6C189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[1.247,1.990]</w:t>
            </w:r>
          </w:p>
        </w:tc>
      </w:tr>
      <w:tr w:rsidR="00946419" w:rsidRPr="002750B3" w14:paraId="08714D2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6CD8BC" w14:textId="6F9F073A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1CC391C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BBF48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69FCCB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7D1F69" w14:textId="10B46B78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A2AC8F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6BE8E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4D27222" w14:textId="299C714A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787CE50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A8CF77" w14:textId="42E5358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502BF85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E257C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4F308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05C22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[0.970,1.580]</w:t>
            </w:r>
          </w:p>
        </w:tc>
        <w:tc>
          <w:tcPr>
            <w:tcW w:w="1701" w:type="dxa"/>
          </w:tcPr>
          <w:p w14:paraId="67F6F9F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E116E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E37A9E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[0.943,1.538]</w:t>
            </w:r>
          </w:p>
        </w:tc>
      </w:tr>
      <w:tr w:rsidR="00946419" w:rsidRPr="002750B3" w14:paraId="709EA21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6BBBB3" w14:textId="6E4366D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420CA0A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7C5D0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0A4D2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3FC3F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[1.048,1.695]</w:t>
            </w:r>
          </w:p>
        </w:tc>
        <w:tc>
          <w:tcPr>
            <w:tcW w:w="1701" w:type="dxa"/>
          </w:tcPr>
          <w:p w14:paraId="024E986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3A6D6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884FB0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[0.985,1.592]</w:t>
            </w:r>
          </w:p>
        </w:tc>
      </w:tr>
      <w:tr w:rsidR="00946419" w:rsidRPr="002750B3" w14:paraId="1FE562C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BC494F" w14:textId="2ACC338C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22551B2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FFEE5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66DEB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7ACFE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[1.359,2.217]</w:t>
            </w:r>
          </w:p>
        </w:tc>
        <w:tc>
          <w:tcPr>
            <w:tcW w:w="1701" w:type="dxa"/>
          </w:tcPr>
          <w:p w14:paraId="3987687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BFDEB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DCF2C5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[1.208,1.972]</w:t>
            </w:r>
          </w:p>
        </w:tc>
      </w:tr>
      <w:tr w:rsidR="00946419" w:rsidRPr="002750B3" w14:paraId="465E5CA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0BE761" w14:textId="76E2509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69B841B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BDDC4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B85E9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12B08A" w14:textId="784F8FCF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E0B493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04ADD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8D78C1" w14:textId="6801CC3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04DE80B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164D83" w14:textId="633B46D6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4BA86D4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765DE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FDE1A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C5AE7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[1.034,1.611]</w:t>
            </w:r>
          </w:p>
        </w:tc>
        <w:tc>
          <w:tcPr>
            <w:tcW w:w="1701" w:type="dxa"/>
          </w:tcPr>
          <w:p w14:paraId="4AC3B27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A1B2B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652785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[0.918,1.437]</w:t>
            </w:r>
          </w:p>
        </w:tc>
      </w:tr>
      <w:tr w:rsidR="00946419" w:rsidRPr="002750B3" w14:paraId="4B9FCAB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FD86CF" w14:textId="74197BBF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/rural</w:t>
            </w: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27299D3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816E6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74041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CE7899" w14:textId="5DB94BC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EF5489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EDCB5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9F0C19" w14:textId="299E8A6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7B665C40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317C37" w14:textId="10AD3FD5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217735B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55020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93C92A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D1DF2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[0.500,0.889]</w:t>
            </w:r>
          </w:p>
        </w:tc>
        <w:tc>
          <w:tcPr>
            <w:tcW w:w="1701" w:type="dxa"/>
          </w:tcPr>
          <w:p w14:paraId="256B1C5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2ACD1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098CA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[0.513,0.913]</w:t>
            </w:r>
          </w:p>
        </w:tc>
      </w:tr>
      <w:tr w:rsidR="00946419" w:rsidRPr="002750B3" w14:paraId="6ABA195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EE052E" w14:textId="6176822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664967F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272A2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89F54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94C64A" w14:textId="2B9CA35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F8808F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CD680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31C2B69" w14:textId="2D168C4F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379E25E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6AC8F2" w14:textId="1A6BFFB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1BABA81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5C020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C58D3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C70C3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[1.111,1.807]</w:t>
            </w:r>
          </w:p>
        </w:tc>
        <w:tc>
          <w:tcPr>
            <w:tcW w:w="1701" w:type="dxa"/>
          </w:tcPr>
          <w:p w14:paraId="632CC05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DC5CD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E30E0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[1.027,1.670]</w:t>
            </w:r>
          </w:p>
        </w:tc>
      </w:tr>
      <w:tr w:rsidR="00946419" w:rsidRPr="002750B3" w14:paraId="308E2F9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2085A0" w14:textId="3C3DD86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7FB3373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5B49D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2CDB4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E51DA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[0.691,2.096]</w:t>
            </w:r>
          </w:p>
        </w:tc>
        <w:tc>
          <w:tcPr>
            <w:tcW w:w="1701" w:type="dxa"/>
          </w:tcPr>
          <w:p w14:paraId="65AEF72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4CF75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B908A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[0.654,1.980]</w:t>
            </w:r>
          </w:p>
        </w:tc>
      </w:tr>
      <w:tr w:rsidR="00946419" w:rsidRPr="002750B3" w14:paraId="4785DA7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C542F2" w14:textId="2BA31DB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7FA61E7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ECCD2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186EA9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E1AC9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[1.546,3.090]</w:t>
            </w:r>
          </w:p>
        </w:tc>
        <w:tc>
          <w:tcPr>
            <w:tcW w:w="1701" w:type="dxa"/>
          </w:tcPr>
          <w:p w14:paraId="6FA8119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B8F40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B758BE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[0.935,1.922]</w:t>
            </w:r>
          </w:p>
        </w:tc>
      </w:tr>
      <w:tr w:rsidR="00946419" w:rsidRPr="002750B3" w14:paraId="18A45A2D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1AD920" w14:textId="2BB6CCF8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22088EE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5FB59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C67B7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7B1F4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[0.391,1.519]</w:t>
            </w:r>
          </w:p>
        </w:tc>
        <w:tc>
          <w:tcPr>
            <w:tcW w:w="1701" w:type="dxa"/>
          </w:tcPr>
          <w:p w14:paraId="166BD69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1412A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1B980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[0.365,1.418]</w:t>
            </w:r>
          </w:p>
        </w:tc>
      </w:tr>
      <w:tr w:rsidR="00946419" w:rsidRPr="002750B3" w14:paraId="61820CA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244012" w14:textId="1EE20C6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2DBAD69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C6656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2CC30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43071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[0.860,2.973]</w:t>
            </w:r>
          </w:p>
        </w:tc>
        <w:tc>
          <w:tcPr>
            <w:tcW w:w="1701" w:type="dxa"/>
          </w:tcPr>
          <w:p w14:paraId="7B74AB0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D19D3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589C61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[0.837,2.899]</w:t>
            </w:r>
          </w:p>
        </w:tc>
      </w:tr>
      <w:tr w:rsidR="00946419" w:rsidRPr="002750B3" w14:paraId="4332128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01A740" w14:textId="77777777" w:rsidR="00946419" w:rsidRPr="00734065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Manual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occupation:</w:t>
            </w:r>
          </w:p>
          <w:p w14:paraId="552CD68F" w14:textId="177A1D1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34300F0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BC782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35A1B0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CBB17D" w14:textId="1BE20BF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B64C8F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7FCE8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6220BF8" w14:textId="66CBA0F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1FDDD153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FD4198" w14:textId="42B9CE5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78CA56C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702C8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68B98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A1D69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1.509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[1.176,1.937]</w:t>
            </w:r>
          </w:p>
        </w:tc>
        <w:tc>
          <w:tcPr>
            <w:tcW w:w="1701" w:type="dxa"/>
          </w:tcPr>
          <w:p w14:paraId="4AB15BC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1BD39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9114F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[1.186,1.954]</w:t>
            </w:r>
          </w:p>
        </w:tc>
      </w:tr>
      <w:tr w:rsidR="00946419" w:rsidRPr="002750B3" w14:paraId="2F4FB1E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B41A39" w14:textId="6D2DF68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675EB19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D06A4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48A70B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12585E" w14:textId="51C7E80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0D50A28" w14:textId="51ABE508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F36BB0" w14:textId="69B9C72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076F988" w14:textId="4A7E39D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76855DF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686FB7" w14:textId="45B93AC6" w:rsidR="00946419" w:rsidRPr="002750B3" w:rsidRDefault="00C02475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</w:t>
            </w:r>
            <w:r w:rsidR="00946419"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ong-standing illness/disability:</w:t>
            </w:r>
            <w:r w:rsidR="0094641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946419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04928AF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E8C94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17F0D3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2C234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51F1CB" w14:textId="4C3D0CC8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B5EFE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AC08398" w14:textId="37FAA06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4CDF84B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72E7AE" w14:textId="78DD6E58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542EF05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C6929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F1AC8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74877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7CD01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[1.011,1.445]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470A1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5B267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[0.977,1.401]</w:t>
            </w:r>
          </w:p>
        </w:tc>
      </w:tr>
      <w:tr w:rsidR="00946419" w:rsidRPr="002750B3" w14:paraId="1886827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F32B86" w14:textId="61DF1FF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4CD976F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B5BFE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905A3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E19A2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E42137" w14:textId="1B47A436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DAFA4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C0FBBE" w14:textId="37275E7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2AA5ED5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47CBEB" w14:textId="47D9A26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0C66FB8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CBEE9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B8DD9F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EEFBB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A3C984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[0.891,1.326]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AA467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5D197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[0.859,1.279]</w:t>
            </w:r>
          </w:p>
        </w:tc>
      </w:tr>
      <w:tr w:rsidR="00946419" w:rsidRPr="002750B3" w14:paraId="16266E4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8E6ADC" w14:textId="0337AC8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04A64E5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193AD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F27FD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1FA7E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78733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[1.066,1.677]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E84D2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E4EB6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[0.968,1.532]</w:t>
            </w:r>
          </w:p>
        </w:tc>
      </w:tr>
      <w:tr w:rsidR="00946419" w:rsidRPr="002750B3" w14:paraId="530882BF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629B86" w14:textId="09E159A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70F540D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C4634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8223EA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C9DFD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F9DE34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[1.192,2.046]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25B56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ADCFC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[1.027,1.781]</w:t>
            </w:r>
          </w:p>
        </w:tc>
      </w:tr>
      <w:tr w:rsidR="00946419" w:rsidRPr="002750B3" w14:paraId="3EC5D05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8CAC7C" w14:textId="253858FF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17C1D56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23DD4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4EBD97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033FD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B50B2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[1.082,2.111]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78934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B7F88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[0.876,1.719]</w:t>
            </w:r>
          </w:p>
        </w:tc>
      </w:tr>
      <w:tr w:rsidR="00946419" w:rsidRPr="002750B3" w14:paraId="6B65DFC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D6AB7E" w14:textId="7DBB017F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577DCD5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3BC19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F7EE47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10B4C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5F40B8F" w14:textId="66B690AC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6C61E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F51651" w14:textId="13545D2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6042593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4640D7" w14:textId="0A35520C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28323B7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20296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EE076A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35E87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325309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[0.928,1.535]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C5222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BD5A6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[0.852,1.408]</w:t>
            </w:r>
          </w:p>
        </w:tc>
      </w:tr>
      <w:tr w:rsidR="00946419" w:rsidRPr="002750B3" w14:paraId="6FE7E06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658279" w14:textId="3A995D9E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0D4B409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F9923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6BD62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042FA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A5C3A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[1.215,2.136]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4FECA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35CC3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[0.983,1.752]</w:t>
            </w:r>
          </w:p>
        </w:tc>
      </w:tr>
      <w:tr w:rsidR="00946419" w:rsidRPr="002750B3" w14:paraId="6F3E020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9980E7" w14:textId="28A94646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74F2E68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827CE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FE2B5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D193C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11E233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[1.773,3.608]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39AF2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0036A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[1.246,2.666]</w:t>
            </w:r>
          </w:p>
        </w:tc>
      </w:tr>
      <w:tr w:rsidR="00946419" w:rsidRPr="002750B3" w14:paraId="643ABD6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DFCFEF" w14:textId="00F9B70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7D38C92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88F7D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F99C34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E6885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0A296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E2670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[0.928,5.519]</w:t>
            </w:r>
          </w:p>
        </w:tc>
        <w:tc>
          <w:tcPr>
            <w:tcW w:w="1701" w:type="dxa"/>
          </w:tcPr>
          <w:p w14:paraId="7F97238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[0.881,5.219]</w:t>
            </w:r>
          </w:p>
        </w:tc>
      </w:tr>
      <w:tr w:rsidR="00946419" w:rsidRPr="002750B3" w14:paraId="2E1CB5D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81A7E2" w14:textId="06EF925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5512662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E623A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F2F26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49EB0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CA395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05C718" w14:textId="7245E5A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AB3C86D" w14:textId="560336F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5DE0D1C9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79EF4D" w14:textId="2FCCC9D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46DE14C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D095F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155BD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70919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8ECD2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608BC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[1.128,1.674]</w:t>
            </w:r>
          </w:p>
        </w:tc>
        <w:tc>
          <w:tcPr>
            <w:tcW w:w="1701" w:type="dxa"/>
          </w:tcPr>
          <w:p w14:paraId="73DF703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[1.063,1.580]</w:t>
            </w:r>
          </w:p>
        </w:tc>
      </w:tr>
      <w:tr w:rsidR="00946419" w:rsidRPr="002750B3" w14:paraId="1AA21FF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DCE3C3" w14:textId="5E6782EC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791A7E3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68DDA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0CD34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12CCD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1496A3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7B869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2.009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[1.639,2.462]</w:t>
            </w:r>
          </w:p>
        </w:tc>
        <w:tc>
          <w:tcPr>
            <w:tcW w:w="1701" w:type="dxa"/>
          </w:tcPr>
          <w:p w14:paraId="35E7D9F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[1.302,1.995]</w:t>
            </w:r>
          </w:p>
        </w:tc>
      </w:tr>
      <w:tr w:rsidR="00946419" w:rsidRPr="002750B3" w14:paraId="4E695C1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B11FE5" w14:textId="44168312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1E2173E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67307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BC1CA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A3119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E5FA0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B5151D" w14:textId="7E7ADEAB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0F7D313" w14:textId="5ADAE8EA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616167E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FDBBB0" w14:textId="2EAF17EA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33161BA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30229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AC194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51AC2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C46305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B8F06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[1.333,1.842]</w:t>
            </w:r>
          </w:p>
        </w:tc>
        <w:tc>
          <w:tcPr>
            <w:tcW w:w="1701" w:type="dxa"/>
          </w:tcPr>
          <w:p w14:paraId="50EAF90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[1.192,1.655]</w:t>
            </w:r>
          </w:p>
        </w:tc>
      </w:tr>
      <w:tr w:rsidR="00946419" w:rsidRPr="002750B3" w14:paraId="3CB2DBC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DCC0C4" w14:textId="0E3545B3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5FDC1EF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9C6B4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DCD620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37A14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340EA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238E1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[1.143,1.876]</w:t>
            </w:r>
          </w:p>
        </w:tc>
        <w:tc>
          <w:tcPr>
            <w:tcW w:w="1701" w:type="dxa"/>
          </w:tcPr>
          <w:p w14:paraId="670EC54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[0.881,1.479]</w:t>
            </w:r>
          </w:p>
        </w:tc>
      </w:tr>
      <w:tr w:rsidR="00946419" w:rsidRPr="002750B3" w14:paraId="3603A32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A56656" w14:textId="2CBFA7C4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4853C84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385B1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0B336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C0038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3536D4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9397C7" w14:textId="2598C81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3329179" w14:textId="39D7F82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946419" w:rsidRPr="002750B3" w14:paraId="7E7FF8A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97D57B" w14:textId="4F93C579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0FE5AB4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E7686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9C189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676FE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E3BF896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BC50E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[0.791,1.286]</w:t>
            </w:r>
          </w:p>
        </w:tc>
        <w:tc>
          <w:tcPr>
            <w:tcW w:w="1701" w:type="dxa"/>
          </w:tcPr>
          <w:p w14:paraId="3C78B9E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[0.766,1.245]</w:t>
            </w:r>
          </w:p>
        </w:tc>
      </w:tr>
      <w:tr w:rsidR="00946419" w:rsidRPr="002750B3" w14:paraId="636F125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72170D" w14:textId="730B806E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49EB0A3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F2C3A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449C7C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82B1E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F0C29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66E1F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[0.913,1.454]</w:t>
            </w:r>
          </w:p>
        </w:tc>
        <w:tc>
          <w:tcPr>
            <w:tcW w:w="1701" w:type="dxa"/>
          </w:tcPr>
          <w:p w14:paraId="49F8A8C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[0.814,1.303]</w:t>
            </w:r>
          </w:p>
        </w:tc>
      </w:tr>
      <w:tr w:rsidR="00946419" w:rsidRPr="002750B3" w14:paraId="438EAFD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20453D" w14:textId="1B4AF51F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6C0D0BA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83EA7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EC7B6D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BF4D5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071BF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C9657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[1.092,1.883]</w:t>
            </w:r>
          </w:p>
        </w:tc>
        <w:tc>
          <w:tcPr>
            <w:tcW w:w="1701" w:type="dxa"/>
          </w:tcPr>
          <w:p w14:paraId="04476F8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[0.924,1.603]</w:t>
            </w:r>
          </w:p>
        </w:tc>
      </w:tr>
      <w:tr w:rsidR="00946419" w:rsidRPr="002750B3" w14:paraId="45F7B19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FB9E9F" w14:textId="25AA752A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77010E5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9095A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CAAE7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92FF7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60417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BC512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[1.050,1.823]</w:t>
            </w:r>
          </w:p>
        </w:tc>
        <w:tc>
          <w:tcPr>
            <w:tcW w:w="1701" w:type="dxa"/>
          </w:tcPr>
          <w:p w14:paraId="6D82976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[0.800,1.408]</w:t>
            </w:r>
          </w:p>
        </w:tc>
      </w:tr>
      <w:tr w:rsidR="00946419" w:rsidRPr="002750B3" w14:paraId="78E5758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6415D0" w14:textId="175D8A00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7CA5BC5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37C932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2E70C8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A99EF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4462A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89F430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[1.441,2.847]</w:t>
            </w:r>
          </w:p>
        </w:tc>
        <w:tc>
          <w:tcPr>
            <w:tcW w:w="1701" w:type="dxa"/>
          </w:tcPr>
          <w:p w14:paraId="5F69CCDF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[0.989,1.996]</w:t>
            </w:r>
          </w:p>
        </w:tc>
      </w:tr>
      <w:tr w:rsidR="00946419" w:rsidRPr="002750B3" w14:paraId="7A6E288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DAB92D" w14:textId="7A83EF3F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02FEB40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4CA791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C51C4E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DB9067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53FB894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98D4A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[1.352,2.615]</w:t>
            </w:r>
          </w:p>
        </w:tc>
        <w:tc>
          <w:tcPr>
            <w:tcW w:w="1701" w:type="dxa"/>
          </w:tcPr>
          <w:p w14:paraId="3A2361DD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[0.979,1.926]</w:t>
            </w:r>
          </w:p>
        </w:tc>
      </w:tr>
      <w:tr w:rsidR="00946419" w:rsidRPr="002750B3" w14:paraId="3C10DE2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15F405" w14:textId="327E4E81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383F6585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2662F9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22AFEB7C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E9C5C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1055DD1B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101EEA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0A7EC323" w14:textId="77777777" w:rsidR="00946419" w:rsidRPr="002750B3" w:rsidRDefault="00946419" w:rsidP="00946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7F68EF40" w14:textId="77777777" w:rsidR="00845742" w:rsidRDefault="00845742" w:rsidP="00483B07">
      <w:pPr>
        <w:pStyle w:val="Caption"/>
        <w:keepNext/>
        <w:spacing w:after="0" w:line="240" w:lineRule="auto"/>
        <w:rPr>
          <w:rFonts w:asciiTheme="minorHAnsi" w:hAnsiTheme="minorHAnsi" w:cstheme="minorHAnsi"/>
        </w:rPr>
      </w:pPr>
    </w:p>
    <w:p w14:paraId="214B8207" w14:textId="77777777" w:rsidR="00845742" w:rsidRDefault="00845742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</w:rPr>
        <w:br w:type="page"/>
      </w:r>
    </w:p>
    <w:p w14:paraId="4A8E2962" w14:textId="0FD71D57" w:rsidR="00483B07" w:rsidRPr="002750B3" w:rsidRDefault="00483B07" w:rsidP="00483B07">
      <w:pPr>
        <w:pStyle w:val="Caption"/>
        <w:keepNext/>
        <w:spacing w:after="0" w:line="240" w:lineRule="auto"/>
        <w:rPr>
          <w:rFonts w:asciiTheme="minorHAnsi" w:hAnsiTheme="minorHAnsi" w:cstheme="minorHAnsi"/>
        </w:rPr>
      </w:pPr>
      <w:bookmarkStart w:id="9" w:name="_Toc40102729"/>
      <w:r w:rsidRPr="002750B3">
        <w:rPr>
          <w:rFonts w:asciiTheme="minorHAnsi" w:hAnsiTheme="minorHAnsi" w:cstheme="minorHAnsi"/>
        </w:rPr>
        <w:t>Table</w:t>
      </w:r>
      <w:r w:rsidR="00845742">
        <w:rPr>
          <w:rFonts w:asciiTheme="minorHAnsi" w:hAnsiTheme="minorHAnsi" w:cstheme="minorHAnsi"/>
        </w:rPr>
        <w:t xml:space="preserve"> S</w:t>
      </w:r>
      <w:r w:rsidRPr="002750B3">
        <w:rPr>
          <w:rFonts w:asciiTheme="minorHAnsi" w:hAnsiTheme="minorHAnsi" w:cstheme="minorHAnsi"/>
        </w:rPr>
        <w:fldChar w:fldCharType="begin"/>
      </w:r>
      <w:r w:rsidRPr="002750B3">
        <w:rPr>
          <w:rFonts w:asciiTheme="minorHAnsi" w:hAnsiTheme="minorHAnsi" w:cstheme="minorHAnsi"/>
        </w:rPr>
        <w:instrText xml:space="preserve"> SEQ Table \* ARABIC </w:instrText>
      </w:r>
      <w:r w:rsidRPr="002750B3">
        <w:rPr>
          <w:rFonts w:asciiTheme="minorHAnsi" w:hAnsiTheme="minorHAnsi" w:cstheme="minorHAnsi"/>
        </w:rPr>
        <w:fldChar w:fldCharType="separate"/>
      </w:r>
      <w:r w:rsidR="00A93A13">
        <w:rPr>
          <w:rFonts w:asciiTheme="minorHAnsi" w:hAnsiTheme="minorHAnsi" w:cstheme="minorHAnsi"/>
          <w:noProof/>
        </w:rPr>
        <w:t>6</w:t>
      </w:r>
      <w:r w:rsidRPr="002750B3">
        <w:rPr>
          <w:rFonts w:asciiTheme="minorHAnsi" w:hAnsiTheme="minorHAnsi" w:cstheme="minorHAnsi"/>
        </w:rPr>
        <w:fldChar w:fldCharType="end"/>
      </w:r>
      <w:r w:rsidRPr="002750B3">
        <w:rPr>
          <w:rFonts w:asciiTheme="minorHAnsi" w:hAnsiTheme="minorHAnsi" w:cstheme="minorHAnsi"/>
        </w:rPr>
        <w:t>: Ethnicity and risk of being tested</w:t>
      </w:r>
      <w:bookmarkEnd w:id="9"/>
    </w:p>
    <w:tbl>
      <w:tblPr>
        <w:tblStyle w:val="PlainTable1"/>
        <w:tblW w:w="0" w:type="auto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7842A6" w:rsidRPr="002750B3" w14:paraId="157F0D9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444C9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0D3ADD61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4B7F4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395E5A4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BA11F5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444FDEB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Model 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20C08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Model 6</w:t>
            </w:r>
          </w:p>
        </w:tc>
        <w:tc>
          <w:tcPr>
            <w:tcW w:w="1701" w:type="dxa"/>
          </w:tcPr>
          <w:p w14:paraId="4E86693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Model 7</w:t>
            </w:r>
          </w:p>
        </w:tc>
      </w:tr>
      <w:tr w:rsidR="007842A6" w:rsidRPr="002750B3" w14:paraId="4098DA8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3A277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Tested for SARS-CoV-2</w:t>
            </w:r>
          </w:p>
        </w:tc>
        <w:tc>
          <w:tcPr>
            <w:tcW w:w="1701" w:type="dxa"/>
          </w:tcPr>
          <w:p w14:paraId="4007C0A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RR</w:t>
            </w:r>
          </w:p>
          <w:p w14:paraId="04761BF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1B71A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RR</w:t>
            </w:r>
          </w:p>
          <w:p w14:paraId="31E4D45D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32B3B77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RR</w:t>
            </w:r>
          </w:p>
          <w:p w14:paraId="33916B1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C5AFDC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RR</w:t>
            </w:r>
          </w:p>
          <w:p w14:paraId="76F883B4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36E1891A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RR</w:t>
            </w:r>
          </w:p>
          <w:p w14:paraId="055575E7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98CF06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RR</w:t>
            </w:r>
          </w:p>
          <w:p w14:paraId="134AE430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3B20B218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RR</w:t>
            </w:r>
          </w:p>
          <w:p w14:paraId="705D2672" w14:textId="77777777" w:rsidR="007842A6" w:rsidRPr="002750B3" w:rsidRDefault="007842A6" w:rsidP="0078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[95% CI]</w:t>
            </w:r>
          </w:p>
        </w:tc>
      </w:tr>
      <w:tr w:rsidR="00523085" w:rsidRPr="002750B3" w14:paraId="6A0B6EE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0525DE" w14:textId="240DBA4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378A9CE7" w14:textId="2910A91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B208EE" w14:textId="79224AD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80D8972" w14:textId="02BAF93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5EC557" w14:textId="7EFDB7E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0C555CD" w14:textId="10EF817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795FFA" w14:textId="368DE2F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463F719" w14:textId="3304830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34B5FA0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AA27D9" w14:textId="3582DCA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41C795C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[0.694,0.934]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CB083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[0.694,0.934]</w:t>
            </w:r>
          </w:p>
        </w:tc>
        <w:tc>
          <w:tcPr>
            <w:tcW w:w="1701" w:type="dxa"/>
          </w:tcPr>
          <w:p w14:paraId="2806A33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[0.681,0.916]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B00CC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[0.685,0.922]</w:t>
            </w:r>
          </w:p>
        </w:tc>
        <w:tc>
          <w:tcPr>
            <w:tcW w:w="1701" w:type="dxa"/>
          </w:tcPr>
          <w:p w14:paraId="79E831E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[0.676,0.910]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CF101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[0.694,0.935]</w:t>
            </w:r>
          </w:p>
        </w:tc>
        <w:tc>
          <w:tcPr>
            <w:tcW w:w="1701" w:type="dxa"/>
          </w:tcPr>
          <w:p w14:paraId="31A8D3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[0.674,0.907]</w:t>
            </w:r>
          </w:p>
        </w:tc>
      </w:tr>
      <w:tr w:rsidR="00523085" w:rsidRPr="002750B3" w14:paraId="11163E4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46E4D8" w14:textId="7C61ABE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6EC612A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[0.558,0.756]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C7596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[0.557,0.756]</w:t>
            </w:r>
          </w:p>
        </w:tc>
        <w:tc>
          <w:tcPr>
            <w:tcW w:w="1701" w:type="dxa"/>
          </w:tcPr>
          <w:p w14:paraId="5DBCB2A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[0.547,0.741]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1FB24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[0.554,0.752]</w:t>
            </w:r>
          </w:p>
        </w:tc>
        <w:tc>
          <w:tcPr>
            <w:tcW w:w="1701" w:type="dxa"/>
          </w:tcPr>
          <w:p w14:paraId="7A06107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[0.525,0.711]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B1E56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[0.549,0.746]</w:t>
            </w:r>
          </w:p>
        </w:tc>
        <w:tc>
          <w:tcPr>
            <w:tcW w:w="1701" w:type="dxa"/>
          </w:tcPr>
          <w:p w14:paraId="24BA107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[0.529,0.719]</w:t>
            </w:r>
          </w:p>
        </w:tc>
      </w:tr>
      <w:tr w:rsidR="00523085" w:rsidRPr="002750B3" w14:paraId="0097A19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5F3715" w14:textId="6302BF9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68D0D09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[0.530,0.715]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DEC78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[0.530,0.714]</w:t>
            </w:r>
          </w:p>
        </w:tc>
        <w:tc>
          <w:tcPr>
            <w:tcW w:w="1701" w:type="dxa"/>
          </w:tcPr>
          <w:p w14:paraId="569A943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[0.514,0.692]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34BE9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[0.543,0.736]</w:t>
            </w:r>
          </w:p>
        </w:tc>
        <w:tc>
          <w:tcPr>
            <w:tcW w:w="1701" w:type="dxa"/>
          </w:tcPr>
          <w:p w14:paraId="1980CB6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[0.483,0.650]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07DD6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[0.517,0.698]</w:t>
            </w:r>
          </w:p>
        </w:tc>
        <w:tc>
          <w:tcPr>
            <w:tcW w:w="1701" w:type="dxa"/>
          </w:tcPr>
          <w:p w14:paraId="31C57EA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[0.510,0.691]</w:t>
            </w:r>
          </w:p>
        </w:tc>
      </w:tr>
      <w:tr w:rsidR="00523085" w:rsidRPr="002750B3" w14:paraId="6A667A6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1F9D36" w14:textId="5A441D9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5BDEFBA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[0.673,0.880]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69359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[0.673,0.880]</w:t>
            </w:r>
          </w:p>
        </w:tc>
        <w:tc>
          <w:tcPr>
            <w:tcW w:w="1701" w:type="dxa"/>
          </w:tcPr>
          <w:p w14:paraId="2338FE3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[0.611,0.809]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7CD46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[0.704,0.953]</w:t>
            </w:r>
          </w:p>
        </w:tc>
        <w:tc>
          <w:tcPr>
            <w:tcW w:w="1701" w:type="dxa"/>
          </w:tcPr>
          <w:p w14:paraId="3BED402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[0.607,0.796]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C2A54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[0.648,0.851]</w:t>
            </w:r>
          </w:p>
        </w:tc>
        <w:tc>
          <w:tcPr>
            <w:tcW w:w="1701" w:type="dxa"/>
          </w:tcPr>
          <w:p w14:paraId="214B8CD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[0.659,0.895]</w:t>
            </w:r>
          </w:p>
        </w:tc>
      </w:tr>
      <w:tr w:rsidR="00523085" w:rsidRPr="002750B3" w14:paraId="377FD16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72B601" w14:textId="3547C0C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63BD367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[1.039,1.350]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DFD8B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[1.038,1.349]</w:t>
            </w:r>
          </w:p>
        </w:tc>
        <w:tc>
          <w:tcPr>
            <w:tcW w:w="1701" w:type="dxa"/>
          </w:tcPr>
          <w:p w14:paraId="628A8C2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[0.879,1.179]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2F5E5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[1.061,1.492]</w:t>
            </w:r>
          </w:p>
        </w:tc>
        <w:tc>
          <w:tcPr>
            <w:tcW w:w="1701" w:type="dxa"/>
          </w:tcPr>
          <w:p w14:paraId="4C4386A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[0.914,1.193]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91742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[0.990,1.293]</w:t>
            </w:r>
          </w:p>
        </w:tc>
        <w:tc>
          <w:tcPr>
            <w:tcW w:w="1701" w:type="dxa"/>
          </w:tcPr>
          <w:p w14:paraId="4821106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[0.978,1.383]</w:t>
            </w:r>
          </w:p>
        </w:tc>
      </w:tr>
      <w:tr w:rsidR="00523085" w:rsidRPr="002750B3" w14:paraId="43EC227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924CC4" w14:textId="5548981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3097D2F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[1.280,2.748]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845C4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[1.279,2.747]</w:t>
            </w:r>
          </w:p>
        </w:tc>
        <w:tc>
          <w:tcPr>
            <w:tcW w:w="1701" w:type="dxa"/>
          </w:tcPr>
          <w:p w14:paraId="2FD55C9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[1.083,2.354]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4D372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[1.323,2.934]</w:t>
            </w:r>
          </w:p>
        </w:tc>
        <w:tc>
          <w:tcPr>
            <w:tcW w:w="1701" w:type="dxa"/>
          </w:tcPr>
          <w:p w14:paraId="58491B5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[1.127,2.422]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AAF2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1.792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[1.221,2.630]</w:t>
            </w:r>
          </w:p>
        </w:tc>
        <w:tc>
          <w:tcPr>
            <w:tcW w:w="1701" w:type="dxa"/>
          </w:tcPr>
          <w:p w14:paraId="4431C1F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[1.232,2.734]</w:t>
            </w:r>
          </w:p>
        </w:tc>
      </w:tr>
      <w:tr w:rsidR="00523085" w:rsidRPr="002750B3" w14:paraId="37B05BA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F2E601" w14:textId="36EB55F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056E85BD" w14:textId="1B9A17C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0D612C" w14:textId="02AAF72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855DA0F" w14:textId="3F4B0D2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9B3BB5" w14:textId="14C7453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E4E4274" w14:textId="1F41036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5842B7" w14:textId="4A78A8A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4046557" w14:textId="57C4751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23110FF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B8CD1E" w14:textId="150E50A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63A1BB4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[1.059,1.232]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99B82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[1.059,1.232]</w:t>
            </w:r>
          </w:p>
        </w:tc>
        <w:tc>
          <w:tcPr>
            <w:tcW w:w="1701" w:type="dxa"/>
          </w:tcPr>
          <w:p w14:paraId="7A39AC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[1.241,1.451]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8AFF7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[1.177,1.380]</w:t>
            </w:r>
          </w:p>
        </w:tc>
        <w:tc>
          <w:tcPr>
            <w:tcW w:w="1701" w:type="dxa"/>
          </w:tcPr>
          <w:p w14:paraId="1C77324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[1.046,1.217]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D1850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[1.053,1.233]</w:t>
            </w:r>
          </w:p>
        </w:tc>
        <w:tc>
          <w:tcPr>
            <w:tcW w:w="1701" w:type="dxa"/>
          </w:tcPr>
          <w:p w14:paraId="37E9E55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[1.148,1.354]</w:t>
            </w:r>
          </w:p>
        </w:tc>
      </w:tr>
      <w:tr w:rsidR="00523085" w:rsidRPr="002750B3" w14:paraId="2ACA584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9ED8F0" w14:textId="3D784F9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48F5575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[0.894,1.388]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246A8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[0.894,1.388]</w:t>
            </w:r>
          </w:p>
        </w:tc>
        <w:tc>
          <w:tcPr>
            <w:tcW w:w="1701" w:type="dxa"/>
          </w:tcPr>
          <w:p w14:paraId="1B170F7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[0.891,1.384]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B9F77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[0.869,1.351]</w:t>
            </w:r>
          </w:p>
        </w:tc>
        <w:tc>
          <w:tcPr>
            <w:tcW w:w="1701" w:type="dxa"/>
          </w:tcPr>
          <w:p w14:paraId="1F576DE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[0.898,1.395]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1F9F9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[0.881,1.370]</w:t>
            </w:r>
          </w:p>
        </w:tc>
        <w:tc>
          <w:tcPr>
            <w:tcW w:w="1701" w:type="dxa"/>
          </w:tcPr>
          <w:p w14:paraId="703B376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[0.861,1.339]</w:t>
            </w:r>
          </w:p>
        </w:tc>
      </w:tr>
      <w:tr w:rsidR="00523085" w:rsidRPr="002750B3" w14:paraId="04AC25F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AA0D4A" w14:textId="6D0DE6B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29CC93C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[0.676,1.095]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4DB5C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[0.676,1.095]</w:t>
            </w:r>
          </w:p>
        </w:tc>
        <w:tc>
          <w:tcPr>
            <w:tcW w:w="1701" w:type="dxa"/>
          </w:tcPr>
          <w:p w14:paraId="4843322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[0.700,1.133]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E848C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[0.808,1.316]</w:t>
            </w:r>
          </w:p>
        </w:tc>
        <w:tc>
          <w:tcPr>
            <w:tcW w:w="1701" w:type="dxa"/>
          </w:tcPr>
          <w:p w14:paraId="6E3DCE9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[0.728,1.181]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2C5DB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[0.707,1.146]</w:t>
            </w:r>
          </w:p>
        </w:tc>
        <w:tc>
          <w:tcPr>
            <w:tcW w:w="1701" w:type="dxa"/>
          </w:tcPr>
          <w:p w14:paraId="4512FE2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[0.820,1.336]</w:t>
            </w:r>
          </w:p>
        </w:tc>
      </w:tr>
      <w:tr w:rsidR="00523085" w:rsidRPr="002750B3" w14:paraId="25CDA4F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3A00E6" w14:textId="7E243AC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5B4154E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[0.633,0.986]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637B4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[0.633,0.986]</w:t>
            </w:r>
          </w:p>
        </w:tc>
        <w:tc>
          <w:tcPr>
            <w:tcW w:w="1701" w:type="dxa"/>
          </w:tcPr>
          <w:p w14:paraId="277D770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[0.637,0.993]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4C74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[0.672,1.047]</w:t>
            </w:r>
          </w:p>
        </w:tc>
        <w:tc>
          <w:tcPr>
            <w:tcW w:w="1701" w:type="dxa"/>
          </w:tcPr>
          <w:p w14:paraId="770EEF7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[0.636,0.991]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06C41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[0.626,0.976]</w:t>
            </w:r>
          </w:p>
        </w:tc>
        <w:tc>
          <w:tcPr>
            <w:tcW w:w="1701" w:type="dxa"/>
          </w:tcPr>
          <w:p w14:paraId="059E527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[0.658,1.025]</w:t>
            </w:r>
          </w:p>
        </w:tc>
      </w:tr>
      <w:tr w:rsidR="00523085" w:rsidRPr="002750B3" w14:paraId="336DEC9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3DC755" w14:textId="5A6CFD6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2614E58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[0.516,0.777]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B6BAE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[0.515,0.777]</w:t>
            </w:r>
          </w:p>
        </w:tc>
        <w:tc>
          <w:tcPr>
            <w:tcW w:w="1701" w:type="dxa"/>
          </w:tcPr>
          <w:p w14:paraId="1F2DB6C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[0.538,0.811]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C95E8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[0.646,0.980]</w:t>
            </w:r>
          </w:p>
        </w:tc>
        <w:tc>
          <w:tcPr>
            <w:tcW w:w="1701" w:type="dxa"/>
          </w:tcPr>
          <w:p w14:paraId="433C85B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[0.572,0.864]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E3609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[0.538,0.812]</w:t>
            </w:r>
          </w:p>
        </w:tc>
        <w:tc>
          <w:tcPr>
            <w:tcW w:w="1701" w:type="dxa"/>
          </w:tcPr>
          <w:p w14:paraId="44FCDB1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[0.662,1.003]</w:t>
            </w:r>
          </w:p>
        </w:tc>
      </w:tr>
      <w:tr w:rsidR="00523085" w:rsidRPr="002750B3" w14:paraId="3B61777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19C0D6" w14:textId="75CA8B1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460787C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[0.643,0.951]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F0429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[0.643,0.951]</w:t>
            </w:r>
          </w:p>
        </w:tc>
        <w:tc>
          <w:tcPr>
            <w:tcW w:w="1701" w:type="dxa"/>
          </w:tcPr>
          <w:p w14:paraId="01388E2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[0.646,0.955]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B13C9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[0.656,0.970]</w:t>
            </w:r>
          </w:p>
        </w:tc>
        <w:tc>
          <w:tcPr>
            <w:tcW w:w="1701" w:type="dxa"/>
          </w:tcPr>
          <w:p w14:paraId="376E33F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[0.640,0.946]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CC584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[0.636,0.941]</w:t>
            </w:r>
          </w:p>
        </w:tc>
        <w:tc>
          <w:tcPr>
            <w:tcW w:w="1701" w:type="dxa"/>
          </w:tcPr>
          <w:p w14:paraId="4F639BE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[0.642,0.950]</w:t>
            </w:r>
          </w:p>
        </w:tc>
      </w:tr>
      <w:tr w:rsidR="00523085" w:rsidRPr="002750B3" w14:paraId="59FE78C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2FE133" w14:textId="19D6365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38DF2F61" w14:textId="7B4729A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296B83" w14:textId="6B7BA48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10E612D" w14:textId="4632F55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B2B3FF" w14:textId="7038573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5AFFD67" w14:textId="269068F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992D7F" w14:textId="4413FC4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E7357DC" w14:textId="3CD24D5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5B4AE9C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6B31E6" w14:textId="67CC0C0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3565F75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[0.294,0.453]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CF3DB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[0.294,0.453]</w:t>
            </w:r>
          </w:p>
        </w:tc>
        <w:tc>
          <w:tcPr>
            <w:tcW w:w="1701" w:type="dxa"/>
          </w:tcPr>
          <w:p w14:paraId="60807A2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[0.296,0.456]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DA81E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[0.314,0.483]</w:t>
            </w:r>
          </w:p>
        </w:tc>
        <w:tc>
          <w:tcPr>
            <w:tcW w:w="1701" w:type="dxa"/>
          </w:tcPr>
          <w:p w14:paraId="48B772E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[0.306,0.471]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C01A4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[0.296,0.456]</w:t>
            </w:r>
          </w:p>
        </w:tc>
        <w:tc>
          <w:tcPr>
            <w:tcW w:w="1701" w:type="dxa"/>
          </w:tcPr>
          <w:p w14:paraId="24BBFFA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[0.315,0.485]</w:t>
            </w:r>
          </w:p>
        </w:tc>
      </w:tr>
      <w:tr w:rsidR="00523085" w:rsidRPr="002750B3" w14:paraId="6455BB9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F66D46" w14:textId="41F7509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7FCB004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[0.525,0.756]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D77D1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[0.524,0.756]</w:t>
            </w:r>
          </w:p>
        </w:tc>
        <w:tc>
          <w:tcPr>
            <w:tcW w:w="1701" w:type="dxa"/>
          </w:tcPr>
          <w:p w14:paraId="4AE5A8A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[0.527,0.759]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83E05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[0.591,0.855]</w:t>
            </w:r>
          </w:p>
        </w:tc>
        <w:tc>
          <w:tcPr>
            <w:tcW w:w="1701" w:type="dxa"/>
          </w:tcPr>
          <w:p w14:paraId="494242F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[0.556,0.802]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10FED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[0.534,0.770]</w:t>
            </w:r>
          </w:p>
        </w:tc>
        <w:tc>
          <w:tcPr>
            <w:tcW w:w="1701" w:type="dxa"/>
          </w:tcPr>
          <w:p w14:paraId="3D0E300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[0.591,0.855]</w:t>
            </w:r>
          </w:p>
        </w:tc>
      </w:tr>
      <w:tr w:rsidR="00523085" w:rsidRPr="002750B3" w14:paraId="2E240BC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0B308E" w14:textId="6B9BB8C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70528C1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[0.822,1.307]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D5BD7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[0.821,1.307]</w:t>
            </w:r>
          </w:p>
        </w:tc>
        <w:tc>
          <w:tcPr>
            <w:tcW w:w="1701" w:type="dxa"/>
          </w:tcPr>
          <w:p w14:paraId="07D1D64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[0.862,1.368]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16DC3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[0.724,1.163]</w:t>
            </w:r>
          </w:p>
        </w:tc>
        <w:tc>
          <w:tcPr>
            <w:tcW w:w="1701" w:type="dxa"/>
          </w:tcPr>
          <w:p w14:paraId="400A926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[0.866,1.380]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9E64C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[0.817,1.301]</w:t>
            </w:r>
          </w:p>
        </w:tc>
        <w:tc>
          <w:tcPr>
            <w:tcW w:w="1701" w:type="dxa"/>
          </w:tcPr>
          <w:p w14:paraId="078C584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[0.765,1.229]</w:t>
            </w:r>
          </w:p>
        </w:tc>
      </w:tr>
      <w:tr w:rsidR="00523085" w:rsidRPr="002750B3" w14:paraId="3FA0076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E5165B" w14:textId="3B3EF4D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6A976FF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[0.556,0.817]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AEEE1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[0.556,0.817]</w:t>
            </w:r>
          </w:p>
        </w:tc>
        <w:tc>
          <w:tcPr>
            <w:tcW w:w="1701" w:type="dxa"/>
          </w:tcPr>
          <w:p w14:paraId="27F1756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[0.558,0.819]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32947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[0.608,0.894]</w:t>
            </w:r>
          </w:p>
        </w:tc>
        <w:tc>
          <w:tcPr>
            <w:tcW w:w="1701" w:type="dxa"/>
          </w:tcPr>
          <w:p w14:paraId="30775A9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[0.577,0.847]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DB7BA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[0.561,0.823]</w:t>
            </w:r>
          </w:p>
        </w:tc>
        <w:tc>
          <w:tcPr>
            <w:tcW w:w="1701" w:type="dxa"/>
          </w:tcPr>
          <w:p w14:paraId="1824320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[0.607,0.892]</w:t>
            </w:r>
          </w:p>
        </w:tc>
      </w:tr>
      <w:tr w:rsidR="00523085" w:rsidRPr="002750B3" w14:paraId="44C36BA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4860CA" w14:textId="39370D9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68B620F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[0.965,1.355]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1A854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[0.965,1.355]</w:t>
            </w:r>
          </w:p>
        </w:tc>
        <w:tc>
          <w:tcPr>
            <w:tcW w:w="1701" w:type="dxa"/>
          </w:tcPr>
          <w:p w14:paraId="4A77084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[0.942,1.323]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8624D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[0.995,1.397]</w:t>
            </w:r>
          </w:p>
        </w:tc>
        <w:tc>
          <w:tcPr>
            <w:tcW w:w="1701" w:type="dxa"/>
          </w:tcPr>
          <w:p w14:paraId="5C407F7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[0.959,1.347]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678C0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[0.968,1.359]</w:t>
            </w:r>
          </w:p>
        </w:tc>
        <w:tc>
          <w:tcPr>
            <w:tcW w:w="1701" w:type="dxa"/>
          </w:tcPr>
          <w:p w14:paraId="6C744D3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[0.971,1.362]</w:t>
            </w:r>
          </w:p>
        </w:tc>
      </w:tr>
      <w:tr w:rsidR="00523085" w:rsidRPr="002750B3" w14:paraId="08DC111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04FD4C" w14:textId="7E9D097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1275FF1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[0.855,1.207]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C8BF5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[0.855,1.207]</w:t>
            </w:r>
          </w:p>
        </w:tc>
        <w:tc>
          <w:tcPr>
            <w:tcW w:w="1701" w:type="dxa"/>
          </w:tcPr>
          <w:p w14:paraId="57617B9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[0.843,1.190]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CE596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[0.840,1.187]</w:t>
            </w:r>
          </w:p>
        </w:tc>
        <w:tc>
          <w:tcPr>
            <w:tcW w:w="1701" w:type="dxa"/>
          </w:tcPr>
          <w:p w14:paraId="74484AD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[0.846,1.194]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6CCB9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[0.839,1.185]</w:t>
            </w:r>
          </w:p>
        </w:tc>
        <w:tc>
          <w:tcPr>
            <w:tcW w:w="1701" w:type="dxa"/>
          </w:tcPr>
          <w:p w14:paraId="2CCB287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[0.824,1.163]</w:t>
            </w:r>
          </w:p>
        </w:tc>
      </w:tr>
      <w:tr w:rsidR="00523085" w:rsidRPr="002750B3" w14:paraId="64C5C3F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8820C7" w14:textId="211247A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6A5E5D7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[0.814,1.207]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33884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[0.814,1.207]</w:t>
            </w:r>
          </w:p>
        </w:tc>
        <w:tc>
          <w:tcPr>
            <w:tcW w:w="1701" w:type="dxa"/>
          </w:tcPr>
          <w:p w14:paraId="7100BA0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[0.791,1.173]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EE7AE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[0.850,1.262]</w:t>
            </w:r>
          </w:p>
        </w:tc>
        <w:tc>
          <w:tcPr>
            <w:tcW w:w="1701" w:type="dxa"/>
          </w:tcPr>
          <w:p w14:paraId="2EED1B2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[0.802,1.189]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38567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[0.804,1.192]</w:t>
            </w:r>
          </w:p>
        </w:tc>
        <w:tc>
          <w:tcPr>
            <w:tcW w:w="1701" w:type="dxa"/>
          </w:tcPr>
          <w:p w14:paraId="615A6AF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[0.825,1.224]</w:t>
            </w:r>
          </w:p>
        </w:tc>
      </w:tr>
      <w:tr w:rsidR="00523085" w:rsidRPr="002750B3" w14:paraId="0835B78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FAE253" w14:textId="15B995A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60C9419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[0.660,0.968]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E6744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[0.659,0.967]</w:t>
            </w:r>
          </w:p>
        </w:tc>
        <w:tc>
          <w:tcPr>
            <w:tcW w:w="1701" w:type="dxa"/>
          </w:tcPr>
          <w:p w14:paraId="5B08B97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[0.692,1.013]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C0D27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[0.686,1.011]</w:t>
            </w:r>
          </w:p>
        </w:tc>
        <w:tc>
          <w:tcPr>
            <w:tcW w:w="1701" w:type="dxa"/>
          </w:tcPr>
          <w:p w14:paraId="1857FCB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[0.699,1.026]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86191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[0.671,0.987]</w:t>
            </w:r>
          </w:p>
        </w:tc>
        <w:tc>
          <w:tcPr>
            <w:tcW w:w="1701" w:type="dxa"/>
          </w:tcPr>
          <w:p w14:paraId="6D7DA52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[0.700,1.032]</w:t>
            </w:r>
          </w:p>
        </w:tc>
      </w:tr>
      <w:tr w:rsidR="00523085" w:rsidRPr="002750B3" w14:paraId="56568AD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CF08F8" w14:textId="79F892D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1497D1C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[0.730,1.059]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57CEA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[0.730,1.058]</w:t>
            </w:r>
          </w:p>
        </w:tc>
        <w:tc>
          <w:tcPr>
            <w:tcW w:w="1701" w:type="dxa"/>
          </w:tcPr>
          <w:p w14:paraId="069EE2B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[0.754,1.092]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6B388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[0.760,1.105]</w:t>
            </w:r>
          </w:p>
        </w:tc>
        <w:tc>
          <w:tcPr>
            <w:tcW w:w="1701" w:type="dxa"/>
          </w:tcPr>
          <w:p w14:paraId="64637A0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[0.763,1.106]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4DAEE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[0.741,1.075]</w:t>
            </w:r>
          </w:p>
        </w:tc>
        <w:tc>
          <w:tcPr>
            <w:tcW w:w="1701" w:type="dxa"/>
          </w:tcPr>
          <w:p w14:paraId="5A3C4CA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[0.768,1.116]</w:t>
            </w:r>
          </w:p>
        </w:tc>
      </w:tr>
      <w:tr w:rsidR="00523085" w:rsidRPr="002750B3" w14:paraId="1E79B8E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19864A" w14:textId="5CF7738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5B41AE7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[0.677,1.001]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CE95B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[0.677,1.001]</w:t>
            </w:r>
          </w:p>
        </w:tc>
        <w:tc>
          <w:tcPr>
            <w:tcW w:w="1701" w:type="dxa"/>
          </w:tcPr>
          <w:p w14:paraId="6D529E2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[0.678,1.002]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8AA7C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[0.666,0.984]</w:t>
            </w:r>
          </w:p>
        </w:tc>
        <w:tc>
          <w:tcPr>
            <w:tcW w:w="1701" w:type="dxa"/>
          </w:tcPr>
          <w:p w14:paraId="0354154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[0.680,1.006]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C1FCC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[0.662,0.979]</w:t>
            </w:r>
          </w:p>
        </w:tc>
        <w:tc>
          <w:tcPr>
            <w:tcW w:w="1701" w:type="dxa"/>
          </w:tcPr>
          <w:p w14:paraId="6C0BDF1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[0.657,0.972]</w:t>
            </w:r>
          </w:p>
        </w:tc>
      </w:tr>
      <w:tr w:rsidR="00523085" w:rsidRPr="002750B3" w14:paraId="3CD7A46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B6C657" w14:textId="60011DB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04E3C456" w14:textId="6795C44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EFCAB8" w14:textId="34FC0D1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A40C683" w14:textId="5ED5A41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0C8F58" w14:textId="76D7BA8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6E3F145" w14:textId="2F91E8E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ABB6CB" w14:textId="59D1100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3902B3D" w14:textId="39FFDD1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7D05A4A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CB84DF" w14:textId="54A4AD0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15B53D5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[1.013,1.575]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FF4D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[1.013,1.575]</w:t>
            </w:r>
          </w:p>
        </w:tc>
        <w:tc>
          <w:tcPr>
            <w:tcW w:w="1701" w:type="dxa"/>
          </w:tcPr>
          <w:p w14:paraId="313DF37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[0.960,1.493]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B2740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[0.880,1.372]</w:t>
            </w:r>
          </w:p>
        </w:tc>
        <w:tc>
          <w:tcPr>
            <w:tcW w:w="1701" w:type="dxa"/>
          </w:tcPr>
          <w:p w14:paraId="4919E8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[0.982,1.525]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055D3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[0.975,1.516]</w:t>
            </w:r>
          </w:p>
        </w:tc>
        <w:tc>
          <w:tcPr>
            <w:tcW w:w="1701" w:type="dxa"/>
          </w:tcPr>
          <w:p w14:paraId="22D5BEC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[0.870,1.356]</w:t>
            </w:r>
          </w:p>
        </w:tc>
      </w:tr>
      <w:tr w:rsidR="00523085" w:rsidRPr="002750B3" w14:paraId="1EB771C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8B6866" w14:textId="7B75F32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6B30EC1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[0.809,1.255]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DE22C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[0.773,1.286]</w:t>
            </w:r>
          </w:p>
        </w:tc>
        <w:tc>
          <w:tcPr>
            <w:tcW w:w="1701" w:type="dxa"/>
          </w:tcPr>
          <w:p w14:paraId="3AE9AA1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[0.782,1.299]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2E7D0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[0.770,1.290]</w:t>
            </w:r>
          </w:p>
        </w:tc>
        <w:tc>
          <w:tcPr>
            <w:tcW w:w="1701" w:type="dxa"/>
          </w:tcPr>
          <w:p w14:paraId="5F80805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[0.761,1.264]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C865E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[0.742,1.237]</w:t>
            </w:r>
          </w:p>
        </w:tc>
        <w:tc>
          <w:tcPr>
            <w:tcW w:w="1701" w:type="dxa"/>
          </w:tcPr>
          <w:p w14:paraId="25FAB9D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[0.749,1.249]</w:t>
            </w:r>
          </w:p>
        </w:tc>
      </w:tr>
      <w:tr w:rsidR="00523085" w:rsidRPr="002750B3" w14:paraId="3A6F444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949384" w14:textId="238CB94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24EC1FF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[0.738,1.865]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925D7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[0.732,1.862]</w:t>
            </w:r>
          </w:p>
        </w:tc>
        <w:tc>
          <w:tcPr>
            <w:tcW w:w="1701" w:type="dxa"/>
          </w:tcPr>
          <w:p w14:paraId="3718237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[0.710,1.798]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15CE3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[0.633,1.607]</w:t>
            </w:r>
          </w:p>
        </w:tc>
        <w:tc>
          <w:tcPr>
            <w:tcW w:w="1701" w:type="dxa"/>
          </w:tcPr>
          <w:p w14:paraId="43951E7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[0.690,1.756]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BDEF0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[0.669,1.704]</w:t>
            </w:r>
          </w:p>
        </w:tc>
        <w:tc>
          <w:tcPr>
            <w:tcW w:w="1701" w:type="dxa"/>
          </w:tcPr>
          <w:p w14:paraId="7387C3C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[0.612,1.555]</w:t>
            </w:r>
          </w:p>
        </w:tc>
      </w:tr>
      <w:tr w:rsidR="00523085" w:rsidRPr="002750B3" w14:paraId="15B493B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9BF3B2" w14:textId="336A850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4EE0D69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[1.232,1.975]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946FE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[1.156,2.048]</w:t>
            </w:r>
          </w:p>
        </w:tc>
        <w:tc>
          <w:tcPr>
            <w:tcW w:w="1701" w:type="dxa"/>
          </w:tcPr>
          <w:p w14:paraId="339530E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[1.107,1.965]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82EFA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[1.009,1.808]</w:t>
            </w:r>
          </w:p>
        </w:tc>
        <w:tc>
          <w:tcPr>
            <w:tcW w:w="1701" w:type="dxa"/>
          </w:tcPr>
          <w:p w14:paraId="2330C7A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[1.011,1.801]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68911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1.392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[1.041,1.861]</w:t>
            </w:r>
          </w:p>
        </w:tc>
        <w:tc>
          <w:tcPr>
            <w:tcW w:w="1701" w:type="dxa"/>
          </w:tcPr>
          <w:p w14:paraId="4393BC8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[0.933,1.681]</w:t>
            </w:r>
          </w:p>
        </w:tc>
      </w:tr>
      <w:tr w:rsidR="00523085" w:rsidRPr="002750B3" w14:paraId="7E0D5D5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927817" w14:textId="404A17C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4D15EA3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2.192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[1.772,2.711]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C6197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[1.692,2.779]</w:t>
            </w:r>
          </w:p>
        </w:tc>
        <w:tc>
          <w:tcPr>
            <w:tcW w:w="1701" w:type="dxa"/>
          </w:tcPr>
          <w:p w14:paraId="36CCB96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[1.455,2.416]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F0D0C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[1.166,1.972]</w:t>
            </w:r>
          </w:p>
        </w:tc>
        <w:tc>
          <w:tcPr>
            <w:tcW w:w="1701" w:type="dxa"/>
          </w:tcPr>
          <w:p w14:paraId="3F87070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[1.519,2.506]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25D7C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[1.460,2.417]</w:t>
            </w:r>
          </w:p>
        </w:tc>
        <w:tc>
          <w:tcPr>
            <w:tcW w:w="1701" w:type="dxa"/>
          </w:tcPr>
          <w:p w14:paraId="58D4FD7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[1.134,1.918]</w:t>
            </w:r>
          </w:p>
        </w:tc>
      </w:tr>
      <w:tr w:rsidR="00523085" w:rsidRPr="002750B3" w14:paraId="6794C1E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C347B2" w14:textId="4BBF39B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1BA2573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[0.205,1.455]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F809B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[0.200,1.453]</w:t>
            </w:r>
          </w:p>
        </w:tc>
        <w:tc>
          <w:tcPr>
            <w:tcW w:w="1701" w:type="dxa"/>
          </w:tcPr>
          <w:p w14:paraId="6F9937D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[0.195,1.421]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006A8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[0.197,1.442]</w:t>
            </w:r>
          </w:p>
        </w:tc>
        <w:tc>
          <w:tcPr>
            <w:tcW w:w="1701" w:type="dxa"/>
          </w:tcPr>
          <w:p w14:paraId="7F03B00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[0.206,1.496]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86025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[0.199,1.451]</w:t>
            </w:r>
          </w:p>
        </w:tc>
        <w:tc>
          <w:tcPr>
            <w:tcW w:w="1701" w:type="dxa"/>
          </w:tcPr>
          <w:p w14:paraId="6F13D9B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[0.206,1.508]</w:t>
            </w:r>
          </w:p>
        </w:tc>
      </w:tr>
      <w:tr w:rsidR="00523085" w:rsidRPr="002750B3" w14:paraId="300CD32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DEEB1E" w14:textId="0228A61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12EECCF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[1.182,2.268]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391AB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[1.132,2.309]</w:t>
            </w:r>
          </w:p>
        </w:tc>
        <w:tc>
          <w:tcPr>
            <w:tcW w:w="1701" w:type="dxa"/>
          </w:tcPr>
          <w:p w14:paraId="1FC3685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[1.011,2.074]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8623A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[0.852,1.773]</w:t>
            </w:r>
          </w:p>
        </w:tc>
        <w:tc>
          <w:tcPr>
            <w:tcW w:w="1701" w:type="dxa"/>
          </w:tcPr>
          <w:p w14:paraId="0313706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[1.023,2.093]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CCD18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[0.976,1.991]</w:t>
            </w:r>
          </w:p>
        </w:tc>
        <w:tc>
          <w:tcPr>
            <w:tcW w:w="1701" w:type="dxa"/>
          </w:tcPr>
          <w:p w14:paraId="1B8DF56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[0.819,1.688]</w:t>
            </w:r>
          </w:p>
        </w:tc>
      </w:tr>
      <w:tr w:rsidR="00523085" w:rsidRPr="002750B3" w14:paraId="6E300FA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0D4B5E" w14:textId="683F2A2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54114AE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74A158" w14:textId="0D160FC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35E83BD" w14:textId="045E8D3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F0AA2C" w14:textId="5723EE5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ABD42E2" w14:textId="35DCBF3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BBBD54" w14:textId="3F67D26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25B2891" w14:textId="3F8E0D04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79EF031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D45BDE" w14:textId="19D23F1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21D53F7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F0C70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[0.837,1.233]</w:t>
            </w:r>
          </w:p>
        </w:tc>
        <w:tc>
          <w:tcPr>
            <w:tcW w:w="1701" w:type="dxa"/>
          </w:tcPr>
          <w:p w14:paraId="0C10D2C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[0.803,1.189]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72F7B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[0.768,1.157]</w:t>
            </w:r>
          </w:p>
        </w:tc>
        <w:tc>
          <w:tcPr>
            <w:tcW w:w="1701" w:type="dxa"/>
          </w:tcPr>
          <w:p w14:paraId="6195A54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[0.851,1.256]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F3975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[0.836,1.235]</w:t>
            </w:r>
          </w:p>
        </w:tc>
        <w:tc>
          <w:tcPr>
            <w:tcW w:w="1701" w:type="dxa"/>
          </w:tcPr>
          <w:p w14:paraId="50020E6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[0.787,1.181]</w:t>
            </w:r>
          </w:p>
        </w:tc>
      </w:tr>
      <w:tr w:rsidR="00523085" w:rsidRPr="002750B3" w14:paraId="50756E84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5697B8" w14:textId="01DAA1D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52074C2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024E7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C89D9B7" w14:textId="681F800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722643" w14:textId="2992021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932979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EDEE4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DB91CF" w14:textId="5371FE94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46955C2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1DA042" w14:textId="0539F79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3F99E9C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AB57E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58317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[3.446,4.353]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6EF91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[3.478,4.399]</w:t>
            </w:r>
          </w:p>
        </w:tc>
        <w:tc>
          <w:tcPr>
            <w:tcW w:w="1701" w:type="dxa"/>
          </w:tcPr>
          <w:p w14:paraId="5458185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AB9C9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A37A3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[3.459,4.376]</w:t>
            </w:r>
          </w:p>
        </w:tc>
      </w:tr>
      <w:tr w:rsidR="00523085" w:rsidRPr="002750B3" w14:paraId="1F5F36A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FC8CB8" w14:textId="617941C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75AF5F2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E28C8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35C86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[1.413,1.751]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56A59B" w14:textId="7E496E3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61C2B5C" w14:textId="66E9561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B85298" w14:textId="511D2A3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574579D1" w14:textId="6216629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07BF8F9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C02B1D" w14:textId="3748EDC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4142C2D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397AA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22927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598B23" w14:textId="418DC9D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03BA8A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C156C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2AB070" w14:textId="4999FEE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7F39E20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F4FBC2" w14:textId="58A77EF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036B222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09585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18E708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7F8EA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[0.762,0.935]</w:t>
            </w:r>
          </w:p>
        </w:tc>
        <w:tc>
          <w:tcPr>
            <w:tcW w:w="1701" w:type="dxa"/>
          </w:tcPr>
          <w:p w14:paraId="088FC16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FB837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EFD13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[0.776,0.952]</w:t>
            </w:r>
          </w:p>
        </w:tc>
      </w:tr>
      <w:tr w:rsidR="00523085" w:rsidRPr="002750B3" w14:paraId="7332F3D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A1F9F7" w14:textId="50F9788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62FF72A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DDC55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E934B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97FF5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[0.895,1.153]</w:t>
            </w:r>
          </w:p>
        </w:tc>
        <w:tc>
          <w:tcPr>
            <w:tcW w:w="1701" w:type="dxa"/>
          </w:tcPr>
          <w:p w14:paraId="0D2A67B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D8E40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1B04A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[0.899,1.157]</w:t>
            </w:r>
          </w:p>
        </w:tc>
      </w:tr>
      <w:tr w:rsidR="00523085" w:rsidRPr="002750B3" w14:paraId="559210E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C156A0" w14:textId="264966C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0824F19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553A4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A9520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BD35D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[0.918,1.180]</w:t>
            </w:r>
          </w:p>
        </w:tc>
        <w:tc>
          <w:tcPr>
            <w:tcW w:w="1701" w:type="dxa"/>
          </w:tcPr>
          <w:p w14:paraId="63C6EAF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30131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5936A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[0.945,1.214]</w:t>
            </w:r>
          </w:p>
        </w:tc>
      </w:tr>
      <w:tr w:rsidR="00523085" w:rsidRPr="002750B3" w14:paraId="47BE9E7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9EB01A" w14:textId="4E0EB1A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65D6B4E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E6EB7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DE517F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D62F3B" w14:textId="76E19E8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BDEE0F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69719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36C208" w14:textId="116A5C8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13F23B1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D3560F" w14:textId="304E5AC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24997B2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1765C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FA7995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B2A4F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[0.943,1.245]</w:t>
            </w:r>
          </w:p>
        </w:tc>
        <w:tc>
          <w:tcPr>
            <w:tcW w:w="1701" w:type="dxa"/>
          </w:tcPr>
          <w:p w14:paraId="1F6EF24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50FB6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3CABE4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[0.910,1.201]</w:t>
            </w:r>
          </w:p>
        </w:tc>
      </w:tr>
      <w:tr w:rsidR="00523085" w:rsidRPr="002750B3" w14:paraId="46099E9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D22CB6" w14:textId="4670ED04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700A1AE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B7197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15996C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F9CC8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[0.914,1.135]</w:t>
            </w:r>
          </w:p>
        </w:tc>
        <w:tc>
          <w:tcPr>
            <w:tcW w:w="1701" w:type="dxa"/>
          </w:tcPr>
          <w:p w14:paraId="3E28ED8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2E1A2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AD510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[0.862,1.074]</w:t>
            </w:r>
          </w:p>
        </w:tc>
      </w:tr>
      <w:tr w:rsidR="00523085" w:rsidRPr="002750B3" w14:paraId="5B7D3D4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158055" w14:textId="6FA9FFA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25E944A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FB733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980CA5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DE797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[0.937,1.216]</w:t>
            </w:r>
          </w:p>
        </w:tc>
        <w:tc>
          <w:tcPr>
            <w:tcW w:w="1701" w:type="dxa"/>
          </w:tcPr>
          <w:p w14:paraId="2DE7A39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7B1F4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6C080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[0.871,1.134]</w:t>
            </w:r>
          </w:p>
        </w:tc>
      </w:tr>
      <w:tr w:rsidR="00523085" w:rsidRPr="002750B3" w14:paraId="381A2A4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A497DE" w14:textId="1AD2B2A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3B63200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CF7FA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6234B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8C352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[1.272,1.609]</w:t>
            </w:r>
          </w:p>
        </w:tc>
        <w:tc>
          <w:tcPr>
            <w:tcW w:w="1701" w:type="dxa"/>
          </w:tcPr>
          <w:p w14:paraId="66E0049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1DE70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3407C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[1.145,1.457]</w:t>
            </w:r>
          </w:p>
        </w:tc>
      </w:tr>
      <w:tr w:rsidR="00523085" w:rsidRPr="002750B3" w14:paraId="2BC01D9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D5350B" w14:textId="005F616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3460D0D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39C7B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B0778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E53B2D" w14:textId="5DCEC0A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11BEBD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34CD3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B2DC74" w14:textId="29C0361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415FDC2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3B0BD6" w14:textId="2C76B32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6841C12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9B8F5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D5FF5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B0F86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[0.954,1.212]</w:t>
            </w:r>
          </w:p>
        </w:tc>
        <w:tc>
          <w:tcPr>
            <w:tcW w:w="1701" w:type="dxa"/>
          </w:tcPr>
          <w:p w14:paraId="07358A4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0705B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71EB6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[0.936,1.190]</w:t>
            </w:r>
          </w:p>
        </w:tc>
      </w:tr>
      <w:tr w:rsidR="00523085" w:rsidRPr="002750B3" w14:paraId="0DC1EDE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8D9DEF" w14:textId="44E42EE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74F0A48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E4AC8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5BC917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2444F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[1.070,1.354]</w:t>
            </w:r>
          </w:p>
        </w:tc>
        <w:tc>
          <w:tcPr>
            <w:tcW w:w="1701" w:type="dxa"/>
          </w:tcPr>
          <w:p w14:paraId="707671F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FE564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4114A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[1.020,1.292]</w:t>
            </w:r>
          </w:p>
        </w:tc>
      </w:tr>
      <w:tr w:rsidR="00523085" w:rsidRPr="002750B3" w14:paraId="73C4119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CFDF2D" w14:textId="698036F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38B1A6A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531E5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BF1ED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0EB28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[1.176,1.507]</w:t>
            </w:r>
          </w:p>
        </w:tc>
        <w:tc>
          <w:tcPr>
            <w:tcW w:w="1701" w:type="dxa"/>
          </w:tcPr>
          <w:p w14:paraId="52E5085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7DDD2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299079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[1.070,1.374]</w:t>
            </w:r>
          </w:p>
        </w:tc>
      </w:tr>
      <w:tr w:rsidR="00523085" w:rsidRPr="002750B3" w14:paraId="4D44845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E334C1" w14:textId="5A4C27A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7E6BAFC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43FD3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F5664E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6A9D2E" w14:textId="0287263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51CD9A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D7DEA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864CFE" w14:textId="13E2639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6CC688B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94DB4F" w14:textId="67B12C4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61AE554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09FD4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47468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69242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[1.199,1.516]</w:t>
            </w:r>
          </w:p>
        </w:tc>
        <w:tc>
          <w:tcPr>
            <w:tcW w:w="1701" w:type="dxa"/>
          </w:tcPr>
          <w:p w14:paraId="239D8D3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4054A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4FD197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[1.072,1.358]</w:t>
            </w:r>
          </w:p>
        </w:tc>
      </w:tr>
      <w:tr w:rsidR="00523085" w:rsidRPr="002750B3" w14:paraId="0CB5302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781EA4" w14:textId="7B4BC81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/rural</w:t>
            </w: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763C2FC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00BF1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DB0271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D813FD" w14:textId="49E32DC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183B62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EF45C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543D00" w14:textId="11B3C52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3D6BEB8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05D58A" w14:textId="572D545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60DDC28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7CCC7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CBD1B7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D3987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[0.690,0.899]</w:t>
            </w:r>
          </w:p>
        </w:tc>
        <w:tc>
          <w:tcPr>
            <w:tcW w:w="1701" w:type="dxa"/>
          </w:tcPr>
          <w:p w14:paraId="298C1CC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384C6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D7733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[0.701,0.913]</w:t>
            </w:r>
          </w:p>
        </w:tc>
      </w:tr>
      <w:tr w:rsidR="00523085" w:rsidRPr="002750B3" w14:paraId="02E908E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3899F9" w14:textId="7794EBF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4677DB2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1FE83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61D9AB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C64D8E" w14:textId="43B74CB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A9A14F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22C2B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494936F" w14:textId="1D828D6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0B2BC02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0852D3" w14:textId="6C62675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775E439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54E28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82747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BAA79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[1.183,1.537]</w:t>
            </w:r>
          </w:p>
        </w:tc>
        <w:tc>
          <w:tcPr>
            <w:tcW w:w="1701" w:type="dxa"/>
          </w:tcPr>
          <w:p w14:paraId="37BCF63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3EA79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AF751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[1.103,1.433]</w:t>
            </w:r>
          </w:p>
        </w:tc>
      </w:tr>
      <w:tr w:rsidR="00523085" w:rsidRPr="002750B3" w14:paraId="16342A6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779F57" w14:textId="1493E81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10289A2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AECA4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93905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142A9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[0.751,1.367]</w:t>
            </w:r>
          </w:p>
        </w:tc>
        <w:tc>
          <w:tcPr>
            <w:tcW w:w="1701" w:type="dxa"/>
          </w:tcPr>
          <w:p w14:paraId="24B222B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EAB41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0C195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[0.714,1.300]</w:t>
            </w:r>
          </w:p>
        </w:tc>
      </w:tr>
      <w:tr w:rsidR="00523085" w:rsidRPr="002750B3" w14:paraId="2AC6D0F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4B22BB" w14:textId="238199B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5F80490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7F983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4FF790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D2F5D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[2.205,3.137]</w:t>
            </w:r>
          </w:p>
        </w:tc>
        <w:tc>
          <w:tcPr>
            <w:tcW w:w="1701" w:type="dxa"/>
          </w:tcPr>
          <w:p w14:paraId="232DC2A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902A3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B0AC1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[1.337,1.964]</w:t>
            </w:r>
          </w:p>
        </w:tc>
      </w:tr>
      <w:tr w:rsidR="00523085" w:rsidRPr="002750B3" w14:paraId="258C7B9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4B48B5" w14:textId="265F26C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6B310B5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8CDC4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DEC4BC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23773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[0.949,1.707]</w:t>
            </w:r>
          </w:p>
        </w:tc>
        <w:tc>
          <w:tcPr>
            <w:tcW w:w="1701" w:type="dxa"/>
          </w:tcPr>
          <w:p w14:paraId="64A1711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7C5FB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70B99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[0.885,1.590]</w:t>
            </w:r>
          </w:p>
        </w:tc>
      </w:tr>
      <w:tr w:rsidR="00523085" w:rsidRPr="002750B3" w14:paraId="2848EC5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6F4B38" w14:textId="1190F7C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5DA56F9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B7FD2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77AB9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FDB0D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[1.204,2.268]</w:t>
            </w:r>
          </w:p>
        </w:tc>
        <w:tc>
          <w:tcPr>
            <w:tcW w:w="1701" w:type="dxa"/>
          </w:tcPr>
          <w:p w14:paraId="1F75254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240F7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E71A16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[1.167,2.199]</w:t>
            </w:r>
          </w:p>
        </w:tc>
      </w:tr>
      <w:tr w:rsidR="00523085" w:rsidRPr="002750B3" w14:paraId="000CB99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81FB6A" w14:textId="77777777" w:rsidR="00523085" w:rsidRPr="00734065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Manual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occupation:</w:t>
            </w:r>
          </w:p>
          <w:p w14:paraId="10A09BBB" w14:textId="0996B16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7C8316A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089D3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185438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7CF42D" w14:textId="6800AD5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4B0438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1B8E0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2553CD" w14:textId="6A09FA8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61A7BE1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398339" w14:textId="24965B6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506BC44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54A8A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7D606E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D37A4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[1.145,1.509]</w:t>
            </w:r>
          </w:p>
        </w:tc>
        <w:tc>
          <w:tcPr>
            <w:tcW w:w="1701" w:type="dxa"/>
          </w:tcPr>
          <w:p w14:paraId="5407A02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98039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CF52C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[1.145,1.508]</w:t>
            </w:r>
          </w:p>
        </w:tc>
      </w:tr>
      <w:tr w:rsidR="00523085" w:rsidRPr="002750B3" w14:paraId="45B6FEB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334BDE" w14:textId="722641B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79F27E9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EFDCF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FDF0A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057A6E" w14:textId="7DB43E5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C367FF0" w14:textId="2630B9D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D6F9F3" w14:textId="3C2302D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7F3F97FF" w14:textId="06C8764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1432D93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5737C2" w14:textId="164C61C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</w:t>
            </w: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6502CF9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E1A91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720D92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36B7E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83A0EDB" w14:textId="5467054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58BDC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5763DEF" w14:textId="76DEFE7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430B59F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C3A8DB" w14:textId="0AA3BC1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5631DB4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B55D0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5BDA3A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3C825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61AF7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[1.116,1.345]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95D40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3F4025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[1.070,1.293]</w:t>
            </w:r>
          </w:p>
        </w:tc>
      </w:tr>
      <w:tr w:rsidR="00523085" w:rsidRPr="002750B3" w14:paraId="660558D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872AB4" w14:textId="66C327A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4D7E0A4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5D9CF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D5C632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55003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F66CDD" w14:textId="6133B78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BB322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80C4AA" w14:textId="6B029EB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71FC99C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2E1AF3" w14:textId="12F6BD8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61CCDD3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4FEB2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FC7B3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102DE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FBE860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[0.935,1.147]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27DB4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31544C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[0.916,1.124]</w:t>
            </w:r>
          </w:p>
        </w:tc>
      </w:tr>
      <w:tr w:rsidR="00523085" w:rsidRPr="002750B3" w14:paraId="5156981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A34693" w14:textId="61FD939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4CD7379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7B781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6B9EC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A3B00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A5162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[1.045,1.330]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4F713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5B73AC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[0.985,1.257]</w:t>
            </w:r>
          </w:p>
        </w:tc>
      </w:tr>
      <w:tr w:rsidR="00523085" w:rsidRPr="002750B3" w14:paraId="36D2F05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14B1BA" w14:textId="7A117E4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6EF2CF1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005B4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B9EE1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EF864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6FE314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[1.158,1.558]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B6079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4E745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[1.056,1.424]</w:t>
            </w:r>
          </w:p>
        </w:tc>
      </w:tr>
      <w:tr w:rsidR="00523085" w:rsidRPr="002750B3" w14:paraId="48FC1CF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5A6024" w14:textId="586FE05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0727239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8C270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C1F79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44DAC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A89426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[1.371,1.930]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C65CC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AE186C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[1.190,1.681]</w:t>
            </w:r>
          </w:p>
        </w:tc>
      </w:tr>
      <w:tr w:rsidR="00523085" w:rsidRPr="002750B3" w14:paraId="6534C36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F1058F" w14:textId="21FEC5C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5B6EE4C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4BE8C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2F155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531AD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F38F787" w14:textId="266E039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7CDEF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81A8C8" w14:textId="571E0C2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1093F57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39B3A4" w14:textId="0A02D5B4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24AD774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C539A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240ABB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09016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875F1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[0.907,1.157]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57558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777F8E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[0.883,1.128]</w:t>
            </w:r>
          </w:p>
        </w:tc>
      </w:tr>
      <w:tr w:rsidR="00523085" w:rsidRPr="002750B3" w14:paraId="2090F35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3D416F" w14:textId="3A51F28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2403F95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8088E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10855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D7633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07342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[1.200,1.592]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6905C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105B7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[1.078,1.443]</w:t>
            </w:r>
          </w:p>
        </w:tc>
      </w:tr>
      <w:tr w:rsidR="00523085" w:rsidRPr="002750B3" w14:paraId="33F4B7A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D3282A" w14:textId="5D8A1BD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06B8C6E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B23D5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5E814C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7154E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DD225F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[1.745,2.524]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08244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6417D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[1.349,2.010]</w:t>
            </w:r>
          </w:p>
        </w:tc>
      </w:tr>
      <w:tr w:rsidR="00523085" w:rsidRPr="002750B3" w14:paraId="480145B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3756D1" w14:textId="5F4B2AB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3C0A6A2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96B53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B35D3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0BFD9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10C784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6FF1C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[0.892,2.390]</w:t>
            </w:r>
          </w:p>
        </w:tc>
        <w:tc>
          <w:tcPr>
            <w:tcW w:w="1701" w:type="dxa"/>
          </w:tcPr>
          <w:p w14:paraId="0F9AFDA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[0.826,2.212]</w:t>
            </w:r>
          </w:p>
        </w:tc>
      </w:tr>
      <w:tr w:rsidR="00523085" w:rsidRPr="002750B3" w14:paraId="35A0713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DC1561" w14:textId="3ACE3FB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5D2D284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6EA6A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7FB0D8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4215B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47A6A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D15612" w14:textId="1D1C2E7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FDFBE9E" w14:textId="24589EA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736E4F7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241F33" w14:textId="0C73351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6FCDC7A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7179F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6084A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CD833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2F7D3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E3959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[1.021,1.237]</w:t>
            </w:r>
          </w:p>
        </w:tc>
        <w:tc>
          <w:tcPr>
            <w:tcW w:w="1701" w:type="dxa"/>
          </w:tcPr>
          <w:p w14:paraId="11EE062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[0.984,1.193]</w:t>
            </w:r>
          </w:p>
        </w:tc>
      </w:tr>
      <w:tr w:rsidR="00523085" w:rsidRPr="002750B3" w14:paraId="0BB0D18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EB97DE" w14:textId="430FEA6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0E2E016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F9B46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89916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9CF88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F775D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716D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[1.329,1.627]</w:t>
            </w:r>
          </w:p>
        </w:tc>
        <w:tc>
          <w:tcPr>
            <w:tcW w:w="1701" w:type="dxa"/>
          </w:tcPr>
          <w:p w14:paraId="198E85D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[1.093,1.353]</w:t>
            </w:r>
          </w:p>
        </w:tc>
      </w:tr>
      <w:tr w:rsidR="00523085" w:rsidRPr="002750B3" w14:paraId="754240F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624A9C" w14:textId="4A39C19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6AD5091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CB20C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B4851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63DD8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A35CFF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782DB8" w14:textId="04C0A48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67EB066" w14:textId="3744DE4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3248A14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C37D7B" w14:textId="2E4E2DF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2BB1964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DDE26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444CE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46596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1E0ECC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E8943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[1.205,1.426]</w:t>
            </w:r>
          </w:p>
        </w:tc>
        <w:tc>
          <w:tcPr>
            <w:tcW w:w="1701" w:type="dxa"/>
          </w:tcPr>
          <w:p w14:paraId="5189E5F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[1.103,1.309]</w:t>
            </w:r>
          </w:p>
        </w:tc>
      </w:tr>
      <w:tr w:rsidR="00523085" w:rsidRPr="002750B3" w14:paraId="56DDCCA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600B7E" w14:textId="35A94A6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2AA5AD6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FB017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742E6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2464F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B42C2E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3D04D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[1.347,1.717]</w:t>
            </w:r>
          </w:p>
        </w:tc>
        <w:tc>
          <w:tcPr>
            <w:tcW w:w="1701" w:type="dxa"/>
          </w:tcPr>
          <w:p w14:paraId="6EEEB68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[1.069,1.378]</w:t>
            </w:r>
          </w:p>
        </w:tc>
      </w:tr>
      <w:tr w:rsidR="00523085" w:rsidRPr="002750B3" w14:paraId="1FBC425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005079" w14:textId="4F4C0924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251C01D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7F13F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C2E689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6F2B9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2E9202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83EE50" w14:textId="51F9A41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45A1AA0" w14:textId="4503C1E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3DD66FD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4AEC9D" w14:textId="40B3332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1963FC0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C987B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676CA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BF932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7D861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8E77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[0.827,1.056]</w:t>
            </w:r>
          </w:p>
        </w:tc>
        <w:tc>
          <w:tcPr>
            <w:tcW w:w="1701" w:type="dxa"/>
          </w:tcPr>
          <w:p w14:paraId="457BEA4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[0.810,1.034]</w:t>
            </w:r>
          </w:p>
        </w:tc>
      </w:tr>
      <w:tr w:rsidR="00523085" w:rsidRPr="002750B3" w14:paraId="0EF5318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8E7096" w14:textId="0AF5092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01821BA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6AFA5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12589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DE33D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7785AE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455EC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[0.910,1.152]</w:t>
            </w:r>
          </w:p>
        </w:tc>
        <w:tc>
          <w:tcPr>
            <w:tcW w:w="1701" w:type="dxa"/>
          </w:tcPr>
          <w:p w14:paraId="73513F4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[0.839,1.064]</w:t>
            </w:r>
          </w:p>
        </w:tc>
      </w:tr>
      <w:tr w:rsidR="00523085" w:rsidRPr="002750B3" w14:paraId="6B9D7884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78EA04" w14:textId="19CCFB6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0CB6989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08732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36960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25815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9E01D2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CA671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[1.038,1.376]</w:t>
            </w:r>
          </w:p>
        </w:tc>
        <w:tc>
          <w:tcPr>
            <w:tcW w:w="1701" w:type="dxa"/>
          </w:tcPr>
          <w:p w14:paraId="60E27B3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[0.906,1.203]</w:t>
            </w:r>
          </w:p>
        </w:tc>
      </w:tr>
      <w:tr w:rsidR="00523085" w:rsidRPr="002750B3" w14:paraId="4431F0B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255F1C" w14:textId="0EB94BC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1BBE721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2BA9A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A19636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08707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CF689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EC16C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[1.128,1.488]</w:t>
            </w:r>
          </w:p>
        </w:tc>
        <w:tc>
          <w:tcPr>
            <w:tcW w:w="1701" w:type="dxa"/>
          </w:tcPr>
          <w:p w14:paraId="5433041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[0.897,1.190]</w:t>
            </w:r>
          </w:p>
        </w:tc>
      </w:tr>
      <w:tr w:rsidR="00523085" w:rsidRPr="002750B3" w14:paraId="2BDCF37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EC0241" w14:textId="48FCB0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5B1F61C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F7449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210511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04BF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22E0F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1E46D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[1.397,2.013]</w:t>
            </w:r>
          </w:p>
        </w:tc>
        <w:tc>
          <w:tcPr>
            <w:tcW w:w="1701" w:type="dxa"/>
          </w:tcPr>
          <w:p w14:paraId="718F91E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[0.976,1.416]</w:t>
            </w:r>
          </w:p>
        </w:tc>
      </w:tr>
      <w:tr w:rsidR="00523085" w:rsidRPr="002750B3" w14:paraId="2C2BCC6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748D52" w14:textId="3237282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505E570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3CC7D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CC1E7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BA538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239C7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36581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[1.201,1.745]</w:t>
            </w:r>
          </w:p>
        </w:tc>
        <w:tc>
          <w:tcPr>
            <w:tcW w:w="1701" w:type="dxa"/>
          </w:tcPr>
          <w:p w14:paraId="0CDD986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[0.916,1.340]</w:t>
            </w:r>
          </w:p>
        </w:tc>
      </w:tr>
      <w:tr w:rsidR="00523085" w:rsidRPr="002750B3" w14:paraId="41ED55A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4C8AD8" w14:textId="5309979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3E773FA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D1086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113C86D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0D2F0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46D232B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EFF35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7857232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2E24FC6E" w14:textId="77777777" w:rsidR="00523085" w:rsidRDefault="00523085" w:rsidP="00483B07">
      <w:pPr>
        <w:pStyle w:val="Caption"/>
        <w:keepNext/>
        <w:rPr>
          <w:rFonts w:asciiTheme="minorHAnsi" w:hAnsiTheme="minorHAnsi" w:cstheme="minorHAnsi"/>
        </w:rPr>
      </w:pPr>
    </w:p>
    <w:p w14:paraId="57A7BF45" w14:textId="77777777" w:rsidR="00523085" w:rsidRDefault="00523085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</w:rPr>
        <w:br w:type="page"/>
      </w:r>
    </w:p>
    <w:p w14:paraId="42783587" w14:textId="5BF4C148" w:rsidR="00483B07" w:rsidRPr="002750B3" w:rsidRDefault="00483B07" w:rsidP="00483B07">
      <w:pPr>
        <w:pStyle w:val="Caption"/>
        <w:keepNext/>
        <w:rPr>
          <w:rFonts w:asciiTheme="minorHAnsi" w:hAnsiTheme="minorHAnsi" w:cstheme="minorHAnsi"/>
        </w:rPr>
      </w:pPr>
      <w:bookmarkStart w:id="10" w:name="_Toc40102730"/>
      <w:r w:rsidRPr="002750B3">
        <w:rPr>
          <w:rFonts w:asciiTheme="minorHAnsi" w:hAnsiTheme="minorHAnsi" w:cstheme="minorHAnsi"/>
        </w:rPr>
        <w:t xml:space="preserve">Table </w:t>
      </w:r>
      <w:r w:rsidR="00845742">
        <w:rPr>
          <w:rFonts w:asciiTheme="minorHAnsi" w:hAnsiTheme="minorHAnsi" w:cstheme="minorHAnsi"/>
        </w:rPr>
        <w:t>S</w:t>
      </w:r>
      <w:r w:rsidRPr="002750B3">
        <w:rPr>
          <w:rFonts w:asciiTheme="minorHAnsi" w:hAnsiTheme="minorHAnsi" w:cstheme="minorHAnsi"/>
        </w:rPr>
        <w:fldChar w:fldCharType="begin"/>
      </w:r>
      <w:r w:rsidRPr="002750B3">
        <w:rPr>
          <w:rFonts w:asciiTheme="minorHAnsi" w:hAnsiTheme="minorHAnsi" w:cstheme="minorHAnsi"/>
        </w:rPr>
        <w:instrText xml:space="preserve"> SEQ Table \* ARABIC </w:instrText>
      </w:r>
      <w:r w:rsidRPr="002750B3">
        <w:rPr>
          <w:rFonts w:asciiTheme="minorHAnsi" w:hAnsiTheme="minorHAnsi" w:cstheme="minorHAnsi"/>
        </w:rPr>
        <w:fldChar w:fldCharType="separate"/>
      </w:r>
      <w:r w:rsidR="00A93A13">
        <w:rPr>
          <w:rFonts w:asciiTheme="minorHAnsi" w:hAnsiTheme="minorHAnsi" w:cstheme="minorHAnsi"/>
          <w:noProof/>
        </w:rPr>
        <w:t>7</w:t>
      </w:r>
      <w:r w:rsidRPr="002750B3">
        <w:rPr>
          <w:rFonts w:asciiTheme="minorHAnsi" w:hAnsiTheme="minorHAnsi" w:cstheme="minorHAnsi"/>
        </w:rPr>
        <w:fldChar w:fldCharType="end"/>
      </w:r>
      <w:r w:rsidRPr="002750B3">
        <w:rPr>
          <w:rFonts w:asciiTheme="minorHAnsi" w:hAnsiTheme="minorHAnsi" w:cstheme="minorHAnsi"/>
        </w:rPr>
        <w:t>: Ethnicity (more defined groups) and risk of testing positive</w:t>
      </w:r>
      <w:bookmarkEnd w:id="10"/>
    </w:p>
    <w:tbl>
      <w:tblPr>
        <w:tblStyle w:val="PlainTable1"/>
        <w:tblW w:w="13608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483B07" w:rsidRPr="002750B3" w14:paraId="01F7355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5D257A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2C738C91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E468F2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409AF6B0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F6918F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753AE9B2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Model 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244E31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  <w:tc>
          <w:tcPr>
            <w:tcW w:w="1701" w:type="dxa"/>
          </w:tcPr>
          <w:p w14:paraId="3BD8A9CF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7</w:t>
            </w:r>
          </w:p>
        </w:tc>
      </w:tr>
      <w:tr w:rsidR="00483B07" w:rsidRPr="002750B3" w14:paraId="544AE5E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C69EA8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positive for SARS-CoV-2</w:t>
            </w:r>
          </w:p>
        </w:tc>
        <w:tc>
          <w:tcPr>
            <w:tcW w:w="1701" w:type="dxa"/>
          </w:tcPr>
          <w:p w14:paraId="75C14828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2FA0F0D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2018E7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0680BB7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4296555B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C5550CA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0908DD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5A5B198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009AED9D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29A47E5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C50E50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39C2C424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7FEB71F1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67F14BA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483B07" w:rsidRPr="002750B3" w14:paraId="34DC9BA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61DF6C" w14:textId="2B349BC7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3DC527A6" w14:textId="6ECBBA8B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8ED6FB" w14:textId="25D50DEF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5DA468F" w14:textId="6560B46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D19A98" w14:textId="7651519B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1246700" w14:textId="316F0DAC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90442A" w14:textId="30B798D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593DEF1" w14:textId="5A166CE4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54DA0F7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4CB9F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308770E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[0.652,1.057]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0339E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[0.651,1.056]</w:t>
            </w:r>
          </w:p>
        </w:tc>
        <w:tc>
          <w:tcPr>
            <w:tcW w:w="1701" w:type="dxa"/>
          </w:tcPr>
          <w:p w14:paraId="31D0AFD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[0.634,1.029]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F717B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[0.642,1.039]</w:t>
            </w:r>
          </w:p>
        </w:tc>
        <w:tc>
          <w:tcPr>
            <w:tcW w:w="1701" w:type="dxa"/>
          </w:tcPr>
          <w:p w14:paraId="7B56637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[0.632,1.026]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32696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[0.648,1.052]</w:t>
            </w:r>
          </w:p>
        </w:tc>
        <w:tc>
          <w:tcPr>
            <w:tcW w:w="1701" w:type="dxa"/>
          </w:tcPr>
          <w:p w14:paraId="75017B0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[0.629,1.019]</w:t>
            </w:r>
          </w:p>
        </w:tc>
      </w:tr>
      <w:tr w:rsidR="00483B07" w:rsidRPr="002750B3" w14:paraId="416897F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8F2F9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2C2200B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[0.478,0.796]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8210D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[0.475,0.793]</w:t>
            </w:r>
          </w:p>
        </w:tc>
        <w:tc>
          <w:tcPr>
            <w:tcW w:w="1701" w:type="dxa"/>
          </w:tcPr>
          <w:p w14:paraId="2BCC25C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[0.464,0.773]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D2F75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[0.478,0.796]</w:t>
            </w:r>
          </w:p>
        </w:tc>
        <w:tc>
          <w:tcPr>
            <w:tcW w:w="1701" w:type="dxa"/>
          </w:tcPr>
          <w:p w14:paraId="2566FA6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[0.444,0.740]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A2082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[0.463,0.773]</w:t>
            </w:r>
          </w:p>
        </w:tc>
        <w:tc>
          <w:tcPr>
            <w:tcW w:w="1701" w:type="dxa"/>
          </w:tcPr>
          <w:p w14:paraId="3520ABB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[0.451,0.750]</w:t>
            </w:r>
          </w:p>
        </w:tc>
      </w:tr>
      <w:tr w:rsidR="00483B07" w:rsidRPr="002750B3" w14:paraId="52F4D8F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9AF50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27B7425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[0.458,0.756]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790F4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[0.455,0.753]</w:t>
            </w:r>
          </w:p>
        </w:tc>
        <w:tc>
          <w:tcPr>
            <w:tcW w:w="1701" w:type="dxa"/>
          </w:tcPr>
          <w:p w14:paraId="0B4BBA1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[0.440,0.728]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2EA6A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[0.477,0.791]</w:t>
            </w:r>
          </w:p>
        </w:tc>
        <w:tc>
          <w:tcPr>
            <w:tcW w:w="1701" w:type="dxa"/>
          </w:tcPr>
          <w:p w14:paraId="5FBCF5A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[0.411,0.675]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296B3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[0.435,0.720]</w:t>
            </w:r>
          </w:p>
        </w:tc>
        <w:tc>
          <w:tcPr>
            <w:tcW w:w="1701" w:type="dxa"/>
          </w:tcPr>
          <w:p w14:paraId="23035C3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[0.439,0.724]</w:t>
            </w:r>
          </w:p>
        </w:tc>
      </w:tr>
      <w:tr w:rsidR="00483B07" w:rsidRPr="002750B3" w14:paraId="6235465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3507D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0B7A000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[0.547,0.864]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60906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[0.544,0.861]</w:t>
            </w:r>
          </w:p>
        </w:tc>
        <w:tc>
          <w:tcPr>
            <w:tcW w:w="1701" w:type="dxa"/>
          </w:tcPr>
          <w:p w14:paraId="2D9049D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[0.496,0.797]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6D53B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[0.563,0.929]</w:t>
            </w:r>
          </w:p>
        </w:tc>
        <w:tc>
          <w:tcPr>
            <w:tcW w:w="1701" w:type="dxa"/>
          </w:tcPr>
          <w:p w14:paraId="6432279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[0.483,0.764]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25B2F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[0.509,0.812]</w:t>
            </w:r>
          </w:p>
        </w:tc>
        <w:tc>
          <w:tcPr>
            <w:tcW w:w="1701" w:type="dxa"/>
          </w:tcPr>
          <w:p w14:paraId="084F387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[0.510,0.847]</w:t>
            </w:r>
          </w:p>
        </w:tc>
      </w:tr>
      <w:tr w:rsidR="00483B07" w:rsidRPr="002750B3" w14:paraId="72DBCCD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D8DBD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0A76853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[0.984,1.515]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E1A56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[0.978,1.509]</w:t>
            </w:r>
          </w:p>
        </w:tc>
        <w:tc>
          <w:tcPr>
            <w:tcW w:w="1701" w:type="dxa"/>
          </w:tcPr>
          <w:p w14:paraId="0E94895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[0.829,1.330]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65856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[0.937,1.619]</w:t>
            </w:r>
          </w:p>
        </w:tc>
        <w:tc>
          <w:tcPr>
            <w:tcW w:w="1701" w:type="dxa"/>
          </w:tcPr>
          <w:p w14:paraId="18BAAB9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[0.844,1.308]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5663B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[0.900,1.400]</w:t>
            </w:r>
          </w:p>
        </w:tc>
        <w:tc>
          <w:tcPr>
            <w:tcW w:w="1701" w:type="dxa"/>
          </w:tcPr>
          <w:p w14:paraId="293BB6A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[0.834,1.452]</w:t>
            </w:r>
          </w:p>
        </w:tc>
      </w:tr>
      <w:tr w:rsidR="00483B07" w:rsidRPr="002750B3" w14:paraId="1348829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4EEEB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702981D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[1.228,4.000]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6692A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[1.221,3.980]</w:t>
            </w:r>
          </w:p>
        </w:tc>
        <w:tc>
          <w:tcPr>
            <w:tcW w:w="1701" w:type="dxa"/>
          </w:tcPr>
          <w:p w14:paraId="11142AF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[1.037,3.431]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C2197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[1.194,4.060]</w:t>
            </w:r>
          </w:p>
        </w:tc>
        <w:tc>
          <w:tcPr>
            <w:tcW w:w="1701" w:type="dxa"/>
          </w:tcPr>
          <w:p w14:paraId="2A57666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[1.051,3.448]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0099D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[1.120,3.673]</w:t>
            </w:r>
          </w:p>
        </w:tc>
        <w:tc>
          <w:tcPr>
            <w:tcW w:w="1701" w:type="dxa"/>
          </w:tcPr>
          <w:p w14:paraId="101BBDA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[1.073,3.682]</w:t>
            </w:r>
          </w:p>
        </w:tc>
      </w:tr>
      <w:tr w:rsidR="00483B07" w:rsidRPr="002750B3" w14:paraId="27BAA56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C5E405" w14:textId="72E9FAFB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45C96A82" w14:textId="579EDE73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07DD22" w14:textId="25C97771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7BB4E5F" w14:textId="0D11292C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BA775D" w14:textId="56456AE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782175B" w14:textId="1D0488EA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C6DF77" w14:textId="2B128806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C77B72A" w14:textId="6E0321B5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43E7711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68C79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54BD13B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[1.203,1.551]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AB227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[1.203,1.552]</w:t>
            </w:r>
          </w:p>
        </w:tc>
        <w:tc>
          <w:tcPr>
            <w:tcW w:w="1701" w:type="dxa"/>
          </w:tcPr>
          <w:p w14:paraId="6456CD4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[1.456,1.887]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0F16A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[1.391,1.818]</w:t>
            </w:r>
          </w:p>
        </w:tc>
        <w:tc>
          <w:tcPr>
            <w:tcW w:w="1701" w:type="dxa"/>
          </w:tcPr>
          <w:p w14:paraId="6AE5056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[1.192,1.537]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0CCFE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[1.192,1.551]</w:t>
            </w:r>
          </w:p>
        </w:tc>
        <w:tc>
          <w:tcPr>
            <w:tcW w:w="1701" w:type="dxa"/>
          </w:tcPr>
          <w:p w14:paraId="5991A80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[1.353,1.781]</w:t>
            </w:r>
          </w:p>
        </w:tc>
      </w:tr>
      <w:tr w:rsidR="00483B07" w:rsidRPr="002750B3" w14:paraId="320E6FA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EACF82" w14:textId="720979EC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6B2778A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[0.695,1.430]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4BA07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[0.695,1.430]</w:t>
            </w:r>
          </w:p>
        </w:tc>
        <w:tc>
          <w:tcPr>
            <w:tcW w:w="1701" w:type="dxa"/>
          </w:tcPr>
          <w:p w14:paraId="4458B9B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[0.694,1.426]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DAA22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[0.687,1.416]</w:t>
            </w:r>
          </w:p>
        </w:tc>
        <w:tc>
          <w:tcPr>
            <w:tcW w:w="1701" w:type="dxa"/>
          </w:tcPr>
          <w:p w14:paraId="508BED9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[0.701,1.442]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25920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[0.696,1.432]</w:t>
            </w:r>
          </w:p>
        </w:tc>
        <w:tc>
          <w:tcPr>
            <w:tcW w:w="1701" w:type="dxa"/>
          </w:tcPr>
          <w:p w14:paraId="735F821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[0.687,1.417]</w:t>
            </w:r>
          </w:p>
        </w:tc>
      </w:tr>
      <w:tr w:rsidR="00483B07" w:rsidRPr="002750B3" w14:paraId="47FD6BE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DDC4E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4CD812C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[0.348,0.873]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55717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[0.347,0.870]</w:t>
            </w:r>
          </w:p>
        </w:tc>
        <w:tc>
          <w:tcPr>
            <w:tcW w:w="1701" w:type="dxa"/>
          </w:tcPr>
          <w:p w14:paraId="20EF219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[0.360,0.902]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E8C0F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[0.446,1.131]</w:t>
            </w:r>
          </w:p>
        </w:tc>
        <w:tc>
          <w:tcPr>
            <w:tcW w:w="1701" w:type="dxa"/>
          </w:tcPr>
          <w:p w14:paraId="4C3FFAD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[0.376,0.942]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877AB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[0.376,0.944]</w:t>
            </w:r>
          </w:p>
        </w:tc>
        <w:tc>
          <w:tcPr>
            <w:tcW w:w="1701" w:type="dxa"/>
          </w:tcPr>
          <w:p w14:paraId="617B086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[0.463,1.177]</w:t>
            </w:r>
          </w:p>
        </w:tc>
      </w:tr>
      <w:tr w:rsidR="00483B07" w:rsidRPr="002750B3" w14:paraId="2968A81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21174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70876FA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[0.542,1.108]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D48BC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[0.542,1.108]</w:t>
            </w:r>
          </w:p>
        </w:tc>
        <w:tc>
          <w:tcPr>
            <w:tcW w:w="1701" w:type="dxa"/>
          </w:tcPr>
          <w:p w14:paraId="730421C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[0.547,1.118]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915F4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[0.587,1.198]</w:t>
            </w:r>
          </w:p>
        </w:tc>
        <w:tc>
          <w:tcPr>
            <w:tcW w:w="1701" w:type="dxa"/>
          </w:tcPr>
          <w:p w14:paraId="640134C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[0.546,1.116]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52BE8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[0.537,1.098]</w:t>
            </w:r>
          </w:p>
        </w:tc>
        <w:tc>
          <w:tcPr>
            <w:tcW w:w="1701" w:type="dxa"/>
          </w:tcPr>
          <w:p w14:paraId="0A63957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[0.575,1.173]</w:t>
            </w:r>
          </w:p>
        </w:tc>
      </w:tr>
      <w:tr w:rsidR="00483B07" w:rsidRPr="002750B3" w14:paraId="712C9F9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05D30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0D7E58E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[0.378,0.756]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24DB0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[0.377,0.753]</w:t>
            </w:r>
          </w:p>
        </w:tc>
        <w:tc>
          <w:tcPr>
            <w:tcW w:w="1701" w:type="dxa"/>
          </w:tcPr>
          <w:p w14:paraId="77F357D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[0.396,0.792]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7E753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[0.508,1.023]</w:t>
            </w:r>
          </w:p>
        </w:tc>
        <w:tc>
          <w:tcPr>
            <w:tcW w:w="1701" w:type="dxa"/>
          </w:tcPr>
          <w:p w14:paraId="076417E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[0.420,0.842]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F5A6A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[0.403,0.807]</w:t>
            </w:r>
          </w:p>
        </w:tc>
        <w:tc>
          <w:tcPr>
            <w:tcW w:w="1701" w:type="dxa"/>
          </w:tcPr>
          <w:p w14:paraId="5C061A5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[0.526,1.060]</w:t>
            </w:r>
          </w:p>
        </w:tc>
      </w:tr>
      <w:tr w:rsidR="00483B07" w:rsidRPr="002750B3" w14:paraId="5F940C0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F361F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2F01E8D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[0.470,0.910]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4D7A9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[0.470,0.910]</w:t>
            </w:r>
          </w:p>
        </w:tc>
        <w:tc>
          <w:tcPr>
            <w:tcW w:w="1701" w:type="dxa"/>
          </w:tcPr>
          <w:p w14:paraId="72648C1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[0.473,0.916]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5FC9E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[0.486,0.942]</w:t>
            </w:r>
          </w:p>
        </w:tc>
        <w:tc>
          <w:tcPr>
            <w:tcW w:w="1701" w:type="dxa"/>
          </w:tcPr>
          <w:p w14:paraId="73D100D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[0.468,0.907]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19860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[0.468,0.905]</w:t>
            </w:r>
          </w:p>
        </w:tc>
        <w:tc>
          <w:tcPr>
            <w:tcW w:w="1701" w:type="dxa"/>
          </w:tcPr>
          <w:p w14:paraId="5238940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[0.478,0.926]</w:t>
            </w:r>
          </w:p>
        </w:tc>
      </w:tr>
      <w:tr w:rsidR="00483B07" w:rsidRPr="002750B3" w14:paraId="6969301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9DBAC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3712A55B" w14:textId="38B8882D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5E57B8" w14:textId="17F018E5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B580881" w14:textId="6DF07C8E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4B34D2" w14:textId="6AF9E6FF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F365527" w14:textId="28B91883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6D6C32" w14:textId="504BF3BA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ADC8864" w14:textId="70C25E2A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33BAE5A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66619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09BB583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[0.459,0.822]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33245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[0.459,0.822]</w:t>
            </w:r>
          </w:p>
        </w:tc>
        <w:tc>
          <w:tcPr>
            <w:tcW w:w="1701" w:type="dxa"/>
          </w:tcPr>
          <w:p w14:paraId="0C05337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[0.463,0.829]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92F47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[0.501,0.897]</w:t>
            </w:r>
          </w:p>
        </w:tc>
        <w:tc>
          <w:tcPr>
            <w:tcW w:w="1701" w:type="dxa"/>
          </w:tcPr>
          <w:p w14:paraId="26B9CD4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[0.479,0.857]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04F84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[0.467,0.836]</w:t>
            </w:r>
          </w:p>
        </w:tc>
        <w:tc>
          <w:tcPr>
            <w:tcW w:w="1701" w:type="dxa"/>
          </w:tcPr>
          <w:p w14:paraId="76B5B3A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[0.505,0.905]</w:t>
            </w:r>
          </w:p>
        </w:tc>
      </w:tr>
      <w:tr w:rsidR="00483B07" w:rsidRPr="002750B3" w14:paraId="6CAE955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09814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1BB238F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[0.271,0.538]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3F6AD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[0.271,0.537]</w:t>
            </w:r>
          </w:p>
        </w:tc>
        <w:tc>
          <w:tcPr>
            <w:tcW w:w="1701" w:type="dxa"/>
          </w:tcPr>
          <w:p w14:paraId="5EF191A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[0.272,0.540]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6E1A5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[0.318,0.634]</w:t>
            </w:r>
          </w:p>
        </w:tc>
        <w:tc>
          <w:tcPr>
            <w:tcW w:w="1701" w:type="dxa"/>
          </w:tcPr>
          <w:p w14:paraId="3EF692C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[0.288,0.572]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69448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[0.280,0.556]</w:t>
            </w:r>
          </w:p>
        </w:tc>
        <w:tc>
          <w:tcPr>
            <w:tcW w:w="1701" w:type="dxa"/>
          </w:tcPr>
          <w:p w14:paraId="25774C1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[0.321,0.640]</w:t>
            </w:r>
          </w:p>
        </w:tc>
      </w:tr>
      <w:tr w:rsidR="00483B07" w:rsidRPr="002750B3" w14:paraId="171AF55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A366E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17AE4B1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[0.468,1.064]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82545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[0.464,1.058]</w:t>
            </w:r>
          </w:p>
        </w:tc>
        <w:tc>
          <w:tcPr>
            <w:tcW w:w="1701" w:type="dxa"/>
          </w:tcPr>
          <w:p w14:paraId="66E992E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[0.493,1.119]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B5D0E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[0.415,0.958]</w:t>
            </w:r>
          </w:p>
        </w:tc>
        <w:tc>
          <w:tcPr>
            <w:tcW w:w="1701" w:type="dxa"/>
          </w:tcPr>
          <w:p w14:paraId="3F1CA87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[0.489,1.117]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7839B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[0.478,1.094]</w:t>
            </w:r>
          </w:p>
        </w:tc>
        <w:tc>
          <w:tcPr>
            <w:tcW w:w="1701" w:type="dxa"/>
          </w:tcPr>
          <w:p w14:paraId="244C1DA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[0.447,1.036]</w:t>
            </w:r>
          </w:p>
        </w:tc>
      </w:tr>
      <w:tr w:rsidR="00483B07" w:rsidRPr="002750B3" w14:paraId="14EE67F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42409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08B435E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[0.354,0.698]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85758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[0.354,0.698]</w:t>
            </w:r>
          </w:p>
        </w:tc>
        <w:tc>
          <w:tcPr>
            <w:tcW w:w="1701" w:type="dxa"/>
          </w:tcPr>
          <w:p w14:paraId="0EF9A4C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[0.355,0.699]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3254F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[0.399,0.789]</w:t>
            </w:r>
          </w:p>
        </w:tc>
        <w:tc>
          <w:tcPr>
            <w:tcW w:w="1701" w:type="dxa"/>
          </w:tcPr>
          <w:p w14:paraId="17F233F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[0.367,0.724]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BF5E7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[0.360,0.710]</w:t>
            </w:r>
          </w:p>
        </w:tc>
        <w:tc>
          <w:tcPr>
            <w:tcW w:w="1701" w:type="dxa"/>
          </w:tcPr>
          <w:p w14:paraId="65980B1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[0.399,0.789]</w:t>
            </w:r>
          </w:p>
        </w:tc>
      </w:tr>
      <w:tr w:rsidR="00483B07" w:rsidRPr="002750B3" w14:paraId="6F7772A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175D2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305E572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[0.622,1.124]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42117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[0.622,1.125]</w:t>
            </w:r>
          </w:p>
        </w:tc>
        <w:tc>
          <w:tcPr>
            <w:tcW w:w="1701" w:type="dxa"/>
          </w:tcPr>
          <w:p w14:paraId="37A3DE3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[0.604,1.091]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90A65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[0.651,1.176]</w:t>
            </w:r>
          </w:p>
        </w:tc>
        <w:tc>
          <w:tcPr>
            <w:tcW w:w="1701" w:type="dxa"/>
          </w:tcPr>
          <w:p w14:paraId="5C4B3B7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[0.619,1.120]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3428F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[0.628,1.135]</w:t>
            </w:r>
          </w:p>
        </w:tc>
        <w:tc>
          <w:tcPr>
            <w:tcW w:w="1701" w:type="dxa"/>
          </w:tcPr>
          <w:p w14:paraId="6514F13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[0.638,1.152]</w:t>
            </w:r>
          </w:p>
        </w:tc>
      </w:tr>
      <w:tr w:rsidR="00483B07" w:rsidRPr="002750B3" w14:paraId="0250B3F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761AB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51EB417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[0.717,1.259]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3C009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[0.717,1.260]</w:t>
            </w:r>
          </w:p>
        </w:tc>
        <w:tc>
          <w:tcPr>
            <w:tcW w:w="1701" w:type="dxa"/>
          </w:tcPr>
          <w:p w14:paraId="1DEEC8A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[0.705,1.237]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95039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[0.708,1.245]</w:t>
            </w:r>
          </w:p>
        </w:tc>
        <w:tc>
          <w:tcPr>
            <w:tcW w:w="1701" w:type="dxa"/>
          </w:tcPr>
          <w:p w14:paraId="2BB8806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[0.711,1.250]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234F6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[0.702,1.233]</w:t>
            </w:r>
          </w:p>
        </w:tc>
        <w:tc>
          <w:tcPr>
            <w:tcW w:w="1701" w:type="dxa"/>
          </w:tcPr>
          <w:p w14:paraId="45A9132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[0.692,1.216]</w:t>
            </w:r>
          </w:p>
        </w:tc>
      </w:tr>
      <w:tr w:rsidR="00483B07" w:rsidRPr="002750B3" w14:paraId="4048782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1584D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6D96121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[0.506,1.024]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40A8A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[0.506,1.023]</w:t>
            </w:r>
          </w:p>
        </w:tc>
        <w:tc>
          <w:tcPr>
            <w:tcW w:w="1701" w:type="dxa"/>
          </w:tcPr>
          <w:p w14:paraId="18925C8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[0.490,0.990]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F5067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[0.541,1.096]</w:t>
            </w:r>
          </w:p>
        </w:tc>
        <w:tc>
          <w:tcPr>
            <w:tcW w:w="1701" w:type="dxa"/>
          </w:tcPr>
          <w:p w14:paraId="7006692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[0.499,1.009]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FE1B5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[0.500,1.009]</w:t>
            </w:r>
          </w:p>
        </w:tc>
        <w:tc>
          <w:tcPr>
            <w:tcW w:w="1701" w:type="dxa"/>
          </w:tcPr>
          <w:p w14:paraId="6F6CE98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[0.523,1.059]</w:t>
            </w:r>
          </w:p>
        </w:tc>
      </w:tr>
      <w:tr w:rsidR="00483B07" w:rsidRPr="002750B3" w14:paraId="3885F0D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353C9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1061517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[0.557,1.028]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7EB3A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[0.553,1.022]</w:t>
            </w:r>
          </w:p>
        </w:tc>
        <w:tc>
          <w:tcPr>
            <w:tcW w:w="1701" w:type="dxa"/>
          </w:tcPr>
          <w:p w14:paraId="17BDA47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[0.587,1.080]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5C456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[0.591,1.101]</w:t>
            </w:r>
          </w:p>
        </w:tc>
        <w:tc>
          <w:tcPr>
            <w:tcW w:w="1701" w:type="dxa"/>
          </w:tcPr>
          <w:p w14:paraId="2BE028C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[0.586,1.085]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89F32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[0.575,1.068]</w:t>
            </w:r>
          </w:p>
        </w:tc>
        <w:tc>
          <w:tcPr>
            <w:tcW w:w="1701" w:type="dxa"/>
          </w:tcPr>
          <w:p w14:paraId="3440E45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[0.611,1.142]</w:t>
            </w:r>
          </w:p>
        </w:tc>
      </w:tr>
      <w:tr w:rsidR="00483B07" w:rsidRPr="002750B3" w14:paraId="59B7AFF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76651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2A11FC0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[0.663,1.190]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FE610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[0.661,1.185]</w:t>
            </w:r>
          </w:p>
        </w:tc>
        <w:tc>
          <w:tcPr>
            <w:tcW w:w="1701" w:type="dxa"/>
          </w:tcPr>
          <w:p w14:paraId="4FDC094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[0.688,1.231]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5CBF2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[0.708,1.275]</w:t>
            </w:r>
          </w:p>
        </w:tc>
        <w:tc>
          <w:tcPr>
            <w:tcW w:w="1701" w:type="dxa"/>
          </w:tcPr>
          <w:p w14:paraId="4C1F587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[0.691,1.241]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91F11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[0.686,1.232]</w:t>
            </w:r>
          </w:p>
        </w:tc>
        <w:tc>
          <w:tcPr>
            <w:tcW w:w="1701" w:type="dxa"/>
          </w:tcPr>
          <w:p w14:paraId="1EDB2F7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[0.726,1.310]</w:t>
            </w:r>
          </w:p>
        </w:tc>
      </w:tr>
      <w:tr w:rsidR="00483B07" w:rsidRPr="002750B3" w14:paraId="20C57EA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E7174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1A7522F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[0.560,1.053]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CB104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[0.560,1.054]</w:t>
            </w:r>
          </w:p>
        </w:tc>
        <w:tc>
          <w:tcPr>
            <w:tcW w:w="1701" w:type="dxa"/>
          </w:tcPr>
          <w:p w14:paraId="7B3D717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[0.557,1.048]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3739C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[0.549,1.034]</w:t>
            </w:r>
          </w:p>
        </w:tc>
        <w:tc>
          <w:tcPr>
            <w:tcW w:w="1701" w:type="dxa"/>
          </w:tcPr>
          <w:p w14:paraId="04B1374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[0.564,1.063]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A2757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[0.550,1.034]</w:t>
            </w:r>
          </w:p>
        </w:tc>
        <w:tc>
          <w:tcPr>
            <w:tcW w:w="1701" w:type="dxa"/>
          </w:tcPr>
          <w:p w14:paraId="7C81F5F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[0.543,1.025]</w:t>
            </w:r>
          </w:p>
        </w:tc>
      </w:tr>
      <w:tr w:rsidR="00483B07" w:rsidRPr="002750B3" w14:paraId="780A172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98FE52" w14:textId="258B862C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2F618354" w14:textId="78362E55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F80ACD" w14:textId="7956C59D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8C339C8" w14:textId="3407C1B2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8C894B" w14:textId="69CAF3D5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E7BE1B4" w14:textId="57B1B453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8E9FF6" w14:textId="10EFA96B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79B9E07" w14:textId="0A800F39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589CB6F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28391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4023317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[0.996,2.025]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2CD98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[0.997,2.026]</w:t>
            </w:r>
          </w:p>
        </w:tc>
        <w:tc>
          <w:tcPr>
            <w:tcW w:w="1701" w:type="dxa"/>
          </w:tcPr>
          <w:p w14:paraId="50A2C8B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[0.938,1.908]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FB142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[0.858,1.749]</w:t>
            </w:r>
          </w:p>
        </w:tc>
        <w:tc>
          <w:tcPr>
            <w:tcW w:w="1701" w:type="dxa"/>
          </w:tcPr>
          <w:p w14:paraId="2E41302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[0.966,1.965]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E1180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[0.948,1.932]</w:t>
            </w:r>
          </w:p>
        </w:tc>
        <w:tc>
          <w:tcPr>
            <w:tcW w:w="1701" w:type="dxa"/>
          </w:tcPr>
          <w:p w14:paraId="7764299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[0.845,1.725]</w:t>
            </w:r>
          </w:p>
        </w:tc>
      </w:tr>
      <w:tr w:rsidR="00483B07" w:rsidRPr="002750B3" w14:paraId="5B3F1839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24CAA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117FFC4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[0.757,1.582]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FD264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[0.663,1.554]</w:t>
            </w:r>
          </w:p>
        </w:tc>
        <w:tc>
          <w:tcPr>
            <w:tcW w:w="1701" w:type="dxa"/>
          </w:tcPr>
          <w:p w14:paraId="0BB325E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[0.664,1.552]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C1BEC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[0.666,1.587]</w:t>
            </w:r>
          </w:p>
        </w:tc>
        <w:tc>
          <w:tcPr>
            <w:tcW w:w="1701" w:type="dxa"/>
          </w:tcPr>
          <w:p w14:paraId="0DC1749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[0.658,1.536]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A1E49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[0.628,1.474]</w:t>
            </w:r>
          </w:p>
        </w:tc>
        <w:tc>
          <w:tcPr>
            <w:tcW w:w="1701" w:type="dxa"/>
          </w:tcPr>
          <w:p w14:paraId="4ACAA59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[0.644,1.524]</w:t>
            </w:r>
          </w:p>
        </w:tc>
      </w:tr>
      <w:tr w:rsidR="00483B07" w:rsidRPr="002750B3" w14:paraId="6856A85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912D6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4287BB6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[0.513,2.596]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2E643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[0.493,2.520]</w:t>
            </w:r>
          </w:p>
        </w:tc>
        <w:tc>
          <w:tcPr>
            <w:tcW w:w="1701" w:type="dxa"/>
          </w:tcPr>
          <w:p w14:paraId="4AC6A7F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[0.471,2.409]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263B1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[0.418,2.139]</w:t>
            </w:r>
          </w:p>
        </w:tc>
        <w:tc>
          <w:tcPr>
            <w:tcW w:w="1701" w:type="dxa"/>
          </w:tcPr>
          <w:p w14:paraId="4FB5E06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[0.466,2.390]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6FDE9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[0.444,2.277]</w:t>
            </w:r>
          </w:p>
        </w:tc>
        <w:tc>
          <w:tcPr>
            <w:tcW w:w="1701" w:type="dxa"/>
          </w:tcPr>
          <w:p w14:paraId="51BA04C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[0.401,2.067]</w:t>
            </w:r>
          </w:p>
        </w:tc>
      </w:tr>
      <w:tr w:rsidR="00483B07" w:rsidRPr="002750B3" w14:paraId="77204D9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855EE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Indian</w:t>
            </w:r>
          </w:p>
        </w:tc>
        <w:tc>
          <w:tcPr>
            <w:tcW w:w="1701" w:type="dxa"/>
          </w:tcPr>
          <w:p w14:paraId="1A96DEC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[1.264,3.091]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EDFCE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[1.093,2.946]</w:t>
            </w:r>
          </w:p>
        </w:tc>
        <w:tc>
          <w:tcPr>
            <w:tcW w:w="1701" w:type="dxa"/>
          </w:tcPr>
          <w:p w14:paraId="4D0BAD4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[1.027,2.765]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03D06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[0.951,2.611]</w:t>
            </w:r>
          </w:p>
        </w:tc>
        <w:tc>
          <w:tcPr>
            <w:tcW w:w="1701" w:type="dxa"/>
          </w:tcPr>
          <w:p w14:paraId="315E645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[0.988,2.679]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3D546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[1.033,2.773]</w:t>
            </w:r>
          </w:p>
        </w:tc>
        <w:tc>
          <w:tcPr>
            <w:tcW w:w="1701" w:type="dxa"/>
          </w:tcPr>
          <w:p w14:paraId="04DB964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[0.924,2.515]</w:t>
            </w:r>
          </w:p>
        </w:tc>
      </w:tr>
      <w:tr w:rsidR="00483B07" w:rsidRPr="002750B3" w14:paraId="0916D86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4CD3F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Pakistani</w:t>
            </w:r>
          </w:p>
        </w:tc>
        <w:tc>
          <w:tcPr>
            <w:tcW w:w="1701" w:type="dxa"/>
          </w:tcPr>
          <w:p w14:paraId="776BD92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3.243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[1.732,6.072]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75CE9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[1.485,5.837]</w:t>
            </w:r>
          </w:p>
        </w:tc>
        <w:tc>
          <w:tcPr>
            <w:tcW w:w="1701" w:type="dxa"/>
          </w:tcPr>
          <w:p w14:paraId="658407D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[1.439,5.676]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2CD25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[1.127,4.533]</w:t>
            </w:r>
          </w:p>
        </w:tc>
        <w:tc>
          <w:tcPr>
            <w:tcW w:w="1701" w:type="dxa"/>
          </w:tcPr>
          <w:p w14:paraId="738E1F4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[1.200,4.777]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52F88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[1.063,4.339]</w:t>
            </w:r>
          </w:p>
        </w:tc>
        <w:tc>
          <w:tcPr>
            <w:tcW w:w="1701" w:type="dxa"/>
          </w:tcPr>
          <w:p w14:paraId="4015381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[0.900,3.757]</w:t>
            </w:r>
          </w:p>
        </w:tc>
      </w:tr>
      <w:tr w:rsidR="00483B07" w:rsidRPr="002750B3" w14:paraId="6B33607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77AFE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 South Asian</w:t>
            </w:r>
          </w:p>
        </w:tc>
        <w:tc>
          <w:tcPr>
            <w:tcW w:w="1701" w:type="dxa"/>
          </w:tcPr>
          <w:p w14:paraId="26A4AA6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3.003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[1.644,5.486]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2B128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2.704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[1.386,5.277]</w:t>
            </w:r>
          </w:p>
        </w:tc>
        <w:tc>
          <w:tcPr>
            <w:tcW w:w="1701" w:type="dxa"/>
          </w:tcPr>
          <w:p w14:paraId="0D73AE3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[1.288,4.915]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EEA17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[1.059,4.131]</w:t>
            </w:r>
          </w:p>
        </w:tc>
        <w:tc>
          <w:tcPr>
            <w:tcW w:w="1701" w:type="dxa"/>
          </w:tcPr>
          <w:p w14:paraId="42B5EC6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[1.199,4.611]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3B543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[1.205,4.609]</w:t>
            </w:r>
          </w:p>
        </w:tc>
        <w:tc>
          <w:tcPr>
            <w:tcW w:w="1701" w:type="dxa"/>
          </w:tcPr>
          <w:p w14:paraId="771B3E5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[0.979,3.841]</w:t>
            </w:r>
          </w:p>
        </w:tc>
      </w:tr>
      <w:tr w:rsidR="00483B07" w:rsidRPr="002750B3" w14:paraId="209F3B0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081BA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 Caribbean</w:t>
            </w:r>
          </w:p>
        </w:tc>
        <w:tc>
          <w:tcPr>
            <w:tcW w:w="1701" w:type="dxa"/>
          </w:tcPr>
          <w:p w14:paraId="2B1ABE7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3.512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[2.394,5.151]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090C4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3.301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[2.196,4.963]</w:t>
            </w:r>
          </w:p>
        </w:tc>
        <w:tc>
          <w:tcPr>
            <w:tcW w:w="1701" w:type="dxa"/>
          </w:tcPr>
          <w:p w14:paraId="4228089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[1.982,4.490]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DE165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[1.534,3.558]</w:t>
            </w:r>
          </w:p>
        </w:tc>
        <w:tc>
          <w:tcPr>
            <w:tcW w:w="1701" w:type="dxa"/>
          </w:tcPr>
          <w:p w14:paraId="270BFC1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[1.908,4.352]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D3F60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[1.864,4.230]</w:t>
            </w:r>
          </w:p>
        </w:tc>
        <w:tc>
          <w:tcPr>
            <w:tcW w:w="1701" w:type="dxa"/>
          </w:tcPr>
          <w:p w14:paraId="0B92FA7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[1.431,3.316]</w:t>
            </w:r>
          </w:p>
        </w:tc>
      </w:tr>
      <w:tr w:rsidR="00483B07" w:rsidRPr="002750B3" w14:paraId="342139F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A7BA2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 African</w:t>
            </w:r>
          </w:p>
        </w:tc>
        <w:tc>
          <w:tcPr>
            <w:tcW w:w="1701" w:type="dxa"/>
          </w:tcPr>
          <w:p w14:paraId="189C6E3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3.111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[1.973,4.906]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3DE35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[1.648,4.810]</w:t>
            </w:r>
          </w:p>
        </w:tc>
        <w:tc>
          <w:tcPr>
            <w:tcW w:w="1701" w:type="dxa"/>
          </w:tcPr>
          <w:p w14:paraId="1548526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[1.259,3.732]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8D4D2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[0.921,2.862]</w:t>
            </w:r>
          </w:p>
        </w:tc>
        <w:tc>
          <w:tcPr>
            <w:tcW w:w="1701" w:type="dxa"/>
          </w:tcPr>
          <w:p w14:paraId="51D5729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[1.564,4.590]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99BEC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[1.294,3.797]</w:t>
            </w:r>
          </w:p>
        </w:tc>
        <w:tc>
          <w:tcPr>
            <w:tcW w:w="1701" w:type="dxa"/>
          </w:tcPr>
          <w:p w14:paraId="1938D3C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[0.869,2.688]</w:t>
            </w:r>
          </w:p>
        </w:tc>
      </w:tr>
      <w:tr w:rsidR="00483B07" w:rsidRPr="002750B3" w14:paraId="544E7CB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B93C7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 Other</w:t>
            </w:r>
          </w:p>
        </w:tc>
        <w:tc>
          <w:tcPr>
            <w:tcW w:w="1701" w:type="dxa"/>
          </w:tcPr>
          <w:p w14:paraId="5251F14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4.029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[0.567,28.613]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A3273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3.787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[0.536,26.776]</w:t>
            </w:r>
          </w:p>
        </w:tc>
        <w:tc>
          <w:tcPr>
            <w:tcW w:w="1701" w:type="dxa"/>
          </w:tcPr>
          <w:p w14:paraId="0A240F5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[0.417,21.330]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6D7CC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[0.345,17.612]</w:t>
            </w:r>
          </w:p>
        </w:tc>
        <w:tc>
          <w:tcPr>
            <w:tcW w:w="1701" w:type="dxa"/>
          </w:tcPr>
          <w:p w14:paraId="1759E2E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3.494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[0.498,24.492]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615E6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3.189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[0.451,22.547]</w:t>
            </w:r>
          </w:p>
        </w:tc>
        <w:tc>
          <w:tcPr>
            <w:tcW w:w="1701" w:type="dxa"/>
          </w:tcPr>
          <w:p w14:paraId="286F63A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[0.336,17.028]</w:t>
            </w:r>
          </w:p>
        </w:tc>
      </w:tr>
      <w:tr w:rsidR="00483B07" w:rsidRPr="002750B3" w14:paraId="3A0CAEF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1284A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7B77687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[0.394,3.796]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EF4B6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[0.347,3.526]</w:t>
            </w:r>
          </w:p>
        </w:tc>
        <w:tc>
          <w:tcPr>
            <w:tcW w:w="1701" w:type="dxa"/>
          </w:tcPr>
          <w:p w14:paraId="2D2BEA9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[0.333,3.391]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D42DC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[0.337,3.451]</w:t>
            </w:r>
          </w:p>
        </w:tc>
        <w:tc>
          <w:tcPr>
            <w:tcW w:w="1701" w:type="dxa"/>
          </w:tcPr>
          <w:p w14:paraId="4EEBF8B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[0.359,3.647]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B24A4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[0.359,3.641]</w:t>
            </w:r>
          </w:p>
        </w:tc>
        <w:tc>
          <w:tcPr>
            <w:tcW w:w="1701" w:type="dxa"/>
          </w:tcPr>
          <w:p w14:paraId="4BD80A3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[0.372,3.801]</w:t>
            </w:r>
          </w:p>
        </w:tc>
      </w:tr>
      <w:tr w:rsidR="00483B07" w:rsidRPr="002750B3" w14:paraId="60B0EF4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A0B1B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16CE829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[1.352,3.562]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757F4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[1.188,3.382]</w:t>
            </w:r>
          </w:p>
        </w:tc>
        <w:tc>
          <w:tcPr>
            <w:tcW w:w="1701" w:type="dxa"/>
          </w:tcPr>
          <w:p w14:paraId="35A184A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[1.029,2.959]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6A4EF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[0.823,2.457]</w:t>
            </w:r>
          </w:p>
        </w:tc>
        <w:tc>
          <w:tcPr>
            <w:tcW w:w="1701" w:type="dxa"/>
          </w:tcPr>
          <w:p w14:paraId="5964F75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[1.082,3.088]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7247C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[0.980,2.783]</w:t>
            </w:r>
          </w:p>
        </w:tc>
        <w:tc>
          <w:tcPr>
            <w:tcW w:w="1701" w:type="dxa"/>
          </w:tcPr>
          <w:p w14:paraId="6838A8C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[0.778,2.287]</w:t>
            </w:r>
          </w:p>
        </w:tc>
      </w:tr>
      <w:tr w:rsidR="00483B07" w:rsidRPr="002750B3" w14:paraId="436E013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D86E13" w14:textId="3B815226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5003D5B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2A052D" w14:textId="1658AA53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D155E52" w14:textId="04F16AAA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D05ADC" w14:textId="56B253FC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F3A997E" w14:textId="25D79E7C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1F3C02" w14:textId="64248512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74DEC46" w14:textId="1426B8B8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218079B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314EE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74ACEF6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69031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[0.832,1.509]</w:t>
            </w:r>
          </w:p>
        </w:tc>
        <w:tc>
          <w:tcPr>
            <w:tcW w:w="1701" w:type="dxa"/>
          </w:tcPr>
          <w:p w14:paraId="3CA80D2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[0.800,1.460]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0E5B4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[0.744,1.409]</w:t>
            </w:r>
          </w:p>
        </w:tc>
        <w:tc>
          <w:tcPr>
            <w:tcW w:w="1701" w:type="dxa"/>
          </w:tcPr>
          <w:p w14:paraId="3FD17EA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[0.837,1.527]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F492C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[0.840,1.529]</w:t>
            </w:r>
          </w:p>
        </w:tc>
        <w:tc>
          <w:tcPr>
            <w:tcW w:w="1701" w:type="dxa"/>
          </w:tcPr>
          <w:p w14:paraId="5BB09CE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[0.766,1.444]</w:t>
            </w:r>
          </w:p>
        </w:tc>
      </w:tr>
      <w:tr w:rsidR="00483B07" w:rsidRPr="002750B3" w14:paraId="3F5CA23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C9A6CF" w14:textId="58956D3A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4B114AC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6ED6F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398252" w14:textId="23FDFA38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494D71" w14:textId="62D26E8E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02CD71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44950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16EBB0" w14:textId="0EABE1AF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3406B9B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C80BA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18748A5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EC290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3EF1AA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4.707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[3.893,5.693]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DE777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4.819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[3.971,5.848]</w:t>
            </w:r>
          </w:p>
        </w:tc>
        <w:tc>
          <w:tcPr>
            <w:tcW w:w="1701" w:type="dxa"/>
          </w:tcPr>
          <w:p w14:paraId="1F99372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E53B0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16DC1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4.770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[3.929,5.792]</w:t>
            </w:r>
          </w:p>
        </w:tc>
      </w:tr>
      <w:tr w:rsidR="00483B07" w:rsidRPr="002750B3" w14:paraId="6BDC637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10A83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7712C31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D3132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92EE2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[1.365,1.932]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C6207B" w14:textId="0C0F1E8F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3D90D3C" w14:textId="3C183269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DDAF0F" w14:textId="577845BC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0B919A62" w14:textId="3B141117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562A7140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E0991C" w14:textId="5FBED8C9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435E88B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B06BA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71F361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6C032D" w14:textId="1C28B4CA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1C2ACD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6E7A1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D4FB6F3" w14:textId="5008AEDE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26CF939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47907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157D4A5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99DF2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126BB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BB9DE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[0.786,1.117]</w:t>
            </w:r>
          </w:p>
        </w:tc>
        <w:tc>
          <w:tcPr>
            <w:tcW w:w="1701" w:type="dxa"/>
          </w:tcPr>
          <w:p w14:paraId="05A4B36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8266A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A818E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[0.794,1.129]</w:t>
            </w:r>
          </w:p>
        </w:tc>
      </w:tr>
      <w:tr w:rsidR="00483B07" w:rsidRPr="002750B3" w14:paraId="65AA47A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5E84A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3914420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36D3D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691D1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8DFA9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[0.885,1.364]</w:t>
            </w:r>
          </w:p>
        </w:tc>
        <w:tc>
          <w:tcPr>
            <w:tcW w:w="1701" w:type="dxa"/>
          </w:tcPr>
          <w:p w14:paraId="0FD3104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25429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77CAC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[0.878,1.352]</w:t>
            </w:r>
          </w:p>
        </w:tc>
      </w:tr>
      <w:tr w:rsidR="00483B07" w:rsidRPr="002750B3" w14:paraId="1C9A73C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8B769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1152073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EB292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95F5F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0AAF5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[1.035,1.574]</w:t>
            </w:r>
          </w:p>
        </w:tc>
        <w:tc>
          <w:tcPr>
            <w:tcW w:w="1701" w:type="dxa"/>
          </w:tcPr>
          <w:p w14:paraId="6AF4B06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207AE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117797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[1.054,1.600]</w:t>
            </w:r>
          </w:p>
        </w:tc>
      </w:tr>
      <w:tr w:rsidR="00483B07" w:rsidRPr="002750B3" w14:paraId="56137AF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58C567" w14:textId="526A3BE0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2499E30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A7388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3009E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F8B69D" w14:textId="66EB3670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9827AC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AC102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F4CAC2" w14:textId="1F6D13D0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2BC1DE4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617E1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6B2F3E2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712DE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FB8E0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846D7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[0.924,1.495]</w:t>
            </w:r>
          </w:p>
        </w:tc>
        <w:tc>
          <w:tcPr>
            <w:tcW w:w="1701" w:type="dxa"/>
          </w:tcPr>
          <w:p w14:paraId="4268870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103F9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63E12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[0.877,1.421]</w:t>
            </w:r>
          </w:p>
        </w:tc>
      </w:tr>
      <w:tr w:rsidR="00483B07" w:rsidRPr="002750B3" w14:paraId="6011D6A3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79115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0A9B6F1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0133C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2B0C4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834DE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[0.941,1.366]</w:t>
            </w:r>
          </w:p>
        </w:tc>
        <w:tc>
          <w:tcPr>
            <w:tcW w:w="1701" w:type="dxa"/>
          </w:tcPr>
          <w:p w14:paraId="575124C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FDFD6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EE467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[0.863,1.258]</w:t>
            </w:r>
          </w:p>
        </w:tc>
      </w:tr>
      <w:tr w:rsidR="00483B07" w:rsidRPr="002750B3" w14:paraId="3C6C679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6406C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4364D8C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DD5E5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D79798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386A9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[1.058,1.628]</w:t>
            </w:r>
          </w:p>
        </w:tc>
        <w:tc>
          <w:tcPr>
            <w:tcW w:w="1701" w:type="dxa"/>
          </w:tcPr>
          <w:p w14:paraId="475EEDD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D62A2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61C72C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[0.955,1.474]</w:t>
            </w:r>
          </w:p>
        </w:tc>
      </w:tr>
      <w:tr w:rsidR="00483B07" w:rsidRPr="002750B3" w14:paraId="36689A8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CE7B9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7D68667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2F9A7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45290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44106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[1.369,2.038]</w:t>
            </w:r>
          </w:p>
        </w:tc>
        <w:tc>
          <w:tcPr>
            <w:tcW w:w="1701" w:type="dxa"/>
          </w:tcPr>
          <w:p w14:paraId="1835A92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A78C1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FB74F4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[1.182,1.784]</w:t>
            </w:r>
          </w:p>
        </w:tc>
      </w:tr>
      <w:tr w:rsidR="00483B07" w:rsidRPr="002750B3" w14:paraId="4610678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FDEB90" w14:textId="1E646EDB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5942D31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A8389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9118D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737562" w14:textId="61EACF74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C6AF2B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ED2BB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B30D41" w14:textId="2083D4D2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535D3FE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609BF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5B4CC24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C5EC6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60AA6E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B2897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[0.893,1.359]</w:t>
            </w:r>
          </w:p>
        </w:tc>
        <w:tc>
          <w:tcPr>
            <w:tcW w:w="1701" w:type="dxa"/>
          </w:tcPr>
          <w:p w14:paraId="1950A35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97769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ADFA0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[0.871,1.327]</w:t>
            </w:r>
          </w:p>
        </w:tc>
      </w:tr>
      <w:tr w:rsidR="00483B07" w:rsidRPr="002750B3" w14:paraId="5375301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69293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4C5F8BA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7C9F7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FFE7B5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CF5E2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[1.017,1.529]</w:t>
            </w:r>
          </w:p>
        </w:tc>
        <w:tc>
          <w:tcPr>
            <w:tcW w:w="1701" w:type="dxa"/>
          </w:tcPr>
          <w:p w14:paraId="3E5CB17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105F1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1CFF2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[0.960,1.444]</w:t>
            </w:r>
          </w:p>
        </w:tc>
      </w:tr>
      <w:tr w:rsidR="00483B07" w:rsidRPr="002750B3" w14:paraId="7270EF03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C1DF2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159AD95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9100A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D3C26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D6472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[1.249,1.904]</w:t>
            </w:r>
          </w:p>
        </w:tc>
        <w:tc>
          <w:tcPr>
            <w:tcW w:w="1701" w:type="dxa"/>
          </w:tcPr>
          <w:p w14:paraId="6273A90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28954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1F300C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[1.122,1.713]</w:t>
            </w:r>
          </w:p>
        </w:tc>
      </w:tr>
      <w:tr w:rsidR="00483B07" w:rsidRPr="002750B3" w14:paraId="6D4FEE3F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8E2C70" w14:textId="2F5D326E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764BC9A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85284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67D0D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C38ACB" w14:textId="137457A6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8B05A8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8E8DA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DDA6AC" w14:textId="20A66FC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21ABDBB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73D7F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2D30893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0D4AE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AFED7F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B0992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[1.124,1.658]</w:t>
            </w:r>
          </w:p>
        </w:tc>
        <w:tc>
          <w:tcPr>
            <w:tcW w:w="1701" w:type="dxa"/>
          </w:tcPr>
          <w:p w14:paraId="4AEFD59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E0ED3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8F888F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[1.005,1.487]</w:t>
            </w:r>
          </w:p>
        </w:tc>
      </w:tr>
      <w:tr w:rsidR="00483B07" w:rsidRPr="002750B3" w14:paraId="1FB70F9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19408A" w14:textId="0DABD41E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38CDE36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997DC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7BC85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C255AC" w14:textId="1E5F3F34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95DA90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2A9A5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7077F7" w14:textId="2B633898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0FDA2AF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DD7A3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67A6FEA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832E2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8D279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358F6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[0.543,0.889]</w:t>
            </w:r>
          </w:p>
        </w:tc>
        <w:tc>
          <w:tcPr>
            <w:tcW w:w="1701" w:type="dxa"/>
          </w:tcPr>
          <w:p w14:paraId="72CAFBF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31309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A22B08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[0.557,0.913]</w:t>
            </w:r>
          </w:p>
        </w:tc>
      </w:tr>
      <w:tr w:rsidR="00483B07" w:rsidRPr="002750B3" w14:paraId="5365308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B01BDA" w14:textId="3901E82A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6229624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ABD65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4BC42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B16E4E" w14:textId="55D5B7C8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DE1612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59059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372A7A" w14:textId="0C208309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250A412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03C3A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6776776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CF5CB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23EDE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6BB86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[1.259,1.961]</w:t>
            </w:r>
          </w:p>
        </w:tc>
        <w:tc>
          <w:tcPr>
            <w:tcW w:w="1701" w:type="dxa"/>
          </w:tcPr>
          <w:p w14:paraId="248EF5D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79A3C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8BDF8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[1.172,1.826]</w:t>
            </w:r>
          </w:p>
        </w:tc>
      </w:tr>
      <w:tr w:rsidR="00483B07" w:rsidRPr="002750B3" w14:paraId="2A36038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71BD6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477CACA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F95DE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939CA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EDFF5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[0.791,2.066]</w:t>
            </w:r>
          </w:p>
        </w:tc>
        <w:tc>
          <w:tcPr>
            <w:tcW w:w="1701" w:type="dxa"/>
          </w:tcPr>
          <w:p w14:paraId="5F6AC2A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B9F35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1B8D0F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[0.757,1.974]</w:t>
            </w:r>
          </w:p>
        </w:tc>
      </w:tr>
      <w:tr w:rsidR="00483B07" w:rsidRPr="002750B3" w14:paraId="7BCCA30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3128E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79FC24B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19CD8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DEFC6A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A40CF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[1.764,3.288]</w:t>
            </w:r>
          </w:p>
        </w:tc>
        <w:tc>
          <w:tcPr>
            <w:tcW w:w="1701" w:type="dxa"/>
          </w:tcPr>
          <w:p w14:paraId="6A9250F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383F5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AE3AF6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[1.095,2.106]</w:t>
            </w:r>
          </w:p>
        </w:tc>
      </w:tr>
      <w:tr w:rsidR="00483B07" w:rsidRPr="002750B3" w14:paraId="2B83CF9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96847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4D64326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ED7DC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FFA45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4FB3E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[0.577,1.721]</w:t>
            </w:r>
          </w:p>
        </w:tc>
        <w:tc>
          <w:tcPr>
            <w:tcW w:w="1701" w:type="dxa"/>
          </w:tcPr>
          <w:p w14:paraId="7AB4B3A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5BE8C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FCEFA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[0.544,1.621]</w:t>
            </w:r>
          </w:p>
        </w:tc>
      </w:tr>
      <w:tr w:rsidR="00483B07" w:rsidRPr="002750B3" w14:paraId="288483A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BE951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7C6A5BA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4B472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F648A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4E67E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[0.787,2.571]</w:t>
            </w:r>
          </w:p>
        </w:tc>
        <w:tc>
          <w:tcPr>
            <w:tcW w:w="1701" w:type="dxa"/>
          </w:tcPr>
          <w:p w14:paraId="56F4704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83C3C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BF9C84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[0.770,2.518]</w:t>
            </w:r>
          </w:p>
        </w:tc>
      </w:tr>
      <w:tr w:rsidR="00483B07" w:rsidRPr="002750B3" w14:paraId="5230DC8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BAE11F" w14:textId="3D76EF5E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625B6B7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36317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2143A1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042225" w14:textId="479D46D0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29ED75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B7CC5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026239D" w14:textId="12D9F56A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20A515C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89247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234920B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79798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390B5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74B86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[1.289,1.978]</w:t>
            </w:r>
          </w:p>
        </w:tc>
        <w:tc>
          <w:tcPr>
            <w:tcW w:w="1701" w:type="dxa"/>
          </w:tcPr>
          <w:p w14:paraId="2DD369A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8875B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818F61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[1.294,1.985]</w:t>
            </w:r>
          </w:p>
        </w:tc>
      </w:tr>
      <w:tr w:rsidR="00483B07" w:rsidRPr="002750B3" w14:paraId="7019DA3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40B20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64FAAEB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0DFCE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ABC98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5F7FA2" w14:textId="4E9B2E14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AB062C9" w14:textId="423762DD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CA994D" w14:textId="56136C8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56680878" w14:textId="324390AE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07A1A3A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D4EB56" w14:textId="550A61C2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4555123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A7B45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BF80C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BCD55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508202" w14:textId="04C81DB0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984AB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76121C" w14:textId="64133DEC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053857E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0FEB4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00C2B43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87F07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20698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7C7D9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2EAC9C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[1.024,1.402]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4B621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AFE9F7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[0.982,1.348]</w:t>
            </w:r>
          </w:p>
        </w:tc>
      </w:tr>
      <w:tr w:rsidR="00483B07" w:rsidRPr="002750B3" w14:paraId="5208F58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91BB58" w14:textId="1E1A7C06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3ACD0B2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322F2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49119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35915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B14D619" w14:textId="71F40B08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6658B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6666A4D" w14:textId="63117EBB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1384ACE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C0D32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4C714A1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346D2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4B993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41304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DE65CE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[0.884,1.248]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86D17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1EFAB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[0.853,1.205]</w:t>
            </w:r>
          </w:p>
        </w:tc>
      </w:tr>
      <w:tr w:rsidR="00483B07" w:rsidRPr="002750B3" w14:paraId="696D72A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E8CCE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750A080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E3827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F0FC0A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5EA8D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7F7E8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[1.051,1.567]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2676E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AB948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[0.956,1.432]</w:t>
            </w:r>
          </w:p>
        </w:tc>
      </w:tr>
      <w:tr w:rsidR="00483B07" w:rsidRPr="002750B3" w14:paraId="37FFB83D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D5584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61A75D5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B41D5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4D61A1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B4113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B05468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[1.180,1.903]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701AF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BC8235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[1.023,1.663]</w:t>
            </w:r>
          </w:p>
        </w:tc>
      </w:tr>
      <w:tr w:rsidR="00483B07" w:rsidRPr="002750B3" w14:paraId="5B6F0F13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4BBF8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3CFF367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D97BA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6A6CC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DBA20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8E2AB1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[1.185,2.127]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C9BFE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D4167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[0.964,1.739]</w:t>
            </w:r>
          </w:p>
        </w:tc>
      </w:tr>
      <w:tr w:rsidR="00483B07" w:rsidRPr="002750B3" w14:paraId="06DB1BAD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A2340D" w14:textId="5978CD78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3FB3C2F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4C762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65E3F0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A5405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A338E8" w14:textId="3FA5C5AE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CADF3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E13C82" w14:textId="1389C676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0E690FC0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C1642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7C2C481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D69A5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8EB920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4D3C7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E1607C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[0.865,1.317]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35805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58946A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[0.806,1.229]</w:t>
            </w:r>
          </w:p>
        </w:tc>
      </w:tr>
      <w:tr w:rsidR="00483B07" w:rsidRPr="002750B3" w14:paraId="180CC86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8DF55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340AEEF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7E4F1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AC617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24231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62214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[1.134,1.827]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A3CCC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F2DCC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[0.943,1.543]</w:t>
            </w:r>
          </w:p>
        </w:tc>
      </w:tr>
      <w:tr w:rsidR="00483B07" w:rsidRPr="002750B3" w14:paraId="68DA153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704ED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188C5B0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8CF0B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8FC4A4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BAEB9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AED29F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[1.568,2.918]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6EE8D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E6E48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[1.137,2.222]</w:t>
            </w:r>
          </w:p>
        </w:tc>
      </w:tr>
      <w:tr w:rsidR="00483B07" w:rsidRPr="002750B3" w14:paraId="32E2B4E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6DAB37" w14:textId="6C507D77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374E1F9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1ED00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2067A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353ED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BB8C1E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F3A82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1.913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[0.852,4.299]</w:t>
            </w:r>
          </w:p>
        </w:tc>
        <w:tc>
          <w:tcPr>
            <w:tcW w:w="1701" w:type="dxa"/>
          </w:tcPr>
          <w:p w14:paraId="438726A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[0.811,4.059]</w:t>
            </w:r>
          </w:p>
        </w:tc>
      </w:tr>
      <w:tr w:rsidR="00483B07" w:rsidRPr="002750B3" w14:paraId="2882B8F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41D7E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7F04B3A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6CD55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442974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B2125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F76C9D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29C0A0" w14:textId="41C1DDDB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BCFA892" w14:textId="63E27C5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3DC2A5C9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FF947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1CF012F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14773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92EE2A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BB1BA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20CBD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386F0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[1.097,1.539]</w:t>
            </w:r>
          </w:p>
        </w:tc>
        <w:tc>
          <w:tcPr>
            <w:tcW w:w="1701" w:type="dxa"/>
          </w:tcPr>
          <w:p w14:paraId="2C07AE9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[1.050,1.477]</w:t>
            </w:r>
          </w:p>
        </w:tc>
      </w:tr>
      <w:tr w:rsidR="00483B07" w:rsidRPr="002750B3" w14:paraId="5074A16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5EE74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26DCB2F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CB865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9ED060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0C24E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DF0E29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31ED4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[1.561,2.218]</w:t>
            </w:r>
          </w:p>
        </w:tc>
        <w:tc>
          <w:tcPr>
            <w:tcW w:w="1701" w:type="dxa"/>
          </w:tcPr>
          <w:p w14:paraId="7F67E97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[1.280,1.851]</w:t>
            </w:r>
          </w:p>
        </w:tc>
      </w:tr>
      <w:tr w:rsidR="00483B07" w:rsidRPr="002750B3" w14:paraId="4E6B882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6082D3" w14:textId="021E4E74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0287980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E0AB1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10B46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E5A77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857389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23761E" w14:textId="74F7F328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C770E48" w14:textId="72DB5CEF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10B2B63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53B35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3C12C7C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87BEB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AD4C7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5C9D4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0B3B8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F6CE5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[1.291,1.710]</w:t>
            </w:r>
          </w:p>
        </w:tc>
        <w:tc>
          <w:tcPr>
            <w:tcW w:w="1701" w:type="dxa"/>
          </w:tcPr>
          <w:p w14:paraId="5456602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[1.166,1.552]</w:t>
            </w:r>
          </w:p>
        </w:tc>
      </w:tr>
      <w:tr w:rsidR="00483B07" w:rsidRPr="002750B3" w14:paraId="058D9EA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0643B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1260792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13C2E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329D31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930C4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24A656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21AD2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[1.120,1.722]</w:t>
            </w:r>
          </w:p>
        </w:tc>
        <w:tc>
          <w:tcPr>
            <w:tcW w:w="1701" w:type="dxa"/>
          </w:tcPr>
          <w:p w14:paraId="55FDD2D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[0.880,1.385]</w:t>
            </w:r>
          </w:p>
        </w:tc>
      </w:tr>
      <w:tr w:rsidR="00483B07" w:rsidRPr="002750B3" w14:paraId="635350F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0D2B44" w14:textId="74D954DA" w:rsidR="00483B07" w:rsidRPr="002750B3" w:rsidRDefault="00523085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483B07"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0541901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40B72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BEA73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209E6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689CB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51227F" w14:textId="7FA96AB4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AA5524D" w14:textId="4C416F69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483B07" w:rsidRPr="002750B3" w14:paraId="50C11D8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55799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002613E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D68FC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555F59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BAC01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067713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70375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[0.796,1.226]</w:t>
            </w:r>
          </w:p>
        </w:tc>
        <w:tc>
          <w:tcPr>
            <w:tcW w:w="1701" w:type="dxa"/>
          </w:tcPr>
          <w:p w14:paraId="3B08841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[0.772,1.188]</w:t>
            </w:r>
          </w:p>
        </w:tc>
      </w:tr>
      <w:tr w:rsidR="00483B07" w:rsidRPr="002750B3" w14:paraId="18A7A8F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96D1C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03FBBF2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E1038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51FD8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7824F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30154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ACA83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[0.994,1.494]</w:t>
            </w:r>
          </w:p>
        </w:tc>
        <w:tc>
          <w:tcPr>
            <w:tcW w:w="1701" w:type="dxa"/>
          </w:tcPr>
          <w:p w14:paraId="6FBF4AD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[0.898,1.357]</w:t>
            </w:r>
          </w:p>
        </w:tc>
      </w:tr>
      <w:tr w:rsidR="00483B07" w:rsidRPr="002750B3" w14:paraId="2441448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0A243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671BF79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F6634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54A70B5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D29D2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E3D35C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30435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[1.170,1.882]</w:t>
            </w:r>
          </w:p>
        </w:tc>
        <w:tc>
          <w:tcPr>
            <w:tcW w:w="1701" w:type="dxa"/>
          </w:tcPr>
          <w:p w14:paraId="329549E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[0.999,1.615]</w:t>
            </w:r>
          </w:p>
        </w:tc>
      </w:tr>
      <w:tr w:rsidR="00483B07" w:rsidRPr="002750B3" w14:paraId="435EDF00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EF3440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51B47E7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63DDB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63D8A7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F536D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46BB5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8EBB0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[1.120,1.816]</w:t>
            </w:r>
          </w:p>
        </w:tc>
        <w:tc>
          <w:tcPr>
            <w:tcW w:w="1701" w:type="dxa"/>
          </w:tcPr>
          <w:p w14:paraId="61A99FA8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[0.866,1.423]</w:t>
            </w:r>
          </w:p>
        </w:tc>
      </w:tr>
      <w:tr w:rsidR="00483B07" w:rsidRPr="002750B3" w14:paraId="0480D67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9DDD37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283C552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9ABE2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7D14D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94501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D09A9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C70A1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[1.546,2.814]</w:t>
            </w:r>
          </w:p>
        </w:tc>
        <w:tc>
          <w:tcPr>
            <w:tcW w:w="1701" w:type="dxa"/>
          </w:tcPr>
          <w:p w14:paraId="4CDAE49A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[1.080,1.997]</w:t>
            </w:r>
          </w:p>
        </w:tc>
      </w:tr>
      <w:tr w:rsidR="00483B07" w:rsidRPr="002750B3" w14:paraId="6867BF1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B069F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53DF428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07847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7294A4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BD1A43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5A56F8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B388AB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[1.297,2.359]</w:t>
            </w:r>
          </w:p>
        </w:tc>
        <w:tc>
          <w:tcPr>
            <w:tcW w:w="1701" w:type="dxa"/>
          </w:tcPr>
          <w:p w14:paraId="608EFC0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[0.956,1.767]</w:t>
            </w:r>
          </w:p>
        </w:tc>
      </w:tr>
      <w:tr w:rsidR="00483B07" w:rsidRPr="002750B3" w14:paraId="0488058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1B66D7" w14:textId="77777777" w:rsidR="00483B07" w:rsidRPr="00523085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094545DD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95D739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2C6E786E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0EDBD2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4613C22F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0D561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3DABD7F1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38D7DD9A" w14:textId="7CA51929" w:rsidR="000875E3" w:rsidRDefault="000875E3" w:rsidP="00483B07">
      <w:pPr>
        <w:rPr>
          <w:rFonts w:asciiTheme="minorHAnsi" w:hAnsiTheme="minorHAnsi" w:cstheme="minorHAnsi"/>
        </w:rPr>
      </w:pPr>
    </w:p>
    <w:p w14:paraId="64C33D51" w14:textId="77777777" w:rsidR="000875E3" w:rsidRDefault="000875E3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0ACA16D" w14:textId="3C44A785" w:rsidR="002F42E2" w:rsidRDefault="002F42E2" w:rsidP="002F42E2">
      <w:pPr>
        <w:pStyle w:val="Caption"/>
        <w:keepNext/>
        <w:spacing w:after="0"/>
      </w:pPr>
      <w:bookmarkStart w:id="11" w:name="_Toc40102731"/>
      <w:r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8</w:t>
        </w:r>
      </w:fldSimple>
      <w:r>
        <w:t xml:space="preserve">: </w:t>
      </w:r>
      <w:r w:rsidRPr="002750B3">
        <w:rPr>
          <w:rFonts w:asciiTheme="minorHAnsi" w:hAnsiTheme="minorHAnsi" w:cstheme="minorHAnsi"/>
        </w:rPr>
        <w:t>Ethnicity (more defined groups) and risk of testing positive in hospital</w:t>
      </w:r>
      <w:bookmarkEnd w:id="11"/>
    </w:p>
    <w:tbl>
      <w:tblPr>
        <w:tblStyle w:val="PlainTable1"/>
        <w:tblW w:w="13608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483B07" w:rsidRPr="002750B3" w14:paraId="180D681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9F00AD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3BE9B83A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4D5893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024BA82B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7F25E8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47DDF62C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Model 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39CC01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  <w:tc>
          <w:tcPr>
            <w:tcW w:w="1701" w:type="dxa"/>
          </w:tcPr>
          <w:p w14:paraId="295409EC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7</w:t>
            </w:r>
          </w:p>
        </w:tc>
      </w:tr>
      <w:tr w:rsidR="00483B07" w:rsidRPr="002750B3" w14:paraId="065E751F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602861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positive for SARS-CoV-2 in hospital</w:t>
            </w:r>
          </w:p>
        </w:tc>
        <w:tc>
          <w:tcPr>
            <w:tcW w:w="1701" w:type="dxa"/>
          </w:tcPr>
          <w:p w14:paraId="64F9F724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48AFB1D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D07BF9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330E3A3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1599B870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5455A75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AC1612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34D762AB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45F10174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9D195FB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73AC08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89B6D52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5DBDC864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4BD89DB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523085" w:rsidRPr="002750B3" w14:paraId="1435A70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BFE294" w14:textId="2524335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0C642A13" w14:textId="34C05DC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AEDA5D" w14:textId="3821C9C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3FC1C38" w14:textId="62E5389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D362B1" w14:textId="4141496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D7DEBAD" w14:textId="023CCBA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C741B5" w14:textId="59E9B5A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130B252" w14:textId="4137F87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42F9FB7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560DC3" w14:textId="54B3646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255AD79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[0.711,1.277]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0DAF5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[0.711,1.278]</w:t>
            </w:r>
          </w:p>
        </w:tc>
        <w:tc>
          <w:tcPr>
            <w:tcW w:w="1701" w:type="dxa"/>
          </w:tcPr>
          <w:p w14:paraId="0D0BB31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[0.697,1.252]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E2F63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[0.702,1.261]</w:t>
            </w:r>
          </w:p>
        </w:tc>
        <w:tc>
          <w:tcPr>
            <w:tcW w:w="1701" w:type="dxa"/>
          </w:tcPr>
          <w:p w14:paraId="620D5D6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[0.688,1.237]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C5DB3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[0.706,1.269]</w:t>
            </w:r>
          </w:p>
        </w:tc>
        <w:tc>
          <w:tcPr>
            <w:tcW w:w="1701" w:type="dxa"/>
          </w:tcPr>
          <w:p w14:paraId="0277A4C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[0.685,1.229]</w:t>
            </w:r>
          </w:p>
        </w:tc>
      </w:tr>
      <w:tr w:rsidR="00523085" w:rsidRPr="002750B3" w14:paraId="7F22093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3066B7" w14:textId="51043A8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5AE12F3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[0.507,0.944]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DDBF7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[0.508,0.946]</w:t>
            </w:r>
          </w:p>
        </w:tc>
        <w:tc>
          <w:tcPr>
            <w:tcW w:w="1701" w:type="dxa"/>
          </w:tcPr>
          <w:p w14:paraId="55078B6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[0.497,0.926]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7ADCD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[0.506,0.942]</w:t>
            </w:r>
          </w:p>
        </w:tc>
        <w:tc>
          <w:tcPr>
            <w:tcW w:w="1701" w:type="dxa"/>
          </w:tcPr>
          <w:p w14:paraId="0D76B3F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[0.471,0.875]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E3DE3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[0.491,0.917]</w:t>
            </w:r>
          </w:p>
        </w:tc>
        <w:tc>
          <w:tcPr>
            <w:tcW w:w="1701" w:type="dxa"/>
          </w:tcPr>
          <w:p w14:paraId="49D157C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[0.471,0.879]</w:t>
            </w:r>
          </w:p>
        </w:tc>
      </w:tr>
      <w:tr w:rsidR="00523085" w:rsidRPr="002750B3" w14:paraId="05BFF40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C7A611" w14:textId="0D16057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213AD16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[0.580,1.045]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7F9C6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[0.580,1.048]</w:t>
            </w:r>
          </w:p>
        </w:tc>
        <w:tc>
          <w:tcPr>
            <w:tcW w:w="1701" w:type="dxa"/>
          </w:tcPr>
          <w:p w14:paraId="02A0FD2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[0.562,1.018]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1CAF2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[0.595,1.075]</w:t>
            </w:r>
          </w:p>
        </w:tc>
        <w:tc>
          <w:tcPr>
            <w:tcW w:w="1701" w:type="dxa"/>
          </w:tcPr>
          <w:p w14:paraId="6878AA9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[0.518,0.929]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36170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[0.549,0.991]</w:t>
            </w:r>
          </w:p>
        </w:tc>
        <w:tc>
          <w:tcPr>
            <w:tcW w:w="1701" w:type="dxa"/>
          </w:tcPr>
          <w:p w14:paraId="4E1E917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[0.538,0.969]</w:t>
            </w:r>
          </w:p>
        </w:tc>
      </w:tr>
      <w:tr w:rsidR="00523085" w:rsidRPr="002750B3" w14:paraId="30B6CDA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0169F0" w14:textId="65193FE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4149FB4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[0.708,1.220]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39732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[0.709,1.223]</w:t>
            </w:r>
          </w:p>
        </w:tc>
        <w:tc>
          <w:tcPr>
            <w:tcW w:w="1701" w:type="dxa"/>
          </w:tcPr>
          <w:p w14:paraId="0D03D7B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[0.647,1.143]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776FE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[0.710,1.284]</w:t>
            </w:r>
          </w:p>
        </w:tc>
        <w:tc>
          <w:tcPr>
            <w:tcW w:w="1701" w:type="dxa"/>
          </w:tcPr>
          <w:p w14:paraId="6C0DDF3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[0.623,1.073]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3A28E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[0.652,1.136]</w:t>
            </w:r>
          </w:p>
        </w:tc>
        <w:tc>
          <w:tcPr>
            <w:tcW w:w="1701" w:type="dxa"/>
          </w:tcPr>
          <w:p w14:paraId="314149B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[0.631,1.151]</w:t>
            </w:r>
          </w:p>
        </w:tc>
      </w:tr>
      <w:tr w:rsidR="00523085" w:rsidRPr="002750B3" w14:paraId="5720131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FD1C8B" w14:textId="23A2EA9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5C3CF14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[1.114,1.886]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007F6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[1.114,1.891]</w:t>
            </w:r>
          </w:p>
        </w:tc>
        <w:tc>
          <w:tcPr>
            <w:tcW w:w="1701" w:type="dxa"/>
          </w:tcPr>
          <w:p w14:paraId="1324EA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[0.949,1.691]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50F73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[1.038,1.969]</w:t>
            </w:r>
          </w:p>
        </w:tc>
        <w:tc>
          <w:tcPr>
            <w:tcW w:w="1701" w:type="dxa"/>
          </w:tcPr>
          <w:p w14:paraId="5F28E80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[0.950,1.621]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5A0F5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[1.006,1.726]</w:t>
            </w:r>
          </w:p>
        </w:tc>
        <w:tc>
          <w:tcPr>
            <w:tcW w:w="1701" w:type="dxa"/>
          </w:tcPr>
          <w:p w14:paraId="7D0C2C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[0.903,1.739]</w:t>
            </w:r>
          </w:p>
        </w:tc>
      </w:tr>
      <w:tr w:rsidR="00523085" w:rsidRPr="002750B3" w14:paraId="6C3E91F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88FFA6" w14:textId="7A49C4E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16C42FD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[1.510,5.616]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6B145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[1.511,5.630]</w:t>
            </w:r>
          </w:p>
        </w:tc>
        <w:tc>
          <w:tcPr>
            <w:tcW w:w="1701" w:type="dxa"/>
          </w:tcPr>
          <w:p w14:paraId="49F8C01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[1.293,4.916]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ED6AA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[1.431,5.566]</w:t>
            </w:r>
          </w:p>
        </w:tc>
        <w:tc>
          <w:tcPr>
            <w:tcW w:w="1701" w:type="dxa"/>
          </w:tcPr>
          <w:p w14:paraId="3D2142A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2.492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[1.288,4.821]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073DD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[1.362,5.106]</w:t>
            </w:r>
          </w:p>
        </w:tc>
        <w:tc>
          <w:tcPr>
            <w:tcW w:w="1701" w:type="dxa"/>
          </w:tcPr>
          <w:p w14:paraId="70DD136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[1.264,4.971]</w:t>
            </w:r>
          </w:p>
        </w:tc>
      </w:tr>
      <w:tr w:rsidR="00523085" w:rsidRPr="002750B3" w14:paraId="767F338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727D15" w14:textId="4C3E300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3E356C11" w14:textId="04CAE9E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7F8F0F" w14:textId="55557C7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2A005D9" w14:textId="03C7E49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0D0FAE" w14:textId="3EB22FD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01F4261" w14:textId="12CFEFE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42579C" w14:textId="76FCE77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E27C361" w14:textId="31F52EC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203C09C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E9CE31" w14:textId="1C85EF1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0C97EE2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[1.245,1.665]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989C3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[1.245,1.665]</w:t>
            </w:r>
          </w:p>
        </w:tc>
        <w:tc>
          <w:tcPr>
            <w:tcW w:w="1701" w:type="dxa"/>
          </w:tcPr>
          <w:p w14:paraId="68ADFD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[1.447,1.949]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EEFCD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[1.390,1.887]</w:t>
            </w:r>
          </w:p>
        </w:tc>
        <w:tc>
          <w:tcPr>
            <w:tcW w:w="1701" w:type="dxa"/>
          </w:tcPr>
          <w:p w14:paraId="6C677E2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[1.227,1.642]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5E9BB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[1.220,1.650]</w:t>
            </w:r>
          </w:p>
        </w:tc>
        <w:tc>
          <w:tcPr>
            <w:tcW w:w="1701" w:type="dxa"/>
          </w:tcPr>
          <w:p w14:paraId="1D88B2B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[1.334,1.827]</w:t>
            </w:r>
          </w:p>
        </w:tc>
      </w:tr>
      <w:tr w:rsidR="00523085" w:rsidRPr="002750B3" w14:paraId="6CB5A9E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4F7966" w14:textId="751CB93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15F105B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[0.667,1.470]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73FD4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[0.667,1.470]</w:t>
            </w:r>
          </w:p>
        </w:tc>
        <w:tc>
          <w:tcPr>
            <w:tcW w:w="1701" w:type="dxa"/>
          </w:tcPr>
          <w:p w14:paraId="2EC8DD3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[0.666,1.467]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DC79C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[0.658,1.453]</w:t>
            </w:r>
          </w:p>
        </w:tc>
        <w:tc>
          <w:tcPr>
            <w:tcW w:w="1701" w:type="dxa"/>
          </w:tcPr>
          <w:p w14:paraId="273984F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[0.675,1.488]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AFBDB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[0.666,1.470]</w:t>
            </w:r>
          </w:p>
        </w:tc>
        <w:tc>
          <w:tcPr>
            <w:tcW w:w="1701" w:type="dxa"/>
          </w:tcPr>
          <w:p w14:paraId="450F081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[0.658,1.454]</w:t>
            </w:r>
          </w:p>
        </w:tc>
      </w:tr>
      <w:tr w:rsidR="00523085" w:rsidRPr="002750B3" w14:paraId="63D7FB2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42E293" w14:textId="57C2EFC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70FADFF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[0.346,0.933]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6EFA4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[0.346,0.934]</w:t>
            </w:r>
          </w:p>
        </w:tc>
        <w:tc>
          <w:tcPr>
            <w:tcW w:w="1701" w:type="dxa"/>
          </w:tcPr>
          <w:p w14:paraId="3384068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[0.357,0.964]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FA49B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[0.452,1.239]</w:t>
            </w:r>
          </w:p>
        </w:tc>
        <w:tc>
          <w:tcPr>
            <w:tcW w:w="1701" w:type="dxa"/>
          </w:tcPr>
          <w:p w14:paraId="1EEBF7C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[0.379,1.025]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8D93F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[0.376,1.018]</w:t>
            </w:r>
          </w:p>
        </w:tc>
        <w:tc>
          <w:tcPr>
            <w:tcW w:w="1701" w:type="dxa"/>
          </w:tcPr>
          <w:p w14:paraId="1B7147B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[0.471,1.294]</w:t>
            </w:r>
          </w:p>
        </w:tc>
      </w:tr>
      <w:tr w:rsidR="00523085" w:rsidRPr="002750B3" w14:paraId="33FA08E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CC2884" w14:textId="1305B7A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063B461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[0.532,1.154]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FDB19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[0.532,1.154]</w:t>
            </w:r>
          </w:p>
        </w:tc>
        <w:tc>
          <w:tcPr>
            <w:tcW w:w="1701" w:type="dxa"/>
          </w:tcPr>
          <w:p w14:paraId="619376C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[0.536,1.162]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417B1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[0.580,1.254]</w:t>
            </w:r>
          </w:p>
        </w:tc>
        <w:tc>
          <w:tcPr>
            <w:tcW w:w="1701" w:type="dxa"/>
          </w:tcPr>
          <w:p w14:paraId="781C6C1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[0.537,1.165]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6C5C1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[0.527,1.143]</w:t>
            </w:r>
          </w:p>
        </w:tc>
        <w:tc>
          <w:tcPr>
            <w:tcW w:w="1701" w:type="dxa"/>
          </w:tcPr>
          <w:p w14:paraId="5915CA2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[0.567,1.227]</w:t>
            </w:r>
          </w:p>
        </w:tc>
      </w:tr>
      <w:tr w:rsidR="00523085" w:rsidRPr="002750B3" w14:paraId="04128B4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333BC4" w14:textId="5270A08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3A887F2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[0.200,0.502]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82064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[0.201,0.502]</w:t>
            </w:r>
          </w:p>
        </w:tc>
        <w:tc>
          <w:tcPr>
            <w:tcW w:w="1701" w:type="dxa"/>
          </w:tcPr>
          <w:p w14:paraId="1437C43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[0.209,0.523]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6F0D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[0.277,0.700]</w:t>
            </w:r>
          </w:p>
        </w:tc>
        <w:tc>
          <w:tcPr>
            <w:tcW w:w="1701" w:type="dxa"/>
          </w:tcPr>
          <w:p w14:paraId="5156953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[0.226,0.568]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A6E84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[0.215,0.540]</w:t>
            </w:r>
          </w:p>
        </w:tc>
        <w:tc>
          <w:tcPr>
            <w:tcW w:w="1701" w:type="dxa"/>
          </w:tcPr>
          <w:p w14:paraId="7B298CF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[0.288,0.726]</w:t>
            </w:r>
          </w:p>
        </w:tc>
      </w:tr>
      <w:tr w:rsidR="00523085" w:rsidRPr="002750B3" w14:paraId="6E5D382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76A944" w14:textId="1724769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21487A8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[0.376,0.803]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92862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[0.376,0.803]</w:t>
            </w:r>
          </w:p>
        </w:tc>
        <w:tc>
          <w:tcPr>
            <w:tcW w:w="1701" w:type="dxa"/>
          </w:tcPr>
          <w:p w14:paraId="34318DF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[0.377,0.807]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1F0F1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[0.389,0.833]</w:t>
            </w:r>
          </w:p>
        </w:tc>
        <w:tc>
          <w:tcPr>
            <w:tcW w:w="1701" w:type="dxa"/>
          </w:tcPr>
          <w:p w14:paraId="7E93F76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[0.374,0.801]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87B81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[0.373,0.798]</w:t>
            </w:r>
          </w:p>
        </w:tc>
        <w:tc>
          <w:tcPr>
            <w:tcW w:w="1701" w:type="dxa"/>
          </w:tcPr>
          <w:p w14:paraId="2AADF35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[0.382,0.818]</w:t>
            </w:r>
          </w:p>
        </w:tc>
      </w:tr>
      <w:tr w:rsidR="00523085" w:rsidRPr="002750B3" w14:paraId="61056DA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40316C" w14:textId="4AFC791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7EB4BC72" w14:textId="4F184AB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AE54CD" w14:textId="3FEFE0E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8F83230" w14:textId="6CCFC3F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AA1CB4" w14:textId="1BF5165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D1BE0E3" w14:textId="10E80B8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8F207D" w14:textId="46CC109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ADDFB7A" w14:textId="0C154E6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755337E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4BBE0A" w14:textId="77BE35B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7CC6457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[0.412,0.787]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64038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[0.412,0.787]</w:t>
            </w:r>
          </w:p>
        </w:tc>
        <w:tc>
          <w:tcPr>
            <w:tcW w:w="1701" w:type="dxa"/>
          </w:tcPr>
          <w:p w14:paraId="60E74FE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[0.414,0.791]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F0CA7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[0.451,0.862]</w:t>
            </w:r>
          </w:p>
        </w:tc>
        <w:tc>
          <w:tcPr>
            <w:tcW w:w="1701" w:type="dxa"/>
          </w:tcPr>
          <w:p w14:paraId="44946C5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[0.431,0.823]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0CD3B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[0.418,0.800]</w:t>
            </w:r>
          </w:p>
        </w:tc>
        <w:tc>
          <w:tcPr>
            <w:tcW w:w="1701" w:type="dxa"/>
          </w:tcPr>
          <w:p w14:paraId="40220CD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[0.454,0.869]</w:t>
            </w:r>
          </w:p>
        </w:tc>
      </w:tr>
      <w:tr w:rsidR="00523085" w:rsidRPr="002750B3" w14:paraId="65AE555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952BD5" w14:textId="692530C4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39BF4EC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[0.203,0.456]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3E6F0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[0.203,0.456]</w:t>
            </w:r>
          </w:p>
        </w:tc>
        <w:tc>
          <w:tcPr>
            <w:tcW w:w="1701" w:type="dxa"/>
          </w:tcPr>
          <w:p w14:paraId="2535481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[0.204,0.458]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1C56C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[0.243,0.550]</w:t>
            </w:r>
          </w:p>
        </w:tc>
        <w:tc>
          <w:tcPr>
            <w:tcW w:w="1701" w:type="dxa"/>
          </w:tcPr>
          <w:p w14:paraId="4239ECC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[0.217,0.489]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3C877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[0.210,0.472]</w:t>
            </w:r>
          </w:p>
        </w:tc>
        <w:tc>
          <w:tcPr>
            <w:tcW w:w="1701" w:type="dxa"/>
          </w:tcPr>
          <w:p w14:paraId="0426F5B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[0.246,0.556]</w:t>
            </w:r>
          </w:p>
        </w:tc>
      </w:tr>
      <w:tr w:rsidR="00523085" w:rsidRPr="002750B3" w14:paraId="56D4897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0D945E" w14:textId="154385B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6001D43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[0.393,1.023]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36CB0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[0.393,1.025]</w:t>
            </w:r>
          </w:p>
        </w:tc>
        <w:tc>
          <w:tcPr>
            <w:tcW w:w="1701" w:type="dxa"/>
          </w:tcPr>
          <w:p w14:paraId="6E18645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[0.413,1.071]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CF889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[0.343,0.905]</w:t>
            </w:r>
          </w:p>
        </w:tc>
        <w:tc>
          <w:tcPr>
            <w:tcW w:w="1701" w:type="dxa"/>
          </w:tcPr>
          <w:p w14:paraId="0CB91C3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[0.417,1.091]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7B7B3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[0.404,1.057]</w:t>
            </w:r>
          </w:p>
        </w:tc>
        <w:tc>
          <w:tcPr>
            <w:tcW w:w="1701" w:type="dxa"/>
          </w:tcPr>
          <w:p w14:paraId="00339B2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[0.371,0.981]</w:t>
            </w:r>
          </w:p>
        </w:tc>
      </w:tr>
      <w:tr w:rsidR="00523085" w:rsidRPr="002750B3" w14:paraId="145D8D6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A9EFE6" w14:textId="29FF46F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3C651AB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[0.301,0.648]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BF390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[0.301,0.648]</w:t>
            </w:r>
          </w:p>
        </w:tc>
        <w:tc>
          <w:tcPr>
            <w:tcW w:w="1701" w:type="dxa"/>
          </w:tcPr>
          <w:p w14:paraId="7BFC554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[0.301,0.649]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606F6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[0.342,0.742]</w:t>
            </w:r>
          </w:p>
        </w:tc>
        <w:tc>
          <w:tcPr>
            <w:tcW w:w="1701" w:type="dxa"/>
          </w:tcPr>
          <w:p w14:paraId="009F21A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[0.313,0.675]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D9FB7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[0.306,0.661]</w:t>
            </w:r>
          </w:p>
        </w:tc>
        <w:tc>
          <w:tcPr>
            <w:tcW w:w="1701" w:type="dxa"/>
          </w:tcPr>
          <w:p w14:paraId="0C903C1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[0.342,0.742]</w:t>
            </w:r>
          </w:p>
        </w:tc>
      </w:tr>
      <w:tr w:rsidR="00523085" w:rsidRPr="002750B3" w14:paraId="6C91350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077758" w14:textId="33379B6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0D7A68A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[0.537,1.043]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0C8D0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[0.537,1.043]</w:t>
            </w:r>
          </w:p>
        </w:tc>
        <w:tc>
          <w:tcPr>
            <w:tcW w:w="1701" w:type="dxa"/>
          </w:tcPr>
          <w:p w14:paraId="788C1E2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[0.524,1.019]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6D0C9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[0.569,1.107]</w:t>
            </w:r>
          </w:p>
        </w:tc>
        <w:tc>
          <w:tcPr>
            <w:tcW w:w="1701" w:type="dxa"/>
          </w:tcPr>
          <w:p w14:paraId="1C87E73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[0.534,1.038]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BE59A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[0.542,1.054]</w:t>
            </w:r>
          </w:p>
        </w:tc>
        <w:tc>
          <w:tcPr>
            <w:tcW w:w="1701" w:type="dxa"/>
          </w:tcPr>
          <w:p w14:paraId="35828E1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[0.557,1.084]</w:t>
            </w:r>
          </w:p>
        </w:tc>
      </w:tr>
      <w:tr w:rsidR="00523085" w:rsidRPr="002750B3" w14:paraId="6BCB1CD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AC74B6" w14:textId="326A84A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080626E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[0.694,1.281]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0E91D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[0.694,1.281]</w:t>
            </w:r>
          </w:p>
        </w:tc>
        <w:tc>
          <w:tcPr>
            <w:tcW w:w="1701" w:type="dxa"/>
          </w:tcPr>
          <w:p w14:paraId="1CFE4BA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[0.684,1.261]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A968C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[0.689,1.274]</w:t>
            </w:r>
          </w:p>
        </w:tc>
        <w:tc>
          <w:tcPr>
            <w:tcW w:w="1701" w:type="dxa"/>
          </w:tcPr>
          <w:p w14:paraId="1825D16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[0.689,1.272]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DFCD0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[0.680,1.255]</w:t>
            </w:r>
          </w:p>
        </w:tc>
        <w:tc>
          <w:tcPr>
            <w:tcW w:w="1701" w:type="dxa"/>
          </w:tcPr>
          <w:p w14:paraId="0DC8CF7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[0.675,1.248]</w:t>
            </w:r>
          </w:p>
        </w:tc>
      </w:tr>
      <w:tr w:rsidR="00523085" w:rsidRPr="002750B3" w14:paraId="161E556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1EF298" w14:textId="270DBCF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404DA6E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[0.517,1.098]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09E00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[0.517,1.098]</w:t>
            </w:r>
          </w:p>
        </w:tc>
        <w:tc>
          <w:tcPr>
            <w:tcW w:w="1701" w:type="dxa"/>
          </w:tcPr>
          <w:p w14:paraId="5BE3ADF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[0.504,1.070]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96366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[0.560,1.192]</w:t>
            </w:r>
          </w:p>
        </w:tc>
        <w:tc>
          <w:tcPr>
            <w:tcW w:w="1701" w:type="dxa"/>
          </w:tcPr>
          <w:p w14:paraId="45B1B41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[0.510,1.082]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5658F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[0.510,1.083]</w:t>
            </w:r>
          </w:p>
        </w:tc>
        <w:tc>
          <w:tcPr>
            <w:tcW w:w="1701" w:type="dxa"/>
          </w:tcPr>
          <w:p w14:paraId="04A0566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[0.541,1.150]</w:t>
            </w:r>
          </w:p>
        </w:tc>
      </w:tr>
      <w:tr w:rsidR="00523085" w:rsidRPr="002750B3" w14:paraId="6066234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BF108F" w14:textId="77D2F2F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50EB040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[0.521,1.025]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05943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[0.522,1.027]</w:t>
            </w:r>
          </w:p>
        </w:tc>
        <w:tc>
          <w:tcPr>
            <w:tcW w:w="1701" w:type="dxa"/>
          </w:tcPr>
          <w:p w14:paraId="6813295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[0.548,1.073]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25CD0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[0.554,1.104]</w:t>
            </w:r>
          </w:p>
        </w:tc>
        <w:tc>
          <w:tcPr>
            <w:tcW w:w="1701" w:type="dxa"/>
          </w:tcPr>
          <w:p w14:paraId="3F36E73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[0.555,1.096]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5053B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[0.543,1.074]</w:t>
            </w:r>
          </w:p>
        </w:tc>
        <w:tc>
          <w:tcPr>
            <w:tcW w:w="1701" w:type="dxa"/>
          </w:tcPr>
          <w:p w14:paraId="7CA8523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[0.573,1.145]</w:t>
            </w:r>
          </w:p>
        </w:tc>
      </w:tr>
      <w:tr w:rsidR="00523085" w:rsidRPr="002750B3" w14:paraId="75911B3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642FD6" w14:textId="5C1A151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238C04C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[0.429,0.868]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A101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[0.430,0.869]</w:t>
            </w:r>
          </w:p>
        </w:tc>
        <w:tc>
          <w:tcPr>
            <w:tcW w:w="1701" w:type="dxa"/>
          </w:tcPr>
          <w:p w14:paraId="34B2C5C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[0.445,0.896]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5A9D5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[0.460,0.935]</w:t>
            </w:r>
          </w:p>
        </w:tc>
        <w:tc>
          <w:tcPr>
            <w:tcW w:w="1701" w:type="dxa"/>
          </w:tcPr>
          <w:p w14:paraId="3452ECF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[0.451,0.913]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59C22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[0.447,0.906]</w:t>
            </w:r>
          </w:p>
        </w:tc>
        <w:tc>
          <w:tcPr>
            <w:tcW w:w="1701" w:type="dxa"/>
          </w:tcPr>
          <w:p w14:paraId="4A7B419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[0.472,0.961]</w:t>
            </w:r>
          </w:p>
        </w:tc>
      </w:tr>
      <w:tr w:rsidR="00523085" w:rsidRPr="002750B3" w14:paraId="5DAF8B7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CF195A" w14:textId="394C2C5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560C670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[0.516,1.037]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D9C03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[0.516,1.036]</w:t>
            </w:r>
          </w:p>
        </w:tc>
        <w:tc>
          <w:tcPr>
            <w:tcW w:w="1701" w:type="dxa"/>
          </w:tcPr>
          <w:p w14:paraId="20AF4F0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[0.514,1.032]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76911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[0.507,1.019]</w:t>
            </w:r>
          </w:p>
        </w:tc>
        <w:tc>
          <w:tcPr>
            <w:tcW w:w="1701" w:type="dxa"/>
          </w:tcPr>
          <w:p w14:paraId="5FA9BE6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[0.520,1.045]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FA707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[0.507,1.018]</w:t>
            </w:r>
          </w:p>
        </w:tc>
        <w:tc>
          <w:tcPr>
            <w:tcW w:w="1701" w:type="dxa"/>
          </w:tcPr>
          <w:p w14:paraId="5BB8DAD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[0.500,1.009]</w:t>
            </w:r>
          </w:p>
        </w:tc>
      </w:tr>
      <w:tr w:rsidR="00523085" w:rsidRPr="002750B3" w14:paraId="75D69E0D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866AFD" w14:textId="74FBA21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69C33111" w14:textId="7FF6774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3E4C1F" w14:textId="22BD1D1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0FAE6CC" w14:textId="5E220AE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752063" w14:textId="0872CA8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C685CFD" w14:textId="010FB34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C44CBF" w14:textId="0CB2CE0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7C11885" w14:textId="374548D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4A4E06E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7A3C9A" w14:textId="7F342B1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7D73BEB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[1.073,2.324]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68DD2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[1.072,2.323]</w:t>
            </w:r>
          </w:p>
        </w:tc>
        <w:tc>
          <w:tcPr>
            <w:tcW w:w="1701" w:type="dxa"/>
          </w:tcPr>
          <w:p w14:paraId="3DF91D7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[1.023,2.216]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EC91E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[0.928,2.016]</w:t>
            </w:r>
          </w:p>
        </w:tc>
        <w:tc>
          <w:tcPr>
            <w:tcW w:w="1701" w:type="dxa"/>
          </w:tcPr>
          <w:p w14:paraId="46A6612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[1.036,2.246]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E9CFE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[1.013,2.200]</w:t>
            </w:r>
          </w:p>
        </w:tc>
        <w:tc>
          <w:tcPr>
            <w:tcW w:w="1701" w:type="dxa"/>
          </w:tcPr>
          <w:p w14:paraId="5FDA07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[0.910,1.981]</w:t>
            </w:r>
          </w:p>
        </w:tc>
      </w:tr>
      <w:tr w:rsidR="00523085" w:rsidRPr="002750B3" w14:paraId="26289E7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6B525D" w14:textId="7C579E1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6643851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[0.562,1.456]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558BE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[0.537,1.590]</w:t>
            </w:r>
          </w:p>
        </w:tc>
        <w:tc>
          <w:tcPr>
            <w:tcW w:w="1701" w:type="dxa"/>
          </w:tcPr>
          <w:p w14:paraId="37E456B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[0.537,1.584]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DF566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[0.543,1.634]</w:t>
            </w:r>
          </w:p>
        </w:tc>
        <w:tc>
          <w:tcPr>
            <w:tcW w:w="1701" w:type="dxa"/>
          </w:tcPr>
          <w:p w14:paraId="0C01FEB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[0.533,1.569]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966C4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[0.508,1.505]</w:t>
            </w:r>
          </w:p>
        </w:tc>
        <w:tc>
          <w:tcPr>
            <w:tcW w:w="1701" w:type="dxa"/>
          </w:tcPr>
          <w:p w14:paraId="7CC4D4E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[0.523,1.560]</w:t>
            </w:r>
          </w:p>
        </w:tc>
      </w:tr>
      <w:tr w:rsidR="00523085" w:rsidRPr="002750B3" w14:paraId="2F9E0E6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53776B" w14:textId="30C4463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4019355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[0.559,3.309]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1F183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[0.559,3.374]</w:t>
            </w:r>
          </w:p>
        </w:tc>
        <w:tc>
          <w:tcPr>
            <w:tcW w:w="1701" w:type="dxa"/>
          </w:tcPr>
          <w:p w14:paraId="1DF04A1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[0.537,3.239]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5683C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[0.470,2.843]</w:t>
            </w:r>
          </w:p>
        </w:tc>
        <w:tc>
          <w:tcPr>
            <w:tcW w:w="1701" w:type="dxa"/>
          </w:tcPr>
          <w:p w14:paraId="600B6BE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[0.525,3.185]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3820C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[0.500,3.030]</w:t>
            </w:r>
          </w:p>
        </w:tc>
        <w:tc>
          <w:tcPr>
            <w:tcW w:w="1701" w:type="dxa"/>
          </w:tcPr>
          <w:p w14:paraId="514DC57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[0.448,2.731]</w:t>
            </w:r>
          </w:p>
        </w:tc>
      </w:tr>
      <w:tr w:rsidR="00523085" w:rsidRPr="002750B3" w14:paraId="5EC502B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9C200C" w14:textId="77B38F6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Indian</w:t>
            </w:r>
          </w:p>
        </w:tc>
        <w:tc>
          <w:tcPr>
            <w:tcW w:w="1701" w:type="dxa"/>
          </w:tcPr>
          <w:p w14:paraId="49864BE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[1.321,3.567]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1A5A5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[1.287,3.882]</w:t>
            </w:r>
          </w:p>
        </w:tc>
        <w:tc>
          <w:tcPr>
            <w:tcW w:w="1701" w:type="dxa"/>
          </w:tcPr>
          <w:p w14:paraId="4E09C19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[1.225,3.687]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55420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[1.136,3.490]</w:t>
            </w:r>
          </w:p>
        </w:tc>
        <w:tc>
          <w:tcPr>
            <w:tcW w:w="1701" w:type="dxa"/>
          </w:tcPr>
          <w:p w14:paraId="4CD2136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[1.147,3.490]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3E431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[1.213,3.642]</w:t>
            </w:r>
          </w:p>
        </w:tc>
        <w:tc>
          <w:tcPr>
            <w:tcW w:w="1701" w:type="dxa"/>
          </w:tcPr>
          <w:p w14:paraId="19A15EF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[1.087,3.313]</w:t>
            </w:r>
          </w:p>
        </w:tc>
      </w:tr>
      <w:tr w:rsidR="00523085" w:rsidRPr="002750B3" w14:paraId="032A3CA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072B22" w14:textId="710A343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Pakistani</w:t>
            </w:r>
          </w:p>
        </w:tc>
        <w:tc>
          <w:tcPr>
            <w:tcW w:w="1701" w:type="dxa"/>
          </w:tcPr>
          <w:p w14:paraId="790E97B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bookmarkStart w:id="12" w:name="_Hlk40041556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[2.047,7.728]</w:t>
            </w:r>
            <w:bookmarkEnd w:id="12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DEEB3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4.096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[1.958,8.568]</w:t>
            </w:r>
          </w:p>
        </w:tc>
        <w:tc>
          <w:tcPr>
            <w:tcW w:w="1701" w:type="dxa"/>
          </w:tcPr>
          <w:p w14:paraId="65F2B5E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[1.898,8.336]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397B1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3.135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[1.482,6.630]</w:t>
            </w:r>
          </w:p>
        </w:tc>
        <w:tc>
          <w:tcPr>
            <w:tcW w:w="1701" w:type="dxa"/>
          </w:tcPr>
          <w:p w14:paraId="573329B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3.267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[1.550,6.888]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D3686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[1.331,5.989]</w:t>
            </w:r>
          </w:p>
        </w:tc>
        <w:tc>
          <w:tcPr>
            <w:tcW w:w="1701" w:type="dxa"/>
          </w:tcPr>
          <w:p w14:paraId="295A2AD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[1.116,5.134]</w:t>
            </w:r>
          </w:p>
        </w:tc>
      </w:tr>
      <w:tr w:rsidR="00523085" w:rsidRPr="002750B3" w14:paraId="2548757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6544CF" w14:textId="4EE2209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 South Asian</w:t>
            </w:r>
          </w:p>
        </w:tc>
        <w:tc>
          <w:tcPr>
            <w:tcW w:w="1701" w:type="dxa"/>
          </w:tcPr>
          <w:p w14:paraId="760D7BE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1.932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[0.801,4.657]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56974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[0.764,5.200]</w:t>
            </w:r>
          </w:p>
        </w:tc>
        <w:tc>
          <w:tcPr>
            <w:tcW w:w="1701" w:type="dxa"/>
          </w:tcPr>
          <w:p w14:paraId="5AF5ADF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[0.714,4.890]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1EF73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[0.596,4.149]</w:t>
            </w:r>
          </w:p>
        </w:tc>
        <w:tc>
          <w:tcPr>
            <w:tcW w:w="1701" w:type="dxa"/>
          </w:tcPr>
          <w:p w14:paraId="24FE5B0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[0.653,4.487]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F642C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[0.653,4.457]</w:t>
            </w:r>
          </w:p>
        </w:tc>
        <w:tc>
          <w:tcPr>
            <w:tcW w:w="1701" w:type="dxa"/>
          </w:tcPr>
          <w:p w14:paraId="1E6BB69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[0.540,3.771]</w:t>
            </w:r>
          </w:p>
        </w:tc>
      </w:tr>
      <w:tr w:rsidR="00523085" w:rsidRPr="002750B3" w14:paraId="657811E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CFB31E" w14:textId="148FF92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 Caribbean</w:t>
            </w:r>
          </w:p>
        </w:tc>
        <w:tc>
          <w:tcPr>
            <w:tcW w:w="1701" w:type="dxa"/>
          </w:tcPr>
          <w:p w14:paraId="2617720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[2.485,6.009]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7E07C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[2.460,6.304]</w:t>
            </w:r>
          </w:p>
        </w:tc>
        <w:tc>
          <w:tcPr>
            <w:tcW w:w="1701" w:type="dxa"/>
          </w:tcPr>
          <w:p w14:paraId="39FD2E9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3.610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[2.255,5.778]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F133D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2.780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[1.715,4.505]</w:t>
            </w:r>
          </w:p>
        </w:tc>
        <w:tc>
          <w:tcPr>
            <w:tcW w:w="1701" w:type="dxa"/>
          </w:tcPr>
          <w:p w14:paraId="005EA8E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3.404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[2.115,5.480]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82920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3.343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[2.085,5.359]</w:t>
            </w:r>
          </w:p>
        </w:tc>
        <w:tc>
          <w:tcPr>
            <w:tcW w:w="1701" w:type="dxa"/>
          </w:tcPr>
          <w:p w14:paraId="0E29679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[1.602,4.199]</w:t>
            </w:r>
          </w:p>
        </w:tc>
      </w:tr>
      <w:tr w:rsidR="00523085" w:rsidRPr="002750B3" w14:paraId="54C26D1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53A309" w14:textId="408436D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 African</w:t>
            </w:r>
          </w:p>
        </w:tc>
        <w:tc>
          <w:tcPr>
            <w:tcW w:w="1701" w:type="dxa"/>
          </w:tcPr>
          <w:p w14:paraId="05A25B2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2.769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[1.535,4.993]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8E9FB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[1.474,5.524]</w:t>
            </w:r>
          </w:p>
        </w:tc>
        <w:tc>
          <w:tcPr>
            <w:tcW w:w="1701" w:type="dxa"/>
          </w:tcPr>
          <w:p w14:paraId="3A91CEB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[1.179,4.472]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B4859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[0.877,3.467]</w:t>
            </w:r>
          </w:p>
        </w:tc>
        <w:tc>
          <w:tcPr>
            <w:tcW w:w="1701" w:type="dxa"/>
          </w:tcPr>
          <w:p w14:paraId="5675F1C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[1.387,5.232]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C87BA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[1.143,4.295]</w:t>
            </w:r>
          </w:p>
        </w:tc>
        <w:tc>
          <w:tcPr>
            <w:tcW w:w="1701" w:type="dxa"/>
          </w:tcPr>
          <w:p w14:paraId="773C061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[0.820,3.215]</w:t>
            </w:r>
          </w:p>
        </w:tc>
      </w:tr>
      <w:tr w:rsidR="00523085" w:rsidRPr="002750B3" w14:paraId="0E06E7E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DF9878" w14:textId="46D186A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 Other</w:t>
            </w:r>
          </w:p>
        </w:tc>
        <w:tc>
          <w:tcPr>
            <w:tcW w:w="1701" w:type="dxa"/>
          </w:tcPr>
          <w:p w14:paraId="39E9054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5.781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[0.812,41.142]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7BDB1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5.891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[0.833,41.644]</w:t>
            </w:r>
          </w:p>
        </w:tc>
        <w:tc>
          <w:tcPr>
            <w:tcW w:w="1701" w:type="dxa"/>
          </w:tcPr>
          <w:p w14:paraId="1990F5F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4.817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[0.674,34.414]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3810A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[0.548,27.927]</w:t>
            </w:r>
          </w:p>
        </w:tc>
        <w:tc>
          <w:tcPr>
            <w:tcW w:w="1701" w:type="dxa"/>
          </w:tcPr>
          <w:p w14:paraId="26E43C1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5.355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[0.763,37.610]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E26BF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4.967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[0.703,35.079]</w:t>
            </w:r>
          </w:p>
        </w:tc>
        <w:tc>
          <w:tcPr>
            <w:tcW w:w="1701" w:type="dxa"/>
          </w:tcPr>
          <w:p w14:paraId="3554B74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[0.536,27.029]</w:t>
            </w:r>
          </w:p>
        </w:tc>
      </w:tr>
      <w:tr w:rsidR="00523085" w:rsidRPr="002750B3" w14:paraId="277660A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FB0745" w14:textId="756BF93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6E52BC0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[0.546,5.265]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0544B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[0.545,5.610]</w:t>
            </w:r>
          </w:p>
        </w:tc>
        <w:tc>
          <w:tcPr>
            <w:tcW w:w="1701" w:type="dxa"/>
          </w:tcPr>
          <w:p w14:paraId="202931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[0.527,5.420]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68C79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[0.533,5.533]</w:t>
            </w:r>
          </w:p>
        </w:tc>
        <w:tc>
          <w:tcPr>
            <w:tcW w:w="1701" w:type="dxa"/>
          </w:tcPr>
          <w:p w14:paraId="39BE9DB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[0.567,5.831]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B53A7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[0.570,5.865]</w:t>
            </w:r>
          </w:p>
        </w:tc>
        <w:tc>
          <w:tcPr>
            <w:tcW w:w="1701" w:type="dxa"/>
          </w:tcPr>
          <w:p w14:paraId="2391B26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[0.599,6.208]</w:t>
            </w:r>
          </w:p>
        </w:tc>
      </w:tr>
      <w:tr w:rsidR="00523085" w:rsidRPr="002750B3" w14:paraId="1405720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66BFD6" w14:textId="1EA7C6F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17DA2E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[1.356,4.097]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25F3E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[1.357,4.319]</w:t>
            </w:r>
          </w:p>
        </w:tc>
        <w:tc>
          <w:tcPr>
            <w:tcW w:w="1701" w:type="dxa"/>
          </w:tcPr>
          <w:p w14:paraId="530BBC5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2.166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[1.210,3.876]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44348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1.792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[0.983,3.267]</w:t>
            </w:r>
          </w:p>
        </w:tc>
        <w:tc>
          <w:tcPr>
            <w:tcW w:w="1701" w:type="dxa"/>
          </w:tcPr>
          <w:p w14:paraId="479F4B3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2.185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[1.223,3.904]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14B38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1.962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[1.099,3.501]</w:t>
            </w:r>
          </w:p>
        </w:tc>
        <w:tc>
          <w:tcPr>
            <w:tcW w:w="1701" w:type="dxa"/>
          </w:tcPr>
          <w:p w14:paraId="463901C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[0.912,2.984]</w:t>
            </w:r>
          </w:p>
        </w:tc>
      </w:tr>
      <w:tr w:rsidR="00523085" w:rsidRPr="002750B3" w14:paraId="53ACEF8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F353E0" w14:textId="25D267E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24E585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30104A" w14:textId="7452492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2ED9232" w14:textId="3AE7F40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0E3B31" w14:textId="6469FA9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0019507" w14:textId="5B1E1E9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BEF94B" w14:textId="604388C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46EA495" w14:textId="16516C9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433BA58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6DCA36" w14:textId="3DBEC86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0AF34DF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03AA9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[0.686,1.362]</w:t>
            </w:r>
          </w:p>
        </w:tc>
        <w:tc>
          <w:tcPr>
            <w:tcW w:w="1701" w:type="dxa"/>
          </w:tcPr>
          <w:p w14:paraId="2EB542B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[0.664,1.327]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CD661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[0.618,1.287]</w:t>
            </w:r>
          </w:p>
        </w:tc>
        <w:tc>
          <w:tcPr>
            <w:tcW w:w="1701" w:type="dxa"/>
          </w:tcPr>
          <w:p w14:paraId="34D21A4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[0.688,1.377]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47104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[0.693,1.382]</w:t>
            </w:r>
          </w:p>
        </w:tc>
        <w:tc>
          <w:tcPr>
            <w:tcW w:w="1701" w:type="dxa"/>
          </w:tcPr>
          <w:p w14:paraId="7049332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[0.637,1.322]</w:t>
            </w:r>
          </w:p>
        </w:tc>
      </w:tr>
      <w:tr w:rsidR="00523085" w:rsidRPr="002750B3" w14:paraId="22049BC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4AD1FC" w14:textId="51AF88B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6B66A07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27C37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83516D" w14:textId="5396787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D79339" w14:textId="5AE17B3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837B64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58304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E4040DA" w14:textId="40A73FA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3080A7F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D7E334" w14:textId="11FF904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6633FC2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5E7D0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AF03DB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3.778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[3.009,4.743]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7CF8E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[3.117,4.943]</w:t>
            </w:r>
          </w:p>
        </w:tc>
        <w:tc>
          <w:tcPr>
            <w:tcW w:w="1701" w:type="dxa"/>
          </w:tcPr>
          <w:p w14:paraId="7E65010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E4ED8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078AC8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3.885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[3.083,4.895]</w:t>
            </w:r>
          </w:p>
        </w:tc>
      </w:tr>
      <w:tr w:rsidR="00523085" w:rsidRPr="002750B3" w14:paraId="1FDF30E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B97E09" w14:textId="3FE2E5D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3124FE8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45DF6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995CF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[1.238,1.831]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917AFA" w14:textId="3E6ADE3B" w:rsidR="00523085" w:rsidRPr="002750B3" w:rsidRDefault="00315508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027A895" w14:textId="642DC34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7B14D9" w14:textId="2D3BA4C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78DBB5ED" w14:textId="24DC4F1B" w:rsidR="00523085" w:rsidRPr="002750B3" w:rsidRDefault="00315508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6A77D7F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648FE5" w14:textId="2B653F1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3CF12CF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55F0D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B05596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436A1C" w14:textId="402C36F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04A75B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9384A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553FA8" w14:textId="59CFAA0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5AB5DCB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A4E098" w14:textId="5C97CD7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5A48F41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C9247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E89E59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38C5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[0.779,1.160]</w:t>
            </w:r>
          </w:p>
        </w:tc>
        <w:tc>
          <w:tcPr>
            <w:tcW w:w="1701" w:type="dxa"/>
          </w:tcPr>
          <w:p w14:paraId="4C09AA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CFBD3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19B37B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[0.785,1.168]</w:t>
            </w:r>
          </w:p>
        </w:tc>
      </w:tr>
      <w:tr w:rsidR="00523085" w:rsidRPr="002750B3" w14:paraId="28247BB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E16C3E" w14:textId="69993BC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1C02417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9756B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1E773F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57B1E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[0.850,1.386]</w:t>
            </w:r>
          </w:p>
        </w:tc>
        <w:tc>
          <w:tcPr>
            <w:tcW w:w="1701" w:type="dxa"/>
          </w:tcPr>
          <w:p w14:paraId="3A4FC99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F5C9A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45C1B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[0.841,1.369]</w:t>
            </w:r>
          </w:p>
        </w:tc>
      </w:tr>
      <w:tr w:rsidR="00523085" w:rsidRPr="002750B3" w14:paraId="0878A23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AB0236" w14:textId="69D43074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2D80863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A9D97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07F91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EB481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[0.952,1.547]</w:t>
            </w:r>
          </w:p>
        </w:tc>
        <w:tc>
          <w:tcPr>
            <w:tcW w:w="1701" w:type="dxa"/>
          </w:tcPr>
          <w:p w14:paraId="4E3A3DD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62B7D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32C9E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[0.969,1.570]</w:t>
            </w:r>
          </w:p>
        </w:tc>
      </w:tr>
      <w:tr w:rsidR="00523085" w:rsidRPr="002750B3" w14:paraId="0AC8A47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F42F7D" w14:textId="04242964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30CE8C8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F1E0C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48DB9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1C99E7" w14:textId="05F7A69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249044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366EC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1440D8C" w14:textId="276BCD7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53219D9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5AB662" w14:textId="181D08A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0913B42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F415B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5F2C30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300B4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[0.941,1.642]</w:t>
            </w:r>
          </w:p>
        </w:tc>
        <w:tc>
          <w:tcPr>
            <w:tcW w:w="1701" w:type="dxa"/>
          </w:tcPr>
          <w:p w14:paraId="172D7DA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3B62B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46CC8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[0.888,1.552]</w:t>
            </w:r>
          </w:p>
        </w:tc>
      </w:tr>
      <w:tr w:rsidR="00523085" w:rsidRPr="002750B3" w14:paraId="5BA1079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A8041F" w14:textId="1963F3B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07B2F7A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D4563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FCD99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3567A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[0.946,1.462]</w:t>
            </w:r>
          </w:p>
        </w:tc>
        <w:tc>
          <w:tcPr>
            <w:tcW w:w="1701" w:type="dxa"/>
          </w:tcPr>
          <w:p w14:paraId="5DD54E2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24E12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DE4F9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[0.863,1.339]</w:t>
            </w:r>
          </w:p>
        </w:tc>
      </w:tr>
      <w:tr w:rsidR="00523085" w:rsidRPr="002750B3" w14:paraId="2E44F54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ACDF42" w14:textId="153CDAB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41FDB1A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963DB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ACAB00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D0FEB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[1.049,1.735]</w:t>
            </w:r>
          </w:p>
        </w:tc>
        <w:tc>
          <w:tcPr>
            <w:tcW w:w="1701" w:type="dxa"/>
          </w:tcPr>
          <w:p w14:paraId="78C8DFF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43E73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109C12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[0.937,1.554]</w:t>
            </w:r>
          </w:p>
        </w:tc>
      </w:tr>
      <w:tr w:rsidR="00523085" w:rsidRPr="002750B3" w14:paraId="34B387C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81758A" w14:textId="350B1A1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4F86E81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8222E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C81D76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30677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[1.443,2.275]</w:t>
            </w:r>
          </w:p>
        </w:tc>
        <w:tc>
          <w:tcPr>
            <w:tcW w:w="1701" w:type="dxa"/>
          </w:tcPr>
          <w:p w14:paraId="77FD7E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DA437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5B1EA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[1.237,1.976]</w:t>
            </w:r>
          </w:p>
        </w:tc>
      </w:tr>
      <w:tr w:rsidR="00523085" w:rsidRPr="002750B3" w14:paraId="4535E83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6D4724" w14:textId="3B4E0CF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094F2C7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69726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5784F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9572AA" w14:textId="0BC286C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15CC9A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B1336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C0EF766" w14:textId="748924F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298548F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1B1A04" w14:textId="6761CA94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6AC1EB9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77B50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69B29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F49F1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[0.969,1.579]</w:t>
            </w:r>
          </w:p>
        </w:tc>
        <w:tc>
          <w:tcPr>
            <w:tcW w:w="1701" w:type="dxa"/>
          </w:tcPr>
          <w:p w14:paraId="4F8858E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C843A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D8496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[0.943,1.537]</w:t>
            </w:r>
          </w:p>
        </w:tc>
      </w:tr>
      <w:tr w:rsidR="00523085" w:rsidRPr="002750B3" w14:paraId="6BCCE7B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4DF7CF" w14:textId="4226BF1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3F28C19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97FF1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2226D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39E2B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[1.046,1.692]</w:t>
            </w:r>
          </w:p>
        </w:tc>
        <w:tc>
          <w:tcPr>
            <w:tcW w:w="1701" w:type="dxa"/>
          </w:tcPr>
          <w:p w14:paraId="6BBC99F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6B9E2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A0118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[0.984,1.590]</w:t>
            </w:r>
          </w:p>
        </w:tc>
      </w:tr>
      <w:tr w:rsidR="00523085" w:rsidRPr="002750B3" w14:paraId="09DF3CC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E3485B" w14:textId="3CBB51E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605B86E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5410F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1B5F3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1FD2F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[1.353,2.208]</w:t>
            </w:r>
          </w:p>
        </w:tc>
        <w:tc>
          <w:tcPr>
            <w:tcW w:w="1701" w:type="dxa"/>
          </w:tcPr>
          <w:p w14:paraId="6EEDF4D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D7FB5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D2C51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[1.205,1.967]</w:t>
            </w:r>
          </w:p>
        </w:tc>
      </w:tr>
      <w:tr w:rsidR="00523085" w:rsidRPr="002750B3" w14:paraId="78FD52B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2B4DB9" w14:textId="65976F6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1C518B3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56DB7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22DD18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CAE5C0" w14:textId="657E9D9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CDCF72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03601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8993F1" w14:textId="11830D3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0B5B8B3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5A882D" w14:textId="723B687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1126F69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CF13A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32308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7DA29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[1.047,1.633]</w:t>
            </w:r>
          </w:p>
        </w:tc>
        <w:tc>
          <w:tcPr>
            <w:tcW w:w="1701" w:type="dxa"/>
          </w:tcPr>
          <w:p w14:paraId="1FD316A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18ED6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58F92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[0.930,1.457]</w:t>
            </w:r>
          </w:p>
        </w:tc>
      </w:tr>
      <w:tr w:rsidR="00523085" w:rsidRPr="002750B3" w14:paraId="525CB75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F78A20" w14:textId="00EFFCB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207AD7B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B2B5D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F6C69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2D14ED" w14:textId="5AF1114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B8896E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12B8D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4B1475" w14:textId="25CBDC5A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410FCC4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F2D249" w14:textId="335CEE6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037A052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24595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847D4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C7E86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[0.500,0.889]</w:t>
            </w:r>
          </w:p>
        </w:tc>
        <w:tc>
          <w:tcPr>
            <w:tcW w:w="1701" w:type="dxa"/>
          </w:tcPr>
          <w:p w14:paraId="2D2AE9A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5223F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3A064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[0.513,0.912]</w:t>
            </w:r>
          </w:p>
        </w:tc>
      </w:tr>
      <w:tr w:rsidR="00523085" w:rsidRPr="002750B3" w14:paraId="7E7B920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1D7F24" w14:textId="11C8B29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04A3416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10BE2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B5C68D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2EC531" w14:textId="2B65FC4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44FAE6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E2C22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93FC529" w14:textId="7EF6903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468C932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9F0CF5" w14:textId="44723EE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21C1062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16806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B49C98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C4805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[1.112,1.810]</w:t>
            </w:r>
          </w:p>
        </w:tc>
        <w:tc>
          <w:tcPr>
            <w:tcW w:w="1701" w:type="dxa"/>
          </w:tcPr>
          <w:p w14:paraId="557CEDC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BA2F5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5B75D8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[1.028,1.673]</w:t>
            </w:r>
          </w:p>
        </w:tc>
      </w:tr>
      <w:tr w:rsidR="00523085" w:rsidRPr="002750B3" w14:paraId="1549E15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F55FF0" w14:textId="5B29941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756E32D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A0FB8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DDD73E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B36DC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[0.684,2.083]</w:t>
            </w:r>
          </w:p>
        </w:tc>
        <w:tc>
          <w:tcPr>
            <w:tcW w:w="1701" w:type="dxa"/>
          </w:tcPr>
          <w:p w14:paraId="058772F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532BE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C713A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[0.650,1.977]</w:t>
            </w:r>
          </w:p>
        </w:tc>
      </w:tr>
      <w:tr w:rsidR="00523085" w:rsidRPr="002750B3" w14:paraId="3142325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574B48" w14:textId="780F533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05EFE03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79C71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0D7BC2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594B1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[1.537,3.075]</w:t>
            </w:r>
          </w:p>
        </w:tc>
        <w:tc>
          <w:tcPr>
            <w:tcW w:w="1701" w:type="dxa"/>
          </w:tcPr>
          <w:p w14:paraId="4FA2193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AEBF1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2E5498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[0.934,1.920]</w:t>
            </w:r>
          </w:p>
        </w:tc>
      </w:tr>
      <w:tr w:rsidR="00523085" w:rsidRPr="002750B3" w14:paraId="0004E88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91B781" w14:textId="26B3FF0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1839AB6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724D1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0432A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1960C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[0.393,1.527]</w:t>
            </w:r>
          </w:p>
        </w:tc>
        <w:tc>
          <w:tcPr>
            <w:tcW w:w="1701" w:type="dxa"/>
          </w:tcPr>
          <w:p w14:paraId="23A2A03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E9237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B01682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[0.368,1.430]</w:t>
            </w:r>
          </w:p>
        </w:tc>
      </w:tr>
      <w:tr w:rsidR="00523085" w:rsidRPr="002750B3" w14:paraId="27CCB6C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582BA0" w14:textId="2134172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6C8E6AA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9E3B9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620A0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2731B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[0.872,3.011]</w:t>
            </w:r>
          </w:p>
        </w:tc>
        <w:tc>
          <w:tcPr>
            <w:tcW w:w="1701" w:type="dxa"/>
          </w:tcPr>
          <w:p w14:paraId="15AA1EE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70685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5EFAE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[0.848,2.934]</w:t>
            </w:r>
          </w:p>
        </w:tc>
      </w:tr>
      <w:tr w:rsidR="00523085" w:rsidRPr="002750B3" w14:paraId="2E24F30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8CCCFA" w14:textId="4B7FD5C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7BA087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6C136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531A60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BBDA5A" w14:textId="27D6AA6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DB466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D93BA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4D1C2A4" w14:textId="433A726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5B32753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8C51A5" w14:textId="011EB96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54251BA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A3BBE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6C50A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5EF84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[1.179,1.942]</w:t>
            </w:r>
          </w:p>
        </w:tc>
        <w:tc>
          <w:tcPr>
            <w:tcW w:w="1701" w:type="dxa"/>
          </w:tcPr>
          <w:p w14:paraId="3E686F7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88619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614133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[1.189,1.957]</w:t>
            </w:r>
          </w:p>
        </w:tc>
      </w:tr>
      <w:tr w:rsidR="00523085" w:rsidRPr="002750B3" w14:paraId="07EC705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C743A0" w14:textId="640F1B3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2C7A350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50461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D9D112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A80598" w14:textId="117C8BE2" w:rsidR="00523085" w:rsidRPr="002750B3" w:rsidRDefault="00315508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1EB7ECC" w14:textId="01DD79D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6C2524" w14:textId="7A82AAC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59D97F10" w14:textId="720F1E23" w:rsidR="00523085" w:rsidRPr="002750B3" w:rsidRDefault="00315508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74619F6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9F7AAD" w14:textId="53A45B9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4531FEF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0FF5F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15BFE9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41C17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2A8B6D2" w14:textId="3238051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7A6B0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6907EB" w14:textId="7DB0826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2C54B069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2E2FBA" w14:textId="01DCE56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66E9DAA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75D13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E9278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9EC82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72478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[1.011,1.445]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2EF67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6B0EBD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[0.977,1.400]</w:t>
            </w:r>
          </w:p>
        </w:tc>
      </w:tr>
      <w:tr w:rsidR="00523085" w:rsidRPr="002750B3" w14:paraId="41581C8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00780C" w14:textId="6367CED2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550A3E4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03DC1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01E73D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4D9AC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B3872B4" w14:textId="0558769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954F8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E18328D" w14:textId="33F90E5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630D9F7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4AF73A" w14:textId="71587B5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12FB4EE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0EBDD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96F89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CAA36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EA656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[0.891,1.326]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40FDD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57817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[0.858,1.277]</w:t>
            </w:r>
          </w:p>
        </w:tc>
      </w:tr>
      <w:tr w:rsidR="00523085" w:rsidRPr="002750B3" w14:paraId="6A42C3E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AAB8A0" w14:textId="069845D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5C798E4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54A79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AF20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6F7F2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56CEE3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[1.066,1.677]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FC0DB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6A7465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[0.967,1.531]</w:t>
            </w:r>
          </w:p>
        </w:tc>
      </w:tr>
      <w:tr w:rsidR="00523085" w:rsidRPr="002750B3" w14:paraId="702E3FC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638E7A" w14:textId="6840AFA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6C5DB25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8E98A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83269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6C6C9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8E886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1.559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[1.190,2.043]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132C4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F95C83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[1.024,1.777]</w:t>
            </w:r>
          </w:p>
        </w:tc>
      </w:tr>
      <w:tr w:rsidR="00523085" w:rsidRPr="002750B3" w14:paraId="6048DDA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5129FB" w14:textId="4BDB9AC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79C44BA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98800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7750F6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DD6B9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975530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[1.082,2.110]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FEFEF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589532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[0.875,1.717]</w:t>
            </w:r>
          </w:p>
        </w:tc>
      </w:tr>
      <w:tr w:rsidR="00523085" w:rsidRPr="002750B3" w14:paraId="30AD247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6D5179" w14:textId="7C11E8D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0ADB73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D9FA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85B1C1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50935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03232CB" w14:textId="3F4ED47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D3980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7CD967" w14:textId="0ABC13C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559CD94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5D30E9" w14:textId="6D636EE4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7B2A5D9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5663B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3C644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E0013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9B536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[0.929,1.537]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DB67A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23D48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[0.853,1.410]</w:t>
            </w:r>
          </w:p>
        </w:tc>
      </w:tr>
      <w:tr w:rsidR="00523085" w:rsidRPr="002750B3" w14:paraId="672AF29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47F591" w14:textId="57DA2D3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4CA4C32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DF4BD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6E4CE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8A12A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1FAD34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[1.214,2.133]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875A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9986A1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[0.981,1.748]</w:t>
            </w:r>
          </w:p>
        </w:tc>
      </w:tr>
      <w:tr w:rsidR="00523085" w:rsidRPr="002750B3" w14:paraId="47BEA7C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AA270E" w14:textId="55C3127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1BA942D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76FF0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21F10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296D3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04ED91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[1.764,3.593]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EB8E4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BE909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[1.241,2.657]</w:t>
            </w:r>
          </w:p>
        </w:tc>
      </w:tr>
      <w:tr w:rsidR="00523085" w:rsidRPr="002750B3" w14:paraId="2B3DBB4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3882B1" w14:textId="72DAD57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2AFABFF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A3C77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62709E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B494D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4BF3B2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4DE7D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2.265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[0.929,5.524]</w:t>
            </w:r>
          </w:p>
        </w:tc>
        <w:tc>
          <w:tcPr>
            <w:tcW w:w="1701" w:type="dxa"/>
          </w:tcPr>
          <w:p w14:paraId="12C5042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[0.883,5.230]</w:t>
            </w:r>
          </w:p>
        </w:tc>
      </w:tr>
      <w:tr w:rsidR="00523085" w:rsidRPr="002750B3" w14:paraId="0D11BA9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45EAC7" w14:textId="3B24BD5E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674CD4A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869DA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59DB3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3CA46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7AE25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494FE9" w14:textId="463EF4D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78B7B9C" w14:textId="4AAFF77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0AAB8CFD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30A937" w14:textId="0219BEA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71D8AC2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52044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7BE29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B1059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E311F7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900FF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[1.128,1.674]</w:t>
            </w:r>
          </w:p>
        </w:tc>
        <w:tc>
          <w:tcPr>
            <w:tcW w:w="1701" w:type="dxa"/>
          </w:tcPr>
          <w:p w14:paraId="0AC0348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[1.064,1.581]</w:t>
            </w:r>
          </w:p>
        </w:tc>
      </w:tr>
      <w:tr w:rsidR="00523085" w:rsidRPr="002750B3" w14:paraId="3C35A13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4C8200" w14:textId="797D8D05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7C242DC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FC841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64D9C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0446B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19D1F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99CC4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[1.637,2.460]</w:t>
            </w:r>
          </w:p>
        </w:tc>
        <w:tc>
          <w:tcPr>
            <w:tcW w:w="1701" w:type="dxa"/>
          </w:tcPr>
          <w:p w14:paraId="673D781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[1.302,1.996]</w:t>
            </w:r>
          </w:p>
        </w:tc>
      </w:tr>
      <w:tr w:rsidR="00523085" w:rsidRPr="002750B3" w14:paraId="7850847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777D8B" w14:textId="4013D3C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33183C4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CD302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BD497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B9543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1E1B6D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2F907E" w14:textId="5D4ADCD3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AC73BDD" w14:textId="3FD09ED6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639A33C0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F7D5AD" w14:textId="0CAE75E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15CD2A1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D4587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F52E29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CA889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E751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1DB9D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[1.331,1.837]</w:t>
            </w:r>
          </w:p>
        </w:tc>
        <w:tc>
          <w:tcPr>
            <w:tcW w:w="1701" w:type="dxa"/>
          </w:tcPr>
          <w:p w14:paraId="416F3D9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[1.190,1.651]</w:t>
            </w:r>
          </w:p>
        </w:tc>
      </w:tr>
      <w:tr w:rsidR="00523085" w:rsidRPr="002750B3" w14:paraId="4D3CA45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C0368D" w14:textId="1935598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41F984F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6F6F2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07AFB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EDC29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4E3DD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A85DE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[1.136,1.862]</w:t>
            </w:r>
          </w:p>
        </w:tc>
        <w:tc>
          <w:tcPr>
            <w:tcW w:w="1701" w:type="dxa"/>
          </w:tcPr>
          <w:p w14:paraId="5526D16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[0.877,1.470]</w:t>
            </w:r>
          </w:p>
        </w:tc>
      </w:tr>
      <w:tr w:rsidR="00523085" w:rsidRPr="002750B3" w14:paraId="69BC9C2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78F5AC" w14:textId="0E95FFD1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7D75821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0C14C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A8501B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9F758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6D017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DE9710" w14:textId="284401BB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D56104F" w14:textId="1A25964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523085" w:rsidRPr="002750B3" w14:paraId="6F47974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C0B016" w14:textId="76EE516C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122FFCE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05291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07348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76BD3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46AEB7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A98F8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[0.791,1.285]</w:t>
            </w:r>
          </w:p>
        </w:tc>
        <w:tc>
          <w:tcPr>
            <w:tcW w:w="1701" w:type="dxa"/>
          </w:tcPr>
          <w:p w14:paraId="7DF3065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[0.766,1.244]</w:t>
            </w:r>
          </w:p>
        </w:tc>
      </w:tr>
      <w:tr w:rsidR="00523085" w:rsidRPr="002750B3" w14:paraId="7C70A52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82ED30" w14:textId="07C252B9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41D20A0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D876B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4FADE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CEC20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F60A8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FE357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[0.914,1.454]</w:t>
            </w:r>
          </w:p>
        </w:tc>
        <w:tc>
          <w:tcPr>
            <w:tcW w:w="1701" w:type="dxa"/>
          </w:tcPr>
          <w:p w14:paraId="7D568D1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[0.815,1.303]</w:t>
            </w:r>
          </w:p>
        </w:tc>
      </w:tr>
      <w:tr w:rsidR="00523085" w:rsidRPr="002750B3" w14:paraId="30A60D9D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7C4FFD" w14:textId="3406543D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241564C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C7947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9743DD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135CB0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D798E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112B3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[1.092,1.883]</w:t>
            </w:r>
          </w:p>
        </w:tc>
        <w:tc>
          <w:tcPr>
            <w:tcW w:w="1701" w:type="dxa"/>
          </w:tcPr>
          <w:p w14:paraId="70B37BE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[0.923,1.603]</w:t>
            </w:r>
          </w:p>
        </w:tc>
      </w:tr>
      <w:tr w:rsidR="00523085" w:rsidRPr="002750B3" w14:paraId="63A7908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6503B1" w14:textId="676963C8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574B9E5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05CE4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C6C0B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DB5D2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90AD8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5EF01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[1.054,1.830]</w:t>
            </w:r>
          </w:p>
        </w:tc>
        <w:tc>
          <w:tcPr>
            <w:tcW w:w="1701" w:type="dxa"/>
          </w:tcPr>
          <w:p w14:paraId="0B2D4B1F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[0.803,1.414]</w:t>
            </w:r>
          </w:p>
        </w:tc>
      </w:tr>
      <w:tr w:rsidR="00523085" w:rsidRPr="002750B3" w14:paraId="551696BA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610BC0" w14:textId="3433C1D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5C0C83C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27C6D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03779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0F23F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BE35B06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27DA0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[1.449,2.862]</w:t>
            </w:r>
          </w:p>
        </w:tc>
        <w:tc>
          <w:tcPr>
            <w:tcW w:w="1701" w:type="dxa"/>
          </w:tcPr>
          <w:p w14:paraId="5FE4517A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[0.996,2.009]</w:t>
            </w:r>
          </w:p>
        </w:tc>
      </w:tr>
      <w:tr w:rsidR="00523085" w:rsidRPr="002750B3" w14:paraId="47ECF35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A13C81" w14:textId="5BC89080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6A9B000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5CB3E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6DA67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96FF82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AD522D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A6CC28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[1.343,2.607]</w:t>
            </w:r>
          </w:p>
        </w:tc>
        <w:tc>
          <w:tcPr>
            <w:tcW w:w="1701" w:type="dxa"/>
          </w:tcPr>
          <w:p w14:paraId="52F2CE9B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[0.979,1.930]</w:t>
            </w:r>
          </w:p>
        </w:tc>
      </w:tr>
      <w:tr w:rsidR="00523085" w:rsidRPr="002750B3" w14:paraId="549077B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411591" w14:textId="4A1D4E9F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23E55343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B80749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41FC3C1C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9AC7AE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40EB18F4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293211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45727F75" w14:textId="77777777" w:rsidR="00523085" w:rsidRPr="002750B3" w:rsidRDefault="00523085" w:rsidP="00523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3B539975" w14:textId="77777777" w:rsidR="000875E3" w:rsidRDefault="000875E3" w:rsidP="002F42E2">
      <w:pPr>
        <w:pStyle w:val="Caption"/>
        <w:keepNext/>
        <w:spacing w:after="0"/>
      </w:pPr>
    </w:p>
    <w:p w14:paraId="68A43B08" w14:textId="77777777" w:rsidR="000875E3" w:rsidRDefault="000875E3">
      <w:pPr>
        <w:spacing w:after="0" w:line="240" w:lineRule="auto"/>
        <w:rPr>
          <w:b/>
          <w:bCs/>
          <w:sz w:val="20"/>
          <w:szCs w:val="20"/>
        </w:rPr>
      </w:pPr>
      <w:r>
        <w:br w:type="page"/>
      </w:r>
    </w:p>
    <w:p w14:paraId="1BDA4430" w14:textId="0A524392" w:rsidR="002F42E2" w:rsidRDefault="002F42E2" w:rsidP="002F42E2">
      <w:pPr>
        <w:pStyle w:val="Caption"/>
        <w:keepNext/>
        <w:spacing w:after="0"/>
      </w:pPr>
      <w:bookmarkStart w:id="13" w:name="_Toc40102732"/>
      <w:r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9</w:t>
        </w:r>
      </w:fldSimple>
      <w:r>
        <w:t xml:space="preserve">: </w:t>
      </w:r>
      <w:r w:rsidRPr="002750B3">
        <w:rPr>
          <w:rFonts w:asciiTheme="minorHAnsi" w:hAnsiTheme="minorHAnsi" w:cstheme="minorHAnsi"/>
        </w:rPr>
        <w:t>Ethnicity (more defined groups) and risk of being tested</w:t>
      </w:r>
      <w:bookmarkEnd w:id="13"/>
    </w:p>
    <w:tbl>
      <w:tblPr>
        <w:tblStyle w:val="PlainTable1"/>
        <w:tblW w:w="13608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483B07" w:rsidRPr="002750B3" w14:paraId="7D0EC44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94C1A6" w14:textId="77777777" w:rsidR="00483B07" w:rsidRPr="002750B3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59D5AED5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A0FDB0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3C3140C0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8DCA4F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02971A43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Model 5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D71C7B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  <w:tc>
          <w:tcPr>
            <w:tcW w:w="1701" w:type="dxa"/>
          </w:tcPr>
          <w:p w14:paraId="4C6C97F7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Model 7</w:t>
            </w:r>
          </w:p>
        </w:tc>
      </w:tr>
      <w:tr w:rsidR="00483B07" w:rsidRPr="002750B3" w14:paraId="41F7DDF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8BF689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for SARS-CoV-2</w:t>
            </w:r>
          </w:p>
        </w:tc>
        <w:tc>
          <w:tcPr>
            <w:tcW w:w="1701" w:type="dxa"/>
          </w:tcPr>
          <w:p w14:paraId="267DC89A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28585D3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6BCD3E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DAD71FB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21FA7557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20744534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8F9104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9BB17FA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29939D46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F055CE6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C9AE8F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733A76F8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24F2EBD3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64DCE81" w14:textId="77777777" w:rsidR="00483B07" w:rsidRPr="00E52FBF" w:rsidRDefault="00483B07" w:rsidP="00483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315508" w:rsidRPr="002750B3" w14:paraId="0ADE6EA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0B21EC" w14:textId="25F49A0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0F2148BB" w14:textId="1DB36799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EFFA4A" w14:textId="626B037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3619FE2" w14:textId="1AF5113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3F6104" w14:textId="2CA64AC4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179ADF7" w14:textId="46834CE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13E2ED" w14:textId="5FDB681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9F58439" w14:textId="2B72831D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368F514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47BE62" w14:textId="43B84B1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655F748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[0.695,0.935]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06C22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[0.695,0.935]</w:t>
            </w:r>
          </w:p>
        </w:tc>
        <w:tc>
          <w:tcPr>
            <w:tcW w:w="1701" w:type="dxa"/>
          </w:tcPr>
          <w:p w14:paraId="10531AD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[0.681,0.917]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39D80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[0.685,0.922]</w:t>
            </w:r>
          </w:p>
        </w:tc>
        <w:tc>
          <w:tcPr>
            <w:tcW w:w="1701" w:type="dxa"/>
          </w:tcPr>
          <w:p w14:paraId="4920DB7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[0.677,0.911]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90E93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[0.695,0.935]</w:t>
            </w:r>
          </w:p>
        </w:tc>
        <w:tc>
          <w:tcPr>
            <w:tcW w:w="1701" w:type="dxa"/>
          </w:tcPr>
          <w:p w14:paraId="2E4F62D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[0.674,0.907]</w:t>
            </w:r>
          </w:p>
        </w:tc>
      </w:tr>
      <w:tr w:rsidR="00315508" w:rsidRPr="002750B3" w14:paraId="4CA4EC7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2E1112" w14:textId="6518677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0951B82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[0.559,0.758]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1391F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[0.559,0.758]</w:t>
            </w:r>
          </w:p>
        </w:tc>
        <w:tc>
          <w:tcPr>
            <w:tcW w:w="1701" w:type="dxa"/>
          </w:tcPr>
          <w:p w14:paraId="4CD418C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[0.547,0.741]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C79F3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[0.554,0.751]</w:t>
            </w:r>
          </w:p>
        </w:tc>
        <w:tc>
          <w:tcPr>
            <w:tcW w:w="1701" w:type="dxa"/>
          </w:tcPr>
          <w:p w14:paraId="283537F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[0.526,0.713]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B1A16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[0.550,0.747]</w:t>
            </w:r>
          </w:p>
        </w:tc>
        <w:tc>
          <w:tcPr>
            <w:tcW w:w="1701" w:type="dxa"/>
          </w:tcPr>
          <w:p w14:paraId="6588D01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[0.529,0.719]</w:t>
            </w:r>
          </w:p>
        </w:tc>
      </w:tr>
      <w:tr w:rsidR="00315508" w:rsidRPr="002750B3" w14:paraId="30F78FA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1125DD" w14:textId="293EA0C1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22E680C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[0.531,0.716]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E8198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[0.531,0.716]</w:t>
            </w:r>
          </w:p>
        </w:tc>
        <w:tc>
          <w:tcPr>
            <w:tcW w:w="1701" w:type="dxa"/>
          </w:tcPr>
          <w:p w14:paraId="06274C5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[0.515,0.693]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A7B35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[0.543,0.736]</w:t>
            </w:r>
          </w:p>
        </w:tc>
        <w:tc>
          <w:tcPr>
            <w:tcW w:w="1701" w:type="dxa"/>
          </w:tcPr>
          <w:p w14:paraId="3897EA5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[0.484,0.652]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07093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[0.518,0.699]</w:t>
            </w:r>
          </w:p>
        </w:tc>
        <w:tc>
          <w:tcPr>
            <w:tcW w:w="1701" w:type="dxa"/>
          </w:tcPr>
          <w:p w14:paraId="23F9607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[0.510,0.691]</w:t>
            </w:r>
          </w:p>
        </w:tc>
      </w:tr>
      <w:tr w:rsidR="00315508" w:rsidRPr="002750B3" w14:paraId="0C89BC4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4DBC67" w14:textId="2760FBEC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554175A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[0.674,0.882]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4ACD3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[0.674,0.882]</w:t>
            </w:r>
          </w:p>
        </w:tc>
        <w:tc>
          <w:tcPr>
            <w:tcW w:w="1701" w:type="dxa"/>
          </w:tcPr>
          <w:p w14:paraId="0FAFE9D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[0.612,0.811]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AA805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[0.704,0.953]</w:t>
            </w:r>
          </w:p>
        </w:tc>
        <w:tc>
          <w:tcPr>
            <w:tcW w:w="1701" w:type="dxa"/>
          </w:tcPr>
          <w:p w14:paraId="2A09B1D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[0.608,0.798]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F9509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[0.649,0.852]</w:t>
            </w:r>
          </w:p>
        </w:tc>
        <w:tc>
          <w:tcPr>
            <w:tcW w:w="1701" w:type="dxa"/>
          </w:tcPr>
          <w:p w14:paraId="07957A8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[0.659,0.895]</w:t>
            </w:r>
          </w:p>
        </w:tc>
      </w:tr>
      <w:tr w:rsidR="00315508" w:rsidRPr="002750B3" w14:paraId="6FFD0A8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088440" w14:textId="6BA6F9B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30C6554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[1.041,1.353]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C2705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[1.041,1.353]</w:t>
            </w:r>
          </w:p>
        </w:tc>
        <w:tc>
          <w:tcPr>
            <w:tcW w:w="1701" w:type="dxa"/>
          </w:tcPr>
          <w:p w14:paraId="155BA00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[0.881,1.181]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16124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[1.061,1.492]</w:t>
            </w:r>
          </w:p>
        </w:tc>
        <w:tc>
          <w:tcPr>
            <w:tcW w:w="1701" w:type="dxa"/>
          </w:tcPr>
          <w:p w14:paraId="24C7949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[0.916,1.197]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9D4A0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[0.991,1.296]</w:t>
            </w:r>
          </w:p>
        </w:tc>
        <w:tc>
          <w:tcPr>
            <w:tcW w:w="1701" w:type="dxa"/>
          </w:tcPr>
          <w:p w14:paraId="082E36E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[0.978,1.384]</w:t>
            </w:r>
          </w:p>
        </w:tc>
      </w:tr>
      <w:tr w:rsidR="00315508" w:rsidRPr="002750B3" w14:paraId="11A9551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89588C" w14:textId="6BEEF75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0516D09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[1.282,2.755]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4D39F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[1.282,2.754]</w:t>
            </w:r>
          </w:p>
        </w:tc>
        <w:tc>
          <w:tcPr>
            <w:tcW w:w="1701" w:type="dxa"/>
          </w:tcPr>
          <w:p w14:paraId="48B5EEB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[1.085,2.359]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945DA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[1.323,2.933]</w:t>
            </w:r>
          </w:p>
        </w:tc>
        <w:tc>
          <w:tcPr>
            <w:tcW w:w="1701" w:type="dxa"/>
          </w:tcPr>
          <w:p w14:paraId="04D9310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[1.130,2.428]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3A81D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[1.223,2.634]</w:t>
            </w:r>
          </w:p>
        </w:tc>
        <w:tc>
          <w:tcPr>
            <w:tcW w:w="1701" w:type="dxa"/>
          </w:tcPr>
          <w:p w14:paraId="2E947DC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[1.232,2.734]</w:t>
            </w:r>
          </w:p>
        </w:tc>
      </w:tr>
      <w:tr w:rsidR="00315508" w:rsidRPr="002750B3" w14:paraId="1D1CAFC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32367D" w14:textId="4AE5866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296118CD" w14:textId="617A842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013D94" w14:textId="2EBE79D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3A406B9" w14:textId="5163748D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A2A446" w14:textId="626BEE9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884ECB1" w14:textId="3D7BE94F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792548" w14:textId="3560229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89812FA" w14:textId="200E547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6804516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91210A" w14:textId="64B3410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0AAD671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[1.058,1.231]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5954F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[1.058,1.231]</w:t>
            </w:r>
          </w:p>
        </w:tc>
        <w:tc>
          <w:tcPr>
            <w:tcW w:w="1701" w:type="dxa"/>
          </w:tcPr>
          <w:p w14:paraId="331E7A7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[1.241,1.451]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4D6AD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[1.177,1.380]</w:t>
            </w:r>
          </w:p>
        </w:tc>
        <w:tc>
          <w:tcPr>
            <w:tcW w:w="1701" w:type="dxa"/>
          </w:tcPr>
          <w:p w14:paraId="3C09AA9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[1.044,1.215]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E2BB9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[1.052,1.232]</w:t>
            </w:r>
          </w:p>
        </w:tc>
        <w:tc>
          <w:tcPr>
            <w:tcW w:w="1701" w:type="dxa"/>
          </w:tcPr>
          <w:p w14:paraId="6A44AF4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[1.148,1.354]</w:t>
            </w:r>
          </w:p>
        </w:tc>
      </w:tr>
      <w:tr w:rsidR="00315508" w:rsidRPr="002750B3" w14:paraId="45CF469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B43291" w14:textId="3DBA886D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04049D1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[0.890,1.384]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0B994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[0.890,1.384]</w:t>
            </w:r>
          </w:p>
        </w:tc>
        <w:tc>
          <w:tcPr>
            <w:tcW w:w="1701" w:type="dxa"/>
          </w:tcPr>
          <w:p w14:paraId="18051B4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[0.888,1.380]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F459B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[0.867,1.348]</w:t>
            </w:r>
          </w:p>
        </w:tc>
        <w:tc>
          <w:tcPr>
            <w:tcW w:w="1701" w:type="dxa"/>
          </w:tcPr>
          <w:p w14:paraId="3723BDE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[0.895,1.392]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38B4E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[0.879,1.367]</w:t>
            </w:r>
          </w:p>
        </w:tc>
        <w:tc>
          <w:tcPr>
            <w:tcW w:w="1701" w:type="dxa"/>
          </w:tcPr>
          <w:p w14:paraId="27821E4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[0.860,1.337]</w:t>
            </w:r>
          </w:p>
        </w:tc>
      </w:tr>
      <w:tr w:rsidR="00315508" w:rsidRPr="002750B3" w14:paraId="44036AB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D47B7B" w14:textId="6CD3F4C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6191E8F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[0.676,1.095]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A3FA7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[0.676,1.095]</w:t>
            </w:r>
          </w:p>
        </w:tc>
        <w:tc>
          <w:tcPr>
            <w:tcW w:w="1701" w:type="dxa"/>
          </w:tcPr>
          <w:p w14:paraId="6ECB944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[0.700,1.133]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04F9E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[0.807,1.315]</w:t>
            </w:r>
          </w:p>
        </w:tc>
        <w:tc>
          <w:tcPr>
            <w:tcW w:w="1701" w:type="dxa"/>
          </w:tcPr>
          <w:p w14:paraId="40F317A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[0.729,1.182]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DF8FF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[0.707,1.146]</w:t>
            </w:r>
          </w:p>
        </w:tc>
        <w:tc>
          <w:tcPr>
            <w:tcW w:w="1701" w:type="dxa"/>
          </w:tcPr>
          <w:p w14:paraId="43A24A2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[0.820,1.336]</w:t>
            </w:r>
          </w:p>
        </w:tc>
      </w:tr>
      <w:tr w:rsidR="00315508" w:rsidRPr="002750B3" w14:paraId="7446C9F9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2209A8" w14:textId="54AF8FA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7ED952A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[0.633,0.987]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460FE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[0.633,0.987]</w:t>
            </w:r>
          </w:p>
        </w:tc>
        <w:tc>
          <w:tcPr>
            <w:tcW w:w="1701" w:type="dxa"/>
          </w:tcPr>
          <w:p w14:paraId="04DD661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[0.637,0.993]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A2515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[0.672,1.046]</w:t>
            </w:r>
          </w:p>
        </w:tc>
        <w:tc>
          <w:tcPr>
            <w:tcW w:w="1701" w:type="dxa"/>
          </w:tcPr>
          <w:p w14:paraId="3A17D11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[0.636,0.992]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BD790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[0.627,0.976]</w:t>
            </w:r>
          </w:p>
        </w:tc>
        <w:tc>
          <w:tcPr>
            <w:tcW w:w="1701" w:type="dxa"/>
          </w:tcPr>
          <w:p w14:paraId="05D916A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[0.658,1.025]</w:t>
            </w:r>
          </w:p>
        </w:tc>
      </w:tr>
      <w:tr w:rsidR="00315508" w:rsidRPr="002750B3" w14:paraId="221B8D0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BF5655" w14:textId="7589B93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795FE4E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[0.516,0.778]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DD4C9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[0.516,0.778]</w:t>
            </w:r>
          </w:p>
        </w:tc>
        <w:tc>
          <w:tcPr>
            <w:tcW w:w="1701" w:type="dxa"/>
          </w:tcPr>
          <w:p w14:paraId="3ACFC1E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[0.538,0.811]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4D8EC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[0.646,0.979]</w:t>
            </w:r>
          </w:p>
        </w:tc>
        <w:tc>
          <w:tcPr>
            <w:tcW w:w="1701" w:type="dxa"/>
          </w:tcPr>
          <w:p w14:paraId="6D6C6C4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[0.573,0.865]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82816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[0.538,0.812]</w:t>
            </w:r>
          </w:p>
        </w:tc>
        <w:tc>
          <w:tcPr>
            <w:tcW w:w="1701" w:type="dxa"/>
          </w:tcPr>
          <w:p w14:paraId="70AC6E9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[0.661,1.003]</w:t>
            </w:r>
          </w:p>
        </w:tc>
      </w:tr>
      <w:tr w:rsidR="00315508" w:rsidRPr="002750B3" w14:paraId="3B0ADC09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FDBD87" w14:textId="076B93F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425CAD2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[0.643,0.950]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6C559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[0.643,0.950]</w:t>
            </w:r>
          </w:p>
        </w:tc>
        <w:tc>
          <w:tcPr>
            <w:tcW w:w="1701" w:type="dxa"/>
          </w:tcPr>
          <w:p w14:paraId="6F1D3FB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[0.646,0.954]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21A3F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[0.656,0.970]</w:t>
            </w:r>
          </w:p>
        </w:tc>
        <w:tc>
          <w:tcPr>
            <w:tcW w:w="1701" w:type="dxa"/>
          </w:tcPr>
          <w:p w14:paraId="359B66B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[0.639,0.945]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C122C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[0.636,0.940]</w:t>
            </w:r>
          </w:p>
        </w:tc>
        <w:tc>
          <w:tcPr>
            <w:tcW w:w="1701" w:type="dxa"/>
          </w:tcPr>
          <w:p w14:paraId="7D5EDB2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[0.642,0.949]</w:t>
            </w:r>
          </w:p>
        </w:tc>
      </w:tr>
      <w:tr w:rsidR="00315508" w:rsidRPr="002750B3" w14:paraId="66BAD64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A80FD3" w14:textId="4C0BE93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0C73E13B" w14:textId="627AD51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944429" w14:textId="2E1B52C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707CDC8" w14:textId="0164DA6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6E5948" w14:textId="5B17DBDB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1640103" w14:textId="4966BDDD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87B278" w14:textId="4BBC9AD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4D69263" w14:textId="2006206B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3C97C8B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BB3471" w14:textId="10F6FC51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30D793F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[0.294,0.453]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53439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[0.294,0.453]</w:t>
            </w:r>
          </w:p>
        </w:tc>
        <w:tc>
          <w:tcPr>
            <w:tcW w:w="1701" w:type="dxa"/>
          </w:tcPr>
          <w:p w14:paraId="6A53E24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[0.296,0.456]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1D688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[0.313,0.482]</w:t>
            </w:r>
          </w:p>
        </w:tc>
        <w:tc>
          <w:tcPr>
            <w:tcW w:w="1701" w:type="dxa"/>
          </w:tcPr>
          <w:p w14:paraId="16400AF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[0.306,0.471]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F16C3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[0.296,0.456]</w:t>
            </w:r>
          </w:p>
        </w:tc>
        <w:tc>
          <w:tcPr>
            <w:tcW w:w="1701" w:type="dxa"/>
          </w:tcPr>
          <w:p w14:paraId="15D2371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[0.314,0.484]</w:t>
            </w:r>
          </w:p>
        </w:tc>
      </w:tr>
      <w:tr w:rsidR="00315508" w:rsidRPr="002750B3" w14:paraId="425EEF7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FBF524" w14:textId="51C5C00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4DF825B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[0.525,0.756]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CAD94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[0.525,0.756]</w:t>
            </w:r>
          </w:p>
        </w:tc>
        <w:tc>
          <w:tcPr>
            <w:tcW w:w="1701" w:type="dxa"/>
          </w:tcPr>
          <w:p w14:paraId="57FF75A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[0.527,0.759]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516C3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[0.590,0.854]</w:t>
            </w:r>
          </w:p>
        </w:tc>
        <w:tc>
          <w:tcPr>
            <w:tcW w:w="1701" w:type="dxa"/>
          </w:tcPr>
          <w:p w14:paraId="14B1976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[0.557,0.803]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0A3C6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[0.534,0.770]</w:t>
            </w:r>
          </w:p>
        </w:tc>
        <w:tc>
          <w:tcPr>
            <w:tcW w:w="1701" w:type="dxa"/>
          </w:tcPr>
          <w:p w14:paraId="2FBB600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[0.591,0.855]</w:t>
            </w:r>
          </w:p>
        </w:tc>
      </w:tr>
      <w:tr w:rsidR="00315508" w:rsidRPr="002750B3" w14:paraId="5BF39F0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16622E" w14:textId="6709D11D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28C15B6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[0.820,1.306]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DC25F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[0.819,1.306]</w:t>
            </w:r>
          </w:p>
        </w:tc>
        <w:tc>
          <w:tcPr>
            <w:tcW w:w="1701" w:type="dxa"/>
          </w:tcPr>
          <w:p w14:paraId="44A9E46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[0.863,1.370]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AD060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[0.725,1.166]</w:t>
            </w:r>
          </w:p>
        </w:tc>
        <w:tc>
          <w:tcPr>
            <w:tcW w:w="1701" w:type="dxa"/>
          </w:tcPr>
          <w:p w14:paraId="3CCE4CD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[0.862,1.376]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6669F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[0.816,1.301]</w:t>
            </w:r>
          </w:p>
        </w:tc>
        <w:tc>
          <w:tcPr>
            <w:tcW w:w="1701" w:type="dxa"/>
          </w:tcPr>
          <w:p w14:paraId="60FCC3E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[0.765,1.231]</w:t>
            </w:r>
          </w:p>
        </w:tc>
      </w:tr>
      <w:tr w:rsidR="00315508" w:rsidRPr="002750B3" w14:paraId="5255BEC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29896B" w14:textId="179C7FF1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5089A39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[0.557,0.818]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55A9E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[0.557,0.818]</w:t>
            </w:r>
          </w:p>
        </w:tc>
        <w:tc>
          <w:tcPr>
            <w:tcW w:w="1701" w:type="dxa"/>
          </w:tcPr>
          <w:p w14:paraId="3063D8C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[0.558,0.819]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80770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[0.608,0.894]</w:t>
            </w:r>
          </w:p>
        </w:tc>
        <w:tc>
          <w:tcPr>
            <w:tcW w:w="1701" w:type="dxa"/>
          </w:tcPr>
          <w:p w14:paraId="38622EF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[0.577,0.848]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B180A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[0.561,0.824]</w:t>
            </w:r>
          </w:p>
        </w:tc>
        <w:tc>
          <w:tcPr>
            <w:tcW w:w="1701" w:type="dxa"/>
          </w:tcPr>
          <w:p w14:paraId="19A10BF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[0.607,0.892]</w:t>
            </w:r>
          </w:p>
        </w:tc>
      </w:tr>
      <w:tr w:rsidR="00315508" w:rsidRPr="002750B3" w14:paraId="0F5F173B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84B847" w14:textId="0E478FAB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049E496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[0.964,1.354]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736E9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[0.964,1.355]</w:t>
            </w:r>
          </w:p>
        </w:tc>
        <w:tc>
          <w:tcPr>
            <w:tcW w:w="1701" w:type="dxa"/>
          </w:tcPr>
          <w:p w14:paraId="3266F6E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[0.941,1.322]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1A66B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[0.994,1.396]</w:t>
            </w:r>
          </w:p>
        </w:tc>
        <w:tc>
          <w:tcPr>
            <w:tcW w:w="1701" w:type="dxa"/>
          </w:tcPr>
          <w:p w14:paraId="16E344D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[0.959,1.347]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D39A3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[0.967,1.359]</w:t>
            </w:r>
          </w:p>
        </w:tc>
        <w:tc>
          <w:tcPr>
            <w:tcW w:w="1701" w:type="dxa"/>
          </w:tcPr>
          <w:p w14:paraId="7BD0ABE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[0.970,1.362]</w:t>
            </w:r>
          </w:p>
        </w:tc>
      </w:tr>
      <w:tr w:rsidR="00315508" w:rsidRPr="002750B3" w14:paraId="637BE64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0AFE56" w14:textId="650FE2A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16CC032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[0.855,1.207]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A1EE2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[0.855,1.207]</w:t>
            </w:r>
          </w:p>
        </w:tc>
        <w:tc>
          <w:tcPr>
            <w:tcW w:w="1701" w:type="dxa"/>
          </w:tcPr>
          <w:p w14:paraId="7E3AE34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[0.843,1.191]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2D033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[0.840,1.187]</w:t>
            </w:r>
          </w:p>
        </w:tc>
        <w:tc>
          <w:tcPr>
            <w:tcW w:w="1701" w:type="dxa"/>
          </w:tcPr>
          <w:p w14:paraId="3DE11D4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[0.846,1.194]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2D5E3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[0.839,1.185]</w:t>
            </w:r>
          </w:p>
        </w:tc>
        <w:tc>
          <w:tcPr>
            <w:tcW w:w="1701" w:type="dxa"/>
          </w:tcPr>
          <w:p w14:paraId="67848F5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[0.824,1.163]</w:t>
            </w:r>
          </w:p>
        </w:tc>
      </w:tr>
      <w:tr w:rsidR="00315508" w:rsidRPr="002750B3" w14:paraId="538BDEBD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3D3830" w14:textId="43BDD53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7EA1447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[0.814,1.206]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CD019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[0.814,1.206]</w:t>
            </w:r>
          </w:p>
        </w:tc>
        <w:tc>
          <w:tcPr>
            <w:tcW w:w="1701" w:type="dxa"/>
          </w:tcPr>
          <w:p w14:paraId="52C3E9A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[0.791,1.172]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E6C08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[0.849,1.261]</w:t>
            </w:r>
          </w:p>
        </w:tc>
        <w:tc>
          <w:tcPr>
            <w:tcW w:w="1701" w:type="dxa"/>
          </w:tcPr>
          <w:p w14:paraId="6F7491E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[0.802,1.188]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0DE76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[0.804,1.192]</w:t>
            </w:r>
          </w:p>
        </w:tc>
        <w:tc>
          <w:tcPr>
            <w:tcW w:w="1701" w:type="dxa"/>
          </w:tcPr>
          <w:p w14:paraId="3E72C21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[0.824,1.224]</w:t>
            </w:r>
          </w:p>
        </w:tc>
      </w:tr>
      <w:tr w:rsidR="00315508" w:rsidRPr="002750B3" w14:paraId="2C00828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ECED53" w14:textId="55281AF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17595BE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[0.663,0.973]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26683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[0.663,0.973]</w:t>
            </w:r>
          </w:p>
        </w:tc>
        <w:tc>
          <w:tcPr>
            <w:tcW w:w="1701" w:type="dxa"/>
          </w:tcPr>
          <w:p w14:paraId="0E7980B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[0.695,1.018]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4AD74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[0.688,1.014]</w:t>
            </w:r>
          </w:p>
        </w:tc>
        <w:tc>
          <w:tcPr>
            <w:tcW w:w="1701" w:type="dxa"/>
          </w:tcPr>
          <w:p w14:paraId="6032660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[0.702,1.031]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804E0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[0.673,0.990]</w:t>
            </w:r>
          </w:p>
        </w:tc>
        <w:tc>
          <w:tcPr>
            <w:tcW w:w="1701" w:type="dxa"/>
          </w:tcPr>
          <w:p w14:paraId="3D3EC46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[0.701,1.034]</w:t>
            </w:r>
          </w:p>
        </w:tc>
      </w:tr>
      <w:tr w:rsidR="00315508" w:rsidRPr="002750B3" w14:paraId="63B71F2D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9D0F60" w14:textId="530F92A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6663998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[0.731,1.060]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05F77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[0.731,1.060]</w:t>
            </w:r>
          </w:p>
        </w:tc>
        <w:tc>
          <w:tcPr>
            <w:tcW w:w="1701" w:type="dxa"/>
          </w:tcPr>
          <w:p w14:paraId="7DF22EE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[0.755,1.093]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FEE62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[0.762,1.106]</w:t>
            </w:r>
          </w:p>
        </w:tc>
        <w:tc>
          <w:tcPr>
            <w:tcW w:w="1701" w:type="dxa"/>
          </w:tcPr>
          <w:p w14:paraId="23D05EE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[0.764,1.107]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D4A91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[0.742,1.075]</w:t>
            </w:r>
          </w:p>
        </w:tc>
        <w:tc>
          <w:tcPr>
            <w:tcW w:w="1701" w:type="dxa"/>
          </w:tcPr>
          <w:p w14:paraId="7868B36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[0.769,1.117]</w:t>
            </w:r>
          </w:p>
        </w:tc>
      </w:tr>
      <w:tr w:rsidR="00315508" w:rsidRPr="002750B3" w14:paraId="1FDFC5C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33FA5C" w14:textId="394EE41C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7C185C4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[0.678,1.003]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9A281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[0.678,1.003]</w:t>
            </w:r>
          </w:p>
        </w:tc>
        <w:tc>
          <w:tcPr>
            <w:tcW w:w="1701" w:type="dxa"/>
          </w:tcPr>
          <w:p w14:paraId="2E006EE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[0.676,1.001]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AB02A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[0.664,0.983]</w:t>
            </w:r>
          </w:p>
        </w:tc>
        <w:tc>
          <w:tcPr>
            <w:tcW w:w="1701" w:type="dxa"/>
          </w:tcPr>
          <w:p w14:paraId="7892D5F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[0.682,1.010]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26DE7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[0.662,0.980]</w:t>
            </w:r>
          </w:p>
        </w:tc>
        <w:tc>
          <w:tcPr>
            <w:tcW w:w="1701" w:type="dxa"/>
          </w:tcPr>
          <w:p w14:paraId="52303EA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[0.655,0.971]</w:t>
            </w:r>
          </w:p>
        </w:tc>
      </w:tr>
      <w:tr w:rsidR="00315508" w:rsidRPr="002750B3" w14:paraId="41F74A6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B3904D" w14:textId="4F06FEE3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11B3C37A" w14:textId="42E19401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5EC935" w14:textId="561D915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759BE56" w14:textId="695ECF6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E7B90B" w14:textId="4DC537B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CB29FA2" w14:textId="19714423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A2CC03" w14:textId="6FAD373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F7977D8" w14:textId="2B8D630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5C436EA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EDF5FC" w14:textId="264AAAB4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3202909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[1.013,1.575]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72256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[1.013,1.575]</w:t>
            </w:r>
          </w:p>
        </w:tc>
        <w:tc>
          <w:tcPr>
            <w:tcW w:w="1701" w:type="dxa"/>
          </w:tcPr>
          <w:p w14:paraId="6112E3B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[0.960,1.493]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B7063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[0.880,1.371]</w:t>
            </w:r>
          </w:p>
        </w:tc>
        <w:tc>
          <w:tcPr>
            <w:tcW w:w="1701" w:type="dxa"/>
          </w:tcPr>
          <w:p w14:paraId="0476A6A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[0.981,1.525]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E333D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[0.975,1.516]</w:t>
            </w:r>
          </w:p>
        </w:tc>
        <w:tc>
          <w:tcPr>
            <w:tcW w:w="1701" w:type="dxa"/>
          </w:tcPr>
          <w:p w14:paraId="6549D37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[0.870,1.356]</w:t>
            </w:r>
          </w:p>
        </w:tc>
      </w:tr>
      <w:tr w:rsidR="00315508" w:rsidRPr="002750B3" w14:paraId="724D4BE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F9BDE3" w14:textId="6343C0A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04F67B8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[0.808,1.255]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EE414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[0.774,1.293]</w:t>
            </w:r>
          </w:p>
        </w:tc>
        <w:tc>
          <w:tcPr>
            <w:tcW w:w="1701" w:type="dxa"/>
          </w:tcPr>
          <w:p w14:paraId="154C6E4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[0.777,1.295]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2FA04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[0.764,1.284]</w:t>
            </w:r>
          </w:p>
        </w:tc>
        <w:tc>
          <w:tcPr>
            <w:tcW w:w="1701" w:type="dxa"/>
          </w:tcPr>
          <w:p w14:paraId="2E25127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[0.765,1.275]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4177E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[0.741,1.241]</w:t>
            </w:r>
          </w:p>
        </w:tc>
        <w:tc>
          <w:tcPr>
            <w:tcW w:w="1701" w:type="dxa"/>
          </w:tcPr>
          <w:p w14:paraId="6DA1C69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[0.744,1.247]</w:t>
            </w:r>
          </w:p>
        </w:tc>
      </w:tr>
      <w:tr w:rsidR="00315508" w:rsidRPr="002750B3" w14:paraId="196777D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64BE4C" w14:textId="762A082F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25E52F1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[0.738,1.865]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4B87A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[0.733,1.865]</w:t>
            </w:r>
          </w:p>
        </w:tc>
        <w:tc>
          <w:tcPr>
            <w:tcW w:w="1701" w:type="dxa"/>
          </w:tcPr>
          <w:p w14:paraId="409EE6E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[0.708,1.795]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0D2DB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[0.631,1.603]</w:t>
            </w:r>
          </w:p>
        </w:tc>
        <w:tc>
          <w:tcPr>
            <w:tcW w:w="1701" w:type="dxa"/>
          </w:tcPr>
          <w:p w14:paraId="339ED03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[0.692,1.763]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A6C3E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[0.669,1.705]</w:t>
            </w:r>
          </w:p>
        </w:tc>
        <w:tc>
          <w:tcPr>
            <w:tcW w:w="1701" w:type="dxa"/>
          </w:tcPr>
          <w:p w14:paraId="0EB6E47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[0.610,1.553]</w:t>
            </w:r>
          </w:p>
        </w:tc>
      </w:tr>
      <w:tr w:rsidR="00315508" w:rsidRPr="002750B3" w14:paraId="79F8352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6CEE9C" w14:textId="2E4C262F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Indian</w:t>
            </w:r>
          </w:p>
        </w:tc>
        <w:tc>
          <w:tcPr>
            <w:tcW w:w="1701" w:type="dxa"/>
          </w:tcPr>
          <w:p w14:paraId="3B0AB46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[1.002,1.887]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B7DC8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[0.955,1.943]</w:t>
            </w:r>
          </w:p>
        </w:tc>
        <w:tc>
          <w:tcPr>
            <w:tcW w:w="1701" w:type="dxa"/>
          </w:tcPr>
          <w:p w14:paraId="3C945D0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[0.905,1.839]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C250B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[0.864,1.767]</w:t>
            </w:r>
          </w:p>
        </w:tc>
        <w:tc>
          <w:tcPr>
            <w:tcW w:w="1701" w:type="dxa"/>
          </w:tcPr>
          <w:p w14:paraId="139EDDD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[0.866,1.768]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B1296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[0.908,1.854]</w:t>
            </w:r>
          </w:p>
        </w:tc>
        <w:tc>
          <w:tcPr>
            <w:tcW w:w="1701" w:type="dxa"/>
          </w:tcPr>
          <w:p w14:paraId="378EBD1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[0.828,1.698]</w:t>
            </w:r>
          </w:p>
        </w:tc>
      </w:tr>
      <w:tr w:rsidR="00315508" w:rsidRPr="002750B3" w14:paraId="6869448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1BFC4C" w14:textId="4FB7FC9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Pakistani</w:t>
            </w:r>
          </w:p>
        </w:tc>
        <w:tc>
          <w:tcPr>
            <w:tcW w:w="1701" w:type="dxa"/>
          </w:tcPr>
          <w:p w14:paraId="46AAD57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2.068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[1.283,3.333]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CAFDC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[1.239,3.392]</w:t>
            </w:r>
          </w:p>
        </w:tc>
        <w:tc>
          <w:tcPr>
            <w:tcW w:w="1701" w:type="dxa"/>
          </w:tcPr>
          <w:p w14:paraId="6075CDA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[1.200,3.294]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60234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[1.008,2.788]</w:t>
            </w:r>
          </w:p>
        </w:tc>
        <w:tc>
          <w:tcPr>
            <w:tcW w:w="1701" w:type="dxa"/>
          </w:tcPr>
          <w:p w14:paraId="5D36A59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[1.006,2.774]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7CB98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[0.962,2.694]</w:t>
            </w:r>
          </w:p>
        </w:tc>
        <w:tc>
          <w:tcPr>
            <w:tcW w:w="1701" w:type="dxa"/>
          </w:tcPr>
          <w:p w14:paraId="0FE53D3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[0.853,2.411]</w:t>
            </w:r>
          </w:p>
        </w:tc>
      </w:tr>
      <w:tr w:rsidR="00315508" w:rsidRPr="002750B3" w14:paraId="4924568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771D67" w14:textId="2710013B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 South Asian</w:t>
            </w:r>
          </w:p>
        </w:tc>
        <w:tc>
          <w:tcPr>
            <w:tcW w:w="1701" w:type="dxa"/>
          </w:tcPr>
          <w:p w14:paraId="59AFC5E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[1.035,2.695]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47B4F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[0.991,2.761]</w:t>
            </w:r>
          </w:p>
        </w:tc>
        <w:tc>
          <w:tcPr>
            <w:tcW w:w="1701" w:type="dxa"/>
          </w:tcPr>
          <w:p w14:paraId="24F71CB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[0.933,2.602]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16356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[0.796,2.243]</w:t>
            </w:r>
          </w:p>
        </w:tc>
        <w:tc>
          <w:tcPr>
            <w:tcW w:w="1701" w:type="dxa"/>
          </w:tcPr>
          <w:p w14:paraId="6A0CB4B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[0.858,2.402]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7CF48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[0.879,2.462]</w:t>
            </w:r>
          </w:p>
        </w:tc>
        <w:tc>
          <w:tcPr>
            <w:tcW w:w="1701" w:type="dxa"/>
          </w:tcPr>
          <w:p w14:paraId="48BE573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[0.738,2.089]</w:t>
            </w:r>
          </w:p>
        </w:tc>
      </w:tr>
      <w:tr w:rsidR="00315508" w:rsidRPr="002750B3" w14:paraId="1A3AB56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17934B" w14:textId="651C4A2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 Caribbean</w:t>
            </w:r>
          </w:p>
        </w:tc>
        <w:tc>
          <w:tcPr>
            <w:tcW w:w="1701" w:type="dxa"/>
          </w:tcPr>
          <w:p w14:paraId="2D7A647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[1.589,2.808]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6CCFE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[1.558,2.831]</w:t>
            </w:r>
          </w:p>
        </w:tc>
        <w:tc>
          <w:tcPr>
            <w:tcW w:w="1701" w:type="dxa"/>
          </w:tcPr>
          <w:p w14:paraId="2870538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[1.422,2.592]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41BCA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[1.157,2.130]</w:t>
            </w:r>
          </w:p>
        </w:tc>
        <w:tc>
          <w:tcPr>
            <w:tcW w:w="1701" w:type="dxa"/>
          </w:tcPr>
          <w:p w14:paraId="0CF0607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[1.354,2.475]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B1757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[1.372,2.500]</w:t>
            </w:r>
          </w:p>
        </w:tc>
        <w:tc>
          <w:tcPr>
            <w:tcW w:w="1701" w:type="dxa"/>
          </w:tcPr>
          <w:p w14:paraId="3EF3637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[1.105,2.037]</w:t>
            </w:r>
          </w:p>
        </w:tc>
      </w:tr>
      <w:tr w:rsidR="00315508" w:rsidRPr="002750B3" w14:paraId="3055947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4DF19B" w14:textId="28A1FB1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 African</w:t>
            </w:r>
          </w:p>
        </w:tc>
        <w:tc>
          <w:tcPr>
            <w:tcW w:w="1701" w:type="dxa"/>
          </w:tcPr>
          <w:p w14:paraId="1E3AA23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[1.667,3.100]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6D3EA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[1.571,3.229]</w:t>
            </w:r>
          </w:p>
        </w:tc>
        <w:tc>
          <w:tcPr>
            <w:tcW w:w="1701" w:type="dxa"/>
          </w:tcPr>
          <w:p w14:paraId="5C09EC2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[1.246,2.580]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B6742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[0.981,2.073]</w:t>
            </w:r>
          </w:p>
        </w:tc>
        <w:tc>
          <w:tcPr>
            <w:tcW w:w="1701" w:type="dxa"/>
          </w:tcPr>
          <w:p w14:paraId="0993EFE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[1.487,3.069]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66B5E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1.902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[1.320,2.741]</w:t>
            </w:r>
          </w:p>
        </w:tc>
        <w:tc>
          <w:tcPr>
            <w:tcW w:w="1701" w:type="dxa"/>
          </w:tcPr>
          <w:p w14:paraId="7E5C271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[0.976,2.069]</w:t>
            </w:r>
          </w:p>
        </w:tc>
      </w:tr>
      <w:tr w:rsidR="00315508" w:rsidRPr="002750B3" w14:paraId="4F8E0C7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2CBEA4" w14:textId="7100627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 Other</w:t>
            </w:r>
          </w:p>
        </w:tc>
        <w:tc>
          <w:tcPr>
            <w:tcW w:w="1701" w:type="dxa"/>
          </w:tcPr>
          <w:p w14:paraId="759A82A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2.707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[0.680,10.773]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92274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[0.673,10.769]</w:t>
            </w:r>
          </w:p>
        </w:tc>
        <w:tc>
          <w:tcPr>
            <w:tcW w:w="1701" w:type="dxa"/>
          </w:tcPr>
          <w:p w14:paraId="58FA22C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[0.549,8.936]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148DB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[0.453,7.388]</w:t>
            </w:r>
          </w:p>
        </w:tc>
        <w:tc>
          <w:tcPr>
            <w:tcW w:w="1701" w:type="dxa"/>
          </w:tcPr>
          <w:p w14:paraId="228DC7D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[0.618,9.866]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38C14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[0.588,9.341]</w:t>
            </w:r>
          </w:p>
        </w:tc>
        <w:tc>
          <w:tcPr>
            <w:tcW w:w="1701" w:type="dxa"/>
          </w:tcPr>
          <w:p w14:paraId="005B746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[0.454,7.352]</w:t>
            </w:r>
          </w:p>
        </w:tc>
      </w:tr>
      <w:tr w:rsidR="00315508" w:rsidRPr="002750B3" w14:paraId="47A3DD63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819BD6" w14:textId="18F19B4D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624417B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[0.205,1.454]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4F93E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[0.200,1.460]</w:t>
            </w:r>
          </w:p>
        </w:tc>
        <w:tc>
          <w:tcPr>
            <w:tcW w:w="1701" w:type="dxa"/>
          </w:tcPr>
          <w:p w14:paraId="2CEB35B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[0.194,1.415]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781A3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[0.196,1.432]</w:t>
            </w:r>
          </w:p>
        </w:tc>
        <w:tc>
          <w:tcPr>
            <w:tcW w:w="1701" w:type="dxa"/>
          </w:tcPr>
          <w:p w14:paraId="5892E2C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[0.208,1.512]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12157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[0.199,1.456]</w:t>
            </w:r>
          </w:p>
        </w:tc>
        <w:tc>
          <w:tcPr>
            <w:tcW w:w="1701" w:type="dxa"/>
          </w:tcPr>
          <w:p w14:paraId="4ECDC8F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[0.205,1.503]</w:t>
            </w:r>
          </w:p>
        </w:tc>
      </w:tr>
      <w:tr w:rsidR="00315508" w:rsidRPr="002750B3" w14:paraId="55B06A81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70EC23" w14:textId="260D8A19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2B1FFE5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1.637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[1.181,2.267]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6E152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[1.134,2.323]</w:t>
            </w:r>
          </w:p>
        </w:tc>
        <w:tc>
          <w:tcPr>
            <w:tcW w:w="1701" w:type="dxa"/>
          </w:tcPr>
          <w:p w14:paraId="6B2EF53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[1.004,2.068]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828D6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[0.843,1.764]</w:t>
            </w:r>
          </w:p>
        </w:tc>
        <w:tc>
          <w:tcPr>
            <w:tcW w:w="1701" w:type="dxa"/>
          </w:tcPr>
          <w:p w14:paraId="4277B8C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[1.031,2.116]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F9918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[0.977,2.001]</w:t>
            </w:r>
          </w:p>
        </w:tc>
        <w:tc>
          <w:tcPr>
            <w:tcW w:w="1701" w:type="dxa"/>
          </w:tcPr>
          <w:p w14:paraId="524FAD1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[0.814,1.685]</w:t>
            </w:r>
          </w:p>
        </w:tc>
      </w:tr>
      <w:tr w:rsidR="00315508" w:rsidRPr="002750B3" w14:paraId="4337822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F2A935" w14:textId="399040D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575247F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A0D14A" w14:textId="7F85BC11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689BA94" w14:textId="60021FA4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C7B088" w14:textId="1956EBB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3CC3969" w14:textId="4D1A73DD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C3291E" w14:textId="2DE381E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60D31AE" w14:textId="483696E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1665904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88F6DF" w14:textId="11A300D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7873A7A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F34E9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[0.829,1.233]</w:t>
            </w:r>
          </w:p>
        </w:tc>
        <w:tc>
          <w:tcPr>
            <w:tcW w:w="1701" w:type="dxa"/>
          </w:tcPr>
          <w:p w14:paraId="1C1AD53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[0.804,1.201]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71869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[0.772,1.171]</w:t>
            </w:r>
          </w:p>
        </w:tc>
        <w:tc>
          <w:tcPr>
            <w:tcW w:w="1701" w:type="dxa"/>
          </w:tcPr>
          <w:p w14:paraId="3A44A41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[0.836,1.249]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572B3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[0.831,1.239]</w:t>
            </w:r>
          </w:p>
        </w:tc>
        <w:tc>
          <w:tcPr>
            <w:tcW w:w="1701" w:type="dxa"/>
          </w:tcPr>
          <w:p w14:paraId="0922C82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[0.788,1.191]</w:t>
            </w:r>
          </w:p>
        </w:tc>
      </w:tr>
      <w:tr w:rsidR="00315508" w:rsidRPr="002750B3" w14:paraId="748729BD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5BF2C4" w14:textId="2C21DF2B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4F7D2B4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F2607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6AAF7B" w14:textId="48C6D0A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DAF91E" w14:textId="255857D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693E24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5C39F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28D52D" w14:textId="1156AB3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7C2A8D2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592463" w14:textId="578F15C3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76D58CA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81E6B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7BFE7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3.878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[3.450,4.359]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DE50A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[3.482,4.404]</w:t>
            </w:r>
          </w:p>
        </w:tc>
        <w:tc>
          <w:tcPr>
            <w:tcW w:w="1701" w:type="dxa"/>
          </w:tcPr>
          <w:p w14:paraId="7DC8272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93B86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15ECC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3.893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[3.461,4.379]</w:t>
            </w:r>
          </w:p>
        </w:tc>
      </w:tr>
      <w:tr w:rsidR="00315508" w:rsidRPr="002750B3" w14:paraId="76E55B5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76EF50" w14:textId="46EDD51F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78C77C3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F4637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5992CF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[1.411,1.749]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5DE96D" w14:textId="2253F7F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DD0C634" w14:textId="047D46F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5076EE" w14:textId="0E62EF2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2EF7196" w14:textId="0A5CFCC1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6ABFC6F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EDD5E5" w14:textId="3BBBD1B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5A33A28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EE39C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2B7E5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9B3497" w14:textId="2864929D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B3D3BE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30E05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1B635D" w14:textId="3E7D920D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6EF94735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41E0CE" w14:textId="46A214A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2C5A133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9F9FF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C873B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0B002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[0.762,0.935]</w:t>
            </w:r>
          </w:p>
        </w:tc>
        <w:tc>
          <w:tcPr>
            <w:tcW w:w="1701" w:type="dxa"/>
          </w:tcPr>
          <w:p w14:paraId="5612A50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50C4F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9A235D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[0.776,0.952]</w:t>
            </w:r>
          </w:p>
        </w:tc>
      </w:tr>
      <w:tr w:rsidR="00315508" w:rsidRPr="002750B3" w14:paraId="2E04CCE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2DB9FB" w14:textId="77A27F24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3144CA9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1CFF2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E75AED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C1845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[0.896,1.154]</w:t>
            </w:r>
          </w:p>
        </w:tc>
        <w:tc>
          <w:tcPr>
            <w:tcW w:w="1701" w:type="dxa"/>
          </w:tcPr>
          <w:p w14:paraId="21FEB86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F5F7A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29A0A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[0.900,1.158]</w:t>
            </w:r>
          </w:p>
        </w:tc>
      </w:tr>
      <w:tr w:rsidR="00315508" w:rsidRPr="002750B3" w14:paraId="75617097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34C602" w14:textId="5475F46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489CEE4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6DF26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FFA619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7ED2D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[0.918,1.181]</w:t>
            </w:r>
          </w:p>
        </w:tc>
        <w:tc>
          <w:tcPr>
            <w:tcW w:w="1701" w:type="dxa"/>
          </w:tcPr>
          <w:p w14:paraId="536A8A8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50EE0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0C94B7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[0.945,1.215]</w:t>
            </w:r>
          </w:p>
        </w:tc>
      </w:tr>
      <w:tr w:rsidR="00315508" w:rsidRPr="002750B3" w14:paraId="41C1DAC2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295900" w14:textId="7DD0273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6B48307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78FCE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B8C284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F20243" w14:textId="574E4B69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14D8F7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86B5B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5F6A26B" w14:textId="04DD72F1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2760D42F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F20FEE" w14:textId="365333C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1559F3E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EFBC7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1DF44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301EF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[0.943,1.245]</w:t>
            </w:r>
          </w:p>
        </w:tc>
        <w:tc>
          <w:tcPr>
            <w:tcW w:w="1701" w:type="dxa"/>
          </w:tcPr>
          <w:p w14:paraId="5F2153F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9EB08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E5F7D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[0.909,1.201]</w:t>
            </w:r>
          </w:p>
        </w:tc>
      </w:tr>
      <w:tr w:rsidR="00315508" w:rsidRPr="002750B3" w14:paraId="401FF59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B8DEF3" w14:textId="157B623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774DDBE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F92B2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1F8ED3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B0B7A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[0.913,1.135]</w:t>
            </w:r>
          </w:p>
        </w:tc>
        <w:tc>
          <w:tcPr>
            <w:tcW w:w="1701" w:type="dxa"/>
          </w:tcPr>
          <w:p w14:paraId="1782B69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A4BEB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353AD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[0.862,1.074]</w:t>
            </w:r>
          </w:p>
        </w:tc>
      </w:tr>
      <w:tr w:rsidR="00315508" w:rsidRPr="002750B3" w14:paraId="6152C93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1DA2BC" w14:textId="49EC5EA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7CF8C9F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6896A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68EFD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C6F81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[0.936,1.215]</w:t>
            </w:r>
          </w:p>
        </w:tc>
        <w:tc>
          <w:tcPr>
            <w:tcW w:w="1701" w:type="dxa"/>
          </w:tcPr>
          <w:p w14:paraId="5A280EB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C8D76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CFC2CE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[0.871,1.134]</w:t>
            </w:r>
          </w:p>
        </w:tc>
      </w:tr>
      <w:tr w:rsidR="00315508" w:rsidRPr="002750B3" w14:paraId="72BE7888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FE517F" w14:textId="6C8AD4D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1A893B0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AB00E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4E1A3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51C08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[1.270,1.607]</w:t>
            </w:r>
          </w:p>
        </w:tc>
        <w:tc>
          <w:tcPr>
            <w:tcW w:w="1701" w:type="dxa"/>
          </w:tcPr>
          <w:p w14:paraId="725496A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24255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FB94CA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[1.144,1.456]</w:t>
            </w:r>
          </w:p>
        </w:tc>
      </w:tr>
      <w:tr w:rsidR="00315508" w:rsidRPr="002750B3" w14:paraId="1FC47BAF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22FFC2" w14:textId="07E0E40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29BA5CD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877F4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22A162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A12798" w14:textId="18F7C049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878BFF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6A78F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AEB78D" w14:textId="39AB2F04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147C10E3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C9ABC9" w14:textId="779D0FD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06D0153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CB891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6583A6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C69BF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[0.954,1.212]</w:t>
            </w:r>
          </w:p>
        </w:tc>
        <w:tc>
          <w:tcPr>
            <w:tcW w:w="1701" w:type="dxa"/>
          </w:tcPr>
          <w:p w14:paraId="0B599B2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A149B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19677B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[0.936,1.190]</w:t>
            </w:r>
          </w:p>
        </w:tc>
      </w:tr>
      <w:tr w:rsidR="00315508" w:rsidRPr="002750B3" w14:paraId="2D5E48C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A080AB" w14:textId="6647711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067526C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5D16C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3FA78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0A108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[1.070,1.353]</w:t>
            </w:r>
          </w:p>
        </w:tc>
        <w:tc>
          <w:tcPr>
            <w:tcW w:w="1701" w:type="dxa"/>
          </w:tcPr>
          <w:p w14:paraId="3F29C16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ED272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804708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[1.020,1.292]</w:t>
            </w:r>
          </w:p>
        </w:tc>
      </w:tr>
      <w:tr w:rsidR="00315508" w:rsidRPr="002750B3" w14:paraId="7A216BBF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1A002A" w14:textId="30AE0B5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2184FBE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C008E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21A2A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692D9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[1.174,1.506]</w:t>
            </w:r>
          </w:p>
        </w:tc>
        <w:tc>
          <w:tcPr>
            <w:tcW w:w="1701" w:type="dxa"/>
          </w:tcPr>
          <w:p w14:paraId="5A05F22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27EA9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6022B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[1.069,1.373]</w:t>
            </w:r>
          </w:p>
        </w:tc>
      </w:tr>
      <w:tr w:rsidR="00315508" w:rsidRPr="002750B3" w14:paraId="01061C51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2F7C57" w14:textId="178F4B1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0BC1FC7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FFE3A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2CD903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22E5FF" w14:textId="2502E12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CDE5B2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5CAAC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10A7E8" w14:textId="238C7A09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1826A427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790945" w14:textId="7B78D04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58657E9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B6936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422F9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2769E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[1.200,1.518]</w:t>
            </w:r>
          </w:p>
        </w:tc>
        <w:tc>
          <w:tcPr>
            <w:tcW w:w="1701" w:type="dxa"/>
          </w:tcPr>
          <w:p w14:paraId="08176EE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07856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951A8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[1.073,1.360]</w:t>
            </w:r>
          </w:p>
        </w:tc>
      </w:tr>
      <w:tr w:rsidR="00315508" w:rsidRPr="002750B3" w14:paraId="634421A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74251E" w14:textId="4BB3A95C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0BC0A52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8D687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ECA09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DAF16C" w14:textId="2B218EC9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56C60C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CA648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7F509B" w14:textId="6AAF5A4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1CAA0F6B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CCBBBE" w14:textId="162BFD1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144B565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3B49A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85588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A2B44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[0.690,0.899]</w:t>
            </w:r>
          </w:p>
        </w:tc>
        <w:tc>
          <w:tcPr>
            <w:tcW w:w="1701" w:type="dxa"/>
          </w:tcPr>
          <w:p w14:paraId="6CEAAAD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A9941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1A1F11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[0.701,0.913]</w:t>
            </w:r>
          </w:p>
        </w:tc>
      </w:tr>
      <w:tr w:rsidR="00315508" w:rsidRPr="002750B3" w14:paraId="5D70543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1E2C93" w14:textId="78DE09F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77A0DFC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B620C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1518D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66A4C9" w14:textId="7AF4A9D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BCC5AC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C47BF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D542CC" w14:textId="6EBA1F3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4E0967DC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5AAB9A" w14:textId="4A8C79DF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6675F79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A7D14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F14ECA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C6DA2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[1.183,1.538]</w:t>
            </w:r>
          </w:p>
        </w:tc>
        <w:tc>
          <w:tcPr>
            <w:tcW w:w="1701" w:type="dxa"/>
          </w:tcPr>
          <w:p w14:paraId="47AB887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9E507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680960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[1.104,1.433]</w:t>
            </w:r>
          </w:p>
        </w:tc>
      </w:tr>
      <w:tr w:rsidR="00315508" w:rsidRPr="002750B3" w14:paraId="41D28AE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E2356B" w14:textId="5D07B9A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5628232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DAAFB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930F8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C7ECB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[0.749,1.363]</w:t>
            </w:r>
          </w:p>
        </w:tc>
        <w:tc>
          <w:tcPr>
            <w:tcW w:w="1701" w:type="dxa"/>
          </w:tcPr>
          <w:p w14:paraId="50D1CCB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A6D82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ABF23E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[0.713,1.298]</w:t>
            </w:r>
          </w:p>
        </w:tc>
      </w:tr>
      <w:tr w:rsidR="00315508" w:rsidRPr="002750B3" w14:paraId="22A8C7F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26814D" w14:textId="3707E0B1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713B3D3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A8437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30259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1EB5A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[2.201,3.132]</w:t>
            </w:r>
          </w:p>
        </w:tc>
        <w:tc>
          <w:tcPr>
            <w:tcW w:w="1701" w:type="dxa"/>
          </w:tcPr>
          <w:p w14:paraId="092C5A9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9BCA7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B303E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[1.336,1.963]</w:t>
            </w:r>
          </w:p>
        </w:tc>
      </w:tr>
      <w:tr w:rsidR="00315508" w:rsidRPr="002750B3" w14:paraId="10AC302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0C7140" w14:textId="76FDED6F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38617D4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0F6B7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D99FB2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4437D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[0.948,1.708]</w:t>
            </w:r>
          </w:p>
        </w:tc>
        <w:tc>
          <w:tcPr>
            <w:tcW w:w="1701" w:type="dxa"/>
          </w:tcPr>
          <w:p w14:paraId="0F1E3F6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73B45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FD9C6C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[0.885,1.591]</w:t>
            </w:r>
          </w:p>
        </w:tc>
      </w:tr>
      <w:tr w:rsidR="00315508" w:rsidRPr="002750B3" w14:paraId="05A4BCD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BF9930" w14:textId="14BEAAFB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2964A48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096E1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5D1636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DEB08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[1.204,2.269]</w:t>
            </w:r>
          </w:p>
        </w:tc>
        <w:tc>
          <w:tcPr>
            <w:tcW w:w="1701" w:type="dxa"/>
          </w:tcPr>
          <w:p w14:paraId="3627ADB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3F606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6227F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[1.168,2.200]</w:t>
            </w:r>
          </w:p>
        </w:tc>
      </w:tr>
      <w:tr w:rsidR="00315508" w:rsidRPr="002750B3" w14:paraId="173C3FE0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EDA38E" w14:textId="58B0817C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06A8467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A33E5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9A2DB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D7ED11" w14:textId="1FA6884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0AE7DA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16608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8303FA" w14:textId="11B4CD81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46A8D0FE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6B34BC" w14:textId="54D66610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14D311A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57EE6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860F57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B614E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[1.146,1.509]</w:t>
            </w:r>
          </w:p>
        </w:tc>
        <w:tc>
          <w:tcPr>
            <w:tcW w:w="1701" w:type="dxa"/>
          </w:tcPr>
          <w:p w14:paraId="464D948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47BD0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2AD7E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[1.146,1.509]</w:t>
            </w:r>
          </w:p>
        </w:tc>
      </w:tr>
      <w:tr w:rsidR="00315508" w:rsidRPr="002750B3" w14:paraId="2DC8397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667C96" w14:textId="320718D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57C657F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287D0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F519CD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FB6E9F" w14:textId="5872B9F3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0CFCDB5" w14:textId="3313258D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139403" w14:textId="71D9295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D220936" w14:textId="445486E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3A6A16F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50F300" w14:textId="18A20C1B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3D873B5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FD3C1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8F65DD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7B297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5F2C00E" w14:textId="286B9063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BE9C4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7EE6D3" w14:textId="2346728C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1AD272AF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0044FF" w14:textId="5A5F5409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0C63ABC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C0B8A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A7962B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CDFF1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2BF2C8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[1.116,1.345]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1C32E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D9851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[1.070,1.293]</w:t>
            </w:r>
          </w:p>
        </w:tc>
      </w:tr>
      <w:tr w:rsidR="00315508" w:rsidRPr="002750B3" w14:paraId="1DAEAA5A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865C13" w14:textId="0EADE79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3B86F6B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B435C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7F147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3FF90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A419AEC" w14:textId="3D0FF9F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E122A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FC49F9" w14:textId="5EBF552B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23E4DB39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CA10D1" w14:textId="59BE13A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72F3FEC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815AB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E81798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208E4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FF304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[0.935,1.147]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EB0E1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789934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[0.916,1.123]</w:t>
            </w:r>
          </w:p>
        </w:tc>
      </w:tr>
      <w:tr w:rsidR="00315508" w:rsidRPr="002750B3" w14:paraId="5D3BA83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BAE2EA" w14:textId="0388151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259FF03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D04E1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4FD05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F7B41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C4386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[1.045,1.330]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B3EEA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5D6670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[0.985,1.256]</w:t>
            </w:r>
          </w:p>
        </w:tc>
      </w:tr>
      <w:tr w:rsidR="00315508" w:rsidRPr="002750B3" w14:paraId="1F37FC88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B17862" w14:textId="3DBF2C9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3764341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2F7D8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AEF3A6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9F2D4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998DD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[1.157,1.557]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E2FA5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2AA02B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[1.056,1.424]</w:t>
            </w:r>
          </w:p>
        </w:tc>
      </w:tr>
      <w:tr w:rsidR="00315508" w:rsidRPr="002750B3" w14:paraId="1332B4F3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DFA826" w14:textId="4093C354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3C42A33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7CD7B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76C53A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D3300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E5382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[1.371,1.930]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A82D4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DEA37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[1.190,1.681]</w:t>
            </w:r>
          </w:p>
        </w:tc>
      </w:tr>
      <w:tr w:rsidR="00315508" w:rsidRPr="002750B3" w14:paraId="5DECA81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548D25" w14:textId="006C5153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15B7872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C7C9C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952B3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A6C45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8C78A75" w14:textId="61E99DC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179B9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6B80D8E" w14:textId="311DDA2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0B8494D5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F8B02D" w14:textId="6806DC8B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118B8EE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F71F7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07F24B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B096C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95854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[0.907,1.157]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258EC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E2B69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0.998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[0.883,1.128]</w:t>
            </w:r>
          </w:p>
        </w:tc>
      </w:tr>
      <w:tr w:rsidR="00315508" w:rsidRPr="002750B3" w14:paraId="4486E9E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4E6327" w14:textId="5920B99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723EBCB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DA818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8A8428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0C31B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DB438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[1.200,1.593]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BB091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583F7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[1.078,1.443]</w:t>
            </w:r>
          </w:p>
        </w:tc>
      </w:tr>
      <w:tr w:rsidR="00315508" w:rsidRPr="002750B3" w14:paraId="46845C84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C9306C" w14:textId="6ABCB42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6F53545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D81EF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027F55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FCEDB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D37714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2.097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[1.744,2.522]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0167B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F3FED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1.646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[1.349,2.009]</w:t>
            </w:r>
          </w:p>
        </w:tc>
      </w:tr>
      <w:tr w:rsidR="00315508" w:rsidRPr="002750B3" w14:paraId="5B3D8EB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DE08B2" w14:textId="3495E9FC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07007F3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1D1FB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55CAC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51095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2E0084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AB469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[0.892,2.390]</w:t>
            </w:r>
          </w:p>
        </w:tc>
        <w:tc>
          <w:tcPr>
            <w:tcW w:w="1701" w:type="dxa"/>
          </w:tcPr>
          <w:p w14:paraId="20BF055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[0.826,2.213]</w:t>
            </w:r>
          </w:p>
        </w:tc>
      </w:tr>
      <w:tr w:rsidR="00315508" w:rsidRPr="002750B3" w14:paraId="0EC9D7DD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98B25C" w14:textId="4EBEF38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73FF4FE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A8707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CF027B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30ECE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FC333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4525F6" w14:textId="07A8F9FC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0CE20B6" w14:textId="036E00C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23C552F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6AE26B" w14:textId="0C5BE582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4F7D185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1C541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2D1F76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0DF5F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A2487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C201F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[1.021,1.236]</w:t>
            </w:r>
          </w:p>
        </w:tc>
        <w:tc>
          <w:tcPr>
            <w:tcW w:w="1701" w:type="dxa"/>
          </w:tcPr>
          <w:p w14:paraId="37D28F0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[0.984,1.193]</w:t>
            </w:r>
          </w:p>
        </w:tc>
      </w:tr>
      <w:tr w:rsidR="00315508" w:rsidRPr="002750B3" w14:paraId="07387C63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0C7E48" w14:textId="26E0EBA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4E5584F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DAFEC0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6BF1B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254E9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B444DB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66706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[1.328,1.627]</w:t>
            </w:r>
          </w:p>
        </w:tc>
        <w:tc>
          <w:tcPr>
            <w:tcW w:w="1701" w:type="dxa"/>
          </w:tcPr>
          <w:p w14:paraId="12F2C9E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[1.092,1.352]</w:t>
            </w:r>
          </w:p>
        </w:tc>
      </w:tr>
      <w:tr w:rsidR="00315508" w:rsidRPr="002750B3" w14:paraId="7A588B4C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0890CC" w14:textId="0E1B100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6CA7A9B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27AA5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7C0024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257E0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560602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56A0CC" w14:textId="4070F32F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F639505" w14:textId="2C075C53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14FBC61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E4E270" w14:textId="211643C3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34CFB80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D3E07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E576C6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E7961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1750FC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EAF39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[1.204,1.425]</w:t>
            </w:r>
          </w:p>
        </w:tc>
        <w:tc>
          <w:tcPr>
            <w:tcW w:w="1701" w:type="dxa"/>
          </w:tcPr>
          <w:p w14:paraId="4A90182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[1.102,1.308]</w:t>
            </w:r>
          </w:p>
        </w:tc>
      </w:tr>
      <w:tr w:rsidR="00315508" w:rsidRPr="002750B3" w14:paraId="2AA6E614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EB6176" w14:textId="1A4A40B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76069E1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EAE6D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CA698E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44A4D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73CA0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1A622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[1.346,1.716]</w:t>
            </w:r>
          </w:p>
        </w:tc>
        <w:tc>
          <w:tcPr>
            <w:tcW w:w="1701" w:type="dxa"/>
          </w:tcPr>
          <w:p w14:paraId="5A347CD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1.212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[1.068,1.376]</w:t>
            </w:r>
          </w:p>
        </w:tc>
      </w:tr>
      <w:tr w:rsidR="00315508" w:rsidRPr="002750B3" w14:paraId="66330DA9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D56528" w14:textId="2BC425C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18968BD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7FAEE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6631DB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93792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9B716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5B85DF" w14:textId="53D85D66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22B679F" w14:textId="191C9DEA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2750B3" w14:paraId="0D8EFBF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9FFEE2" w14:textId="0721632B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480212E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9CB40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B2AD7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B6321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5AC26C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5836E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[0.827,1.056]</w:t>
            </w:r>
          </w:p>
        </w:tc>
        <w:tc>
          <w:tcPr>
            <w:tcW w:w="1701" w:type="dxa"/>
          </w:tcPr>
          <w:p w14:paraId="6B3FE70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[0.810,1.034]</w:t>
            </w:r>
          </w:p>
        </w:tc>
      </w:tr>
      <w:tr w:rsidR="00315508" w:rsidRPr="002750B3" w14:paraId="1F39A5A3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6424E4" w14:textId="6685A918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39E81E9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EA3F94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95D77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790EF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73FB58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23E4CA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[0.910,1.152]</w:t>
            </w:r>
          </w:p>
        </w:tc>
        <w:tc>
          <w:tcPr>
            <w:tcW w:w="1701" w:type="dxa"/>
          </w:tcPr>
          <w:p w14:paraId="660D170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[0.839,1.064]</w:t>
            </w:r>
          </w:p>
        </w:tc>
      </w:tr>
      <w:tr w:rsidR="00315508" w:rsidRPr="002750B3" w14:paraId="6E07AF72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94313D" w14:textId="2889EEE9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2D31AE8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0141D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946CCE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3061B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72247A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22DFA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[1.038,1.377]</w:t>
            </w:r>
          </w:p>
        </w:tc>
        <w:tc>
          <w:tcPr>
            <w:tcW w:w="1701" w:type="dxa"/>
          </w:tcPr>
          <w:p w14:paraId="09E9EBC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1.044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[0.906,1.203]</w:t>
            </w:r>
          </w:p>
        </w:tc>
      </w:tr>
      <w:tr w:rsidR="00315508" w:rsidRPr="002750B3" w14:paraId="69976E06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E2AD6A" w14:textId="4BBC0DEE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0E237ED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C6EFC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EA6D8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79B18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79BBFA9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14A4C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[1.128,1.488]</w:t>
            </w:r>
          </w:p>
        </w:tc>
        <w:tc>
          <w:tcPr>
            <w:tcW w:w="1701" w:type="dxa"/>
          </w:tcPr>
          <w:p w14:paraId="7C01BC0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1.033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[0.897,1.190]</w:t>
            </w:r>
          </w:p>
        </w:tc>
      </w:tr>
      <w:tr w:rsidR="00315508" w:rsidRPr="002750B3" w14:paraId="59D49F56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64C467" w14:textId="2C4ADEC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41CF96A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D392F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6B9985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17466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F4F22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FA8AF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[1.396,2.012]</w:t>
            </w:r>
          </w:p>
        </w:tc>
        <w:tc>
          <w:tcPr>
            <w:tcW w:w="1701" w:type="dxa"/>
          </w:tcPr>
          <w:p w14:paraId="55B347C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[0.977,1.417]</w:t>
            </w:r>
          </w:p>
        </w:tc>
      </w:tr>
      <w:tr w:rsidR="00315508" w:rsidRPr="002750B3" w14:paraId="71E7F780" w14:textId="77777777" w:rsidTr="002F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F1997B" w14:textId="707D4D25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6B99EB75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EAD74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E5258BF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2384EE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5AF8DE1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E2CE6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1.435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[1.188,1.733]</w:t>
            </w:r>
          </w:p>
        </w:tc>
        <w:tc>
          <w:tcPr>
            <w:tcW w:w="1701" w:type="dxa"/>
          </w:tcPr>
          <w:p w14:paraId="5A14FAD7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1.101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[0.909,1.334]</w:t>
            </w:r>
          </w:p>
        </w:tc>
      </w:tr>
      <w:tr w:rsidR="00315508" w:rsidRPr="002750B3" w14:paraId="73D516DE" w14:textId="77777777" w:rsidTr="002F42E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0ECAD4" w14:textId="74017643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2308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3188256C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106432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42E0A25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C0A4B8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7F7BFAC3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4FF576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60889BFD" w14:textId="77777777" w:rsidR="00315508" w:rsidRPr="002750B3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27CBBF25" w14:textId="7F7984A8" w:rsidR="00C10609" w:rsidRPr="002F42E2" w:rsidRDefault="00C10609" w:rsidP="00B6111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  <w:lang w:val="en-US"/>
        </w:rPr>
      </w:pPr>
    </w:p>
    <w:p w14:paraId="4E70C5E2" w14:textId="77777777" w:rsidR="00C10609" w:rsidRPr="002750B3" w:rsidRDefault="00C10609" w:rsidP="00B6111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</w:p>
    <w:p w14:paraId="4D63BB0D" w14:textId="25CD5D20" w:rsidR="00305644" w:rsidRDefault="00C10609" w:rsidP="002750B3">
      <w:pPr>
        <w:pStyle w:val="Caption"/>
        <w:keepNext/>
        <w:spacing w:after="0" w:line="240" w:lineRule="auto"/>
        <w:rPr>
          <w:rFonts w:asciiTheme="minorHAnsi" w:hAnsiTheme="minorHAnsi" w:cstheme="minorHAnsi"/>
        </w:rPr>
      </w:pPr>
      <w:r w:rsidRPr="002750B3">
        <w:rPr>
          <w:rFonts w:asciiTheme="minorHAnsi" w:hAnsiTheme="minorHAnsi" w:cstheme="minorHAnsi"/>
          <w:lang w:val="en-US"/>
        </w:rPr>
        <w:br w:type="page"/>
      </w:r>
    </w:p>
    <w:p w14:paraId="05261673" w14:textId="518DD421" w:rsidR="002750B3" w:rsidRDefault="002750B3" w:rsidP="002750B3">
      <w:pPr>
        <w:pStyle w:val="Caption"/>
        <w:keepNext/>
        <w:rPr>
          <w:rFonts w:asciiTheme="minorHAnsi" w:hAnsiTheme="minorHAnsi" w:cstheme="minorHAnsi"/>
        </w:rPr>
      </w:pPr>
      <w:bookmarkStart w:id="14" w:name="_Toc40102733"/>
      <w:r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10</w:t>
        </w:r>
      </w:fldSimple>
      <w:r>
        <w:t xml:space="preserve">: </w:t>
      </w:r>
      <w:r w:rsidRPr="002750B3">
        <w:rPr>
          <w:rFonts w:asciiTheme="minorHAnsi" w:hAnsiTheme="minorHAnsi" w:cstheme="minorHAnsi"/>
        </w:rPr>
        <w:t>Socioeconomic deprivation and risk of testing positive</w:t>
      </w:r>
      <w:bookmarkEnd w:id="14"/>
    </w:p>
    <w:tbl>
      <w:tblPr>
        <w:tblStyle w:val="PlainTable1"/>
        <w:tblW w:w="0" w:type="auto"/>
        <w:tblLayout w:type="fixed"/>
        <w:tblLook w:val="0000" w:firstRow="0" w:lastRow="0" w:firstColumn="0" w:lastColumn="0" w:noHBand="0" w:noVBand="0"/>
      </w:tblPr>
      <w:tblGrid>
        <w:gridCol w:w="3395"/>
        <w:gridCol w:w="1701"/>
        <w:gridCol w:w="1701"/>
        <w:gridCol w:w="1701"/>
        <w:gridCol w:w="1701"/>
        <w:gridCol w:w="1701"/>
        <w:gridCol w:w="1701"/>
      </w:tblGrid>
      <w:tr w:rsidR="002750B3" w:rsidRPr="00333FB5" w14:paraId="65CCC2B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63B4DF5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6C2A9455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896309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09A92850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7C48F3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70075B7B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4D6947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</w:tr>
      <w:tr w:rsidR="002750B3" w:rsidRPr="00333FB5" w14:paraId="1EFB4474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B563B2B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positive for SARS-CoV-2</w:t>
            </w:r>
          </w:p>
        </w:tc>
        <w:tc>
          <w:tcPr>
            <w:tcW w:w="1701" w:type="dxa"/>
          </w:tcPr>
          <w:p w14:paraId="3628E146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9570F9F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FF34C1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897C2D5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411A1C74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21C25506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449A93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DEAD99C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15AB1835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FCC5742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3C6D0C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23038AE" w14:textId="77777777" w:rsidR="002750B3" w:rsidRPr="00E52FBF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2750B3" w:rsidRPr="00333FB5" w14:paraId="3DF1FB3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87DD66E" w14:textId="16C0DA19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7E980DF4" w14:textId="0DA9D772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5C3B3C" w14:textId="6871EBBD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F592E5C" w14:textId="09AC9B39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5456CB" w14:textId="45AC0D78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D925548" w14:textId="7644C27E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DE7317" w14:textId="0CFEE79B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464A9B5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73F603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255B2C1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[0.653,1.057]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B86AB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[0.661,1.073]</w:t>
            </w:r>
          </w:p>
        </w:tc>
        <w:tc>
          <w:tcPr>
            <w:tcW w:w="1701" w:type="dxa"/>
          </w:tcPr>
          <w:p w14:paraId="7EE1E27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[0.643,1.042]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B8D03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[0.641,1.040]</w:t>
            </w:r>
          </w:p>
        </w:tc>
        <w:tc>
          <w:tcPr>
            <w:tcW w:w="1701" w:type="dxa"/>
          </w:tcPr>
          <w:p w14:paraId="5F1956D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[0.656,1.064]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25C6D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[0.631,1.021]</w:t>
            </w:r>
          </w:p>
        </w:tc>
      </w:tr>
      <w:tr w:rsidR="002750B3" w:rsidRPr="00333FB5" w14:paraId="3C48A45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7366C5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3DE80D1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[0.475,0.789]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4C0FD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[0.490,0.816]</w:t>
            </w:r>
          </w:p>
        </w:tc>
        <w:tc>
          <w:tcPr>
            <w:tcW w:w="1701" w:type="dxa"/>
          </w:tcPr>
          <w:p w14:paraId="2309749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[0.480,0.797]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C9AC0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[0.456,0.759]</w:t>
            </w:r>
          </w:p>
        </w:tc>
        <w:tc>
          <w:tcPr>
            <w:tcW w:w="1701" w:type="dxa"/>
          </w:tcPr>
          <w:p w14:paraId="1FD8673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[0.475,0.791]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FCCCC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[0.452,0.751]</w:t>
            </w:r>
          </w:p>
        </w:tc>
      </w:tr>
      <w:tr w:rsidR="002750B3" w:rsidRPr="00333FB5" w14:paraId="024BED3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9D48FD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7A9F11D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[0.450,0.740]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7BF35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[0.475,0.785]</w:t>
            </w:r>
          </w:p>
        </w:tc>
        <w:tc>
          <w:tcPr>
            <w:tcW w:w="1701" w:type="dxa"/>
          </w:tcPr>
          <w:p w14:paraId="05333E3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[0.478,0.792]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E706F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[0.428,0.702]</w:t>
            </w:r>
          </w:p>
        </w:tc>
        <w:tc>
          <w:tcPr>
            <w:tcW w:w="1701" w:type="dxa"/>
          </w:tcPr>
          <w:p w14:paraId="4F023D8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[0.450,0.745]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FED55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[0.439,0.724]</w:t>
            </w:r>
          </w:p>
        </w:tc>
      </w:tr>
      <w:tr w:rsidR="002750B3" w:rsidRPr="00333FB5" w14:paraId="25335D8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5D6F7D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12EEF62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[0.534,0.838]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66417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[0.575,0.910]</w:t>
            </w:r>
          </w:p>
        </w:tc>
        <w:tc>
          <w:tcPr>
            <w:tcW w:w="1701" w:type="dxa"/>
          </w:tcPr>
          <w:p w14:paraId="11EA190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[0.563,0.929]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CF986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[0.508,0.804]</w:t>
            </w:r>
          </w:p>
        </w:tc>
        <w:tc>
          <w:tcPr>
            <w:tcW w:w="1701" w:type="dxa"/>
          </w:tcPr>
          <w:p w14:paraId="2317A13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[0.533,0.849]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9041A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[0.510,0.847]</w:t>
            </w:r>
          </w:p>
        </w:tc>
      </w:tr>
      <w:tr w:rsidR="002750B3" w:rsidRPr="00333FB5" w14:paraId="0291178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E974D1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4D7672A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[0.966,1.480]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18788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[1.033,1.597]</w:t>
            </w:r>
          </w:p>
        </w:tc>
        <w:tc>
          <w:tcPr>
            <w:tcW w:w="1701" w:type="dxa"/>
          </w:tcPr>
          <w:p w14:paraId="49D5D94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[0.938,1.621]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FD054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[0.890,1.382]</w:t>
            </w:r>
          </w:p>
        </w:tc>
        <w:tc>
          <w:tcPr>
            <w:tcW w:w="1701" w:type="dxa"/>
          </w:tcPr>
          <w:p w14:paraId="24C167F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[0.942,1.467]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BF28E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[0.835,1.454]</w:t>
            </w:r>
          </w:p>
        </w:tc>
      </w:tr>
      <w:tr w:rsidR="002750B3" w:rsidRPr="00333FB5" w14:paraId="4924179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33FBE2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0F6EB58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2.207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[1.225,3.978]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3731A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2.337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[1.295,4.217]</w:t>
            </w:r>
          </w:p>
        </w:tc>
        <w:tc>
          <w:tcPr>
            <w:tcW w:w="1701" w:type="dxa"/>
          </w:tcPr>
          <w:p w14:paraId="5179525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2.206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[1.197,4.066]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59096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2.015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[1.113,3.648]</w:t>
            </w:r>
          </w:p>
        </w:tc>
        <w:tc>
          <w:tcPr>
            <w:tcW w:w="1701" w:type="dxa"/>
          </w:tcPr>
          <w:p w14:paraId="10C9C16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2.135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[1.180,3.864]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0D6D3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1.991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[1.075,3.687]</w:t>
            </w:r>
          </w:p>
        </w:tc>
      </w:tr>
      <w:tr w:rsidR="002750B3" w:rsidRPr="00333FB5" w14:paraId="601C8EE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8AB0888" w14:textId="7A9EEC55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2472EDC0" w14:textId="0CE5E83C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1795E5" w14:textId="1F2F226C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BDE6667" w14:textId="67B7BC79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0B730E" w14:textId="69AB9889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849C0D2" w14:textId="7C8DE575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76FEDF" w14:textId="650330D8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51CA2F5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2A2D7E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7C40DA2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[1.205,1.553]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FD2CC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[1.199,1.547]</w:t>
            </w:r>
          </w:p>
        </w:tc>
        <w:tc>
          <w:tcPr>
            <w:tcW w:w="1701" w:type="dxa"/>
          </w:tcPr>
          <w:p w14:paraId="31ACCEC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[1.389,1.816]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84758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[1.190,1.535]</w:t>
            </w:r>
          </w:p>
        </w:tc>
        <w:tc>
          <w:tcPr>
            <w:tcW w:w="1701" w:type="dxa"/>
          </w:tcPr>
          <w:p w14:paraId="6D9D13A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[1.188,1.546]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07F18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[1.349,1.777]</w:t>
            </w:r>
          </w:p>
        </w:tc>
      </w:tr>
      <w:tr w:rsidR="002750B3" w:rsidRPr="00333FB5" w14:paraId="512105D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487389B" w14:textId="7D304613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629372E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[0.756,1.550]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AB73D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[0.688,1.416]</w:t>
            </w:r>
          </w:p>
        </w:tc>
        <w:tc>
          <w:tcPr>
            <w:tcW w:w="1701" w:type="dxa"/>
          </w:tcPr>
          <w:p w14:paraId="4587BED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[0.691,1.421]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B23A9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[0.696,1.432]</w:t>
            </w:r>
          </w:p>
        </w:tc>
        <w:tc>
          <w:tcPr>
            <w:tcW w:w="1701" w:type="dxa"/>
          </w:tcPr>
          <w:p w14:paraId="677E9AE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[0.690,1.421]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0A81C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[0.690,1.420]</w:t>
            </w:r>
          </w:p>
        </w:tc>
      </w:tr>
      <w:tr w:rsidR="002750B3" w:rsidRPr="00333FB5" w14:paraId="2AC037C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AEA91A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13E3820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[0.396,0.991]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FF001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[0.381,0.955]</w:t>
            </w:r>
          </w:p>
        </w:tc>
        <w:tc>
          <w:tcPr>
            <w:tcW w:w="1701" w:type="dxa"/>
          </w:tcPr>
          <w:p w14:paraId="66B212E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[0.447,1.134]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8CA88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[0.403,1.012]</w:t>
            </w:r>
          </w:p>
        </w:tc>
        <w:tc>
          <w:tcPr>
            <w:tcW w:w="1701" w:type="dxa"/>
          </w:tcPr>
          <w:p w14:paraId="272AE14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[0.406,1.019]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10E8D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[0.464,1.179]</w:t>
            </w:r>
          </w:p>
        </w:tc>
      </w:tr>
      <w:tr w:rsidR="002750B3" w:rsidRPr="00333FB5" w14:paraId="6180588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B277F7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2551D35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[0.604,1.235]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25AC0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[0.597,1.219]</w:t>
            </w:r>
          </w:p>
        </w:tc>
        <w:tc>
          <w:tcPr>
            <w:tcW w:w="1701" w:type="dxa"/>
          </w:tcPr>
          <w:p w14:paraId="7344CF2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[0.587,1.198]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CBB96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[0.589,1.203]</w:t>
            </w:r>
          </w:p>
        </w:tc>
        <w:tc>
          <w:tcPr>
            <w:tcW w:w="1701" w:type="dxa"/>
          </w:tcPr>
          <w:p w14:paraId="6F945AB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[0.581,1.187]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69F8F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[0.575,1.173]</w:t>
            </w:r>
          </w:p>
        </w:tc>
      </w:tr>
      <w:tr w:rsidR="002750B3" w:rsidRPr="00333FB5" w14:paraId="2480ECF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3D0C2C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4ACD2BA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[0.475,0.955]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116E7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[0.449,0.901]</w:t>
            </w:r>
          </w:p>
        </w:tc>
        <w:tc>
          <w:tcPr>
            <w:tcW w:w="1701" w:type="dxa"/>
          </w:tcPr>
          <w:p w14:paraId="03C7337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[0.509,1.025]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0EB94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[0.479,0.965]</w:t>
            </w:r>
          </w:p>
        </w:tc>
        <w:tc>
          <w:tcPr>
            <w:tcW w:w="1701" w:type="dxa"/>
          </w:tcPr>
          <w:p w14:paraId="2BE65FC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[0.462,0.928]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F4918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[0.527,1.062]</w:t>
            </w:r>
          </w:p>
        </w:tc>
      </w:tr>
      <w:tr w:rsidR="002750B3" w:rsidRPr="00333FB5" w14:paraId="58ED5B7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110C88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7BE8DCD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[0.522,1.009]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6D3E7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[0.498,0.964]</w:t>
            </w:r>
          </w:p>
        </w:tc>
        <w:tc>
          <w:tcPr>
            <w:tcW w:w="1701" w:type="dxa"/>
          </w:tcPr>
          <w:p w14:paraId="0D01FAC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[0.486,0.942]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FE69D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[0.490,0.949]</w:t>
            </w:r>
          </w:p>
        </w:tc>
        <w:tc>
          <w:tcPr>
            <w:tcW w:w="1701" w:type="dxa"/>
          </w:tcPr>
          <w:p w14:paraId="7E2EB31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[0.490,0.948]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98973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[0.477,0.925]</w:t>
            </w:r>
          </w:p>
        </w:tc>
      </w:tr>
      <w:tr w:rsidR="002750B3" w:rsidRPr="00333FB5" w14:paraId="3FDABB2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4DAB93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75FFB29D" w14:textId="2F2A9DCE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74301C" w14:textId="18A2BC6D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D66A4C6" w14:textId="08C4FA90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CC0A7D" w14:textId="63F879D1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FBB069E" w14:textId="43DAB923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F9D7DB" w14:textId="66CC06D2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3B11D4C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54ADC2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63EB955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[0.511,0.918]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CDCD2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[0.491,0.879]</w:t>
            </w:r>
          </w:p>
        </w:tc>
        <w:tc>
          <w:tcPr>
            <w:tcW w:w="1701" w:type="dxa"/>
          </w:tcPr>
          <w:p w14:paraId="7545209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[0.502,0.900]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01557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[0.503,0.901]</w:t>
            </w:r>
          </w:p>
        </w:tc>
        <w:tc>
          <w:tcPr>
            <w:tcW w:w="1701" w:type="dxa"/>
          </w:tcPr>
          <w:p w14:paraId="6638B10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[0.491,0.880]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EC9B6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[0.506,0.907]</w:t>
            </w:r>
          </w:p>
        </w:tc>
      </w:tr>
      <w:tr w:rsidR="002750B3" w:rsidRPr="00333FB5" w14:paraId="715166F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61C5F0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7977A5F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[0.313,0.622]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2663D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0.428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[0.304,0.604]</w:t>
            </w:r>
          </w:p>
        </w:tc>
        <w:tc>
          <w:tcPr>
            <w:tcW w:w="1701" w:type="dxa"/>
          </w:tcPr>
          <w:p w14:paraId="21D240F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[0.319,0.636]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12632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[0.315,0.627]</w:t>
            </w:r>
          </w:p>
        </w:tc>
        <w:tc>
          <w:tcPr>
            <w:tcW w:w="1701" w:type="dxa"/>
          </w:tcPr>
          <w:p w14:paraId="4E727D7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0.435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[0.308,0.613]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446E8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[0.322,0.642]</w:t>
            </w:r>
          </w:p>
        </w:tc>
      </w:tr>
      <w:tr w:rsidR="002750B3" w:rsidRPr="00333FB5" w14:paraId="2AD3423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AE812D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14274E0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[0.399,0.912]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E8EB1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0.526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[0.347,0.797]</w:t>
            </w:r>
          </w:p>
        </w:tc>
        <w:tc>
          <w:tcPr>
            <w:tcW w:w="1701" w:type="dxa"/>
          </w:tcPr>
          <w:p w14:paraId="7C8F799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[0.413,0.953]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38847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[0.391,0.901]</w:t>
            </w:r>
          </w:p>
        </w:tc>
        <w:tc>
          <w:tcPr>
            <w:tcW w:w="1701" w:type="dxa"/>
          </w:tcPr>
          <w:p w14:paraId="3E3E0D8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[0.383,0.883]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993D5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[0.446,1.032]</w:t>
            </w:r>
          </w:p>
        </w:tc>
      </w:tr>
      <w:tr w:rsidR="002750B3" w:rsidRPr="00333FB5" w14:paraId="3083F7E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A1264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124759C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[0.399,0.787]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4AE54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[0.383,0.757]</w:t>
            </w:r>
          </w:p>
        </w:tc>
        <w:tc>
          <w:tcPr>
            <w:tcW w:w="1701" w:type="dxa"/>
          </w:tcPr>
          <w:p w14:paraId="124BB0E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[0.400,0.791]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CEB0B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[0.390,0.770]</w:t>
            </w:r>
          </w:p>
        </w:tc>
        <w:tc>
          <w:tcPr>
            <w:tcW w:w="1701" w:type="dxa"/>
          </w:tcPr>
          <w:p w14:paraId="205F113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[0.384,0.758]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231FB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[0.400,0.791]</w:t>
            </w:r>
          </w:p>
        </w:tc>
      </w:tr>
      <w:tr w:rsidR="002750B3" w:rsidRPr="00333FB5" w14:paraId="4E89554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1C97BA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3998CA3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[0.663,1.198]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92B46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[0.648,1.170]</w:t>
            </w:r>
          </w:p>
        </w:tc>
        <w:tc>
          <w:tcPr>
            <w:tcW w:w="1701" w:type="dxa"/>
          </w:tcPr>
          <w:p w14:paraId="582019D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[0.652,1.178]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8BB34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[0.641,1.158]</w:t>
            </w:r>
          </w:p>
        </w:tc>
        <w:tc>
          <w:tcPr>
            <w:tcW w:w="1701" w:type="dxa"/>
          </w:tcPr>
          <w:p w14:paraId="2468AB4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[0.649,1.172]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7F23B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[0.638,1.153]</w:t>
            </w:r>
          </w:p>
        </w:tc>
      </w:tr>
      <w:tr w:rsidR="002750B3" w:rsidRPr="00333FB5" w14:paraId="4A20D87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98868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476E338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[0.742,1.304]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BA876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[0.730,1.282]</w:t>
            </w:r>
          </w:p>
        </w:tc>
        <w:tc>
          <w:tcPr>
            <w:tcW w:w="1701" w:type="dxa"/>
          </w:tcPr>
          <w:p w14:paraId="33E91BF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[0.708,1.244]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E37AC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[0.721,1.267]</w:t>
            </w:r>
          </w:p>
        </w:tc>
        <w:tc>
          <w:tcPr>
            <w:tcW w:w="1701" w:type="dxa"/>
          </w:tcPr>
          <w:p w14:paraId="01E9CAC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[0.714,1.253]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16289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[0.691,1.216]</w:t>
            </w:r>
          </w:p>
        </w:tc>
      </w:tr>
      <w:tr w:rsidR="002750B3" w:rsidRPr="00333FB5" w14:paraId="50480C3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91D3E5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21EE6D8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[0.539,1.090]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EC6B3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[0.535,1.080]</w:t>
            </w:r>
          </w:p>
        </w:tc>
        <w:tc>
          <w:tcPr>
            <w:tcW w:w="1701" w:type="dxa"/>
          </w:tcPr>
          <w:p w14:paraId="52D93BD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[0.542,1.097]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DACAA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[0.521,1.054]</w:t>
            </w:r>
          </w:p>
        </w:tc>
        <w:tc>
          <w:tcPr>
            <w:tcW w:w="1701" w:type="dxa"/>
          </w:tcPr>
          <w:p w14:paraId="4E9C5C8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[0.522,1.055]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9773F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[0.524,1.060]</w:t>
            </w:r>
          </w:p>
        </w:tc>
      </w:tr>
      <w:tr w:rsidR="002750B3" w:rsidRPr="00333FB5" w14:paraId="283340A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70A6DA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661CA1C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[0.627,1.140]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77963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[0.517,0.960]</w:t>
            </w:r>
          </w:p>
        </w:tc>
        <w:tc>
          <w:tcPr>
            <w:tcW w:w="1701" w:type="dxa"/>
          </w:tcPr>
          <w:p w14:paraId="4DCB12B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[0.588,1.097]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9A338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[0.555,1.034]</w:t>
            </w:r>
          </w:p>
        </w:tc>
        <w:tc>
          <w:tcPr>
            <w:tcW w:w="1701" w:type="dxa"/>
          </w:tcPr>
          <w:p w14:paraId="70B7803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[0.549,1.022]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BF4E7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[0.611,1.141]</w:t>
            </w:r>
          </w:p>
        </w:tc>
      </w:tr>
      <w:tr w:rsidR="002750B3" w:rsidRPr="00333FB5" w14:paraId="2510C34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144B47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53CD0D7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[0.777,1.380]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8AFB0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[0.633,1.137]</w:t>
            </w:r>
          </w:p>
        </w:tc>
        <w:tc>
          <w:tcPr>
            <w:tcW w:w="1701" w:type="dxa"/>
          </w:tcPr>
          <w:p w14:paraId="7ACC2E9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[0.707,1.274]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24B0A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[0.669,1.204]</w:t>
            </w:r>
          </w:p>
        </w:tc>
        <w:tc>
          <w:tcPr>
            <w:tcW w:w="1701" w:type="dxa"/>
          </w:tcPr>
          <w:p w14:paraId="489A918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[0.665,1.197]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CD8FC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[0.726,1.311]</w:t>
            </w:r>
          </w:p>
        </w:tc>
      </w:tr>
      <w:tr w:rsidR="002750B3" w:rsidRPr="00333FB5" w14:paraId="26355A4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F20E88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7C85DD3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[0.633,1.177]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851E3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[0.549,1.031]</w:t>
            </w:r>
          </w:p>
        </w:tc>
        <w:tc>
          <w:tcPr>
            <w:tcW w:w="1701" w:type="dxa"/>
          </w:tcPr>
          <w:p w14:paraId="2BE5E31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[0.555,1.041]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46273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[0.554,1.042]</w:t>
            </w:r>
          </w:p>
        </w:tc>
        <w:tc>
          <w:tcPr>
            <w:tcW w:w="1701" w:type="dxa"/>
          </w:tcPr>
          <w:p w14:paraId="775B9A2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[0.545,1.023]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36ED2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[0.548,1.031]</w:t>
            </w:r>
          </w:p>
        </w:tc>
      </w:tr>
      <w:tr w:rsidR="002750B3" w:rsidRPr="00333FB5" w14:paraId="480E6E2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7D4E620" w14:textId="114E03B4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6D8D4A64" w14:textId="5F5ADF22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6BC654" w14:textId="71D17B5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1A462DA" w14:textId="17E9F56F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7112F9" w14:textId="1C7C5735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EF1A2C4" w14:textId="1460202B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FDF78B" w14:textId="231A1989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5081498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CA3D1A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63AE386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[0.926,1.408]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B6875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[0.924,1.406]</w:t>
            </w:r>
          </w:p>
        </w:tc>
        <w:tc>
          <w:tcPr>
            <w:tcW w:w="1701" w:type="dxa"/>
          </w:tcPr>
          <w:p w14:paraId="4E729F6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[0.893,1.360]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59C58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[0.907,1.380]</w:t>
            </w:r>
          </w:p>
        </w:tc>
        <w:tc>
          <w:tcPr>
            <w:tcW w:w="1701" w:type="dxa"/>
          </w:tcPr>
          <w:p w14:paraId="74FB8BB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[0.896,1.364]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2C6DE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[0.871,1.327]</w:t>
            </w:r>
          </w:p>
        </w:tc>
      </w:tr>
      <w:tr w:rsidR="002750B3" w:rsidRPr="00333FB5" w14:paraId="34EC161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AEF923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23C8583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1.396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[1.140,1.709]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EC02F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[1.122,1.684]</w:t>
            </w:r>
          </w:p>
        </w:tc>
        <w:tc>
          <w:tcPr>
            <w:tcW w:w="1701" w:type="dxa"/>
          </w:tcPr>
          <w:p w14:paraId="143B0CF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[1.018,1.531]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6DE30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[1.063,1.596]</w:t>
            </w:r>
          </w:p>
        </w:tc>
        <w:tc>
          <w:tcPr>
            <w:tcW w:w="1701" w:type="dxa"/>
          </w:tcPr>
          <w:p w14:paraId="6AAC832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[1.052,1.578]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312F2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[0.961,1.445]</w:t>
            </w:r>
          </w:p>
        </w:tc>
      </w:tr>
      <w:tr w:rsidR="002750B3" w:rsidRPr="00333FB5" w14:paraId="465638F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01909B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3B96674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2.186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[1.798,2.657]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04F8A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2.019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[1.656,2.462]</w:t>
            </w:r>
          </w:p>
        </w:tc>
        <w:tc>
          <w:tcPr>
            <w:tcW w:w="1701" w:type="dxa"/>
          </w:tcPr>
          <w:p w14:paraId="1DC484D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[1.251,1.907]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2952A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1.748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[1.430,2.137]</w:t>
            </w:r>
          </w:p>
        </w:tc>
        <w:tc>
          <w:tcPr>
            <w:tcW w:w="1701" w:type="dxa"/>
          </w:tcPr>
          <w:p w14:paraId="2755622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1.739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[1.421,2.128]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A371E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[1.122,1.714]</w:t>
            </w:r>
          </w:p>
        </w:tc>
      </w:tr>
      <w:tr w:rsidR="002750B3" w:rsidRPr="00333FB5" w14:paraId="68D0500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4D4011E" w14:textId="00E0303C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043BCE3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63DB32" w14:textId="63330C26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2DCC941" w14:textId="38F0110E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21B661" w14:textId="43F4228B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75E7310" w14:textId="6A26B19B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71261F" w14:textId="4B3674D6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444A33E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A9ACB1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3F6D6A0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89450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[0.953,1.938]</w:t>
            </w:r>
          </w:p>
        </w:tc>
        <w:tc>
          <w:tcPr>
            <w:tcW w:w="1701" w:type="dxa"/>
          </w:tcPr>
          <w:p w14:paraId="2429865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[0.859,1.749]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129F6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[0.934,1.899]</w:t>
            </w:r>
          </w:p>
        </w:tc>
        <w:tc>
          <w:tcPr>
            <w:tcW w:w="1701" w:type="dxa"/>
          </w:tcPr>
          <w:p w14:paraId="2D7AF5C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[0.921,1.876]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34DE8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[0.845,1.725]</w:t>
            </w:r>
          </w:p>
        </w:tc>
      </w:tr>
      <w:tr w:rsidR="002750B3" w:rsidRPr="00333FB5" w14:paraId="1EB7B00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DB590E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698527B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52697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[0.643,1.500]</w:t>
            </w:r>
          </w:p>
        </w:tc>
        <w:tc>
          <w:tcPr>
            <w:tcW w:w="1701" w:type="dxa"/>
          </w:tcPr>
          <w:p w14:paraId="58A57C2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[0.688,1.623]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98062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[0.642,1.491]</w:t>
            </w:r>
          </w:p>
        </w:tc>
        <w:tc>
          <w:tcPr>
            <w:tcW w:w="1701" w:type="dxa"/>
          </w:tcPr>
          <w:p w14:paraId="663021C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[0.623,1.454]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8C26C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[0.664,1.556]</w:t>
            </w:r>
          </w:p>
        </w:tc>
      </w:tr>
      <w:tr w:rsidR="002750B3" w:rsidRPr="00333FB5" w14:paraId="503D4F2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7E9B8D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2C63F87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3F3B6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[0.453,2.307]</w:t>
            </w:r>
          </w:p>
        </w:tc>
        <w:tc>
          <w:tcPr>
            <w:tcW w:w="1701" w:type="dxa"/>
          </w:tcPr>
          <w:p w14:paraId="1ED6C04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[0.424,2.165]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9B1FD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[0.438,2.234]</w:t>
            </w:r>
          </w:p>
        </w:tc>
        <w:tc>
          <w:tcPr>
            <w:tcW w:w="1701" w:type="dxa"/>
          </w:tcPr>
          <w:p w14:paraId="6D2034F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[0.423,2.160]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9DEA9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[0.407,2.090]</w:t>
            </w:r>
          </w:p>
        </w:tc>
      </w:tr>
      <w:tr w:rsidR="002750B3" w:rsidRPr="00333FB5" w14:paraId="512C9B4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B11D8F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56BD611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433FC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2.071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[1.378,3.112]</w:t>
            </w:r>
          </w:p>
        </w:tc>
        <w:tc>
          <w:tcPr>
            <w:tcW w:w="1701" w:type="dxa"/>
          </w:tcPr>
          <w:p w14:paraId="40F339A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1.891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[1.243,2.876]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F836A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1.860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[1.234,2.804]</w:t>
            </w:r>
          </w:p>
        </w:tc>
        <w:tc>
          <w:tcPr>
            <w:tcW w:w="1701" w:type="dxa"/>
          </w:tcPr>
          <w:p w14:paraId="465677B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1.902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[1.263,2.863]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3BA4C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1.750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[1.150,2.662]</w:t>
            </w:r>
          </w:p>
        </w:tc>
      </w:tr>
      <w:tr w:rsidR="002750B3" w:rsidRPr="00333FB5" w14:paraId="6E6E0D6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74E469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50F7E1F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A5381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2.622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[1.821,3.775]</w:t>
            </w:r>
          </w:p>
        </w:tc>
        <w:tc>
          <w:tcPr>
            <w:tcW w:w="1701" w:type="dxa"/>
          </w:tcPr>
          <w:p w14:paraId="6D64D4D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2.050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[1.388,3.029]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4729A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2.482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[1.721,3.578]</w:t>
            </w:r>
          </w:p>
        </w:tc>
        <w:tc>
          <w:tcPr>
            <w:tcW w:w="1701" w:type="dxa"/>
          </w:tcPr>
          <w:p w14:paraId="5516DAB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2.305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[1.594,3.333]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D27F6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1.923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[1.303,2.840]</w:t>
            </w:r>
          </w:p>
        </w:tc>
      </w:tr>
      <w:tr w:rsidR="002750B3" w:rsidRPr="00333FB5" w14:paraId="3260FDC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F04D56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477A9D1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EA483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[0.349,3.544]</w:t>
            </w:r>
          </w:p>
        </w:tc>
        <w:tc>
          <w:tcPr>
            <w:tcW w:w="1701" w:type="dxa"/>
          </w:tcPr>
          <w:p w14:paraId="47E02D6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[0.349,3.566]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3BC68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[0.360,3.646]</w:t>
            </w:r>
          </w:p>
        </w:tc>
        <w:tc>
          <w:tcPr>
            <w:tcW w:w="1701" w:type="dxa"/>
          </w:tcPr>
          <w:p w14:paraId="563CF72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[0.371,3.759]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E2443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[0.386,3.929]</w:t>
            </w:r>
          </w:p>
        </w:tc>
      </w:tr>
      <w:tr w:rsidR="002750B3" w:rsidRPr="00333FB5" w14:paraId="620F559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F3991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15443E1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0E466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[1.076,3.063]</w:t>
            </w:r>
          </w:p>
        </w:tc>
        <w:tc>
          <w:tcPr>
            <w:tcW w:w="1701" w:type="dxa"/>
          </w:tcPr>
          <w:p w14:paraId="1CAECB2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[0.856,2.533]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B4A82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1.702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[1.009,2.872]</w:t>
            </w:r>
          </w:p>
        </w:tc>
        <w:tc>
          <w:tcPr>
            <w:tcW w:w="1701" w:type="dxa"/>
          </w:tcPr>
          <w:p w14:paraId="45A3CC3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[0.940,2.662]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DE311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[0.810,2.359]</w:t>
            </w:r>
          </w:p>
        </w:tc>
      </w:tr>
      <w:tr w:rsidR="002750B3" w:rsidRPr="00333FB5" w14:paraId="6ACA8C2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15462B2" w14:textId="2E9AD952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1D5B076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37D1DC" w14:textId="7493039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07AC94A" w14:textId="0AED69C5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88EE4E" w14:textId="71BEA708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D2AF8AF" w14:textId="34DE7D4D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931CF4" w14:textId="1737D5D1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692449E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76F103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7ACD6D8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F0081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[0.798,1.431]</w:t>
            </w:r>
          </w:p>
        </w:tc>
        <w:tc>
          <w:tcPr>
            <w:tcW w:w="1701" w:type="dxa"/>
          </w:tcPr>
          <w:p w14:paraId="54736D2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[0.721,1.355]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2ED18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[0.817,1.469]</w:t>
            </w:r>
          </w:p>
        </w:tc>
        <w:tc>
          <w:tcPr>
            <w:tcW w:w="1701" w:type="dxa"/>
          </w:tcPr>
          <w:p w14:paraId="7E29CF0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[0.806,1.453]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F86AC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[0.743,1.392]</w:t>
            </w:r>
          </w:p>
        </w:tc>
      </w:tr>
      <w:tr w:rsidR="002750B3" w:rsidRPr="00333FB5" w14:paraId="33D53B9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033E9F4" w14:textId="4BD62AFF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52A2F09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F568A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BC187F" w14:textId="651F7ED9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048D7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B3D31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B5F06C" w14:textId="639F8F3E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503D368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65D1B2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0CE8741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B9D7D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09B26C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[0.783,1.114]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2AA26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A5905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9FB05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[0.792,1.126]</w:t>
            </w:r>
          </w:p>
        </w:tc>
      </w:tr>
      <w:tr w:rsidR="002750B3" w:rsidRPr="00333FB5" w14:paraId="6091493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760A33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31616EB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E102C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344AC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[0.881,1.357]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25C73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158F47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A7E88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[0.874,1.346]</w:t>
            </w:r>
          </w:p>
        </w:tc>
      </w:tr>
      <w:tr w:rsidR="002750B3" w:rsidRPr="00333FB5" w14:paraId="12F1D00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0B24F5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139ABBB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1F04D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B086A0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1.267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[1.028,1.561]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D8F09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931E3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FBB8E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[1.046,1.586]</w:t>
            </w:r>
          </w:p>
        </w:tc>
      </w:tr>
      <w:tr w:rsidR="002750B3" w:rsidRPr="00333FB5" w14:paraId="18CC635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1C6B9BE" w14:textId="3FF840A5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1FD08B0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71B58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4DC1CE" w14:textId="7399E276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10B36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8C07A9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2D02AC" w14:textId="7D66311D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08D8FF2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40AE44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60E561E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EA6FA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EC9459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[0.927,1.499]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804E8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750AD2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0FF93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[0.879,1.425]</w:t>
            </w:r>
          </w:p>
        </w:tc>
      </w:tr>
      <w:tr w:rsidR="002750B3" w:rsidRPr="00333FB5" w14:paraId="51D053F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7C1A09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2A3B5CE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68212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FCB913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[0.945,1.372]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8F5EA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A2ED47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99514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[0.867,1.263]</w:t>
            </w:r>
          </w:p>
        </w:tc>
      </w:tr>
      <w:tr w:rsidR="002750B3" w:rsidRPr="00333FB5" w14:paraId="5EDC1B1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032A4B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71E4F25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31DDD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F18E3E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[1.061,1.631]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EC5B4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E759EE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5D2EE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[0.957,1.477]</w:t>
            </w:r>
          </w:p>
        </w:tc>
      </w:tr>
      <w:tr w:rsidR="002750B3" w:rsidRPr="00333FB5" w14:paraId="39DF74B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D07574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5DAB510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50290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E43915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1.681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[1.378,2.052]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2BAA9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3C69F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B97C3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[1.188,1.794]</w:t>
            </w:r>
          </w:p>
        </w:tc>
      </w:tr>
      <w:tr w:rsidR="002750B3" w:rsidRPr="00333FB5" w14:paraId="4D087A6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C8E755D" w14:textId="263F76B2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1039508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D3C39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402F1DD" w14:textId="7B6B0455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0570B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C3287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F4A91D" w14:textId="2A636519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0C1B940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94BA19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4583339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5DF20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019F04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[1.118,1.648]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23741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12954D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A8CF0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[0.999,1.477]</w:t>
            </w:r>
          </w:p>
        </w:tc>
      </w:tr>
      <w:tr w:rsidR="002750B3" w:rsidRPr="00333FB5" w14:paraId="639BDE1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90B2292" w14:textId="1CD6BCE7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5B39F3D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4C267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96BA4C0" w14:textId="6ABEDBC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9C429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B2DFA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3B4391" w14:textId="6C4731A6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068D1A7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DA46FC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5860E11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A7E10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E70DA2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[0.543,0.889]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6DF9B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8128CE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B400B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[0.558,0.914]</w:t>
            </w:r>
          </w:p>
        </w:tc>
      </w:tr>
      <w:tr w:rsidR="002750B3" w:rsidRPr="00333FB5" w14:paraId="336B6BA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E3C3B56" w14:textId="3EB63B4C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17BD4DB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5B993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9126345" w14:textId="386ECEF9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772B0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BB7B8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7E8971" w14:textId="3C477BEF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76D52734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B0D909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127140D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D1F46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996A3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[1.257,1.956]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8C50D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061CE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907B4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[1.171,1.823]</w:t>
            </w:r>
          </w:p>
        </w:tc>
      </w:tr>
      <w:tr w:rsidR="002750B3" w:rsidRPr="00333FB5" w14:paraId="5044157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A4DF7B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4C26059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B2772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E93186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[0.798,2.076]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1CB29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FD00B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1016B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[0.761,1.978]</w:t>
            </w:r>
          </w:p>
        </w:tc>
      </w:tr>
      <w:tr w:rsidR="002750B3" w:rsidRPr="00333FB5" w14:paraId="3653E45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EF9404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1B24359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28D27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41F460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2.418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[1.772,3.300]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CE146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2F133B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59E93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[1.095,2.105]</w:t>
            </w:r>
          </w:p>
        </w:tc>
      </w:tr>
      <w:tr w:rsidR="002750B3" w:rsidRPr="00333FB5" w14:paraId="2991E77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B6C2B9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0FD0D9A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39E1E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99C7B1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[0.577,1.718]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2BEEB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7719A9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44E1A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[0.542,1.615]</w:t>
            </w:r>
          </w:p>
        </w:tc>
      </w:tr>
      <w:tr w:rsidR="002750B3" w:rsidRPr="00333FB5" w14:paraId="73FFD77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D69766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31F033C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FEEB0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C8C2D6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[0.782,2.554]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B7E1C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5C683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166A7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[0.766,2.502]</w:t>
            </w:r>
          </w:p>
        </w:tc>
      </w:tr>
      <w:tr w:rsidR="002750B3" w:rsidRPr="00333FB5" w14:paraId="567DEC9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8FA91FB" w14:textId="6B4EF84C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7FBF0D3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6BF32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B5C84F9" w14:textId="128EB0FD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6621D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2C353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01E369" w14:textId="3843B1F8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1FDC8EC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7EB291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539419F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B504E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28ADD0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[1.288,1.978]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4E22C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99AA0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1BB43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[1.294,1.986]</w:t>
            </w:r>
          </w:p>
        </w:tc>
      </w:tr>
      <w:tr w:rsidR="002750B3" w:rsidRPr="00333FB5" w14:paraId="75B2893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B5D123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6C90F09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69DF3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BA41FA8" w14:textId="535E1683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5F6D77" w14:textId="1B9C3AD2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71F72467" w14:textId="24C7AF49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3C69C5" w14:textId="5B9280EC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51267BE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D46532D" w14:textId="12647A41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6DF1C3A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ECDE5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01AEB27" w14:textId="3630CFD5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BC038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DFE2A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07ED46" w14:textId="24521E50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7774245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C6B64B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4F02C11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B6E46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E64203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4.799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[3.954,5.823]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35136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35670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BD410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4.753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[3.915,5.771]</w:t>
            </w:r>
          </w:p>
        </w:tc>
      </w:tr>
      <w:tr w:rsidR="002750B3" w:rsidRPr="00333FB5" w14:paraId="4697753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DA43C4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60A89CF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9BC77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640F2FB" w14:textId="24402AB7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B66898" w14:textId="299A5271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34D747CA" w14:textId="7ED76DC0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E9EF8B" w14:textId="4CB36481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015AD86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B77E6DE" w14:textId="1C5876E3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01E0951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C5316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B06362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5799C7" w14:textId="48B45618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3B368F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CFC23A" w14:textId="449BA9EE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6582C8D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52CBD2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7060B9C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C34F3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C292E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8B4C7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[1.009,1.381]</w:t>
            </w:r>
          </w:p>
        </w:tc>
        <w:tc>
          <w:tcPr>
            <w:tcW w:w="1701" w:type="dxa"/>
          </w:tcPr>
          <w:p w14:paraId="5600435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238A7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[0.983,1.349]</w:t>
            </w:r>
          </w:p>
        </w:tc>
      </w:tr>
      <w:tr w:rsidR="002750B3" w:rsidRPr="00333FB5" w14:paraId="4C15559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560F936" w14:textId="7FB123DE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5445838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D3B60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F9DD5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AC3290" w14:textId="11CE2F51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61C726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5D2305" w14:textId="6AF8ED46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38EB29A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981C63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329F157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06262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F2966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8117B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[0.882,1.246]</w:t>
            </w:r>
          </w:p>
        </w:tc>
        <w:tc>
          <w:tcPr>
            <w:tcW w:w="1701" w:type="dxa"/>
          </w:tcPr>
          <w:p w14:paraId="367835C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B2F84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[0.854,1.206]</w:t>
            </w:r>
          </w:p>
        </w:tc>
      </w:tr>
      <w:tr w:rsidR="002750B3" w:rsidRPr="00333FB5" w14:paraId="00DD0CA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0AA13E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07C996A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A4439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7C15B3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D5D7C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[1.040,1.550]</w:t>
            </w:r>
          </w:p>
        </w:tc>
        <w:tc>
          <w:tcPr>
            <w:tcW w:w="1701" w:type="dxa"/>
          </w:tcPr>
          <w:p w14:paraId="29C4A67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34138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[0.957,1.433]</w:t>
            </w:r>
          </w:p>
        </w:tc>
      </w:tr>
      <w:tr w:rsidR="002750B3" w:rsidRPr="00333FB5" w14:paraId="324E03C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B3A9BD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527A2E2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4A3ED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5913A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5294F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[1.158,1.869]</w:t>
            </w:r>
          </w:p>
        </w:tc>
        <w:tc>
          <w:tcPr>
            <w:tcW w:w="1701" w:type="dxa"/>
          </w:tcPr>
          <w:p w14:paraId="762A08F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A6FD3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[1.025,1.666]</w:t>
            </w:r>
          </w:p>
        </w:tc>
      </w:tr>
      <w:tr w:rsidR="002750B3" w:rsidRPr="00333FB5" w14:paraId="6EB000B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5F38B0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1B28C1E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A30C8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B24D34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C995F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[1.138,2.046]</w:t>
            </w:r>
          </w:p>
        </w:tc>
        <w:tc>
          <w:tcPr>
            <w:tcW w:w="1701" w:type="dxa"/>
          </w:tcPr>
          <w:p w14:paraId="068B22C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C15A4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[0.965,1.742]</w:t>
            </w:r>
          </w:p>
        </w:tc>
      </w:tr>
      <w:tr w:rsidR="002750B3" w:rsidRPr="00333FB5" w14:paraId="279CBCA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1179663" w14:textId="6D5D13DD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30F1393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2BF5E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E8658D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0C1957" w14:textId="02CF82D5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234C63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A615BD" w14:textId="7F37014F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254D4AA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2FD884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1361646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54C89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1A0EDA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CAD9F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[0.855,1.302]</w:t>
            </w:r>
          </w:p>
        </w:tc>
        <w:tc>
          <w:tcPr>
            <w:tcW w:w="1701" w:type="dxa"/>
          </w:tcPr>
          <w:p w14:paraId="6219BE7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ABAE6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[0.806,1.228]</w:t>
            </w:r>
          </w:p>
        </w:tc>
      </w:tr>
      <w:tr w:rsidR="002750B3" w:rsidRPr="00333FB5" w14:paraId="518941E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134CD5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01B66E0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A8D4B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F480B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F9D07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[1.085,1.749]</w:t>
            </w:r>
          </w:p>
        </w:tc>
        <w:tc>
          <w:tcPr>
            <w:tcW w:w="1701" w:type="dxa"/>
          </w:tcPr>
          <w:p w14:paraId="75BFD1C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DFA9F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[0.945,1.546]</w:t>
            </w:r>
          </w:p>
        </w:tc>
      </w:tr>
      <w:tr w:rsidR="002750B3" w:rsidRPr="00333FB5" w14:paraId="65C508B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9B2F3F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014646E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1A4B7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CE7F6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FB8AD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1.962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[1.435,2.682]</w:t>
            </w:r>
          </w:p>
        </w:tc>
        <w:tc>
          <w:tcPr>
            <w:tcW w:w="1701" w:type="dxa"/>
          </w:tcPr>
          <w:p w14:paraId="4C095EE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8B6C4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[1.142,2.230]</w:t>
            </w:r>
          </w:p>
        </w:tc>
      </w:tr>
      <w:tr w:rsidR="002750B3" w:rsidRPr="00333FB5" w14:paraId="412C7B0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2EC9EDC" w14:textId="2DC130DF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5A974F3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C6BD0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4EC3C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B8BA0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C55C2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1.873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[0.833,4.210]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6C6A0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[0.810,4.067]</w:t>
            </w:r>
          </w:p>
        </w:tc>
      </w:tr>
      <w:tr w:rsidR="002750B3" w:rsidRPr="00333FB5" w14:paraId="3D789DB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279091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585DDA9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97D80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466F9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33A37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11C047" w14:textId="5DCF4EB8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0A2D4C" w14:textId="6018BB28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4C007D2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7475EE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6810B38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C5678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21026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650B6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72F87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[1.091,1.531]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B2876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[1.049,1.475]</w:t>
            </w:r>
          </w:p>
        </w:tc>
      </w:tr>
      <w:tr w:rsidR="002750B3" w:rsidRPr="00333FB5" w14:paraId="6FB623B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9CD8CF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6DA4E29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95FAB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C1524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7DF59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43512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1.795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[1.506,2.139]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8C76C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1.536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[1.278,1.847]</w:t>
            </w:r>
          </w:p>
        </w:tc>
      </w:tr>
      <w:tr w:rsidR="002750B3" w:rsidRPr="00333FB5" w14:paraId="177D815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985C2E8" w14:textId="404BD610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5B930F6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C3BDF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5A64E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DD94A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9DE235" w14:textId="7AFE30D5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FBBC8F" w14:textId="2D5217CC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551D5F1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4D85DD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3B95F75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3FDCA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0147D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2DD40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92C07F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[1.256,1.666]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3AF03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[1.169,1.557]</w:t>
            </w:r>
          </w:p>
        </w:tc>
      </w:tr>
      <w:tr w:rsidR="002750B3" w:rsidRPr="00333FB5" w14:paraId="5195079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2D5E6A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42FE3A5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119CE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4BD670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26E70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C794C0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[1.027,1.590]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65D47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[0.885,1.395]</w:t>
            </w:r>
          </w:p>
        </w:tc>
      </w:tr>
      <w:tr w:rsidR="002750B3" w:rsidRPr="00333FB5" w14:paraId="7C3D1EB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D50F954" w14:textId="73B010FA" w:rsidR="002750B3" w:rsidRPr="00333FB5" w:rsidRDefault="00315508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2750B3"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067A04A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122FA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BBB69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59C32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9FD33C" w14:textId="408840A8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775D25" w14:textId="1BD27094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750B3" w:rsidRPr="00333FB5" w14:paraId="29486A3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FCF6CB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638B024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E3F89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2C3E68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6EF18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B349BE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[0.798,1.229]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4D371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[0.772,1.189]</w:t>
            </w:r>
          </w:p>
        </w:tc>
      </w:tr>
      <w:tr w:rsidR="002750B3" w:rsidRPr="00333FB5" w14:paraId="77C4118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A1FA48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0AF7EC79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37831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AE19B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1CAEE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16EF40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1.195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[0.975,1.465]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9503E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[0.898,1.357]</w:t>
            </w:r>
          </w:p>
        </w:tc>
      </w:tr>
      <w:tr w:rsidR="002750B3" w:rsidRPr="00333FB5" w14:paraId="6C3C61C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7E0787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397AA87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9E271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4E5DD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73F68D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3C63E1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1.439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[1.134,1.827]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48BB0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[0.999,1.616]</w:t>
            </w:r>
          </w:p>
        </w:tc>
      </w:tr>
      <w:tr w:rsidR="002750B3" w:rsidRPr="00333FB5" w14:paraId="60D2D83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380AFE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5AE997EC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76127F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B0833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A63F6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DB204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1.344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[1.054,1.714]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71C65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1.107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[0.863,1.419]</w:t>
            </w:r>
          </w:p>
        </w:tc>
      </w:tr>
      <w:tr w:rsidR="002750B3" w:rsidRPr="00333FB5" w14:paraId="62A376E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3BC887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42CB638B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B6951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A81E1F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C71920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1BAA47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1.921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[1.422,2.594]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6054D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1.461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[1.074,1.987]</w:t>
            </w:r>
          </w:p>
        </w:tc>
      </w:tr>
      <w:tr w:rsidR="002750B3" w:rsidRPr="00333FB5" w14:paraId="0656A17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4162C2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51A7B325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908562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59CC81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074AC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ACC8CE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1.626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[1.206,2.191]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478218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1.293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[0.953,1.754]</w:t>
            </w:r>
          </w:p>
        </w:tc>
      </w:tr>
      <w:tr w:rsidR="002750B3" w:rsidRPr="00333FB5" w14:paraId="4528184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47D4EC3" w14:textId="77777777" w:rsidR="002750B3" w:rsidRPr="00315508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1643645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6CF463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18E835D6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660B3E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28C9FB5A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BC7D84" w14:textId="77777777" w:rsidR="002750B3" w:rsidRPr="00333FB5" w:rsidRDefault="002750B3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3AFC8A86" w14:textId="4B99395C" w:rsidR="002750B3" w:rsidRDefault="002750B3" w:rsidP="002750B3">
      <w:pPr>
        <w:pStyle w:val="Caption"/>
        <w:keepNext/>
        <w:spacing w:after="0" w:line="240" w:lineRule="auto"/>
        <w:rPr>
          <w:rFonts w:asciiTheme="minorHAnsi" w:hAnsiTheme="minorHAnsi" w:cstheme="minorHAnsi"/>
        </w:rPr>
      </w:pPr>
      <w:bookmarkStart w:id="15" w:name="_Toc40102734"/>
      <w:r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11</w:t>
        </w:r>
      </w:fldSimple>
      <w:r>
        <w:t xml:space="preserve">: </w:t>
      </w:r>
      <w:r w:rsidRPr="002750B3">
        <w:rPr>
          <w:rFonts w:asciiTheme="minorHAnsi" w:hAnsiTheme="minorHAnsi" w:cstheme="minorHAnsi"/>
        </w:rPr>
        <w:t>Socioeconomic deprivation and risk of testing positive in hospital</w:t>
      </w:r>
      <w:bookmarkEnd w:id="15"/>
    </w:p>
    <w:tbl>
      <w:tblPr>
        <w:tblStyle w:val="PlainTable1"/>
        <w:tblW w:w="0" w:type="auto"/>
        <w:tblLayout w:type="fixed"/>
        <w:tblLook w:val="0000" w:firstRow="0" w:lastRow="0" w:firstColumn="0" w:lastColumn="0" w:noHBand="0" w:noVBand="0"/>
      </w:tblPr>
      <w:tblGrid>
        <w:gridCol w:w="3395"/>
        <w:gridCol w:w="1701"/>
        <w:gridCol w:w="1701"/>
        <w:gridCol w:w="1701"/>
        <w:gridCol w:w="1701"/>
        <w:gridCol w:w="1701"/>
        <w:gridCol w:w="1701"/>
      </w:tblGrid>
      <w:tr w:rsidR="002750B3" w:rsidRPr="00DC01CA" w14:paraId="65F21DB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30FF1C3" w14:textId="77777777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5BACA2A" w14:textId="31E7D13A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EA7EB5" w14:textId="25527836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240BAA3E" w14:textId="67DA76CC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8EC0BF" w14:textId="430C5F61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75855060" w14:textId="4CB3DBF6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696FC9" w14:textId="2B0A5066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</w:tr>
      <w:tr w:rsidR="002750B3" w:rsidRPr="00DC01CA" w14:paraId="3BEDFA1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46A5843" w14:textId="77777777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positive for SARS-CoV-2 in hospital</w:t>
            </w:r>
          </w:p>
        </w:tc>
        <w:tc>
          <w:tcPr>
            <w:tcW w:w="1701" w:type="dxa"/>
          </w:tcPr>
          <w:p w14:paraId="45BB1F56" w14:textId="77777777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EC8BBF6" w14:textId="36AE0E9E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739E36" w14:textId="77777777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5DF99FF" w14:textId="44895D27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64C76B58" w14:textId="77777777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E238601" w14:textId="516E086D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46284D" w14:textId="77777777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3D8C14F" w14:textId="6F84B842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519DB536" w14:textId="77777777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D7CD1BD" w14:textId="2A3DAE90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5E8AE7" w14:textId="77777777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886F191" w14:textId="1503896D" w:rsidR="002750B3" w:rsidRPr="00E52FBF" w:rsidRDefault="002750B3" w:rsidP="00275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315508" w:rsidRPr="00DC01CA" w14:paraId="1F190EC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3A09AA7" w14:textId="06BB4B30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3359BF07" w14:textId="6BBB0A8B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023887" w14:textId="1B74A1D1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13F4360" w14:textId="4AFFA9D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08736C" w14:textId="4DEB58B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640BCE5" w14:textId="6B6514F0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9B5BAE" w14:textId="1E851EF1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6151F76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F58F024" w14:textId="6827AB44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3201549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[0.714,1.283]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180C6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[0.725,1.304]</w:t>
            </w:r>
          </w:p>
        </w:tc>
        <w:tc>
          <w:tcPr>
            <w:tcW w:w="1701" w:type="dxa"/>
          </w:tcPr>
          <w:p w14:paraId="4DA1F2C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[0.704,1.265]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EB072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[0.700,1.259]</w:t>
            </w:r>
          </w:p>
        </w:tc>
        <w:tc>
          <w:tcPr>
            <w:tcW w:w="1701" w:type="dxa"/>
          </w:tcPr>
          <w:p w14:paraId="4B7EDEC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[0.716,1.288]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35502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[0.687,1.233]</w:t>
            </w:r>
          </w:p>
        </w:tc>
      </w:tr>
      <w:tr w:rsidR="00315508" w:rsidRPr="00DC01CA" w14:paraId="688EDAE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08C626A" w14:textId="06D0239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44A840F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[0.507,0.940]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D22AD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[0.526,0.979]</w:t>
            </w:r>
          </w:p>
        </w:tc>
        <w:tc>
          <w:tcPr>
            <w:tcW w:w="1701" w:type="dxa"/>
          </w:tcPr>
          <w:p w14:paraId="6AC32AE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[0.509,0.946]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52298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[0.487,0.904]</w:t>
            </w:r>
          </w:p>
        </w:tc>
        <w:tc>
          <w:tcPr>
            <w:tcW w:w="1701" w:type="dxa"/>
          </w:tcPr>
          <w:p w14:paraId="5710D83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[0.506,0.943]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42C51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[0.474,0.882]</w:t>
            </w:r>
          </w:p>
        </w:tc>
      </w:tr>
      <w:tr w:rsidR="00315508" w:rsidRPr="00DC01CA" w14:paraId="7CAEF6C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B71369F" w14:textId="61D5815C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5149560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[0.575,1.029]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75B2A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[0.610,1.101]</w:t>
            </w:r>
          </w:p>
        </w:tc>
        <w:tc>
          <w:tcPr>
            <w:tcW w:w="1701" w:type="dxa"/>
          </w:tcPr>
          <w:p w14:paraId="0F53199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[0.597,1.079]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0991C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[0.544,0.975]</w:t>
            </w:r>
          </w:p>
        </w:tc>
        <w:tc>
          <w:tcPr>
            <w:tcW w:w="1701" w:type="dxa"/>
          </w:tcPr>
          <w:p w14:paraId="442AEDB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[0.572,1.033]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EE5E9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[0.541,0.973]</w:t>
            </w:r>
          </w:p>
        </w:tc>
      </w:tr>
      <w:tr w:rsidR="00315508" w:rsidRPr="00DC01CA" w14:paraId="131CA73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F3D43A5" w14:textId="1AFA37CE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4C5902C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[0.697,1.191]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CBA2F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[0.754,1.303]</w:t>
            </w:r>
          </w:p>
        </w:tc>
        <w:tc>
          <w:tcPr>
            <w:tcW w:w="1701" w:type="dxa"/>
          </w:tcPr>
          <w:p w14:paraId="5836E8E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[0.711,1.284]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92526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[0.660,1.139]</w:t>
            </w:r>
          </w:p>
        </w:tc>
        <w:tc>
          <w:tcPr>
            <w:tcW w:w="1701" w:type="dxa"/>
          </w:tcPr>
          <w:p w14:paraId="016FAA1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[0.687,1.198]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DBD23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[0.632,1.152]</w:t>
            </w:r>
          </w:p>
        </w:tc>
      </w:tr>
      <w:tr w:rsidR="00315508" w:rsidRPr="00DC01CA" w14:paraId="5B90036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475AB5" w14:textId="6324CDAE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456FA7A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[1.101,1.855]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7FCEB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[1.187,2.019]</w:t>
            </w:r>
          </w:p>
        </w:tc>
        <w:tc>
          <w:tcPr>
            <w:tcW w:w="1701" w:type="dxa"/>
          </w:tcPr>
          <w:p w14:paraId="2D2A37E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[1.041,1.975]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AF17D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[1.012,1.731]</w:t>
            </w:r>
          </w:p>
        </w:tc>
        <w:tc>
          <w:tcPr>
            <w:tcW w:w="1701" w:type="dxa"/>
          </w:tcPr>
          <w:p w14:paraId="23338B0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1.393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[1.062,1.826]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6923D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[0.906,1.745]</w:t>
            </w:r>
          </w:p>
        </w:tc>
      </w:tr>
      <w:tr w:rsidR="00315508" w:rsidRPr="00DC01CA" w14:paraId="7B3C016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EE0927D" w14:textId="3AF714D6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4860A51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2.908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[1.511,5.597]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AA61D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3.114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[1.615,6.005]</w:t>
            </w:r>
          </w:p>
        </w:tc>
        <w:tc>
          <w:tcPr>
            <w:tcW w:w="1701" w:type="dxa"/>
          </w:tcPr>
          <w:p w14:paraId="2978199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2.829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[1.435,5.574]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7AC7A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2.662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[1.377,5.147]</w:t>
            </w:r>
          </w:p>
        </w:tc>
        <w:tc>
          <w:tcPr>
            <w:tcW w:w="1701" w:type="dxa"/>
          </w:tcPr>
          <w:p w14:paraId="244AB0B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2.801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[1.448,5.419]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6AC60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2.516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[1.270,4.985]</w:t>
            </w:r>
          </w:p>
        </w:tc>
      </w:tr>
      <w:tr w:rsidR="00315508" w:rsidRPr="00DC01CA" w14:paraId="4B1C42B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80F178C" w14:textId="4644825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06074030" w14:textId="5DECD18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361B3F" w14:textId="4C7A54DB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9C0275D" w14:textId="4C1F16F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B2EEB5" w14:textId="052CFC4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A7C5A04" w14:textId="3C56BDF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961123" w14:textId="54296D3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5557E52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637EF2D" w14:textId="369D628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7ADF478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[1.246,1.667]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C79FA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[1.239,1.658]</w:t>
            </w:r>
          </w:p>
        </w:tc>
        <w:tc>
          <w:tcPr>
            <w:tcW w:w="1701" w:type="dxa"/>
          </w:tcPr>
          <w:p w14:paraId="1F4541C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[1.387,1.884]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F872C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[1.224,1.638]</w:t>
            </w:r>
          </w:p>
        </w:tc>
        <w:tc>
          <w:tcPr>
            <w:tcW w:w="1701" w:type="dxa"/>
          </w:tcPr>
          <w:p w14:paraId="5C57810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[1.213,1.642]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FDA96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1.556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[1.330,1.822]</w:t>
            </w:r>
          </w:p>
        </w:tc>
      </w:tr>
      <w:tr w:rsidR="00315508" w:rsidRPr="00DC01CA" w14:paraId="161D12C4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7FEC6C3" w14:textId="700B16DE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741BE62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[0.732,1.607]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5952A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[0.665,1.465]</w:t>
            </w:r>
          </w:p>
        </w:tc>
        <w:tc>
          <w:tcPr>
            <w:tcW w:w="1701" w:type="dxa"/>
          </w:tcPr>
          <w:p w14:paraId="16C51E3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[0.665,1.465]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24474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[0.674,1.485]</w:t>
            </w:r>
          </w:p>
        </w:tc>
        <w:tc>
          <w:tcPr>
            <w:tcW w:w="1701" w:type="dxa"/>
          </w:tcPr>
          <w:p w14:paraId="41CFEE0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[0.664,1.464]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EA431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[0.663,1.462]</w:t>
            </w:r>
          </w:p>
        </w:tc>
      </w:tr>
      <w:tr w:rsidR="00315508" w:rsidRPr="00DC01CA" w14:paraId="727340A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465A644" w14:textId="688E1364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7AA8805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[0.394,1.062]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4FF9A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[0.384,1.035]</w:t>
            </w:r>
          </w:p>
        </w:tc>
        <w:tc>
          <w:tcPr>
            <w:tcW w:w="1701" w:type="dxa"/>
          </w:tcPr>
          <w:p w14:paraId="702914C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[0.454,1.244]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0E9DA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[0.410,1.109]</w:t>
            </w:r>
          </w:p>
        </w:tc>
        <w:tc>
          <w:tcPr>
            <w:tcW w:w="1701" w:type="dxa"/>
          </w:tcPr>
          <w:p w14:paraId="12C2489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[0.409,1.108]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6687C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[0.473,1.299]</w:t>
            </w:r>
          </w:p>
        </w:tc>
      </w:tr>
      <w:tr w:rsidR="00315508" w:rsidRPr="00DC01CA" w14:paraId="5985329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A84D17D" w14:textId="4328370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64657B8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[0.599,1.298]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3FEE9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[0.592,1.284]</w:t>
            </w:r>
          </w:p>
        </w:tc>
        <w:tc>
          <w:tcPr>
            <w:tcW w:w="1701" w:type="dxa"/>
          </w:tcPr>
          <w:p w14:paraId="43AFD6F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[0.580,1.255]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D6949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[0.585,1.268]</w:t>
            </w:r>
          </w:p>
        </w:tc>
        <w:tc>
          <w:tcPr>
            <w:tcW w:w="1701" w:type="dxa"/>
          </w:tcPr>
          <w:p w14:paraId="020FADB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[0.575,1.247]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8904A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[0.568,1.229]</w:t>
            </w:r>
          </w:p>
        </w:tc>
      </w:tr>
      <w:tr w:rsidR="00315508" w:rsidRPr="00DC01CA" w14:paraId="18249A5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5F2E894" w14:textId="5AEE98F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32D15D2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0.407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[0.257,0.646]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F0079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[0.245,0.616]</w:t>
            </w:r>
          </w:p>
        </w:tc>
        <w:tc>
          <w:tcPr>
            <w:tcW w:w="1701" w:type="dxa"/>
          </w:tcPr>
          <w:p w14:paraId="275F5AC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[0.278,0.701]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2A965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0.419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[0.264,0.665]</w:t>
            </w:r>
          </w:p>
        </w:tc>
        <w:tc>
          <w:tcPr>
            <w:tcW w:w="1701" w:type="dxa"/>
          </w:tcPr>
          <w:p w14:paraId="4CD5EF0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[0.252,0.635]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3FC99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[0.288,0.728]</w:t>
            </w:r>
          </w:p>
        </w:tc>
      </w:tr>
      <w:tr w:rsidR="00315508" w:rsidRPr="00DC01CA" w14:paraId="6578904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F41CD34" w14:textId="6C865744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2A6A165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[0.421,0.899]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E6CD6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[0.401,0.858]</w:t>
            </w:r>
          </w:p>
        </w:tc>
        <w:tc>
          <w:tcPr>
            <w:tcW w:w="1701" w:type="dxa"/>
          </w:tcPr>
          <w:p w14:paraId="2B63008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[0.390,0.836]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17E42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[0.395,0.845]</w:t>
            </w:r>
          </w:p>
        </w:tc>
        <w:tc>
          <w:tcPr>
            <w:tcW w:w="1701" w:type="dxa"/>
          </w:tcPr>
          <w:p w14:paraId="7F9987D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[0.394,0.843]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FCEF6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[0.382,0.820]</w:t>
            </w:r>
          </w:p>
        </w:tc>
      </w:tr>
      <w:tr w:rsidR="00315508" w:rsidRPr="00DC01CA" w14:paraId="7A254B7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D44533A" w14:textId="2C6C4354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2139CAF0" w14:textId="34169D2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2B1E1F" w14:textId="727DC6EE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E2F694C" w14:textId="2CCB1CDB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E760DF" w14:textId="40C5091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67C4A2B" w14:textId="45C8C01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36108B" w14:textId="21D68494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1819582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3CCB2BB" w14:textId="034D984E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5EF160B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[0.463,0.887]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18097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[0.445,0.850]</w:t>
            </w:r>
          </w:p>
        </w:tc>
        <w:tc>
          <w:tcPr>
            <w:tcW w:w="1701" w:type="dxa"/>
          </w:tcPr>
          <w:p w14:paraId="4E303B4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[0.454,0.868]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5DED6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[0.457,0.873]</w:t>
            </w:r>
          </w:p>
        </w:tc>
        <w:tc>
          <w:tcPr>
            <w:tcW w:w="1701" w:type="dxa"/>
          </w:tcPr>
          <w:p w14:paraId="4D6A4D0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[0.444,0.850]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191A7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[0.457,0.874]</w:t>
            </w:r>
          </w:p>
        </w:tc>
      </w:tr>
      <w:tr w:rsidR="00315508" w:rsidRPr="00DC01CA" w14:paraId="10E0842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F574229" w14:textId="5D28B1D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7191EAA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0.355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[0.236,0.533]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E3AE4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0.347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[0.231,0.520]</w:t>
            </w:r>
          </w:p>
        </w:tc>
        <w:tc>
          <w:tcPr>
            <w:tcW w:w="1701" w:type="dxa"/>
          </w:tcPr>
          <w:p w14:paraId="0AA1E13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[0.245,0.553]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48D0E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[0.241,0.543]</w:t>
            </w:r>
          </w:p>
        </w:tc>
        <w:tc>
          <w:tcPr>
            <w:tcW w:w="1701" w:type="dxa"/>
          </w:tcPr>
          <w:p w14:paraId="2782AE9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0.352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[0.234,0.528]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70C91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0.371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[0.247,0.559]</w:t>
            </w:r>
          </w:p>
        </w:tc>
      </w:tr>
      <w:tr w:rsidR="00315508" w:rsidRPr="00DC01CA" w14:paraId="261AAE9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03B8AFE" w14:textId="7ED5285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574FE12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0.518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[0.322,0.833]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7E705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[0.284,0.739]</w:t>
            </w:r>
          </w:p>
        </w:tc>
        <w:tc>
          <w:tcPr>
            <w:tcW w:w="1701" w:type="dxa"/>
          </w:tcPr>
          <w:p w14:paraId="43A7754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[0.339,0.891]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4B9BF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0.523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[0.323,0.847]</w:t>
            </w:r>
          </w:p>
        </w:tc>
        <w:tc>
          <w:tcPr>
            <w:tcW w:w="1701" w:type="dxa"/>
          </w:tcPr>
          <w:p w14:paraId="11ABCEF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[0.314,0.820]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2EB67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[0.367,0.968]</w:t>
            </w:r>
          </w:p>
        </w:tc>
      </w:tr>
      <w:tr w:rsidR="00315508" w:rsidRPr="00DC01CA" w14:paraId="3F7D950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8A811D8" w14:textId="7FB553AC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12C1808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[0.342,0.739]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6BCA6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0.484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[0.329,0.711]</w:t>
            </w:r>
          </w:p>
        </w:tc>
        <w:tc>
          <w:tcPr>
            <w:tcW w:w="1701" w:type="dxa"/>
          </w:tcPr>
          <w:p w14:paraId="5641913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[0.344,0.745]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6CA7C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0.493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[0.336,0.725]</w:t>
            </w:r>
          </w:p>
        </w:tc>
        <w:tc>
          <w:tcPr>
            <w:tcW w:w="1701" w:type="dxa"/>
          </w:tcPr>
          <w:p w14:paraId="5F6C302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0.484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[0.330,0.712]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7FA22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[0.344,0.745]</w:t>
            </w:r>
          </w:p>
        </w:tc>
      </w:tr>
      <w:tr w:rsidR="00315508" w:rsidRPr="00DC01CA" w14:paraId="77B57CA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FCB10F9" w14:textId="4A7CE84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3C56FBB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[0.574,1.116]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03A4D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[0.561,1.090]</w:t>
            </w:r>
          </w:p>
        </w:tc>
        <w:tc>
          <w:tcPr>
            <w:tcW w:w="1701" w:type="dxa"/>
          </w:tcPr>
          <w:p w14:paraId="56D70A7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[0.570,1.109]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B972F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[0.555,1.079]</w:t>
            </w:r>
          </w:p>
        </w:tc>
        <w:tc>
          <w:tcPr>
            <w:tcW w:w="1701" w:type="dxa"/>
          </w:tcPr>
          <w:p w14:paraId="6F7B36C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[0.562,1.093]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F0749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[0.558,1.085]</w:t>
            </w:r>
          </w:p>
        </w:tc>
      </w:tr>
      <w:tr w:rsidR="00315508" w:rsidRPr="00DC01CA" w14:paraId="7A4C3A4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87CDF0E" w14:textId="5EDD27AC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3985C64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[0.722,1.331]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14290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[0.707,1.304]</w:t>
            </w:r>
          </w:p>
        </w:tc>
        <w:tc>
          <w:tcPr>
            <w:tcW w:w="1701" w:type="dxa"/>
          </w:tcPr>
          <w:p w14:paraId="0C768A7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[0.689,1.272]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ABF04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[0.699,1.289]</w:t>
            </w:r>
          </w:p>
        </w:tc>
        <w:tc>
          <w:tcPr>
            <w:tcW w:w="1701" w:type="dxa"/>
          </w:tcPr>
          <w:p w14:paraId="712D618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[0.692,1.277]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0274E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[0.674,1.247]</w:t>
            </w:r>
          </w:p>
        </w:tc>
      </w:tr>
      <w:tr w:rsidR="00315508" w:rsidRPr="00DC01CA" w14:paraId="70C192E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965A192" w14:textId="0DC8E6E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2AF432C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[0.552,1.173]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4D0D3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[0.548,1.163]</w:t>
            </w:r>
          </w:p>
        </w:tc>
        <w:tc>
          <w:tcPr>
            <w:tcW w:w="1701" w:type="dxa"/>
          </w:tcPr>
          <w:p w14:paraId="280068F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[0.562,1.195]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C7CD4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[0.534,1.133]</w:t>
            </w:r>
          </w:p>
        </w:tc>
        <w:tc>
          <w:tcPr>
            <w:tcW w:w="1701" w:type="dxa"/>
          </w:tcPr>
          <w:p w14:paraId="361B1F2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[0.535,1.136]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87908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[0.542,1.152]</w:t>
            </w:r>
          </w:p>
        </w:tc>
      </w:tr>
      <w:tr w:rsidR="00315508" w:rsidRPr="00DC01CA" w14:paraId="369628C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2E1A76" w14:textId="45D352B1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7CB9F9A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[0.582,1.125]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AB853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[0.484,0.960]</w:t>
            </w:r>
          </w:p>
        </w:tc>
        <w:tc>
          <w:tcPr>
            <w:tcW w:w="1701" w:type="dxa"/>
          </w:tcPr>
          <w:p w14:paraId="20233B8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[0.550,1.099]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AF264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[0.523,1.040]</w:t>
            </w:r>
          </w:p>
        </w:tc>
        <w:tc>
          <w:tcPr>
            <w:tcW w:w="1701" w:type="dxa"/>
          </w:tcPr>
          <w:p w14:paraId="145D084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[0.515,1.025]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1451E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[0.572,1.146]</w:t>
            </w:r>
          </w:p>
        </w:tc>
      </w:tr>
      <w:tr w:rsidR="00315508" w:rsidRPr="00DC01CA" w14:paraId="52EE1FA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9A69CA1" w14:textId="54CABC1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47D3938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[0.496,0.998]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CF36A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[0.407,0.826]</w:t>
            </w:r>
          </w:p>
        </w:tc>
        <w:tc>
          <w:tcPr>
            <w:tcW w:w="1701" w:type="dxa"/>
          </w:tcPr>
          <w:p w14:paraId="1A70564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[0.456,0.929]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AA785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[0.432,0.879]</w:t>
            </w:r>
          </w:p>
        </w:tc>
        <w:tc>
          <w:tcPr>
            <w:tcW w:w="1701" w:type="dxa"/>
          </w:tcPr>
          <w:p w14:paraId="40D7BBA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[0.430,0.874]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47074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[0.469,0.957]</w:t>
            </w:r>
          </w:p>
        </w:tc>
      </w:tr>
      <w:tr w:rsidR="00315508" w:rsidRPr="00DC01CA" w14:paraId="03C718D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442329A" w14:textId="007E090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4A9BEFF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[0.593,1.174]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52F05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[0.511,1.022]</w:t>
            </w:r>
          </w:p>
        </w:tc>
        <w:tc>
          <w:tcPr>
            <w:tcW w:w="1701" w:type="dxa"/>
          </w:tcPr>
          <w:p w14:paraId="17DBFAC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[0.517,1.034]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2F5ED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[0.515,1.033]</w:t>
            </w:r>
          </w:p>
        </w:tc>
        <w:tc>
          <w:tcPr>
            <w:tcW w:w="1701" w:type="dxa"/>
          </w:tcPr>
          <w:p w14:paraId="4D56DFD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[0.507,1.014]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D6CEC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[0.509,1.022]</w:t>
            </w:r>
          </w:p>
        </w:tc>
      </w:tr>
      <w:tr w:rsidR="00315508" w:rsidRPr="00DC01CA" w14:paraId="4A4919D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81179BB" w14:textId="2BC2A844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2177AB31" w14:textId="15A1284E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EF2962" w14:textId="6017F8BE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0133905" w14:textId="48C7CC2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7F32EF" w14:textId="7BA3130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6D1C48D" w14:textId="387EF265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6E4B3C" w14:textId="3A7A8A1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0461223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171D753" w14:textId="461F8416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375E732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[1.009,1.642]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747D8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[1.008,1.640]</w:t>
            </w:r>
          </w:p>
        </w:tc>
        <w:tc>
          <w:tcPr>
            <w:tcW w:w="1701" w:type="dxa"/>
          </w:tcPr>
          <w:p w14:paraId="38FF8BA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[0.970,1.580]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9CDAE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[0.987,1.606]</w:t>
            </w:r>
          </w:p>
        </w:tc>
        <w:tc>
          <w:tcPr>
            <w:tcW w:w="1701" w:type="dxa"/>
          </w:tcPr>
          <w:p w14:paraId="2285F4C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[0.976,1.589]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0D617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[0.943,1.538]</w:t>
            </w:r>
          </w:p>
        </w:tc>
      </w:tr>
      <w:tr w:rsidR="00315508" w:rsidRPr="00DC01CA" w14:paraId="04CD6BA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D6B82B6" w14:textId="2208F11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40823FF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[1.182,1.903]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DC6A8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1.480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[1.167,1.878]</w:t>
            </w:r>
          </w:p>
        </w:tc>
        <w:tc>
          <w:tcPr>
            <w:tcW w:w="1701" w:type="dxa"/>
          </w:tcPr>
          <w:p w14:paraId="25F0872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[1.048,1.695]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7EAF0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1.395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[1.099,1.770]</w:t>
            </w:r>
          </w:p>
        </w:tc>
        <w:tc>
          <w:tcPr>
            <w:tcW w:w="1701" w:type="dxa"/>
          </w:tcPr>
          <w:p w14:paraId="720D65A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[1.089,1.753]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02784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[0.985,1.592]</w:t>
            </w:r>
          </w:p>
        </w:tc>
      </w:tr>
      <w:tr w:rsidR="00315508" w:rsidRPr="00DC01CA" w14:paraId="3DBE42D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7A7A50E" w14:textId="7BE6F41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5573FD8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2.455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[1.956,3.080]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D2E08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2.284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[1.814,2.876]</w:t>
            </w:r>
          </w:p>
        </w:tc>
        <w:tc>
          <w:tcPr>
            <w:tcW w:w="1701" w:type="dxa"/>
          </w:tcPr>
          <w:p w14:paraId="7DFCF18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1.736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[1.359,2.217]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CBFC9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1.953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[1.547,2.465]</w:t>
            </w:r>
          </w:p>
        </w:tc>
        <w:tc>
          <w:tcPr>
            <w:tcW w:w="1701" w:type="dxa"/>
          </w:tcPr>
          <w:p w14:paraId="0BA5768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1.950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[1.544,2.462]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C1253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[1.208,1.972]</w:t>
            </w:r>
          </w:p>
        </w:tc>
      </w:tr>
      <w:tr w:rsidR="00315508" w:rsidRPr="00DC01CA" w14:paraId="7255CB8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71810D8" w14:textId="3B5291B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014B124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08DF2C" w14:textId="1CA08BD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766695C" w14:textId="6FD9B7C5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E4D393" w14:textId="5E2D30EB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B95907B" w14:textId="3E828931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D4B5F8" w14:textId="1A586F4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7F9673F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06DCB1D" w14:textId="3A36533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6F16060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F31DD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1.501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[1.019,2.211]</w:t>
            </w:r>
          </w:p>
        </w:tc>
        <w:tc>
          <w:tcPr>
            <w:tcW w:w="1701" w:type="dxa"/>
          </w:tcPr>
          <w:p w14:paraId="1BCD1B3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[0.929,2.018]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9A2A2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[0.996,2.162]</w:t>
            </w:r>
          </w:p>
        </w:tc>
        <w:tc>
          <w:tcPr>
            <w:tcW w:w="1701" w:type="dxa"/>
          </w:tcPr>
          <w:p w14:paraId="035103B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[0.979,2.129]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07AD7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[0.910,1.982]</w:t>
            </w:r>
          </w:p>
        </w:tc>
      </w:tr>
      <w:tr w:rsidR="00315508" w:rsidRPr="00DC01CA" w14:paraId="2868157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9ECA5DF" w14:textId="5E288EF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16A44AA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D1D9E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[0.528,1.555]</w:t>
            </w:r>
          </w:p>
        </w:tc>
        <w:tc>
          <w:tcPr>
            <w:tcW w:w="1701" w:type="dxa"/>
          </w:tcPr>
          <w:p w14:paraId="08A1C4A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[0.569,1.693]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01B13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[0.527,1.543]</w:t>
            </w:r>
          </w:p>
        </w:tc>
        <w:tc>
          <w:tcPr>
            <w:tcW w:w="1701" w:type="dxa"/>
          </w:tcPr>
          <w:p w14:paraId="78F8DC4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[0.513,1.506]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268FD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[0.547,1.613]</w:t>
            </w:r>
          </w:p>
        </w:tc>
      </w:tr>
      <w:tr w:rsidR="00315508" w:rsidRPr="00DC01CA" w14:paraId="1DAFDBA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C0CA6FD" w14:textId="1E299226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4C6EFE3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1A862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[0.512,3.071]</w:t>
            </w:r>
          </w:p>
        </w:tc>
        <w:tc>
          <w:tcPr>
            <w:tcW w:w="1701" w:type="dxa"/>
          </w:tcPr>
          <w:p w14:paraId="699A472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[0.481,2.893]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A8CF6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[0.493,2.970]</w:t>
            </w:r>
          </w:p>
        </w:tc>
        <w:tc>
          <w:tcPr>
            <w:tcW w:w="1701" w:type="dxa"/>
          </w:tcPr>
          <w:p w14:paraId="0D2A792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[0.476,2.873]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762D2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[0.458,2.778]</w:t>
            </w:r>
          </w:p>
        </w:tc>
      </w:tr>
      <w:tr w:rsidR="00315508" w:rsidRPr="00DC01CA" w14:paraId="65CF435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E8B9539" w14:textId="7B2EB7E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4BE8A4F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0C877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2.415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[1.496,3.898]</w:t>
            </w:r>
          </w:p>
        </w:tc>
        <w:tc>
          <w:tcPr>
            <w:tcW w:w="1701" w:type="dxa"/>
          </w:tcPr>
          <w:p w14:paraId="76B6D3B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2.240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[1.373,3.655]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E5501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2.145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[1.323,3.478]</w:t>
            </w:r>
          </w:p>
        </w:tc>
        <w:tc>
          <w:tcPr>
            <w:tcW w:w="1701" w:type="dxa"/>
          </w:tcPr>
          <w:p w14:paraId="1E3DCA1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2.185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[1.355,3.525]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7E780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2.014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[1.236,3.283]</w:t>
            </w:r>
          </w:p>
        </w:tc>
      </w:tr>
      <w:tr w:rsidR="00315508" w:rsidRPr="00DC01CA" w14:paraId="5A08235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B572D2E" w14:textId="78731C0B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3A6D2FF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D663B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2.983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[1.951,4.562]</w:t>
            </w:r>
          </w:p>
        </w:tc>
        <w:tc>
          <w:tcPr>
            <w:tcW w:w="1701" w:type="dxa"/>
          </w:tcPr>
          <w:p w14:paraId="00BCFBF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2.437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[1.557,3.816]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19FB7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2.806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[1.830,4.300]</w:t>
            </w:r>
          </w:p>
        </w:tc>
        <w:tc>
          <w:tcPr>
            <w:tcW w:w="1701" w:type="dxa"/>
          </w:tcPr>
          <w:p w14:paraId="18D0861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2.626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[1.709,4.036]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B58DA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2.276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[1.454,3.562]</w:t>
            </w:r>
          </w:p>
        </w:tc>
      </w:tr>
      <w:tr w:rsidR="00315508" w:rsidRPr="00DC01CA" w14:paraId="6F0005B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3FF0F6" w14:textId="0CA4F10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010BBDA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7655B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1.799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[0.561,5.774]</w:t>
            </w:r>
          </w:p>
        </w:tc>
        <w:tc>
          <w:tcPr>
            <w:tcW w:w="1701" w:type="dxa"/>
          </w:tcPr>
          <w:p w14:paraId="68C2A52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[0.562,5.825]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47529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1.860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[0.580,5.964]</w:t>
            </w:r>
          </w:p>
        </w:tc>
        <w:tc>
          <w:tcPr>
            <w:tcW w:w="1701" w:type="dxa"/>
          </w:tcPr>
          <w:p w14:paraId="6137466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1.943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[0.606,6.231]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94294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2.036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[0.633,6.544]</w:t>
            </w:r>
          </w:p>
        </w:tc>
      </w:tr>
      <w:tr w:rsidR="00315508" w:rsidRPr="00DC01CA" w14:paraId="23B0941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EE852E3" w14:textId="08B0781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61C0AFC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24FD2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2.221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[1.244,3.966]</w:t>
            </w:r>
          </w:p>
        </w:tc>
        <w:tc>
          <w:tcPr>
            <w:tcW w:w="1701" w:type="dxa"/>
          </w:tcPr>
          <w:p w14:paraId="7E10850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1.892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[1.042,3.436]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CD334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2.068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[1.158,3.695]</w:t>
            </w:r>
          </w:p>
        </w:tc>
        <w:tc>
          <w:tcPr>
            <w:tcW w:w="1701" w:type="dxa"/>
          </w:tcPr>
          <w:p w14:paraId="0D35898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1.914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[1.073,3.412]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EAE71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1.742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[0.967,3.141]</w:t>
            </w:r>
          </w:p>
        </w:tc>
      </w:tr>
      <w:tr w:rsidR="00315508" w:rsidRPr="00DC01CA" w14:paraId="2B5793F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82EAA79" w14:textId="00A74A3C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414EB58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97DB03" w14:textId="397E09F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3B9AE12" w14:textId="2EE36C8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57DA48" w14:textId="33E8330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65DCBCF" w14:textId="223BDA8B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607AE5" w14:textId="29D87A6C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1061D4B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9D40601" w14:textId="639BC8B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35F732B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60CAC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[0.635,1.265]</w:t>
            </w:r>
          </w:p>
        </w:tc>
        <w:tc>
          <w:tcPr>
            <w:tcW w:w="1701" w:type="dxa"/>
          </w:tcPr>
          <w:p w14:paraId="0751092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[0.584,1.221]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D88EC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[0.650,1.301]</w:t>
            </w:r>
          </w:p>
        </w:tc>
        <w:tc>
          <w:tcPr>
            <w:tcW w:w="1701" w:type="dxa"/>
          </w:tcPr>
          <w:p w14:paraId="70EA6D4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[0.642,1.285]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6F998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[0.602,1.255]</w:t>
            </w:r>
          </w:p>
        </w:tc>
      </w:tr>
      <w:tr w:rsidR="00315508" w:rsidRPr="00DC01CA" w14:paraId="3946D6B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42B4AE0" w14:textId="72EFEAF4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5BE442A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DDBAE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B577578" w14:textId="720AF27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42891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91DAA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7DDAFD" w14:textId="432BC19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6B90CC2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DA88DF6" w14:textId="488A5E6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765B01E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64547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09C5A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[0.776,1.154]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EF8E4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E31022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2C179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[0.781,1.163]</w:t>
            </w:r>
          </w:p>
        </w:tc>
      </w:tr>
      <w:tr w:rsidR="00315508" w:rsidRPr="00DC01CA" w14:paraId="2A0E962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CF4A9AB" w14:textId="092B6AC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411DD34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3EE93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85B31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[0.845,1.377]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33E6C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E2911F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A3415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[0.837,1.362]</w:t>
            </w:r>
          </w:p>
        </w:tc>
      </w:tr>
      <w:tr w:rsidR="00315508" w:rsidRPr="00DC01CA" w14:paraId="7777BA6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CA401A9" w14:textId="4F15407C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0AE0648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7E128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89952F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[0.946,1.533]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1138C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BC231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9A889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[0.961,1.555]</w:t>
            </w:r>
          </w:p>
        </w:tc>
      </w:tr>
      <w:tr w:rsidR="00315508" w:rsidRPr="00DC01CA" w14:paraId="34C89A7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7374402" w14:textId="25F46220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2E38CFE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8D90B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5F5793F" w14:textId="2831450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394BA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2179FA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55AC88" w14:textId="142FB57C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1DB27D9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EDAEF39" w14:textId="61F0BB90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00181A5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B6B9F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09346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[0.945,1.648]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2D8FE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F60A8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FF8C3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[0.891,1.557]</w:t>
            </w:r>
          </w:p>
        </w:tc>
      </w:tr>
      <w:tr w:rsidR="00315508" w:rsidRPr="00DC01CA" w14:paraId="1EB0CE8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3889D09" w14:textId="39592310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0AFD4F4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D7AEB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574ED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[0.952,1.471]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797C0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99040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3C12F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[0.869,1.347]</w:t>
            </w:r>
          </w:p>
        </w:tc>
      </w:tr>
      <w:tr w:rsidR="00315508" w:rsidRPr="00DC01CA" w14:paraId="4D20B85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FEFAC03" w14:textId="2530BE1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28A6FE4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75C82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8B67C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[1.052,1.738]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18928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2B969E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21AE1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[0.940,1.557]</w:t>
            </w:r>
          </w:p>
        </w:tc>
      </w:tr>
      <w:tr w:rsidR="00315508" w:rsidRPr="00DC01CA" w14:paraId="604380D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B4DCC54" w14:textId="5AD0B8B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72A4BF1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43592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C0F76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1.827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[1.455,2.293]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DF0A8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A378D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5FB8D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[1.247,1.990]</w:t>
            </w:r>
          </w:p>
        </w:tc>
      </w:tr>
      <w:tr w:rsidR="00315508" w:rsidRPr="00DC01CA" w14:paraId="3B7DF27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8B2F620" w14:textId="04E7433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2498F5A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15D5B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FB4046D" w14:textId="39FD3BFE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1A9F9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6A37F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F17764" w14:textId="0974145B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5EFACF8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9CAE550" w14:textId="333F6AB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27CC2F7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45B64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06FB28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[1.034,1.611]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20462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930E61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F8E87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[0.918,1.437]</w:t>
            </w:r>
          </w:p>
        </w:tc>
      </w:tr>
      <w:tr w:rsidR="00315508" w:rsidRPr="00DC01CA" w14:paraId="414BB1B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6F7837E" w14:textId="1D0CFFB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707C6DB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8AB3E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240F91" w14:textId="661C59E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75EA2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4A4575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B6C260" w14:textId="2AA43191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2F21F11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FECC4D2" w14:textId="7D1C5F7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094766E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42C79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3EFBD6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[0.500,0.889]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40FDB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5145C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EE619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[0.513,0.913]</w:t>
            </w:r>
          </w:p>
        </w:tc>
      </w:tr>
      <w:tr w:rsidR="00315508" w:rsidRPr="00DC01CA" w14:paraId="6D073B3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429B02E" w14:textId="7DA793F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0E58A57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D1588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F3EA5CF" w14:textId="5A415C50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6BE3D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0FBF3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2859BA" w14:textId="695839F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5C49A4A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977968E" w14:textId="759F47E0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0BD79CE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AA2EA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CD222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[1.111,1.807]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A4D9D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45B72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8FB61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[1.027,1.670]</w:t>
            </w:r>
          </w:p>
        </w:tc>
      </w:tr>
      <w:tr w:rsidR="00315508" w:rsidRPr="00DC01CA" w14:paraId="1E3EE82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03DECF7" w14:textId="4F440921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32B87AD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4DBCB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4E535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[0.691,2.096]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DFD85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C7A7F9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7E318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[0.654,1.980]</w:t>
            </w:r>
          </w:p>
        </w:tc>
      </w:tr>
      <w:tr w:rsidR="00315508" w:rsidRPr="00DC01CA" w14:paraId="2EA12D7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E5DE1E8" w14:textId="44A151F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22B0802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30861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96311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2.186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[1.546,3.090]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E5694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004147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9307D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[0.935,1.922]</w:t>
            </w:r>
          </w:p>
        </w:tc>
      </w:tr>
      <w:tr w:rsidR="00315508" w:rsidRPr="00DC01CA" w14:paraId="4867C9F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85AA81D" w14:textId="7A5C5E91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48F057F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6BB39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D664C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[0.391,1.519]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E5F35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0B5863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EB6AA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[0.365,1.418]</w:t>
            </w:r>
          </w:p>
        </w:tc>
      </w:tr>
      <w:tr w:rsidR="00315508" w:rsidRPr="00DC01CA" w14:paraId="4DE4BBE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0BB245D" w14:textId="034B756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366EE50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55A7F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1AA2A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[0.860,2.973]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DF93C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35E7D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0C820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1.558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[0.837,2.899]</w:t>
            </w:r>
          </w:p>
        </w:tc>
      </w:tr>
      <w:tr w:rsidR="00315508" w:rsidRPr="00DC01CA" w14:paraId="560E2CC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B096ED9" w14:textId="2161FF3C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13EE642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86216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BBA34A" w14:textId="73064CB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741CE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86C88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C6C206" w14:textId="3350B68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7C73975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8D7DA60" w14:textId="7E666C11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0BE1952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23D1C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134C77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1.509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[1.176,1.937]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D5153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9AE76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ABEB6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[1.186,1.954]</w:t>
            </w:r>
          </w:p>
        </w:tc>
      </w:tr>
      <w:tr w:rsidR="00315508" w:rsidRPr="00DC01CA" w14:paraId="5E7FADD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98240F7" w14:textId="3039D13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15034BE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82ABD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2080ECF" w14:textId="48ABB014" w:rsidR="00315508" w:rsidRPr="00DC01CA" w:rsidRDefault="002914E5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2CE6A7" w14:textId="5FB23A2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37996B23" w14:textId="664AD3F5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AFE8B9" w14:textId="7D8EC91A" w:rsidR="00315508" w:rsidRPr="00DC01CA" w:rsidRDefault="002914E5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75A05EE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33DDB03" w14:textId="6E02D945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5707F93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F0F89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7CABFE" w14:textId="0FDEB885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DEF68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A48F4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1988C3" w14:textId="7C14D63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37B8C53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464C6DD" w14:textId="4B4080F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492DE02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FC35A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A2C4C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3.903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[3.100,4.915]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62AA1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823A12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EB020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3.866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[3.068,4.871]</w:t>
            </w:r>
          </w:p>
        </w:tc>
      </w:tr>
      <w:tr w:rsidR="00315508" w:rsidRPr="00DC01CA" w14:paraId="4A08FD2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672BB8D" w14:textId="38F8F6B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3A91F1A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EF8C6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FEAEA64" w14:textId="082E9769" w:rsidR="00315508" w:rsidRPr="00DC01CA" w:rsidRDefault="002914E5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2EF264" w14:textId="5C5B00DE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0E15CE1B" w14:textId="678E623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90AB4F" w14:textId="7E734A9E" w:rsidR="00315508" w:rsidRPr="00DC01CA" w:rsidRDefault="002914E5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3EAA651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5E5440B" w14:textId="6E6D815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577049A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C5E4C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E69C1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FE99C9" w14:textId="5E56FFA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65E8AC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FF27E6" w14:textId="39CA480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4221281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9F50896" w14:textId="4757F3D1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3857252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3A228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4ADC6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F6029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[0.995,1.421]</w:t>
            </w:r>
          </w:p>
        </w:tc>
        <w:tc>
          <w:tcPr>
            <w:tcW w:w="1701" w:type="dxa"/>
          </w:tcPr>
          <w:p w14:paraId="65CEE51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3695E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[0.977,1.401]</w:t>
            </w:r>
          </w:p>
        </w:tc>
      </w:tr>
      <w:tr w:rsidR="00315508" w:rsidRPr="00DC01CA" w14:paraId="590D867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D0ADEA8" w14:textId="49710AD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750C9BA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BB966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86C81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B7C564" w14:textId="6E5AB65E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81C8AC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041104" w14:textId="5C6844E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68BD2B5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6EB7B88" w14:textId="3D50729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42EF127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A4DF1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8101AA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DA43B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[0.889,1.323]</w:t>
            </w:r>
          </w:p>
        </w:tc>
        <w:tc>
          <w:tcPr>
            <w:tcW w:w="1701" w:type="dxa"/>
          </w:tcPr>
          <w:p w14:paraId="1C64AA4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E56E1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[0.859,1.279]</w:t>
            </w:r>
          </w:p>
        </w:tc>
      </w:tr>
      <w:tr w:rsidR="00315508" w:rsidRPr="00DC01CA" w14:paraId="75E6376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C349148" w14:textId="362B8CDB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47B6477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E108B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218DFF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553ED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[1.054,1.658]</w:t>
            </w:r>
          </w:p>
        </w:tc>
        <w:tc>
          <w:tcPr>
            <w:tcW w:w="1701" w:type="dxa"/>
          </w:tcPr>
          <w:p w14:paraId="4458301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39E3D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[0.968,1.532]</w:t>
            </w:r>
          </w:p>
        </w:tc>
      </w:tr>
      <w:tr w:rsidR="00315508" w:rsidRPr="00DC01CA" w14:paraId="705A412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BE90A4C" w14:textId="6600D5F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563CB3F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D1DB7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DCFC9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D2BB5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1.528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[1.166,2.002]</w:t>
            </w:r>
          </w:p>
        </w:tc>
        <w:tc>
          <w:tcPr>
            <w:tcW w:w="1701" w:type="dxa"/>
          </w:tcPr>
          <w:p w14:paraId="7168EE6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901A9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[1.027,1.781]</w:t>
            </w:r>
          </w:p>
        </w:tc>
      </w:tr>
      <w:tr w:rsidR="00315508" w:rsidRPr="00DC01CA" w14:paraId="5FF48A4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182EEAE" w14:textId="6A4AC954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270B5DF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20442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2E4CA8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3A052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[1.034,2.021]</w:t>
            </w:r>
          </w:p>
        </w:tc>
        <w:tc>
          <w:tcPr>
            <w:tcW w:w="1701" w:type="dxa"/>
          </w:tcPr>
          <w:p w14:paraId="72E4121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96D84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[0.876,1.719]</w:t>
            </w:r>
          </w:p>
        </w:tc>
      </w:tr>
      <w:tr w:rsidR="00315508" w:rsidRPr="00DC01CA" w14:paraId="70FFDE3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36A18F1" w14:textId="5E931905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584BAA2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CB2A0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19220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3BDA5D" w14:textId="7913121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834D78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3C7921" w14:textId="599153E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13AE379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2FC2412" w14:textId="768F2B6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3E007C6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B1B8F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128A8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58C42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[0.915,1.513]</w:t>
            </w:r>
          </w:p>
        </w:tc>
        <w:tc>
          <w:tcPr>
            <w:tcW w:w="1701" w:type="dxa"/>
          </w:tcPr>
          <w:p w14:paraId="666A73C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E837B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[0.852,1.408]</w:t>
            </w:r>
          </w:p>
        </w:tc>
      </w:tr>
      <w:tr w:rsidR="00315508" w:rsidRPr="00DC01CA" w14:paraId="1A1462D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D970947" w14:textId="7591738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464B9A7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71D7D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7242A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74AC1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[1.154,2.028]</w:t>
            </w:r>
          </w:p>
        </w:tc>
        <w:tc>
          <w:tcPr>
            <w:tcW w:w="1701" w:type="dxa"/>
          </w:tcPr>
          <w:p w14:paraId="73FA752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6E072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[0.983,1.752]</w:t>
            </w:r>
          </w:p>
        </w:tc>
      </w:tr>
      <w:tr w:rsidR="00315508" w:rsidRPr="00DC01CA" w14:paraId="13DBDF6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B1FBFFF" w14:textId="06B421A4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2C156BD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D6AE2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E518D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F5D84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2.280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[1.594,3.261]</w:t>
            </w:r>
          </w:p>
        </w:tc>
        <w:tc>
          <w:tcPr>
            <w:tcW w:w="1701" w:type="dxa"/>
          </w:tcPr>
          <w:p w14:paraId="3777DBA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32CC7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1.822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[1.246,2.666]</w:t>
            </w:r>
          </w:p>
        </w:tc>
      </w:tr>
      <w:tr w:rsidR="00315508" w:rsidRPr="00DC01CA" w14:paraId="16962B4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5166641" w14:textId="5DAF8D1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775DC4C5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52AED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609DF3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C4556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0C70B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2.204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[0.904,5.375]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4DB7E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2.145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[0.881,5.219]</w:t>
            </w:r>
          </w:p>
        </w:tc>
      </w:tr>
      <w:tr w:rsidR="00315508" w:rsidRPr="00DC01CA" w14:paraId="2391374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A0752BC" w14:textId="5A33B95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25FDA72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02472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56F8D2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87456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7D216E" w14:textId="17BD01BB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786396" w14:textId="6F8956F0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5E4A2AE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5017037" w14:textId="7BA13B5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733A98E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0925E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008B3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E913C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7A84A2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[1.121,1.663]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318F1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1.296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[1.063,1.580]</w:t>
            </w:r>
          </w:p>
        </w:tc>
      </w:tr>
      <w:tr w:rsidR="00315508" w:rsidRPr="00DC01CA" w14:paraId="5D20124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E5DEFA9" w14:textId="7A411A3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54C0024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236BF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F2330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9C923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A35AA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1.927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[1.573,2.362]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D94B0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[1.302,1.995]</w:t>
            </w:r>
          </w:p>
        </w:tc>
      </w:tr>
      <w:tr w:rsidR="00315508" w:rsidRPr="00DC01CA" w14:paraId="3756109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269F341" w14:textId="2B12EA7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25A5C6B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C4A2C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A6BA9E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51E39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94E76E" w14:textId="5D6FC24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7F3D0F" w14:textId="1BC7D72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7D2846D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BC8184B" w14:textId="669639F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4658FD7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00A0C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242D3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E7385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5689B7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[1.287,1.778]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214A3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1.404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[1.192,1.655]</w:t>
            </w:r>
          </w:p>
        </w:tc>
      </w:tr>
      <w:tr w:rsidR="00315508" w:rsidRPr="00DC01CA" w14:paraId="1FC356A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D3193ED" w14:textId="0143878A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4204900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16982A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D8568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7B652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FE3B42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[1.029,1.699]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82033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[0.881,1.479]</w:t>
            </w:r>
          </w:p>
        </w:tc>
      </w:tr>
      <w:tr w:rsidR="00315508" w:rsidRPr="00DC01CA" w14:paraId="2FA1A08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3DF8162" w14:textId="791BB3B8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5073621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87163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6C6AF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4F582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F47C6B" w14:textId="7882276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5608EF" w14:textId="24F2F393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315508" w:rsidRPr="00DC01CA" w14:paraId="6B44594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6981D81" w14:textId="11AEEC3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74B0BC1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2DDE6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BB14D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1ACDF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5BC15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1.009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[0.792,1.286]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13F25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[0.766,1.245]</w:t>
            </w:r>
          </w:p>
        </w:tc>
      </w:tr>
      <w:tr w:rsidR="00315508" w:rsidRPr="00DC01CA" w14:paraId="6FFA1B6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822E89E" w14:textId="4935D58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2E42C2C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37FE4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923A2E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2DEE2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815633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[0.891,1.419]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8D3A1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1.030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[0.814,1.303]</w:t>
            </w:r>
          </w:p>
        </w:tc>
      </w:tr>
      <w:tr w:rsidR="00315508" w:rsidRPr="00DC01CA" w14:paraId="171D245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8FB4910" w14:textId="0F1E6D1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0B2EDFA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45DDC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5A27A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AF53D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530E8E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[1.052,1.816]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62BDE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1.217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[0.924,1.603]</w:t>
            </w:r>
          </w:p>
        </w:tc>
      </w:tr>
      <w:tr w:rsidR="00315508" w:rsidRPr="00DC01CA" w14:paraId="07E62F0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406C43D" w14:textId="2F86076F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22A3345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1B17A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C67A17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AAEBE3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E28352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1.292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[0.979,1.705]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8B591C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1.061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[0.800,1.408]</w:t>
            </w:r>
          </w:p>
        </w:tc>
      </w:tr>
      <w:tr w:rsidR="00315508" w:rsidRPr="00DC01CA" w14:paraId="64CE53E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4A73806" w14:textId="4CE61DFD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3E1D0A28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1B816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40940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7BA62F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A34A8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1.845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[1.312,2.595]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6E8419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[0.989,1.996]</w:t>
            </w:r>
          </w:p>
        </w:tc>
      </w:tr>
      <w:tr w:rsidR="00315508" w:rsidRPr="00DC01CA" w14:paraId="67E186D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A758DD3" w14:textId="6C013AA9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6ACEBE60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6A6A3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579142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06C5AD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DA6FD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1.725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[1.238,2.402]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0062F7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1.373</w:t>
            </w: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[0.979,1.926]</w:t>
            </w:r>
          </w:p>
        </w:tc>
      </w:tr>
      <w:tr w:rsidR="00315508" w:rsidRPr="00DC01CA" w14:paraId="2983460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1FF5354" w14:textId="23303012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4B2C9A3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248AD2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59EE4A2B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A03016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0D617504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D2D6B1" w14:textId="77777777" w:rsidR="00315508" w:rsidRPr="00DC01CA" w:rsidRDefault="00315508" w:rsidP="00315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DC01C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312F1733" w14:textId="6D97BE30" w:rsidR="002F42E2" w:rsidRDefault="002F42E2" w:rsidP="000875E3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  <w:lang w:val="en-US"/>
        </w:rPr>
      </w:pPr>
    </w:p>
    <w:p w14:paraId="02CD46B2" w14:textId="56D9CC1D" w:rsidR="00BA4A66" w:rsidRDefault="00BA4A66" w:rsidP="002F42E2">
      <w:pPr>
        <w:pStyle w:val="Caption"/>
        <w:keepNext/>
        <w:spacing w:after="0"/>
      </w:pPr>
      <w:bookmarkStart w:id="16" w:name="_Toc40102735"/>
      <w:r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12</w:t>
        </w:r>
      </w:fldSimple>
      <w:r>
        <w:t xml:space="preserve">: </w:t>
      </w:r>
      <w:r w:rsidRPr="002750B3">
        <w:rPr>
          <w:rFonts w:asciiTheme="minorHAnsi" w:hAnsiTheme="minorHAnsi" w:cstheme="minorHAnsi"/>
        </w:rPr>
        <w:t>Socioeconomic deprivation and risk of being tested</w:t>
      </w:r>
      <w:bookmarkEnd w:id="16"/>
    </w:p>
    <w:tbl>
      <w:tblPr>
        <w:tblStyle w:val="PlainTable1"/>
        <w:tblW w:w="0" w:type="auto"/>
        <w:tblLayout w:type="fixed"/>
        <w:tblLook w:val="0000" w:firstRow="0" w:lastRow="0" w:firstColumn="0" w:lastColumn="0" w:noHBand="0" w:noVBand="0"/>
      </w:tblPr>
      <w:tblGrid>
        <w:gridCol w:w="3395"/>
        <w:gridCol w:w="1701"/>
        <w:gridCol w:w="1701"/>
        <w:gridCol w:w="1701"/>
        <w:gridCol w:w="1701"/>
        <w:gridCol w:w="1701"/>
        <w:gridCol w:w="1701"/>
      </w:tblGrid>
      <w:tr w:rsidR="00BA4A66" w:rsidRPr="00577E4A" w14:paraId="3642A0F9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44A8945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7A80E711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2D708F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704401AD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0140FB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5726D631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F3FD21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</w:tr>
      <w:tr w:rsidR="00BA4A66" w:rsidRPr="00577E4A" w14:paraId="6BBE0841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5263CF6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for SARS-CoV-2</w:t>
            </w:r>
          </w:p>
        </w:tc>
        <w:tc>
          <w:tcPr>
            <w:tcW w:w="1701" w:type="dxa"/>
          </w:tcPr>
          <w:p w14:paraId="16FD6E4E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37D5E03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8C4AFE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025CB10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24EC0805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DFC6E2D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1B7D54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1A3D635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455D8F2A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314A04EB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AB69DC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E09097E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2914E5" w:rsidRPr="00577E4A" w14:paraId="7E30DE86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44F8B96" w14:textId="3793308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2AAB01F0" w14:textId="4CB2395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76252E" w14:textId="2A86B17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87D637A" w14:textId="743333B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5E0C46" w14:textId="1A434D60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C09A1CF" w14:textId="3F2A103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916DDE" w14:textId="358CE56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63190EDC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3D5A4B4" w14:textId="63F35AB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261C682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[0.698,0.940]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D3928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[0.702,0.946]</w:t>
            </w:r>
          </w:p>
        </w:tc>
        <w:tc>
          <w:tcPr>
            <w:tcW w:w="1701" w:type="dxa"/>
          </w:tcPr>
          <w:p w14:paraId="11AA1FE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[0.685,0.922]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961A3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[0.683,0.919]</w:t>
            </w:r>
          </w:p>
        </w:tc>
        <w:tc>
          <w:tcPr>
            <w:tcW w:w="1701" w:type="dxa"/>
          </w:tcPr>
          <w:p w14:paraId="07776B4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[0.700,0.942]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5BFD8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[0.674,0.907]</w:t>
            </w:r>
          </w:p>
        </w:tc>
      </w:tr>
      <w:tr w:rsidR="002914E5" w:rsidRPr="00577E4A" w14:paraId="3B97805B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35BF552" w14:textId="51E39EA5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09DF3E1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[0.562,0.762]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5E5A3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[0.570,0.774]</w:t>
            </w:r>
          </w:p>
        </w:tc>
        <w:tc>
          <w:tcPr>
            <w:tcW w:w="1701" w:type="dxa"/>
          </w:tcPr>
          <w:p w14:paraId="42B6CF1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[0.554,0.752]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343FA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[0.535,0.726]</w:t>
            </w:r>
          </w:p>
        </w:tc>
        <w:tc>
          <w:tcPr>
            <w:tcW w:w="1701" w:type="dxa"/>
          </w:tcPr>
          <w:p w14:paraId="417C069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[0.559,0.759]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15F65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[0.529,0.719]</w:t>
            </w:r>
          </w:p>
        </w:tc>
      </w:tr>
      <w:tr w:rsidR="002914E5" w:rsidRPr="00577E4A" w14:paraId="2F80E01E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E23F15C" w14:textId="48AC350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03EF292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[0.534,0.719]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0A384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[0.548,0.739]</w:t>
            </w:r>
          </w:p>
        </w:tc>
        <w:tc>
          <w:tcPr>
            <w:tcW w:w="1701" w:type="dxa"/>
          </w:tcPr>
          <w:p w14:paraId="681E9CD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[0.543,0.736]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74C1A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[0.498,0.670]</w:t>
            </w:r>
          </w:p>
        </w:tc>
        <w:tc>
          <w:tcPr>
            <w:tcW w:w="1701" w:type="dxa"/>
          </w:tcPr>
          <w:p w14:paraId="0F35BE5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[0.530,0.716]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D402E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[0.510,0.691]</w:t>
            </w:r>
          </w:p>
        </w:tc>
      </w:tr>
      <w:tr w:rsidR="002914E5" w:rsidRPr="00577E4A" w14:paraId="56A69C24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E22A434" w14:textId="4D15CECF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12025FC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[0.679,0.888]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20CC3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[0.703,0.920]</w:t>
            </w:r>
          </w:p>
        </w:tc>
        <w:tc>
          <w:tcPr>
            <w:tcW w:w="1701" w:type="dxa"/>
          </w:tcPr>
          <w:p w14:paraId="0547A7B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[0.704,0.953]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FAA8E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[0.630,0.827]</w:t>
            </w:r>
          </w:p>
        </w:tc>
        <w:tc>
          <w:tcPr>
            <w:tcW w:w="1701" w:type="dxa"/>
          </w:tcPr>
          <w:p w14:paraId="332E39F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[0.670,0.881]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73559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[0.659,0.895]</w:t>
            </w:r>
          </w:p>
        </w:tc>
      </w:tr>
      <w:tr w:rsidR="002914E5" w:rsidRPr="00577E4A" w14:paraId="46BD65BA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0C0E7F5" w14:textId="51D68991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138F801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[1.051,1.364]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32B7C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[1.084,1.411]</w:t>
            </w:r>
          </w:p>
        </w:tc>
        <w:tc>
          <w:tcPr>
            <w:tcW w:w="1701" w:type="dxa"/>
          </w:tcPr>
          <w:p w14:paraId="4BC0D53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[1.061,1.492]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C1426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[0.950,1.243]</w:t>
            </w:r>
          </w:p>
        </w:tc>
        <w:tc>
          <w:tcPr>
            <w:tcW w:w="1701" w:type="dxa"/>
          </w:tcPr>
          <w:p w14:paraId="741C5D1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[1.025,1.340]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2B99E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[0.978,1.383]</w:t>
            </w:r>
          </w:p>
        </w:tc>
      </w:tr>
      <w:tr w:rsidR="002914E5" w:rsidRPr="00577E4A" w14:paraId="0BAE12DB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AF46CCE" w14:textId="751C44A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3DFF0BA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1.911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[1.304,2.800]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6FDAF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1.962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[1.338,2.875]</w:t>
            </w:r>
          </w:p>
        </w:tc>
        <w:tc>
          <w:tcPr>
            <w:tcW w:w="1701" w:type="dxa"/>
          </w:tcPr>
          <w:p w14:paraId="6A301DE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1.970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[1.323,2.934]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F72D2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1.721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[1.174,2.523]</w:t>
            </w:r>
          </w:p>
        </w:tc>
        <w:tc>
          <w:tcPr>
            <w:tcW w:w="1701" w:type="dxa"/>
          </w:tcPr>
          <w:p w14:paraId="6F8C515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1.859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[1.266,2.728]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1A43F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1.835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[1.232,2.734]</w:t>
            </w:r>
          </w:p>
        </w:tc>
      </w:tr>
      <w:tr w:rsidR="002914E5" w:rsidRPr="00577E4A" w14:paraId="361360A0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01610FC" w14:textId="39E63AF1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59965A94" w14:textId="1CF393C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1DC118" w14:textId="03A4A450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885B40D" w14:textId="638968AE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5913CA" w14:textId="745B53B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05907A5" w14:textId="43573AC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8727EC" w14:textId="6EE9C3DF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64137421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06EB670" w14:textId="74BAB7C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5259B82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[1.059,1.232]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F9DB3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[1.057,1.230]</w:t>
            </w:r>
          </w:p>
        </w:tc>
        <w:tc>
          <w:tcPr>
            <w:tcW w:w="1701" w:type="dxa"/>
          </w:tcPr>
          <w:p w14:paraId="4A5B0E1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[1.177,1.380]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395F8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[1.045,1.216]</w:t>
            </w:r>
          </w:p>
        </w:tc>
        <w:tc>
          <w:tcPr>
            <w:tcW w:w="1701" w:type="dxa"/>
          </w:tcPr>
          <w:p w14:paraId="0E12949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[1.051,1.231]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DB107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[1.148,1.354]</w:t>
            </w:r>
          </w:p>
        </w:tc>
      </w:tr>
      <w:tr w:rsidR="002914E5" w:rsidRPr="00577E4A" w14:paraId="164DBC04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95AFA2B" w14:textId="6317F30D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123C17D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[0.924,1.433]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6B733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[0.885,1.375]</w:t>
            </w:r>
          </w:p>
        </w:tc>
        <w:tc>
          <w:tcPr>
            <w:tcW w:w="1701" w:type="dxa"/>
          </w:tcPr>
          <w:p w14:paraId="0330C6B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[0.869,1.351]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447FB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[0.891,1.385]</w:t>
            </w:r>
          </w:p>
        </w:tc>
        <w:tc>
          <w:tcPr>
            <w:tcW w:w="1701" w:type="dxa"/>
          </w:tcPr>
          <w:p w14:paraId="3BE3BD5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[0.875,1.361]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E4604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[0.861,1.339]</w:t>
            </w:r>
          </w:p>
        </w:tc>
      </w:tr>
      <w:tr w:rsidR="002914E5" w:rsidRPr="00577E4A" w14:paraId="7F82BDCB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F32987B" w14:textId="6B2A6B0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131074E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[0.734,1.189]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61DA6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[0.725,1.175]</w:t>
            </w:r>
          </w:p>
        </w:tc>
        <w:tc>
          <w:tcPr>
            <w:tcW w:w="1701" w:type="dxa"/>
          </w:tcPr>
          <w:p w14:paraId="3A04470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[0.808,1.316]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25DEF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[0.765,1.240]</w:t>
            </w:r>
          </w:p>
        </w:tc>
        <w:tc>
          <w:tcPr>
            <w:tcW w:w="1701" w:type="dxa"/>
          </w:tcPr>
          <w:p w14:paraId="34E67FA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[0.746,1.210]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BBAA5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[0.820,1.336]</w:t>
            </w:r>
          </w:p>
        </w:tc>
      </w:tr>
      <w:tr w:rsidR="002914E5" w:rsidRPr="00577E4A" w14:paraId="16737D92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5B80E0E" w14:textId="62C2D074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11000BE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[0.687,1.071]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D6389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[0.683,1.064]</w:t>
            </w:r>
          </w:p>
        </w:tc>
        <w:tc>
          <w:tcPr>
            <w:tcW w:w="1701" w:type="dxa"/>
          </w:tcPr>
          <w:p w14:paraId="3A46139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[0.672,1.047]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6A185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[0.672,1.048]</w:t>
            </w:r>
          </w:p>
        </w:tc>
        <w:tc>
          <w:tcPr>
            <w:tcW w:w="1701" w:type="dxa"/>
          </w:tcPr>
          <w:p w14:paraId="5A3499F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[0.665,1.037]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02B8A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[0.658,1.025]</w:t>
            </w:r>
          </w:p>
        </w:tc>
      </w:tr>
      <w:tr w:rsidR="002914E5" w:rsidRPr="00577E4A" w14:paraId="08BD9EC1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7A510C5" w14:textId="01EDBCE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4281416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[0.605,0.915]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B65B6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[0.591,0.894]</w:t>
            </w:r>
          </w:p>
        </w:tc>
        <w:tc>
          <w:tcPr>
            <w:tcW w:w="1701" w:type="dxa"/>
          </w:tcPr>
          <w:p w14:paraId="35DDD34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[0.646,0.980]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FF995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[0.630,0.954]</w:t>
            </w:r>
          </w:p>
        </w:tc>
        <w:tc>
          <w:tcPr>
            <w:tcW w:w="1701" w:type="dxa"/>
          </w:tcPr>
          <w:p w14:paraId="7DABA30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[0.597,0.903]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9A5BB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[0.662,1.003]</w:t>
            </w:r>
          </w:p>
        </w:tc>
      </w:tr>
      <w:tr w:rsidR="002914E5" w:rsidRPr="00577E4A" w14:paraId="50A291C6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D7FFDB8" w14:textId="634A5A11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6235711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[0.687,1.016]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40FCF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[0.673,0.996]</w:t>
            </w:r>
          </w:p>
        </w:tc>
        <w:tc>
          <w:tcPr>
            <w:tcW w:w="1701" w:type="dxa"/>
          </w:tcPr>
          <w:p w14:paraId="53364A2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[0.656,0.970]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C6B41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[0.662,0.979]</w:t>
            </w:r>
          </w:p>
        </w:tc>
        <w:tc>
          <w:tcPr>
            <w:tcW w:w="1701" w:type="dxa"/>
          </w:tcPr>
          <w:p w14:paraId="35F8E4D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[0.660,0.976]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6F4B2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[0.642,0.950]</w:t>
            </w:r>
          </w:p>
        </w:tc>
      </w:tr>
      <w:tr w:rsidR="002914E5" w:rsidRPr="00577E4A" w14:paraId="209D8789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7BF2FC6" w14:textId="39CCD56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4C988669" w14:textId="0563949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694EED" w14:textId="67B6978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D059956" w14:textId="4BCA892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D85DC6" w14:textId="74D0978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9922D34" w14:textId="45461F65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DCE72D" w14:textId="65C4C01E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4889B5C2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665529B" w14:textId="41FC092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081EFB3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0.391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[0.315,0.486]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98774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[0.310,0.477]</w:t>
            </w:r>
          </w:p>
        </w:tc>
        <w:tc>
          <w:tcPr>
            <w:tcW w:w="1701" w:type="dxa"/>
          </w:tcPr>
          <w:p w14:paraId="1F25844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[0.314,0.483]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50D10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0.393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[0.317,0.488]</w:t>
            </w:r>
          </w:p>
        </w:tc>
        <w:tc>
          <w:tcPr>
            <w:tcW w:w="1701" w:type="dxa"/>
          </w:tcPr>
          <w:p w14:paraId="206F60E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[0.308,0.474]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E4EDF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0.391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[0.315,0.485]</w:t>
            </w:r>
          </w:p>
        </w:tc>
      </w:tr>
      <w:tr w:rsidR="002914E5" w:rsidRPr="00577E4A" w14:paraId="1FDCA8CA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60EA0BA" w14:textId="6BFAEBC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5A38E3D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[0.580,0.837]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88F0D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[0.573,0.827]</w:t>
            </w:r>
          </w:p>
        </w:tc>
        <w:tc>
          <w:tcPr>
            <w:tcW w:w="1701" w:type="dxa"/>
          </w:tcPr>
          <w:p w14:paraId="478C441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[0.591,0.855]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1E0ED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[0.592,0.856]</w:t>
            </w:r>
          </w:p>
        </w:tc>
        <w:tc>
          <w:tcPr>
            <w:tcW w:w="1701" w:type="dxa"/>
          </w:tcPr>
          <w:p w14:paraId="7B2BFCB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[0.572,0.826]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8AAB5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[0.591,0.855]</w:t>
            </w:r>
          </w:p>
        </w:tc>
      </w:tr>
      <w:tr w:rsidR="002914E5" w:rsidRPr="00577E4A" w14:paraId="4F198835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F4401FB" w14:textId="4352D7F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1F0CE7A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[0.689,1.098]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1FDA0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[0.646,1.034]</w:t>
            </w:r>
          </w:p>
        </w:tc>
        <w:tc>
          <w:tcPr>
            <w:tcW w:w="1701" w:type="dxa"/>
          </w:tcPr>
          <w:p w14:paraId="59FCB2C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[0.724,1.163]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648EB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[0.730,1.171]</w:t>
            </w:r>
          </w:p>
        </w:tc>
        <w:tc>
          <w:tcPr>
            <w:tcW w:w="1701" w:type="dxa"/>
          </w:tcPr>
          <w:p w14:paraId="02C48C7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[0.683,1.095]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4DF76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[0.765,1.229]</w:t>
            </w:r>
          </w:p>
        </w:tc>
      </w:tr>
      <w:tr w:rsidR="002914E5" w:rsidRPr="00577E4A" w14:paraId="5F719381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18B3CE9" w14:textId="4CC6196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75AC807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[0.602,0.885]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C8926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[0.592,0.870]</w:t>
            </w:r>
          </w:p>
        </w:tc>
        <w:tc>
          <w:tcPr>
            <w:tcW w:w="1701" w:type="dxa"/>
          </w:tcPr>
          <w:p w14:paraId="2AA505A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[0.608,0.894]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D5E2B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[0.602,0.885]</w:t>
            </w:r>
          </w:p>
        </w:tc>
        <w:tc>
          <w:tcPr>
            <w:tcW w:w="1701" w:type="dxa"/>
          </w:tcPr>
          <w:p w14:paraId="0366FED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[0.588,0.864]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4B43B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[0.607,0.892]</w:t>
            </w:r>
          </w:p>
        </w:tc>
      </w:tr>
      <w:tr w:rsidR="002914E5" w:rsidRPr="00577E4A" w14:paraId="79344D7A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3349568" w14:textId="4F1C0D41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33546C9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[1.005,1.413]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D653A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[0.995,1.398]</w:t>
            </w:r>
          </w:p>
        </w:tc>
        <w:tc>
          <w:tcPr>
            <w:tcW w:w="1701" w:type="dxa"/>
          </w:tcPr>
          <w:p w14:paraId="6153874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[0.995,1.397]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7A952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[0.982,1.380]</w:t>
            </w:r>
          </w:p>
        </w:tc>
        <w:tc>
          <w:tcPr>
            <w:tcW w:w="1701" w:type="dxa"/>
          </w:tcPr>
          <w:p w14:paraId="65B9B10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[0.991,1.393]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C8E63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[0.971,1.362]</w:t>
            </w:r>
          </w:p>
        </w:tc>
      </w:tr>
      <w:tr w:rsidR="002914E5" w:rsidRPr="00577E4A" w14:paraId="6F50AA28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68D336F" w14:textId="510BF2F1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51FB1BB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[0.874,1.234]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64098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[0.867,1.224]</w:t>
            </w:r>
          </w:p>
        </w:tc>
        <w:tc>
          <w:tcPr>
            <w:tcW w:w="1701" w:type="dxa"/>
          </w:tcPr>
          <w:p w14:paraId="7DCDB6F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[0.840,1.187]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F1DDE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[0.854,1.206]</w:t>
            </w:r>
          </w:p>
        </w:tc>
        <w:tc>
          <w:tcPr>
            <w:tcW w:w="1701" w:type="dxa"/>
          </w:tcPr>
          <w:p w14:paraId="74DBBB0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[0.850,1.200]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A2743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[0.824,1.163]</w:t>
            </w:r>
          </w:p>
        </w:tc>
      </w:tr>
      <w:tr w:rsidR="002914E5" w:rsidRPr="00577E4A" w14:paraId="29550CD4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49CB460" w14:textId="45CDDD25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0AC0737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[0.852,1.263]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1A2C4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[0.849,1.258]</w:t>
            </w:r>
          </w:p>
        </w:tc>
        <w:tc>
          <w:tcPr>
            <w:tcW w:w="1701" w:type="dxa"/>
          </w:tcPr>
          <w:p w14:paraId="4B21019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[0.850,1.262]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471CB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[0.827,1.226]</w:t>
            </w:r>
          </w:p>
        </w:tc>
        <w:tc>
          <w:tcPr>
            <w:tcW w:w="1701" w:type="dxa"/>
          </w:tcPr>
          <w:p w14:paraId="5F25023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[0.831,1.233]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D346E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[0.825,1.224]</w:t>
            </w:r>
          </w:p>
        </w:tc>
      </w:tr>
      <w:tr w:rsidR="002914E5" w:rsidRPr="00577E4A" w14:paraId="5922E348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ED9D7DD" w14:textId="5A5908C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463B11A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[0.678,0.990]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2006E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[0.627,0.921]</w:t>
            </w:r>
          </w:p>
        </w:tc>
        <w:tc>
          <w:tcPr>
            <w:tcW w:w="1701" w:type="dxa"/>
          </w:tcPr>
          <w:p w14:paraId="5EB4EB2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[0.686,1.011]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AF572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[0.672,0.989]</w:t>
            </w:r>
          </w:p>
        </w:tc>
        <w:tc>
          <w:tcPr>
            <w:tcW w:w="1701" w:type="dxa"/>
          </w:tcPr>
          <w:p w14:paraId="2AAFF87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[0.645,0.950]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DAEF8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[0.700,1.032]</w:t>
            </w:r>
          </w:p>
        </w:tc>
      </w:tr>
      <w:tr w:rsidR="002914E5" w:rsidRPr="00577E4A" w14:paraId="46BE44DC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A761C92" w14:textId="6EDBD13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1032D79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[0.773,1.119]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85B1C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[0.703,1.020]</w:t>
            </w:r>
          </w:p>
        </w:tc>
        <w:tc>
          <w:tcPr>
            <w:tcW w:w="1701" w:type="dxa"/>
          </w:tcPr>
          <w:p w14:paraId="69028ED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[0.760,1.105]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2E9CA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[0.742,1.077]</w:t>
            </w:r>
          </w:p>
        </w:tc>
        <w:tc>
          <w:tcPr>
            <w:tcW w:w="1701" w:type="dxa"/>
          </w:tcPr>
          <w:p w14:paraId="713BB41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[0.720,1.046]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799E6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[0.768,1.116]</w:t>
            </w:r>
          </w:p>
        </w:tc>
      </w:tr>
      <w:tr w:rsidR="002914E5" w:rsidRPr="00577E4A" w14:paraId="1BCA544C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C64804B" w14:textId="40557930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069A84F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[0.711,1.047]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EB57F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[0.665,0.983]</w:t>
            </w:r>
          </w:p>
        </w:tc>
        <w:tc>
          <w:tcPr>
            <w:tcW w:w="1701" w:type="dxa"/>
          </w:tcPr>
          <w:p w14:paraId="0F9A519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[0.666,0.984]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398E0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[0.671,0.992]</w:t>
            </w:r>
          </w:p>
        </w:tc>
        <w:tc>
          <w:tcPr>
            <w:tcW w:w="1701" w:type="dxa"/>
          </w:tcPr>
          <w:p w14:paraId="710ACA3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[0.654,0.968]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FD26E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[0.657,0.972]</w:t>
            </w:r>
          </w:p>
        </w:tc>
      </w:tr>
      <w:tr w:rsidR="002914E5" w:rsidRPr="00577E4A" w14:paraId="4EB340B6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C109C0F" w14:textId="4E337AD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643FCAFB" w14:textId="703074C1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5AEFB9" w14:textId="1AB73D6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1AB85AC" w14:textId="7BC50B3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33B588" w14:textId="125928D4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6C7F607" w14:textId="299F30E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36504C" w14:textId="1E815FB4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65BE3852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C65C6F" w14:textId="7FB6EAE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4DD4F1C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[0.983,1.249]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4B545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[0.983,1.248]</w:t>
            </w:r>
          </w:p>
        </w:tc>
        <w:tc>
          <w:tcPr>
            <w:tcW w:w="1701" w:type="dxa"/>
          </w:tcPr>
          <w:p w14:paraId="4DF0C9D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[0.954,1.212]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7CAE7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[0.965,1.226]</w:t>
            </w:r>
          </w:p>
        </w:tc>
        <w:tc>
          <w:tcPr>
            <w:tcW w:w="1701" w:type="dxa"/>
          </w:tcPr>
          <w:p w14:paraId="2F3D4E1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[0.961,1.220]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E999C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[0.936,1.190]</w:t>
            </w:r>
          </w:p>
        </w:tc>
      </w:tr>
      <w:tr w:rsidR="002914E5" w:rsidRPr="00577E4A" w14:paraId="579B2211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837C60" w14:textId="7EA89E7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48475FD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[1.184,1.496]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359E3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[1.176,1.486]</w:t>
            </w:r>
          </w:p>
        </w:tc>
        <w:tc>
          <w:tcPr>
            <w:tcW w:w="1701" w:type="dxa"/>
          </w:tcPr>
          <w:p w14:paraId="25028FC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[1.070,1.354]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526DF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[1.115,1.408]</w:t>
            </w:r>
          </w:p>
        </w:tc>
        <w:tc>
          <w:tcPr>
            <w:tcW w:w="1701" w:type="dxa"/>
          </w:tcPr>
          <w:p w14:paraId="6B5201D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[1.117,1.412]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1E407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[1.020,1.292]</w:t>
            </w:r>
          </w:p>
        </w:tc>
      </w:tr>
      <w:tr w:rsidR="002914E5" w:rsidRPr="00577E4A" w14:paraId="0A14973B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576B90B" w14:textId="65C5FB3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66A5D72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[1.620,2.038]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3BCC4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1.750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[1.558,1.965]</w:t>
            </w:r>
          </w:p>
        </w:tc>
        <w:tc>
          <w:tcPr>
            <w:tcW w:w="1701" w:type="dxa"/>
          </w:tcPr>
          <w:p w14:paraId="2817D8B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[1.176,1.507]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E0DA8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[1.343,1.697]</w:t>
            </w:r>
          </w:p>
        </w:tc>
        <w:tc>
          <w:tcPr>
            <w:tcW w:w="1701" w:type="dxa"/>
          </w:tcPr>
          <w:p w14:paraId="0E2CC19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[1.372,1.737]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0C89F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[1.070,1.374]</w:t>
            </w:r>
          </w:p>
        </w:tc>
      </w:tr>
      <w:tr w:rsidR="002914E5" w:rsidRPr="00577E4A" w14:paraId="075D3761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2FA5A25" w14:textId="791835A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6961219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53A4FB" w14:textId="36BEA7D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9ED1150" w14:textId="6B07BF7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BE2BFE" w14:textId="3335FE72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8AA618E" w14:textId="7B77637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6D337D" w14:textId="0E0A11F2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250C7B7E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E22261C" w14:textId="1C07BC1F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1F1CB78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BA324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[0.978,1.521]</w:t>
            </w:r>
          </w:p>
        </w:tc>
        <w:tc>
          <w:tcPr>
            <w:tcW w:w="1701" w:type="dxa"/>
          </w:tcPr>
          <w:p w14:paraId="2126AA8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[0.880,1.372]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68B86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[0.957,1.488]</w:t>
            </w:r>
          </w:p>
        </w:tc>
        <w:tc>
          <w:tcPr>
            <w:tcW w:w="1701" w:type="dxa"/>
          </w:tcPr>
          <w:p w14:paraId="4376826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[0.953,1.482]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75C4D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[0.870,1.356]</w:t>
            </w:r>
          </w:p>
        </w:tc>
      </w:tr>
      <w:tr w:rsidR="002914E5" w:rsidRPr="00577E4A" w14:paraId="316EC2CB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AEA4406" w14:textId="0247771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38407D5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14258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[0.747,1.244]</w:t>
            </w:r>
          </w:p>
        </w:tc>
        <w:tc>
          <w:tcPr>
            <w:tcW w:w="1701" w:type="dxa"/>
          </w:tcPr>
          <w:p w14:paraId="28F0801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[0.770,1.290]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6FAAB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[0.743,1.235]</w:t>
            </w:r>
          </w:p>
        </w:tc>
        <w:tc>
          <w:tcPr>
            <w:tcW w:w="1701" w:type="dxa"/>
          </w:tcPr>
          <w:p w14:paraId="2FF5ABB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[0.727,1.213]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CA496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[0.749,1.249]</w:t>
            </w:r>
          </w:p>
        </w:tc>
      </w:tr>
      <w:tr w:rsidR="002914E5" w:rsidRPr="00577E4A" w14:paraId="326EE62B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133BF97" w14:textId="39327F4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3949AF2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D1B7A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[0.682,1.734]</w:t>
            </w:r>
          </w:p>
        </w:tc>
        <w:tc>
          <w:tcPr>
            <w:tcW w:w="1701" w:type="dxa"/>
          </w:tcPr>
          <w:p w14:paraId="3A7F34F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[0.633,1.607]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20DE5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[0.658,1.675]</w:t>
            </w:r>
          </w:p>
        </w:tc>
        <w:tc>
          <w:tcPr>
            <w:tcW w:w="1701" w:type="dxa"/>
          </w:tcPr>
          <w:p w14:paraId="30FFC42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[0.640,1.631]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148CE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[0.612,1.555]</w:t>
            </w:r>
          </w:p>
        </w:tc>
      </w:tr>
      <w:tr w:rsidR="002914E5" w:rsidRPr="00577E4A" w14:paraId="4D9D2264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380CE72" w14:textId="5DF4DB6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5F7CC88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269A9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1.454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[1.091,1.936]</w:t>
            </w:r>
          </w:p>
        </w:tc>
        <w:tc>
          <w:tcPr>
            <w:tcW w:w="1701" w:type="dxa"/>
          </w:tcPr>
          <w:p w14:paraId="51059D1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[1.009,1.808]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68A6C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[0.979,1.745]</w:t>
            </w:r>
          </w:p>
        </w:tc>
        <w:tc>
          <w:tcPr>
            <w:tcW w:w="1701" w:type="dxa"/>
          </w:tcPr>
          <w:p w14:paraId="4CD3840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[1.010,1.807]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7BCE1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[0.933,1.681]</w:t>
            </w:r>
          </w:p>
        </w:tc>
      </w:tr>
      <w:tr w:rsidR="002914E5" w:rsidRPr="00577E4A" w14:paraId="3926345C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03D235B" w14:textId="319F1C92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6482296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7B625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1.892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[1.474,2.430]</w:t>
            </w:r>
          </w:p>
        </w:tc>
        <w:tc>
          <w:tcPr>
            <w:tcW w:w="1701" w:type="dxa"/>
          </w:tcPr>
          <w:p w14:paraId="487831C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[1.166,1.972]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1A12C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1.786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[1.389,2.296]</w:t>
            </w:r>
          </w:p>
        </w:tc>
        <w:tc>
          <w:tcPr>
            <w:tcW w:w="1701" w:type="dxa"/>
          </w:tcPr>
          <w:p w14:paraId="714F4FA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1.723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[1.338,2.218]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B0BBE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[1.134,1.918]</w:t>
            </w:r>
          </w:p>
        </w:tc>
      </w:tr>
      <w:tr w:rsidR="002914E5" w:rsidRPr="00577E4A" w14:paraId="487539AC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9B38F48" w14:textId="6D97133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488C792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1179C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[0.198,1.443]</w:t>
            </w:r>
          </w:p>
        </w:tc>
        <w:tc>
          <w:tcPr>
            <w:tcW w:w="1701" w:type="dxa"/>
          </w:tcPr>
          <w:p w14:paraId="4979BD9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[0.197,1.442]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6BB5E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[0.205,1.489]</w:t>
            </w:r>
          </w:p>
        </w:tc>
        <w:tc>
          <w:tcPr>
            <w:tcW w:w="1701" w:type="dxa"/>
          </w:tcPr>
          <w:p w14:paraId="652D590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[0.200,1.457]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BCFE5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[0.206,1.508]</w:t>
            </w:r>
          </w:p>
        </w:tc>
      </w:tr>
      <w:tr w:rsidR="002914E5" w:rsidRPr="00577E4A" w14:paraId="60BC8C11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43269EE" w14:textId="55602A8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2D169F4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E891F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1.484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[1.038,2.123]</w:t>
            </w:r>
          </w:p>
        </w:tc>
        <w:tc>
          <w:tcPr>
            <w:tcW w:w="1701" w:type="dxa"/>
          </w:tcPr>
          <w:p w14:paraId="1034E5F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[0.852,1.773]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67B6E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[0.971,1.987]</w:t>
            </w:r>
          </w:p>
        </w:tc>
        <w:tc>
          <w:tcPr>
            <w:tcW w:w="1701" w:type="dxa"/>
          </w:tcPr>
          <w:p w14:paraId="1DE1C61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[0.931,1.901]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7A37D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[0.819,1.688]</w:t>
            </w:r>
          </w:p>
        </w:tc>
      </w:tr>
      <w:tr w:rsidR="002914E5" w:rsidRPr="00577E4A" w14:paraId="7EE6BB22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C56501A" w14:textId="5DA2923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564BCCD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C68BCC" w14:textId="6725DDE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7EDF956" w14:textId="720E7A1F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832532" w14:textId="529500A1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536B78C" w14:textId="4D9B4EF0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2C3B2C" w14:textId="024800E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263EAFE1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4A5F15F" w14:textId="78BD0121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1D29CA9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4EC1A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[0.817,1.206]</w:t>
            </w:r>
          </w:p>
        </w:tc>
        <w:tc>
          <w:tcPr>
            <w:tcW w:w="1701" w:type="dxa"/>
          </w:tcPr>
          <w:p w14:paraId="5368DF1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[0.768,1.157]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44507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[0.836,1.236]</w:t>
            </w:r>
          </w:p>
        </w:tc>
        <w:tc>
          <w:tcPr>
            <w:tcW w:w="1701" w:type="dxa"/>
          </w:tcPr>
          <w:p w14:paraId="4CD106B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[0.822,1.215]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FC11A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[0.787,1.181]</w:t>
            </w:r>
          </w:p>
        </w:tc>
      </w:tr>
      <w:tr w:rsidR="002914E5" w:rsidRPr="00577E4A" w14:paraId="01062715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EE0DA6" w14:textId="30DB6EC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408E7B0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11F68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D2BB473" w14:textId="5AD321A2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B6489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0C88A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E32B70" w14:textId="48B3DEE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04C4D42A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415F75D" w14:textId="4847690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39BFA77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886F2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51BF1D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[0.762,0.935]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1ACA4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CF171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B53BD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[0.776,0.952]</w:t>
            </w:r>
          </w:p>
        </w:tc>
      </w:tr>
      <w:tr w:rsidR="002914E5" w:rsidRPr="00577E4A" w14:paraId="4DA2C190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E0BFFD1" w14:textId="596AC6F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7D619D0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D15CC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DFF18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[0.895,1.153]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411E8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3D2F7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5366F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[0.899,1.157]</w:t>
            </w:r>
          </w:p>
        </w:tc>
      </w:tr>
      <w:tr w:rsidR="002914E5" w:rsidRPr="00577E4A" w14:paraId="0834CC7F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7E8A05A" w14:textId="275EE2B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325CA43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15A8A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F2F49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[0.918,1.180]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9F19D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AFB2D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6C924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[0.945,1.214]</w:t>
            </w:r>
          </w:p>
        </w:tc>
      </w:tr>
      <w:tr w:rsidR="002914E5" w:rsidRPr="00577E4A" w14:paraId="2453B184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C95CCAC" w14:textId="7F065CB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49D9C69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A45C1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6E5C10" w14:textId="0AC3DB0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CEAD0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DCFB50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601006" w14:textId="07763CC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037772CF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9CDC7D5" w14:textId="03BB548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2677F6A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3ED21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0F942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[0.943,1.245]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B2778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5A133A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47D9B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[0.910,1.201]</w:t>
            </w:r>
          </w:p>
        </w:tc>
      </w:tr>
      <w:tr w:rsidR="002914E5" w:rsidRPr="00577E4A" w14:paraId="7910D518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87C2D78" w14:textId="5563D992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6EE905E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940FF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352E4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[0.914,1.135]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3C3E0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24077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3ECB7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[0.862,1.074]</w:t>
            </w:r>
          </w:p>
        </w:tc>
      </w:tr>
      <w:tr w:rsidR="002914E5" w:rsidRPr="00577E4A" w14:paraId="4CAB8BC2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5CBE88A" w14:textId="49AEC924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4AA4C27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C5EC6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0B381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[0.937,1.216]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726EF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17D99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024F5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[0.871,1.134]</w:t>
            </w:r>
          </w:p>
        </w:tc>
      </w:tr>
      <w:tr w:rsidR="002914E5" w:rsidRPr="00577E4A" w14:paraId="0C5EBB1F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C1D7DAC" w14:textId="018E6115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426B146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FAF3C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6663DB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[1.272,1.609]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5B0A1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A0234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76105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[1.145,1.457]</w:t>
            </w:r>
          </w:p>
        </w:tc>
      </w:tr>
      <w:tr w:rsidR="002914E5" w:rsidRPr="00577E4A" w14:paraId="59FDA1C1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93D46FD" w14:textId="7E8FA591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2ED930A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2B465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372843" w14:textId="37F99082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10814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3D8DE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7A1829" w14:textId="64CB0D8D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06F03C2D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233402D" w14:textId="23161E8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3332011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60F49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29372B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[1.199,1.516]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A56D2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E58C58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9FE3B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[1.072,1.358]</w:t>
            </w:r>
          </w:p>
        </w:tc>
      </w:tr>
      <w:tr w:rsidR="002914E5" w:rsidRPr="00577E4A" w14:paraId="706BBCB7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9414983" w14:textId="1DFCCC5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68AE052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08657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82A285B" w14:textId="45F0DEF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5AEA8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E3EAC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B199F3" w14:textId="3BAEDECF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5EB6D7DD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033B695" w14:textId="12769F4F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0AF066F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AA0C4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A6131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[0.690,0.899]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37AA5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D8E494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9E372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[0.701,0.913]</w:t>
            </w:r>
          </w:p>
        </w:tc>
      </w:tr>
      <w:tr w:rsidR="002914E5" w:rsidRPr="00577E4A" w14:paraId="7777073D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7842D6D" w14:textId="4A0B340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14CF76E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11609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B49266" w14:textId="1367B80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61166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4A5C5A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9CC679" w14:textId="1C8702B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42B57493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C5DB5F5" w14:textId="1D2F241E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221A492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752C2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B2B4C2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[1.183,1.537]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153D4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4DD713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4E08D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[1.103,1.433]</w:t>
            </w:r>
          </w:p>
        </w:tc>
      </w:tr>
      <w:tr w:rsidR="002914E5" w:rsidRPr="00577E4A" w14:paraId="05A50269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645F0DC" w14:textId="13408CD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0436106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1EEE4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A88EA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[0.751,1.367]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75B3F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8540D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15C14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[0.714,1.300]</w:t>
            </w:r>
          </w:p>
        </w:tc>
      </w:tr>
      <w:tr w:rsidR="002914E5" w:rsidRPr="00577E4A" w14:paraId="15DF19E0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65A3769" w14:textId="470B3D8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6E0C72A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96B99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5AE91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2.630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[2.205,3.137]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ACEE5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40A1C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8A1F4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[1.337,1.964]</w:t>
            </w:r>
          </w:p>
        </w:tc>
      </w:tr>
      <w:tr w:rsidR="002914E5" w:rsidRPr="00577E4A" w14:paraId="16C653EE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AF05E7F" w14:textId="087C842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626609D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94B04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63AB96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[0.949,1.707]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E888B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D12FC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224BE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[0.885,1.590]</w:t>
            </w:r>
          </w:p>
        </w:tc>
      </w:tr>
      <w:tr w:rsidR="002914E5" w:rsidRPr="00577E4A" w14:paraId="5A4BCEFC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18E8CBA" w14:textId="58340E5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64B9AF6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8B21F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EA1E95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[1.204,2.268]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82E50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98758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E1F39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[1.167,2.199]</w:t>
            </w:r>
          </w:p>
        </w:tc>
      </w:tr>
      <w:tr w:rsidR="002914E5" w:rsidRPr="00577E4A" w14:paraId="3790EAC4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9508A8A" w14:textId="0D4CE16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11DFA6A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0A0CD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89AA330" w14:textId="1AE88EF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734C8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54C3DC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E9ACA3" w14:textId="3D5DC92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488B855F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8B3D4A" w14:textId="534C7C8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71BB22C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32703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0860F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[1.145,1.509]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7D0C9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59F34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D6912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[1.145,1.508]</w:t>
            </w:r>
          </w:p>
        </w:tc>
      </w:tr>
      <w:tr w:rsidR="002914E5" w:rsidRPr="00577E4A" w14:paraId="2558CD2C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B885F2F" w14:textId="40E9D99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29B8677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660E7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456A42" w14:textId="5046BDA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0A31F4" w14:textId="58A7ECC0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1C2B3E87" w14:textId="164B0FC0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0A6F33" w14:textId="44E65A2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32EC5BBC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AC3DC10" w14:textId="5116A09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26DE2BC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43371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A4F1C8" w14:textId="4E28A70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DC2E4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E7D1C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678880" w14:textId="7EC371BF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659BD01A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0880ED8" w14:textId="0ECA815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6EAE3C3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4A3D8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27AC5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3.911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[3.478,4.399]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0ADA2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5FB02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F5CBE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3.890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[3.459,4.376]</w:t>
            </w:r>
          </w:p>
        </w:tc>
      </w:tr>
      <w:tr w:rsidR="002914E5" w:rsidRPr="00577E4A" w14:paraId="1B79A1B4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58B7367" w14:textId="2B31078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71D6F6D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C9117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B0D1D5" w14:textId="2FAB8D7D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6EC806" w14:textId="13DB7AFE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18FC5A62" w14:textId="0684130D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243107" w14:textId="635FB452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2A5D6CC5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43D26CC" w14:textId="384C7F4D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5906209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1E5CA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D5A4A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1950D0" w14:textId="01EE4FD5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F3E085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D3B897" w14:textId="7C80102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3CAF37E3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D229B54" w14:textId="01E59BB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13ADD69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0DEFA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AF346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7B2F3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[1.104,1.330]</w:t>
            </w:r>
          </w:p>
        </w:tc>
        <w:tc>
          <w:tcPr>
            <w:tcW w:w="1701" w:type="dxa"/>
          </w:tcPr>
          <w:p w14:paraId="40CFF16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6BF55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[1.070,1.293]</w:t>
            </w:r>
          </w:p>
        </w:tc>
      </w:tr>
      <w:tr w:rsidR="002914E5" w:rsidRPr="00577E4A" w14:paraId="15F52F18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8FFC4ED" w14:textId="1963F600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77327A2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863ED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726330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8124E2" w14:textId="16D1032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870BD8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24C70D" w14:textId="41C39B00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5B1695A2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A1C585F" w14:textId="18A758A4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2C773E9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A9912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32850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24FFF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[0.934,1.146]</w:t>
            </w:r>
          </w:p>
        </w:tc>
        <w:tc>
          <w:tcPr>
            <w:tcW w:w="1701" w:type="dxa"/>
          </w:tcPr>
          <w:p w14:paraId="6C7D15C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B8516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[0.916,1.124]</w:t>
            </w:r>
          </w:p>
        </w:tc>
      </w:tr>
      <w:tr w:rsidR="002914E5" w:rsidRPr="00577E4A" w14:paraId="7EDC56B1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C7745D1" w14:textId="0FDEA97E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56BE0DD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268DD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61C073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4D6C7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[1.038,1.321]</w:t>
            </w:r>
          </w:p>
        </w:tc>
        <w:tc>
          <w:tcPr>
            <w:tcW w:w="1701" w:type="dxa"/>
          </w:tcPr>
          <w:p w14:paraId="214821B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428B0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[0.985,1.257]</w:t>
            </w:r>
          </w:p>
        </w:tc>
      </w:tr>
      <w:tr w:rsidR="002914E5" w:rsidRPr="00577E4A" w14:paraId="184CC6FF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5F6CB9F" w14:textId="17D1BD91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47EE6E6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0E1E8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5B5712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C32F7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[1.142,1.537]</w:t>
            </w:r>
          </w:p>
        </w:tc>
        <w:tc>
          <w:tcPr>
            <w:tcW w:w="1701" w:type="dxa"/>
          </w:tcPr>
          <w:p w14:paraId="37011F4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19DD5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[1.056,1.424]</w:t>
            </w:r>
          </w:p>
        </w:tc>
      </w:tr>
      <w:tr w:rsidR="002914E5" w:rsidRPr="00577E4A" w14:paraId="3A5E7DDC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47AD231" w14:textId="259A1CC0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06DE8C6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BDF74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CC45C2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0FF33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[1.331,1.875]</w:t>
            </w:r>
          </w:p>
        </w:tc>
        <w:tc>
          <w:tcPr>
            <w:tcW w:w="1701" w:type="dxa"/>
          </w:tcPr>
          <w:p w14:paraId="32F2AE3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1366E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[1.190,1.681]</w:t>
            </w:r>
          </w:p>
        </w:tc>
      </w:tr>
      <w:tr w:rsidR="002914E5" w:rsidRPr="00577E4A" w14:paraId="0D5A0F7C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60F3CA2" w14:textId="55BC463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2195F94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88FE4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F8E8E7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FCC520" w14:textId="07CC94E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E23183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63F926" w14:textId="7CB97AEE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5067202A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310B202" w14:textId="24830D1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4289C5C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752EF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97CB7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65793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[0.900,1.148]</w:t>
            </w:r>
          </w:p>
        </w:tc>
        <w:tc>
          <w:tcPr>
            <w:tcW w:w="1701" w:type="dxa"/>
          </w:tcPr>
          <w:p w14:paraId="1DE8C6F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24E4B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[0.883,1.128]</w:t>
            </w:r>
          </w:p>
        </w:tc>
      </w:tr>
      <w:tr w:rsidR="002914E5" w:rsidRPr="00577E4A" w14:paraId="0E75852B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F49C360" w14:textId="129C82C5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6BD904B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973F0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859689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0DAD7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[1.162,1.542]</w:t>
            </w:r>
          </w:p>
        </w:tc>
        <w:tc>
          <w:tcPr>
            <w:tcW w:w="1701" w:type="dxa"/>
          </w:tcPr>
          <w:p w14:paraId="2CC379F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2A5E6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[1.078,1.443]</w:t>
            </w:r>
          </w:p>
        </w:tc>
      </w:tr>
      <w:tr w:rsidR="002914E5" w:rsidRPr="00577E4A" w14:paraId="6903CD14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8288FA" w14:textId="66D9661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23CDCE2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6AF7F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B7053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4EC91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1.967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[1.634,2.368]</w:t>
            </w:r>
          </w:p>
        </w:tc>
        <w:tc>
          <w:tcPr>
            <w:tcW w:w="1701" w:type="dxa"/>
          </w:tcPr>
          <w:p w14:paraId="5085829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EF079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1.647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[1.349,2.010]</w:t>
            </w:r>
          </w:p>
        </w:tc>
      </w:tr>
      <w:tr w:rsidR="002914E5" w:rsidRPr="00577E4A" w14:paraId="403FBA9E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1DF5733" w14:textId="3F59995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00211EB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A313A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8353BE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48773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011C0D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[0.878,2.353]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208FF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[0.826,2.212]</w:t>
            </w:r>
          </w:p>
        </w:tc>
      </w:tr>
      <w:tr w:rsidR="002914E5" w:rsidRPr="00577E4A" w14:paraId="032FBDE4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7E7089A" w14:textId="569F326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2541E78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5C930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81D4C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CCB0B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A4D8FE" w14:textId="16D1625F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2540B1" w14:textId="1254F3A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41537515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9948368" w14:textId="0E4159B3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318213B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3BF3C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504FDE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8C649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FD175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[1.017,1.232]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74DD1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[0.984,1.193]</w:t>
            </w:r>
          </w:p>
        </w:tc>
      </w:tr>
      <w:tr w:rsidR="002914E5" w:rsidRPr="00577E4A" w14:paraId="4B397913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9BF6E7C" w14:textId="310CCB60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7FFE6C4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8DBD5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EA54D5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956FF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DF5B47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[1.293,1.583]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183F1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[1.093,1.353]</w:t>
            </w:r>
          </w:p>
        </w:tc>
      </w:tr>
      <w:tr w:rsidR="002914E5" w:rsidRPr="00577E4A" w14:paraId="18019AD8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6E6A351" w14:textId="68B16F3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09145D5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4D1F9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2C1563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157A1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8F96C5D" w14:textId="7BECA98E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BF2BD6" w14:textId="2B1D435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6424F97A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09E0BBE" w14:textId="20531AEF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1A351F2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F8548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CEF46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8363A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492994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[1.176,1.393]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10374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[1.103,1.309]</w:t>
            </w:r>
          </w:p>
        </w:tc>
      </w:tr>
      <w:tr w:rsidR="002914E5" w:rsidRPr="00577E4A" w14:paraId="15E70365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983ABFC" w14:textId="515732EB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4B69ED9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CD7EA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814FC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DE16C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51BA9F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[1.254,1.603]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53C63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[1.069,1.378]</w:t>
            </w:r>
          </w:p>
        </w:tc>
      </w:tr>
      <w:tr w:rsidR="002914E5" w:rsidRPr="00577E4A" w14:paraId="324DA0DC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A79F901" w14:textId="2BC17DA6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145287D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32DD5C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62F57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70281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BF6507" w14:textId="4E460E2C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93B9DA" w14:textId="75E5FDF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577E4A" w14:paraId="73641037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720E865" w14:textId="07C81D6E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748047A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4AA1A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282310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D5FAD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052F1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0.937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[0.829,1.058]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ECAAD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[0.810,1.034]</w:t>
            </w:r>
          </w:p>
        </w:tc>
      </w:tr>
      <w:tr w:rsidR="002914E5" w:rsidRPr="00577E4A" w14:paraId="77C47B13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0CEFAB3" w14:textId="44A144B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7F74947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6FB71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6CF2FD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6B201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9BA522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1.010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[0.897,1.136]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EE15B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0.945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[0.839,1.064]</w:t>
            </w:r>
          </w:p>
        </w:tc>
      </w:tr>
      <w:tr w:rsidR="002914E5" w:rsidRPr="00577E4A" w14:paraId="56AD058A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7B28781" w14:textId="2DD4D8FF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27054698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71E9D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D23E46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FDDEF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608A1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[1.015,1.346]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9F848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[0.906,1.203]</w:t>
            </w:r>
          </w:p>
        </w:tc>
      </w:tr>
      <w:tr w:rsidR="002914E5" w:rsidRPr="00577E4A" w14:paraId="73F2C8B4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6BA63B0" w14:textId="56BE97B8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778F27A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F063BE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2F4D7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BB6EB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4948F25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1.241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[1.080,1.426]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445EB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1.033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[0.897,1.190]</w:t>
            </w:r>
          </w:p>
        </w:tc>
      </w:tr>
      <w:tr w:rsidR="002914E5" w:rsidRPr="00577E4A" w14:paraId="6D258F06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40A9801" w14:textId="733193EA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65762684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B0931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07738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E704C3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AAE9D9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1.579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[1.315,1.896]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DFBB6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[0.976,1.416]</w:t>
            </w:r>
          </w:p>
        </w:tc>
      </w:tr>
      <w:tr w:rsidR="002914E5" w:rsidRPr="00577E4A" w14:paraId="3E60A005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4ECB7E3" w14:textId="56D4FDBE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1857701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73AFB1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A27FFE2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9027D7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55396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1.374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[1.139,1.658]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88C7A9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1.108</w:t>
            </w: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[0.916,1.340]</w:t>
            </w:r>
          </w:p>
        </w:tc>
      </w:tr>
      <w:tr w:rsidR="002914E5" w:rsidRPr="00577E4A" w14:paraId="3DD502A7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BE7C2F3" w14:textId="4B4EF439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252EA3AB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49A43A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692DF506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1DCA9D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48F29DE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A1BCCF" w14:textId="77777777" w:rsidR="002914E5" w:rsidRPr="00577E4A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77E4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0E34F77E" w14:textId="4A10A101" w:rsidR="00BA4A66" w:rsidRDefault="00BA4A66" w:rsidP="002F42E2">
      <w:pPr>
        <w:pStyle w:val="Caption"/>
        <w:keepNext/>
        <w:spacing w:after="0"/>
      </w:pPr>
      <w:bookmarkStart w:id="17" w:name="_Toc40102736"/>
      <w:r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13</w:t>
        </w:r>
      </w:fldSimple>
      <w:r>
        <w:t xml:space="preserve">: </w:t>
      </w:r>
      <w:r w:rsidRPr="002750B3">
        <w:rPr>
          <w:rFonts w:asciiTheme="minorHAnsi" w:hAnsiTheme="minorHAnsi" w:cstheme="minorHAnsi"/>
        </w:rPr>
        <w:t>Education level and risk of testing positive</w:t>
      </w:r>
      <w:bookmarkEnd w:id="17"/>
    </w:p>
    <w:tbl>
      <w:tblPr>
        <w:tblStyle w:val="PlainTable1"/>
        <w:tblW w:w="0" w:type="auto"/>
        <w:tblLayout w:type="fixed"/>
        <w:tblLook w:val="0000" w:firstRow="0" w:lastRow="0" w:firstColumn="0" w:lastColumn="0" w:noHBand="0" w:noVBand="0"/>
      </w:tblPr>
      <w:tblGrid>
        <w:gridCol w:w="3395"/>
        <w:gridCol w:w="1701"/>
        <w:gridCol w:w="1701"/>
        <w:gridCol w:w="1701"/>
        <w:gridCol w:w="1701"/>
        <w:gridCol w:w="1701"/>
        <w:gridCol w:w="1701"/>
      </w:tblGrid>
      <w:tr w:rsidR="00BA4A66" w:rsidRPr="00271F41" w14:paraId="63F82643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890F635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3C41F7F1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D1A43A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0A963072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CD440E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63B8A13B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0E2D99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</w:tr>
      <w:tr w:rsidR="00BA4A66" w:rsidRPr="00271F41" w14:paraId="02A4780F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1E0D6D2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positive for SARS-CoV-2</w:t>
            </w:r>
          </w:p>
        </w:tc>
        <w:tc>
          <w:tcPr>
            <w:tcW w:w="1701" w:type="dxa"/>
          </w:tcPr>
          <w:p w14:paraId="699E0124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D9EAD86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73D9A6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2671ABC5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71D75EC8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E5C2407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DF06AB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A0FBE24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18FE33C3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B147AA8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B26F6D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7696DC1" w14:textId="77777777" w:rsidR="00BA4A66" w:rsidRPr="000875E3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BA4A66" w:rsidRPr="00271F41" w14:paraId="52F59155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A9E7CFC" w14:textId="61DB8C01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2D2DCFD4" w14:textId="06E5B8B3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8AC15F" w14:textId="20D4B534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3292CAE" w14:textId="58F4DE88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A400E0" w14:textId="2B93ABB3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7C28045" w14:textId="2CCE7B24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BFAA51" w14:textId="08EC8DD1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582B2C1F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1D554A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601D5E4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[0.628,1.017]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B70BA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[0.639,1.036]</w:t>
            </w:r>
          </w:p>
        </w:tc>
        <w:tc>
          <w:tcPr>
            <w:tcW w:w="1701" w:type="dxa"/>
          </w:tcPr>
          <w:p w14:paraId="46461C0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[0.643,1.042]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ADC15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[0.623,1.011]</w:t>
            </w:r>
          </w:p>
        </w:tc>
        <w:tc>
          <w:tcPr>
            <w:tcW w:w="1701" w:type="dxa"/>
          </w:tcPr>
          <w:p w14:paraId="46DDD73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[0.639,1.037]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95C81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[0.631,1.021]</w:t>
            </w:r>
          </w:p>
        </w:tc>
      </w:tr>
      <w:tr w:rsidR="00BA4A66" w:rsidRPr="00271F41" w14:paraId="6F274799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B48797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766828F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[0.430,0.714]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F84CB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[0.449,0.749]</w:t>
            </w:r>
          </w:p>
        </w:tc>
        <w:tc>
          <w:tcPr>
            <w:tcW w:w="1701" w:type="dxa"/>
          </w:tcPr>
          <w:p w14:paraId="14A30EB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[0.480,0.797]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78A2A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[0.424,0.706]</w:t>
            </w:r>
          </w:p>
        </w:tc>
        <w:tc>
          <w:tcPr>
            <w:tcW w:w="1701" w:type="dxa"/>
          </w:tcPr>
          <w:p w14:paraId="0505AE0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[0.442,0.738]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F1FA9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[0.452,0.751]</w:t>
            </w:r>
          </w:p>
        </w:tc>
      </w:tr>
      <w:tr w:rsidR="00BA4A66" w:rsidRPr="00271F41" w14:paraId="33D6A66E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0F2A32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07690E3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0.492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[0.383,0.632]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533D0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[0.413,0.685]</w:t>
            </w:r>
          </w:p>
        </w:tc>
        <w:tc>
          <w:tcPr>
            <w:tcW w:w="1701" w:type="dxa"/>
          </w:tcPr>
          <w:p w14:paraId="685928B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[0.478,0.792]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7B889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0.488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[0.380,0.626]</w:t>
            </w:r>
          </w:p>
        </w:tc>
        <w:tc>
          <w:tcPr>
            <w:tcW w:w="1701" w:type="dxa"/>
          </w:tcPr>
          <w:p w14:paraId="0132C9D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0.518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[0.402,0.668]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76FD0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[0.439,0.724]</w:t>
            </w:r>
          </w:p>
        </w:tc>
      </w:tr>
      <w:tr w:rsidR="00BA4A66" w:rsidRPr="00271F41" w14:paraId="2B916E69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CBB8C9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520E192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0.524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[0.417,0.658]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E87CB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[0.463,0.736]</w:t>
            </w:r>
          </w:p>
        </w:tc>
        <w:tc>
          <w:tcPr>
            <w:tcW w:w="1701" w:type="dxa"/>
          </w:tcPr>
          <w:p w14:paraId="4F050FC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[0.563,0.929]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3B584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[0.425,0.675]</w:t>
            </w:r>
          </w:p>
        </w:tc>
        <w:tc>
          <w:tcPr>
            <w:tcW w:w="1701" w:type="dxa"/>
          </w:tcPr>
          <w:p w14:paraId="4FB7815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[0.449,0.719]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EA2B7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[0.510,0.847]</w:t>
            </w:r>
          </w:p>
        </w:tc>
      </w:tr>
      <w:tr w:rsidR="00BA4A66" w:rsidRPr="00271F41" w14:paraId="05FB933B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457C4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55BC6F6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[0.707,1.100]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09A4B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[0.783,1.228]</w:t>
            </w:r>
          </w:p>
        </w:tc>
        <w:tc>
          <w:tcPr>
            <w:tcW w:w="1701" w:type="dxa"/>
          </w:tcPr>
          <w:p w14:paraId="42000CF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[0.938,1.621]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FD4FF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[0.708,1.115]</w:t>
            </w:r>
          </w:p>
        </w:tc>
        <w:tc>
          <w:tcPr>
            <w:tcW w:w="1701" w:type="dxa"/>
          </w:tcPr>
          <w:p w14:paraId="0EF0BAF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[0.758,1.197]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40D36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[0.835,1.454]</w:t>
            </w:r>
          </w:p>
        </w:tc>
      </w:tr>
      <w:tr w:rsidR="00BA4A66" w:rsidRPr="00271F41" w14:paraId="6DC9F035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F4BEC5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3EB792E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[0.888,2.908]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8AE5E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1.767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[0.975,3.200]</w:t>
            </w:r>
          </w:p>
        </w:tc>
        <w:tc>
          <w:tcPr>
            <w:tcW w:w="1701" w:type="dxa"/>
          </w:tcPr>
          <w:p w14:paraId="22A2CE2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2.206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[1.197,4.066]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CB4B9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[0.883,2.915]</w:t>
            </w:r>
          </w:p>
        </w:tc>
        <w:tc>
          <w:tcPr>
            <w:tcW w:w="1701" w:type="dxa"/>
          </w:tcPr>
          <w:p w14:paraId="4420AEA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1.718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[0.947,3.119]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D86C9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1.991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[1.075,3.687]</w:t>
            </w:r>
          </w:p>
        </w:tc>
      </w:tr>
      <w:tr w:rsidR="00BA4A66" w:rsidRPr="00271F41" w14:paraId="40C4FEFC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71112EB" w14:textId="3E551297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650FB057" w14:textId="5A4FF6BD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ECD3E5" w14:textId="10F1E2F3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989CD50" w14:textId="49B70EE2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9636BB" w14:textId="63719C10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BBE4E0B" w14:textId="1087FC5F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C4D8FB" w14:textId="574C2A52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6BF35A22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076CF4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48FBC14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[1.200,1.550]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3351E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[1.200,1.551]</w:t>
            </w:r>
          </w:p>
        </w:tc>
        <w:tc>
          <w:tcPr>
            <w:tcW w:w="1701" w:type="dxa"/>
          </w:tcPr>
          <w:p w14:paraId="34DA0E3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[1.389,1.816]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5F50A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[1.187,1.533]</w:t>
            </w:r>
          </w:p>
        </w:tc>
        <w:tc>
          <w:tcPr>
            <w:tcW w:w="1701" w:type="dxa"/>
          </w:tcPr>
          <w:p w14:paraId="5FA520B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[1.180,1.539]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E5838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[1.349,1.777]</w:t>
            </w:r>
          </w:p>
        </w:tc>
      </w:tr>
      <w:tr w:rsidR="00BA4A66" w:rsidRPr="00271F41" w14:paraId="7A763B2F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1D5BBDD" w14:textId="24051295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2F9514A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[0.803,1.646]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4739B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[0.726,1.493]</w:t>
            </w:r>
          </w:p>
        </w:tc>
        <w:tc>
          <w:tcPr>
            <w:tcW w:w="1701" w:type="dxa"/>
          </w:tcPr>
          <w:p w14:paraId="187F026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[0.691,1.421]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8BA46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[0.722,1.485]</w:t>
            </w:r>
          </w:p>
        </w:tc>
        <w:tc>
          <w:tcPr>
            <w:tcW w:w="1701" w:type="dxa"/>
          </w:tcPr>
          <w:p w14:paraId="172EB06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[0.714,1.470]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312C1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[0.690,1.420]</w:t>
            </w:r>
          </w:p>
        </w:tc>
      </w:tr>
      <w:tr w:rsidR="00BA4A66" w:rsidRPr="00271F41" w14:paraId="4020883B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4C9749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5F8A515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[0.393,0.988]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6069C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[0.380,0.955]</w:t>
            </w:r>
          </w:p>
        </w:tc>
        <w:tc>
          <w:tcPr>
            <w:tcW w:w="1701" w:type="dxa"/>
          </w:tcPr>
          <w:p w14:paraId="05C7B17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[0.447,1.134]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F013D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[0.400,1.007]</w:t>
            </w:r>
          </w:p>
        </w:tc>
        <w:tc>
          <w:tcPr>
            <w:tcW w:w="1701" w:type="dxa"/>
          </w:tcPr>
          <w:p w14:paraId="0D35473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[0.396,0.996]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F9E05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[0.464,1.179]</w:t>
            </w:r>
          </w:p>
        </w:tc>
      </w:tr>
      <w:tr w:rsidR="00BA4A66" w:rsidRPr="00271F41" w14:paraId="26411844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B17075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7D82630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[0.532,1.088]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1D36F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[0.533,1.089]</w:t>
            </w:r>
          </w:p>
        </w:tc>
        <w:tc>
          <w:tcPr>
            <w:tcW w:w="1701" w:type="dxa"/>
          </w:tcPr>
          <w:p w14:paraId="11D289A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[0.587,1.198]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F7C96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[0.538,1.099]</w:t>
            </w:r>
          </w:p>
        </w:tc>
        <w:tc>
          <w:tcPr>
            <w:tcW w:w="1701" w:type="dxa"/>
          </w:tcPr>
          <w:p w14:paraId="40F61FF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[0.530,1.083]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349B9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[0.575,1.173]</w:t>
            </w:r>
          </w:p>
        </w:tc>
      </w:tr>
      <w:tr w:rsidR="00BA4A66" w:rsidRPr="00271F41" w14:paraId="512D2C1C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A4CB59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5BDED68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[0.434,0.870]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D95BE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0.586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[0.414,0.829]</w:t>
            </w:r>
          </w:p>
        </w:tc>
        <w:tc>
          <w:tcPr>
            <w:tcW w:w="1701" w:type="dxa"/>
          </w:tcPr>
          <w:p w14:paraId="43A86D3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[0.509,1.025]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73845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[0.449,0.902]</w:t>
            </w:r>
          </w:p>
        </w:tc>
        <w:tc>
          <w:tcPr>
            <w:tcW w:w="1701" w:type="dxa"/>
          </w:tcPr>
          <w:p w14:paraId="7DA8ECD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[0.428,0.858]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941D1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[0.527,1.062]</w:t>
            </w:r>
          </w:p>
        </w:tc>
      </w:tr>
      <w:tr w:rsidR="00BA4A66" w:rsidRPr="00271F41" w14:paraId="63BE9E8D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021AD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64CBAC4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[0.489,0.946]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9DE0C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[0.470,0.910]</w:t>
            </w:r>
          </w:p>
        </w:tc>
        <w:tc>
          <w:tcPr>
            <w:tcW w:w="1701" w:type="dxa"/>
          </w:tcPr>
          <w:p w14:paraId="67C55E8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[0.486,0.942]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C937D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[0.468,0.906]</w:t>
            </w:r>
          </w:p>
        </w:tc>
        <w:tc>
          <w:tcPr>
            <w:tcW w:w="1701" w:type="dxa"/>
          </w:tcPr>
          <w:p w14:paraId="57700D2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[0.467,0.904]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B6113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[0.477,0.925]</w:t>
            </w:r>
          </w:p>
        </w:tc>
      </w:tr>
      <w:tr w:rsidR="00BA4A66" w:rsidRPr="00271F41" w14:paraId="55D4E17B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2D57CF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7326CFD6" w14:textId="4EB9EFF2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003DFA" w14:textId="2F54100B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B5675C4" w14:textId="3AF9C602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F0A0CB" w14:textId="4F14B029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0555540" w14:textId="7252D88D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B4595B" w14:textId="17693056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74FA6B43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2DB1B5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0AB431B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[0.490,0.878]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E42F4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[0.472,0.845]</w:t>
            </w:r>
          </w:p>
        </w:tc>
        <w:tc>
          <w:tcPr>
            <w:tcW w:w="1701" w:type="dxa"/>
          </w:tcPr>
          <w:p w14:paraId="75F6323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[0.502,0.900]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F18B7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[0.488,0.873]</w:t>
            </w:r>
          </w:p>
        </w:tc>
        <w:tc>
          <w:tcPr>
            <w:tcW w:w="1701" w:type="dxa"/>
          </w:tcPr>
          <w:p w14:paraId="4D8087F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[0.475,0.850]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ED9F0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[0.506,0.907]</w:t>
            </w:r>
          </w:p>
        </w:tc>
      </w:tr>
      <w:tr w:rsidR="00BA4A66" w:rsidRPr="00271F41" w14:paraId="477F4EE8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5F1F17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6DC9FD8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0.416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[0.295,0.585]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10424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0.407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[0.289,0.574]</w:t>
            </w:r>
          </w:p>
        </w:tc>
        <w:tc>
          <w:tcPr>
            <w:tcW w:w="1701" w:type="dxa"/>
          </w:tcPr>
          <w:p w14:paraId="7FCC02B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[0.319,0.636]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90639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0.425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[0.302,0.599]</w:t>
            </w:r>
          </w:p>
        </w:tc>
        <w:tc>
          <w:tcPr>
            <w:tcW w:w="1701" w:type="dxa"/>
          </w:tcPr>
          <w:p w14:paraId="4E48AA1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0.412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[0.293,0.581]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B1E3D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[0.322,0.642]</w:t>
            </w:r>
          </w:p>
        </w:tc>
      </w:tr>
      <w:tr w:rsidR="00BA4A66" w:rsidRPr="00271F41" w14:paraId="496EED64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A02E7E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5C87900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[0.654,1.487]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ACB01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[0.509,1.166]</w:t>
            </w:r>
          </w:p>
        </w:tc>
        <w:tc>
          <w:tcPr>
            <w:tcW w:w="1701" w:type="dxa"/>
          </w:tcPr>
          <w:p w14:paraId="16ED070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[0.413,0.953]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335DC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[0.521,1.194]</w:t>
            </w:r>
          </w:p>
        </w:tc>
        <w:tc>
          <w:tcPr>
            <w:tcW w:w="1701" w:type="dxa"/>
          </w:tcPr>
          <w:p w14:paraId="33A0702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[0.502,1.151]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FB8D7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[0.446,1.032]</w:t>
            </w:r>
          </w:p>
        </w:tc>
      </w:tr>
      <w:tr w:rsidR="00BA4A66" w:rsidRPr="00271F41" w14:paraId="588CCB09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F95E30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74336B3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0.524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[0.373,0.735]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A6125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[0.362,0.713]</w:t>
            </w:r>
          </w:p>
        </w:tc>
        <w:tc>
          <w:tcPr>
            <w:tcW w:w="1701" w:type="dxa"/>
          </w:tcPr>
          <w:p w14:paraId="451ABEA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[0.400,0.791]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1173F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0.522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[0.372,0.734]</w:t>
            </w:r>
          </w:p>
        </w:tc>
        <w:tc>
          <w:tcPr>
            <w:tcW w:w="1701" w:type="dxa"/>
          </w:tcPr>
          <w:p w14:paraId="6E9AE6B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0.511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[0.364,0.718]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92748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[0.400,0.791]</w:t>
            </w:r>
          </w:p>
        </w:tc>
      </w:tr>
      <w:tr w:rsidR="00BA4A66" w:rsidRPr="00271F41" w14:paraId="7804059F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C56055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7B18AC9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[0.653,1.181]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A29EC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[0.640,1.157]</w:t>
            </w:r>
          </w:p>
        </w:tc>
        <w:tc>
          <w:tcPr>
            <w:tcW w:w="1701" w:type="dxa"/>
          </w:tcPr>
          <w:p w14:paraId="05B15A6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[0.652,1.178]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E6313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[0.633,1.144]</w:t>
            </w:r>
          </w:p>
        </w:tc>
        <w:tc>
          <w:tcPr>
            <w:tcW w:w="1701" w:type="dxa"/>
          </w:tcPr>
          <w:p w14:paraId="3CFA878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[0.639,1.154]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2E5F1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[0.638,1.153]</w:t>
            </w:r>
          </w:p>
        </w:tc>
      </w:tr>
      <w:tr w:rsidR="00BA4A66" w:rsidRPr="00271F41" w14:paraId="35A25147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588B3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58E095F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[0.744,1.307]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E6034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[0.733,1.286]</w:t>
            </w:r>
          </w:p>
        </w:tc>
        <w:tc>
          <w:tcPr>
            <w:tcW w:w="1701" w:type="dxa"/>
          </w:tcPr>
          <w:p w14:paraId="2519109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[0.708,1.244]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9D469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[0.723,1.271]</w:t>
            </w:r>
          </w:p>
        </w:tc>
        <w:tc>
          <w:tcPr>
            <w:tcW w:w="1701" w:type="dxa"/>
          </w:tcPr>
          <w:p w14:paraId="25AB013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[0.714,1.255]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5AE22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[0.691,1.216]</w:t>
            </w:r>
          </w:p>
        </w:tc>
      </w:tr>
      <w:tr w:rsidR="00BA4A66" w:rsidRPr="00271F41" w14:paraId="4DDD48B5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F14CE3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4C38AB8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[0.515,1.042]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199B8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[0.514,1.040]</w:t>
            </w:r>
          </w:p>
        </w:tc>
        <w:tc>
          <w:tcPr>
            <w:tcW w:w="1701" w:type="dxa"/>
          </w:tcPr>
          <w:p w14:paraId="326FA3E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[0.542,1.097]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F0321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[0.506,1.023]</w:t>
            </w:r>
          </w:p>
        </w:tc>
        <w:tc>
          <w:tcPr>
            <w:tcW w:w="1701" w:type="dxa"/>
          </w:tcPr>
          <w:p w14:paraId="3CBF177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[0.506,1.022]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F3179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[0.524,1.060]</w:t>
            </w:r>
          </w:p>
        </w:tc>
      </w:tr>
      <w:tr w:rsidR="00BA4A66" w:rsidRPr="00271F41" w14:paraId="28233D0A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D3B38D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23FFADC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[0.766,1.393]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BB5F5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[0.605,1.124]</w:t>
            </w:r>
          </w:p>
        </w:tc>
        <w:tc>
          <w:tcPr>
            <w:tcW w:w="1701" w:type="dxa"/>
          </w:tcPr>
          <w:p w14:paraId="0944C26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[0.588,1.097]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E3B02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[0.626,1.165]</w:t>
            </w:r>
          </w:p>
        </w:tc>
        <w:tc>
          <w:tcPr>
            <w:tcW w:w="1701" w:type="dxa"/>
          </w:tcPr>
          <w:p w14:paraId="12EAB3B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[0.609,1.133]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FD7FF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[0.611,1.141]</w:t>
            </w:r>
          </w:p>
        </w:tc>
      </w:tr>
      <w:tr w:rsidR="00BA4A66" w:rsidRPr="00271F41" w14:paraId="6223B717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AE96A5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17A1974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[0.931,1.652]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35221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[0.728,1.308]</w:t>
            </w:r>
          </w:p>
        </w:tc>
        <w:tc>
          <w:tcPr>
            <w:tcW w:w="1701" w:type="dxa"/>
          </w:tcPr>
          <w:p w14:paraId="6A696EA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[0.707,1.274]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C79DA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[0.744,1.338]</w:t>
            </w:r>
          </w:p>
        </w:tc>
        <w:tc>
          <w:tcPr>
            <w:tcW w:w="1701" w:type="dxa"/>
          </w:tcPr>
          <w:p w14:paraId="29F8732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[0.732,1.316]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66645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[0.726,1.311]</w:t>
            </w:r>
          </w:p>
        </w:tc>
      </w:tr>
      <w:tr w:rsidR="00BA4A66" w:rsidRPr="00271F41" w14:paraId="449E2770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F33DFA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5416B0A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[0.673,1.250]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84B57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[0.575,1.079]</w:t>
            </w:r>
          </w:p>
        </w:tc>
        <w:tc>
          <w:tcPr>
            <w:tcW w:w="1701" w:type="dxa"/>
          </w:tcPr>
          <w:p w14:paraId="4F3351A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[0.555,1.041]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D14EC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[0.576,1.081]</w:t>
            </w:r>
          </w:p>
        </w:tc>
        <w:tc>
          <w:tcPr>
            <w:tcW w:w="1701" w:type="dxa"/>
          </w:tcPr>
          <w:p w14:paraId="3EC949C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[0.562,1.055]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20CE7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[0.548,1.031]</w:t>
            </w:r>
          </w:p>
        </w:tc>
      </w:tr>
      <w:tr w:rsidR="00BA4A66" w:rsidRPr="00271F41" w14:paraId="1BE6FEDE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25BDCF7" w14:textId="3A0D02CA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1938AB14" w14:textId="1BC9BAFB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07CC5A" w14:textId="7C862218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C375802" w14:textId="10C4DE66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383138" w14:textId="419EDC65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0C53225" w14:textId="0E9DF24A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219892" w14:textId="1C96540C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407FFB95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7CC5EB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465A8B0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[0.869,1.405]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94E27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[0.894,1.446]</w:t>
            </w:r>
          </w:p>
        </w:tc>
        <w:tc>
          <w:tcPr>
            <w:tcW w:w="1701" w:type="dxa"/>
          </w:tcPr>
          <w:p w14:paraId="5CBFBA6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[0.927,1.499]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5FDC5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[0.860,1.392]</w:t>
            </w:r>
          </w:p>
        </w:tc>
        <w:tc>
          <w:tcPr>
            <w:tcW w:w="1701" w:type="dxa"/>
          </w:tcPr>
          <w:p w14:paraId="7294A8E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[0.847,1.374]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219C8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[0.879,1.425]</w:t>
            </w:r>
          </w:p>
        </w:tc>
      </w:tr>
      <w:tr w:rsidR="00BA4A66" w:rsidRPr="00271F41" w14:paraId="112FC150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8E3509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13981D1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[0.938,1.353]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A163A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[0.953,1.373]</w:t>
            </w:r>
          </w:p>
        </w:tc>
        <w:tc>
          <w:tcPr>
            <w:tcW w:w="1701" w:type="dxa"/>
          </w:tcPr>
          <w:p w14:paraId="43781AF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[0.945,1.372]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B02D4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[0.897,1.294]</w:t>
            </w:r>
          </w:p>
        </w:tc>
        <w:tc>
          <w:tcPr>
            <w:tcW w:w="1701" w:type="dxa"/>
          </w:tcPr>
          <w:p w14:paraId="0EC6070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[0.865,1.251]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08C30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[0.867,1.263]</w:t>
            </w:r>
          </w:p>
        </w:tc>
      </w:tr>
      <w:tr w:rsidR="00BA4A66" w:rsidRPr="00271F41" w14:paraId="14EF058A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017C9A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5B9F7F8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1.636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[1.325,2.021]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EC4E1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[1.275,1.945]</w:t>
            </w:r>
          </w:p>
        </w:tc>
        <w:tc>
          <w:tcPr>
            <w:tcW w:w="1701" w:type="dxa"/>
          </w:tcPr>
          <w:p w14:paraId="547B847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[1.061,1.631]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96B6F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[1.186,1.809]</w:t>
            </w:r>
          </w:p>
        </w:tc>
        <w:tc>
          <w:tcPr>
            <w:tcW w:w="1701" w:type="dxa"/>
          </w:tcPr>
          <w:p w14:paraId="2DF59F0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[1.134,1.737]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E2E16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[0.957,1.477]</w:t>
            </w:r>
          </w:p>
        </w:tc>
      </w:tr>
      <w:tr w:rsidR="00BA4A66" w:rsidRPr="00271F41" w14:paraId="544CAD35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0B44B0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0FAF723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2.004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[1.663,2.417]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BC4DB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1.956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[1.625,2.353]</w:t>
            </w:r>
          </w:p>
        </w:tc>
        <w:tc>
          <w:tcPr>
            <w:tcW w:w="1701" w:type="dxa"/>
          </w:tcPr>
          <w:p w14:paraId="4AFE3AC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1.681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[1.378,2.052]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20A65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[1.387,2.027]</w:t>
            </w:r>
          </w:p>
        </w:tc>
        <w:tc>
          <w:tcPr>
            <w:tcW w:w="1701" w:type="dxa"/>
          </w:tcPr>
          <w:p w14:paraId="7D9A92E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[1.340,1.973]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036BD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[1.188,1.794]</w:t>
            </w:r>
          </w:p>
        </w:tc>
      </w:tr>
      <w:tr w:rsidR="00BA4A66" w:rsidRPr="00271F41" w14:paraId="67D3E340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C9DBA80" w14:textId="69D97A40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6A0877B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E5C906" w14:textId="3295E08D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75DDCB2" w14:textId="7CDC2754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E8799E" w14:textId="6BEFEF7C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F8EA440" w14:textId="54840A9F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3FFCD9" w14:textId="37188E46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06319C9D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6C206F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1C91D6B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E82CE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[0.973,1.979]</w:t>
            </w:r>
          </w:p>
        </w:tc>
        <w:tc>
          <w:tcPr>
            <w:tcW w:w="1701" w:type="dxa"/>
          </w:tcPr>
          <w:p w14:paraId="630ECF9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[0.859,1.749]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3EA68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[0.948,1.928]</w:t>
            </w:r>
          </w:p>
        </w:tc>
        <w:tc>
          <w:tcPr>
            <w:tcW w:w="1701" w:type="dxa"/>
          </w:tcPr>
          <w:p w14:paraId="608663C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[0.933,1.902]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ADA22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[0.845,1.725]</w:t>
            </w:r>
          </w:p>
        </w:tc>
      </w:tr>
      <w:tr w:rsidR="00BA4A66" w:rsidRPr="00271F41" w14:paraId="4386EF83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851F79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3B9463C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C48FC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[0.700,1.645]</w:t>
            </w:r>
          </w:p>
        </w:tc>
        <w:tc>
          <w:tcPr>
            <w:tcW w:w="1701" w:type="dxa"/>
          </w:tcPr>
          <w:p w14:paraId="7DCD826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[0.688,1.623]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1004C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[0.684,1.598]</w:t>
            </w:r>
          </w:p>
        </w:tc>
        <w:tc>
          <w:tcPr>
            <w:tcW w:w="1701" w:type="dxa"/>
          </w:tcPr>
          <w:p w14:paraId="1194270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[0.659,1.549]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A9FE1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[0.664,1.556]</w:t>
            </w:r>
          </w:p>
        </w:tc>
      </w:tr>
      <w:tr w:rsidR="00BA4A66" w:rsidRPr="00271F41" w14:paraId="70986844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A9F3EF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3A407E4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3921C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[0.485,2.475]</w:t>
            </w:r>
          </w:p>
        </w:tc>
        <w:tc>
          <w:tcPr>
            <w:tcW w:w="1701" w:type="dxa"/>
          </w:tcPr>
          <w:p w14:paraId="45D129F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[0.424,2.165]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444A7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[0.462,2.366]</w:t>
            </w:r>
          </w:p>
        </w:tc>
        <w:tc>
          <w:tcPr>
            <w:tcW w:w="1701" w:type="dxa"/>
          </w:tcPr>
          <w:p w14:paraId="4AEA821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[0.445,2.281]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8E712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[0.407,2.090]</w:t>
            </w:r>
          </w:p>
        </w:tc>
      </w:tr>
      <w:tr w:rsidR="00BA4A66" w:rsidRPr="00271F41" w14:paraId="632A1E21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1E4FD4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68D4668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6E208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2.149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[1.423,3.245]</w:t>
            </w:r>
          </w:p>
        </w:tc>
        <w:tc>
          <w:tcPr>
            <w:tcW w:w="1701" w:type="dxa"/>
          </w:tcPr>
          <w:p w14:paraId="16E3EDC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1.891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[1.243,2.876]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25F7B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1.923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[1.270,2.912]</w:t>
            </w:r>
          </w:p>
        </w:tc>
        <w:tc>
          <w:tcPr>
            <w:tcW w:w="1701" w:type="dxa"/>
          </w:tcPr>
          <w:p w14:paraId="689CC3B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1.977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[1.309,2.986]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0DA2C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1.750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[1.150,2.662]</w:t>
            </w:r>
          </w:p>
        </w:tc>
      </w:tr>
      <w:tr w:rsidR="00BA4A66" w:rsidRPr="00271F41" w14:paraId="5519E06C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1D2CB8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6ED6D75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0F90D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2.886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[1.993,4.178]</w:t>
            </w:r>
          </w:p>
        </w:tc>
        <w:tc>
          <w:tcPr>
            <w:tcW w:w="1701" w:type="dxa"/>
          </w:tcPr>
          <w:p w14:paraId="4733CA4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2.050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[1.388,3.029]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E4585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2.667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[1.841,3.865]</w:t>
            </w:r>
          </w:p>
        </w:tc>
        <w:tc>
          <w:tcPr>
            <w:tcW w:w="1701" w:type="dxa"/>
          </w:tcPr>
          <w:p w14:paraId="5B1DEB2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2.508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[1.729,3.640]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D41AE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1.923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[1.303,2.840]</w:t>
            </w:r>
          </w:p>
        </w:tc>
      </w:tr>
      <w:tr w:rsidR="00BA4A66" w:rsidRPr="00271F41" w14:paraId="04FE85E4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CC35F6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4E30004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86B7E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[0.349,3.562]</w:t>
            </w:r>
          </w:p>
        </w:tc>
        <w:tc>
          <w:tcPr>
            <w:tcW w:w="1701" w:type="dxa"/>
          </w:tcPr>
          <w:p w14:paraId="2549B6D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[0.349,3.566]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F7359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[0.361,3.676]</w:t>
            </w:r>
          </w:p>
        </w:tc>
        <w:tc>
          <w:tcPr>
            <w:tcW w:w="1701" w:type="dxa"/>
          </w:tcPr>
          <w:p w14:paraId="01D078A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[0.370,3.763]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B1E72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[0.386,3.929]</w:t>
            </w:r>
          </w:p>
        </w:tc>
      </w:tr>
      <w:tr w:rsidR="00BA4A66" w:rsidRPr="00271F41" w14:paraId="10862108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3632C7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7EAD59E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5F8F4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1.946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[1.147,3.300]</w:t>
            </w:r>
          </w:p>
        </w:tc>
        <w:tc>
          <w:tcPr>
            <w:tcW w:w="1701" w:type="dxa"/>
          </w:tcPr>
          <w:p w14:paraId="7C08307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[0.856,2.533]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39373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1.795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[1.060,3.041]</w:t>
            </w:r>
          </w:p>
        </w:tc>
        <w:tc>
          <w:tcPr>
            <w:tcW w:w="1701" w:type="dxa"/>
          </w:tcPr>
          <w:p w14:paraId="6B0883C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[0.991,2.830]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B590F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[0.810,2.359]</w:t>
            </w:r>
          </w:p>
        </w:tc>
      </w:tr>
      <w:tr w:rsidR="00BA4A66" w:rsidRPr="00271F41" w14:paraId="55FEC208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4ADDB38" w14:textId="58E3981C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1CBFA65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5E58BC" w14:textId="3B1E29D4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17F1669" w14:textId="6173A71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8BAC8F" w14:textId="5AE544E3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067D1CE" w14:textId="4D8E88E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E875DF" w14:textId="20BE8BFE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1A44CBD1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96682D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5CB6A5C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02D98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[0.831,1.512]</w:t>
            </w:r>
          </w:p>
        </w:tc>
        <w:tc>
          <w:tcPr>
            <w:tcW w:w="1701" w:type="dxa"/>
          </w:tcPr>
          <w:p w14:paraId="165FCAC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[0.721,1.355]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F36A7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[0.839,1.527]</w:t>
            </w:r>
          </w:p>
        </w:tc>
        <w:tc>
          <w:tcPr>
            <w:tcW w:w="1701" w:type="dxa"/>
          </w:tcPr>
          <w:p w14:paraId="5C4760B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[0.829,1.508]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55590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[0.743,1.392]</w:t>
            </w:r>
          </w:p>
        </w:tc>
      </w:tr>
      <w:tr w:rsidR="00BA4A66" w:rsidRPr="00271F41" w14:paraId="2C6D3417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C4BD0D7" w14:textId="5E7CCE4D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63979F9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D3769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798B46" w14:textId="1F3EF4F9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E0BF0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0DCED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C47FF2" w14:textId="796A75F5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5A28A20B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47433A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28EDF9E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98551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05A5E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[0.783,1.114]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BA787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6AD50F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08E43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[0.792,1.126]</w:t>
            </w:r>
          </w:p>
        </w:tc>
      </w:tr>
      <w:tr w:rsidR="00BA4A66" w:rsidRPr="00271F41" w14:paraId="77B804BC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3DD6E8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40E594B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873DB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957A4B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[0.881,1.357]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57F24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2F56A4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FBD8C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[0.874,1.346]</w:t>
            </w:r>
          </w:p>
        </w:tc>
      </w:tr>
      <w:tr w:rsidR="00BA4A66" w:rsidRPr="00271F41" w14:paraId="1EA1CD2F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99A943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6A34B57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221B2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7966B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1.267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[1.028,1.561]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672EE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B7E9D3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62569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[1.046,1.586]</w:t>
            </w:r>
          </w:p>
        </w:tc>
      </w:tr>
      <w:tr w:rsidR="00BA4A66" w:rsidRPr="00271F41" w14:paraId="7535852B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0493933" w14:textId="1D538381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54242B0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945D2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C75DD0" w14:textId="12094040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66E5E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8FAE8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286849" w14:textId="7F5EEC20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1480F454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142BBD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182D968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F3937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66C92A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[0.893,1.360]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42A50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C2A6C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85364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[0.871,1.327]</w:t>
            </w:r>
          </w:p>
        </w:tc>
      </w:tr>
      <w:tr w:rsidR="00BA4A66" w:rsidRPr="00271F41" w14:paraId="5FFF24D4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229F18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0E2314D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E4602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E4A0B1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[1.018,1.531]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98577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60F9A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55573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[0.961,1.445]</w:t>
            </w:r>
          </w:p>
        </w:tc>
      </w:tr>
      <w:tr w:rsidR="00BA4A66" w:rsidRPr="00271F41" w14:paraId="4E1A1F6D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A34C90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361126F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10197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AD8DE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[1.251,1.907]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2975B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595BA0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0F9D8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[1.122,1.714]</w:t>
            </w:r>
          </w:p>
        </w:tc>
      </w:tr>
      <w:tr w:rsidR="00BA4A66" w:rsidRPr="00271F41" w14:paraId="7F88D621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B346FF6" w14:textId="67D1E217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05B828A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FB706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14A119" w14:textId="3EFE7C63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7508F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E586C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707017" w14:textId="692E3AEC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4FA018F4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F8B9D8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6A2759D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ADD15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143C5D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[1.118,1.648]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0A033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2AC06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2424A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[0.999,1.477]</w:t>
            </w:r>
          </w:p>
        </w:tc>
      </w:tr>
      <w:tr w:rsidR="00BA4A66" w:rsidRPr="00271F41" w14:paraId="58C2E6AE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BEA1824" w14:textId="58BDE5EF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6EACEC3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EE598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EDC419" w14:textId="244F6BA4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88B92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336D8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FE7B09" w14:textId="7A07B28C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03E23113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81875F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6D71FC3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E4A28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63B7D2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[0.543,0.889]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3CAA1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56104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BBE23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[0.558,0.914]</w:t>
            </w:r>
          </w:p>
        </w:tc>
      </w:tr>
      <w:tr w:rsidR="00BA4A66" w:rsidRPr="00271F41" w14:paraId="05B92F64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7815842" w14:textId="08C7C770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582391D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9F22A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F020F74" w14:textId="4D26F3AE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17AF5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AF043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41507B" w14:textId="63B56D5D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32425219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C5BC55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57AEE61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BEA6E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15A08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[1.257,1.956]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BBD59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FD384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64C76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[1.171,1.823]</w:t>
            </w:r>
          </w:p>
        </w:tc>
      </w:tr>
      <w:tr w:rsidR="00BA4A66" w:rsidRPr="00271F41" w14:paraId="3E27E9D2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5544BD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7DEE713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7B0DD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ECF0BD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[0.798,2.076]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05C79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C6C43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6191E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[0.761,1.978]</w:t>
            </w:r>
          </w:p>
        </w:tc>
      </w:tr>
      <w:tr w:rsidR="00BA4A66" w:rsidRPr="00271F41" w14:paraId="1B7F62B9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C41E40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26D57FA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8E78A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FB7F38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2.418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[1.772,3.300]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06D08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7B556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88931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[1.095,2.105]</w:t>
            </w:r>
          </w:p>
        </w:tc>
      </w:tr>
      <w:tr w:rsidR="00BA4A66" w:rsidRPr="00271F41" w14:paraId="13534B76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0FB21B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3D49EA8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B851C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52739A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[0.577,1.718]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DCACF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8E54B8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8EC61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[0.542,1.615]</w:t>
            </w:r>
          </w:p>
        </w:tc>
      </w:tr>
      <w:tr w:rsidR="00BA4A66" w:rsidRPr="00271F41" w14:paraId="40F1B071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D82AA2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18C7AF6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A0021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7C1A3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[0.782,2.554]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07B51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BACA8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F7BBF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[0.766,2.502]</w:t>
            </w:r>
          </w:p>
        </w:tc>
      </w:tr>
      <w:tr w:rsidR="00BA4A66" w:rsidRPr="00271F41" w14:paraId="10119AC1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30AB91E" w14:textId="43410520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1D6C741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AF498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A5E8AA" w14:textId="7EB7E23B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DB82F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63B58C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CA970C" w14:textId="0B0B507D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5989268F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E6A871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27CDB1A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246EB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5B92F2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[1.288,1.978]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53245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CA50AE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9FDA5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[1.294,1.986]</w:t>
            </w:r>
          </w:p>
        </w:tc>
      </w:tr>
      <w:tr w:rsidR="00BA4A66" w:rsidRPr="00271F41" w14:paraId="28088F2C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D9910B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742240D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1EAA0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06EEA92" w14:textId="7861F70D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29DD2C" w14:textId="063B0ABC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6316BDD2" w14:textId="189E2696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7CFD26" w14:textId="614F9F63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41A9C98C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B6941E8" w14:textId="73A0D29D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4012409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44BC7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000D3B" w14:textId="752D6671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087A0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3D75F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E288E0" w14:textId="0518BBBA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545E3618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9A5E75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5CA8A22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61E98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4858F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4.799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[3.954,5.823]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8B2BF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2384B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A656D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4.753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[3.915,5.771]</w:t>
            </w:r>
          </w:p>
        </w:tc>
      </w:tr>
      <w:tr w:rsidR="00BA4A66" w:rsidRPr="00271F41" w14:paraId="5EB272C1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D4E153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7790479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17C55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BFBB30B" w14:textId="1958557C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106544" w14:textId="454B2B0C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7A09CB59" w14:textId="12A0FE5F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CB1A07" w14:textId="6CD43403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5701058A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EE94BBF" w14:textId="0E34CC00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570BE55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69CCF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E8E67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DE28B0" w14:textId="2AD712C4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5CBD06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0647E5" w14:textId="121D070F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17687980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D3E67C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3E21408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B523B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C28889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0DB40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[1.032,1.414]</w:t>
            </w:r>
          </w:p>
        </w:tc>
        <w:tc>
          <w:tcPr>
            <w:tcW w:w="1701" w:type="dxa"/>
          </w:tcPr>
          <w:p w14:paraId="2AC0EF1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A0870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[0.983,1.349]</w:t>
            </w:r>
          </w:p>
        </w:tc>
      </w:tr>
      <w:tr w:rsidR="00BA4A66" w:rsidRPr="00271F41" w14:paraId="372B0688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E09DD32" w14:textId="25B5E04D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7B779BC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9F3E1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61DBF5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413A6E" w14:textId="067D0A6A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76B43A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10737A" w14:textId="0F47A6FC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2942DFF6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8A668E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7312083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D1A0E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15F0D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C45F4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[0.881,1.244]</w:t>
            </w:r>
          </w:p>
        </w:tc>
        <w:tc>
          <w:tcPr>
            <w:tcW w:w="1701" w:type="dxa"/>
          </w:tcPr>
          <w:p w14:paraId="328859C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E9BEA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[0.854,1.206]</w:t>
            </w:r>
          </w:p>
        </w:tc>
      </w:tr>
      <w:tr w:rsidR="00BA4A66" w:rsidRPr="00271F41" w14:paraId="15E51098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96A00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7E87220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3285A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A3DEFD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280B3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[1.040,1.551]</w:t>
            </w:r>
          </w:p>
        </w:tc>
        <w:tc>
          <w:tcPr>
            <w:tcW w:w="1701" w:type="dxa"/>
          </w:tcPr>
          <w:p w14:paraId="0C420DB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15518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[0.957,1.433]</w:t>
            </w:r>
          </w:p>
        </w:tc>
      </w:tr>
      <w:tr w:rsidR="00BA4A66" w:rsidRPr="00271F41" w14:paraId="79DCE53D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FBA505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79A7F6A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ADA26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F3D404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D800B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[1.162,1.876]</w:t>
            </w:r>
          </w:p>
        </w:tc>
        <w:tc>
          <w:tcPr>
            <w:tcW w:w="1701" w:type="dxa"/>
          </w:tcPr>
          <w:p w14:paraId="689F6DC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433F3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[1.025,1.666]</w:t>
            </w:r>
          </w:p>
        </w:tc>
      </w:tr>
      <w:tr w:rsidR="00BA4A66" w:rsidRPr="00271F41" w14:paraId="344EAD08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A53413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56F9656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B3B70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1821BA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6BBCC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[1.155,2.074]</w:t>
            </w:r>
          </w:p>
        </w:tc>
        <w:tc>
          <w:tcPr>
            <w:tcW w:w="1701" w:type="dxa"/>
          </w:tcPr>
          <w:p w14:paraId="5B35A90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A18A9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[0.965,1.742]</w:t>
            </w:r>
          </w:p>
        </w:tc>
      </w:tr>
      <w:tr w:rsidR="00BA4A66" w:rsidRPr="00271F41" w14:paraId="6EAF304B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950CE25" w14:textId="657A1AF1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3C012AC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D3A74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C5407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46B765" w14:textId="38410FD6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6F6974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17373F" w14:textId="0847D9C6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7C48246C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1DCA73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1908513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1F4E3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09760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015B0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[0.840,1.278]</w:t>
            </w:r>
          </w:p>
        </w:tc>
        <w:tc>
          <w:tcPr>
            <w:tcW w:w="1701" w:type="dxa"/>
          </w:tcPr>
          <w:p w14:paraId="540E2B1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98858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[0.806,1.228]</w:t>
            </w:r>
          </w:p>
        </w:tc>
      </w:tr>
      <w:tr w:rsidR="00BA4A66" w:rsidRPr="00271F41" w14:paraId="6B651A03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6AA37E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7B2F455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845C9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E1176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4B784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[1.052,1.702]</w:t>
            </w:r>
          </w:p>
        </w:tc>
        <w:tc>
          <w:tcPr>
            <w:tcW w:w="1701" w:type="dxa"/>
          </w:tcPr>
          <w:p w14:paraId="7351F58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4670E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[0.945,1.546]</w:t>
            </w:r>
          </w:p>
        </w:tc>
      </w:tr>
      <w:tr w:rsidR="00BA4A66" w:rsidRPr="00271F41" w14:paraId="5711790F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0A3E0B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49F0E7F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FF782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8B2057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88FCD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1.918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[1.399,2.629]</w:t>
            </w:r>
          </w:p>
        </w:tc>
        <w:tc>
          <w:tcPr>
            <w:tcW w:w="1701" w:type="dxa"/>
          </w:tcPr>
          <w:p w14:paraId="22580CE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F318F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[1.142,2.230]</w:t>
            </w:r>
          </w:p>
        </w:tc>
      </w:tr>
      <w:tr w:rsidR="00BA4A66" w:rsidRPr="00271F41" w14:paraId="40711718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45E14EB" w14:textId="6E776ECB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3855631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C6925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E9D80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120B2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F433D0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1.920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[0.854,4.315]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89D9B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[0.810,4.067]</w:t>
            </w:r>
          </w:p>
        </w:tc>
      </w:tr>
      <w:tr w:rsidR="00BA4A66" w:rsidRPr="00271F41" w14:paraId="145A0507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8FCB9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2082FBF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09C3F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DB0D21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79C9D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2417AE5" w14:textId="33DDA69D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14A710" w14:textId="119FB70E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655F3849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C7FACD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2915AE8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D4903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AE33E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0AD4A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08DD8E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[1.074,1.509]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C7BB0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[1.049,1.475]</w:t>
            </w:r>
          </w:p>
        </w:tc>
      </w:tr>
      <w:tr w:rsidR="00BA4A66" w:rsidRPr="00271F41" w14:paraId="5ECC8C30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0FF379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2A03707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FF822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53170C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C0753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5E4AB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1.787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[1.497,2.133]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648EF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1.536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[1.278,1.847]</w:t>
            </w:r>
          </w:p>
        </w:tc>
      </w:tr>
      <w:tr w:rsidR="00BA4A66" w:rsidRPr="00271F41" w14:paraId="2062AFFC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82B0911" w14:textId="0EBE4024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5607C62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491B5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A9837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241C1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562B8C" w14:textId="6AC7F6EE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D14C23" w14:textId="3646B829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3DB16010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06252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57CBEB0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04960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BFB871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7B732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FE40B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1.453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[1.261,1.674]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049AB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[1.169,1.557]</w:t>
            </w:r>
          </w:p>
        </w:tc>
      </w:tr>
      <w:tr w:rsidR="00BA4A66" w:rsidRPr="00271F41" w14:paraId="7A76CDE9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8BF150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3595EDB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CCF58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F3D51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41E0A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53C9F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[1.054,1.631]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78197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[0.885,1.395]</w:t>
            </w:r>
          </w:p>
        </w:tc>
      </w:tr>
      <w:tr w:rsidR="00BA4A66" w:rsidRPr="00271F41" w14:paraId="45797E9F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AC66D5D" w14:textId="14C6E020" w:rsidR="00BA4A66" w:rsidRPr="00271F41" w:rsidRDefault="002914E5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="00BA4A66"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695E5D3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2B6F1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152545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7B9A1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6D4A0C1" w14:textId="5E585983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27F1F2" w14:textId="7BF1411F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 w:rsidR="00735149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A4A66" w:rsidRPr="00271F41" w14:paraId="7C96E949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0FB6BF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286979CF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72D1F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CECD8E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4AD5F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FE29D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[0.779,1.200]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98B65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[0.772,1.189]</w:t>
            </w:r>
          </w:p>
        </w:tc>
      </w:tr>
      <w:tr w:rsidR="00BA4A66" w:rsidRPr="00271F41" w14:paraId="7FC24F30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48087A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11E0444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A7CC8D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75F33FC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5A209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A0223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1.156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[0.941,1.419]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4E1D2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[0.898,1.357]</w:t>
            </w:r>
          </w:p>
        </w:tc>
      </w:tr>
      <w:tr w:rsidR="00BA4A66" w:rsidRPr="00271F41" w14:paraId="251208C3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C64F0C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2775E46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C707C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E82FD8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458EA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17E1EE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1.415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[1.114,1.796]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74E21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[0.999,1.616]</w:t>
            </w:r>
          </w:p>
        </w:tc>
      </w:tr>
      <w:tr w:rsidR="00BA4A66" w:rsidRPr="00271F41" w14:paraId="2DB5DBFB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FE6DF1B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1709E67A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DB9DB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3EC66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4D60F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8DA28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1.322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[1.037,1.686]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A0AA67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[0.863,1.419]</w:t>
            </w:r>
          </w:p>
        </w:tc>
      </w:tr>
      <w:tr w:rsidR="00BA4A66" w:rsidRPr="00271F41" w14:paraId="5C3FC5B1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4C4E64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00C21CB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D353F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4833C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F5FAA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E9D5C6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1.927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[1.425,2.605]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EDBB86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1.461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[1.074,1.987]</w:t>
            </w:r>
          </w:p>
        </w:tc>
      </w:tr>
      <w:tr w:rsidR="00BA4A66" w:rsidRPr="00271F41" w14:paraId="2FF4D95C" w14:textId="77777777" w:rsidTr="0084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58FF21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4E482211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4FD6B8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1ED23F0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8898E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5E091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1.584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[1.172,2.141]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9096C4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1.293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[0.953,1.754]</w:t>
            </w:r>
          </w:p>
        </w:tc>
      </w:tr>
      <w:tr w:rsidR="00BA4A66" w:rsidRPr="00271F41" w14:paraId="6A78F6AB" w14:textId="77777777" w:rsidTr="0084574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F437783" w14:textId="77777777" w:rsidR="00BA4A66" w:rsidRPr="002914E5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3A4CB54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D44D93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0AB0CAE2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6408B5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07AEE1F9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1FB53E" w14:textId="77777777" w:rsidR="00BA4A66" w:rsidRPr="00271F41" w:rsidRDefault="00BA4A66" w:rsidP="00BA4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5D6CF3A9" w14:textId="54DDF38D" w:rsidR="00A61A94" w:rsidRDefault="00A61A94" w:rsidP="002F42E2">
      <w:pPr>
        <w:pStyle w:val="Caption"/>
        <w:keepNext/>
        <w:spacing w:after="0"/>
      </w:pPr>
      <w:bookmarkStart w:id="18" w:name="_Toc40102737"/>
      <w:r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14</w:t>
        </w:r>
      </w:fldSimple>
      <w:r>
        <w:t>:</w:t>
      </w:r>
      <w:r w:rsidRPr="00A61A94">
        <w:rPr>
          <w:rFonts w:asciiTheme="minorHAnsi" w:hAnsiTheme="minorHAnsi" w:cstheme="minorHAnsi"/>
        </w:rPr>
        <w:t xml:space="preserve"> </w:t>
      </w:r>
      <w:r w:rsidRPr="002750B3">
        <w:rPr>
          <w:rFonts w:asciiTheme="minorHAnsi" w:hAnsiTheme="minorHAnsi" w:cstheme="minorHAnsi"/>
        </w:rPr>
        <w:t>Education level and risk of testing positive in hospital</w:t>
      </w:r>
      <w:bookmarkEnd w:id="18"/>
    </w:p>
    <w:tbl>
      <w:tblPr>
        <w:tblStyle w:val="PlainTable1"/>
        <w:tblW w:w="13601" w:type="dxa"/>
        <w:tblLayout w:type="fixed"/>
        <w:tblLook w:val="0000" w:firstRow="0" w:lastRow="0" w:firstColumn="0" w:lastColumn="0" w:noHBand="0" w:noVBand="0"/>
      </w:tblPr>
      <w:tblGrid>
        <w:gridCol w:w="3395"/>
        <w:gridCol w:w="1701"/>
        <w:gridCol w:w="1701"/>
        <w:gridCol w:w="1701"/>
        <w:gridCol w:w="1701"/>
        <w:gridCol w:w="1701"/>
        <w:gridCol w:w="1701"/>
      </w:tblGrid>
      <w:tr w:rsidR="00A61A94" w:rsidRPr="00C33148" w14:paraId="5C5E466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2D5D89E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0E41EDC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80A243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03DD8AA2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1C155B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016C4038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E856FF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</w:tr>
      <w:tr w:rsidR="00A61A94" w:rsidRPr="00C33148" w14:paraId="72A02F4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7BF0976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positive for SARS-CoV-2 in hospital</w:t>
            </w:r>
          </w:p>
        </w:tc>
        <w:tc>
          <w:tcPr>
            <w:tcW w:w="1701" w:type="dxa"/>
          </w:tcPr>
          <w:p w14:paraId="66DACC95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72E74C5D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697CA1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FDEF53F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477333AC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299239C2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BE8D02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E347525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4D7EEA1A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8E7C33C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399BD5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31BF559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2914E5" w:rsidRPr="00C33148" w14:paraId="37E1708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64359E5" w14:textId="18EC5511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60DC4D3A" w14:textId="7ACDA83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8B9C42" w14:textId="32943E68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CF68949" w14:textId="164BCFE1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FD925B" w14:textId="483540C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2E488EC" w14:textId="0CB7593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6593BC" w14:textId="72B057F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3D6B141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EA60391" w14:textId="2C815F8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21E3B17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[0.684,1.227]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1ACE6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[0.697,1.252]</w:t>
            </w:r>
          </w:p>
        </w:tc>
        <w:tc>
          <w:tcPr>
            <w:tcW w:w="1701" w:type="dxa"/>
          </w:tcPr>
          <w:p w14:paraId="1A6D58E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[0.704,1.265]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F7753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[0.678,1.218]</w:t>
            </w:r>
          </w:p>
        </w:tc>
        <w:tc>
          <w:tcPr>
            <w:tcW w:w="1701" w:type="dxa"/>
          </w:tcPr>
          <w:p w14:paraId="0357E79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[0.695,1.249]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5D53F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[0.687,1.233]</w:t>
            </w:r>
          </w:p>
        </w:tc>
      </w:tr>
      <w:tr w:rsidR="002914E5" w:rsidRPr="00C33148" w14:paraId="5C00CBF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FEE2BF1" w14:textId="1A397DC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7F188CD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[0.454,0.842]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E13C6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[0.477,0.889]</w:t>
            </w:r>
          </w:p>
        </w:tc>
        <w:tc>
          <w:tcPr>
            <w:tcW w:w="1701" w:type="dxa"/>
          </w:tcPr>
          <w:p w14:paraId="3AD7ED5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[0.509,0.946]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B961C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[0.448,0.834]</w:t>
            </w:r>
          </w:p>
        </w:tc>
        <w:tc>
          <w:tcPr>
            <w:tcW w:w="1701" w:type="dxa"/>
          </w:tcPr>
          <w:p w14:paraId="4AE7C43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[0.468,0.872]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60288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[0.474,0.882]</w:t>
            </w:r>
          </w:p>
        </w:tc>
      </w:tr>
      <w:tr w:rsidR="002914E5" w:rsidRPr="00C33148" w14:paraId="52981AC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59DB0A7" w14:textId="319101A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2D8EBC0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[0.482,0.864]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D1203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[0.523,0.944]</w:t>
            </w:r>
          </w:p>
        </w:tc>
        <w:tc>
          <w:tcPr>
            <w:tcW w:w="1701" w:type="dxa"/>
          </w:tcPr>
          <w:p w14:paraId="0CCD50C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[0.597,1.079]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A156C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[0.477,0.856]</w:t>
            </w:r>
          </w:p>
        </w:tc>
        <w:tc>
          <w:tcPr>
            <w:tcW w:w="1701" w:type="dxa"/>
          </w:tcPr>
          <w:p w14:paraId="378B2B1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[0.504,0.912]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011BE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[0.541,0.973]</w:t>
            </w:r>
          </w:p>
        </w:tc>
      </w:tr>
      <w:tr w:rsidR="002914E5" w:rsidRPr="00C33148" w14:paraId="15F7C8D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047FE10" w14:textId="4670155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54EA876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[0.531,0.911]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58465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[0.593,1.029]</w:t>
            </w:r>
          </w:p>
        </w:tc>
        <w:tc>
          <w:tcPr>
            <w:tcW w:w="1701" w:type="dxa"/>
          </w:tcPr>
          <w:p w14:paraId="09904B7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[0.711,1.284]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AC848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[0.540,0.936]</w:t>
            </w:r>
          </w:p>
        </w:tc>
        <w:tc>
          <w:tcPr>
            <w:tcW w:w="1701" w:type="dxa"/>
          </w:tcPr>
          <w:p w14:paraId="1864F68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[0.566,0.992]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52579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[0.632,1.152]</w:t>
            </w:r>
          </w:p>
        </w:tc>
      </w:tr>
      <w:tr w:rsidR="002914E5" w:rsidRPr="00C33148" w14:paraId="736539D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DE10A44" w14:textId="053FC980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1D53BFF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[0.781,1.331]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F7A0A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[0.873,1.500]</w:t>
            </w:r>
          </w:p>
        </w:tc>
        <w:tc>
          <w:tcPr>
            <w:tcW w:w="1701" w:type="dxa"/>
          </w:tcPr>
          <w:p w14:paraId="26DBC6B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[1.041,1.975]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6256D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[0.785,1.356]</w:t>
            </w:r>
          </w:p>
        </w:tc>
        <w:tc>
          <w:tcPr>
            <w:tcW w:w="1701" w:type="dxa"/>
          </w:tcPr>
          <w:p w14:paraId="4FA9FDB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[0.831,1.445]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78767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[0.906,1.745]</w:t>
            </w:r>
          </w:p>
        </w:tc>
      </w:tr>
      <w:tr w:rsidR="002914E5" w:rsidRPr="00C33148" w14:paraId="365ED24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D682CE5" w14:textId="60D47D6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708F0D8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2.040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[1.056,3.941]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07DB8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2.271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[1.173,4.394]</w:t>
            </w:r>
          </w:p>
        </w:tc>
        <w:tc>
          <w:tcPr>
            <w:tcW w:w="1701" w:type="dxa"/>
          </w:tcPr>
          <w:p w14:paraId="377E777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2.829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[1.435,5.574]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BA799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2.054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[1.058,3.986]</w:t>
            </w:r>
          </w:p>
        </w:tc>
        <w:tc>
          <w:tcPr>
            <w:tcW w:w="1701" w:type="dxa"/>
          </w:tcPr>
          <w:p w14:paraId="51D62E8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2.182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[1.125,4.232]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C4BBA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2.516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[1.270,4.985]</w:t>
            </w:r>
          </w:p>
        </w:tc>
      </w:tr>
      <w:tr w:rsidR="002914E5" w:rsidRPr="00C33148" w14:paraId="65B6955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EB4B504" w14:textId="522CD5D2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25915D81" w14:textId="0E66099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BCEBDD" w14:textId="2C15D669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EB15A7E" w14:textId="14A86C5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E9927B" w14:textId="5DA6341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FA53228" w14:textId="67A88C1A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81E838" w14:textId="39158DAF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4961A77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88B30B3" w14:textId="16C9164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7ED8088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[1.247,1.670]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CD455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1.441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[1.245,1.668]</w:t>
            </w:r>
          </w:p>
        </w:tc>
        <w:tc>
          <w:tcPr>
            <w:tcW w:w="1701" w:type="dxa"/>
          </w:tcPr>
          <w:p w14:paraId="1DEB04E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[1.387,1.884]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2734D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[1.225,1.640]</w:t>
            </w:r>
          </w:p>
        </w:tc>
        <w:tc>
          <w:tcPr>
            <w:tcW w:w="1701" w:type="dxa"/>
          </w:tcPr>
          <w:p w14:paraId="67239ED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[1.209,1.639]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91331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1.556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[1.330,1.822]</w:t>
            </w:r>
          </w:p>
        </w:tc>
      </w:tr>
      <w:tr w:rsidR="002914E5" w:rsidRPr="00C33148" w14:paraId="61C560B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261425D" w14:textId="52E050FF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283BB8F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[0.781,1.714]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34752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[0.703,1.548]</w:t>
            </w:r>
          </w:p>
        </w:tc>
        <w:tc>
          <w:tcPr>
            <w:tcW w:w="1701" w:type="dxa"/>
          </w:tcPr>
          <w:p w14:paraId="757F890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[0.665,1.465]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B890E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[0.700,1.541]</w:t>
            </w:r>
          </w:p>
        </w:tc>
        <w:tc>
          <w:tcPr>
            <w:tcW w:w="1701" w:type="dxa"/>
          </w:tcPr>
          <w:p w14:paraId="1B9CEE1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[0.689,1.519]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66332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[0.663,1.462]</w:t>
            </w:r>
          </w:p>
        </w:tc>
      </w:tr>
      <w:tr w:rsidR="002914E5" w:rsidRPr="00C33148" w14:paraId="1E42BC7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C1C4EEE" w14:textId="6D9F80F9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150CE35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[0.395,1.070]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7B5DF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[0.384,1.041]</w:t>
            </w:r>
          </w:p>
        </w:tc>
        <w:tc>
          <w:tcPr>
            <w:tcW w:w="1701" w:type="dxa"/>
          </w:tcPr>
          <w:p w14:paraId="59D1D91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[0.454,1.244]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828FA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[0.408,1.108]</w:t>
            </w:r>
          </w:p>
        </w:tc>
        <w:tc>
          <w:tcPr>
            <w:tcW w:w="1701" w:type="dxa"/>
          </w:tcPr>
          <w:p w14:paraId="45CD4E3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[0.400,1.087]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3E39F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[0.473,1.299]</w:t>
            </w:r>
          </w:p>
        </w:tc>
      </w:tr>
      <w:tr w:rsidR="002914E5" w:rsidRPr="00C33148" w14:paraId="036FFCB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1449492" w14:textId="46D25A09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3F04642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[0.522,1.132]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821D9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[0.523,1.133]</w:t>
            </w:r>
          </w:p>
        </w:tc>
        <w:tc>
          <w:tcPr>
            <w:tcW w:w="1701" w:type="dxa"/>
          </w:tcPr>
          <w:p w14:paraId="68B5A90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[0.580,1.255]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2271D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[0.529,1.147]</w:t>
            </w:r>
          </w:p>
        </w:tc>
        <w:tc>
          <w:tcPr>
            <w:tcW w:w="1701" w:type="dxa"/>
          </w:tcPr>
          <w:p w14:paraId="70755DE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[0.520,1.127]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A148B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[0.568,1.229]</w:t>
            </w:r>
          </w:p>
        </w:tc>
      </w:tr>
      <w:tr w:rsidR="002914E5" w:rsidRPr="00C33148" w14:paraId="7E9BE08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A3D9BBD" w14:textId="1A6E7D70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288C9D8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0.370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[0.233,0.586]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83B48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0.354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[0.224,0.562]</w:t>
            </w:r>
          </w:p>
        </w:tc>
        <w:tc>
          <w:tcPr>
            <w:tcW w:w="1701" w:type="dxa"/>
          </w:tcPr>
          <w:p w14:paraId="18B1AE9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0.441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[0.278,0.701]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844B0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[0.244,0.615]</w:t>
            </w:r>
          </w:p>
        </w:tc>
        <w:tc>
          <w:tcPr>
            <w:tcW w:w="1701" w:type="dxa"/>
          </w:tcPr>
          <w:p w14:paraId="353FE3E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[0.231,0.581]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17C98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[0.288,0.728]</w:t>
            </w:r>
          </w:p>
        </w:tc>
      </w:tr>
      <w:tr w:rsidR="002914E5" w:rsidRPr="00C33148" w14:paraId="34C07E8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D010E15" w14:textId="6E5C49D8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6C86054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[0.393,0.840]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858A3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[0.377,0.806]</w:t>
            </w:r>
          </w:p>
        </w:tc>
        <w:tc>
          <w:tcPr>
            <w:tcW w:w="1701" w:type="dxa"/>
          </w:tcPr>
          <w:p w14:paraId="5A13A7D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[0.390,0.836]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1B7AF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[0.375,0.803]</w:t>
            </w:r>
          </w:p>
        </w:tc>
        <w:tc>
          <w:tcPr>
            <w:tcW w:w="1701" w:type="dxa"/>
          </w:tcPr>
          <w:p w14:paraId="1C49199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[0.374,0.801]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688B9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[0.382,0.820]</w:t>
            </w:r>
          </w:p>
        </w:tc>
      </w:tr>
      <w:tr w:rsidR="002914E5" w:rsidRPr="00C33148" w14:paraId="345B5C4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7C36E0A" w14:textId="7609EDF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7F6163C6" w14:textId="32A6D5DF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3DA395" w14:textId="32AEC0C0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5B96053" w14:textId="33EE0B41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B117CA" w14:textId="05FC2F3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BEA465F" w14:textId="16470FE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9A87E0" w14:textId="4783A88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5BE1CEE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FF05A66" w14:textId="602FDFEF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32C8DAE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[0.443,0.847]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821C8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[0.427,0.815]</w:t>
            </w:r>
          </w:p>
        </w:tc>
        <w:tc>
          <w:tcPr>
            <w:tcW w:w="1701" w:type="dxa"/>
          </w:tcPr>
          <w:p w14:paraId="408CDCE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[0.454,0.868]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045C4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[0.442,0.844]</w:t>
            </w:r>
          </w:p>
        </w:tc>
        <w:tc>
          <w:tcPr>
            <w:tcW w:w="1701" w:type="dxa"/>
          </w:tcPr>
          <w:p w14:paraId="7D558E2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[0.428,0.818]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3C219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[0.457,0.874]</w:t>
            </w:r>
          </w:p>
        </w:tc>
      </w:tr>
      <w:tr w:rsidR="002914E5" w:rsidRPr="00C33148" w14:paraId="7CC0371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0CBA2CE" w14:textId="7446190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1F316A5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0.334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[0.222,0.501]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CA4E1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0.328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[0.219,0.492]</w:t>
            </w:r>
          </w:p>
        </w:tc>
        <w:tc>
          <w:tcPr>
            <w:tcW w:w="1701" w:type="dxa"/>
          </w:tcPr>
          <w:p w14:paraId="7D22F20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0.368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[0.245,0.553]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ABF01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0.344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[0.229,0.517]</w:t>
            </w:r>
          </w:p>
        </w:tc>
        <w:tc>
          <w:tcPr>
            <w:tcW w:w="1701" w:type="dxa"/>
          </w:tcPr>
          <w:p w14:paraId="1F25FAB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0.331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[0.221,0.497]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103B5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0.371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[0.247,0.559]</w:t>
            </w:r>
          </w:p>
        </w:tc>
      </w:tr>
      <w:tr w:rsidR="002914E5" w:rsidRPr="00C33148" w14:paraId="54CD29A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50D5A32" w14:textId="519D01D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1C4A13E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[0.554,1.430]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EA090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[0.432,1.134]</w:t>
            </w:r>
          </w:p>
        </w:tc>
        <w:tc>
          <w:tcPr>
            <w:tcW w:w="1701" w:type="dxa"/>
          </w:tcPr>
          <w:p w14:paraId="0D699E1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0.549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[0.339,0.891]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E2FA4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[0.443,1.162]</w:t>
            </w:r>
          </w:p>
        </w:tc>
        <w:tc>
          <w:tcPr>
            <w:tcW w:w="1701" w:type="dxa"/>
          </w:tcPr>
          <w:p w14:paraId="49A83D6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[0.423,1.112]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494AF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[0.367,0.968]</w:t>
            </w:r>
          </w:p>
        </w:tc>
      </w:tr>
      <w:tr w:rsidR="002914E5" w:rsidRPr="00C33148" w14:paraId="36B53DD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DC3387E" w14:textId="6694FD0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255B114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0.468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[0.319,0.688]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B323B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[0.309,0.667]</w:t>
            </w:r>
          </w:p>
        </w:tc>
        <w:tc>
          <w:tcPr>
            <w:tcW w:w="1701" w:type="dxa"/>
          </w:tcPr>
          <w:p w14:paraId="406E098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[0.344,0.745]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708F6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0.468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[0.319,0.687]</w:t>
            </w:r>
          </w:p>
        </w:tc>
        <w:tc>
          <w:tcPr>
            <w:tcW w:w="1701" w:type="dxa"/>
          </w:tcPr>
          <w:p w14:paraId="7139686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0.457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[0.311,0.671]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684F4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0.506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[0.344,0.745]</w:t>
            </w:r>
          </w:p>
        </w:tc>
      </w:tr>
      <w:tr w:rsidR="002914E5" w:rsidRPr="00C33148" w14:paraId="3E3DA95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2132B8A" w14:textId="65E02AF4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147A285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[0.567,1.102]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69ADC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[0.555,1.079]</w:t>
            </w:r>
          </w:p>
        </w:tc>
        <w:tc>
          <w:tcPr>
            <w:tcW w:w="1701" w:type="dxa"/>
          </w:tcPr>
          <w:p w14:paraId="4A3D6D6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[0.570,1.109]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9B2A1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[0.549,1.067]</w:t>
            </w:r>
          </w:p>
        </w:tc>
        <w:tc>
          <w:tcPr>
            <w:tcW w:w="1701" w:type="dxa"/>
          </w:tcPr>
          <w:p w14:paraId="28AB73A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[0.554,1.077]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7F99D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[0.558,1.085]</w:t>
            </w:r>
          </w:p>
        </w:tc>
      </w:tr>
      <w:tr w:rsidR="002914E5" w:rsidRPr="00C33148" w14:paraId="7B6BAC2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E965F72" w14:textId="23F9FA8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49D8876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[0.725,1.338]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CE94D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[0.711,1.311]</w:t>
            </w:r>
          </w:p>
        </w:tc>
        <w:tc>
          <w:tcPr>
            <w:tcW w:w="1701" w:type="dxa"/>
          </w:tcPr>
          <w:p w14:paraId="1A2FE41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[0.689,1.272]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4D980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[0.702,1.296]</w:t>
            </w:r>
          </w:p>
        </w:tc>
        <w:tc>
          <w:tcPr>
            <w:tcW w:w="1701" w:type="dxa"/>
          </w:tcPr>
          <w:p w14:paraId="4DCEFAD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[0.694,1.282]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792AC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[0.674,1.247]</w:t>
            </w:r>
          </w:p>
        </w:tc>
      </w:tr>
      <w:tr w:rsidR="002914E5" w:rsidRPr="00C33148" w14:paraId="270B157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CB8180D" w14:textId="4BCA14D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6D7F9A7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[0.529,1.123]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54B44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[0.528,1.120]</w:t>
            </w:r>
          </w:p>
        </w:tc>
        <w:tc>
          <w:tcPr>
            <w:tcW w:w="1701" w:type="dxa"/>
          </w:tcPr>
          <w:p w14:paraId="739599F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[0.562,1.195]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40176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[0.519,1.101]</w:t>
            </w:r>
          </w:p>
        </w:tc>
        <w:tc>
          <w:tcPr>
            <w:tcW w:w="1701" w:type="dxa"/>
          </w:tcPr>
          <w:p w14:paraId="2ECDDA4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[0.519,1.102]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3AA65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[0.542,1.152]</w:t>
            </w:r>
          </w:p>
        </w:tc>
      </w:tr>
      <w:tr w:rsidR="002914E5" w:rsidRPr="00C33148" w14:paraId="5E243A4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F435E3A" w14:textId="4B839F91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0682DBC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[0.730,1.413]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35E26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[0.578,1.148]</w:t>
            </w:r>
          </w:p>
        </w:tc>
        <w:tc>
          <w:tcPr>
            <w:tcW w:w="1701" w:type="dxa"/>
          </w:tcPr>
          <w:p w14:paraId="5F3BF22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[0.550,1.099]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C5560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[0.599,1.191]</w:t>
            </w:r>
          </w:p>
        </w:tc>
        <w:tc>
          <w:tcPr>
            <w:tcW w:w="1701" w:type="dxa"/>
          </w:tcPr>
          <w:p w14:paraId="4282033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[0.581,1.156]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C12E9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[0.572,1.146]</w:t>
            </w:r>
          </w:p>
        </w:tc>
      </w:tr>
      <w:tr w:rsidR="002914E5" w:rsidRPr="00C33148" w14:paraId="7EE2376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EDBB7B1" w14:textId="2F9FBD6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3E22C03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[0.607,1.222]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35D42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[0.476,0.968]</w:t>
            </w:r>
          </w:p>
        </w:tc>
        <w:tc>
          <w:tcPr>
            <w:tcW w:w="1701" w:type="dxa"/>
          </w:tcPr>
          <w:p w14:paraId="6A19B16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[0.456,0.929]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B72A8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[0.487,0.991]</w:t>
            </w:r>
          </w:p>
        </w:tc>
        <w:tc>
          <w:tcPr>
            <w:tcW w:w="1701" w:type="dxa"/>
          </w:tcPr>
          <w:p w14:paraId="6BE6AD9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[0.480,0.975]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9F71E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[0.469,0.957]</w:t>
            </w:r>
          </w:p>
        </w:tc>
      </w:tr>
      <w:tr w:rsidR="002914E5" w:rsidRPr="00C33148" w14:paraId="7E9A70C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773A3D6" w14:textId="15D5C36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3A611EB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[0.636,1.256]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E3068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[0.538,1.076]</w:t>
            </w:r>
          </w:p>
        </w:tc>
        <w:tc>
          <w:tcPr>
            <w:tcW w:w="1701" w:type="dxa"/>
          </w:tcPr>
          <w:p w14:paraId="327E328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[0.517,1.034]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6605F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[0.538,1.077]</w:t>
            </w:r>
          </w:p>
        </w:tc>
        <w:tc>
          <w:tcPr>
            <w:tcW w:w="1701" w:type="dxa"/>
          </w:tcPr>
          <w:p w14:paraId="1AFFBE2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[0.525,1.051]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2ECDC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[0.509,1.022]</w:t>
            </w:r>
          </w:p>
        </w:tc>
      </w:tr>
      <w:tr w:rsidR="002914E5" w:rsidRPr="00C33148" w14:paraId="009ECC0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E4DEA2" w14:textId="0809249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383D8EA5" w14:textId="0BBDD36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9626B6" w14:textId="554EA4D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757D4A2" w14:textId="7A85487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850D64" w14:textId="4F50D51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E5F7431" w14:textId="336E947E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F964DA" w14:textId="1B8C46D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1A2BA6F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704D671" w14:textId="086028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3FA3A0F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[0.898,1.568]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6308F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[0.920,1.607]</w:t>
            </w:r>
          </w:p>
        </w:tc>
        <w:tc>
          <w:tcPr>
            <w:tcW w:w="1701" w:type="dxa"/>
          </w:tcPr>
          <w:p w14:paraId="095B880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[0.945,1.648]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7F4DE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[0.880,1.537]</w:t>
            </w:r>
          </w:p>
        </w:tc>
        <w:tc>
          <w:tcPr>
            <w:tcW w:w="1701" w:type="dxa"/>
          </w:tcPr>
          <w:p w14:paraId="09DBDE4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[0.870,1.523]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EAF0F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[0.891,1.557]</w:t>
            </w:r>
          </w:p>
        </w:tc>
      </w:tr>
      <w:tr w:rsidR="002914E5" w:rsidRPr="00C33148" w14:paraId="596B634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7B082FC" w14:textId="69621FC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699DB4B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[0.965,1.478]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29DE8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[0.973,1.490]</w:t>
            </w:r>
          </w:p>
        </w:tc>
        <w:tc>
          <w:tcPr>
            <w:tcW w:w="1701" w:type="dxa"/>
          </w:tcPr>
          <w:p w14:paraId="7B4A3D3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[0.952,1.471]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1BBAA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[0.908,1.393]</w:t>
            </w:r>
          </w:p>
        </w:tc>
        <w:tc>
          <w:tcPr>
            <w:tcW w:w="1701" w:type="dxa"/>
          </w:tcPr>
          <w:p w14:paraId="44D477C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[0.881,1.356]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02EDD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[0.869,1.347]</w:t>
            </w:r>
          </w:p>
        </w:tc>
      </w:tr>
      <w:tr w:rsidR="002914E5" w:rsidRPr="00C33148" w14:paraId="63B1FE9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7CCF656" w14:textId="41E22B99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5D12FCA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[1.294,2.118]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73BAC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[1.244,2.035]</w:t>
            </w:r>
          </w:p>
        </w:tc>
        <w:tc>
          <w:tcPr>
            <w:tcW w:w="1701" w:type="dxa"/>
          </w:tcPr>
          <w:p w14:paraId="3ED261C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[1.052,1.738]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FCF8B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[1.145,1.875]</w:t>
            </w:r>
          </w:p>
        </w:tc>
        <w:tc>
          <w:tcPr>
            <w:tcW w:w="1701" w:type="dxa"/>
          </w:tcPr>
          <w:p w14:paraId="2EDD4E0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[1.102,1.808]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07576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[0.940,1.557]</w:t>
            </w:r>
          </w:p>
        </w:tc>
      </w:tr>
      <w:tr w:rsidR="002914E5" w:rsidRPr="00C33148" w14:paraId="1C3A051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E80A26D" w14:textId="0D69AC6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67E3F29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2.229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[1.801,2.760]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DE26C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2.163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[1.752,2.672]</w:t>
            </w:r>
          </w:p>
        </w:tc>
        <w:tc>
          <w:tcPr>
            <w:tcW w:w="1701" w:type="dxa"/>
          </w:tcPr>
          <w:p w14:paraId="1B837D2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1.827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[1.455,2.293]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655CF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1.828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[1.471,2.271]</w:t>
            </w:r>
          </w:p>
        </w:tc>
        <w:tc>
          <w:tcPr>
            <w:tcW w:w="1701" w:type="dxa"/>
          </w:tcPr>
          <w:p w14:paraId="31AB7B9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1.791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[1.438,2.231]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B13B3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[1.247,1.990]</w:t>
            </w:r>
          </w:p>
        </w:tc>
      </w:tr>
      <w:tr w:rsidR="002914E5" w:rsidRPr="00C33148" w14:paraId="5FF2EE4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8E17E0B" w14:textId="78AB2D7A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7DAD6B8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02D384" w14:textId="05F5703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4792EB7" w14:textId="18F1AB24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02126D" w14:textId="3AAFA14E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289ACC7" w14:textId="724DB14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B60538" w14:textId="049B646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0BBFE7B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AC6886" w14:textId="4949806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423295C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A8B68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1.539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[1.045,2.265]</w:t>
            </w:r>
          </w:p>
        </w:tc>
        <w:tc>
          <w:tcPr>
            <w:tcW w:w="1701" w:type="dxa"/>
          </w:tcPr>
          <w:p w14:paraId="486E4A1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1.369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[0.929,2.018]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1CCB9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1.495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[1.015,2.202]</w:t>
            </w:r>
          </w:p>
        </w:tc>
        <w:tc>
          <w:tcPr>
            <w:tcW w:w="1701" w:type="dxa"/>
          </w:tcPr>
          <w:p w14:paraId="4DBB300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[0.997,2.166]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2E640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[0.910,1.982]</w:t>
            </w:r>
          </w:p>
        </w:tc>
      </w:tr>
      <w:tr w:rsidR="002914E5" w:rsidRPr="00C33148" w14:paraId="3502110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C2A01EB" w14:textId="6B3F4FB0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5298806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835FD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[0.586,1.739]</w:t>
            </w:r>
          </w:p>
        </w:tc>
        <w:tc>
          <w:tcPr>
            <w:tcW w:w="1701" w:type="dxa"/>
          </w:tcPr>
          <w:p w14:paraId="2E0176B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[0.569,1.693]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33B3E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[0.570,1.682]</w:t>
            </w:r>
          </w:p>
        </w:tc>
        <w:tc>
          <w:tcPr>
            <w:tcW w:w="1701" w:type="dxa"/>
          </w:tcPr>
          <w:p w14:paraId="1F8A717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[0.551,1.633]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2F274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[0.547,1.613]</w:t>
            </w:r>
          </w:p>
        </w:tc>
      </w:tr>
      <w:tr w:rsidR="002914E5" w:rsidRPr="00C33148" w14:paraId="4522B8D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B550627" w14:textId="2F16326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77D9C54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714C9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[0.554,3.333]</w:t>
            </w:r>
          </w:p>
        </w:tc>
        <w:tc>
          <w:tcPr>
            <w:tcW w:w="1701" w:type="dxa"/>
          </w:tcPr>
          <w:p w14:paraId="2D933D8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[0.481,2.893]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AD333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[0.525,3.175]</w:t>
            </w:r>
          </w:p>
        </w:tc>
        <w:tc>
          <w:tcPr>
            <w:tcW w:w="1701" w:type="dxa"/>
          </w:tcPr>
          <w:p w14:paraId="0391F15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[0.507,3.065]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E53B5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[0.458,2.778]</w:t>
            </w:r>
          </w:p>
        </w:tc>
      </w:tr>
      <w:tr w:rsidR="002914E5" w:rsidRPr="00C33148" w14:paraId="5C284DA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01B204C" w14:textId="37E218A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0BB2E2E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B82D0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2.518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[1.550,4.091]</w:t>
            </w:r>
          </w:p>
        </w:tc>
        <w:tc>
          <w:tcPr>
            <w:tcW w:w="1701" w:type="dxa"/>
          </w:tcPr>
          <w:p w14:paraId="7CA3852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2.240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[1.373,3.655]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3945A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2.226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[1.365,3.628]</w:t>
            </w:r>
          </w:p>
        </w:tc>
        <w:tc>
          <w:tcPr>
            <w:tcW w:w="1701" w:type="dxa"/>
          </w:tcPr>
          <w:p w14:paraId="3831C89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2.281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[1.408,3.698]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E9608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2.014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[1.236,3.283]</w:t>
            </w:r>
          </w:p>
        </w:tc>
      </w:tr>
      <w:tr w:rsidR="002914E5" w:rsidRPr="00C33148" w14:paraId="0909E9C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137746F" w14:textId="44F91A14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177A705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354F7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3.331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[2.161,5.136]</w:t>
            </w:r>
          </w:p>
        </w:tc>
        <w:tc>
          <w:tcPr>
            <w:tcW w:w="1701" w:type="dxa"/>
          </w:tcPr>
          <w:p w14:paraId="4B35699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2.437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[1.557,3.816]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214B0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3.055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[1.979,4.716]</w:t>
            </w:r>
          </w:p>
        </w:tc>
        <w:tc>
          <w:tcPr>
            <w:tcW w:w="1701" w:type="dxa"/>
          </w:tcPr>
          <w:p w14:paraId="2749399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2.900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[1.877,4.481]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32559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2.276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[1.454,3.562]</w:t>
            </w:r>
          </w:p>
        </w:tc>
      </w:tr>
      <w:tr w:rsidR="002914E5" w:rsidRPr="00C33148" w14:paraId="258C429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C5B51E9" w14:textId="3FE15BB4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36623BD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9DE1D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[0.562,5.836]</w:t>
            </w:r>
          </w:p>
        </w:tc>
        <w:tc>
          <w:tcPr>
            <w:tcW w:w="1701" w:type="dxa"/>
          </w:tcPr>
          <w:p w14:paraId="50EF082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1.810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[0.562,5.825]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184F1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1.880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[0.584,6.048]</w:t>
            </w:r>
          </w:p>
        </w:tc>
        <w:tc>
          <w:tcPr>
            <w:tcW w:w="1701" w:type="dxa"/>
          </w:tcPr>
          <w:p w14:paraId="289E91B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1.950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[0.606,6.273]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494FE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2.036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[0.633,6.544]</w:t>
            </w:r>
          </w:p>
        </w:tc>
      </w:tr>
      <w:tr w:rsidR="002914E5" w:rsidRPr="00C33148" w14:paraId="45730F6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0E4631F" w14:textId="50F8AC58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24BB46D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98C6B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2.426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[1.348,4.365]</w:t>
            </w:r>
          </w:p>
        </w:tc>
        <w:tc>
          <w:tcPr>
            <w:tcW w:w="1701" w:type="dxa"/>
          </w:tcPr>
          <w:p w14:paraId="630C784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1.892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[1.042,3.436]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6F2A2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2.213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[1.231,3.978]</w:t>
            </w:r>
          </w:p>
        </w:tc>
        <w:tc>
          <w:tcPr>
            <w:tcW w:w="1701" w:type="dxa"/>
          </w:tcPr>
          <w:p w14:paraId="73B1561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2.063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[1.150,3.700]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40791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1.742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[0.967,3.141]</w:t>
            </w:r>
          </w:p>
        </w:tc>
      </w:tr>
      <w:tr w:rsidR="002914E5" w:rsidRPr="00C33148" w14:paraId="5A465F4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A228901" w14:textId="4FAAE270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49EEDA1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32297A" w14:textId="3343BC0E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E6E2E32" w14:textId="2B48D582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EF1E30" w14:textId="6B3645E0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765F22C" w14:textId="1D8E4009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0880EA" w14:textId="01AB0E2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6309D20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8C32C6B" w14:textId="31B3B929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528BF31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F99A9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[0.665,1.348]</w:t>
            </w:r>
          </w:p>
        </w:tc>
        <w:tc>
          <w:tcPr>
            <w:tcW w:w="1701" w:type="dxa"/>
          </w:tcPr>
          <w:p w14:paraId="4BAD4A0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[0.584,1.221]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FDFC4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[0.671,1.362]</w:t>
            </w:r>
          </w:p>
        </w:tc>
        <w:tc>
          <w:tcPr>
            <w:tcW w:w="1701" w:type="dxa"/>
          </w:tcPr>
          <w:p w14:paraId="17C52FA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[0.664,1.345]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C1E20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[0.602,1.255]</w:t>
            </w:r>
          </w:p>
        </w:tc>
      </w:tr>
      <w:tr w:rsidR="002914E5" w:rsidRPr="00C33148" w14:paraId="3052BFC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ACB576D" w14:textId="7E2CD3B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35E5A4E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F3DD2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777F397" w14:textId="3DF9B3AA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C8BA3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9C284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C1AE90" w14:textId="38A784F8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0C6B616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194EE1E" w14:textId="04B0673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797FDC2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2D835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14328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[0.776,1.154]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E2B53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4FC35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05ED3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[0.781,1.163]</w:t>
            </w:r>
          </w:p>
        </w:tc>
      </w:tr>
      <w:tr w:rsidR="002914E5" w:rsidRPr="00C33148" w14:paraId="066CE26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E848C41" w14:textId="6F65889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0E05594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3FC7F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FE67B1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[0.845,1.377]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0DC61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75A0B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A2B0F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[0.837,1.362]</w:t>
            </w:r>
          </w:p>
        </w:tc>
      </w:tr>
      <w:tr w:rsidR="002914E5" w:rsidRPr="00C33148" w14:paraId="37E50C3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A376DDB" w14:textId="39E325E9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5B7E208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B1ECA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D16D5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[0.946,1.533]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5C307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8BC363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78FF4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[0.961,1.555]</w:t>
            </w:r>
          </w:p>
        </w:tc>
      </w:tr>
      <w:tr w:rsidR="002914E5" w:rsidRPr="00C33148" w14:paraId="133AF80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912B59B" w14:textId="50D0A38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0DCDDF6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00B2C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BD6A0BA" w14:textId="0B894BD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E1012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F4DE5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02DF3E" w14:textId="1BFF04C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3C72ADA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8493E31" w14:textId="730DCB6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0CE3B2F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56A84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5822B6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[0.970,1.580]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C8853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AC0EB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BD33A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[0.943,1.538]</w:t>
            </w:r>
          </w:p>
        </w:tc>
      </w:tr>
      <w:tr w:rsidR="002914E5" w:rsidRPr="00C33148" w14:paraId="59E4E6D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67DF8B4" w14:textId="458737D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79BADAF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6F442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7970B0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[1.048,1.695]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8DCFA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62F1B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DEA82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[0.985,1.592]</w:t>
            </w:r>
          </w:p>
        </w:tc>
      </w:tr>
      <w:tr w:rsidR="002914E5" w:rsidRPr="00C33148" w14:paraId="705D5FE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D795CD7" w14:textId="3FFB341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73EB728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96923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753AA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1.736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[1.359,2.217]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57E23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8F731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3FEC6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1.544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[1.208,1.972]</w:t>
            </w:r>
          </w:p>
        </w:tc>
      </w:tr>
      <w:tr w:rsidR="002914E5" w:rsidRPr="00C33148" w14:paraId="0E02EA4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935AA2A" w14:textId="4272C27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2ACDE76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32FB3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6DD1C11" w14:textId="7443FEA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8A87E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8C669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484EC6" w14:textId="13AF4AB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6028581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0E38D27" w14:textId="480AA70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54AACA5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2135C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019331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[1.034,1.611]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CACA3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BBD2C7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5F0AA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[0.918,1.437]</w:t>
            </w:r>
          </w:p>
        </w:tc>
      </w:tr>
      <w:tr w:rsidR="002914E5" w:rsidRPr="00C33148" w14:paraId="5570769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6C8901A" w14:textId="1E40966A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574CE0D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5A056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8CFDFC" w14:textId="6CA85741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F8525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F7A8F8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E0AD98" w14:textId="51E472B1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2A8D6C3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6832912" w14:textId="0F2E994E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00CB6EA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61EC9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BD4AF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[0.500,0.889]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F1FEB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C4D8C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BC3D6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[0.513,0.913]</w:t>
            </w:r>
          </w:p>
        </w:tc>
      </w:tr>
      <w:tr w:rsidR="002914E5" w:rsidRPr="00C33148" w14:paraId="624ADD7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E7D7038" w14:textId="0B2E164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7D46DFF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0A2B5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2CAB8D" w14:textId="54D3E57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BE13F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B11D3F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FD524C" w14:textId="7F83FC8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154EE76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D1FE0DF" w14:textId="1A49160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7B02AA6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4FC76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FA069E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[1.111,1.807]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0B3CA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221961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87297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[1.027,1.670]</w:t>
            </w:r>
          </w:p>
        </w:tc>
      </w:tr>
      <w:tr w:rsidR="002914E5" w:rsidRPr="00C33148" w14:paraId="1D3022C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F0FB867" w14:textId="15480D52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69220F6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B6916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F5F1B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[0.691,2.096]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46E1A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04AC9C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2B037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[0.654,1.980]</w:t>
            </w:r>
          </w:p>
        </w:tc>
      </w:tr>
      <w:tr w:rsidR="002914E5" w:rsidRPr="00C33148" w14:paraId="68223D8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AB3FA66" w14:textId="4617670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4599F26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F5EB2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E4A3F4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2.186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[1.546,3.090]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6A956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0F19D7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33391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[0.935,1.922]</w:t>
            </w:r>
          </w:p>
        </w:tc>
      </w:tr>
      <w:tr w:rsidR="002914E5" w:rsidRPr="00C33148" w14:paraId="30F0503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49EA4BC" w14:textId="1ACEB2E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5522611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F484C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97A29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[0.391,1.519]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442BF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58027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63779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[0.365,1.418]</w:t>
            </w:r>
          </w:p>
        </w:tc>
      </w:tr>
      <w:tr w:rsidR="002914E5" w:rsidRPr="00C33148" w14:paraId="647B536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E4174AB" w14:textId="71740C7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00258A2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32DA2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E8FDE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[0.860,2.973]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60DA4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A20C4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BE457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1.558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[0.837,2.899]</w:t>
            </w:r>
          </w:p>
        </w:tc>
      </w:tr>
      <w:tr w:rsidR="002914E5" w:rsidRPr="00C33148" w14:paraId="4B11D5D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A3C3FCE" w14:textId="5B816C2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2468BF6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842FD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2BCE8E" w14:textId="61567964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9FDEB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2F4CF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A7CA8A" w14:textId="23D183E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26AC8A6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64489EC" w14:textId="47A52B2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0E6BD1C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5C0EE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B533B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1.509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[1.176,1.937]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8E1EB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43C480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A3818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1.522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[1.186,1.954]</w:t>
            </w:r>
          </w:p>
        </w:tc>
      </w:tr>
      <w:tr w:rsidR="002914E5" w:rsidRPr="00C33148" w14:paraId="3553ECC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4468F5F" w14:textId="7BC60183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61F7165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1FDCF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6DE59F" w14:textId="0E42CD24" w:rsidR="002914E5" w:rsidRPr="00C33148" w:rsidRDefault="00B056ED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0EED6F" w14:textId="48FC929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2B7B203" w14:textId="650697D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34EC24" w14:textId="33C49CA5" w:rsidR="002914E5" w:rsidRPr="00C33148" w:rsidRDefault="00B056ED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07AF326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FAE937C" w14:textId="666DCE1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175CE10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3283D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F9B4D0" w14:textId="48ADD9D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9A6F3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AA9C0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2F9D37" w14:textId="1D0FC46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41C9625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72E6B91" w14:textId="31126E82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7AE1900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608F5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5684BE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3.903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[3.100,4.915]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35DA4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604AAF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1EB9C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3.866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[3.068,4.871]</w:t>
            </w:r>
          </w:p>
        </w:tc>
      </w:tr>
      <w:tr w:rsidR="002914E5" w:rsidRPr="00C33148" w14:paraId="4BD8E5E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5CF01EA" w14:textId="75A4EDA8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51896B7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EB841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36A552" w14:textId="7CDDABB1" w:rsidR="002914E5" w:rsidRPr="00C33148" w:rsidRDefault="00B056ED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70FB27" w14:textId="72E36161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795FE221" w14:textId="3A47E32F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72F975" w14:textId="5F1095D7" w:rsidR="002914E5" w:rsidRPr="00C33148" w:rsidRDefault="00B056ED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64CDFBB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AF7C3A0" w14:textId="16D440A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6E18B7A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49618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B300B6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325C8F" w14:textId="3C1D89AF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015DA9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701B24" w14:textId="7E1724EF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5AE4AC5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3E4178" w14:textId="6FD65FC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686275F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53F7E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5AC9E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FFE94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[1.022,1.460]</w:t>
            </w:r>
          </w:p>
        </w:tc>
        <w:tc>
          <w:tcPr>
            <w:tcW w:w="1701" w:type="dxa"/>
          </w:tcPr>
          <w:p w14:paraId="19A5EEA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C1B25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[0.977,1.401]</w:t>
            </w:r>
          </w:p>
        </w:tc>
      </w:tr>
      <w:tr w:rsidR="002914E5" w:rsidRPr="00C33148" w14:paraId="769A010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1B490E6" w14:textId="5F699C2A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572794B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81A73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F8EEA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E8584F" w14:textId="2C66D11A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09087C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B66052" w14:textId="1EAE33C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6D92E8A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D256DB1" w14:textId="1154FE5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6FEDC92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4BFE8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70044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60774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[0.888,1.321]</w:t>
            </w:r>
          </w:p>
        </w:tc>
        <w:tc>
          <w:tcPr>
            <w:tcW w:w="1701" w:type="dxa"/>
          </w:tcPr>
          <w:p w14:paraId="21CC98B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0B679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[0.859,1.279]</w:t>
            </w:r>
          </w:p>
        </w:tc>
      </w:tr>
      <w:tr w:rsidR="002914E5" w:rsidRPr="00C33148" w14:paraId="35C42EF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7F3F063" w14:textId="1692DA3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2459D5E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70449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F03C20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382FD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[1.054,1.658]</w:t>
            </w:r>
          </w:p>
        </w:tc>
        <w:tc>
          <w:tcPr>
            <w:tcW w:w="1701" w:type="dxa"/>
          </w:tcPr>
          <w:p w14:paraId="3C90DB2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34EF1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[0.968,1.532]</w:t>
            </w:r>
          </w:p>
        </w:tc>
      </w:tr>
      <w:tr w:rsidR="002914E5" w:rsidRPr="00C33148" w14:paraId="5FC42F54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24AF174" w14:textId="75BFB79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501DD7A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E77D8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2C6BB8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14A83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1.533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[1.170,2.009]</w:t>
            </w:r>
          </w:p>
        </w:tc>
        <w:tc>
          <w:tcPr>
            <w:tcW w:w="1701" w:type="dxa"/>
          </w:tcPr>
          <w:p w14:paraId="3C8744F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6CAA0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[1.027,1.781]</w:t>
            </w:r>
          </w:p>
        </w:tc>
      </w:tr>
      <w:tr w:rsidR="002914E5" w:rsidRPr="00C33148" w14:paraId="0BC9040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458805D" w14:textId="69C772C0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524110E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3252B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69B5C4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2F823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[1.052,2.051]</w:t>
            </w:r>
          </w:p>
        </w:tc>
        <w:tc>
          <w:tcPr>
            <w:tcW w:w="1701" w:type="dxa"/>
          </w:tcPr>
          <w:p w14:paraId="76A3EFF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3AC5F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[0.876,1.719]</w:t>
            </w:r>
          </w:p>
        </w:tc>
      </w:tr>
      <w:tr w:rsidR="002914E5" w:rsidRPr="00C33148" w14:paraId="17C209B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9AC209D" w14:textId="04AF743A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1B6BF6F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EEF41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518032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3EE536" w14:textId="1F5F2F09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8EC18D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82C4BB" w14:textId="0265BB6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38FDFB0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9FC35EF" w14:textId="5F33EAE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2BADD3F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AA534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F4A61E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9AA5D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[0.895,1.479]</w:t>
            </w:r>
          </w:p>
        </w:tc>
        <w:tc>
          <w:tcPr>
            <w:tcW w:w="1701" w:type="dxa"/>
          </w:tcPr>
          <w:p w14:paraId="4ED941E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C162F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[0.852,1.408]</w:t>
            </w:r>
          </w:p>
        </w:tc>
      </w:tr>
      <w:tr w:rsidR="002914E5" w:rsidRPr="00C33148" w14:paraId="4D8F369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29484BB" w14:textId="33E11342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16B4A21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BB5A5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085DAD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28D05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[1.109,1.957]</w:t>
            </w:r>
          </w:p>
        </w:tc>
        <w:tc>
          <w:tcPr>
            <w:tcW w:w="1701" w:type="dxa"/>
          </w:tcPr>
          <w:p w14:paraId="6ACD142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8A529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[0.983,1.752]</w:t>
            </w:r>
          </w:p>
        </w:tc>
      </w:tr>
      <w:tr w:rsidR="002914E5" w:rsidRPr="00C33148" w14:paraId="22C4666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A2ECAA7" w14:textId="636FF7CC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4021233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4FBCF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10D8A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54236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2.208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[1.538,3.170]</w:t>
            </w:r>
          </w:p>
        </w:tc>
        <w:tc>
          <w:tcPr>
            <w:tcW w:w="1701" w:type="dxa"/>
          </w:tcPr>
          <w:p w14:paraId="4BDE409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60C07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1.822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[1.246,2.666]</w:t>
            </w:r>
          </w:p>
        </w:tc>
      </w:tr>
      <w:tr w:rsidR="002914E5" w:rsidRPr="00C33148" w14:paraId="4A75AE3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3986636" w14:textId="7558B931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689610B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0B1F6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5C1A39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ADAF8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2336F1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2.269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[0.930,5.536]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397CC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2.145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[0.881,5.219]</w:t>
            </w:r>
          </w:p>
        </w:tc>
      </w:tr>
      <w:tr w:rsidR="002914E5" w:rsidRPr="00C33148" w14:paraId="665521E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FA89952" w14:textId="1DD0F2F1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220E9A8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4A3E2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C3F183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91AD3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EAF9ECD" w14:textId="3A054B2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6C0DAA" w14:textId="17708E2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3215640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B017686" w14:textId="76C3D37A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322CDEF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71FC3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5E6F34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0F9DF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A2C0F5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[1.100,1.634]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54FA5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[1.063,1.580]</w:t>
            </w:r>
          </w:p>
        </w:tc>
      </w:tr>
      <w:tr w:rsidR="002914E5" w:rsidRPr="00C33148" w14:paraId="4EB4D8F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9AB3AC1" w14:textId="577C9308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38F9F2A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DDCF5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368606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47057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A8987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1.914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[1.559,2.349]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EDF3F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1.612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[1.302,1.995]</w:t>
            </w:r>
          </w:p>
        </w:tc>
      </w:tr>
      <w:tr w:rsidR="002914E5" w:rsidRPr="00C33148" w14:paraId="236E3A3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AF46934" w14:textId="5DE8FAF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5D74B1D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D6E5D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F3D0C9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18539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4ADEA8" w14:textId="2163A384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4CABFA" w14:textId="2DA6A1A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52BA8FD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6BCF446" w14:textId="1EC133F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29F4118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51115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12A09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A7182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E57119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[1.291,1.785]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4BDF1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1.404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[1.192,1.655]</w:t>
            </w:r>
          </w:p>
        </w:tc>
      </w:tr>
      <w:tr w:rsidR="002914E5" w:rsidRPr="00C33148" w14:paraId="5F956E6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A2DB33A" w14:textId="27072EC8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26419CC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28369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7C21BF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B78A8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84B296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[1.055,1.741]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810B2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[0.881,1.479]</w:t>
            </w:r>
          </w:p>
        </w:tc>
      </w:tr>
      <w:tr w:rsidR="002914E5" w:rsidRPr="00C33148" w14:paraId="78830AB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2B8FE60" w14:textId="13B078A5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0E0348A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06BC6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75CF4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9E6C5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2AEA491" w14:textId="0B81EA39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EBFE2F" w14:textId="21F01AAE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2914E5" w:rsidRPr="00C33148" w14:paraId="7AAEDD7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63E3349" w14:textId="4F1D481B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2B42627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C76A9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951A92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D420A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0F48EF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[0.770,1.251]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1C6DD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[0.766,1.245]</w:t>
            </w:r>
          </w:p>
        </w:tc>
      </w:tr>
      <w:tr w:rsidR="002914E5" w:rsidRPr="00C33148" w14:paraId="0ADA476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1724BE3" w14:textId="699CC63F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38D6057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9CF42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14E9BE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BF1DA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E1163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[0.854,1.365]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1D01CA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1.030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[0.814,1.303]</w:t>
            </w:r>
          </w:p>
        </w:tc>
      </w:tr>
      <w:tr w:rsidR="002914E5" w:rsidRPr="00C33148" w14:paraId="30FEE60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2F1E38E" w14:textId="2846296E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44B3A4B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C26E2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078835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01372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5AD2A6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[1.028,1.778]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40B8D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1.217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[0.924,1.603]</w:t>
            </w:r>
          </w:p>
        </w:tc>
      </w:tr>
      <w:tr w:rsidR="002914E5" w:rsidRPr="00C33148" w14:paraId="2CAD250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DCB1B38" w14:textId="4F48B91D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33DFFF2C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4D0DE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E1C403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D89F9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6FA91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1.265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[0.958,1.669]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B5CE0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1.061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[0.800,1.408]</w:t>
            </w:r>
          </w:p>
        </w:tc>
      </w:tr>
      <w:tr w:rsidR="002914E5" w:rsidRPr="00C33148" w14:paraId="7CE4697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9725297" w14:textId="75BF5C2E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01D7248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A209D1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5F738B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E0531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4E09104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1.846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[1.309,2.602]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28237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1.405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[0.989,1.996]</w:t>
            </w:r>
          </w:p>
        </w:tc>
      </w:tr>
      <w:tr w:rsidR="002914E5" w:rsidRPr="00C33148" w14:paraId="5E7FED9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1AFA62B" w14:textId="448C65D2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2A869DA8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5B0E4D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405267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A5F643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CE52EB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1.668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[1.194,2.331]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3D5202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1.373</w:t>
            </w: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[0.979,1.926]</w:t>
            </w:r>
          </w:p>
        </w:tc>
      </w:tr>
      <w:tr w:rsidR="002914E5" w:rsidRPr="00C33148" w14:paraId="7AC6C29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CC9C185" w14:textId="64995E56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1311F019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34AE66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2A13453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521CE0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292AA06F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597ABE" w14:textId="77777777" w:rsidR="002914E5" w:rsidRPr="00C33148" w:rsidRDefault="002914E5" w:rsidP="00291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3314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1FE4AD6C" w14:textId="65D82643" w:rsidR="002F42E2" w:rsidRDefault="002F42E2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br w:type="page"/>
      </w:r>
    </w:p>
    <w:p w14:paraId="12D648A4" w14:textId="529B2999" w:rsidR="002F42E2" w:rsidRDefault="002F42E2" w:rsidP="002F42E2">
      <w:pPr>
        <w:pStyle w:val="Caption"/>
        <w:keepNext/>
        <w:spacing w:after="0"/>
      </w:pPr>
      <w:bookmarkStart w:id="19" w:name="_Toc40102738"/>
      <w:r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15</w:t>
        </w:r>
      </w:fldSimple>
      <w:r>
        <w:t xml:space="preserve">: </w:t>
      </w:r>
      <w:r w:rsidRPr="002750B3">
        <w:rPr>
          <w:rFonts w:asciiTheme="minorHAnsi" w:hAnsiTheme="minorHAnsi" w:cstheme="minorHAnsi"/>
        </w:rPr>
        <w:t>Education level and risk of being tested</w:t>
      </w:r>
      <w:bookmarkEnd w:id="19"/>
    </w:p>
    <w:tbl>
      <w:tblPr>
        <w:tblStyle w:val="PlainTable1"/>
        <w:tblW w:w="13601" w:type="dxa"/>
        <w:tblLayout w:type="fixed"/>
        <w:tblLook w:val="0000" w:firstRow="0" w:lastRow="0" w:firstColumn="0" w:lastColumn="0" w:noHBand="0" w:noVBand="0"/>
      </w:tblPr>
      <w:tblGrid>
        <w:gridCol w:w="3395"/>
        <w:gridCol w:w="1701"/>
        <w:gridCol w:w="1701"/>
        <w:gridCol w:w="1701"/>
        <w:gridCol w:w="1701"/>
        <w:gridCol w:w="1701"/>
        <w:gridCol w:w="1701"/>
      </w:tblGrid>
      <w:tr w:rsidR="00A61A94" w:rsidRPr="002B096F" w14:paraId="552F00F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1F6D0B3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74B10352" w14:textId="28CD6B08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D945A5" w14:textId="6B8FE453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3B51A83A" w14:textId="0A373CDE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AF9861" w14:textId="0426B5BE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59759CE0" w14:textId="5C16EA20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101CD6" w14:textId="7620BEFD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</w:tr>
      <w:tr w:rsidR="00A61A94" w:rsidRPr="002B096F" w14:paraId="3E7C066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74467DC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for SARS-CoV-2</w:t>
            </w:r>
          </w:p>
        </w:tc>
        <w:tc>
          <w:tcPr>
            <w:tcW w:w="1701" w:type="dxa"/>
          </w:tcPr>
          <w:p w14:paraId="614BE94B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65126E1" w14:textId="3841C5FA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54D898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24D7C46" w14:textId="280611B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0BE272CC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1A570E9" w14:textId="095AC35F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05BD05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2E94833" w14:textId="49315AC8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05748F24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A83B728" w14:textId="63A3FB71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F21411" w14:textId="77777777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7A162450" w14:textId="75F886DF" w:rsidR="00A61A94" w:rsidRPr="000875E3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0875E3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B056ED" w:rsidRPr="002B096F" w14:paraId="5D0E9B3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70E6247" w14:textId="57CCA760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3DDD14DC" w14:textId="09E437C4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76184E" w14:textId="02D7130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E8F671C" w14:textId="247DC10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73AA43" w14:textId="0544D388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657A761" w14:textId="40BEEA78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BD0250" w14:textId="684BA6D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39D9ADC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4666DBF" w14:textId="1E4870A8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388CF22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[0.680,0.915]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32C41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[0.686,0.923]</w:t>
            </w:r>
          </w:p>
        </w:tc>
        <w:tc>
          <w:tcPr>
            <w:tcW w:w="1701" w:type="dxa"/>
          </w:tcPr>
          <w:p w14:paraId="4099A53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[0.685,0.922]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63CFF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[0.671,0.903]</w:t>
            </w:r>
          </w:p>
        </w:tc>
        <w:tc>
          <w:tcPr>
            <w:tcW w:w="1701" w:type="dxa"/>
          </w:tcPr>
          <w:p w14:paraId="4D2D741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[0.688,0.926]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CC90B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[0.674,0.907]</w:t>
            </w:r>
          </w:p>
        </w:tc>
      </w:tr>
      <w:tr w:rsidR="00B056ED" w:rsidRPr="002B096F" w14:paraId="07239B3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EED7713" w14:textId="69F48E6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26FDF96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[0.524,0.710]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56CF9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[0.535,0.727]</w:t>
            </w:r>
          </w:p>
        </w:tc>
        <w:tc>
          <w:tcPr>
            <w:tcW w:w="1701" w:type="dxa"/>
          </w:tcPr>
          <w:p w14:paraId="3566E3D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[0.554,0.752]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4099F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[0.509,0.691]</w:t>
            </w:r>
          </w:p>
        </w:tc>
        <w:tc>
          <w:tcPr>
            <w:tcW w:w="1701" w:type="dxa"/>
          </w:tcPr>
          <w:p w14:paraId="1460265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[0.531,0.722]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AB067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[0.529,0.719]</w:t>
            </w:r>
          </w:p>
        </w:tc>
      </w:tr>
      <w:tr w:rsidR="00B056ED" w:rsidRPr="002B096F" w14:paraId="0F7BE42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C061EE3" w14:textId="680CB4D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11DBD41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[0.476,0.642]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653AD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0.574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[0.494,0.668]</w:t>
            </w:r>
          </w:p>
        </w:tc>
        <w:tc>
          <w:tcPr>
            <w:tcW w:w="1701" w:type="dxa"/>
          </w:tcPr>
          <w:p w14:paraId="7B904AC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[0.543,0.736]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91EFB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[0.459,0.619]</w:t>
            </w:r>
          </w:p>
        </w:tc>
        <w:tc>
          <w:tcPr>
            <w:tcW w:w="1701" w:type="dxa"/>
          </w:tcPr>
          <w:p w14:paraId="1EA517B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0.568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[0.488,0.661]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8BAD1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[0.510,0.691]</w:t>
            </w:r>
          </w:p>
        </w:tc>
      </w:tr>
      <w:tr w:rsidR="00B056ED" w:rsidRPr="002B096F" w14:paraId="4F33808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EECB118" w14:textId="17787AE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7952A20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[0.568,0.744]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1F159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[0.598,0.785]</w:t>
            </w:r>
          </w:p>
        </w:tc>
        <w:tc>
          <w:tcPr>
            <w:tcW w:w="1701" w:type="dxa"/>
          </w:tcPr>
          <w:p w14:paraId="2D8B8E3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[0.704,0.953]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DC419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[0.557,0.733]</w:t>
            </w:r>
          </w:p>
        </w:tc>
        <w:tc>
          <w:tcPr>
            <w:tcW w:w="1701" w:type="dxa"/>
          </w:tcPr>
          <w:p w14:paraId="65CCA3E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[0.591,0.778]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B9C12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0.768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[0.659,0.895]</w:t>
            </w:r>
          </w:p>
        </w:tc>
      </w:tr>
      <w:tr w:rsidR="00B056ED" w:rsidRPr="002B096F" w14:paraId="060BCE5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D7B8CE" w14:textId="483DCD75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3FD97BE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[0.837,1.095]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73D25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[0.880,1.153]</w:t>
            </w:r>
          </w:p>
        </w:tc>
        <w:tc>
          <w:tcPr>
            <w:tcW w:w="1701" w:type="dxa"/>
          </w:tcPr>
          <w:p w14:paraId="175949F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[1.061,1.492]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786ED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[0.811,1.068]</w:t>
            </w:r>
          </w:p>
        </w:tc>
        <w:tc>
          <w:tcPr>
            <w:tcW w:w="1701" w:type="dxa"/>
          </w:tcPr>
          <w:p w14:paraId="423FFDB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[0.871,1.148]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F58C1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[0.978,1.383]</w:t>
            </w:r>
          </w:p>
        </w:tc>
      </w:tr>
      <w:tr w:rsidR="00B056ED" w:rsidRPr="002B096F" w14:paraId="69E3F44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DF852E7" w14:textId="442F896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0A91133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[1.029,2.215]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9B717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[1.077,2.320]</w:t>
            </w:r>
          </w:p>
        </w:tc>
        <w:tc>
          <w:tcPr>
            <w:tcW w:w="1701" w:type="dxa"/>
          </w:tcPr>
          <w:p w14:paraId="385C8A1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1.970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[1.323,2.934]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2A867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[0.997,2.149]</w:t>
            </w:r>
          </w:p>
        </w:tc>
        <w:tc>
          <w:tcPr>
            <w:tcW w:w="1701" w:type="dxa"/>
          </w:tcPr>
          <w:p w14:paraId="67759BE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1.575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[1.072,2.314]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EC00B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1.835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[1.232,2.734]</w:t>
            </w:r>
          </w:p>
        </w:tc>
      </w:tr>
      <w:tr w:rsidR="00B056ED" w:rsidRPr="002B096F" w14:paraId="4D1D011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91EF712" w14:textId="79C2CFAC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63F95EFB" w14:textId="4ED0C56A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BD9D2B" w14:textId="3552B213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5438098" w14:textId="7E97EB9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A9185D" w14:textId="057E6CD4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7189D1F" w14:textId="4DA03CBF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50997C" w14:textId="267959C0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3D81FFF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CC091EB" w14:textId="147D4850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32AAE32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[1.058,1.232]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D90F8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[1.058,1.232]</w:t>
            </w:r>
          </w:p>
        </w:tc>
        <w:tc>
          <w:tcPr>
            <w:tcW w:w="1701" w:type="dxa"/>
          </w:tcPr>
          <w:p w14:paraId="0235AF6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[1.177,1.380]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95969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[1.042,1.214]</w:t>
            </w:r>
          </w:p>
        </w:tc>
        <w:tc>
          <w:tcPr>
            <w:tcW w:w="1701" w:type="dxa"/>
          </w:tcPr>
          <w:p w14:paraId="65C013B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[1.046,1.226]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C0A4E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[1.148,1.354]</w:t>
            </w:r>
          </w:p>
        </w:tc>
      </w:tr>
      <w:tr w:rsidR="00B056ED" w:rsidRPr="002B096F" w14:paraId="22E2A7F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F45715C" w14:textId="6A519135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661AACF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[0.962,1.491]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6A51B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[0.915,1.422]</w:t>
            </w:r>
          </w:p>
        </w:tc>
        <w:tc>
          <w:tcPr>
            <w:tcW w:w="1701" w:type="dxa"/>
          </w:tcPr>
          <w:p w14:paraId="11CD354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[0.869,1.351]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823BF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[0.908,1.411]</w:t>
            </w:r>
          </w:p>
        </w:tc>
        <w:tc>
          <w:tcPr>
            <w:tcW w:w="1701" w:type="dxa"/>
          </w:tcPr>
          <w:p w14:paraId="0744262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[0.892,1.387]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78D72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[0.861,1.339]</w:t>
            </w:r>
          </w:p>
        </w:tc>
      </w:tr>
      <w:tr w:rsidR="00B056ED" w:rsidRPr="002B096F" w14:paraId="047C358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C539748" w14:textId="6BC640A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5DDFA77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[0.727,1.180]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28088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[0.717,1.163]</w:t>
            </w:r>
          </w:p>
        </w:tc>
        <w:tc>
          <w:tcPr>
            <w:tcW w:w="1701" w:type="dxa"/>
          </w:tcPr>
          <w:p w14:paraId="62DCC2E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[0.808,1.316]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2E85F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[0.755,1.225]</w:t>
            </w:r>
          </w:p>
        </w:tc>
        <w:tc>
          <w:tcPr>
            <w:tcW w:w="1701" w:type="dxa"/>
          </w:tcPr>
          <w:p w14:paraId="75D6315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[0.730,1.183]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2FC3E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[0.820,1.336]</w:t>
            </w:r>
          </w:p>
        </w:tc>
      </w:tr>
      <w:tr w:rsidR="00B056ED" w:rsidRPr="002B096F" w14:paraId="4A760DF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C1EABD4" w14:textId="3BC41924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2FB29C7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[0.626,0.976]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2845E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[0.626,0.976]</w:t>
            </w:r>
          </w:p>
        </w:tc>
        <w:tc>
          <w:tcPr>
            <w:tcW w:w="1701" w:type="dxa"/>
          </w:tcPr>
          <w:p w14:paraId="0E0ED19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[0.672,1.047]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8B4E8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[0.630,0.982]</w:t>
            </w:r>
          </w:p>
        </w:tc>
        <w:tc>
          <w:tcPr>
            <w:tcW w:w="1701" w:type="dxa"/>
          </w:tcPr>
          <w:p w14:paraId="205014C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[0.621,0.968]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3A665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[0.658,1.025]</w:t>
            </w:r>
          </w:p>
        </w:tc>
      </w:tr>
      <w:tr w:rsidR="00B056ED" w:rsidRPr="002B096F" w14:paraId="05CD2B7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E01E909" w14:textId="00A7CD9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1A55DC3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[0.563,0.851]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EE94B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[0.552,0.834]</w:t>
            </w:r>
          </w:p>
        </w:tc>
        <w:tc>
          <w:tcPr>
            <w:tcW w:w="1701" w:type="dxa"/>
          </w:tcPr>
          <w:p w14:paraId="5DCCA6D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[0.646,0.980]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298F4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[0.597,0.903]</w:t>
            </w:r>
          </w:p>
        </w:tc>
        <w:tc>
          <w:tcPr>
            <w:tcW w:w="1701" w:type="dxa"/>
          </w:tcPr>
          <w:p w14:paraId="486B46D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[0.561,0.848]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89F6C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[0.662,1.003]</w:t>
            </w:r>
          </w:p>
        </w:tc>
      </w:tr>
      <w:tr w:rsidR="00B056ED" w:rsidRPr="002B096F" w14:paraId="11D847D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B09B27A" w14:textId="0E354AE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2E10ACE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[0.656,0.970]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C6687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[0.644,0.953]</w:t>
            </w:r>
          </w:p>
        </w:tc>
        <w:tc>
          <w:tcPr>
            <w:tcW w:w="1701" w:type="dxa"/>
          </w:tcPr>
          <w:p w14:paraId="66A3A1A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[0.656,0.970]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7D9BD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[0.640,0.946]</w:t>
            </w:r>
          </w:p>
        </w:tc>
        <w:tc>
          <w:tcPr>
            <w:tcW w:w="1701" w:type="dxa"/>
          </w:tcPr>
          <w:p w14:paraId="23D0AA4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0.774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[0.637,0.941]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2216F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[0.642,0.950]</w:t>
            </w:r>
          </w:p>
        </w:tc>
      </w:tr>
      <w:tr w:rsidR="00B056ED" w:rsidRPr="002B096F" w14:paraId="502E252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148E6D6" w14:textId="4E404D33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54CC7084" w14:textId="565FDE7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054A73" w14:textId="60E42BE5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005F717" w14:textId="177486B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E51AF9" w14:textId="53971D8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348B8B1" w14:textId="5AE57B60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E25044" w14:textId="0E19DB58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544C150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55545CE" w14:textId="5BF19C2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0363BF7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0.379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[0.305,0.470]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B5D51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0.372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[0.300,0.462]</w:t>
            </w:r>
          </w:p>
        </w:tc>
        <w:tc>
          <w:tcPr>
            <w:tcW w:w="1701" w:type="dxa"/>
          </w:tcPr>
          <w:p w14:paraId="6EBD5D9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[0.314,0.483]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BBB86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0.384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[0.309,0.476]</w:t>
            </w:r>
          </w:p>
        </w:tc>
        <w:tc>
          <w:tcPr>
            <w:tcW w:w="1701" w:type="dxa"/>
          </w:tcPr>
          <w:p w14:paraId="499E25C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0.372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[0.300,0.461]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1B2AF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0.391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[0.315,0.485]</w:t>
            </w:r>
          </w:p>
        </w:tc>
      </w:tr>
      <w:tr w:rsidR="00B056ED" w:rsidRPr="002B096F" w14:paraId="513D66E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CEA7F3" w14:textId="2B62AD1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640DCDE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[0.554,0.801]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A1BCD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[0.550,0.793]</w:t>
            </w:r>
          </w:p>
        </w:tc>
        <w:tc>
          <w:tcPr>
            <w:tcW w:w="1701" w:type="dxa"/>
          </w:tcPr>
          <w:p w14:paraId="57D733D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[0.591,0.855]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ED8D5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[0.573,0.828]</w:t>
            </w:r>
          </w:p>
        </w:tc>
        <w:tc>
          <w:tcPr>
            <w:tcW w:w="1701" w:type="dxa"/>
          </w:tcPr>
          <w:p w14:paraId="3554F33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[0.550,0.794]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02608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[0.591,0.855]</w:t>
            </w:r>
          </w:p>
        </w:tc>
      </w:tr>
      <w:tr w:rsidR="00B056ED" w:rsidRPr="002B096F" w14:paraId="758F2B6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BA128D9" w14:textId="314DA40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30A8D58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[0.988,1.569]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13E3C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[0.871,1.393]</w:t>
            </w:r>
          </w:p>
        </w:tc>
        <w:tc>
          <w:tcPr>
            <w:tcW w:w="1701" w:type="dxa"/>
          </w:tcPr>
          <w:p w14:paraId="0E15ECF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[0.724,1.163]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305E8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[0.890,1.423]</w:t>
            </w:r>
          </w:p>
        </w:tc>
        <w:tc>
          <w:tcPr>
            <w:tcW w:w="1701" w:type="dxa"/>
          </w:tcPr>
          <w:p w14:paraId="2CA72D9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[0.838,1.341]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8DF8D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[0.765,1.229]</w:t>
            </w:r>
          </w:p>
        </w:tc>
      </w:tr>
      <w:tr w:rsidR="00B056ED" w:rsidRPr="002B096F" w14:paraId="73279A5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08151E9" w14:textId="0A54F22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4C30076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[0.573,0.842]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97BC6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[0.565,0.830]</w:t>
            </w:r>
          </w:p>
        </w:tc>
        <w:tc>
          <w:tcPr>
            <w:tcW w:w="1701" w:type="dxa"/>
          </w:tcPr>
          <w:p w14:paraId="7D237CA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[0.608,0.894]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73011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[0.581,0.853]</w:t>
            </w:r>
          </w:p>
        </w:tc>
        <w:tc>
          <w:tcPr>
            <w:tcW w:w="1701" w:type="dxa"/>
          </w:tcPr>
          <w:p w14:paraId="37FCCBB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[0.564,0.829]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1FB31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[0.607,0.892]</w:t>
            </w:r>
          </w:p>
        </w:tc>
      </w:tr>
      <w:tr w:rsidR="00B056ED" w:rsidRPr="002B096F" w14:paraId="7034D544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1588246" w14:textId="6FE03FB8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4B8A97B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[0.994,1.397]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EB0A9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[0.984,1.383]</w:t>
            </w:r>
          </w:p>
        </w:tc>
        <w:tc>
          <w:tcPr>
            <w:tcW w:w="1701" w:type="dxa"/>
          </w:tcPr>
          <w:p w14:paraId="3A031FA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[0.995,1.397]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E1EB6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[0.972,1.366]</w:t>
            </w:r>
          </w:p>
        </w:tc>
        <w:tc>
          <w:tcPr>
            <w:tcW w:w="1701" w:type="dxa"/>
          </w:tcPr>
          <w:p w14:paraId="0A1004C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[0.979,1.376]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9397D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[0.971,1.362]</w:t>
            </w:r>
          </w:p>
        </w:tc>
      </w:tr>
      <w:tr w:rsidR="00B056ED" w:rsidRPr="002B096F" w14:paraId="2A728AE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5E67A74" w14:textId="642FC7B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65F48B9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[0.877,1.239]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9BABF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[0.870,1.229]</w:t>
            </w:r>
          </w:p>
        </w:tc>
        <w:tc>
          <w:tcPr>
            <w:tcW w:w="1701" w:type="dxa"/>
          </w:tcPr>
          <w:p w14:paraId="7C22197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[0.840,1.187]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37131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[0.856,1.209]</w:t>
            </w:r>
          </w:p>
        </w:tc>
        <w:tc>
          <w:tcPr>
            <w:tcW w:w="1701" w:type="dxa"/>
          </w:tcPr>
          <w:p w14:paraId="32E429C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[0.851,1.202]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22A72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[0.824,1.163]</w:t>
            </w:r>
          </w:p>
        </w:tc>
      </w:tr>
      <w:tr w:rsidR="00B056ED" w:rsidRPr="002B096F" w14:paraId="6A95086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747D21B" w14:textId="089C217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695417E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[0.826,1.225]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258DF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[0.825,1.223]</w:t>
            </w:r>
          </w:p>
        </w:tc>
        <w:tc>
          <w:tcPr>
            <w:tcW w:w="1701" w:type="dxa"/>
          </w:tcPr>
          <w:p w14:paraId="6DC464D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[0.850,1.262]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5E899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[0.811,1.202]</w:t>
            </w:r>
          </w:p>
        </w:tc>
        <w:tc>
          <w:tcPr>
            <w:tcW w:w="1701" w:type="dxa"/>
          </w:tcPr>
          <w:p w14:paraId="1FD04F5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[0.813,1.205]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80003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[0.825,1.224]</w:t>
            </w:r>
          </w:p>
        </w:tc>
      </w:tr>
      <w:tr w:rsidR="00B056ED" w:rsidRPr="002B096F" w14:paraId="258F480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26F7F99" w14:textId="39D45FE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3A7F154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[0.785,1.148]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60390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[0.706,1.040]</w:t>
            </w:r>
          </w:p>
        </w:tc>
        <w:tc>
          <w:tcPr>
            <w:tcW w:w="1701" w:type="dxa"/>
          </w:tcPr>
          <w:p w14:paraId="5E77D10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[0.686,1.011]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99CD9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[0.730,1.075]</w:t>
            </w:r>
          </w:p>
        </w:tc>
        <w:tc>
          <w:tcPr>
            <w:tcW w:w="1701" w:type="dxa"/>
          </w:tcPr>
          <w:p w14:paraId="6870AC2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[0.699,1.030]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88A0D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[0.700,1.032]</w:t>
            </w:r>
          </w:p>
        </w:tc>
      </w:tr>
      <w:tr w:rsidR="00B056ED" w:rsidRPr="002B096F" w14:paraId="0BB295E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4CBDC70" w14:textId="1B668578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1BD473A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[0.882,1.277]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64B12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[0.782,1.135]</w:t>
            </w:r>
          </w:p>
        </w:tc>
        <w:tc>
          <w:tcPr>
            <w:tcW w:w="1701" w:type="dxa"/>
          </w:tcPr>
          <w:p w14:paraId="71ECA11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[0.760,1.105]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EE037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[0.798,1.159]</w:t>
            </w:r>
          </w:p>
        </w:tc>
        <w:tc>
          <w:tcPr>
            <w:tcW w:w="1701" w:type="dxa"/>
          </w:tcPr>
          <w:p w14:paraId="4F06F68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[0.774,1.124]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2C187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[0.768,1.116]</w:t>
            </w:r>
          </w:p>
        </w:tc>
      </w:tr>
      <w:tr w:rsidR="00B056ED" w:rsidRPr="002B096F" w14:paraId="76F06B1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D2C584A" w14:textId="729F1B8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0943E54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[0.745,1.097]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BF98D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[0.690,1.020]</w:t>
            </w:r>
          </w:p>
        </w:tc>
        <w:tc>
          <w:tcPr>
            <w:tcW w:w="1701" w:type="dxa"/>
          </w:tcPr>
          <w:p w14:paraId="2D56D42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[0.666,0.984]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15E5E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[0.690,1.020]</w:t>
            </w:r>
          </w:p>
        </w:tc>
        <w:tc>
          <w:tcPr>
            <w:tcW w:w="1701" w:type="dxa"/>
          </w:tcPr>
          <w:p w14:paraId="1E2109C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[0.671,0.992]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803EA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[0.657,0.972]</w:t>
            </w:r>
          </w:p>
        </w:tc>
      </w:tr>
      <w:tr w:rsidR="00B056ED" w:rsidRPr="002B096F" w14:paraId="5291DBF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048B304" w14:textId="1591498A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00083E5B" w14:textId="5BFC3103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4CC861" w14:textId="627C3A1C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7B0169B" w14:textId="4D5E715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60028F" w14:textId="147A43B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34F2860" w14:textId="1E9DFC3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CCD19A" w14:textId="6BCB7A8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590E519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0B1209F" w14:textId="1667C06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663D57F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[0.911,1.203]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638CC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[0.921,1.215]</w:t>
            </w:r>
          </w:p>
        </w:tc>
        <w:tc>
          <w:tcPr>
            <w:tcW w:w="1701" w:type="dxa"/>
          </w:tcPr>
          <w:p w14:paraId="381C41B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[0.943,1.245]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114B9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[0.888,1.172]</w:t>
            </w:r>
          </w:p>
        </w:tc>
        <w:tc>
          <w:tcPr>
            <w:tcW w:w="1701" w:type="dxa"/>
          </w:tcPr>
          <w:p w14:paraId="458DB85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[0.885,1.169]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E5F5A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[0.910,1.201]</w:t>
            </w:r>
          </w:p>
        </w:tc>
      </w:tr>
      <w:tr w:rsidR="00B056ED" w:rsidRPr="002B096F" w14:paraId="291C28B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55D486E" w14:textId="144715BC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36B0626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[0.912,1.129]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BAE27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[0.914,1.133]</w:t>
            </w:r>
          </w:p>
        </w:tc>
        <w:tc>
          <w:tcPr>
            <w:tcW w:w="1701" w:type="dxa"/>
          </w:tcPr>
          <w:p w14:paraId="478F47D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[0.914,1.135]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C42E6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[0.862,1.069]</w:t>
            </w:r>
          </w:p>
        </w:tc>
        <w:tc>
          <w:tcPr>
            <w:tcW w:w="1701" w:type="dxa"/>
          </w:tcPr>
          <w:p w14:paraId="2734950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[0.850,1.055]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45500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[0.862,1.074]</w:t>
            </w:r>
          </w:p>
        </w:tc>
      </w:tr>
      <w:tr w:rsidR="00B056ED" w:rsidRPr="002B096F" w14:paraId="5A70A03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853885E" w14:textId="1F958DC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77A3505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1.263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[1.110,1.438]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4E23C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[1.084,1.405]</w:t>
            </w:r>
          </w:p>
        </w:tc>
        <w:tc>
          <w:tcPr>
            <w:tcW w:w="1701" w:type="dxa"/>
          </w:tcPr>
          <w:p w14:paraId="03BF3AA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[0.937,1.216]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3AA6D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[1.007,1.306]</w:t>
            </w:r>
          </w:p>
        </w:tc>
        <w:tc>
          <w:tcPr>
            <w:tcW w:w="1701" w:type="dxa"/>
          </w:tcPr>
          <w:p w14:paraId="17201F9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[0.993,1.289]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698DC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[0.871,1.134]</w:t>
            </w:r>
          </w:p>
        </w:tc>
      </w:tr>
      <w:tr w:rsidR="00B056ED" w:rsidRPr="002B096F" w14:paraId="2C2250F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DBE9201" w14:textId="10C55A7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02F4032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1.663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[1.489,1.857]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2A0AB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1.639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[1.468,1.830]</w:t>
            </w:r>
          </w:p>
        </w:tc>
        <w:tc>
          <w:tcPr>
            <w:tcW w:w="1701" w:type="dxa"/>
          </w:tcPr>
          <w:p w14:paraId="75EA11F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[1.272,1.609]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C0B28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[1.255,1.570]</w:t>
            </w:r>
          </w:p>
        </w:tc>
        <w:tc>
          <w:tcPr>
            <w:tcW w:w="1701" w:type="dxa"/>
          </w:tcPr>
          <w:p w14:paraId="0E8EF2D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1.420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[1.268,1.590]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06E23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1.291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[1.145,1.457]</w:t>
            </w:r>
          </w:p>
        </w:tc>
      </w:tr>
      <w:tr w:rsidR="00B056ED" w:rsidRPr="002B096F" w14:paraId="1F8629C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B882763" w14:textId="2DEA47B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715BC1C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25CDB3" w14:textId="272C674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D514723" w14:textId="7046856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22CDE7" w14:textId="291EF6CF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C41D5A3" w14:textId="2784CE2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AD82F7" w14:textId="0E3D9B7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56016A8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8FD3245" w14:textId="4E6CC53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247E7AC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37F0F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[0.994,1.545]</w:t>
            </w:r>
          </w:p>
        </w:tc>
        <w:tc>
          <w:tcPr>
            <w:tcW w:w="1701" w:type="dxa"/>
          </w:tcPr>
          <w:p w14:paraId="3425009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[0.880,1.372]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93685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[0.966,1.502]</w:t>
            </w:r>
          </w:p>
        </w:tc>
        <w:tc>
          <w:tcPr>
            <w:tcW w:w="1701" w:type="dxa"/>
          </w:tcPr>
          <w:p w14:paraId="541569E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[0.961,1.496]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8D910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[0.870,1.356]</w:t>
            </w:r>
          </w:p>
        </w:tc>
      </w:tr>
      <w:tr w:rsidR="00B056ED" w:rsidRPr="002B096F" w14:paraId="16AFED5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F614EC2" w14:textId="53B74D4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2317306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A8EE0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[0.788,1.320]</w:t>
            </w:r>
          </w:p>
        </w:tc>
        <w:tc>
          <w:tcPr>
            <w:tcW w:w="1701" w:type="dxa"/>
          </w:tcPr>
          <w:p w14:paraId="2ABF8F9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[0.770,1.290]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F4EEB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[0.769,1.282]</w:t>
            </w:r>
          </w:p>
        </w:tc>
        <w:tc>
          <w:tcPr>
            <w:tcW w:w="1701" w:type="dxa"/>
          </w:tcPr>
          <w:p w14:paraId="7C76F8A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[0.751,1.257]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2D5F5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[0.749,1.249]</w:t>
            </w:r>
          </w:p>
        </w:tc>
      </w:tr>
      <w:tr w:rsidR="00B056ED" w:rsidRPr="002B096F" w14:paraId="457858F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6300C5F" w14:textId="5394C95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2C57917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73A2D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[0.720,1.832]</w:t>
            </w:r>
          </w:p>
        </w:tc>
        <w:tc>
          <w:tcPr>
            <w:tcW w:w="1701" w:type="dxa"/>
          </w:tcPr>
          <w:p w14:paraId="0D3B2FE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[0.633,1.607]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A99F4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[0.685,1.743]</w:t>
            </w:r>
          </w:p>
        </w:tc>
        <w:tc>
          <w:tcPr>
            <w:tcW w:w="1701" w:type="dxa"/>
          </w:tcPr>
          <w:p w14:paraId="3050A2B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[0.667,1.699]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7F0F3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[0.612,1.555]</w:t>
            </w:r>
          </w:p>
        </w:tc>
      </w:tr>
      <w:tr w:rsidR="00B056ED" w:rsidRPr="002B096F" w14:paraId="7AA5B05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4F92830" w14:textId="53EB4984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55877EF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1EDF8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1.492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[1.117,1.992]</w:t>
            </w:r>
          </w:p>
        </w:tc>
        <w:tc>
          <w:tcPr>
            <w:tcW w:w="1701" w:type="dxa"/>
          </w:tcPr>
          <w:p w14:paraId="1D71824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[1.009,1.808]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9EAD0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[0.997,1.784]</w:t>
            </w:r>
          </w:p>
        </w:tc>
        <w:tc>
          <w:tcPr>
            <w:tcW w:w="1701" w:type="dxa"/>
          </w:tcPr>
          <w:p w14:paraId="30611FA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[1.035,1.858]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089E1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[0.933,1.681]</w:t>
            </w:r>
          </w:p>
        </w:tc>
      </w:tr>
      <w:tr w:rsidR="00B056ED" w:rsidRPr="002B096F" w14:paraId="79FE551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16A1D12" w14:textId="5E5C021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1EEA08F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65D16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2.060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[1.600,2.652]</w:t>
            </w:r>
          </w:p>
        </w:tc>
        <w:tc>
          <w:tcPr>
            <w:tcW w:w="1701" w:type="dxa"/>
          </w:tcPr>
          <w:p w14:paraId="441E492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1.517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[1.166,1.972]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EA6CD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1.898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[1.473,2.446]</w:t>
            </w:r>
          </w:p>
        </w:tc>
        <w:tc>
          <w:tcPr>
            <w:tcW w:w="1701" w:type="dxa"/>
          </w:tcPr>
          <w:p w14:paraId="345E22A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1.852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[1.436,2.389]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63995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1.475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[1.134,1.918]</w:t>
            </w:r>
          </w:p>
        </w:tc>
      </w:tr>
      <w:tr w:rsidR="00B056ED" w:rsidRPr="002B096F" w14:paraId="153883D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D12BC21" w14:textId="7574242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42C80C2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8685D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[0.197,1.436]</w:t>
            </w:r>
          </w:p>
        </w:tc>
        <w:tc>
          <w:tcPr>
            <w:tcW w:w="1701" w:type="dxa"/>
          </w:tcPr>
          <w:p w14:paraId="36CA3F6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[0.197,1.442]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EE731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[0.204,1.484]</w:t>
            </w:r>
          </w:p>
        </w:tc>
        <w:tc>
          <w:tcPr>
            <w:tcW w:w="1701" w:type="dxa"/>
          </w:tcPr>
          <w:p w14:paraId="61C2D13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0.537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[0.199,1.450]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E0EED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0.558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[0.206,1.508]</w:t>
            </w:r>
          </w:p>
        </w:tc>
      </w:tr>
      <w:tr w:rsidR="00B056ED" w:rsidRPr="002B096F" w14:paraId="25D237C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4272DCB" w14:textId="1B69C448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5E14984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233D0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1.562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[1.089,2.241]</w:t>
            </w:r>
          </w:p>
        </w:tc>
        <w:tc>
          <w:tcPr>
            <w:tcW w:w="1701" w:type="dxa"/>
          </w:tcPr>
          <w:p w14:paraId="7DE90FD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[0.852,1.773]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11337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[1.003,2.060]</w:t>
            </w:r>
          </w:p>
        </w:tc>
        <w:tc>
          <w:tcPr>
            <w:tcW w:w="1701" w:type="dxa"/>
          </w:tcPr>
          <w:p w14:paraId="3BF1762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[0.966,1.981]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4EF9C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[0.819,1.688]</w:t>
            </w:r>
          </w:p>
        </w:tc>
      </w:tr>
      <w:tr w:rsidR="00B056ED" w:rsidRPr="002B096F" w14:paraId="3AE5A4E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CB32610" w14:textId="464B0D6A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4FC7F9F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CC935A" w14:textId="714801C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43DC6C0" w14:textId="2BDB470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FE9288" w14:textId="2D6561E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14862FE" w14:textId="46FC8E0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0A8037" w14:textId="4325D46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242ADFF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6F52E7B" w14:textId="0255276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5704ED5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12E9F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[0.842,1.250]</w:t>
            </w:r>
          </w:p>
        </w:tc>
        <w:tc>
          <w:tcPr>
            <w:tcW w:w="1701" w:type="dxa"/>
          </w:tcPr>
          <w:p w14:paraId="37A6992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[0.768,1.157]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4D25C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[0.850,1.261]</w:t>
            </w:r>
          </w:p>
        </w:tc>
        <w:tc>
          <w:tcPr>
            <w:tcW w:w="1701" w:type="dxa"/>
          </w:tcPr>
          <w:p w14:paraId="63AF5C9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[0.837,1.242]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80257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[0.787,1.181]</w:t>
            </w:r>
          </w:p>
        </w:tc>
      </w:tr>
      <w:tr w:rsidR="00B056ED" w:rsidRPr="002B096F" w14:paraId="4536BFB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BDEB903" w14:textId="68B06EB0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4A6C56F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52433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EA4365" w14:textId="1030286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28311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EF159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1B451A" w14:textId="1B15A91A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5BB662E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0660EC5" w14:textId="553D01A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4651915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42183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A7CCB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[0.762,0.935]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66A24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86BCD5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B0624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[0.776,0.952]</w:t>
            </w:r>
          </w:p>
        </w:tc>
      </w:tr>
      <w:tr w:rsidR="00B056ED" w:rsidRPr="002B096F" w14:paraId="3E0A63A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EFD2B87" w14:textId="7936B60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517BE4A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0002B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75A9E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[0.895,1.153]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0316C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A8E65D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E5480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[0.899,1.157]</w:t>
            </w:r>
          </w:p>
        </w:tc>
      </w:tr>
      <w:tr w:rsidR="00B056ED" w:rsidRPr="002B096F" w14:paraId="0D9E7A6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F9EEA58" w14:textId="588B01C3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7E910D8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C0F2E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3328F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[0.918,1.180]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B7432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98FF1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7E3AB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[0.945,1.214]</w:t>
            </w:r>
          </w:p>
        </w:tc>
      </w:tr>
      <w:tr w:rsidR="00B056ED" w:rsidRPr="002B096F" w14:paraId="316DAAD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3C9D287" w14:textId="1EC237F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409E3F1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E80C9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3884AE" w14:textId="423FF95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46D00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A7FEC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E4F3E6" w14:textId="7AB5C1DF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66FE532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73F4C9F" w14:textId="4F85BC15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326B662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3A995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C19A12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[0.954,1.212]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4758D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228E30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99C3E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[0.936,1.190]</w:t>
            </w:r>
          </w:p>
        </w:tc>
      </w:tr>
      <w:tr w:rsidR="00B056ED" w:rsidRPr="002B096F" w14:paraId="05B4C83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5C818BE" w14:textId="3F58AEF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2869FF4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72060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25D205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[1.070,1.354]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AE8A7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803B1E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CDE41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[1.020,1.292]</w:t>
            </w:r>
          </w:p>
        </w:tc>
      </w:tr>
      <w:tr w:rsidR="00B056ED" w:rsidRPr="002B096F" w14:paraId="1FC00AC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3708DE4" w14:textId="028AE0B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10001D0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65532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34DEC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[1.176,1.507]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546F9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24A874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3516F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[1.070,1.374]</w:t>
            </w:r>
          </w:p>
        </w:tc>
      </w:tr>
      <w:tr w:rsidR="00B056ED" w:rsidRPr="002B096F" w14:paraId="16ACD32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56B5655" w14:textId="6EC37610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21DBB80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2F7A0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69FD39" w14:textId="63BB121C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24258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FC0CA9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28EA2F" w14:textId="50AD5D33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60346D1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F2C92D1" w14:textId="06FAAF3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6C09697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1FD8B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C9C04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[1.199,1.516]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E1DE1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212466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24288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[1.072,1.358]</w:t>
            </w:r>
          </w:p>
        </w:tc>
      </w:tr>
      <w:tr w:rsidR="00B056ED" w:rsidRPr="002B096F" w14:paraId="5BE3AEB9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64A9460" w14:textId="51D6406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062B127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707F8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D83FA6" w14:textId="3726FA6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0E773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400E78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BFF340" w14:textId="1D1246C3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3F37BE2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8B2CC31" w14:textId="784F4BA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0E505D9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23A2B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E25B15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0.788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[0.690,0.899]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119AF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73DF3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45F0E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[0.701,0.913]</w:t>
            </w:r>
          </w:p>
        </w:tc>
      </w:tr>
      <w:tr w:rsidR="00B056ED" w:rsidRPr="002B096F" w14:paraId="6A895AF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887087B" w14:textId="32A8FB93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4F5D2B8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5ABF0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85EDD68" w14:textId="3F06543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60E0A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96786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94C654" w14:textId="68FC04C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605A7EC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274408D" w14:textId="7001994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30DD343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2A124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60B186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[1.183,1.537]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B3607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688682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119A5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1.257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[1.103,1.433]</w:t>
            </w:r>
          </w:p>
        </w:tc>
      </w:tr>
      <w:tr w:rsidR="00B056ED" w:rsidRPr="002B096F" w14:paraId="005106E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ABD7DB8" w14:textId="17C4585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228CB9E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C3FC3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B010D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[0.751,1.367]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82E4C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9900DB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6C359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[0.714,1.300]</w:t>
            </w:r>
          </w:p>
        </w:tc>
      </w:tr>
      <w:tr w:rsidR="00B056ED" w:rsidRPr="002B096F" w14:paraId="67186A6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F836B7E" w14:textId="054C20D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2FBF9FD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64900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DF6B6A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2.630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[2.205,3.137]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CA41D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64DBEA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9736A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1.620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[1.337,1.964]</w:t>
            </w:r>
          </w:p>
        </w:tc>
      </w:tr>
      <w:tr w:rsidR="00B056ED" w:rsidRPr="002B096F" w14:paraId="6077892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EB7B5A2" w14:textId="7A2D6B4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58BFE01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05B7B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64BE2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[0.949,1.707]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DF57C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381C8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AB44B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[0.885,1.590]</w:t>
            </w:r>
          </w:p>
        </w:tc>
      </w:tr>
      <w:tr w:rsidR="00B056ED" w:rsidRPr="002B096F" w14:paraId="1542EF6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4D670BE" w14:textId="1DE5671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11B00A5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8A1D0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88527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[1.204,2.268]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D0463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B21B10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910A3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1.602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[1.167,2.199]</w:t>
            </w:r>
          </w:p>
        </w:tc>
      </w:tr>
      <w:tr w:rsidR="00B056ED" w:rsidRPr="002B096F" w14:paraId="0498F1A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3E7E896" w14:textId="7FD4650C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32D2A0F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76728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14B1D5" w14:textId="54C5F613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F71DD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404BF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AF4FE5" w14:textId="04E4D43C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0F74F71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A7A58DE" w14:textId="2641CFF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42B0435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155DC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1BB024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[1.145,1.509]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52D16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39440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F2821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[1.145,1.508]</w:t>
            </w:r>
          </w:p>
        </w:tc>
      </w:tr>
      <w:tr w:rsidR="00B056ED" w:rsidRPr="002B096F" w14:paraId="4075D82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537B4DA" w14:textId="6FFD4BB4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1521C8F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27874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7E20BD" w14:textId="6240414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BAB9FE" w14:textId="3E49591A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6E7E1C1D" w14:textId="36BAFB5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097261" w14:textId="5615170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75E2250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3F2B6E0" w14:textId="4B1A4E2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115E6D4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92A4E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ACC9AD8" w14:textId="3E81F52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5D060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BDA8F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07E4D3" w14:textId="003B00F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7E93FAA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FB27399" w14:textId="6D75AAD3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7C09A57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1EEF2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2C961F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3.911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[3.478,4.399]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BF2BE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B04E09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29C5B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3.890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[3.459,4.376]</w:t>
            </w:r>
          </w:p>
        </w:tc>
      </w:tr>
      <w:tr w:rsidR="00B056ED" w:rsidRPr="002B096F" w14:paraId="33EB3D7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E033FA5" w14:textId="3E0976C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2DAD5D4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E1544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56BD514" w14:textId="3AD681E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DA48A5" w14:textId="6E9C4708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65219664" w14:textId="5CBA355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9359DC" w14:textId="5242F6E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4D8F551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2A1D153" w14:textId="6F1AE94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74E847D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1942D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A2651C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1C1C0E" w14:textId="2FBC63F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06D1A2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90440C" w14:textId="31339A1A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395E5C1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EC0B0FF" w14:textId="4679FCE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1152E55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3588C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CE423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D0249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[1.121,1.352]</w:t>
            </w:r>
          </w:p>
        </w:tc>
        <w:tc>
          <w:tcPr>
            <w:tcW w:w="1701" w:type="dxa"/>
          </w:tcPr>
          <w:p w14:paraId="07183CB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DE61E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[1.070,1.293]</w:t>
            </w:r>
          </w:p>
        </w:tc>
      </w:tr>
      <w:tr w:rsidR="00B056ED" w:rsidRPr="002B096F" w14:paraId="3C12BD7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400C123" w14:textId="4C5294DA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5BFE5E8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7DB3A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62714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A16A11" w14:textId="080B854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B6EF8D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4E7606" w14:textId="5398C545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394A0DA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5FC413F" w14:textId="0E2A5C0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295FE9C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9738C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768FAF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7087B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[0.934,1.145]</w:t>
            </w:r>
          </w:p>
        </w:tc>
        <w:tc>
          <w:tcPr>
            <w:tcW w:w="1701" w:type="dxa"/>
          </w:tcPr>
          <w:p w14:paraId="75130A8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8722A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[0.916,1.124]</w:t>
            </w:r>
          </w:p>
        </w:tc>
      </w:tr>
      <w:tr w:rsidR="00B056ED" w:rsidRPr="002B096F" w14:paraId="53F536A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8FAB288" w14:textId="0549F00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749FF6B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C8356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6B66EF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CACCF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[1.038,1.322]</w:t>
            </w:r>
          </w:p>
        </w:tc>
        <w:tc>
          <w:tcPr>
            <w:tcW w:w="1701" w:type="dxa"/>
          </w:tcPr>
          <w:p w14:paraId="52253EF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EEA9C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[0.985,1.257]</w:t>
            </w:r>
          </w:p>
        </w:tc>
      </w:tr>
      <w:tr w:rsidR="00B056ED" w:rsidRPr="002B096F" w14:paraId="39034BF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13D7C75" w14:textId="27256DE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2EDC504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014B8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BA555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67BE1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[1.145,1.541]</w:t>
            </w:r>
          </w:p>
        </w:tc>
        <w:tc>
          <w:tcPr>
            <w:tcW w:w="1701" w:type="dxa"/>
          </w:tcPr>
          <w:p w14:paraId="06F57FD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36D12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[1.056,1.424]</w:t>
            </w:r>
          </w:p>
        </w:tc>
      </w:tr>
      <w:tr w:rsidR="00B056ED" w:rsidRPr="002B096F" w14:paraId="2A143A1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E8536EA" w14:textId="5E7703C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67988B1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1CFA9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C79CF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DDD5E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1.597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[1.346,1.895]</w:t>
            </w:r>
          </w:p>
        </w:tc>
        <w:tc>
          <w:tcPr>
            <w:tcW w:w="1701" w:type="dxa"/>
          </w:tcPr>
          <w:p w14:paraId="396493E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8BD91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[1.190,1.681]</w:t>
            </w:r>
          </w:p>
        </w:tc>
      </w:tr>
      <w:tr w:rsidR="00B056ED" w:rsidRPr="002B096F" w14:paraId="1191D9C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504A1E6" w14:textId="3B436591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7DC3DAD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AEF4E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F5D50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FA2D3B" w14:textId="4B2572B2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8A6196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2996FA" w14:textId="08A2E58A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1FEB257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35B6801" w14:textId="3B0FE28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04B1AC4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2A14C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6CD87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B9E8F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[0.893,1.141]</w:t>
            </w:r>
          </w:p>
        </w:tc>
        <w:tc>
          <w:tcPr>
            <w:tcW w:w="1701" w:type="dxa"/>
          </w:tcPr>
          <w:p w14:paraId="552BE09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53E0F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[0.883,1.128]</w:t>
            </w:r>
          </w:p>
        </w:tc>
      </w:tr>
      <w:tr w:rsidR="00B056ED" w:rsidRPr="002B096F" w14:paraId="4BC7860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B096B73" w14:textId="382FC1A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536BE21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CE230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2217E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FD10C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[1.148,1.528]</w:t>
            </w:r>
          </w:p>
        </w:tc>
        <w:tc>
          <w:tcPr>
            <w:tcW w:w="1701" w:type="dxa"/>
          </w:tcPr>
          <w:p w14:paraId="7878894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37B92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[1.078,1.443]</w:t>
            </w:r>
          </w:p>
        </w:tc>
      </w:tr>
      <w:tr w:rsidR="00B056ED" w:rsidRPr="002B096F" w14:paraId="68C68BA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06CB6F8" w14:textId="09E9C664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25B4236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C01CE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21EA5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27E15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1.956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[1.622,2.359]</w:t>
            </w:r>
          </w:p>
        </w:tc>
        <w:tc>
          <w:tcPr>
            <w:tcW w:w="1701" w:type="dxa"/>
          </w:tcPr>
          <w:p w14:paraId="03FBFF3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7A1D6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1.647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[1.349,2.010]</w:t>
            </w:r>
          </w:p>
        </w:tc>
      </w:tr>
      <w:tr w:rsidR="00B056ED" w:rsidRPr="002B096F" w14:paraId="50A8C74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3E9398D" w14:textId="2A2DF6AA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4551978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3031C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1F2573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07B99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68621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1.460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[0.892,2.389]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883D6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[0.826,2.212]</w:t>
            </w:r>
          </w:p>
        </w:tc>
      </w:tr>
      <w:tr w:rsidR="00B056ED" w:rsidRPr="002B096F" w14:paraId="09D3FBD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5F2ACDC" w14:textId="3CEE251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79DE769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789D0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2D007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77B6C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AC29E3" w14:textId="533C1E5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CFE6BE" w14:textId="69F8676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4DD3E57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471217A" w14:textId="169B14A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231E0BE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BB7AC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D62FB2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4A5B4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9D086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[1.009,1.223]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589EE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[0.984,1.193]</w:t>
            </w:r>
          </w:p>
        </w:tc>
      </w:tr>
      <w:tr w:rsidR="00B056ED" w:rsidRPr="002B096F" w14:paraId="2FE3FD4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51619BC" w14:textId="47E48D9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4BE61A8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94E06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B72633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5599A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4F4D05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1.436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[1.296,1.590]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E8B13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[1.093,1.353]</w:t>
            </w:r>
          </w:p>
        </w:tc>
      </w:tr>
      <w:tr w:rsidR="00B056ED" w:rsidRPr="002B096F" w14:paraId="0E971314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87936C8" w14:textId="3E1744B9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3D377F4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19D05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5A200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8C5E0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9FFFB13" w14:textId="41378220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4FDB26" w14:textId="3E77942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41E4EBF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4C3AAAD" w14:textId="254D891B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7177827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D5045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147A3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A1461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10A4CA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[1.184,1.402]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2B5EE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[1.103,1.309]</w:t>
            </w:r>
          </w:p>
        </w:tc>
      </w:tr>
      <w:tr w:rsidR="00B056ED" w:rsidRPr="002B096F" w14:paraId="753BB03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63DE623" w14:textId="2F2A4C8D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0FB27A0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00F41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8A0755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C153E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9BDB17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1.456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[1.288,1.645]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4D301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[1.069,1.378]</w:t>
            </w:r>
          </w:p>
        </w:tc>
      </w:tr>
      <w:tr w:rsidR="00B056ED" w:rsidRPr="002B096F" w14:paraId="267003C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DE4D6A0" w14:textId="7485BA50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1F0A701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7B3CD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8DA8C3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4271D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716776F" w14:textId="199332F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F0C2DA" w14:textId="153F2275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B056ED" w:rsidRPr="002B096F" w14:paraId="47EDB83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24CE5CC" w14:textId="2677308A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4B187F0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CEFB8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095244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9E237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1C289E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[0.815,1.041]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324E2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[0.810,1.034]</w:t>
            </w:r>
          </w:p>
        </w:tc>
      </w:tr>
      <w:tr w:rsidR="00B056ED" w:rsidRPr="002B096F" w14:paraId="56C0467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C1D64E" w14:textId="6D307986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78470F27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1D3A6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157AA7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34420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D6888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[0.878,1.113]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403F1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0.945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[0.839,1.064]</w:t>
            </w:r>
          </w:p>
        </w:tc>
      </w:tr>
      <w:tr w:rsidR="00B056ED" w:rsidRPr="002B096F" w14:paraId="5CA18AD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95C3486" w14:textId="25B24CEC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5157C4B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2321C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1D3EC6A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219AE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3FE46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1.159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[1.006,1.335]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296F5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1.044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[0.906,1.203]</w:t>
            </w:r>
          </w:p>
        </w:tc>
      </w:tr>
      <w:tr w:rsidR="00B056ED" w:rsidRPr="002B096F" w14:paraId="47DB2A6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C57338A" w14:textId="122708DF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78611723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C18A0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ED9398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81146F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8F9D43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1.231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[1.070,1.415]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503A58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1.033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[0.897,1.190]</w:t>
            </w:r>
          </w:p>
        </w:tc>
      </w:tr>
      <w:tr w:rsidR="00B056ED" w:rsidRPr="002B096F" w14:paraId="4907F42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DF72CA7" w14:textId="5E90E7AE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4E78DE1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EC963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84A58A6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37AE6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2A4D9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1.582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[1.317,1.901]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EF0E65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1.176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[0.976,1.416]</w:t>
            </w:r>
          </w:p>
        </w:tc>
      </w:tr>
      <w:tr w:rsidR="00B056ED" w:rsidRPr="002B096F" w14:paraId="3EE10AD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12F9174" w14:textId="57B90275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28EBFBF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2CF624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EB6F49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1923C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57F675C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[1.116,1.628]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ACFFE0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1.108</w:t>
            </w: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[0.916,1.340]</w:t>
            </w:r>
          </w:p>
        </w:tc>
      </w:tr>
      <w:tr w:rsidR="00B056ED" w:rsidRPr="002B096F" w14:paraId="2F5DB81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A69CB78" w14:textId="6BA8B66F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27AFB3F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98618D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62E32EFE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8EBF22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tcW w:w="1701" w:type="dxa"/>
          </w:tcPr>
          <w:p w14:paraId="3F4754AB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87EB61" w14:textId="77777777" w:rsidR="00B056ED" w:rsidRPr="002B096F" w:rsidRDefault="00B056ED" w:rsidP="00B05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B096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392116</w:t>
            </w:r>
          </w:p>
        </w:tc>
      </w:tr>
    </w:tbl>
    <w:p w14:paraId="1789A74D" w14:textId="2109679F" w:rsidR="00A61A94" w:rsidRDefault="00165BC2" w:rsidP="00A61A94">
      <w:pPr>
        <w:pStyle w:val="Caption"/>
        <w:keepNext/>
        <w:spacing w:after="0" w:line="240" w:lineRule="auto"/>
      </w:pPr>
      <w:r w:rsidRPr="002750B3">
        <w:rPr>
          <w:rFonts w:asciiTheme="minorHAnsi" w:hAnsiTheme="minorHAnsi" w:cstheme="minorHAnsi"/>
          <w:lang w:val="en-US"/>
        </w:rPr>
        <w:br w:type="page"/>
      </w:r>
      <w:bookmarkStart w:id="20" w:name="_Toc40102739"/>
      <w:r w:rsidR="00A61A94"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16</w:t>
        </w:r>
      </w:fldSimple>
      <w:r w:rsidR="00A61A94">
        <w:t xml:space="preserve">: </w:t>
      </w:r>
      <w:r w:rsidR="00A61A94" w:rsidRPr="002750B3">
        <w:rPr>
          <w:rFonts w:asciiTheme="minorHAnsi" w:hAnsiTheme="minorHAnsi" w:cstheme="minorHAnsi"/>
        </w:rPr>
        <w:t>Ethnicity and risk of testing positive amongst those tested</w:t>
      </w:r>
      <w:bookmarkEnd w:id="20"/>
    </w:p>
    <w:tbl>
      <w:tblPr>
        <w:tblStyle w:val="PlainTable1"/>
        <w:tblW w:w="13608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A61A94" w:rsidRPr="001748EF" w14:paraId="16394A4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C592A8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8981AC3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477B9E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675E0887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7A22B9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7192DA76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D3D71B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  <w:tc>
          <w:tcPr>
            <w:tcW w:w="1701" w:type="dxa"/>
          </w:tcPr>
          <w:p w14:paraId="3EEFF290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7</w:t>
            </w:r>
          </w:p>
        </w:tc>
      </w:tr>
      <w:tr w:rsidR="00A61A94" w:rsidRPr="001748EF" w14:paraId="5232FBC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E3D9C4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positive for SARS-CoV-2</w:t>
            </w:r>
          </w:p>
        </w:tc>
        <w:tc>
          <w:tcPr>
            <w:tcW w:w="1701" w:type="dxa"/>
          </w:tcPr>
          <w:p w14:paraId="762608B8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2C2976DA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C15459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CCDBB4B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4B96E15F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7650CB08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89E3BA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8F206C1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47F9C5B9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423191B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8704E9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13D45243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5364923B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544ABC9F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C02475" w:rsidRPr="001748EF" w14:paraId="5F8BDE9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F1B6DF" w14:textId="2ADDCC0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3C01379E" w14:textId="1CD4B64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BF817E" w14:textId="3CC049A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ED7711F" w14:textId="33E1E1DA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1BB4DC" w14:textId="19F1AEC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3F64CD6" w14:textId="62B87E1B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EEA3AE" w14:textId="2E6C76DB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00A2074" w14:textId="4E458ECD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275D699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E79955" w14:textId="42AA8A0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36F20E1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[0.804,1.166]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14969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[0.803,1.165]</w:t>
            </w:r>
          </w:p>
        </w:tc>
        <w:tc>
          <w:tcPr>
            <w:tcW w:w="1701" w:type="dxa"/>
          </w:tcPr>
          <w:p w14:paraId="53E2558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[0.820,1.192]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F8164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[0.802,1.166]</w:t>
            </w:r>
          </w:p>
        </w:tc>
        <w:tc>
          <w:tcPr>
            <w:tcW w:w="1701" w:type="dxa"/>
          </w:tcPr>
          <w:p w14:paraId="447A78E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[0.796,1.157]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7D261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[0.807,1.170]</w:t>
            </w:r>
          </w:p>
        </w:tc>
        <w:tc>
          <w:tcPr>
            <w:tcW w:w="1701" w:type="dxa"/>
          </w:tcPr>
          <w:p w14:paraId="412AF09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[0.806,1.174]</w:t>
            </w:r>
          </w:p>
        </w:tc>
      </w:tr>
      <w:tr w:rsidR="00C02475" w:rsidRPr="001748EF" w14:paraId="508C88E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A976D0" w14:textId="227F1F4F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113FEE0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[0.733,1.086]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9BE5B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[0.729,1.082]</w:t>
            </w:r>
          </w:p>
        </w:tc>
        <w:tc>
          <w:tcPr>
            <w:tcW w:w="1701" w:type="dxa"/>
          </w:tcPr>
          <w:p w14:paraId="63C8E03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[0.753,1.123]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4EA16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[0.742,1.109]</w:t>
            </w:r>
          </w:p>
        </w:tc>
        <w:tc>
          <w:tcPr>
            <w:tcW w:w="1701" w:type="dxa"/>
          </w:tcPr>
          <w:p w14:paraId="5F92DD2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[0.717,1.070]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3C3C1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[0.734,1.086]</w:t>
            </w:r>
          </w:p>
        </w:tc>
        <w:tc>
          <w:tcPr>
            <w:tcW w:w="1701" w:type="dxa"/>
          </w:tcPr>
          <w:p w14:paraId="41D9833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[0.741,1.109]</w:t>
            </w:r>
          </w:p>
        </w:tc>
      </w:tr>
      <w:tr w:rsidR="00C02475" w:rsidRPr="001748EF" w14:paraId="22412BE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6E277E" w14:textId="2C9B75F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2EEDF17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[0.743,1.098]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55B3F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[0.741,1.095]</w:t>
            </w:r>
          </w:p>
        </w:tc>
        <w:tc>
          <w:tcPr>
            <w:tcW w:w="1701" w:type="dxa"/>
          </w:tcPr>
          <w:p w14:paraId="67E5814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[0.786,1.182]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9DD23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[0.777,1.176]</w:t>
            </w:r>
          </w:p>
        </w:tc>
        <w:tc>
          <w:tcPr>
            <w:tcW w:w="1701" w:type="dxa"/>
          </w:tcPr>
          <w:p w14:paraId="43967C1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[0.716,1.067]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24799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[0.731,1.080]</w:t>
            </w:r>
          </w:p>
        </w:tc>
        <w:tc>
          <w:tcPr>
            <w:tcW w:w="1701" w:type="dxa"/>
          </w:tcPr>
          <w:p w14:paraId="3558946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[0.755,1.151]</w:t>
            </w:r>
          </w:p>
        </w:tc>
      </w:tr>
      <w:tr w:rsidR="00C02475" w:rsidRPr="001748EF" w14:paraId="7EF167D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3CF3A9" w14:textId="4EB33C9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725C789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[0.687,0.983]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8AABF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[0.684,0.980]</w:t>
            </w:r>
          </w:p>
        </w:tc>
        <w:tc>
          <w:tcPr>
            <w:tcW w:w="1701" w:type="dxa"/>
          </w:tcPr>
          <w:p w14:paraId="42F419A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[0.733,1.091]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888C8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[0.684,1.058]</w:t>
            </w:r>
          </w:p>
        </w:tc>
        <w:tc>
          <w:tcPr>
            <w:tcW w:w="1701" w:type="dxa"/>
          </w:tcPr>
          <w:p w14:paraId="7684231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[0.661,0.956]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42C92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[0.673,0.967]</w:t>
            </w:r>
          </w:p>
        </w:tc>
        <w:tc>
          <w:tcPr>
            <w:tcW w:w="1701" w:type="dxa"/>
          </w:tcPr>
          <w:p w14:paraId="0B2AAB1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[0.666,1.040]</w:t>
            </w:r>
          </w:p>
        </w:tc>
      </w:tr>
      <w:tr w:rsidR="00C02475" w:rsidRPr="001748EF" w14:paraId="3D449F9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2A8E70" w14:textId="06F72C25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11A709A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[0.817,1.142]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28F5A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[0.815,1.139]</w:t>
            </w:r>
          </w:p>
        </w:tc>
        <w:tc>
          <w:tcPr>
            <w:tcW w:w="1701" w:type="dxa"/>
          </w:tcPr>
          <w:p w14:paraId="4E65AA5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[0.870,1.295]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43AF4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[0.779,1.246]</w:t>
            </w:r>
          </w:p>
        </w:tc>
        <w:tc>
          <w:tcPr>
            <w:tcW w:w="1701" w:type="dxa"/>
          </w:tcPr>
          <w:p w14:paraId="18A920E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[0.777,1.102]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60D28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[0.795,1.116]</w:t>
            </w:r>
          </w:p>
        </w:tc>
        <w:tc>
          <w:tcPr>
            <w:tcW w:w="1701" w:type="dxa"/>
          </w:tcPr>
          <w:p w14:paraId="3C7A5CB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[0.754,1.219]</w:t>
            </w:r>
          </w:p>
        </w:tc>
      </w:tr>
      <w:tr w:rsidR="00C02475" w:rsidRPr="001748EF" w14:paraId="0F39AC5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AC4BE4" w14:textId="7043FC01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48E814F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[0.723,1.783]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79F95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[0.720,1.776]</w:t>
            </w:r>
          </w:p>
        </w:tc>
        <w:tc>
          <w:tcPr>
            <w:tcW w:w="1701" w:type="dxa"/>
          </w:tcPr>
          <w:p w14:paraId="04603B4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[0.778,1.981]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CDF79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[0.697,1.872]</w:t>
            </w:r>
          </w:p>
        </w:tc>
        <w:tc>
          <w:tcPr>
            <w:tcW w:w="1701" w:type="dxa"/>
          </w:tcPr>
          <w:p w14:paraId="4AA13B6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[0.673,1.684]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715B9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[0.692,1.741]</w:t>
            </w:r>
          </w:p>
        </w:tc>
        <w:tc>
          <w:tcPr>
            <w:tcW w:w="1701" w:type="dxa"/>
          </w:tcPr>
          <w:p w14:paraId="65D3F3B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[0.652,1.803]</w:t>
            </w:r>
          </w:p>
        </w:tc>
      </w:tr>
      <w:tr w:rsidR="00C02475" w:rsidRPr="001748EF" w14:paraId="189BB28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955EEC" w14:textId="386B2AE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27674AFE" w14:textId="328F90C9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B4C226" w14:textId="7AE6EE7D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188F768" w14:textId="37100CD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883530" w14:textId="314FA85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A6D3533" w14:textId="0F27F8DA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9EB94D" w14:textId="25DEC3D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637754D" w14:textId="7E9AB77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4E51DE3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1D0804" w14:textId="6E3A17D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7CC9378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[1.094,1.342]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64FB9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[1.095,1.344]</w:t>
            </w:r>
          </w:p>
        </w:tc>
        <w:tc>
          <w:tcPr>
            <w:tcW w:w="1701" w:type="dxa"/>
          </w:tcPr>
          <w:p w14:paraId="13154BF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[1.120,1.381]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110B3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[1.118,1.387]</w:t>
            </w:r>
          </w:p>
        </w:tc>
        <w:tc>
          <w:tcPr>
            <w:tcW w:w="1701" w:type="dxa"/>
          </w:tcPr>
          <w:p w14:paraId="2FE822C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[1.098,1.348]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8C334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[1.084,1.339]</w:t>
            </w:r>
          </w:p>
        </w:tc>
        <w:tc>
          <w:tcPr>
            <w:tcW w:w="1701" w:type="dxa"/>
          </w:tcPr>
          <w:p w14:paraId="5897B04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[1.109,1.385]</w:t>
            </w:r>
          </w:p>
        </w:tc>
      </w:tr>
      <w:tr w:rsidR="00C02475" w:rsidRPr="001748EF" w14:paraId="459546D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C6E90E" w14:textId="6F8BE3CD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2AE7885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[0.686,1.204]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664BA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[0.685,1.203]</w:t>
            </w:r>
          </w:p>
        </w:tc>
        <w:tc>
          <w:tcPr>
            <w:tcW w:w="1701" w:type="dxa"/>
          </w:tcPr>
          <w:p w14:paraId="6271C5B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[0.684,1.204]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BA310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[0.687,1.200]</w:t>
            </w:r>
          </w:p>
        </w:tc>
        <w:tc>
          <w:tcPr>
            <w:tcW w:w="1701" w:type="dxa"/>
          </w:tcPr>
          <w:p w14:paraId="1EF8B57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[0.686,1.205]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554AE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[0.699,1.225]</w:t>
            </w:r>
          </w:p>
        </w:tc>
        <w:tc>
          <w:tcPr>
            <w:tcW w:w="1701" w:type="dxa"/>
          </w:tcPr>
          <w:p w14:paraId="51264E4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[0.698,1.217]</w:t>
            </w:r>
          </w:p>
        </w:tc>
      </w:tr>
      <w:tr w:rsidR="00C02475" w:rsidRPr="001748EF" w14:paraId="4F1B097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CB9288" w14:textId="2CDC530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3EC1188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[0.421,0.929]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D640C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[0.420,0.926]</w:t>
            </w:r>
          </w:p>
        </w:tc>
        <w:tc>
          <w:tcPr>
            <w:tcW w:w="1701" w:type="dxa"/>
          </w:tcPr>
          <w:p w14:paraId="067F7D9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[0.412,0.913]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02C4C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[0.449,0.985]</w:t>
            </w:r>
          </w:p>
        </w:tc>
        <w:tc>
          <w:tcPr>
            <w:tcW w:w="1701" w:type="dxa"/>
          </w:tcPr>
          <w:p w14:paraId="5943F0D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[0.421,0.930]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7B4D3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[0.448,0.990]</w:t>
            </w:r>
          </w:p>
        </w:tc>
        <w:tc>
          <w:tcPr>
            <w:tcW w:w="1701" w:type="dxa"/>
          </w:tcPr>
          <w:p w14:paraId="7B4CDF2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[0.468,1.030]</w:t>
            </w:r>
          </w:p>
        </w:tc>
      </w:tr>
      <w:tr w:rsidR="00C02475" w:rsidRPr="001748EF" w14:paraId="21853CB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4793D1" w14:textId="3C3A2D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63FE947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[0.733,1.284]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9357E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[0.734,1.285]</w:t>
            </w:r>
          </w:p>
        </w:tc>
        <w:tc>
          <w:tcPr>
            <w:tcW w:w="1701" w:type="dxa"/>
          </w:tcPr>
          <w:p w14:paraId="07A0004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[0.735,1.286]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366E1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[0.741,1.287]</w:t>
            </w:r>
          </w:p>
        </w:tc>
        <w:tc>
          <w:tcPr>
            <w:tcW w:w="1701" w:type="dxa"/>
          </w:tcPr>
          <w:p w14:paraId="632A563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[0.739,1.295]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39C74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[0.732,1.277]</w:t>
            </w:r>
          </w:p>
        </w:tc>
        <w:tc>
          <w:tcPr>
            <w:tcW w:w="1701" w:type="dxa"/>
          </w:tcPr>
          <w:p w14:paraId="459FE0F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[0.744,1.290]</w:t>
            </w:r>
          </w:p>
        </w:tc>
      </w:tr>
      <w:tr w:rsidR="00C02475" w:rsidRPr="001748EF" w14:paraId="5FA0118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77170B" w14:textId="4FAE7365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66BBBD5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[0.622,1.092]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5A885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[0.621,1.088]</w:t>
            </w:r>
          </w:p>
        </w:tc>
        <w:tc>
          <w:tcPr>
            <w:tcW w:w="1701" w:type="dxa"/>
          </w:tcPr>
          <w:p w14:paraId="6B2E63F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[0.621,1.087]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BE41E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[0.651,1.145]</w:t>
            </w:r>
          </w:p>
        </w:tc>
        <w:tc>
          <w:tcPr>
            <w:tcW w:w="1701" w:type="dxa"/>
          </w:tcPr>
          <w:p w14:paraId="36F29A2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[0.624,1.095]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117BC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[0.646,1.130]</w:t>
            </w:r>
          </w:p>
        </w:tc>
        <w:tc>
          <w:tcPr>
            <w:tcW w:w="1701" w:type="dxa"/>
          </w:tcPr>
          <w:p w14:paraId="7DC73DF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[0.666,1.173]</w:t>
            </w:r>
          </w:p>
        </w:tc>
      </w:tr>
      <w:tr w:rsidR="00C02475" w:rsidRPr="001748EF" w14:paraId="78DEF1F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CE47AF" w14:textId="46A9868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76A0C8E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[0.640,1.083]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485F4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[0.639,1.082]</w:t>
            </w:r>
          </w:p>
        </w:tc>
        <w:tc>
          <w:tcPr>
            <w:tcW w:w="1701" w:type="dxa"/>
          </w:tcPr>
          <w:p w14:paraId="207CB98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[0.645,1.094]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E7595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[0.646,1.090]</w:t>
            </w:r>
          </w:p>
        </w:tc>
        <w:tc>
          <w:tcPr>
            <w:tcW w:w="1701" w:type="dxa"/>
          </w:tcPr>
          <w:p w14:paraId="255B803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[0.638,1.080]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53034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[0.641,1.082]</w:t>
            </w:r>
          </w:p>
        </w:tc>
        <w:tc>
          <w:tcPr>
            <w:tcW w:w="1701" w:type="dxa"/>
          </w:tcPr>
          <w:p w14:paraId="05B12B8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[0.644,1.086]</w:t>
            </w:r>
          </w:p>
        </w:tc>
      </w:tr>
      <w:tr w:rsidR="00C02475" w:rsidRPr="001748EF" w14:paraId="17166CE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F58579" w14:textId="67C954E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350E266F" w14:textId="2EE02DF9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E541FE" w14:textId="50A46DF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821AD07" w14:textId="6817197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F7B3D8" w14:textId="59C7EC9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FBB3831" w14:textId="58439EA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6777A9" w14:textId="1F7E2E9B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866494A" w14:textId="053F503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4D5E67E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5BDB23" w14:textId="3DC8096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28F2C10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1.638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[1.343,1.997]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E4184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1.637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[1.343,1.997]</w:t>
            </w:r>
          </w:p>
        </w:tc>
        <w:tc>
          <w:tcPr>
            <w:tcW w:w="1701" w:type="dxa"/>
          </w:tcPr>
          <w:p w14:paraId="6084943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1.640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[1.345,1.999]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35F65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1.703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[1.396,2.078]</w:t>
            </w:r>
          </w:p>
        </w:tc>
        <w:tc>
          <w:tcPr>
            <w:tcW w:w="1701" w:type="dxa"/>
          </w:tcPr>
          <w:p w14:paraId="0637451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1.652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[1.354,2.017]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6237A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1.648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[1.349,2.015]</w:t>
            </w:r>
          </w:p>
        </w:tc>
        <w:tc>
          <w:tcPr>
            <w:tcW w:w="1701" w:type="dxa"/>
          </w:tcPr>
          <w:p w14:paraId="7FFDF9A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1.713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[1.401,2.096]</w:t>
            </w:r>
          </w:p>
        </w:tc>
      </w:tr>
      <w:tr w:rsidR="00C02475" w:rsidRPr="001748EF" w14:paraId="24F07DA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C527FE" w14:textId="7525345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5B9C06A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[0.447,0.798]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B8042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[0.447,0.796]</w:t>
            </w:r>
          </w:p>
        </w:tc>
        <w:tc>
          <w:tcPr>
            <w:tcW w:w="1701" w:type="dxa"/>
          </w:tcPr>
          <w:p w14:paraId="2D84B4B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[0.446,0.794]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16D60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[0.457,0.814]</w:t>
            </w:r>
          </w:p>
        </w:tc>
        <w:tc>
          <w:tcPr>
            <w:tcW w:w="1701" w:type="dxa"/>
          </w:tcPr>
          <w:p w14:paraId="221DD82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[0.446,0.796]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FA5BE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0.599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[0.448,0.800]</w:t>
            </w:r>
          </w:p>
        </w:tc>
        <w:tc>
          <w:tcPr>
            <w:tcW w:w="1701" w:type="dxa"/>
          </w:tcPr>
          <w:p w14:paraId="38A4CA4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[0.456,0.814]</w:t>
            </w:r>
          </w:p>
        </w:tc>
      </w:tr>
      <w:tr w:rsidR="00C02475" w:rsidRPr="001748EF" w14:paraId="6CF0F90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1044AF" w14:textId="6E73E1D1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4027B41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[0.475,0.924]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34608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[0.473,0.921]</w:t>
            </w:r>
          </w:p>
        </w:tc>
        <w:tc>
          <w:tcPr>
            <w:tcW w:w="1701" w:type="dxa"/>
          </w:tcPr>
          <w:p w14:paraId="4A68A94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0.659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[0.472,0.920]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341C5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[0.462,0.908]</w:t>
            </w:r>
          </w:p>
        </w:tc>
        <w:tc>
          <w:tcPr>
            <w:tcW w:w="1701" w:type="dxa"/>
          </w:tcPr>
          <w:p w14:paraId="6630B50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[0.473,0.922]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9DFC4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[0.505,0.986]</w:t>
            </w:r>
          </w:p>
        </w:tc>
        <w:tc>
          <w:tcPr>
            <w:tcW w:w="1701" w:type="dxa"/>
          </w:tcPr>
          <w:p w14:paraId="48E3F9B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[0.488,0.964]</w:t>
            </w:r>
          </w:p>
        </w:tc>
      </w:tr>
      <w:tr w:rsidR="00C02475" w:rsidRPr="001748EF" w14:paraId="6D9CEF8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8DE61E" w14:textId="2FF7FEC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25C1FAD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[0.548,0.959]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C00FC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[0.548,0.959]</w:t>
            </w:r>
          </w:p>
        </w:tc>
        <w:tc>
          <w:tcPr>
            <w:tcW w:w="1701" w:type="dxa"/>
          </w:tcPr>
          <w:p w14:paraId="6C28FAD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[0.550,0.964]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2BC58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[0.572,0.998]</w:t>
            </w:r>
          </w:p>
        </w:tc>
        <w:tc>
          <w:tcPr>
            <w:tcW w:w="1701" w:type="dxa"/>
          </w:tcPr>
          <w:p w14:paraId="5945812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[0.545,0.958]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79203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[0.553,0.970]</w:t>
            </w:r>
          </w:p>
        </w:tc>
        <w:tc>
          <w:tcPr>
            <w:tcW w:w="1701" w:type="dxa"/>
          </w:tcPr>
          <w:p w14:paraId="73D5D6C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[0.568,1.001]</w:t>
            </w:r>
          </w:p>
        </w:tc>
      </w:tr>
      <w:tr w:rsidR="00C02475" w:rsidRPr="001748EF" w14:paraId="20BB303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9EBFAD" w14:textId="08FC343F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3D2C266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[0.568,0.918]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C99C4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[0.567,0.917]</w:t>
            </w:r>
          </w:p>
        </w:tc>
        <w:tc>
          <w:tcPr>
            <w:tcW w:w="1701" w:type="dxa"/>
          </w:tcPr>
          <w:p w14:paraId="0E7E04E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[0.559,0.906]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8DC31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[0.578,0.934]</w:t>
            </w:r>
          </w:p>
        </w:tc>
        <w:tc>
          <w:tcPr>
            <w:tcW w:w="1701" w:type="dxa"/>
          </w:tcPr>
          <w:p w14:paraId="4083232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[0.566,0.916]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E84D1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[0.576,0.928]</w:t>
            </w:r>
          </w:p>
        </w:tc>
        <w:tc>
          <w:tcPr>
            <w:tcW w:w="1701" w:type="dxa"/>
          </w:tcPr>
          <w:p w14:paraId="47E113A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[0.581,0.935]</w:t>
            </w:r>
          </w:p>
        </w:tc>
      </w:tr>
      <w:tr w:rsidR="00C02475" w:rsidRPr="001748EF" w14:paraId="413106C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361403" w14:textId="47626F68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5DAA82F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[0.744,1.160]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70242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[0.744,1.159]</w:t>
            </w:r>
          </w:p>
        </w:tc>
        <w:tc>
          <w:tcPr>
            <w:tcW w:w="1701" w:type="dxa"/>
          </w:tcPr>
          <w:p w14:paraId="76291E1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[0.742,1.156]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73BA9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[0.745,1.157]</w:t>
            </w:r>
          </w:p>
        </w:tc>
        <w:tc>
          <w:tcPr>
            <w:tcW w:w="1701" w:type="dxa"/>
          </w:tcPr>
          <w:p w14:paraId="4CCAC85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[0.742,1.158]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73968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[0.743,1.159]</w:t>
            </w:r>
          </w:p>
        </w:tc>
        <w:tc>
          <w:tcPr>
            <w:tcW w:w="1701" w:type="dxa"/>
          </w:tcPr>
          <w:p w14:paraId="5F61ACD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[0.743,1.157]</w:t>
            </w:r>
          </w:p>
        </w:tc>
      </w:tr>
      <w:tr w:rsidR="00C02475" w:rsidRPr="001748EF" w14:paraId="14758276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DEDDFD" w14:textId="35C7A41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50F6DB8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[0.528,0.948]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50686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[0.528,0.947]</w:t>
            </w:r>
          </w:p>
        </w:tc>
        <w:tc>
          <w:tcPr>
            <w:tcW w:w="1701" w:type="dxa"/>
          </w:tcPr>
          <w:p w14:paraId="0CC18D7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[0.527,0.944]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5CA62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[0.547,0.974]</w:t>
            </w:r>
          </w:p>
        </w:tc>
        <w:tc>
          <w:tcPr>
            <w:tcW w:w="1701" w:type="dxa"/>
          </w:tcPr>
          <w:p w14:paraId="155E3E0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[0.527,0.946]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7E0D5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0.707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[0.528,0.946]</w:t>
            </w:r>
          </w:p>
        </w:tc>
        <w:tc>
          <w:tcPr>
            <w:tcW w:w="1701" w:type="dxa"/>
          </w:tcPr>
          <w:p w14:paraId="0DD3E14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[0.543,0.968]</w:t>
            </w:r>
          </w:p>
        </w:tc>
      </w:tr>
      <w:tr w:rsidR="00C02475" w:rsidRPr="001748EF" w14:paraId="1DCA9D6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1AA867" w14:textId="5446F968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48BB78D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[0.741,1.198]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16DE7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[0.737,1.192]</w:t>
            </w:r>
          </w:p>
        </w:tc>
        <w:tc>
          <w:tcPr>
            <w:tcW w:w="1701" w:type="dxa"/>
          </w:tcPr>
          <w:p w14:paraId="176059D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[0.742,1.200]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6336D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[0.753,1.222]</w:t>
            </w:r>
          </w:p>
        </w:tc>
        <w:tc>
          <w:tcPr>
            <w:tcW w:w="1701" w:type="dxa"/>
          </w:tcPr>
          <w:p w14:paraId="073BB69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[0.742,1.199]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D97D1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[0.756,1.221]</w:t>
            </w:r>
          </w:p>
        </w:tc>
        <w:tc>
          <w:tcPr>
            <w:tcW w:w="1701" w:type="dxa"/>
          </w:tcPr>
          <w:p w14:paraId="6AA02C2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[0.773,1.254]</w:t>
            </w:r>
          </w:p>
        </w:tc>
      </w:tr>
      <w:tr w:rsidR="00C02475" w:rsidRPr="001748EF" w14:paraId="5302B3EF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04311D" w14:textId="05257D9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18DCD2B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[0.773,1.232]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8CA4A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[0.768,1.226]</w:t>
            </w:r>
          </w:p>
        </w:tc>
        <w:tc>
          <w:tcPr>
            <w:tcW w:w="1701" w:type="dxa"/>
          </w:tcPr>
          <w:p w14:paraId="309473E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[0.772,1.234]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2FBBD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[0.809,1.297]</w:t>
            </w:r>
          </w:p>
        </w:tc>
        <w:tc>
          <w:tcPr>
            <w:tcW w:w="1701" w:type="dxa"/>
          </w:tcPr>
          <w:p w14:paraId="2444F24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[0.772,1.232]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1068B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[0.788,1.260]</w:t>
            </w:r>
          </w:p>
        </w:tc>
        <w:tc>
          <w:tcPr>
            <w:tcW w:w="1701" w:type="dxa"/>
          </w:tcPr>
          <w:p w14:paraId="048DE7C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[0.823,1.322]</w:t>
            </w:r>
          </w:p>
        </w:tc>
      </w:tr>
      <w:tr w:rsidR="00C02475" w:rsidRPr="001748EF" w14:paraId="447C8E3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BDB975" w14:textId="1B92E438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6E808AF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[0.727,1.189]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6091F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[0.729,1.191]</w:t>
            </w:r>
          </w:p>
        </w:tc>
        <w:tc>
          <w:tcPr>
            <w:tcW w:w="1701" w:type="dxa"/>
          </w:tcPr>
          <w:p w14:paraId="17CD191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[0.726,1.188]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481EB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[0.719,1.178]</w:t>
            </w:r>
          </w:p>
        </w:tc>
        <w:tc>
          <w:tcPr>
            <w:tcW w:w="1701" w:type="dxa"/>
          </w:tcPr>
          <w:p w14:paraId="13CFDF8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[0.722,1.183]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BFE21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[0.736,1.204]</w:t>
            </w:r>
          </w:p>
        </w:tc>
        <w:tc>
          <w:tcPr>
            <w:tcW w:w="1701" w:type="dxa"/>
          </w:tcPr>
          <w:p w14:paraId="64524DB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[0.722,1.189]</w:t>
            </w:r>
          </w:p>
        </w:tc>
      </w:tr>
      <w:tr w:rsidR="00C02475" w:rsidRPr="001748EF" w14:paraId="51A980A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68D647" w14:textId="4B30033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45F15D20" w14:textId="19B8DD8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8E6DDD" w14:textId="59ED50F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E199DF1" w14:textId="4C336BE8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CCD430" w14:textId="2AFC5C29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7F4DA4D" w14:textId="7324AA6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67A3E5" w14:textId="60C76ED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E0785ED" w14:textId="757185A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6DE210F3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B88EC8" w14:textId="320221A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394A76E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[0.877,1.549]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BF890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[0.877,1.548]</w:t>
            </w:r>
          </w:p>
        </w:tc>
        <w:tc>
          <w:tcPr>
            <w:tcW w:w="1701" w:type="dxa"/>
          </w:tcPr>
          <w:p w14:paraId="66F9A67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[0.889,1.565]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740F0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[0.853,1.505]</w:t>
            </w:r>
          </w:p>
        </w:tc>
        <w:tc>
          <w:tcPr>
            <w:tcW w:w="1701" w:type="dxa"/>
          </w:tcPr>
          <w:p w14:paraId="09724E2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[0.877,1.556]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2DCFC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[0.866,1.527]</w:t>
            </w:r>
          </w:p>
        </w:tc>
        <w:tc>
          <w:tcPr>
            <w:tcW w:w="1701" w:type="dxa"/>
          </w:tcPr>
          <w:p w14:paraId="55886D9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[0.851,1.507]</w:t>
            </w:r>
          </w:p>
        </w:tc>
      </w:tr>
      <w:tr w:rsidR="00C02475" w:rsidRPr="001748EF" w14:paraId="1645E34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B13BAE" w14:textId="09F26F8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6E4B505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[0.814,1.467]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56C49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[0.737,1.452]</w:t>
            </w:r>
          </w:p>
        </w:tc>
        <w:tc>
          <w:tcPr>
            <w:tcW w:w="1701" w:type="dxa"/>
          </w:tcPr>
          <w:p w14:paraId="4DBFE54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[0.718,1.430]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CC0FF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[0.718,1.448]</w:t>
            </w:r>
          </w:p>
        </w:tc>
        <w:tc>
          <w:tcPr>
            <w:tcW w:w="1701" w:type="dxa"/>
          </w:tcPr>
          <w:p w14:paraId="108D468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[0.743,1.470]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D7940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[0.739,1.454]</w:t>
            </w:r>
          </w:p>
        </w:tc>
        <w:tc>
          <w:tcPr>
            <w:tcW w:w="1701" w:type="dxa"/>
          </w:tcPr>
          <w:p w14:paraId="67572C2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[0.718,1.449]</w:t>
            </w:r>
          </w:p>
        </w:tc>
      </w:tr>
      <w:tr w:rsidR="00C02475" w:rsidRPr="001748EF" w14:paraId="75F2DA0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2D1873" w14:textId="5A7416FD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670FBEB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[0.529,1.833]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13F1C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[0.505,1.799]</w:t>
            </w:r>
          </w:p>
        </w:tc>
        <w:tc>
          <w:tcPr>
            <w:tcW w:w="1701" w:type="dxa"/>
          </w:tcPr>
          <w:p w14:paraId="323053B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[0.501,1.831]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07575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[0.471,1.683]</w:t>
            </w:r>
          </w:p>
        </w:tc>
        <w:tc>
          <w:tcPr>
            <w:tcW w:w="1701" w:type="dxa"/>
          </w:tcPr>
          <w:p w14:paraId="4BAE544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[0.505,1.821]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E355E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[0.507,1.753]</w:t>
            </w:r>
          </w:p>
        </w:tc>
        <w:tc>
          <w:tcPr>
            <w:tcW w:w="1701" w:type="dxa"/>
          </w:tcPr>
          <w:p w14:paraId="216334F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[0.479,1.675]</w:t>
            </w:r>
          </w:p>
        </w:tc>
      </w:tr>
      <w:tr w:rsidR="00C02475" w:rsidRPr="001748EF" w14:paraId="4F42C70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A39F55" w14:textId="2D95BEE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2024305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1.490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[1.189,1.868]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6000E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[1.011,1.894]</w:t>
            </w:r>
          </w:p>
        </w:tc>
        <w:tc>
          <w:tcPr>
            <w:tcW w:w="1701" w:type="dxa"/>
          </w:tcPr>
          <w:p w14:paraId="290F8E3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[1.011,1.903]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CF086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[0.917,1.759]</w:t>
            </w:r>
          </w:p>
        </w:tc>
        <w:tc>
          <w:tcPr>
            <w:tcW w:w="1701" w:type="dxa"/>
          </w:tcPr>
          <w:p w14:paraId="2582B07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[1.009,1.892]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B7F72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[0.974,1.885]</w:t>
            </w:r>
          </w:p>
        </w:tc>
        <w:tc>
          <w:tcPr>
            <w:tcW w:w="1701" w:type="dxa"/>
          </w:tcPr>
          <w:p w14:paraId="2991890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[0.908,1.802]</w:t>
            </w:r>
          </w:p>
        </w:tc>
      </w:tr>
      <w:tr w:rsidR="00C02475" w:rsidRPr="001748EF" w14:paraId="3C82C2B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DA508D" w14:textId="0162B84D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0551187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1.489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[1.215,1.825]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24BF5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1.405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[1.075,1.836]</w:t>
            </w:r>
          </w:p>
        </w:tc>
        <w:tc>
          <w:tcPr>
            <w:tcW w:w="1701" w:type="dxa"/>
          </w:tcPr>
          <w:p w14:paraId="03CD16D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1.416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[1.085,1.847]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F3073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[1.011,1.734]</w:t>
            </w:r>
          </w:p>
        </w:tc>
        <w:tc>
          <w:tcPr>
            <w:tcW w:w="1701" w:type="dxa"/>
          </w:tcPr>
          <w:p w14:paraId="1F685DD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1.388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[1.062,1.813]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E3BB3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[1.031,1.781]</w:t>
            </w:r>
          </w:p>
        </w:tc>
        <w:tc>
          <w:tcPr>
            <w:tcW w:w="1701" w:type="dxa"/>
          </w:tcPr>
          <w:p w14:paraId="1892383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[0.978,1.699]</w:t>
            </w:r>
          </w:p>
        </w:tc>
      </w:tr>
      <w:tr w:rsidR="00C02475" w:rsidRPr="001748EF" w14:paraId="4E70A04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759EB4" w14:textId="4A32870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5E565B9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2.683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[1.635,4.402]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05C2E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2.479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[1.436,4.281]</w:t>
            </w:r>
          </w:p>
        </w:tc>
        <w:tc>
          <w:tcPr>
            <w:tcW w:w="1701" w:type="dxa"/>
          </w:tcPr>
          <w:p w14:paraId="2212A6C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2.564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[1.479,4.445]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94129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2.460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[1.398,4.330]</w:t>
            </w:r>
          </w:p>
        </w:tc>
        <w:tc>
          <w:tcPr>
            <w:tcW w:w="1701" w:type="dxa"/>
          </w:tcPr>
          <w:p w14:paraId="0B9A8BA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2.402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[1.357,4.251]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EBE96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2.377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[1.367,4.131]</w:t>
            </w:r>
          </w:p>
        </w:tc>
        <w:tc>
          <w:tcPr>
            <w:tcW w:w="1701" w:type="dxa"/>
          </w:tcPr>
          <w:p w14:paraId="6F669BB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2.373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[1.326,4.246]</w:t>
            </w:r>
          </w:p>
        </w:tc>
      </w:tr>
      <w:tr w:rsidR="00C02475" w:rsidRPr="001748EF" w14:paraId="51E3B3D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C0E9A7" w14:textId="4025C489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70D0982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[0.895,1.812]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6A5DB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[0.793,1.782]</w:t>
            </w:r>
          </w:p>
        </w:tc>
        <w:tc>
          <w:tcPr>
            <w:tcW w:w="1701" w:type="dxa"/>
          </w:tcPr>
          <w:p w14:paraId="449958C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[0.792,1.795]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F0498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[0.737,1.689]</w:t>
            </w:r>
          </w:p>
        </w:tc>
        <w:tc>
          <w:tcPr>
            <w:tcW w:w="1701" w:type="dxa"/>
          </w:tcPr>
          <w:p w14:paraId="2240809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[0.786,1.772]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926A4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[0.776,1.749]</w:t>
            </w:r>
          </w:p>
        </w:tc>
        <w:tc>
          <w:tcPr>
            <w:tcW w:w="1701" w:type="dxa"/>
          </w:tcPr>
          <w:p w14:paraId="4F036FC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[0.735,1.702]</w:t>
            </w:r>
          </w:p>
        </w:tc>
      </w:tr>
      <w:tr w:rsidR="00C02475" w:rsidRPr="001748EF" w14:paraId="0FD0E10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76AEFF" w14:textId="63F18B4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0F24447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62EB7B" w14:textId="35FC3B9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6F0C99D" w14:textId="3B91AA79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7376A8" w14:textId="3646D8FF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E9BF714" w14:textId="21913F9C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629169" w14:textId="6D14778C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0712624" w14:textId="09990C8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0284AC9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54F0D4" w14:textId="6435122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64A7D7F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14B98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[0.850,1.392]</w:t>
            </w:r>
          </w:p>
        </w:tc>
        <w:tc>
          <w:tcPr>
            <w:tcW w:w="1701" w:type="dxa"/>
          </w:tcPr>
          <w:p w14:paraId="341F577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[0.833,1.369]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6BA37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[0.848,1.404]</w:t>
            </w:r>
          </w:p>
        </w:tc>
        <w:tc>
          <w:tcPr>
            <w:tcW w:w="1701" w:type="dxa"/>
          </w:tcPr>
          <w:p w14:paraId="096AABE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[0.853,1.398]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52769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[0.843,1.386]</w:t>
            </w:r>
          </w:p>
        </w:tc>
        <w:tc>
          <w:tcPr>
            <w:tcW w:w="1701" w:type="dxa"/>
          </w:tcPr>
          <w:p w14:paraId="629B7FD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[0.848,1.410]</w:t>
            </w:r>
          </w:p>
        </w:tc>
      </w:tr>
      <w:tr w:rsidR="00C02475" w:rsidRPr="001748EF" w14:paraId="120EE17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DE8B0E" w14:textId="6803ACBC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12895C4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A5BF2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3A2E6DB" w14:textId="568B29C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7F0F11" w14:textId="3E4E2E1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471B8C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CB37B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260808" w14:textId="75CD7DA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7B89F7C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ED564B" w14:textId="4598A06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2F146BF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7DB73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EAC1C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[1.037,1.405]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19A2E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[1.015,1.388]</w:t>
            </w:r>
          </w:p>
        </w:tc>
        <w:tc>
          <w:tcPr>
            <w:tcW w:w="1701" w:type="dxa"/>
          </w:tcPr>
          <w:p w14:paraId="618A373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7498D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A18268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[1.013,1.387]</w:t>
            </w:r>
          </w:p>
        </w:tc>
      </w:tr>
      <w:tr w:rsidR="00C02475" w:rsidRPr="001748EF" w14:paraId="2EF1501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F29F98" w14:textId="00C91DC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54E18D6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FB1DC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BB3632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[0.852,1.112]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F041DC" w14:textId="4F284A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B1B7B93" w14:textId="47EA038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608A66" w14:textId="26092555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3AAA3649" w14:textId="57BD96EA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54EA431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9A0CFE" w14:textId="7BCC936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02F1648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AAA3C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A59D22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DEF561" w14:textId="050F21B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E7861B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48E10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5ED8A95" w14:textId="08BD5FEA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36128845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1C4503" w14:textId="16F6B97A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6990496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5CA89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0BBACB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DD29B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[0.961,1.285]</w:t>
            </w:r>
          </w:p>
        </w:tc>
        <w:tc>
          <w:tcPr>
            <w:tcW w:w="1701" w:type="dxa"/>
          </w:tcPr>
          <w:p w14:paraId="51953CE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4E217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165B66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[0.957,1.279]</w:t>
            </w:r>
          </w:p>
        </w:tc>
      </w:tr>
      <w:tr w:rsidR="00C02475" w:rsidRPr="001748EF" w14:paraId="07F97388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02A187" w14:textId="481CA43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7FFB6A8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3340A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44D69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E8F2B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[0.891,1.264]</w:t>
            </w:r>
          </w:p>
        </w:tc>
        <w:tc>
          <w:tcPr>
            <w:tcW w:w="1701" w:type="dxa"/>
          </w:tcPr>
          <w:p w14:paraId="4AB40F2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B524C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4FC9B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[0.869,1.234]</w:t>
            </w:r>
          </w:p>
        </w:tc>
      </w:tr>
      <w:tr w:rsidR="00C02475" w:rsidRPr="001748EF" w14:paraId="4357728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D1CEEC" w14:textId="0D32DA35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16FBF52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F87C3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C2E3F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AF355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[0.983,1.409]</w:t>
            </w:r>
          </w:p>
        </w:tc>
        <w:tc>
          <w:tcPr>
            <w:tcW w:w="1701" w:type="dxa"/>
          </w:tcPr>
          <w:p w14:paraId="209F466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5D469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A6A194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[0.976,1.406]</w:t>
            </w:r>
          </w:p>
        </w:tc>
      </w:tr>
      <w:tr w:rsidR="00C02475" w:rsidRPr="001748EF" w14:paraId="6B9DFDD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CD1B3C9" w14:textId="0F051F7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63EADA7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CC0D2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620752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3BC5B8" w14:textId="21F0B45D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E1CE82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03F95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8237A8" w14:textId="124F9F0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2EA60AB4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1F60AB" w14:textId="09FF759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79CC51D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6D920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C8720F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09174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[0.877,1.282]</w:t>
            </w:r>
          </w:p>
        </w:tc>
        <w:tc>
          <w:tcPr>
            <w:tcW w:w="1701" w:type="dxa"/>
          </w:tcPr>
          <w:p w14:paraId="22CDB27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444C4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F2E4F5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[0.862,1.262]</w:t>
            </w:r>
          </w:p>
        </w:tc>
      </w:tr>
      <w:tr w:rsidR="00C02475" w:rsidRPr="001748EF" w14:paraId="01A7832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F5766E" w14:textId="6FDFD7A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0DCD280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85C57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F4A0F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D136C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[0.976,1.311]</w:t>
            </w:r>
          </w:p>
        </w:tc>
        <w:tc>
          <w:tcPr>
            <w:tcW w:w="1701" w:type="dxa"/>
          </w:tcPr>
          <w:p w14:paraId="7C2EFF2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FE6D7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8BACF1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[0.942,1.266]</w:t>
            </w:r>
          </w:p>
        </w:tc>
      </w:tr>
      <w:tr w:rsidR="00C02475" w:rsidRPr="001748EF" w14:paraId="41F83A2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5FCBFC" w14:textId="0907AF7B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0021415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D46DD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E86173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35D4E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[1.045,1.461]</w:t>
            </w:r>
          </w:p>
        </w:tc>
        <w:tc>
          <w:tcPr>
            <w:tcW w:w="1701" w:type="dxa"/>
          </w:tcPr>
          <w:p w14:paraId="113622B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DDF30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C0869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[1.019,1.428]</w:t>
            </w:r>
          </w:p>
        </w:tc>
      </w:tr>
      <w:tr w:rsidR="00C02475" w:rsidRPr="001748EF" w14:paraId="401CCED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DBC833" w14:textId="6A3C2575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0C9C4B2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FC167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BF6EAB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9812C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[1.032,1.419]</w:t>
            </w:r>
          </w:p>
        </w:tc>
        <w:tc>
          <w:tcPr>
            <w:tcW w:w="1701" w:type="dxa"/>
          </w:tcPr>
          <w:p w14:paraId="4715261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6363B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CF4A2F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[1.005,1.385]</w:t>
            </w:r>
          </w:p>
        </w:tc>
      </w:tr>
      <w:tr w:rsidR="00C02475" w:rsidRPr="001748EF" w14:paraId="2F3A6A7C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39257E" w14:textId="68AEA9C9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27601C8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32508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E478EA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386713" w14:textId="6A83869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00D7059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FF3D5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1E0FC44" w14:textId="49A4A41F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49AE594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13F036" w14:textId="19FF5ED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6AF33E4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AA056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59D72B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46C8D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[0.865,1.210]</w:t>
            </w:r>
          </w:p>
        </w:tc>
        <w:tc>
          <w:tcPr>
            <w:tcW w:w="1701" w:type="dxa"/>
          </w:tcPr>
          <w:p w14:paraId="0A93012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A0C98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75F2F8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[0.862,1.207]</w:t>
            </w:r>
          </w:p>
        </w:tc>
      </w:tr>
      <w:tr w:rsidR="00C02475" w:rsidRPr="001748EF" w14:paraId="5DFD7D4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A4DF53" w14:textId="6198420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101852C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2BD3F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705FE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1B4C2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[0.861,1.191]</w:t>
            </w:r>
          </w:p>
        </w:tc>
        <w:tc>
          <w:tcPr>
            <w:tcW w:w="1701" w:type="dxa"/>
          </w:tcPr>
          <w:p w14:paraId="7846238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CEC3E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3E02C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[0.860,1.190]</w:t>
            </w:r>
          </w:p>
        </w:tc>
      </w:tr>
      <w:tr w:rsidR="00C02475" w:rsidRPr="001748EF" w14:paraId="5EC4120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BC300F" w14:textId="2394F441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2E8CA7C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0D98E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5B0537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7F3C9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[0.962,1.340]</w:t>
            </w:r>
          </w:p>
        </w:tc>
        <w:tc>
          <w:tcPr>
            <w:tcW w:w="1701" w:type="dxa"/>
          </w:tcPr>
          <w:p w14:paraId="7443914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29C56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880F6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[0.943,1.316]</w:t>
            </w:r>
          </w:p>
        </w:tc>
      </w:tr>
      <w:tr w:rsidR="00C02475" w:rsidRPr="001748EF" w14:paraId="07E3FD4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F54D93" w14:textId="3F30F5B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37ADB38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CC310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82D41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0EF5FB" w14:textId="462E2C2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BFF7B8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3369C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66DA873" w14:textId="2B14774B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2B64B50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773FF0" w14:textId="61CE474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09DCC32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37E81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CF9F4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1E80C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[0.892,1.191]</w:t>
            </w:r>
          </w:p>
        </w:tc>
        <w:tc>
          <w:tcPr>
            <w:tcW w:w="1701" w:type="dxa"/>
          </w:tcPr>
          <w:p w14:paraId="613EE9E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9FD85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3BA63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[0.882,1.186]</w:t>
            </w:r>
          </w:p>
        </w:tc>
      </w:tr>
      <w:tr w:rsidR="00C02475" w:rsidRPr="001748EF" w14:paraId="0BC4E0E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815243" w14:textId="66D1070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/rural</w:t>
            </w: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693DBF2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DC6F0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9C2A2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0AB087" w14:textId="3D6EEFF1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A23088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0A8D7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E1DC14" w14:textId="3352F90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39E6BAD5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F4DEA7" w14:textId="6D243B25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3F0E734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683C2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1D7D50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14E80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[0.700,1.040]</w:t>
            </w:r>
          </w:p>
        </w:tc>
        <w:tc>
          <w:tcPr>
            <w:tcW w:w="1701" w:type="dxa"/>
          </w:tcPr>
          <w:p w14:paraId="0D16370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48C86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3CE34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[0.712,1.059]</w:t>
            </w:r>
          </w:p>
        </w:tc>
      </w:tr>
      <w:tr w:rsidR="00C02475" w:rsidRPr="001748EF" w14:paraId="22F5981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9A5A23" w14:textId="276E5EB9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3380EBF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E9819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1CE79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EDDAE2" w14:textId="79B0615B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2F2E51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4ABCA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334548" w14:textId="0A65783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7026537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D7DE3A" w14:textId="11D6F118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6E75424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7D0E5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F9AEF9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E6A6E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[0.891,1.250]</w:t>
            </w:r>
          </w:p>
        </w:tc>
        <w:tc>
          <w:tcPr>
            <w:tcW w:w="1701" w:type="dxa"/>
          </w:tcPr>
          <w:p w14:paraId="3C9EFD4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689B6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1EF19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[0.875,1.231]</w:t>
            </w:r>
          </w:p>
        </w:tc>
      </w:tr>
      <w:tr w:rsidR="00C02475" w:rsidRPr="001748EF" w14:paraId="450C802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5DE05E" w14:textId="5E22EBE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717536A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BEDA4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C9547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BA8F0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[0.929,1.855]</w:t>
            </w:r>
          </w:p>
        </w:tc>
        <w:tc>
          <w:tcPr>
            <w:tcW w:w="1701" w:type="dxa"/>
          </w:tcPr>
          <w:p w14:paraId="6A0D0C8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A677D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50B3B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[0.928,1.846]</w:t>
            </w:r>
          </w:p>
        </w:tc>
      </w:tr>
      <w:tr w:rsidR="00C02475" w:rsidRPr="001748EF" w14:paraId="45807477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9D22E0" w14:textId="6638E09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264FA28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1ABC8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BF7CA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1EFFC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[0.718,1.163]</w:t>
            </w:r>
          </w:p>
        </w:tc>
        <w:tc>
          <w:tcPr>
            <w:tcW w:w="1701" w:type="dxa"/>
          </w:tcPr>
          <w:p w14:paraId="6D47EDC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78EB3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8E5732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[0.710,1.190]</w:t>
            </w:r>
          </w:p>
        </w:tc>
      </w:tr>
      <w:tr w:rsidR="00C02475" w:rsidRPr="001748EF" w14:paraId="0CB8E8F0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00E161" w14:textId="0E9B412F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78D3328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45913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CE021A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76D7A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[0.461,1.098]</w:t>
            </w:r>
          </w:p>
        </w:tc>
        <w:tc>
          <w:tcPr>
            <w:tcW w:w="1701" w:type="dxa"/>
          </w:tcPr>
          <w:p w14:paraId="733B39E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28CA1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DD2A9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[0.467,1.120]</w:t>
            </w:r>
          </w:p>
        </w:tc>
      </w:tr>
      <w:tr w:rsidR="00C02475" w:rsidRPr="001748EF" w14:paraId="0462AC9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CCE421" w14:textId="771FADFA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4B588E8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60579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0C019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A59BE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[0.541,1.391]</w:t>
            </w:r>
          </w:p>
        </w:tc>
        <w:tc>
          <w:tcPr>
            <w:tcW w:w="1701" w:type="dxa"/>
          </w:tcPr>
          <w:p w14:paraId="155AC08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993CE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2C1804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[0.523,1.355]</w:t>
            </w:r>
          </w:p>
        </w:tc>
      </w:tr>
      <w:tr w:rsidR="00C02475" w:rsidRPr="001748EF" w14:paraId="53E3E80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746CA7" w14:textId="77777777" w:rsidR="00C02475" w:rsidRPr="00734065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73406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Manual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occupation:</w:t>
            </w:r>
          </w:p>
          <w:p w14:paraId="5882CD87" w14:textId="3179368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2D139D3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842E4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EF98E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C9CA95" w14:textId="22B8A4C1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76D88D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27DB0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40B630E" w14:textId="1B66C5CD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3C7C19B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4A1E00" w14:textId="606D30B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5B6DD9B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45202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6EF9BF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3F08C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[1.046,1.424]</w:t>
            </w:r>
          </w:p>
        </w:tc>
        <w:tc>
          <w:tcPr>
            <w:tcW w:w="1701" w:type="dxa"/>
          </w:tcPr>
          <w:p w14:paraId="6A3FAC8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CA9DC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1374F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[1.033,1.408]</w:t>
            </w:r>
          </w:p>
        </w:tc>
      </w:tr>
      <w:tr w:rsidR="00C02475" w:rsidRPr="001748EF" w14:paraId="4BB43D7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F3CC28" w14:textId="4289704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46EC27B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BBB99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CBE59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32D480" w14:textId="09C8DD6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60F10D5" w14:textId="114D90C5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05AF85" w14:textId="5DA8017A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42B499F" w14:textId="79E15F0C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5CC34ACE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A6DCDD" w14:textId="35476C5A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</w:t>
            </w: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0873F3F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61F60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2790E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EFCB0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24BEFAF" w14:textId="54173308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36CBE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F38AFF7" w14:textId="3CC6AB9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3B5B93EE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19A3E4" w14:textId="7E8037DF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31B1409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08984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CC5F1E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DEAB6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62389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[0.904,1.164]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224FE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60103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[0.920,1.190]</w:t>
            </w:r>
          </w:p>
        </w:tc>
      </w:tr>
      <w:tr w:rsidR="00C02475" w:rsidRPr="001748EF" w14:paraId="77DCC61A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46EBE6" w14:textId="62E0A05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12D4B99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E1747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53D7DB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0D1E8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9586E8A" w14:textId="17D71C1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95940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55BA52F" w14:textId="3BA9E8A5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49CAF867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A8BEF7" w14:textId="7D4B588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43B2FCB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96FE5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FA7DFA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3B6B7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096D32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[0.868,1.145]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2F62F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5F4C23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[0.869,1.146]</w:t>
            </w:r>
          </w:p>
        </w:tc>
      </w:tr>
      <w:tr w:rsidR="00C02475" w:rsidRPr="001748EF" w14:paraId="475EDDF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A86FCC" w14:textId="6D4C9729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7AD5998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70E27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8AD794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13591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4E74B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[0.921,1.267]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E07FB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91B87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[0.902,1.245]</w:t>
            </w:r>
          </w:p>
        </w:tc>
      </w:tr>
      <w:tr w:rsidR="00C02475" w:rsidRPr="001748EF" w14:paraId="40B57FF1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76F932" w14:textId="4C3AC6C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7842B52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2D5A2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0E8B66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AB642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C2D8C2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[0.919,1.366]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675EA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A82C3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[0.894,1.336]</w:t>
            </w:r>
          </w:p>
        </w:tc>
      </w:tr>
      <w:tr w:rsidR="00C02475" w:rsidRPr="001748EF" w14:paraId="63C5443B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FA1659" w14:textId="2D97A59B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4E3806F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70C34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F00F49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B4A86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ADB6A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[0.774,1.251]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4453A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E4AB9C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0.946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[0.739,1.211]</w:t>
            </w:r>
          </w:p>
        </w:tc>
      </w:tr>
      <w:tr w:rsidR="00C02475" w:rsidRPr="001748EF" w14:paraId="19C6308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D775D5" w14:textId="293BEBB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61D0438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BB28A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1422C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87136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BFFE121" w14:textId="6C359A9E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6CAE4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E673E1A" w14:textId="5848B2F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622041A1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409703" w14:textId="4CD83EC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3FEE447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C5D5D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AAA351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C3508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5F4319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[0.863,1.207]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1F47B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F0E495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[0.838,1.170]</w:t>
            </w:r>
          </w:p>
        </w:tc>
      </w:tr>
      <w:tr w:rsidR="00C02475" w:rsidRPr="001748EF" w14:paraId="13FB0BD3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82B228" w14:textId="74B2E80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52F954E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3A76A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7E7F8D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41D46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7D4E4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[0.861,1.261]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30C6B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94555D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[0.801,1.180]</w:t>
            </w:r>
          </w:p>
        </w:tc>
      </w:tr>
      <w:tr w:rsidR="00C02475" w:rsidRPr="001748EF" w14:paraId="78D9D2AD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0154A7" w14:textId="2BDB35A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4B194A9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4F0DA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CB52C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335BF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5C952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[0.757,1.249]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D30BB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875C38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[0.712,1.191]</w:t>
            </w:r>
          </w:p>
        </w:tc>
      </w:tr>
      <w:tr w:rsidR="00C02475" w:rsidRPr="001748EF" w14:paraId="116C617D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742B23" w14:textId="4EB5060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1EA7B3F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AF9A7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5C5A69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95B7A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CB2E9E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C49FF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1.191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[0.663,2.139]</w:t>
            </w:r>
          </w:p>
        </w:tc>
        <w:tc>
          <w:tcPr>
            <w:tcW w:w="1701" w:type="dxa"/>
          </w:tcPr>
          <w:p w14:paraId="60394DD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[0.645,2.064]</w:t>
            </w:r>
          </w:p>
        </w:tc>
      </w:tr>
      <w:tr w:rsidR="00C02475" w:rsidRPr="001748EF" w14:paraId="2EF3C5D0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E4C238" w14:textId="6AD325A9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33FB8E9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9A5C8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DC4B7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47ABF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E9DAC4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E6EF72" w14:textId="08CB8500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137C9F31" w14:textId="32E369AB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225387A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F89115" w14:textId="0184410F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52E2A84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5E508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43653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8ECE9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698480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0F1D5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[0.995,1.307]</w:t>
            </w:r>
          </w:p>
        </w:tc>
        <w:tc>
          <w:tcPr>
            <w:tcW w:w="1701" w:type="dxa"/>
          </w:tcPr>
          <w:p w14:paraId="3DE5575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[0.970,1.279]</w:t>
            </w:r>
          </w:p>
        </w:tc>
      </w:tr>
      <w:tr w:rsidR="00C02475" w:rsidRPr="001748EF" w14:paraId="57BD7CA4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871715" w14:textId="7CEDD6CA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4E8D7A8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A2C7F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DF162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62409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55D4C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D1896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[1.072,1.423]</w:t>
            </w:r>
          </w:p>
        </w:tc>
        <w:tc>
          <w:tcPr>
            <w:tcW w:w="1701" w:type="dxa"/>
          </w:tcPr>
          <w:p w14:paraId="6091E2F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1.203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[1.038,1.394]</w:t>
            </w:r>
          </w:p>
        </w:tc>
      </w:tr>
      <w:tr w:rsidR="00C02475" w:rsidRPr="001748EF" w14:paraId="33301E72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638808" w14:textId="3FDF8BB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5466565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0A899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04C4A3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C8891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3FC7B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DC9BDB" w14:textId="5E11AD98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453F022" w14:textId="3CBCC068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5D3E550C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0CC9F0" w14:textId="44D1EC5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7DABE3C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4F846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397DF6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6246C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427B3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7EB46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[1.011,1.266]</w:t>
            </w:r>
          </w:p>
        </w:tc>
        <w:tc>
          <w:tcPr>
            <w:tcW w:w="1701" w:type="dxa"/>
          </w:tcPr>
          <w:p w14:paraId="35DC3DD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[0.988,1.237]</w:t>
            </w:r>
          </w:p>
        </w:tc>
      </w:tr>
      <w:tr w:rsidR="00C02475" w:rsidRPr="001748EF" w14:paraId="6C0CDA8A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51A0AD" w14:textId="4BEAB715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458DD53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39FDB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C83C8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C73DC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69A6F6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B0E0E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[0.795,1.123]</w:t>
            </w:r>
          </w:p>
        </w:tc>
        <w:tc>
          <w:tcPr>
            <w:tcW w:w="1701" w:type="dxa"/>
          </w:tcPr>
          <w:p w14:paraId="55B06B2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[0.788,1.126]</w:t>
            </w:r>
          </w:p>
        </w:tc>
      </w:tr>
      <w:tr w:rsidR="00C02475" w:rsidRPr="001748EF" w14:paraId="5752AB5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28D2A0" w14:textId="3F9FC313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6D250C9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607C6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91785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C1DA2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7D9CC8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8814C9" w14:textId="755BEA2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4923045" w14:textId="4C7E75ED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1748EF" w14:paraId="1950AC0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8343FB" w14:textId="2637AC2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5BD3A9D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272C5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DBF46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3B9FC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6D946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E1DCB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1.039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[0.871,1.239]</w:t>
            </w:r>
          </w:p>
        </w:tc>
        <w:tc>
          <w:tcPr>
            <w:tcW w:w="1701" w:type="dxa"/>
          </w:tcPr>
          <w:p w14:paraId="53DE7C3A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[0.851,1.209]</w:t>
            </w:r>
          </w:p>
        </w:tc>
      </w:tr>
      <w:tr w:rsidR="00C02475" w:rsidRPr="001748EF" w14:paraId="5E3B0466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E4D5D9" w14:textId="1F0E2F72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53ECB3F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C18F5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EA47FF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CE7A53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737C08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E2F1E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[1.009,1.397]</w:t>
            </w:r>
          </w:p>
        </w:tc>
        <w:tc>
          <w:tcPr>
            <w:tcW w:w="1701" w:type="dxa"/>
          </w:tcPr>
          <w:p w14:paraId="5D6747D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[0.987,1.373]</w:t>
            </w:r>
          </w:p>
        </w:tc>
      </w:tr>
      <w:tr w:rsidR="00C02475" w:rsidRPr="001748EF" w14:paraId="031C90E8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24B757" w14:textId="500D22E4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309A48D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EA325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899BDE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15E96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CA8FD8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11D77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[1.011,1.485]</w:t>
            </w:r>
          </w:p>
        </w:tc>
        <w:tc>
          <w:tcPr>
            <w:tcW w:w="1701" w:type="dxa"/>
          </w:tcPr>
          <w:p w14:paraId="4984B4E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1.185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[0.977,1.437]</w:t>
            </w:r>
          </w:p>
        </w:tc>
      </w:tr>
      <w:tr w:rsidR="00C02475" w:rsidRPr="001748EF" w14:paraId="66E3CA92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EFD457" w14:textId="61B806B8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00B2196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8632E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65BAC9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FA39D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B8A8E8D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8BAB0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1.088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[0.898,1.320]</w:t>
            </w:r>
          </w:p>
        </w:tc>
        <w:tc>
          <w:tcPr>
            <w:tcW w:w="1701" w:type="dxa"/>
          </w:tcPr>
          <w:p w14:paraId="222E579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[0.868,1.281]</w:t>
            </w:r>
          </w:p>
        </w:tc>
      </w:tr>
      <w:tr w:rsidR="00C02475" w:rsidRPr="001748EF" w14:paraId="38AF7FF9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DF2725" w14:textId="0D6F07B5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4AED83B1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E2018F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627FC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CCAAF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4C6BB7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137F62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[0.979,1.549]</w:t>
            </w:r>
          </w:p>
        </w:tc>
        <w:tc>
          <w:tcPr>
            <w:tcW w:w="1701" w:type="dxa"/>
          </w:tcPr>
          <w:p w14:paraId="120A857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1.177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[0.925,1.498]</w:t>
            </w:r>
          </w:p>
        </w:tc>
      </w:tr>
      <w:tr w:rsidR="00C02475" w:rsidRPr="001748EF" w14:paraId="6E815CEF" w14:textId="77777777" w:rsidTr="0008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CD4774" w14:textId="222DACF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750B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413AF85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571614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F6AE45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885EF7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9AFF1A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D6C89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1.172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[0.920,1.495]</w:t>
            </w:r>
          </w:p>
        </w:tc>
        <w:tc>
          <w:tcPr>
            <w:tcW w:w="1701" w:type="dxa"/>
          </w:tcPr>
          <w:p w14:paraId="63DB48B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1.094</w:t>
            </w: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[0.854,1.403]</w:t>
            </w:r>
          </w:p>
        </w:tc>
      </w:tr>
      <w:tr w:rsidR="00C02475" w:rsidRPr="001748EF" w14:paraId="4BDAAE6B" w14:textId="77777777" w:rsidTr="000875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D72F76" w14:textId="42C9A006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4641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2144BEC6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5783F9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tcW w:w="1701" w:type="dxa"/>
          </w:tcPr>
          <w:p w14:paraId="696EE3B0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21B6EB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tcW w:w="1701" w:type="dxa"/>
          </w:tcPr>
          <w:p w14:paraId="4E73495C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D22F28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tcW w:w="1701" w:type="dxa"/>
          </w:tcPr>
          <w:p w14:paraId="1567D81E" w14:textId="77777777" w:rsidR="00C02475" w:rsidRPr="001748EF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748EF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</w:tr>
    </w:tbl>
    <w:p w14:paraId="53F3145E" w14:textId="6469F26C" w:rsidR="00A61A94" w:rsidRPr="00A61A94" w:rsidRDefault="00165BC2" w:rsidP="00A61A94">
      <w:pPr>
        <w:pStyle w:val="Caption"/>
        <w:keepNext/>
        <w:spacing w:after="0" w:line="240" w:lineRule="auto"/>
        <w:rPr>
          <w:rFonts w:asciiTheme="minorHAnsi" w:hAnsiTheme="minorHAnsi" w:cstheme="minorHAnsi"/>
        </w:rPr>
      </w:pPr>
      <w:r w:rsidRPr="002750B3">
        <w:rPr>
          <w:rFonts w:asciiTheme="minorHAnsi" w:hAnsiTheme="minorHAnsi" w:cstheme="minorHAnsi"/>
          <w:lang w:val="en-US"/>
        </w:rPr>
        <w:br w:type="page"/>
      </w:r>
      <w:bookmarkStart w:id="21" w:name="_Toc40102740"/>
      <w:r w:rsidR="00A61A94"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17</w:t>
        </w:r>
      </w:fldSimple>
      <w:r w:rsidR="00A61A94">
        <w:t>:</w:t>
      </w:r>
      <w:r w:rsidR="00A61A94" w:rsidRPr="002750B3">
        <w:rPr>
          <w:rFonts w:asciiTheme="minorHAnsi" w:hAnsiTheme="minorHAnsi" w:cstheme="minorHAnsi"/>
        </w:rPr>
        <w:t xml:space="preserve"> Socioeconomic deprivation and risk of testing positive amongst those tested</w:t>
      </w:r>
      <w:bookmarkEnd w:id="21"/>
    </w:p>
    <w:tbl>
      <w:tblPr>
        <w:tblStyle w:val="PlainTable1"/>
        <w:tblW w:w="0" w:type="auto"/>
        <w:tblLayout w:type="fixed"/>
        <w:tblLook w:val="0000" w:firstRow="0" w:lastRow="0" w:firstColumn="0" w:lastColumn="0" w:noHBand="0" w:noVBand="0"/>
      </w:tblPr>
      <w:tblGrid>
        <w:gridCol w:w="3395"/>
        <w:gridCol w:w="1701"/>
        <w:gridCol w:w="1701"/>
        <w:gridCol w:w="1701"/>
        <w:gridCol w:w="1701"/>
        <w:gridCol w:w="1701"/>
        <w:gridCol w:w="1701"/>
      </w:tblGrid>
      <w:tr w:rsidR="00A61A94" w:rsidRPr="00834618" w14:paraId="5326F64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DEFD6CA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550FFDF7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8ECCDD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3E5615D9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90FE53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60797D7C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CFD4E4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</w:tr>
      <w:tr w:rsidR="00A61A94" w:rsidRPr="00834618" w14:paraId="0659E01B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8C4197B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Tested positive for SARS-CoV-2</w:t>
            </w:r>
          </w:p>
        </w:tc>
        <w:tc>
          <w:tcPr>
            <w:tcW w:w="1701" w:type="dxa"/>
          </w:tcPr>
          <w:p w14:paraId="361242ED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759E3D42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A111E6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08388764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7BAEAAD7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76DCFE0D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0B33FC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23D5F662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6259CB0A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29CF3CBD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59ED0A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2AE74BF6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C02475" w:rsidRPr="00834618" w14:paraId="44BB8566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0F72714" w14:textId="367EC393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64A2F7BD" w14:textId="616F0105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0706D1" w14:textId="29889BF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79D751D" w14:textId="1A69700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A2B6AC" w14:textId="4803DDC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346B5DC" w14:textId="469D0A0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BB7670" w14:textId="6FC5CBB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13EDDA30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8F9644E" w14:textId="7EF3E7B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428A04C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[0.809,1.172]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E5936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[0.806,1.167]</w:t>
            </w:r>
          </w:p>
        </w:tc>
        <w:tc>
          <w:tcPr>
            <w:tcW w:w="1701" w:type="dxa"/>
          </w:tcPr>
          <w:p w14:paraId="59553CE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[0.802,1.166]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0E12E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[0.801,1.162]</w:t>
            </w:r>
          </w:p>
        </w:tc>
        <w:tc>
          <w:tcPr>
            <w:tcW w:w="1701" w:type="dxa"/>
          </w:tcPr>
          <w:p w14:paraId="54F80F7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[0.809,1.172]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76497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[0.806,1.174]</w:t>
            </w:r>
          </w:p>
        </w:tc>
      </w:tr>
      <w:tr w:rsidR="00C02475" w:rsidRPr="00834618" w14:paraId="4D35134B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6D8297F" w14:textId="17DCF65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4DBCC09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[0.724,1.073]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35E17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[0.727,1.079]</w:t>
            </w:r>
          </w:p>
        </w:tc>
        <w:tc>
          <w:tcPr>
            <w:tcW w:w="1701" w:type="dxa"/>
          </w:tcPr>
          <w:p w14:paraId="7718307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[0.742,1.109]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07CD3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0.878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[0.719,1.072]</w:t>
            </w:r>
          </w:p>
        </w:tc>
        <w:tc>
          <w:tcPr>
            <w:tcW w:w="1701" w:type="dxa"/>
          </w:tcPr>
          <w:p w14:paraId="2459D48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[0.733,1.085]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3A6B5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[0.741,1.109]</w:t>
            </w:r>
          </w:p>
        </w:tc>
      </w:tr>
      <w:tr w:rsidR="00C02475" w:rsidRPr="00834618" w14:paraId="1E18A559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831F58C" w14:textId="38434B2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7FA5B26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[0.732,1.081]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BA229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[0.741,1.094]</w:t>
            </w:r>
          </w:p>
        </w:tc>
        <w:tc>
          <w:tcPr>
            <w:tcW w:w="1701" w:type="dxa"/>
          </w:tcPr>
          <w:p w14:paraId="09CEAAF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[0.777,1.176]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82907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[0.722,1.076]</w:t>
            </w:r>
          </w:p>
        </w:tc>
        <w:tc>
          <w:tcPr>
            <w:tcW w:w="1701" w:type="dxa"/>
          </w:tcPr>
          <w:p w14:paraId="23ECF5E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[0.732,1.081]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A376F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[0.755,1.151]</w:t>
            </w:r>
          </w:p>
        </w:tc>
      </w:tr>
      <w:tr w:rsidR="00C02475" w:rsidRPr="00834618" w14:paraId="0DBA6841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28C0E37" w14:textId="33DE6C0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420A276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0.799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[0.670,0.954]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956E1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0.821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[0.687,0.982]</w:t>
            </w:r>
          </w:p>
        </w:tc>
        <w:tc>
          <w:tcPr>
            <w:tcW w:w="1701" w:type="dxa"/>
          </w:tcPr>
          <w:p w14:paraId="71ACFE2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[0.684,1.058]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9F3F4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0.803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[0.668,0.965]</w:t>
            </w:r>
          </w:p>
        </w:tc>
        <w:tc>
          <w:tcPr>
            <w:tcW w:w="1701" w:type="dxa"/>
          </w:tcPr>
          <w:p w14:paraId="3C4ADB8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0.810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[0.676,0.970]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D5DE3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[0.666,1.040]</w:t>
            </w:r>
          </w:p>
        </w:tc>
      </w:tr>
      <w:tr w:rsidR="00C02475" w:rsidRPr="00834618" w14:paraId="5E3E385F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33E46A7" w14:textId="1B0E426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4729419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[0.793,1.103]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C7392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0.967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[0.818,1.142]</w:t>
            </w:r>
          </w:p>
        </w:tc>
        <w:tc>
          <w:tcPr>
            <w:tcW w:w="1701" w:type="dxa"/>
          </w:tcPr>
          <w:p w14:paraId="39E805C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[0.779,1.246]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31714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[0.786,1.114]</w:t>
            </w:r>
          </w:p>
        </w:tc>
        <w:tc>
          <w:tcPr>
            <w:tcW w:w="1701" w:type="dxa"/>
          </w:tcPr>
          <w:p w14:paraId="24D3015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[0.799,1.121]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E8277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[0.754,1.219]</w:t>
            </w:r>
          </w:p>
        </w:tc>
      </w:tr>
      <w:tr w:rsidR="00C02475" w:rsidRPr="00834618" w14:paraId="5AB9FA07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4058D4D" w14:textId="05BDAFA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340A6EF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[0.707,1.770]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4F786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[0.725,1.799]</w:t>
            </w:r>
          </w:p>
        </w:tc>
        <w:tc>
          <w:tcPr>
            <w:tcW w:w="1701" w:type="dxa"/>
          </w:tcPr>
          <w:p w14:paraId="76CA171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[0.697,1.872]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E50F9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[0.684,1.721]</w:t>
            </w:r>
          </w:p>
        </w:tc>
        <w:tc>
          <w:tcPr>
            <w:tcW w:w="1701" w:type="dxa"/>
          </w:tcPr>
          <w:p w14:paraId="0B9326B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[0.698,1.764]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3FEED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[0.652,1.803]</w:t>
            </w:r>
          </w:p>
        </w:tc>
      </w:tr>
      <w:tr w:rsidR="00C02475" w:rsidRPr="00834618" w14:paraId="31E44EAF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BB9D588" w14:textId="45B70AED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134186F8" w14:textId="3BA4354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E39349" w14:textId="26C3AB0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C964464" w14:textId="1033E90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CA8740" w14:textId="60277663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3B34A55" w14:textId="3D5BF1D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37A5E6" w14:textId="0A1945B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523DF4C9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EAB5928" w14:textId="7EF9E83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2E88153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[1.101,1.351]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A3D0D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[1.093,1.340]</w:t>
            </w:r>
          </w:p>
        </w:tc>
        <w:tc>
          <w:tcPr>
            <w:tcW w:w="1701" w:type="dxa"/>
          </w:tcPr>
          <w:p w14:paraId="688F1EA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[1.118,1.387]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98752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[1.096,1.346]</w:t>
            </w:r>
          </w:p>
        </w:tc>
        <w:tc>
          <w:tcPr>
            <w:tcW w:w="1701" w:type="dxa"/>
          </w:tcPr>
          <w:p w14:paraId="54D3AD7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[1.083,1.338]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B1921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1.240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[1.109,1.385]</w:t>
            </w:r>
          </w:p>
        </w:tc>
      </w:tr>
      <w:tr w:rsidR="00C02475" w:rsidRPr="00834618" w14:paraId="0D9C38B2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DE4B5F6" w14:textId="0020810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3A256A4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[0.697,1.227]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6AB2F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[0.683,1.199]</w:t>
            </w:r>
          </w:p>
        </w:tc>
        <w:tc>
          <w:tcPr>
            <w:tcW w:w="1701" w:type="dxa"/>
          </w:tcPr>
          <w:p w14:paraId="40611FD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[0.687,1.200]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0EB6E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[0.685,1.203]</w:t>
            </w:r>
          </w:p>
        </w:tc>
        <w:tc>
          <w:tcPr>
            <w:tcW w:w="1701" w:type="dxa"/>
          </w:tcPr>
          <w:p w14:paraId="748C4A5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[0.696,1.220]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50C8D7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[0.698,1.217]</w:t>
            </w:r>
          </w:p>
        </w:tc>
      </w:tr>
      <w:tr w:rsidR="00C02475" w:rsidRPr="00834618" w14:paraId="4B9EC635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D37C10F" w14:textId="69B4E176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1EF61F5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[0.452,0.992]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1DEE2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[0.432,0.953]</w:t>
            </w:r>
          </w:p>
        </w:tc>
        <w:tc>
          <w:tcPr>
            <w:tcW w:w="1701" w:type="dxa"/>
          </w:tcPr>
          <w:p w14:paraId="0E453C7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0.665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[0.449,0.985]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2C3D0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[0.432,0.954]</w:t>
            </w:r>
          </w:p>
        </w:tc>
        <w:tc>
          <w:tcPr>
            <w:tcW w:w="1701" w:type="dxa"/>
          </w:tcPr>
          <w:p w14:paraId="692CF83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[0.457,1.012]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3A962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0.694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[0.468,1.030]</w:t>
            </w:r>
          </w:p>
        </w:tc>
      </w:tr>
      <w:tr w:rsidR="00C02475" w:rsidRPr="00834618" w14:paraId="2707D813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526C515" w14:textId="6AF4C45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5B638AB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[0.762,1.336]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CCC73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[0.751,1.319]</w:t>
            </w:r>
          </w:p>
        </w:tc>
        <w:tc>
          <w:tcPr>
            <w:tcW w:w="1701" w:type="dxa"/>
          </w:tcPr>
          <w:p w14:paraId="0F03B98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[0.741,1.287]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F0AE5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[0.756,1.328]</w:t>
            </w:r>
          </w:p>
        </w:tc>
        <w:tc>
          <w:tcPr>
            <w:tcW w:w="1701" w:type="dxa"/>
          </w:tcPr>
          <w:p w14:paraId="585CC14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[0.747,1.306]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6EB44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[0.744,1.290]</w:t>
            </w:r>
          </w:p>
        </w:tc>
      </w:tr>
      <w:tr w:rsidR="00C02475" w:rsidRPr="00834618" w14:paraId="69623E2D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2F90C2B" w14:textId="440B618A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5754C17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0.901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[0.679,1.196]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8E9ED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[0.648,1.141]</w:t>
            </w:r>
          </w:p>
        </w:tc>
        <w:tc>
          <w:tcPr>
            <w:tcW w:w="1701" w:type="dxa"/>
          </w:tcPr>
          <w:p w14:paraId="1F6F6E5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[0.651,1.145]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E83B0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[0.649,1.144]</w:t>
            </w:r>
          </w:p>
        </w:tc>
        <w:tc>
          <w:tcPr>
            <w:tcW w:w="1701" w:type="dxa"/>
          </w:tcPr>
          <w:p w14:paraId="382E0D7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[0.668,1.173]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C8048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0.884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[0.666,1.173]</w:t>
            </w:r>
          </w:p>
        </w:tc>
      </w:tr>
      <w:tr w:rsidR="00C02475" w:rsidRPr="00834618" w14:paraId="71E13686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8F838B5" w14:textId="2189468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65A47B5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[0.667,1.128]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1C1DD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[0.647,1.096]</w:t>
            </w:r>
          </w:p>
        </w:tc>
        <w:tc>
          <w:tcPr>
            <w:tcW w:w="1701" w:type="dxa"/>
          </w:tcPr>
          <w:p w14:paraId="3BB23A5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[0.646,1.090]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7414A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[0.647,1.095]</w:t>
            </w:r>
          </w:p>
        </w:tc>
        <w:tc>
          <w:tcPr>
            <w:tcW w:w="1701" w:type="dxa"/>
          </w:tcPr>
          <w:p w14:paraId="63496C1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[0.648,1.095]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C3856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0.837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[0.644,1.086]</w:t>
            </w:r>
          </w:p>
        </w:tc>
      </w:tr>
      <w:tr w:rsidR="00C02475" w:rsidRPr="00834618" w14:paraId="561C7353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7F5B3C7" w14:textId="6CBFD2B6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57FED84C" w14:textId="19F1589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BCB0E0" w14:textId="760BFE3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FDA7656" w14:textId="38B00D6A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FAAFD7" w14:textId="63CD70F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6E38827A" w14:textId="7C163FA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F26514" w14:textId="20183276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07E2D512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C8126CC" w14:textId="1DB0FA6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21BA2C5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1.755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[1.443,2.135]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42C87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1.669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[1.369,2.036]</w:t>
            </w:r>
          </w:p>
        </w:tc>
        <w:tc>
          <w:tcPr>
            <w:tcW w:w="1701" w:type="dxa"/>
          </w:tcPr>
          <w:p w14:paraId="63122B9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1.703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[1.396,2.078]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1E308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1.680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[1.376,2.050]</w:t>
            </w:r>
          </w:p>
        </w:tc>
        <w:tc>
          <w:tcPr>
            <w:tcW w:w="1701" w:type="dxa"/>
          </w:tcPr>
          <w:p w14:paraId="603825C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1.673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[1.369,2.044]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0EE7E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1.713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[1.401,2.096]</w:t>
            </w:r>
          </w:p>
        </w:tc>
      </w:tr>
      <w:tr w:rsidR="00C02475" w:rsidRPr="00834618" w14:paraId="1E53E91A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414D2B5" w14:textId="2B5F639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4DE421F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0.632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[0.473,0.844]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F749F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[0.458,0.819]</w:t>
            </w:r>
          </w:p>
        </w:tc>
        <w:tc>
          <w:tcPr>
            <w:tcW w:w="1701" w:type="dxa"/>
          </w:tcPr>
          <w:p w14:paraId="00DD1E5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[0.457,0.814]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E0A28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[0.458,0.818]</w:t>
            </w:r>
          </w:p>
        </w:tc>
        <w:tc>
          <w:tcPr>
            <w:tcW w:w="1701" w:type="dxa"/>
          </w:tcPr>
          <w:p w14:paraId="6DC7E91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0.612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[0.458,0.819]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46DB3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0.609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[0.456,0.814]</w:t>
            </w:r>
          </w:p>
        </w:tc>
      </w:tr>
      <w:tr w:rsidR="00C02475" w:rsidRPr="00834618" w14:paraId="643A0664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4225F6B" w14:textId="1D5FE9E2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05B33E9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[0.486,0.956]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754C4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[0.443,0.869]</w:t>
            </w:r>
          </w:p>
        </w:tc>
        <w:tc>
          <w:tcPr>
            <w:tcW w:w="1701" w:type="dxa"/>
          </w:tcPr>
          <w:p w14:paraId="56FCDBD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0.647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[0.462,0.908]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8ADE5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0.622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[0.444,0.873]</w:t>
            </w:r>
          </w:p>
        </w:tc>
        <w:tc>
          <w:tcPr>
            <w:tcW w:w="1701" w:type="dxa"/>
          </w:tcPr>
          <w:p w14:paraId="137F6BA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0.670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[0.477,0.940]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52595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0.685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[0.488,0.964]</w:t>
            </w:r>
          </w:p>
        </w:tc>
      </w:tr>
      <w:tr w:rsidR="00C02475" w:rsidRPr="00834618" w14:paraId="7182D32B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114157A" w14:textId="1D8A1F0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1A88B96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[0.573,1.001]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3E1E6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[0.559,0.977]</w:t>
            </w:r>
          </w:p>
        </w:tc>
        <w:tc>
          <w:tcPr>
            <w:tcW w:w="1701" w:type="dxa"/>
          </w:tcPr>
          <w:p w14:paraId="0C20474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[0.572,0.998]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5B590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[0.556,0.976]</w:t>
            </w:r>
          </w:p>
        </w:tc>
        <w:tc>
          <w:tcPr>
            <w:tcW w:w="1701" w:type="dxa"/>
          </w:tcPr>
          <w:p w14:paraId="4473C43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[0.562,0.987]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3AC42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0.754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[0.568,1.001]</w:t>
            </w:r>
          </w:p>
        </w:tc>
      </w:tr>
      <w:tr w:rsidR="00C02475" w:rsidRPr="00834618" w14:paraId="4120B84B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2EC06C4" w14:textId="65E78C24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73CC67A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0.749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[0.589,0.952]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B0E1A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[0.574,0.928]</w:t>
            </w:r>
          </w:p>
        </w:tc>
        <w:tc>
          <w:tcPr>
            <w:tcW w:w="1701" w:type="dxa"/>
          </w:tcPr>
          <w:p w14:paraId="33CCE2C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[0.578,0.934]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25182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[0.573,0.926]</w:t>
            </w:r>
          </w:p>
        </w:tc>
        <w:tc>
          <w:tcPr>
            <w:tcW w:w="1701" w:type="dxa"/>
          </w:tcPr>
          <w:p w14:paraId="681D6A6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[0.582,0.937]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8825D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[0.581,0.935]</w:t>
            </w:r>
          </w:p>
        </w:tc>
      </w:tr>
      <w:tr w:rsidR="00C02475" w:rsidRPr="00834618" w14:paraId="6BC6BEE0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F4AF382" w14:textId="0F86970A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196C890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[0.760,1.184]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D1EAB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[0.748,1.165]</w:t>
            </w:r>
          </w:p>
        </w:tc>
        <w:tc>
          <w:tcPr>
            <w:tcW w:w="1701" w:type="dxa"/>
          </w:tcPr>
          <w:p w14:paraId="572592F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[0.745,1.157]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84FC8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[0.748,1.166]</w:t>
            </w:r>
          </w:p>
        </w:tc>
        <w:tc>
          <w:tcPr>
            <w:tcW w:w="1701" w:type="dxa"/>
          </w:tcPr>
          <w:p w14:paraId="23D7BFB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[0.748,1.166]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E2F46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[0.743,1.157]</w:t>
            </w:r>
          </w:p>
        </w:tc>
      </w:tr>
      <w:tr w:rsidR="00C02475" w:rsidRPr="00834618" w14:paraId="27FE74F8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2957EB4" w14:textId="3FFEF05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7C2A857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[0.545,0.977]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4E604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[0.535,0.959]</w:t>
            </w:r>
          </w:p>
        </w:tc>
        <w:tc>
          <w:tcPr>
            <w:tcW w:w="1701" w:type="dxa"/>
          </w:tcPr>
          <w:p w14:paraId="07CF383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0.730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[0.547,0.974]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AC5BF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[0.535,0.959]</w:t>
            </w:r>
          </w:p>
        </w:tc>
        <w:tc>
          <w:tcPr>
            <w:tcW w:w="1701" w:type="dxa"/>
          </w:tcPr>
          <w:p w14:paraId="7650DF3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[0.534,0.956]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90C5B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[0.543,0.968]</w:t>
            </w:r>
          </w:p>
        </w:tc>
      </w:tr>
      <w:tr w:rsidR="00C02475" w:rsidRPr="00834618" w14:paraId="475F1CA1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7DA265B" w14:textId="5B39DEDD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36FE703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[0.820,1.304]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23AAD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[0.732,1.186]</w:t>
            </w:r>
          </w:p>
        </w:tc>
        <w:tc>
          <w:tcPr>
            <w:tcW w:w="1701" w:type="dxa"/>
          </w:tcPr>
          <w:p w14:paraId="255D270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[0.753,1.222]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AE671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[0.737,1.193]</w:t>
            </w:r>
          </w:p>
        </w:tc>
        <w:tc>
          <w:tcPr>
            <w:tcW w:w="1701" w:type="dxa"/>
          </w:tcPr>
          <w:p w14:paraId="1AB4F43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[0.754,1.218]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0A5B5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[0.773,1.254]</w:t>
            </w:r>
          </w:p>
        </w:tc>
      </w:tr>
      <w:tr w:rsidR="00C02475" w:rsidRPr="00834618" w14:paraId="1940CE4D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6DA2847" w14:textId="4C651B35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1A47F2D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[0.889,1.379]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3B69F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[0.770,1.228]</w:t>
            </w:r>
          </w:p>
        </w:tc>
        <w:tc>
          <w:tcPr>
            <w:tcW w:w="1701" w:type="dxa"/>
          </w:tcPr>
          <w:p w14:paraId="635DC08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[0.809,1.297]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AF44D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[0.773,1.233]</w:t>
            </w:r>
          </w:p>
        </w:tc>
        <w:tc>
          <w:tcPr>
            <w:tcW w:w="1701" w:type="dxa"/>
          </w:tcPr>
          <w:p w14:paraId="44F1EC5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[0.789,1.261]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048A7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[0.823,1.322]</w:t>
            </w:r>
          </w:p>
        </w:tc>
      </w:tr>
      <w:tr w:rsidR="00C02475" w:rsidRPr="00834618" w14:paraId="580A3A4C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63715FE" w14:textId="4B457115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6A53B00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0.986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[0.774,1.258]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95C97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[0.727,1.190]</w:t>
            </w:r>
          </w:p>
        </w:tc>
        <w:tc>
          <w:tcPr>
            <w:tcW w:w="1701" w:type="dxa"/>
          </w:tcPr>
          <w:p w14:paraId="385E1BB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[0.719,1.178]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5B0F2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[0.721,1.183]</w:t>
            </w:r>
          </w:p>
        </w:tc>
        <w:tc>
          <w:tcPr>
            <w:tcW w:w="1701" w:type="dxa"/>
          </w:tcPr>
          <w:p w14:paraId="79604D4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[0.735,1.204]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81E3B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[0.722,1.189]</w:t>
            </w:r>
          </w:p>
        </w:tc>
      </w:tr>
      <w:tr w:rsidR="00C02475" w:rsidRPr="00834618" w14:paraId="43937726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B6B6CD3" w14:textId="7DBDDD9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033A8DC2" w14:textId="583F3F1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5CFA4E" w14:textId="035AA92D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1FB7056" w14:textId="7BC83064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11504F" w14:textId="65A2428D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142C1F7" w14:textId="586A05B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17DD5A" w14:textId="786AF250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3E86DC8E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B4EC227" w14:textId="39F76C45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677B015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[0.874,1.224]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4F083F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[0.878,1.229]</w:t>
            </w:r>
          </w:p>
        </w:tc>
        <w:tc>
          <w:tcPr>
            <w:tcW w:w="1701" w:type="dxa"/>
          </w:tcPr>
          <w:p w14:paraId="4A0438A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[0.865,1.210]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FE644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[0.878,1.229]</w:t>
            </w:r>
          </w:p>
        </w:tc>
        <w:tc>
          <w:tcPr>
            <w:tcW w:w="1701" w:type="dxa"/>
          </w:tcPr>
          <w:p w14:paraId="2059596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[0.875,1.225]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C6751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[0.862,1.207]</w:t>
            </w:r>
          </w:p>
        </w:tc>
      </w:tr>
      <w:tr w:rsidR="00C02475" w:rsidRPr="00834618" w14:paraId="64BA056C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6C80E53" w14:textId="232C6F7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53DA5EB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[0.894,1.233]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70872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[0.884,1.220]</w:t>
            </w:r>
          </w:p>
        </w:tc>
        <w:tc>
          <w:tcPr>
            <w:tcW w:w="1701" w:type="dxa"/>
          </w:tcPr>
          <w:p w14:paraId="26FD692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[0.861,1.191]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B8381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[0.885,1.223]</w:t>
            </w:r>
          </w:p>
        </w:tc>
        <w:tc>
          <w:tcPr>
            <w:tcW w:w="1701" w:type="dxa"/>
          </w:tcPr>
          <w:p w14:paraId="504D91C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[0.875,1.207]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DEE9B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[0.860,1.190]</w:t>
            </w:r>
          </w:p>
        </w:tc>
      </w:tr>
      <w:tr w:rsidR="00C02475" w:rsidRPr="00834618" w14:paraId="6103FB37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F6EF38C" w14:textId="1A8A2DE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6E82309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[1.038,1.408]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8F6F9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[0.997,1.358]</w:t>
            </w:r>
          </w:p>
        </w:tc>
        <w:tc>
          <w:tcPr>
            <w:tcW w:w="1701" w:type="dxa"/>
          </w:tcPr>
          <w:p w14:paraId="00B9DAF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[0.962,1.340]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12E68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[0.989,1.355]</w:t>
            </w:r>
          </w:p>
        </w:tc>
        <w:tc>
          <w:tcPr>
            <w:tcW w:w="1701" w:type="dxa"/>
          </w:tcPr>
          <w:p w14:paraId="712312A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[0.968,1.326]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90546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[0.943,1.316]</w:t>
            </w:r>
          </w:p>
        </w:tc>
      </w:tr>
      <w:tr w:rsidR="00C02475" w:rsidRPr="00834618" w14:paraId="7D602A74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0C96576" w14:textId="7144911D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7946631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535F1E" w14:textId="33785A33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4574B094" w14:textId="6262E3A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A6FDD3" w14:textId="433068B3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9645C40" w14:textId="707C2AB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33B980" w14:textId="717C2A55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1AAF4E4E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D49A4DD" w14:textId="40B3B20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3D46B4E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96330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[0.871,1.539]</w:t>
            </w:r>
          </w:p>
        </w:tc>
        <w:tc>
          <w:tcPr>
            <w:tcW w:w="1701" w:type="dxa"/>
          </w:tcPr>
          <w:p w14:paraId="0930166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[0.853,1.505]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D7D06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[0.874,1.549]</w:t>
            </w:r>
          </w:p>
        </w:tc>
        <w:tc>
          <w:tcPr>
            <w:tcW w:w="1701" w:type="dxa"/>
          </w:tcPr>
          <w:p w14:paraId="36638DC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[0.864,1.524]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42331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[0.851,1.507]</w:t>
            </w:r>
          </w:p>
        </w:tc>
      </w:tr>
      <w:tr w:rsidR="00C02475" w:rsidRPr="00834618" w14:paraId="7D0F0697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25BC25A" w14:textId="5DF96F53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253BE37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9328B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[0.734,1.444]</w:t>
            </w:r>
          </w:p>
        </w:tc>
        <w:tc>
          <w:tcPr>
            <w:tcW w:w="1701" w:type="dxa"/>
          </w:tcPr>
          <w:p w14:paraId="798E13C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[0.718,1.448]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99999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[0.739,1.459]</w:t>
            </w:r>
          </w:p>
        </w:tc>
        <w:tc>
          <w:tcPr>
            <w:tcW w:w="1701" w:type="dxa"/>
          </w:tcPr>
          <w:p w14:paraId="51A585F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[0.737,1.449]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119F0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[0.718,1.449]</w:t>
            </w:r>
          </w:p>
        </w:tc>
      </w:tr>
      <w:tr w:rsidR="00C02475" w:rsidRPr="00834618" w14:paraId="025A561E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47CC564" w14:textId="75DE041D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01AD74F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6C967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[0.492,1.739]</w:t>
            </w:r>
          </w:p>
        </w:tc>
        <w:tc>
          <w:tcPr>
            <w:tcW w:w="1701" w:type="dxa"/>
          </w:tcPr>
          <w:p w14:paraId="3ED6688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[0.471,1.683]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7493C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0.932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[0.493,1.760]</w:t>
            </w:r>
          </w:p>
        </w:tc>
        <w:tc>
          <w:tcPr>
            <w:tcW w:w="1701" w:type="dxa"/>
          </w:tcPr>
          <w:p w14:paraId="0D551A0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[0.495,1.704]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D31F0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0.896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[0.479,1.675]</w:t>
            </w:r>
          </w:p>
        </w:tc>
      </w:tr>
      <w:tr w:rsidR="00C02475" w:rsidRPr="00834618" w14:paraId="60019CA3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EA67910" w14:textId="72C88C0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337F558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01BA9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[0.981,1.834]</w:t>
            </w:r>
          </w:p>
        </w:tc>
        <w:tc>
          <w:tcPr>
            <w:tcW w:w="1701" w:type="dxa"/>
          </w:tcPr>
          <w:p w14:paraId="585F3D4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[0.917,1.759]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BF404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1.344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[0.983,1.839]</w:t>
            </w:r>
          </w:p>
        </w:tc>
        <w:tc>
          <w:tcPr>
            <w:tcW w:w="1701" w:type="dxa"/>
          </w:tcPr>
          <w:p w14:paraId="3C12FD4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[0.954,1.845]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8B59D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1.279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[0.908,1.802]</w:t>
            </w:r>
          </w:p>
        </w:tc>
      </w:tr>
      <w:tr w:rsidR="00C02475" w:rsidRPr="00834618" w14:paraId="7E105CAE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8E300C4" w14:textId="3DEE1AE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77A13A1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3E6AD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1.351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[1.033,1.765]</w:t>
            </w:r>
          </w:p>
        </w:tc>
        <w:tc>
          <w:tcPr>
            <w:tcW w:w="1701" w:type="dxa"/>
          </w:tcPr>
          <w:p w14:paraId="18963FF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1.324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[1.011,1.734]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2153B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1.338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[1.023,1.748]</w:t>
            </w:r>
          </w:p>
        </w:tc>
        <w:tc>
          <w:tcPr>
            <w:tcW w:w="1701" w:type="dxa"/>
          </w:tcPr>
          <w:p w14:paraId="3495F4B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[1.001,1.731]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D9EAC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1.289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[0.978,1.699]</w:t>
            </w:r>
          </w:p>
        </w:tc>
      </w:tr>
      <w:tr w:rsidR="00C02475" w:rsidRPr="00834618" w14:paraId="0A75F8AB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4C08C9A" w14:textId="03A79DC5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79DEC07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8B85B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2.408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[1.339,4.329]</w:t>
            </w:r>
          </w:p>
        </w:tc>
        <w:tc>
          <w:tcPr>
            <w:tcW w:w="1701" w:type="dxa"/>
          </w:tcPr>
          <w:p w14:paraId="1096166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2.460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[1.398,4.330]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E61B3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2.339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[1.271,4.305]</w:t>
            </w:r>
          </w:p>
        </w:tc>
        <w:tc>
          <w:tcPr>
            <w:tcW w:w="1701" w:type="dxa"/>
          </w:tcPr>
          <w:p w14:paraId="5EAE4CB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2.325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[1.295,4.173]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C101F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2.373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[1.326,4.246]</w:t>
            </w:r>
          </w:p>
        </w:tc>
      </w:tr>
      <w:tr w:rsidR="00C02475" w:rsidRPr="00834618" w14:paraId="014CCCCD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AD15C9C" w14:textId="7FD420DA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7CDAB81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D6430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[0.770,1.735]</w:t>
            </w:r>
          </w:p>
        </w:tc>
        <w:tc>
          <w:tcPr>
            <w:tcW w:w="1701" w:type="dxa"/>
          </w:tcPr>
          <w:p w14:paraId="4FD5F4D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[0.737,1.689]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1F278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[0.763,1.727]</w:t>
            </w:r>
          </w:p>
        </w:tc>
        <w:tc>
          <w:tcPr>
            <w:tcW w:w="1701" w:type="dxa"/>
          </w:tcPr>
          <w:p w14:paraId="6C3C928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1.141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[0.758,1.717]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CE242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[0.735,1.702]</w:t>
            </w:r>
          </w:p>
        </w:tc>
      </w:tr>
      <w:tr w:rsidR="00C02475" w:rsidRPr="00834618" w14:paraId="455A549E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A597A9C" w14:textId="1B64D84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55C19DF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D61CAA" w14:textId="5EF9D15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5416A356" w14:textId="3DC2FEE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850492" w14:textId="7C1EF3B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210CFEDA" w14:textId="38C265F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99B250" w14:textId="7DBA7F7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73913B2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56D1C06" w14:textId="63F390EA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35D8D7D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DE104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[0.852,1.389]</w:t>
            </w:r>
          </w:p>
        </w:tc>
        <w:tc>
          <w:tcPr>
            <w:tcW w:w="1701" w:type="dxa"/>
          </w:tcPr>
          <w:p w14:paraId="1423493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[0.848,1.404]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BC792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[0.855,1.395]</w:t>
            </w:r>
          </w:p>
        </w:tc>
        <w:tc>
          <w:tcPr>
            <w:tcW w:w="1701" w:type="dxa"/>
          </w:tcPr>
          <w:p w14:paraId="6180B38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[0.846,1.385]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73D3C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[0.848,1.410]</w:t>
            </w:r>
          </w:p>
        </w:tc>
      </w:tr>
      <w:tr w:rsidR="00C02475" w:rsidRPr="00834618" w14:paraId="1DB280D7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5986081" w14:textId="56F9A4A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61BAF40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C308F1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DEEBB20" w14:textId="34A34385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8D9CE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5CA3C4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77B6F4" w14:textId="29AEBD1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6139D267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405758B" w14:textId="34CCB20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407B539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43095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4C9687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[0.961,1.285]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B9FA6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2C8BC8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F46E5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[0.957,1.279]</w:t>
            </w:r>
          </w:p>
        </w:tc>
      </w:tr>
      <w:tr w:rsidR="00C02475" w:rsidRPr="00834618" w14:paraId="4E1BD9AB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2499F40" w14:textId="401D30F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5D6F07F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91143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3C0E35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[0.891,1.264]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DE28E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D48E9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76E50B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[0.869,1.234]</w:t>
            </w:r>
          </w:p>
        </w:tc>
      </w:tr>
      <w:tr w:rsidR="00C02475" w:rsidRPr="00834618" w14:paraId="6955C008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D7A56C1" w14:textId="317B13E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795EF79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4D2EA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B038B9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[0.983,1.409]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0E1DC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2994EE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74FE8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[0.976,1.406]</w:t>
            </w:r>
          </w:p>
        </w:tc>
      </w:tr>
      <w:tr w:rsidR="00C02475" w:rsidRPr="00834618" w14:paraId="5B338670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9B4F343" w14:textId="70722852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4DE50A9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6D3EDA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B507B8D" w14:textId="2FD7556D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A0BB4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63E1BD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BDE629" w14:textId="3F701FC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7B157FA4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2B964D5" w14:textId="196B1CC0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7D5E19A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0B8A3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C32D3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1.060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[0.877,1.282]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A95AE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11179A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73FF4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[0.862,1.262]</w:t>
            </w:r>
          </w:p>
        </w:tc>
      </w:tr>
      <w:tr w:rsidR="00C02475" w:rsidRPr="00834618" w14:paraId="2CED51C6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2CEA00B" w14:textId="0F7101C5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4BDE7F9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D29E0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80543E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[0.976,1.311]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0B4BE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56B224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0DC28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[0.942,1.266]</w:t>
            </w:r>
          </w:p>
        </w:tc>
      </w:tr>
      <w:tr w:rsidR="00C02475" w:rsidRPr="00834618" w14:paraId="59CC18B5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766D566" w14:textId="0AA551E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2F1573E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0D756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05E11F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1.236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[1.045,1.461]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E3FBE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42EE1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B390F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[1.019,1.428]</w:t>
            </w:r>
          </w:p>
        </w:tc>
      </w:tr>
      <w:tr w:rsidR="00C02475" w:rsidRPr="00834618" w14:paraId="3881D04D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5DCC993" w14:textId="74F2B790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022DBC8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A5923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DE7B47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[1.032,1.419]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02C0E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DAE193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0ACDB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[1.005,1.385]</w:t>
            </w:r>
          </w:p>
        </w:tc>
      </w:tr>
      <w:tr w:rsidR="00C02475" w:rsidRPr="00834618" w14:paraId="32DE76A9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720DB02" w14:textId="248BECA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727ECF0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D9A16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910CBB3" w14:textId="648FBE6A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63541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19EBE5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F804D6" w14:textId="0F2FDB06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221C12DD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B7B00F9" w14:textId="5408B76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58E1002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D0FFF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EF867F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[0.892,1.191]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BA5D2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A939D5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090BF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[0.882,1.186]</w:t>
            </w:r>
          </w:p>
        </w:tc>
      </w:tr>
      <w:tr w:rsidR="00C02475" w:rsidRPr="00834618" w14:paraId="14E59AD1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A0C7ADC" w14:textId="31783D0A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3BD203D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EA389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E8A628E" w14:textId="1B227A4A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F3D00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80A9C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FE468E" w14:textId="46C15A5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1590CDFD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77106B0" w14:textId="2F4435E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561A61B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23397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B5F71F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0.854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[0.700,1.040]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A45A0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71FF44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FEB00F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[0.712,1.059]</w:t>
            </w:r>
          </w:p>
        </w:tc>
      </w:tr>
      <w:tr w:rsidR="00C02475" w:rsidRPr="00834618" w14:paraId="6BCC9A04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F3B169C" w14:textId="0EBD02B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48DF454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70755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D52D403" w14:textId="48F00F8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9C5A8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2497B9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16BFE6" w14:textId="373A4AC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5A87F76A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33D85E3" w14:textId="20ED816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0A4627D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7221F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58CEA0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[0.891,1.250]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FBC3D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A952E7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24E59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[0.875,1.231]</w:t>
            </w:r>
          </w:p>
        </w:tc>
      </w:tr>
      <w:tr w:rsidR="00C02475" w:rsidRPr="00834618" w14:paraId="01EBC068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D2B947F" w14:textId="2F31831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7BEC90B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77DE3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94F75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1.313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[0.929,1.855]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E28FA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1AD4CC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679C8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1.309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[0.928,1.846]</w:t>
            </w:r>
          </w:p>
        </w:tc>
      </w:tr>
      <w:tr w:rsidR="00C02475" w:rsidRPr="00834618" w14:paraId="63BE58DD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C410A75" w14:textId="10971D2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763AF89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5F40F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44B756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[0.718,1.163]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E4DDE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225BD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2AD87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0.919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[0.710,1.190]</w:t>
            </w:r>
          </w:p>
        </w:tc>
      </w:tr>
      <w:tr w:rsidR="00C02475" w:rsidRPr="00834618" w14:paraId="5E3C0AC0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864131F" w14:textId="16BC5E7D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523E3C5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9EAD2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A65843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0.711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[0.461,1.098]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8D092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4A5876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48003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0.723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[0.467,1.120]</w:t>
            </w:r>
          </w:p>
        </w:tc>
      </w:tr>
      <w:tr w:rsidR="00C02475" w:rsidRPr="00834618" w14:paraId="3C1752DD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075555F" w14:textId="2D8FD642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7058ED6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97BA9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DD312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0.867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[0.541,1.391]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B3954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71FAF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B698F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0.842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[0.523,1.355]</w:t>
            </w:r>
          </w:p>
        </w:tc>
      </w:tr>
      <w:tr w:rsidR="00C02475" w:rsidRPr="00834618" w14:paraId="395ACBD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5D2A9EC" w14:textId="7210E21D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5DCDA11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A8FD5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20AD4BB" w14:textId="179598C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8FEEA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C2C1D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938B7B" w14:textId="30BD705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7D83A2E0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B4BE9D9" w14:textId="26EF6D5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5A5720B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8FFD0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DEBC85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[1.046,1.424]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72A68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6B3D7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22EA4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[1.033,1.408]</w:t>
            </w:r>
          </w:p>
        </w:tc>
      </w:tr>
      <w:tr w:rsidR="00C02475" w:rsidRPr="00834618" w14:paraId="5BB9A19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E0C64D6" w14:textId="074AB12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7C852A2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AEEDC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E52D22" w14:textId="507D39E4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014786" w14:textId="064AEB55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33218ED0" w14:textId="48BFEF44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707EB5" w14:textId="6F22CCA0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129BB6CC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B7A2F9E" w14:textId="26700C10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1981BEF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87688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2C23E10" w14:textId="2BCD244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D3D40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97A508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6F7301" w14:textId="7F3D2000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587EDC37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AC063E2" w14:textId="09A3781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41C4C2A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6C235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3955E1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[1.015,1.388]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47276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8BFFAE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09514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[1.013,1.387]</w:t>
            </w:r>
          </w:p>
        </w:tc>
      </w:tr>
      <w:tr w:rsidR="00C02475" w:rsidRPr="00834618" w14:paraId="45BD0859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15D30D43" w14:textId="2CC4A16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5CB090A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AAB4F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BEDD840" w14:textId="64A07254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8DEBCA" w14:textId="2FBB736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159B6460" w14:textId="17C9B1E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666F00" w14:textId="7A4EEC0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3FABBDE9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FF624C1" w14:textId="2FD32AE2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20ED0BE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EF813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F3C764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91E865" w14:textId="1E4CFB23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318D2E6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3AED3C" w14:textId="00E033F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727C57B2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AA16671" w14:textId="31D6D31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5CE3CBE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112D8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00BCBF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F9C804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[0.897,1.157]</w:t>
            </w:r>
          </w:p>
        </w:tc>
        <w:tc>
          <w:tcPr>
            <w:tcW w:w="1701" w:type="dxa"/>
          </w:tcPr>
          <w:p w14:paraId="01F0CFA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5BCAB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1.046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[0.920,1.190]</w:t>
            </w:r>
          </w:p>
        </w:tc>
      </w:tr>
      <w:tr w:rsidR="00C02475" w:rsidRPr="00834618" w14:paraId="2AAF615C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73D459F" w14:textId="0B715DF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74A4A54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65575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D416B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796026" w14:textId="3A96F68E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36A659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C79516" w14:textId="0470471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458FACC2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536BD45" w14:textId="174E46E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4007D86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05ED8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676A63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D3791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[0.872,1.150]</w:t>
            </w:r>
          </w:p>
        </w:tc>
        <w:tc>
          <w:tcPr>
            <w:tcW w:w="1701" w:type="dxa"/>
          </w:tcPr>
          <w:p w14:paraId="7BD8B9B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59D6B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[0.869,1.146]</w:t>
            </w:r>
          </w:p>
        </w:tc>
      </w:tr>
      <w:tr w:rsidR="00C02475" w:rsidRPr="00834618" w14:paraId="36E59584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3E36CBD" w14:textId="323B5F05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36CF557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0EA90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C77092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A6B29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1.074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[0.916,1.260]</w:t>
            </w:r>
          </w:p>
        </w:tc>
        <w:tc>
          <w:tcPr>
            <w:tcW w:w="1701" w:type="dxa"/>
          </w:tcPr>
          <w:p w14:paraId="0F1E6F7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A7514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[0.902,1.245]</w:t>
            </w:r>
          </w:p>
        </w:tc>
      </w:tr>
      <w:tr w:rsidR="00C02475" w:rsidRPr="00834618" w14:paraId="06B249FA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0A5AD71" w14:textId="18FD9CA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0EFB7C4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DB7A6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EF457C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D83F4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[0.913,1.358]</w:t>
            </w:r>
          </w:p>
        </w:tc>
        <w:tc>
          <w:tcPr>
            <w:tcW w:w="1701" w:type="dxa"/>
          </w:tcPr>
          <w:p w14:paraId="28FFE29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A5120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[0.894,1.336]</w:t>
            </w:r>
          </w:p>
        </w:tc>
      </w:tr>
      <w:tr w:rsidR="00C02475" w:rsidRPr="00834618" w14:paraId="69892B33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00CCB9CA" w14:textId="7E367EB2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4900362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2B343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7FEFF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24939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[0.762,1.234]</w:t>
            </w:r>
          </w:p>
        </w:tc>
        <w:tc>
          <w:tcPr>
            <w:tcW w:w="1701" w:type="dxa"/>
          </w:tcPr>
          <w:p w14:paraId="5D3FEE8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AEEB6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[0.739,1.211]</w:t>
            </w:r>
          </w:p>
        </w:tc>
      </w:tr>
      <w:tr w:rsidR="00C02475" w:rsidRPr="00834618" w14:paraId="31007347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E4B35A5" w14:textId="2E70888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3655C6E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BD064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5A5C02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C8ADFE" w14:textId="43B87F9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14:paraId="77C7DAB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1E7878" w14:textId="79258C0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4CF0865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95342E8" w14:textId="75747AD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0A3AAF8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6B86A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019CDF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FF955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1.019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[0.862,1.204]</w:t>
            </w:r>
          </w:p>
        </w:tc>
        <w:tc>
          <w:tcPr>
            <w:tcW w:w="1701" w:type="dxa"/>
          </w:tcPr>
          <w:p w14:paraId="2011C45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A5EFE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0.990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[0.838,1.170]</w:t>
            </w:r>
          </w:p>
        </w:tc>
      </w:tr>
      <w:tr w:rsidR="00C02475" w:rsidRPr="00834618" w14:paraId="7BD493B0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25FB91D" w14:textId="1C650CA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6D4D55C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E01DF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2E9630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8880B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1.028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[0.849,1.244]</w:t>
            </w:r>
          </w:p>
        </w:tc>
        <w:tc>
          <w:tcPr>
            <w:tcW w:w="1701" w:type="dxa"/>
          </w:tcPr>
          <w:p w14:paraId="75BE0A3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9C0E1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0.972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[0.801,1.180]</w:t>
            </w:r>
          </w:p>
        </w:tc>
      </w:tr>
      <w:tr w:rsidR="00C02475" w:rsidRPr="00834618" w14:paraId="39894B5D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532CE43" w14:textId="4814088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291F959E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BB877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49D65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B0EB8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0.954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[0.743,1.226]</w:t>
            </w:r>
          </w:p>
        </w:tc>
        <w:tc>
          <w:tcPr>
            <w:tcW w:w="1701" w:type="dxa"/>
          </w:tcPr>
          <w:p w14:paraId="0149443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C98F3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0.921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[0.712,1.191]</w:t>
            </w:r>
          </w:p>
        </w:tc>
      </w:tr>
      <w:tr w:rsidR="00C02475" w:rsidRPr="00834618" w14:paraId="3043700F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31D0E51" w14:textId="3F1CB31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6CBB29F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45E23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B03363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543893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AF4B7E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[0.657,2.142]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403BC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[0.645,2.064]</w:t>
            </w:r>
          </w:p>
        </w:tc>
      </w:tr>
      <w:tr w:rsidR="00C02475" w:rsidRPr="00834618" w14:paraId="701EDDF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262EACAB" w14:textId="2983CDF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67A2DEF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5037B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6774C9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C20B4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4388FFF" w14:textId="5BEC2E7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F8E967" w14:textId="0DA7429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7A3484DC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B3767B6" w14:textId="42E1EBA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4792967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A456D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4A41B4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B7038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560E32B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1.138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[0.993,1.304]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BD9CC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1.114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[0.970,1.279]</w:t>
            </w:r>
          </w:p>
        </w:tc>
      </w:tr>
      <w:tr w:rsidR="00C02475" w:rsidRPr="00834618" w14:paraId="00DD8745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BD9F4D1" w14:textId="37DB48BB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0391CA6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0D6D3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D2299A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6CDBD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23A372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1.218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[1.056,1.405]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626C3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[1.038,1.394]</w:t>
            </w:r>
          </w:p>
        </w:tc>
      </w:tr>
      <w:tr w:rsidR="00C02475" w:rsidRPr="00834618" w14:paraId="190C141C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D9B1205" w14:textId="7F3DA1F2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510F2D3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47B09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F4F520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109911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710A11C" w14:textId="28CFB4E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4018305" w14:textId="35FC13CC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01DC0480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F6C3FF9" w14:textId="52946A8A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76DF306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5211A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67B185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61AD2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D3B979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1.126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[1.006,1.260]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3261B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1.105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[0.988,1.237]</w:t>
            </w:r>
          </w:p>
        </w:tc>
      </w:tr>
      <w:tr w:rsidR="00C02475" w:rsidRPr="00834618" w14:paraId="49A552BA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0A55380" w14:textId="729D3FD0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11814DC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9110C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603D5B1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DC4F0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AD1B3C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0.928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[0.779,1.105]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EB0ED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0.942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[0.788,1.126]</w:t>
            </w:r>
          </w:p>
        </w:tc>
      </w:tr>
      <w:tr w:rsidR="00C02475" w:rsidRPr="00834618" w14:paraId="3718BBC5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66396E3" w14:textId="1ABA332F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15A0833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D5CAE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9D5495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6C925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3E37ACE3" w14:textId="1310856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F055CE" w14:textId="64A59112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</w:t>
            </w:r>
          </w:p>
        </w:tc>
      </w:tr>
      <w:tr w:rsidR="00C02475" w:rsidRPr="00834618" w14:paraId="198E2A16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AE838D3" w14:textId="5FD3E9F9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49D8E2B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7DC40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3D5C93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95DF5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FA5A63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1.036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[0.869,1.235]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E703EB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1.014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[0.851,1.209]</w:t>
            </w:r>
          </w:p>
        </w:tc>
      </w:tr>
      <w:tr w:rsidR="00C02475" w:rsidRPr="00834618" w14:paraId="69049524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7DF14E0D" w14:textId="762DE5B1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2D4C548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5409DF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070BA4C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BC337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30E39C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1.183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[1.006,1.393]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CBB5A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1.164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[0.987,1.373]</w:t>
            </w:r>
          </w:p>
        </w:tc>
      </w:tr>
      <w:tr w:rsidR="00C02475" w:rsidRPr="00834618" w14:paraId="40106AAE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FDA7F62" w14:textId="5C8DEC3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2C55D5B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F5159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1C4B081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82557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4157A6A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1.220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en-US"/>
              </w:rPr>
              <w:t>*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[1.007,1.478]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06199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1.185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[0.977,1.437]</w:t>
            </w:r>
          </w:p>
        </w:tc>
      </w:tr>
      <w:tr w:rsidR="00C02475" w:rsidRPr="00834618" w14:paraId="7C619029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50D9714C" w14:textId="19CA5263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40DC538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7CBFCD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FD6F4F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7F706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807273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1.080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[0.891,1.310]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78F526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1.054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[0.868,1.281]</w:t>
            </w:r>
          </w:p>
        </w:tc>
      </w:tr>
      <w:tr w:rsidR="00C02475" w:rsidRPr="00834618" w14:paraId="271F1480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45E48189" w14:textId="57D2FC78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6A4A3C5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CFA7C3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707C78A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2CEE9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0C8F32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1.200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[0.951,1.514]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24640C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1.177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[0.925,1.498]</w:t>
            </w:r>
          </w:p>
        </w:tc>
      </w:tr>
      <w:tr w:rsidR="00C02475" w:rsidRPr="00834618" w14:paraId="62A71932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6E623AF4" w14:textId="49547D73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33FB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497C954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77C1B3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4C4EC200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7548E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</w:r>
          </w:p>
        </w:tc>
        <w:tc>
          <w:tcPr>
            <w:tcW w:w="1701" w:type="dxa"/>
          </w:tcPr>
          <w:p w14:paraId="227A83A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1.158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[0.908,1.476]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19B7A5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1.094</w:t>
            </w: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br/>
              <w:t>[0.854,1.403]</w:t>
            </w:r>
          </w:p>
        </w:tc>
      </w:tr>
      <w:tr w:rsidR="00C02475" w:rsidRPr="00834618" w14:paraId="66BA4141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5" w:type="dxa"/>
          </w:tcPr>
          <w:p w14:paraId="3F7E6E5A" w14:textId="252AE9EA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15508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705C4EB4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4451B1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tcW w:w="1701" w:type="dxa"/>
          </w:tcPr>
          <w:p w14:paraId="77FEC857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58B808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tcW w:w="1701" w:type="dxa"/>
          </w:tcPr>
          <w:p w14:paraId="5A98B949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091012" w14:textId="77777777" w:rsidR="00C02475" w:rsidRPr="0083461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8346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2658</w:t>
            </w:r>
          </w:p>
        </w:tc>
      </w:tr>
    </w:tbl>
    <w:p w14:paraId="27F658DB" w14:textId="615D8C80" w:rsidR="00A61A94" w:rsidRDefault="00A61A94" w:rsidP="000875E3">
      <w:pPr>
        <w:pStyle w:val="Caption"/>
        <w:keepNext/>
        <w:spacing w:after="0"/>
      </w:pPr>
      <w:bookmarkStart w:id="22" w:name="_Toc40102741"/>
      <w:r>
        <w:t xml:space="preserve">Table </w:t>
      </w:r>
      <w:r w:rsidR="00845742">
        <w:t>S</w:t>
      </w:r>
      <w:fldSimple w:instr=" SEQ Table \* ARABIC ">
        <w:r w:rsidR="00A93A13">
          <w:rPr>
            <w:noProof/>
          </w:rPr>
          <w:t>18</w:t>
        </w:r>
      </w:fldSimple>
      <w:r>
        <w:t xml:space="preserve">: </w:t>
      </w:r>
      <w:r w:rsidRPr="002750B3">
        <w:rPr>
          <w:rFonts w:asciiTheme="minorHAnsi" w:hAnsiTheme="minorHAnsi" w:cstheme="minorHAnsi"/>
        </w:rPr>
        <w:t>Education level and risk of testing positive amongst those tested</w:t>
      </w:r>
      <w:bookmarkEnd w:id="22"/>
    </w:p>
    <w:tbl>
      <w:tblPr>
        <w:tblStyle w:val="PlainTable1"/>
        <w:tblW w:w="13783" w:type="dxa"/>
        <w:tblLayout w:type="fixed"/>
        <w:tblLook w:val="0000" w:firstRow="0" w:lastRow="0" w:firstColumn="0" w:lastColumn="0" w:noHBand="0" w:noVBand="0"/>
      </w:tblPr>
      <w:tblGrid>
        <w:gridCol w:w="3577"/>
        <w:gridCol w:w="1701"/>
        <w:gridCol w:w="1701"/>
        <w:gridCol w:w="1701"/>
        <w:gridCol w:w="1701"/>
        <w:gridCol w:w="1701"/>
        <w:gridCol w:w="1701"/>
      </w:tblGrid>
      <w:tr w:rsidR="00A61A94" w:rsidRPr="00AC4948" w14:paraId="77516C9C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E2DA07E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5772CD13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A3240CB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1701" w:type="dxa"/>
          </w:tcPr>
          <w:p w14:paraId="24ECA55B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906655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4</w:t>
            </w:r>
          </w:p>
        </w:tc>
        <w:tc>
          <w:tcPr>
            <w:tcW w:w="1701" w:type="dxa"/>
          </w:tcPr>
          <w:p w14:paraId="2FB28F4A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2FDD80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6</w:t>
            </w:r>
          </w:p>
        </w:tc>
      </w:tr>
      <w:tr w:rsidR="00A61A94" w:rsidRPr="00AC4948" w14:paraId="246CFEF7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9C09948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Tested positive for SARS-CoV-2</w:t>
            </w:r>
          </w:p>
        </w:tc>
        <w:tc>
          <w:tcPr>
            <w:tcW w:w="1701" w:type="dxa"/>
          </w:tcPr>
          <w:p w14:paraId="3CC51554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FD01DDD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16AC23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66D67023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4B98DC1C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4240FF81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296CFD4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7EAFDB4B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tcW w:w="1701" w:type="dxa"/>
          </w:tcPr>
          <w:p w14:paraId="3B7CBFF0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3BDC1F0C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9FE66E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E52FBF">
              <w:rPr>
                <w:rFonts w:cstheme="minorHAnsi"/>
                <w:b/>
                <w:bCs/>
                <w:sz w:val="16"/>
                <w:szCs w:val="16"/>
                <w:lang w:val="en-US"/>
              </w:rPr>
              <w:t>RR</w:t>
            </w:r>
          </w:p>
          <w:p w14:paraId="3F57BFFC" w14:textId="77777777" w:rsidR="00A61A94" w:rsidRPr="00E52FBF" w:rsidRDefault="00A61A94" w:rsidP="00A6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E52FBF">
              <w:rPr>
                <w:rFonts w:cs="Calibri"/>
                <w:b/>
                <w:bCs/>
                <w:sz w:val="16"/>
                <w:szCs w:val="16"/>
                <w:lang w:val="en-US"/>
              </w:rPr>
              <w:t>[95% CI]</w:t>
            </w:r>
          </w:p>
        </w:tc>
      </w:tr>
      <w:tr w:rsidR="00C02475" w:rsidRPr="00AC4948" w14:paraId="295EA41A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47E0A19" w14:textId="3250407B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Age group: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40-44</w:t>
            </w:r>
          </w:p>
        </w:tc>
        <w:tc>
          <w:tcPr>
            <w:tcW w:w="1701" w:type="dxa"/>
          </w:tcPr>
          <w:p w14:paraId="725615AE" w14:textId="34FE919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8AA1AE" w14:textId="614B243A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40697896" w14:textId="604B48B5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43ED62" w14:textId="5304664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2DF688BE" w14:textId="165CEE31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E8A714" w14:textId="26D3DC4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0748ED28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ECA3A42" w14:textId="1717B4E5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45-49</w:t>
            </w:r>
          </w:p>
        </w:tc>
        <w:tc>
          <w:tcPr>
            <w:tcW w:w="1701" w:type="dxa"/>
          </w:tcPr>
          <w:p w14:paraId="1F29D46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0.951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[0.789,1.148]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C5AEB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0.949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[0.787,1.144]</w:t>
            </w:r>
          </w:p>
        </w:tc>
        <w:tc>
          <w:tcPr>
            <w:tcW w:w="1701" w:type="dxa"/>
          </w:tcPr>
          <w:p w14:paraId="14CC404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0.967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[0.802,1.166]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CBAF0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0.944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[0.783,1.139]</w:t>
            </w:r>
          </w:p>
        </w:tc>
        <w:tc>
          <w:tcPr>
            <w:tcW w:w="1701" w:type="dxa"/>
          </w:tcPr>
          <w:p w14:paraId="730760D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0.957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[0.794,1.154]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1AC6C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0.972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[0.806,1.174]</w:t>
            </w:r>
          </w:p>
        </w:tc>
      </w:tr>
      <w:tr w:rsidR="00C02475" w:rsidRPr="00AC4948" w14:paraId="376DE4E0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3BECCCF" w14:textId="635339CB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50-54</w:t>
            </w:r>
          </w:p>
        </w:tc>
        <w:tc>
          <w:tcPr>
            <w:tcW w:w="1701" w:type="dxa"/>
          </w:tcPr>
          <w:p w14:paraId="19C3DA4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0.859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[0.706,1.045]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9A58D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0.863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[0.709,1.051]</w:t>
            </w:r>
          </w:p>
        </w:tc>
        <w:tc>
          <w:tcPr>
            <w:tcW w:w="1701" w:type="dxa"/>
          </w:tcPr>
          <w:p w14:paraId="014E478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0.907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[0.742,1.109]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1A0A3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0.856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[0.702,1.045]</w:t>
            </w:r>
          </w:p>
        </w:tc>
        <w:tc>
          <w:tcPr>
            <w:tcW w:w="1701" w:type="dxa"/>
          </w:tcPr>
          <w:p w14:paraId="0905A39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0.871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[0.716,1.060]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628AA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0.906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[0.741,1.109]</w:t>
            </w:r>
          </w:p>
        </w:tc>
      </w:tr>
      <w:tr w:rsidR="00C02475" w:rsidRPr="00AC4948" w14:paraId="33C97CE2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DF22A03" w14:textId="5A74DEF0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55-59</w:t>
            </w:r>
          </w:p>
        </w:tc>
        <w:tc>
          <w:tcPr>
            <w:tcW w:w="1701" w:type="dxa"/>
          </w:tcPr>
          <w:p w14:paraId="1E42774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0.852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[0.700,1.037]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E5BAF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0.864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[0.710,1.052]</w:t>
            </w:r>
          </w:p>
        </w:tc>
        <w:tc>
          <w:tcPr>
            <w:tcW w:w="1701" w:type="dxa"/>
          </w:tcPr>
          <w:p w14:paraId="6643C64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0.956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[0.777,1.176]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11AF64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0.845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[0.691,1.032]</w:t>
            </w:r>
          </w:p>
        </w:tc>
        <w:tc>
          <w:tcPr>
            <w:tcW w:w="1701" w:type="dxa"/>
          </w:tcPr>
          <w:p w14:paraId="1265C84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0.858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[0.704,1.045]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C0E2C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0.933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[0.755,1.151]</w:t>
            </w:r>
          </w:p>
        </w:tc>
      </w:tr>
      <w:tr w:rsidR="00C02475" w:rsidRPr="00AC4948" w14:paraId="035F6CB7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3C8BC99" w14:textId="2E1B6F51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60-64</w:t>
            </w:r>
          </w:p>
        </w:tc>
        <w:tc>
          <w:tcPr>
            <w:tcW w:w="1701" w:type="dxa"/>
          </w:tcPr>
          <w:p w14:paraId="56F812E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0.742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[0.618,0.890]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F9C8D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0.767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[0.638,0.922]</w:t>
            </w:r>
          </w:p>
        </w:tc>
        <w:tc>
          <w:tcPr>
            <w:tcW w:w="1701" w:type="dxa"/>
          </w:tcPr>
          <w:p w14:paraId="5A99A36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0.851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[0.684,1.058]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1FCB4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0.748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[0.620,0.903]</w:t>
            </w:r>
          </w:p>
        </w:tc>
        <w:tc>
          <w:tcPr>
            <w:tcW w:w="1701" w:type="dxa"/>
          </w:tcPr>
          <w:p w14:paraId="05C6BA4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0.762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[0.632,0.918]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E56BA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0.833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[0.666,1.040]</w:t>
            </w:r>
          </w:p>
        </w:tc>
      </w:tr>
      <w:tr w:rsidR="00C02475" w:rsidRPr="00AC4948" w14:paraId="000DFE96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EDA5ECD" w14:textId="6984886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65-69</w:t>
            </w:r>
          </w:p>
        </w:tc>
        <w:tc>
          <w:tcPr>
            <w:tcW w:w="1701" w:type="dxa"/>
          </w:tcPr>
          <w:p w14:paraId="1A73D2C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0.863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[0.726,1.027]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69591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0.898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[0.753,1.070]</w:t>
            </w:r>
          </w:p>
        </w:tc>
        <w:tc>
          <w:tcPr>
            <w:tcW w:w="1701" w:type="dxa"/>
          </w:tcPr>
          <w:p w14:paraId="2C8B571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0.986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[0.779,1.246]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98ECB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0.868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[0.724,1.040]</w:t>
            </w:r>
          </w:p>
        </w:tc>
        <w:tc>
          <w:tcPr>
            <w:tcW w:w="1701" w:type="dxa"/>
          </w:tcPr>
          <w:p w14:paraId="1DBEF14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0.888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[0.743,1.061]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13A990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0.958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[0.754,1.219]</w:t>
            </w:r>
          </w:p>
        </w:tc>
      </w:tr>
      <w:tr w:rsidR="00C02475" w:rsidRPr="00AC4948" w14:paraId="35CD6607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3EC6DD3" w14:textId="7E06F82B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70+</w:t>
            </w:r>
          </w:p>
        </w:tc>
        <w:tc>
          <w:tcPr>
            <w:tcW w:w="1701" w:type="dxa"/>
          </w:tcPr>
          <w:p w14:paraId="103E0D6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1.014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[0.638,1.611]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93D53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1.048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[0.663,1.657]</w:t>
            </w:r>
          </w:p>
        </w:tc>
        <w:tc>
          <w:tcPr>
            <w:tcW w:w="1701" w:type="dxa"/>
          </w:tcPr>
          <w:p w14:paraId="3D66B74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1.143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[0.697,1.872]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92100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0.993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[0.624,1.581]</w:t>
            </w:r>
          </w:p>
        </w:tc>
        <w:tc>
          <w:tcPr>
            <w:tcW w:w="1701" w:type="dxa"/>
          </w:tcPr>
          <w:p w14:paraId="067D082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1.029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[0.645,1.641]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AF6BF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1.084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[0.652,1.803]</w:t>
            </w:r>
          </w:p>
        </w:tc>
      </w:tr>
      <w:tr w:rsidR="00C02475" w:rsidRPr="00AC4948" w14:paraId="0A274E4A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3CFF416" w14:textId="7498F52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701" w:type="dxa"/>
          </w:tcPr>
          <w:p w14:paraId="7BD3A5CA" w14:textId="10DE6A94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8C2043" w14:textId="308BEAD9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77BE50C6" w14:textId="332A5B1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2DC31A" w14:textId="1AADFF3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05A2958A" w14:textId="3D2E0FC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4F817C" w14:textId="31F464C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6350BFB7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0F31100" w14:textId="69BEAEF6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Male</w:t>
            </w:r>
          </w:p>
        </w:tc>
        <w:tc>
          <w:tcPr>
            <w:tcW w:w="1701" w:type="dxa"/>
          </w:tcPr>
          <w:p w14:paraId="27DFF59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1.219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[1.100,1.350]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5DE158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1.209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[1.092,1.339]</w:t>
            </w:r>
          </w:p>
        </w:tc>
        <w:tc>
          <w:tcPr>
            <w:tcW w:w="1701" w:type="dxa"/>
          </w:tcPr>
          <w:p w14:paraId="43EC83D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1.246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[1.118,1.387]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8A472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1.214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[1.095,1.345]</w:t>
            </w:r>
          </w:p>
        </w:tc>
        <w:tc>
          <w:tcPr>
            <w:tcW w:w="1701" w:type="dxa"/>
          </w:tcPr>
          <w:p w14:paraId="4AD8E65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[1.079,1.334]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0A119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1.240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[1.109,1.385]</w:t>
            </w:r>
          </w:p>
        </w:tc>
      </w:tr>
      <w:tr w:rsidR="00C02475" w:rsidRPr="00AC4948" w14:paraId="4C59FA4A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BD7B9CE" w14:textId="7F8B989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 xml:space="preserve">Assessment </w:t>
            </w:r>
            <w:proofErr w:type="spellStart"/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centre</w:t>
            </w:r>
            <w:proofErr w:type="spellEnd"/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Manchester</w:t>
            </w:r>
          </w:p>
        </w:tc>
        <w:tc>
          <w:tcPr>
            <w:tcW w:w="1701" w:type="dxa"/>
          </w:tcPr>
          <w:p w14:paraId="0DFFE40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0.946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[0.714,1.252]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DB083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[0.697,1.219]</w:t>
            </w:r>
          </w:p>
        </w:tc>
        <w:tc>
          <w:tcPr>
            <w:tcW w:w="1701" w:type="dxa"/>
          </w:tcPr>
          <w:p w14:paraId="69D686C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0.908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[0.687,1.200]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FE9DD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[0.698,1.219]</w:t>
            </w:r>
          </w:p>
        </w:tc>
        <w:tc>
          <w:tcPr>
            <w:tcW w:w="1701" w:type="dxa"/>
          </w:tcPr>
          <w:p w14:paraId="73F96D5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0.935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[0.708,1.235]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E4533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[0.698,1.217]</w:t>
            </w:r>
          </w:p>
        </w:tc>
      </w:tr>
      <w:tr w:rsidR="00C02475" w:rsidRPr="00AC4948" w14:paraId="201C60AA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2E3CC64" w14:textId="0305CD25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Oxford</w:t>
            </w:r>
          </w:p>
        </w:tc>
        <w:tc>
          <w:tcPr>
            <w:tcW w:w="1701" w:type="dxa"/>
          </w:tcPr>
          <w:p w14:paraId="6824D43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0.667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[0.452,0.983]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7ED610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0.643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[0.435,0.952]</w:t>
            </w:r>
          </w:p>
        </w:tc>
        <w:tc>
          <w:tcPr>
            <w:tcW w:w="1701" w:type="dxa"/>
          </w:tcPr>
          <w:p w14:paraId="18AFFB5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0.665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[0.449,0.985]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4B3D5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0.643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[0.434,0.952]</w:t>
            </w:r>
          </w:p>
        </w:tc>
        <w:tc>
          <w:tcPr>
            <w:tcW w:w="1701" w:type="dxa"/>
          </w:tcPr>
          <w:p w14:paraId="0B7CCD3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0.678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[0.458,1.005]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D9303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0.694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[0.468,1.030]</w:t>
            </w:r>
          </w:p>
        </w:tc>
      </w:tr>
      <w:tr w:rsidR="00C02475" w:rsidRPr="00AC4948" w14:paraId="15B8189F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BB51EB0" w14:textId="408CA850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Stoke</w:t>
            </w:r>
          </w:p>
        </w:tc>
        <w:tc>
          <w:tcPr>
            <w:tcW w:w="1701" w:type="dxa"/>
          </w:tcPr>
          <w:p w14:paraId="6E674A5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0.969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[0.734,1.279]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9B9D9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0.966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[0.732,1.274]</w:t>
            </w:r>
          </w:p>
        </w:tc>
        <w:tc>
          <w:tcPr>
            <w:tcW w:w="1701" w:type="dxa"/>
          </w:tcPr>
          <w:p w14:paraId="6BF93CF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0.977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[0.741,1.287]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3A48F6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0.975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[0.738,1.287]</w:t>
            </w:r>
          </w:p>
        </w:tc>
        <w:tc>
          <w:tcPr>
            <w:tcW w:w="1701" w:type="dxa"/>
          </w:tcPr>
          <w:p w14:paraId="6B1EE4F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0.964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[0.731,1.270]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43DE6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0.980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[0.744,1.290]</w:t>
            </w:r>
          </w:p>
        </w:tc>
      </w:tr>
      <w:tr w:rsidR="00C02475" w:rsidRPr="00AC4948" w14:paraId="7CD96D55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2954142" w14:textId="02348CCD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1701" w:type="dxa"/>
          </w:tcPr>
          <w:p w14:paraId="42F5755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0.873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[0.660,1.155]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A367D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0.840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[0.636,1.110]</w:t>
            </w:r>
          </w:p>
        </w:tc>
        <w:tc>
          <w:tcPr>
            <w:tcW w:w="1701" w:type="dxa"/>
          </w:tcPr>
          <w:p w14:paraId="60D2954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0.863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[0.651,1.145]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B5317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0.842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[0.637,1.114]</w:t>
            </w:r>
          </w:p>
        </w:tc>
        <w:tc>
          <w:tcPr>
            <w:tcW w:w="1701" w:type="dxa"/>
          </w:tcPr>
          <w:p w14:paraId="07375AF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0.868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[0.657,1.147]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A9095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0.884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[0.666,1.173]</w:t>
            </w:r>
          </w:p>
        </w:tc>
      </w:tr>
      <w:tr w:rsidR="00C02475" w:rsidRPr="00AC4948" w14:paraId="1D59E475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C443E68" w14:textId="64AB1BA4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Bury</w:t>
            </w:r>
          </w:p>
        </w:tc>
        <w:tc>
          <w:tcPr>
            <w:tcW w:w="1701" w:type="dxa"/>
          </w:tcPr>
          <w:p w14:paraId="211ADE3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0.847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[0.652,1.101]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CCCEC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0.826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[0.635,1.074]</w:t>
            </w:r>
          </w:p>
        </w:tc>
        <w:tc>
          <w:tcPr>
            <w:tcW w:w="1701" w:type="dxa"/>
          </w:tcPr>
          <w:p w14:paraId="3225BBD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0.839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[0.646,1.090]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A3807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0.824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[0.634,1.071]</w:t>
            </w:r>
          </w:p>
        </w:tc>
        <w:tc>
          <w:tcPr>
            <w:tcW w:w="1701" w:type="dxa"/>
          </w:tcPr>
          <w:p w14:paraId="5783536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0.828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[0.637,1.075]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22927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0.837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[0.644,1.086]</w:t>
            </w:r>
          </w:p>
        </w:tc>
      </w:tr>
      <w:tr w:rsidR="00C02475" w:rsidRPr="00AC4948" w14:paraId="3D9DED0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C9E0E55" w14:textId="0C9FD334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Newcastle</w:t>
            </w:r>
          </w:p>
        </w:tc>
        <w:tc>
          <w:tcPr>
            <w:tcW w:w="1701" w:type="dxa"/>
          </w:tcPr>
          <w:p w14:paraId="7698A4B3" w14:textId="7AD7B29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F34E5A" w14:textId="6D5BCD7A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0911BF1F" w14:textId="2E7BBBF2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DDB55F" w14:textId="218A308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3C83BE53" w14:textId="263E1FA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295490" w14:textId="48938026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34E6572E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6E9C1CA2" w14:textId="537B6230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Leeds</w:t>
            </w:r>
          </w:p>
        </w:tc>
        <w:tc>
          <w:tcPr>
            <w:tcW w:w="1701" w:type="dxa"/>
          </w:tcPr>
          <w:p w14:paraId="760357E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1.745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[1.432,2.126]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5120A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1.663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[1.362,2.030]</w:t>
            </w:r>
          </w:p>
        </w:tc>
        <w:tc>
          <w:tcPr>
            <w:tcW w:w="1701" w:type="dxa"/>
          </w:tcPr>
          <w:p w14:paraId="385E5C6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1.703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[1.396,2.078]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70B4B5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1.675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[1.371,2.046]</w:t>
            </w:r>
          </w:p>
        </w:tc>
        <w:tc>
          <w:tcPr>
            <w:tcW w:w="1701" w:type="dxa"/>
          </w:tcPr>
          <w:p w14:paraId="2754ED8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1.665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[1.361,2.037]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28B64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1.713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[1.401,2.096]</w:t>
            </w:r>
          </w:p>
        </w:tc>
      </w:tr>
      <w:tr w:rsidR="00C02475" w:rsidRPr="00AC4948" w14:paraId="2AEF42EE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3AB43D4" w14:textId="2D5239E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Bristol</w:t>
            </w:r>
          </w:p>
        </w:tc>
        <w:tc>
          <w:tcPr>
            <w:tcW w:w="1701" w:type="dxa"/>
          </w:tcPr>
          <w:p w14:paraId="5C55BBC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0.617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[0.462,0.825]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011E87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0.603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[0.451,0.805]</w:t>
            </w:r>
          </w:p>
        </w:tc>
        <w:tc>
          <w:tcPr>
            <w:tcW w:w="1701" w:type="dxa"/>
          </w:tcPr>
          <w:p w14:paraId="2A0FB39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0.610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[0.457,0.814]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6853B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0.602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[0.450,0.804]</w:t>
            </w:r>
          </w:p>
        </w:tc>
        <w:tc>
          <w:tcPr>
            <w:tcW w:w="1701" w:type="dxa"/>
          </w:tcPr>
          <w:p w14:paraId="3861248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0.604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[0.452,0.808]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C2D84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0.609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[0.456,0.814]</w:t>
            </w:r>
          </w:p>
        </w:tc>
      </w:tr>
      <w:tr w:rsidR="00C02475" w:rsidRPr="00AC4948" w14:paraId="7B8334FF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7E76DF8" w14:textId="71F951A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Barts</w:t>
            </w:r>
            <w:proofErr w:type="spellEnd"/>
          </w:p>
        </w:tc>
        <w:tc>
          <w:tcPr>
            <w:tcW w:w="1701" w:type="dxa"/>
          </w:tcPr>
          <w:p w14:paraId="447294D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0.779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[0.557,1.087]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C4DC7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0.685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[0.490,0.957]</w:t>
            </w:r>
          </w:p>
        </w:tc>
        <w:tc>
          <w:tcPr>
            <w:tcW w:w="1701" w:type="dxa"/>
          </w:tcPr>
          <w:p w14:paraId="6D4A8B5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0.647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[0.462,0.908]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D02E7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0.683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[0.488,0.955]</w:t>
            </w:r>
          </w:p>
        </w:tc>
        <w:tc>
          <w:tcPr>
            <w:tcW w:w="1701" w:type="dxa"/>
          </w:tcPr>
          <w:p w14:paraId="50929AE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0.723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[0.517,1.011]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4DD22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0.685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[0.488,0.964]</w:t>
            </w:r>
          </w:p>
        </w:tc>
      </w:tr>
      <w:tr w:rsidR="00C02475" w:rsidRPr="00AC4948" w14:paraId="54B82E45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39501E3" w14:textId="17E075AA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Nottingham</w:t>
            </w:r>
          </w:p>
        </w:tc>
        <w:tc>
          <w:tcPr>
            <w:tcW w:w="1701" w:type="dxa"/>
          </w:tcPr>
          <w:p w14:paraId="367646F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0.739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[0.560,0.976]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8E5CE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0.725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[0.549,0.957]</w:t>
            </w:r>
          </w:p>
        </w:tc>
        <w:tc>
          <w:tcPr>
            <w:tcW w:w="1701" w:type="dxa"/>
          </w:tcPr>
          <w:p w14:paraId="5A8F19E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0.756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[0.572,0.998]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E29DC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0.721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[0.545,0.953]</w:t>
            </w:r>
          </w:p>
        </w:tc>
        <w:tc>
          <w:tcPr>
            <w:tcW w:w="1701" w:type="dxa"/>
          </w:tcPr>
          <w:p w14:paraId="16CC68E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0.732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[0.553,0.968]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E094C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0.754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[0.568,1.001]</w:t>
            </w:r>
          </w:p>
        </w:tc>
      </w:tr>
      <w:tr w:rsidR="00C02475" w:rsidRPr="00AC4948" w14:paraId="4AF13053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8D3EBB4" w14:textId="62C92AC5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Sheffield</w:t>
            </w:r>
          </w:p>
        </w:tc>
        <w:tc>
          <w:tcPr>
            <w:tcW w:w="1701" w:type="dxa"/>
          </w:tcPr>
          <w:p w14:paraId="35061BA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0.747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[0.587,0.951]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6609A0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0.730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[0.574,0.928]</w:t>
            </w:r>
          </w:p>
        </w:tc>
        <w:tc>
          <w:tcPr>
            <w:tcW w:w="1701" w:type="dxa"/>
          </w:tcPr>
          <w:p w14:paraId="03020B1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0.735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[0.578,0.934]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07101B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0.729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[0.573,0.926]</w:t>
            </w:r>
          </w:p>
        </w:tc>
        <w:tc>
          <w:tcPr>
            <w:tcW w:w="1701" w:type="dxa"/>
          </w:tcPr>
          <w:p w14:paraId="0A5BD3C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0.737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[0.581,0.935]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D935C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0.737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[0.581,0.935]</w:t>
            </w:r>
          </w:p>
        </w:tc>
      </w:tr>
      <w:tr w:rsidR="00C02475" w:rsidRPr="00AC4948" w14:paraId="4254FD88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1D7B725" w14:textId="2FD0AA76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Liverpool</w:t>
            </w:r>
          </w:p>
        </w:tc>
        <w:tc>
          <w:tcPr>
            <w:tcW w:w="1701" w:type="dxa"/>
          </w:tcPr>
          <w:p w14:paraId="6B99DBD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0.942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[0.755,1.175]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94637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[0.744,1.157]</w:t>
            </w:r>
          </w:p>
        </w:tc>
        <w:tc>
          <w:tcPr>
            <w:tcW w:w="1701" w:type="dxa"/>
          </w:tcPr>
          <w:p w14:paraId="3FB865E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[0.745,1.157]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2B40E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[0.743,1.158]</w:t>
            </w:r>
          </w:p>
        </w:tc>
        <w:tc>
          <w:tcPr>
            <w:tcW w:w="1701" w:type="dxa"/>
          </w:tcPr>
          <w:p w14:paraId="3666289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[0.744,1.159]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8305C6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[0.743,1.157]</w:t>
            </w:r>
          </w:p>
        </w:tc>
      </w:tr>
      <w:tr w:rsidR="00C02475" w:rsidRPr="00AC4948" w14:paraId="2256BADC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18F33C1" w14:textId="684E9B6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Middlesborough</w:t>
            </w:r>
            <w:proofErr w:type="spellEnd"/>
          </w:p>
        </w:tc>
        <w:tc>
          <w:tcPr>
            <w:tcW w:w="1701" w:type="dxa"/>
          </w:tcPr>
          <w:p w14:paraId="7DC15BC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0.725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[0.541,0.971]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EB24B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0.715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[0.534,0.957]</w:t>
            </w:r>
          </w:p>
        </w:tc>
        <w:tc>
          <w:tcPr>
            <w:tcW w:w="1701" w:type="dxa"/>
          </w:tcPr>
          <w:p w14:paraId="40EC02C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0.730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[0.547,0.974]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34649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0.714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[0.533,0.957]</w:t>
            </w:r>
          </w:p>
        </w:tc>
        <w:tc>
          <w:tcPr>
            <w:tcW w:w="1701" w:type="dxa"/>
          </w:tcPr>
          <w:p w14:paraId="2A03C0D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0.714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[0.533,0.955]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D098C4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0.725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[0.543,0.968]</w:t>
            </w:r>
          </w:p>
        </w:tc>
      </w:tr>
      <w:tr w:rsidR="00C02475" w:rsidRPr="00AC4948" w14:paraId="70659BAA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44B5F90" w14:textId="24692A5A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Hounslow</w:t>
            </w:r>
          </w:p>
        </w:tc>
        <w:tc>
          <w:tcPr>
            <w:tcW w:w="1701" w:type="dxa"/>
          </w:tcPr>
          <w:p w14:paraId="0A9E08C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1.084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[0.860,1.368]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C2AE4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0.965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[0.758,1.228]</w:t>
            </w:r>
          </w:p>
        </w:tc>
        <w:tc>
          <w:tcPr>
            <w:tcW w:w="1701" w:type="dxa"/>
          </w:tcPr>
          <w:p w14:paraId="26A3BAC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0.959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[0.753,1.222]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41ED2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0.970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[0.762,1.235]</w:t>
            </w:r>
          </w:p>
        </w:tc>
        <w:tc>
          <w:tcPr>
            <w:tcW w:w="1701" w:type="dxa"/>
          </w:tcPr>
          <w:p w14:paraId="663441E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0.983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[0.773,1.251]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D1B04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0.985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[0.773,1.254]</w:t>
            </w:r>
          </w:p>
        </w:tc>
      </w:tr>
      <w:tr w:rsidR="00C02475" w:rsidRPr="00AC4948" w14:paraId="4500EC81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511C85D" w14:textId="6C6998A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Croydon</w:t>
            </w:r>
          </w:p>
        </w:tc>
        <w:tc>
          <w:tcPr>
            <w:tcW w:w="1701" w:type="dxa"/>
          </w:tcPr>
          <w:p w14:paraId="1640582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1.165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[0.934,1.454]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8284C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1.010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[0.799,1.276]</w:t>
            </w:r>
          </w:p>
        </w:tc>
        <w:tc>
          <w:tcPr>
            <w:tcW w:w="1701" w:type="dxa"/>
          </w:tcPr>
          <w:p w14:paraId="532C40A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1.024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[0.809,1.297]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B9EEC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1.012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[0.801,1.279]</w:t>
            </w:r>
          </w:p>
        </w:tc>
        <w:tc>
          <w:tcPr>
            <w:tcW w:w="1701" w:type="dxa"/>
          </w:tcPr>
          <w:p w14:paraId="6F0A68D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1.027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[0.812,1.299]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D65C9F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1.043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[0.823,1.322]</w:t>
            </w:r>
          </w:p>
        </w:tc>
      </w:tr>
      <w:tr w:rsidR="00C02475" w:rsidRPr="00AC4948" w14:paraId="23AB2645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4F7DF57E" w14:textId="414C72BD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Birmingham</w:t>
            </w:r>
          </w:p>
        </w:tc>
        <w:tc>
          <w:tcPr>
            <w:tcW w:w="1701" w:type="dxa"/>
          </w:tcPr>
          <w:p w14:paraId="2E3FBA7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0.994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[0.780,1.266]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E0487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0.931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[0.729,1.191]</w:t>
            </w:r>
          </w:p>
        </w:tc>
        <w:tc>
          <w:tcPr>
            <w:tcW w:w="1701" w:type="dxa"/>
          </w:tcPr>
          <w:p w14:paraId="00488E5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[0.719,1.178]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A887CC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[0.721,1.183]</w:t>
            </w:r>
          </w:p>
        </w:tc>
        <w:tc>
          <w:tcPr>
            <w:tcW w:w="1701" w:type="dxa"/>
          </w:tcPr>
          <w:p w14:paraId="6128102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0.941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[0.736,1.204]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01587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[0.722,1.189]</w:t>
            </w:r>
          </w:p>
        </w:tc>
      </w:tr>
      <w:tr w:rsidR="00C02475" w:rsidRPr="00AC4948" w14:paraId="6E397E16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7E7ED85" w14:textId="574E2F5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Education level: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College or University degree</w:t>
            </w:r>
          </w:p>
        </w:tc>
        <w:tc>
          <w:tcPr>
            <w:tcW w:w="1701" w:type="dxa"/>
          </w:tcPr>
          <w:p w14:paraId="178FF9F6" w14:textId="1077E5C6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75028D" w14:textId="13F3933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68EF86D4" w14:textId="65BF066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146847" w14:textId="10F54A1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51F14FE5" w14:textId="7D131CB5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92F7CF" w14:textId="200ED322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1973E23A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EA7138B" w14:textId="50E08122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 levels/AS levels</w:t>
            </w:r>
          </w:p>
        </w:tc>
        <w:tc>
          <w:tcPr>
            <w:tcW w:w="1701" w:type="dxa"/>
          </w:tcPr>
          <w:p w14:paraId="5AA5979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1.049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[0.867,1.270]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B5120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1.057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[0.873,1.279]</w:t>
            </w:r>
          </w:p>
        </w:tc>
        <w:tc>
          <w:tcPr>
            <w:tcW w:w="1701" w:type="dxa"/>
          </w:tcPr>
          <w:p w14:paraId="4681B41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1.060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[0.877,1.282]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E7BC5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1.048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[0.866,1.269]</w:t>
            </w:r>
          </w:p>
        </w:tc>
        <w:tc>
          <w:tcPr>
            <w:tcW w:w="1701" w:type="dxa"/>
          </w:tcPr>
          <w:p w14:paraId="6D3210F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1.045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[0.862,1.265]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C234E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1.043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[0.862,1.262]</w:t>
            </w:r>
          </w:p>
        </w:tc>
      </w:tr>
      <w:tr w:rsidR="00C02475" w:rsidRPr="00AC4948" w14:paraId="257E2D5B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DBA84EB" w14:textId="182166D2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 levels/GCSEs/CSEs</w:t>
            </w:r>
          </w:p>
        </w:tc>
        <w:tc>
          <w:tcPr>
            <w:tcW w:w="1701" w:type="dxa"/>
          </w:tcPr>
          <w:p w14:paraId="4789E78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1.121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[0.971,1.295]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846D8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1.135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[0.982,1.311]</w:t>
            </w:r>
          </w:p>
        </w:tc>
        <w:tc>
          <w:tcPr>
            <w:tcW w:w="1701" w:type="dxa"/>
          </w:tcPr>
          <w:p w14:paraId="4369B59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1.131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[0.976,1.311]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67755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1.132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[0.979,1.309]</w:t>
            </w:r>
          </w:p>
        </w:tc>
        <w:tc>
          <w:tcPr>
            <w:tcW w:w="1701" w:type="dxa"/>
          </w:tcPr>
          <w:p w14:paraId="210E23A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1.093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[0.945,1.263]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67AF10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1.092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[0.942,1.266]</w:t>
            </w:r>
          </w:p>
        </w:tc>
      </w:tr>
      <w:tr w:rsidR="00C02475" w:rsidRPr="00AC4948" w14:paraId="536F3E2C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49EC749" w14:textId="40777F56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0A50237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1.310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[1.111,1.544]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6CA3D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1.301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[1.104,1.533]</w:t>
            </w:r>
          </w:p>
        </w:tc>
        <w:tc>
          <w:tcPr>
            <w:tcW w:w="1701" w:type="dxa"/>
          </w:tcPr>
          <w:p w14:paraId="45D6E16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1.236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[1.045,1.461]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92D66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1.306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[1.107,1.541]</w:t>
            </w:r>
          </w:p>
        </w:tc>
        <w:tc>
          <w:tcPr>
            <w:tcW w:w="1701" w:type="dxa"/>
          </w:tcPr>
          <w:p w14:paraId="1F383C6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1.257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[1.066,1.482]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7144F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1.207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[1.019,1.428]</w:t>
            </w:r>
          </w:p>
        </w:tc>
      </w:tr>
      <w:tr w:rsidR="00C02475" w:rsidRPr="00AC4948" w14:paraId="562DD627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6DB10FA6" w14:textId="5CEAD8DA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None of the above</w:t>
            </w:r>
          </w:p>
        </w:tc>
        <w:tc>
          <w:tcPr>
            <w:tcW w:w="1701" w:type="dxa"/>
          </w:tcPr>
          <w:p w14:paraId="3CB2423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1.227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[1.055,1.428]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A271C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1.230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[1.057,1.430]</w:t>
            </w:r>
          </w:p>
        </w:tc>
        <w:tc>
          <w:tcPr>
            <w:tcW w:w="1701" w:type="dxa"/>
          </w:tcPr>
          <w:p w14:paraId="7BF38B3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1.210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[1.032,1.419]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300E4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1.228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[1.053,1.432]</w:t>
            </w:r>
          </w:p>
        </w:tc>
        <w:tc>
          <w:tcPr>
            <w:tcW w:w="1701" w:type="dxa"/>
          </w:tcPr>
          <w:p w14:paraId="53A173A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1.188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[1.018,1.386]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3DF3CD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1.180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[1.005,1.385]</w:t>
            </w:r>
          </w:p>
        </w:tc>
      </w:tr>
      <w:tr w:rsidR="00C02475" w:rsidRPr="00AC4948" w14:paraId="309BDB92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77D6C1D" w14:textId="3BC94194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Ethnicity: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British</w:t>
            </w:r>
          </w:p>
        </w:tc>
        <w:tc>
          <w:tcPr>
            <w:tcW w:w="1701" w:type="dxa"/>
          </w:tcPr>
          <w:p w14:paraId="61A9551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337621" w14:textId="22C4F76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2947B119" w14:textId="5399EA4B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61CF25" w14:textId="6339A2A0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495487B9" w14:textId="4595C22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E79069" w14:textId="4641BEC5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484E4203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66433831" w14:textId="2D61B192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Irish</w:t>
            </w:r>
          </w:p>
        </w:tc>
        <w:tc>
          <w:tcPr>
            <w:tcW w:w="1701" w:type="dxa"/>
          </w:tcPr>
          <w:p w14:paraId="3BCFACE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2A0D5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1.142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[0.861,1.515]</w:t>
            </w:r>
          </w:p>
        </w:tc>
        <w:tc>
          <w:tcPr>
            <w:tcW w:w="1701" w:type="dxa"/>
          </w:tcPr>
          <w:p w14:paraId="4D4E852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1.133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[0.853,1.505]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569B4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1.150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[0.865,1.529]</w:t>
            </w:r>
          </w:p>
        </w:tc>
        <w:tc>
          <w:tcPr>
            <w:tcW w:w="1701" w:type="dxa"/>
          </w:tcPr>
          <w:p w14:paraId="0D90E86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1.131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[0.852,1.500]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2FEAC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1.132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[0.851,1.507]</w:t>
            </w:r>
          </w:p>
        </w:tc>
      </w:tr>
      <w:tr w:rsidR="00C02475" w:rsidRPr="00AC4948" w14:paraId="1DB4993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D473AA3" w14:textId="6C78EF0D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White Other</w:t>
            </w:r>
          </w:p>
        </w:tc>
        <w:tc>
          <w:tcPr>
            <w:tcW w:w="1701" w:type="dxa"/>
          </w:tcPr>
          <w:p w14:paraId="30A17F5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9F1DD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1.071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[0.758,1.512]</w:t>
            </w:r>
          </w:p>
        </w:tc>
        <w:tc>
          <w:tcPr>
            <w:tcW w:w="1701" w:type="dxa"/>
          </w:tcPr>
          <w:p w14:paraId="7947ECB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1.020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[0.718,1.448]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751D44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1.079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[0.762,1.527]</w:t>
            </w:r>
          </w:p>
        </w:tc>
        <w:tc>
          <w:tcPr>
            <w:tcW w:w="1701" w:type="dxa"/>
          </w:tcPr>
          <w:p w14:paraId="79492B2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1.067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[0.756,1.504]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09CAC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1.020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[0.718,1.449]</w:t>
            </w:r>
          </w:p>
        </w:tc>
      </w:tr>
      <w:tr w:rsidR="00C02475" w:rsidRPr="00AC4948" w14:paraId="30FFFFA1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467C9C6" w14:textId="66DDA14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Mixed</w:t>
            </w:r>
          </w:p>
        </w:tc>
        <w:tc>
          <w:tcPr>
            <w:tcW w:w="1701" w:type="dxa"/>
          </w:tcPr>
          <w:p w14:paraId="0CB47A2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BE55F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0.969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[0.517,1.815]</w:t>
            </w:r>
          </w:p>
        </w:tc>
        <w:tc>
          <w:tcPr>
            <w:tcW w:w="1701" w:type="dxa"/>
          </w:tcPr>
          <w:p w14:paraId="5AF41ED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0.891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[0.471,1.683]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4F4C6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0.972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[0.517,1.829]</w:t>
            </w:r>
          </w:p>
        </w:tc>
        <w:tc>
          <w:tcPr>
            <w:tcW w:w="1701" w:type="dxa"/>
          </w:tcPr>
          <w:p w14:paraId="17342F9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0.955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[0.516,1.767]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8138C7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0.896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[0.479,1.675]</w:t>
            </w:r>
          </w:p>
        </w:tc>
      </w:tr>
      <w:tr w:rsidR="00C02475" w:rsidRPr="00AC4948" w14:paraId="20A8E4FD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67FE93E2" w14:textId="1307EF5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South Asian</w:t>
            </w:r>
          </w:p>
        </w:tc>
        <w:tc>
          <w:tcPr>
            <w:tcW w:w="1701" w:type="dxa"/>
          </w:tcPr>
          <w:p w14:paraId="2C7C417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E8F99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1.358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[0.987,1.868]</w:t>
            </w:r>
          </w:p>
        </w:tc>
        <w:tc>
          <w:tcPr>
            <w:tcW w:w="1701" w:type="dxa"/>
          </w:tcPr>
          <w:p w14:paraId="45BC74B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1.270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[0.917,1.759]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9D58BC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1.360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[0.989,1.871]</w:t>
            </w:r>
          </w:p>
        </w:tc>
        <w:tc>
          <w:tcPr>
            <w:tcW w:w="1701" w:type="dxa"/>
          </w:tcPr>
          <w:p w14:paraId="40605D8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1.347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[0.963,1.885]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F211F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1.279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[0.908,1.802]</w:t>
            </w:r>
          </w:p>
        </w:tc>
      </w:tr>
      <w:tr w:rsidR="00C02475" w:rsidRPr="00AC4948" w14:paraId="0BD4164A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A657BBB" w14:textId="690D4346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Black</w:t>
            </w:r>
          </w:p>
        </w:tc>
        <w:tc>
          <w:tcPr>
            <w:tcW w:w="1701" w:type="dxa"/>
          </w:tcPr>
          <w:p w14:paraId="724862C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02BF8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1.377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[1.047,1.810]</w:t>
            </w:r>
          </w:p>
        </w:tc>
        <w:tc>
          <w:tcPr>
            <w:tcW w:w="1701" w:type="dxa"/>
          </w:tcPr>
          <w:p w14:paraId="2A7A069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1.324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[1.011,1.734]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5BAE5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1.362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[1.036,1.791]</w:t>
            </w:r>
          </w:p>
        </w:tc>
        <w:tc>
          <w:tcPr>
            <w:tcW w:w="1701" w:type="dxa"/>
          </w:tcPr>
          <w:p w14:paraId="263B1CA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1.339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[1.013,1.769]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C6706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1.289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[0.978,1.699]</w:t>
            </w:r>
          </w:p>
        </w:tc>
      </w:tr>
      <w:tr w:rsidR="00C02475" w:rsidRPr="00AC4948" w14:paraId="0DAE2E14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6267BEB1" w14:textId="2F253EAB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Chinese</w:t>
            </w:r>
          </w:p>
        </w:tc>
        <w:tc>
          <w:tcPr>
            <w:tcW w:w="1701" w:type="dxa"/>
          </w:tcPr>
          <w:p w14:paraId="410B73C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F656D3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2.560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[1.416,4.630]</w:t>
            </w:r>
          </w:p>
        </w:tc>
        <w:tc>
          <w:tcPr>
            <w:tcW w:w="1701" w:type="dxa"/>
          </w:tcPr>
          <w:p w14:paraId="211B9B3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2.460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[1.398,4.330]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B1F5F4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2.483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[1.343,4.592]</w:t>
            </w:r>
          </w:p>
        </w:tc>
        <w:tc>
          <w:tcPr>
            <w:tcW w:w="1701" w:type="dxa"/>
          </w:tcPr>
          <w:p w14:paraId="3D972B1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2.475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[1.374,4.459]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5DEF3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2.373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[1.326,4.246]</w:t>
            </w:r>
          </w:p>
        </w:tc>
      </w:tr>
      <w:tr w:rsidR="00C02475" w:rsidRPr="00AC4948" w14:paraId="0D83D2F3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6E2A71BB" w14:textId="6F653D3B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6D5A032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38B31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1.180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[0.786,1.772]</w:t>
            </w:r>
          </w:p>
        </w:tc>
        <w:tc>
          <w:tcPr>
            <w:tcW w:w="1701" w:type="dxa"/>
          </w:tcPr>
          <w:p w14:paraId="673B0F7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1.116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[0.737,1.689]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CCEBB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1.174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[0.780,1.765]</w:t>
            </w:r>
          </w:p>
        </w:tc>
        <w:tc>
          <w:tcPr>
            <w:tcW w:w="1701" w:type="dxa"/>
          </w:tcPr>
          <w:p w14:paraId="537CDBF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1.169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[0.777,1.759]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0FB44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1.119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[0.735,1.702]</w:t>
            </w:r>
          </w:p>
        </w:tc>
      </w:tr>
      <w:tr w:rsidR="00C02475" w:rsidRPr="00AC4948" w14:paraId="679E17DB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5406EF3" w14:textId="66C0C7C1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Country of birth: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UK &amp; Ireland</w:t>
            </w:r>
          </w:p>
        </w:tc>
        <w:tc>
          <w:tcPr>
            <w:tcW w:w="1701" w:type="dxa"/>
          </w:tcPr>
          <w:p w14:paraId="63ED1C5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A6635EA" w14:textId="39DDC8AD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5E2F1DD5" w14:textId="1CBEAF5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0986DB0" w14:textId="5FDE18D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02B4D5B4" w14:textId="7EFBFF8D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7708EB" w14:textId="08FD0A89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05F9562E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7062079" w14:textId="289DB2E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Elsewhere</w:t>
            </w:r>
          </w:p>
        </w:tc>
        <w:tc>
          <w:tcPr>
            <w:tcW w:w="1701" w:type="dxa"/>
          </w:tcPr>
          <w:p w14:paraId="01189BB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1AD2E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1.101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[0.854,1.419]</w:t>
            </w:r>
          </w:p>
        </w:tc>
        <w:tc>
          <w:tcPr>
            <w:tcW w:w="1701" w:type="dxa"/>
          </w:tcPr>
          <w:p w14:paraId="281A122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1.091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[0.848,1.404]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B3761E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1.106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[0.858,1.426]</w:t>
            </w:r>
          </w:p>
        </w:tc>
        <w:tc>
          <w:tcPr>
            <w:tcW w:w="1701" w:type="dxa"/>
          </w:tcPr>
          <w:p w14:paraId="66B2F90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1.093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[0.847,1.410]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083C2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1.094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[0.848,1.410]</w:t>
            </w:r>
          </w:p>
        </w:tc>
      </w:tr>
      <w:tr w:rsidR="00C02475" w:rsidRPr="00AC4948" w14:paraId="75452A28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496BCF4B" w14:textId="0DA451A4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Household size: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47FC4D0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231A9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1EC117E3" w14:textId="3B275DFB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BE15E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75C740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DCE4E0" w14:textId="5CF48AF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448FB3F6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96F36FD" w14:textId="76D4592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3A9D8ED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97E46A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0C68EEA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1.111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[0.961,1.285]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099284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EAC20C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72A0C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1.106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[0.957,1.279]</w:t>
            </w:r>
          </w:p>
        </w:tc>
      </w:tr>
      <w:tr w:rsidR="00C02475" w:rsidRPr="00AC4948" w14:paraId="023BE263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7F7B5E3" w14:textId="3C7CE1A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5509B74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C91B9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6E35942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1.062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[0.891,1.264]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880891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1617D56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62A40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1.036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[0.869,1.234]</w:t>
            </w:r>
          </w:p>
        </w:tc>
      </w:tr>
      <w:tr w:rsidR="00C02475" w:rsidRPr="00AC4948" w14:paraId="5C8CEFE3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4E689FC5" w14:textId="50B54D6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1EC61E1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7C1FF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01E2D32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1.177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[0.983,1.409]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CBF84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D01A07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75641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1.172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[0.976,1.406]</w:t>
            </w:r>
          </w:p>
        </w:tc>
      </w:tr>
      <w:tr w:rsidR="00C02475" w:rsidRPr="00AC4948" w14:paraId="7A6D60F2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5DBC024" w14:textId="01DC2CF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Socioeconomic deprivation: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1 (most advantaged)</w:t>
            </w:r>
          </w:p>
        </w:tc>
        <w:tc>
          <w:tcPr>
            <w:tcW w:w="1701" w:type="dxa"/>
          </w:tcPr>
          <w:p w14:paraId="7A66F56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E13F7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0E4CAA5A" w14:textId="068D8D74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E2FE45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E568B9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35A7A6" w14:textId="457294D0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00E2D454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12D155B" w14:textId="5B6B5FF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2</w:t>
            </w:r>
          </w:p>
        </w:tc>
        <w:tc>
          <w:tcPr>
            <w:tcW w:w="1701" w:type="dxa"/>
          </w:tcPr>
          <w:p w14:paraId="49991E3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22851B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FD37C0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1.023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[0.865,1.210]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49C1E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BA09EF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BFE968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1.020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[0.862,1.207]</w:t>
            </w:r>
          </w:p>
        </w:tc>
      </w:tr>
      <w:tr w:rsidR="00C02475" w:rsidRPr="00AC4948" w14:paraId="2AEF47C0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8F84EF8" w14:textId="6E6DF9ED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3</w:t>
            </w:r>
          </w:p>
        </w:tc>
        <w:tc>
          <w:tcPr>
            <w:tcW w:w="1701" w:type="dxa"/>
          </w:tcPr>
          <w:p w14:paraId="08FA394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73BB6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CE8805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1.012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[0.861,1.191]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909B1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3C9A451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58638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1.011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[0.860,1.190]</w:t>
            </w:r>
          </w:p>
        </w:tc>
      </w:tr>
      <w:tr w:rsidR="00C02475" w:rsidRPr="00AC4948" w14:paraId="308BFD64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8A06771" w14:textId="59336B1A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Quartile 4 (least advantaged)</w:t>
            </w:r>
          </w:p>
        </w:tc>
        <w:tc>
          <w:tcPr>
            <w:tcW w:w="1701" w:type="dxa"/>
          </w:tcPr>
          <w:p w14:paraId="7CAD39F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95590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885201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1.135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[0.962,1.340]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2D9F5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6F46F69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06FEAB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1.114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[0.943,1.316]</w:t>
            </w:r>
          </w:p>
        </w:tc>
      </w:tr>
      <w:tr w:rsidR="00C02475" w:rsidRPr="00AC4948" w14:paraId="3E3BDA1C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584C4CA" w14:textId="4160C2A1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Housing tenure: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Own</w:t>
            </w:r>
          </w:p>
        </w:tc>
        <w:tc>
          <w:tcPr>
            <w:tcW w:w="1701" w:type="dxa"/>
          </w:tcPr>
          <w:p w14:paraId="517E3C9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2E76A6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32EB0EA6" w14:textId="0BC4D51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9DC68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05D6FDA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CE5912" w14:textId="57A94B1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64A9B1ED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92B4475" w14:textId="78F5D3B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Rent/Other</w:t>
            </w:r>
          </w:p>
        </w:tc>
        <w:tc>
          <w:tcPr>
            <w:tcW w:w="1701" w:type="dxa"/>
          </w:tcPr>
          <w:p w14:paraId="2BEDFFA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47506D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893BB1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1.030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[0.892,1.191]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7D7DE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7530BD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7F8F3B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1.023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[0.882,1.186]</w:t>
            </w:r>
          </w:p>
        </w:tc>
      </w:tr>
      <w:tr w:rsidR="00C02475" w:rsidRPr="00AC4948" w14:paraId="0D8884F5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D1BCF20" w14:textId="021757B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Urban/rural: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Urban</w:t>
            </w:r>
          </w:p>
        </w:tc>
        <w:tc>
          <w:tcPr>
            <w:tcW w:w="1701" w:type="dxa"/>
          </w:tcPr>
          <w:p w14:paraId="0EE5EC6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AABC8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20E643A" w14:textId="2230BC3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27C3D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1991B10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40444A" w14:textId="278C20C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69F7AE46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496155B6" w14:textId="39A48FD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Rural</w:t>
            </w:r>
          </w:p>
        </w:tc>
        <w:tc>
          <w:tcPr>
            <w:tcW w:w="1701" w:type="dxa"/>
          </w:tcPr>
          <w:p w14:paraId="3622157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9F253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864844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0.854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[0.700,1.040]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3337FF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9C02CF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8A1FE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0.868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[0.712,1.059]</w:t>
            </w:r>
          </w:p>
        </w:tc>
      </w:tr>
      <w:tr w:rsidR="00C02475" w:rsidRPr="00AC4948" w14:paraId="769C233E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DE591D6" w14:textId="4A0975C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Employment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 paid employment or self-employed</w:t>
            </w:r>
          </w:p>
        </w:tc>
        <w:tc>
          <w:tcPr>
            <w:tcW w:w="1701" w:type="dxa"/>
          </w:tcPr>
          <w:p w14:paraId="4B18B9D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9EA46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7150250" w14:textId="2C612CD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06B88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8E25B2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D0AD7C" w14:textId="795B4B6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4F884F34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F010060" w14:textId="553965D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Retired</w:t>
            </w:r>
          </w:p>
        </w:tc>
        <w:tc>
          <w:tcPr>
            <w:tcW w:w="1701" w:type="dxa"/>
          </w:tcPr>
          <w:p w14:paraId="447850A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6BAA7C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51C25A7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1.055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[0.891,1.250]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815B91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646B494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E6138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1.038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[0.875,1.231]</w:t>
            </w:r>
          </w:p>
        </w:tc>
      </w:tr>
      <w:tr w:rsidR="00C02475" w:rsidRPr="00AC4948" w14:paraId="7A57E60C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B534EF7" w14:textId="552C90B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Looking after home and/or family</w:t>
            </w:r>
          </w:p>
        </w:tc>
        <w:tc>
          <w:tcPr>
            <w:tcW w:w="1701" w:type="dxa"/>
          </w:tcPr>
          <w:p w14:paraId="060938B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D290C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6B095EF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1.313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[0.929,1.855]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18CEB7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631336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8ED39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1.309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[0.928,1.846]</w:t>
            </w:r>
          </w:p>
        </w:tc>
      </w:tr>
      <w:tr w:rsidR="00C02475" w:rsidRPr="00AC4948" w14:paraId="27A9D8B4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9216248" w14:textId="44E85CD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Unable to work because of sickness or disability</w:t>
            </w:r>
          </w:p>
        </w:tc>
        <w:tc>
          <w:tcPr>
            <w:tcW w:w="1701" w:type="dxa"/>
          </w:tcPr>
          <w:p w14:paraId="30C42AD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AB526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785991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0.914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[0.718,1.163]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4E75B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6C08065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E8FFC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0.919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[0.710,1.190]</w:t>
            </w:r>
          </w:p>
        </w:tc>
      </w:tr>
      <w:tr w:rsidR="00C02475" w:rsidRPr="00AC4948" w14:paraId="155C4DA0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9EB2F95" w14:textId="238D2B9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Unemployed</w:t>
            </w:r>
          </w:p>
        </w:tc>
        <w:tc>
          <w:tcPr>
            <w:tcW w:w="1701" w:type="dxa"/>
          </w:tcPr>
          <w:p w14:paraId="0E8D37D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AA38B8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F2D30E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0.711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[0.461,1.098]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BB07B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09237E2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1AB580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0.723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[0.467,1.120]</w:t>
            </w:r>
          </w:p>
        </w:tc>
      </w:tr>
      <w:tr w:rsidR="00C02475" w:rsidRPr="00AC4948" w14:paraId="0A13EE9A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11AA122" w14:textId="5B3F21E2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1701" w:type="dxa"/>
          </w:tcPr>
          <w:p w14:paraId="45A45D0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92DBC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1605EDC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0.867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[0.541,1.391]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80DE7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6E4356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E1A21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0.842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[0.523,1.355]</w:t>
            </w:r>
          </w:p>
        </w:tc>
      </w:tr>
      <w:tr w:rsidR="00C02475" w:rsidRPr="00AC4948" w14:paraId="0A529A9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9B53DCC" w14:textId="4D6323A1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Manual occupation: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Non-manual</w:t>
            </w:r>
          </w:p>
        </w:tc>
        <w:tc>
          <w:tcPr>
            <w:tcW w:w="1701" w:type="dxa"/>
          </w:tcPr>
          <w:p w14:paraId="7910894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A6E942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F355FDF" w14:textId="7A3B009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ABDC7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5535444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8A28F8" w14:textId="7496AF4D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1B4D0B1C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E02883A" w14:textId="07F256E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701" w:type="dxa"/>
          </w:tcPr>
          <w:p w14:paraId="6230D0F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CD80E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37D6EA5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1.221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[1.046,1.424]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E9164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6B0943C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798E1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1.206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[1.033,1.408]</w:t>
            </w:r>
          </w:p>
        </w:tc>
      </w:tr>
      <w:tr w:rsidR="00C02475" w:rsidRPr="00AC4948" w14:paraId="6ECA6DC2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5AFE339" w14:textId="7979A1A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77ACE86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F5DC55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0B694EF0" w14:textId="300E470D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0611F8" w14:textId="0A518E74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1DEC4D8F" w14:textId="09CCA13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D682119" w14:textId="2EC8927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413A4934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66E195B9" w14:textId="1722B7B2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Healthcare worker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Non-healthcare worker</w:t>
            </w:r>
          </w:p>
        </w:tc>
        <w:tc>
          <w:tcPr>
            <w:tcW w:w="1701" w:type="dxa"/>
          </w:tcPr>
          <w:p w14:paraId="7739C9E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045C4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65548E84" w14:textId="7F13BA8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7EC5AD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1667BE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3ABCF3E" w14:textId="6BF6F644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5331861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41714E6" w14:textId="284CBF9A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Healthcare worker</w:t>
            </w:r>
          </w:p>
        </w:tc>
        <w:tc>
          <w:tcPr>
            <w:tcW w:w="1701" w:type="dxa"/>
          </w:tcPr>
          <w:p w14:paraId="3489A08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E1621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77D0BE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1.187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[1.015,1.388]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33DBCC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1280432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9C609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1.185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[1.013,1.387]</w:t>
            </w:r>
          </w:p>
        </w:tc>
      </w:tr>
      <w:tr w:rsidR="00C02475" w:rsidRPr="00AC4948" w14:paraId="559F5DEE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DF33F3C" w14:textId="16A30F1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Not in employment</w:t>
            </w:r>
          </w:p>
        </w:tc>
        <w:tc>
          <w:tcPr>
            <w:tcW w:w="1701" w:type="dxa"/>
          </w:tcPr>
          <w:p w14:paraId="67CDB0D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0541D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39BB3E2E" w14:textId="55143FA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4D2E38" w14:textId="41EB63A0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2EF30D6F" w14:textId="42F4BC5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57352A" w14:textId="04DBCAF5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63C5CBA5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DE34CD9" w14:textId="5FCD5EBB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Long-standing illness/disability: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701" w:type="dxa"/>
          </w:tcPr>
          <w:p w14:paraId="7408156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52A9BF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EAF04F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5E394C" w14:textId="0AF5C821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08C8C9B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9EE3DCE" w14:textId="55C1AA3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115CC1D1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622618B" w14:textId="062387A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701" w:type="dxa"/>
          </w:tcPr>
          <w:p w14:paraId="6004DAD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4CB05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5A16D17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6E17A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1.038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[0.915,1.178]</w:t>
            </w:r>
          </w:p>
        </w:tc>
        <w:tc>
          <w:tcPr>
            <w:tcW w:w="1701" w:type="dxa"/>
          </w:tcPr>
          <w:p w14:paraId="728EF4B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4F7C3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1.046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[0.920,1.190]</w:t>
            </w:r>
          </w:p>
        </w:tc>
      </w:tr>
      <w:tr w:rsidR="00C02475" w:rsidRPr="00AC4948" w14:paraId="108972C0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E842A32" w14:textId="7D34557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Number of chronic conditions: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14:paraId="1F538DA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6D9F5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F87F4B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C3542A" w14:textId="6A26A6B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6980A0B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6A2043E" w14:textId="1CA33EAA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624F5059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403FA62" w14:textId="12C7602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14:paraId="27A931C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0E797A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6FB0CA6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511C1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0.989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[0.860,1.136]</w:t>
            </w:r>
          </w:p>
        </w:tc>
        <w:tc>
          <w:tcPr>
            <w:tcW w:w="1701" w:type="dxa"/>
          </w:tcPr>
          <w:p w14:paraId="7EAEABC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0148B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0.998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[0.869,1.146]</w:t>
            </w:r>
          </w:p>
        </w:tc>
      </w:tr>
      <w:tr w:rsidR="00C02475" w:rsidRPr="00AC4948" w14:paraId="01BB9712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7CA4532" w14:textId="413F1281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14:paraId="45CD40F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E43221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07FDA0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3DCC46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1.066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[0.908,1.250]</w:t>
            </w:r>
          </w:p>
        </w:tc>
        <w:tc>
          <w:tcPr>
            <w:tcW w:w="1701" w:type="dxa"/>
          </w:tcPr>
          <w:p w14:paraId="2768105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E47C0C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1.059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[0.902,1.245]</w:t>
            </w:r>
          </w:p>
        </w:tc>
      </w:tr>
      <w:tr w:rsidR="00C02475" w:rsidRPr="00AC4948" w14:paraId="38890C3E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49F3BEC" w14:textId="72D82174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14:paraId="3BCA90E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26837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118DCB3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B8C64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1.111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[0.910,1.356]</w:t>
            </w:r>
          </w:p>
        </w:tc>
        <w:tc>
          <w:tcPr>
            <w:tcW w:w="1701" w:type="dxa"/>
          </w:tcPr>
          <w:p w14:paraId="569C7E5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A6DD6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1.093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[0.894,1.336]</w:t>
            </w:r>
          </w:p>
        </w:tc>
      </w:tr>
      <w:tr w:rsidR="00C02475" w:rsidRPr="00AC4948" w14:paraId="33BA92AC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CA76D1A" w14:textId="4E54D79D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4+</w:t>
            </w:r>
          </w:p>
        </w:tc>
        <w:tc>
          <w:tcPr>
            <w:tcW w:w="1701" w:type="dxa"/>
          </w:tcPr>
          <w:p w14:paraId="3E1182B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CFB11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AC8C12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A7B9B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0.954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[0.749,1.214]</w:t>
            </w:r>
          </w:p>
        </w:tc>
        <w:tc>
          <w:tcPr>
            <w:tcW w:w="1701" w:type="dxa"/>
          </w:tcPr>
          <w:p w14:paraId="778B3C6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399F0E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0.946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[0.739,1.211]</w:t>
            </w:r>
          </w:p>
        </w:tc>
      </w:tr>
      <w:tr w:rsidR="00C02475" w:rsidRPr="00AC4948" w14:paraId="3C5F23CD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799AD66" w14:textId="6D418C69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Self-reported health: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Excellent</w:t>
            </w:r>
          </w:p>
        </w:tc>
        <w:tc>
          <w:tcPr>
            <w:tcW w:w="1701" w:type="dxa"/>
          </w:tcPr>
          <w:p w14:paraId="7D9DDE8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6E848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6E03FB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F7FF55" w14:textId="65D033C0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</w:tcPr>
          <w:p w14:paraId="5C0B22C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428117" w14:textId="5E31300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36EA1B4C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8ED3E26" w14:textId="57B5D1FB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1701" w:type="dxa"/>
          </w:tcPr>
          <w:p w14:paraId="3076070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AF78AF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59B7BF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EEFF0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[0.850,1.187]</w:t>
            </w:r>
          </w:p>
        </w:tc>
        <w:tc>
          <w:tcPr>
            <w:tcW w:w="1701" w:type="dxa"/>
          </w:tcPr>
          <w:p w14:paraId="03BAA30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0C5A1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0.990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[0.838,1.170]</w:t>
            </w:r>
          </w:p>
        </w:tc>
      </w:tr>
      <w:tr w:rsidR="00C02475" w:rsidRPr="00AC4948" w14:paraId="17325E9C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4E2609C0" w14:textId="01A5312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Fair</w:t>
            </w:r>
          </w:p>
        </w:tc>
        <w:tc>
          <w:tcPr>
            <w:tcW w:w="1701" w:type="dxa"/>
          </w:tcPr>
          <w:p w14:paraId="2450EE1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FCB561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6B30A8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DA8744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[0.831,1.218]</w:t>
            </w:r>
          </w:p>
        </w:tc>
        <w:tc>
          <w:tcPr>
            <w:tcW w:w="1701" w:type="dxa"/>
          </w:tcPr>
          <w:p w14:paraId="228286D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47BA9E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0.972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[0.801,1.180]</w:t>
            </w:r>
          </w:p>
        </w:tc>
      </w:tr>
      <w:tr w:rsidR="00C02475" w:rsidRPr="00AC4948" w14:paraId="33DE305A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2645008" w14:textId="0868E74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Poor</w:t>
            </w:r>
          </w:p>
        </w:tc>
        <w:tc>
          <w:tcPr>
            <w:tcW w:w="1701" w:type="dxa"/>
          </w:tcPr>
          <w:p w14:paraId="5D5EEFB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E1F0AC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7EDA08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23531C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0.929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[0.723,1.193]</w:t>
            </w:r>
          </w:p>
        </w:tc>
        <w:tc>
          <w:tcPr>
            <w:tcW w:w="1701" w:type="dxa"/>
          </w:tcPr>
          <w:p w14:paraId="2DC2FF4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CC8F14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[0.712,1.191]</w:t>
            </w:r>
          </w:p>
        </w:tc>
      </w:tr>
      <w:tr w:rsidR="00C02475" w:rsidRPr="00AC4948" w14:paraId="3ADF0612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6DF1BF90" w14:textId="52C55BC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Body Mass Index: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Underweight (&lt;18.5)</w:t>
            </w:r>
          </w:p>
        </w:tc>
        <w:tc>
          <w:tcPr>
            <w:tcW w:w="1701" w:type="dxa"/>
          </w:tcPr>
          <w:p w14:paraId="6E4EF37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5DF1BA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3B35E15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D138FF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1287C9A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[0.654,2.203]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4F14D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1.154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[0.645,2.064]</w:t>
            </w:r>
          </w:p>
        </w:tc>
      </w:tr>
      <w:tr w:rsidR="00C02475" w:rsidRPr="00AC4948" w14:paraId="6C60CA0E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8F8C086" w14:textId="16FEBBF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Normal weight (18.5-24.9)</w:t>
            </w:r>
          </w:p>
        </w:tc>
        <w:tc>
          <w:tcPr>
            <w:tcW w:w="1701" w:type="dxa"/>
          </w:tcPr>
          <w:p w14:paraId="19FEA24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A56B1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5D09581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867B2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42F2B23" w14:textId="186B5076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0969862" w14:textId="0E96E4EB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72C4730B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8346ED9" w14:textId="1D228598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Overweight (25.0-29.9)</w:t>
            </w:r>
          </w:p>
        </w:tc>
        <w:tc>
          <w:tcPr>
            <w:tcW w:w="1701" w:type="dxa"/>
          </w:tcPr>
          <w:p w14:paraId="6E8D6D1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9F31F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04DDC4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608650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3B19E59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1.131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[0.987,1.296]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B889B8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1.114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[0.970,1.279]</w:t>
            </w:r>
          </w:p>
        </w:tc>
      </w:tr>
      <w:tr w:rsidR="00C02475" w:rsidRPr="00AC4948" w14:paraId="51A438CE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57E72E4" w14:textId="56E48A1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Obese (&gt;=30.0)</w:t>
            </w:r>
          </w:p>
        </w:tc>
        <w:tc>
          <w:tcPr>
            <w:tcW w:w="1701" w:type="dxa"/>
          </w:tcPr>
          <w:p w14:paraId="0F0A857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1AE408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34EF4EC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BADA47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F8B85A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1.213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[1.052,1.398]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94483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1.203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[1.038,1.394]</w:t>
            </w:r>
          </w:p>
        </w:tc>
      </w:tr>
      <w:tr w:rsidR="00C02475" w:rsidRPr="00AC4948" w14:paraId="5F6BF9C1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24241F37" w14:textId="752D565F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Smoking status: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18CE356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9E49C7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12547E5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E7EBC8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6F132503" w14:textId="116E81D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C7FD71B" w14:textId="50C6079C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23D6A76D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4C593DE0" w14:textId="1DE9BFD2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Previous</w:t>
            </w:r>
          </w:p>
        </w:tc>
        <w:tc>
          <w:tcPr>
            <w:tcW w:w="1701" w:type="dxa"/>
          </w:tcPr>
          <w:p w14:paraId="16A78F4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5301C3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11B63A4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6E66B4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0AEEA4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1.123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*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[1.003,1.257]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15D501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1.105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[0.988,1.237]</w:t>
            </w:r>
          </w:p>
        </w:tc>
      </w:tr>
      <w:tr w:rsidR="00C02475" w:rsidRPr="00AC4948" w14:paraId="3C660AC7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CE1BA10" w14:textId="1C29B87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1701" w:type="dxa"/>
          </w:tcPr>
          <w:p w14:paraId="7AAC043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42B0E3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2CC680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6BEF86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074B918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0.923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[0.776,1.098]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1BD92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0.942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[0.788,1.126]</w:t>
            </w:r>
          </w:p>
        </w:tc>
      </w:tr>
      <w:tr w:rsidR="00C02475" w:rsidRPr="00AC4948" w14:paraId="1B88BCCF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31B83FE6" w14:textId="1A799E39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Alcohol consumption: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Daily or almost daily</w:t>
            </w:r>
          </w:p>
        </w:tc>
        <w:tc>
          <w:tcPr>
            <w:tcW w:w="1701" w:type="dxa"/>
          </w:tcPr>
          <w:p w14:paraId="0478189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54685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5733CBB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91BEE5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3F939A42" w14:textId="2DF3D6A1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C91AC39" w14:textId="33B9F25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1.000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</w:p>
        </w:tc>
      </w:tr>
      <w:tr w:rsidR="00C02475" w:rsidRPr="00AC4948" w14:paraId="5C29EEFB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67C00A38" w14:textId="1207E3E0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Three or four times a week</w:t>
            </w:r>
          </w:p>
        </w:tc>
        <w:tc>
          <w:tcPr>
            <w:tcW w:w="1701" w:type="dxa"/>
          </w:tcPr>
          <w:p w14:paraId="4D54E8F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D798D9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B3AA9F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497FC3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5B4AC3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1.026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[0.861,1.223]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F40989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1.014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[0.851,1.209]</w:t>
            </w:r>
          </w:p>
        </w:tc>
      </w:tr>
      <w:tr w:rsidR="00C02475" w:rsidRPr="00AC4948" w14:paraId="0906BE64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4FC1FA22" w14:textId="2F35DEE1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Once or twice a week</w:t>
            </w:r>
          </w:p>
        </w:tc>
        <w:tc>
          <w:tcPr>
            <w:tcW w:w="1701" w:type="dxa"/>
          </w:tcPr>
          <w:p w14:paraId="5FA5DA3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8B1777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B406033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FB7743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3BF3680F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1.163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[0.987,1.371]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3EBD2E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1.164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[0.987,1.373]</w:t>
            </w:r>
          </w:p>
        </w:tc>
      </w:tr>
      <w:tr w:rsidR="00C02475" w:rsidRPr="00AC4948" w14:paraId="48F933CD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62C2A6F7" w14:textId="5B80290D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One to three times a month</w:t>
            </w:r>
          </w:p>
        </w:tc>
        <w:tc>
          <w:tcPr>
            <w:tcW w:w="1701" w:type="dxa"/>
          </w:tcPr>
          <w:p w14:paraId="608C4B1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12A7B4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55C7B07A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CA0AD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A0DD8B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1.192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[0.982,1.446]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3F56F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1.185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[0.977,1.437]</w:t>
            </w:r>
          </w:p>
        </w:tc>
      </w:tr>
      <w:tr w:rsidR="00C02475" w:rsidRPr="00AC4948" w14:paraId="25562C20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1B451E1C" w14:textId="2F6A8A94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Special occasions only</w:t>
            </w:r>
          </w:p>
        </w:tc>
        <w:tc>
          <w:tcPr>
            <w:tcW w:w="1701" w:type="dxa"/>
          </w:tcPr>
          <w:p w14:paraId="45A0DB7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70FF5B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A51472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2300A1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8DBDE1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1.064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[0.877,1.292]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E38AF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1.054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[0.868,1.281]</w:t>
            </w:r>
          </w:p>
        </w:tc>
      </w:tr>
      <w:tr w:rsidR="00C02475" w:rsidRPr="00AC4948" w14:paraId="7FC91270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75E782AA" w14:textId="02789099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 (former drinker)</w:t>
            </w:r>
          </w:p>
        </w:tc>
        <w:tc>
          <w:tcPr>
            <w:tcW w:w="1701" w:type="dxa"/>
          </w:tcPr>
          <w:p w14:paraId="4D8CB90E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AA42D52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776B777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D2A71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5C60B9E7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1.192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[0.946,1.502]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5C8B4B4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1.177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[0.925,1.498]</w:t>
            </w:r>
          </w:p>
        </w:tc>
      </w:tr>
      <w:tr w:rsidR="00C02475" w:rsidRPr="00AC4948" w14:paraId="2EE79A28" w14:textId="77777777" w:rsidTr="00E52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5FD5439A" w14:textId="21F4143E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F41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Never</w:t>
            </w:r>
          </w:p>
        </w:tc>
        <w:tc>
          <w:tcPr>
            <w:tcW w:w="1701" w:type="dxa"/>
          </w:tcPr>
          <w:p w14:paraId="138F60F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E877410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2D7C7A9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1B7767D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</w:tcPr>
          <w:p w14:paraId="4ED78868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1.130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[0.884,1.445]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D98EDCD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1.094</w:t>
            </w: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br/>
              <w:t>[0.854,1.403]</w:t>
            </w:r>
          </w:p>
        </w:tc>
      </w:tr>
      <w:tr w:rsidR="00C02475" w:rsidRPr="00AC4948" w14:paraId="60A04967" w14:textId="77777777" w:rsidTr="00E52FB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77" w:type="dxa"/>
          </w:tcPr>
          <w:p w14:paraId="0611AB5B" w14:textId="7CE68E83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914E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1701" w:type="dxa"/>
          </w:tcPr>
          <w:p w14:paraId="6EE765B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E3655BB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2658</w:t>
            </w:r>
          </w:p>
        </w:tc>
        <w:tc>
          <w:tcPr>
            <w:tcW w:w="1701" w:type="dxa"/>
          </w:tcPr>
          <w:p w14:paraId="4583B396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8D545C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2658</w:t>
            </w:r>
          </w:p>
        </w:tc>
        <w:tc>
          <w:tcPr>
            <w:tcW w:w="1701" w:type="dxa"/>
          </w:tcPr>
          <w:p w14:paraId="10EA4995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7158BC9" w14:textId="77777777" w:rsidR="00C02475" w:rsidRPr="00AC4948" w:rsidRDefault="00C02475" w:rsidP="00C02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C494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2658</w:t>
            </w:r>
          </w:p>
        </w:tc>
      </w:tr>
    </w:tbl>
    <w:p w14:paraId="6229A9C1" w14:textId="73622F25" w:rsidR="00B94DFD" w:rsidRPr="002750B3" w:rsidRDefault="00B94DFD" w:rsidP="00B94DFD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8B79D13" w14:textId="5711947A" w:rsidR="00B94DFD" w:rsidRPr="002750B3" w:rsidRDefault="00B94DFD" w:rsidP="00B94DFD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5879FD76" w14:textId="5AFD7C58" w:rsidR="00B94DFD" w:rsidRPr="002750B3" w:rsidRDefault="00B94DFD" w:rsidP="00B94DFD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49982C10" w14:textId="6DDF3175" w:rsidR="00B94DFD" w:rsidRPr="002750B3" w:rsidRDefault="00B94DFD" w:rsidP="00B94DFD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267958EE" w14:textId="18556D04" w:rsidR="00B94DFD" w:rsidRPr="002750B3" w:rsidRDefault="00B94DFD" w:rsidP="00B94DFD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20440207" w14:textId="6C0E9CA2" w:rsidR="00B94DFD" w:rsidRPr="002750B3" w:rsidRDefault="00B94DFD" w:rsidP="00B94DFD">
      <w:pPr>
        <w:rPr>
          <w:rFonts w:asciiTheme="minorHAnsi" w:hAnsiTheme="minorHAnsi" w:cstheme="minorHAnsi"/>
          <w:sz w:val="20"/>
          <w:szCs w:val="20"/>
          <w:lang w:val="en-US"/>
        </w:rPr>
      </w:pPr>
      <w:bookmarkStart w:id="23" w:name="_GoBack"/>
      <w:bookmarkEnd w:id="23"/>
    </w:p>
    <w:sectPr w:rsidR="00B94DFD" w:rsidRPr="002750B3" w:rsidSect="006E2025">
      <w:pgSz w:w="15840" w:h="12240" w:orient="landscape"/>
      <w:pgMar w:top="1440" w:right="1080" w:bottom="144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C885A" w14:textId="77777777" w:rsidR="009A572C" w:rsidRDefault="009A572C">
      <w:pPr>
        <w:spacing w:after="0" w:line="240" w:lineRule="auto"/>
      </w:pPr>
      <w:r>
        <w:separator/>
      </w:r>
    </w:p>
  </w:endnote>
  <w:endnote w:type="continuationSeparator" w:id="0">
    <w:p w14:paraId="12D44BBB" w14:textId="77777777" w:rsidR="009A572C" w:rsidRDefault="009A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B0837" w14:textId="77777777" w:rsidR="009A572C" w:rsidRPr="00497917" w:rsidRDefault="009A572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Theme="minorHAnsi" w:hAnsiTheme="minorHAnsi" w:cstheme="minorHAnsi"/>
        <w:sz w:val="24"/>
        <w:szCs w:val="24"/>
        <w:lang w:val="en-US"/>
      </w:rPr>
    </w:pPr>
    <w:r w:rsidRPr="00497917">
      <w:rPr>
        <w:rFonts w:asciiTheme="minorHAnsi" w:hAnsiTheme="minorHAnsi" w:cstheme="minorHAnsi"/>
        <w:sz w:val="24"/>
        <w:szCs w:val="24"/>
        <w:lang w:val="en-US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9844D" w14:textId="77777777" w:rsidR="009A572C" w:rsidRDefault="009A572C">
      <w:pPr>
        <w:spacing w:after="0" w:line="240" w:lineRule="auto"/>
      </w:pPr>
      <w:r>
        <w:separator/>
      </w:r>
    </w:p>
  </w:footnote>
  <w:footnote w:type="continuationSeparator" w:id="0">
    <w:p w14:paraId="46337C60" w14:textId="77777777" w:rsidR="009A572C" w:rsidRDefault="009A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93037"/>
    <w:multiLevelType w:val="hybridMultilevel"/>
    <w:tmpl w:val="9892A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15E03"/>
    <w:multiLevelType w:val="hybridMultilevel"/>
    <w:tmpl w:val="68587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63"/>
    <w:rsid w:val="00012F22"/>
    <w:rsid w:val="00014C39"/>
    <w:rsid w:val="00030A4A"/>
    <w:rsid w:val="000875E3"/>
    <w:rsid w:val="000A2F5E"/>
    <w:rsid w:val="000F4501"/>
    <w:rsid w:val="00143DF3"/>
    <w:rsid w:val="00165BC2"/>
    <w:rsid w:val="0017528D"/>
    <w:rsid w:val="00184982"/>
    <w:rsid w:val="001A7BA4"/>
    <w:rsid w:val="001D0C7A"/>
    <w:rsid w:val="001E5A31"/>
    <w:rsid w:val="00237E8F"/>
    <w:rsid w:val="002750B3"/>
    <w:rsid w:val="002914E5"/>
    <w:rsid w:val="00291EC6"/>
    <w:rsid w:val="002B2AD6"/>
    <w:rsid w:val="002B68DE"/>
    <w:rsid w:val="002F42E2"/>
    <w:rsid w:val="00301EA8"/>
    <w:rsid w:val="00305644"/>
    <w:rsid w:val="00315508"/>
    <w:rsid w:val="00367EA2"/>
    <w:rsid w:val="0037193C"/>
    <w:rsid w:val="003761E7"/>
    <w:rsid w:val="00436EBB"/>
    <w:rsid w:val="00453EC1"/>
    <w:rsid w:val="00461F7B"/>
    <w:rsid w:val="00472770"/>
    <w:rsid w:val="00483B07"/>
    <w:rsid w:val="00497917"/>
    <w:rsid w:val="004C3E20"/>
    <w:rsid w:val="0050158E"/>
    <w:rsid w:val="005024C1"/>
    <w:rsid w:val="00523085"/>
    <w:rsid w:val="005254B0"/>
    <w:rsid w:val="005C45CA"/>
    <w:rsid w:val="005E041E"/>
    <w:rsid w:val="006366DC"/>
    <w:rsid w:val="00674648"/>
    <w:rsid w:val="00695DF8"/>
    <w:rsid w:val="006E2025"/>
    <w:rsid w:val="00704462"/>
    <w:rsid w:val="00711863"/>
    <w:rsid w:val="00734065"/>
    <w:rsid w:val="00735149"/>
    <w:rsid w:val="0074064F"/>
    <w:rsid w:val="0075029A"/>
    <w:rsid w:val="007835F2"/>
    <w:rsid w:val="007842A6"/>
    <w:rsid w:val="007C11D0"/>
    <w:rsid w:val="007E684B"/>
    <w:rsid w:val="00810296"/>
    <w:rsid w:val="00845742"/>
    <w:rsid w:val="0084593F"/>
    <w:rsid w:val="00855EB2"/>
    <w:rsid w:val="00856163"/>
    <w:rsid w:val="00867B90"/>
    <w:rsid w:val="008C51E3"/>
    <w:rsid w:val="008D2D70"/>
    <w:rsid w:val="008D7BDF"/>
    <w:rsid w:val="00905215"/>
    <w:rsid w:val="00946419"/>
    <w:rsid w:val="009A572C"/>
    <w:rsid w:val="009C5F9C"/>
    <w:rsid w:val="00A50158"/>
    <w:rsid w:val="00A61A94"/>
    <w:rsid w:val="00A93A13"/>
    <w:rsid w:val="00AC1CE6"/>
    <w:rsid w:val="00B056ED"/>
    <w:rsid w:val="00B553BA"/>
    <w:rsid w:val="00B6111B"/>
    <w:rsid w:val="00B94DFD"/>
    <w:rsid w:val="00BA4A66"/>
    <w:rsid w:val="00BB60BE"/>
    <w:rsid w:val="00BE2727"/>
    <w:rsid w:val="00BE36F0"/>
    <w:rsid w:val="00C02475"/>
    <w:rsid w:val="00C10609"/>
    <w:rsid w:val="00C37E05"/>
    <w:rsid w:val="00C83186"/>
    <w:rsid w:val="00CA3F7E"/>
    <w:rsid w:val="00CB6BBD"/>
    <w:rsid w:val="00CC303C"/>
    <w:rsid w:val="00D00E2F"/>
    <w:rsid w:val="00D33139"/>
    <w:rsid w:val="00D45D46"/>
    <w:rsid w:val="00D938C9"/>
    <w:rsid w:val="00D9745D"/>
    <w:rsid w:val="00DB5028"/>
    <w:rsid w:val="00DC5570"/>
    <w:rsid w:val="00DE06E9"/>
    <w:rsid w:val="00E17B60"/>
    <w:rsid w:val="00E52FBF"/>
    <w:rsid w:val="00E93BF9"/>
    <w:rsid w:val="00EA0D4A"/>
    <w:rsid w:val="00F94AA1"/>
    <w:rsid w:val="00FA4AEF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99B25F"/>
  <w14:defaultImageDpi w14:val="96"/>
  <w15:docId w15:val="{076DEB17-2549-418B-A97A-ED69CFFC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engXian" w:hAnsi="Calibri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5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5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711863"/>
    <w:rPr>
      <w:b/>
      <w:bCs/>
      <w:sz w:val="20"/>
      <w:szCs w:val="20"/>
    </w:rPr>
  </w:style>
  <w:style w:type="table" w:styleId="PlainTable3">
    <w:name w:val="Plain Table 3"/>
    <w:basedOn w:val="TableNormal"/>
    <w:uiPriority w:val="43"/>
    <w:rsid w:val="0071186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1186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D0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D0C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0C7A"/>
    <w:pPr>
      <w:ind w:left="720"/>
      <w:contextualSpacing/>
    </w:pPr>
  </w:style>
  <w:style w:type="table" w:styleId="TableGrid">
    <w:name w:val="Table Grid"/>
    <w:basedOn w:val="TableNormal"/>
    <w:uiPriority w:val="39"/>
    <w:rsid w:val="001D0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02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29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502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29A"/>
    <w:rPr>
      <w:sz w:val="22"/>
      <w:szCs w:val="22"/>
    </w:rPr>
  </w:style>
  <w:style w:type="table" w:styleId="PlainTable5">
    <w:name w:val="Plain Table 5"/>
    <w:basedOn w:val="TableNormal"/>
    <w:uiPriority w:val="45"/>
    <w:rsid w:val="007835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7464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2F42E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875E3"/>
    <w:pPr>
      <w:outlineLvl w:val="9"/>
    </w:pPr>
    <w:rPr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0875E3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0875E3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E04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41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K:\Fellowship\COVID\UKB\Ethnicity_Update\11thMay2020\Additional%20file%201_update_11thMay20.docx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748C5838F90438220608C0E0D7AB3" ma:contentTypeVersion="10" ma:contentTypeDescription="Create a new document." ma:contentTypeScope="" ma:versionID="930020a25aace7ca4837ef21a5eebcf0">
  <xsd:schema xmlns:xsd="http://www.w3.org/2001/XMLSchema" xmlns:xs="http://www.w3.org/2001/XMLSchema" xmlns:p="http://schemas.microsoft.com/office/2006/metadata/properties" xmlns:ns3="f5c64d5a-bf29-4af2-9e22-c72077c5bbae" targetNamespace="http://schemas.microsoft.com/office/2006/metadata/properties" ma:root="true" ma:fieldsID="5217fb59005f0d8d4e2cbbc9278c3d12" ns3:_="">
    <xsd:import namespace="f5c64d5a-bf29-4af2-9e22-c72077c5bb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64d5a-bf29-4af2-9e22-c72077c5b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EF4CE-74DF-4D00-8023-4B38B0C3F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DA8C8-A1B5-42A9-B889-8343AE227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64d5a-bf29-4af2-9e22-c72077c5b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A71598-E84F-4890-9A84-09118237C0E4}">
  <ds:schemaRefs>
    <ds:schemaRef ds:uri="f5c64d5a-bf29-4af2-9e22-c72077c5bba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57C8274-71EE-4D51-91D0-DA75542E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872844A5.dotm</Template>
  <TotalTime>6</TotalTime>
  <Pages>76</Pages>
  <Words>16451</Words>
  <Characters>127566</Characters>
  <Application>Microsoft Office Word</Application>
  <DocSecurity>0</DocSecurity>
  <Lines>1063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</vt:lpstr>
    </vt:vector>
  </TitlesOfParts>
  <Company>.</Company>
  <LinksUpToDate>false</LinksUpToDate>
  <CharactersWithSpaces>143730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/>
  <dc:creator>.</dc:creator>
  <cp:keywords/>
  <dc:description/>
  <cp:lastModifiedBy>Vittal Katikireddi</cp:lastModifiedBy>
  <cp:revision>5</cp:revision>
  <dcterms:created xsi:type="dcterms:W3CDTF">2020-05-13T07:26:00Z</dcterms:created>
  <dcterms:modified xsi:type="dcterms:W3CDTF">2020-05-13T07:53:00Z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0x01010030D748C5838F90438220608C0E0D7AB3</vt:lpwstr>
  </property>
</Properties>
</file>