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8"/>
        <w:gridCol w:w="947"/>
        <w:gridCol w:w="1667"/>
        <w:gridCol w:w="2860"/>
        <w:gridCol w:w="1571"/>
        <w:gridCol w:w="4755"/>
      </w:tblGrid>
      <w:tr w:rsidR="007D59C8" w14:paraId="0BE2E022" w14:textId="77777777" w:rsidTr="007D59C8">
        <w:trPr>
          <w:trHeight w:val="481"/>
        </w:trPr>
        <w:tc>
          <w:tcPr>
            <w:tcW w:w="0" w:type="auto"/>
          </w:tcPr>
          <w:p w14:paraId="52714E44" w14:textId="77777777" w:rsidR="007D59C8" w:rsidRDefault="007D59C8">
            <w:r>
              <w:t>Intervention category</w:t>
            </w:r>
          </w:p>
        </w:tc>
        <w:tc>
          <w:tcPr>
            <w:tcW w:w="0" w:type="auto"/>
          </w:tcPr>
          <w:p w14:paraId="5FD463EA" w14:textId="77777777" w:rsidR="007D59C8" w:rsidRDefault="007D59C8">
            <w:r>
              <w:t>Odds ratio (OR)</w:t>
            </w:r>
          </w:p>
        </w:tc>
        <w:tc>
          <w:tcPr>
            <w:tcW w:w="0" w:type="auto"/>
          </w:tcPr>
          <w:p w14:paraId="7209E058" w14:textId="77777777" w:rsidR="007D59C8" w:rsidRDefault="007D59C8">
            <w:r>
              <w:t>95% Confidence interval (CI)</w:t>
            </w:r>
          </w:p>
        </w:tc>
        <w:tc>
          <w:tcPr>
            <w:tcW w:w="0" w:type="auto"/>
          </w:tcPr>
          <w:p w14:paraId="7FF09616" w14:textId="77777777" w:rsidR="007D59C8" w:rsidRDefault="007D59C8">
            <w:r>
              <w:t>Interpretation of CI</w:t>
            </w:r>
          </w:p>
        </w:tc>
        <w:tc>
          <w:tcPr>
            <w:tcW w:w="0" w:type="auto"/>
          </w:tcPr>
          <w:p w14:paraId="4BBACF97" w14:textId="77777777" w:rsidR="007D59C8" w:rsidRDefault="007D59C8">
            <w:r>
              <w:t>95% Prediction interval (PI)</w:t>
            </w:r>
          </w:p>
        </w:tc>
        <w:tc>
          <w:tcPr>
            <w:tcW w:w="0" w:type="auto"/>
          </w:tcPr>
          <w:p w14:paraId="58BAA899" w14:textId="77777777" w:rsidR="007D59C8" w:rsidRDefault="007D59C8">
            <w:r>
              <w:t>Interpretation of PI</w:t>
            </w:r>
          </w:p>
        </w:tc>
      </w:tr>
      <w:tr w:rsidR="007D59C8" w14:paraId="3635271E" w14:textId="77777777" w:rsidTr="007D59C8">
        <w:trPr>
          <w:trHeight w:val="454"/>
        </w:trPr>
        <w:tc>
          <w:tcPr>
            <w:tcW w:w="0" w:type="auto"/>
          </w:tcPr>
          <w:p w14:paraId="19BD3712" w14:textId="77777777" w:rsidR="007D59C8" w:rsidRPr="003A7CC1" w:rsidRDefault="007D59C8" w:rsidP="003A7CC1">
            <w:pPr>
              <w:rPr>
                <w:i/>
              </w:rPr>
            </w:pPr>
            <w:r>
              <w:rPr>
                <w:i/>
              </w:rPr>
              <w:t>Results for process outcomes</w:t>
            </w:r>
          </w:p>
        </w:tc>
        <w:tc>
          <w:tcPr>
            <w:tcW w:w="0" w:type="auto"/>
          </w:tcPr>
          <w:p w14:paraId="0AF6624B" w14:textId="77777777" w:rsidR="007D59C8" w:rsidRDefault="007D59C8"/>
        </w:tc>
        <w:tc>
          <w:tcPr>
            <w:tcW w:w="0" w:type="auto"/>
          </w:tcPr>
          <w:p w14:paraId="292585EE" w14:textId="77777777" w:rsidR="007D59C8" w:rsidRDefault="007D59C8"/>
        </w:tc>
        <w:tc>
          <w:tcPr>
            <w:tcW w:w="0" w:type="auto"/>
          </w:tcPr>
          <w:p w14:paraId="1F8FB528" w14:textId="77777777" w:rsidR="007D59C8" w:rsidRDefault="007D59C8" w:rsidP="005131E1"/>
        </w:tc>
        <w:tc>
          <w:tcPr>
            <w:tcW w:w="0" w:type="auto"/>
          </w:tcPr>
          <w:p w14:paraId="67259420" w14:textId="77777777" w:rsidR="007D59C8" w:rsidRDefault="007D59C8"/>
        </w:tc>
        <w:tc>
          <w:tcPr>
            <w:tcW w:w="0" w:type="auto"/>
          </w:tcPr>
          <w:p w14:paraId="27B06C3D" w14:textId="77777777" w:rsidR="007D59C8" w:rsidRDefault="007D59C8"/>
        </w:tc>
      </w:tr>
      <w:tr w:rsidR="007D59C8" w14:paraId="1D020960" w14:textId="77777777" w:rsidTr="007D59C8">
        <w:trPr>
          <w:trHeight w:val="454"/>
        </w:trPr>
        <w:tc>
          <w:tcPr>
            <w:tcW w:w="0" w:type="auto"/>
          </w:tcPr>
          <w:p w14:paraId="302A8443" w14:textId="77777777" w:rsidR="007D59C8" w:rsidRDefault="007D59C8">
            <w:r>
              <w:t>Clinician reminders</w:t>
            </w:r>
          </w:p>
        </w:tc>
        <w:tc>
          <w:tcPr>
            <w:tcW w:w="0" w:type="auto"/>
          </w:tcPr>
          <w:p w14:paraId="6A20DA6D" w14:textId="77777777" w:rsidR="007D59C8" w:rsidRDefault="007D59C8">
            <w:r>
              <w:t>3.46</w:t>
            </w:r>
          </w:p>
        </w:tc>
        <w:tc>
          <w:tcPr>
            <w:tcW w:w="0" w:type="auto"/>
          </w:tcPr>
          <w:p w14:paraId="09686A82" w14:textId="77777777" w:rsidR="007D59C8" w:rsidRDefault="007D59C8">
            <w:r>
              <w:t>1.72 to 6.96</w:t>
            </w:r>
          </w:p>
        </w:tc>
        <w:tc>
          <w:tcPr>
            <w:tcW w:w="0" w:type="auto"/>
          </w:tcPr>
          <w:p w14:paraId="05CAA7B7" w14:textId="77777777" w:rsidR="007D59C8" w:rsidRDefault="007D59C8" w:rsidP="005131E1">
            <w:r>
              <w:t>We are 95% certain the true average OR is between 1.72 and 6.96</w:t>
            </w:r>
          </w:p>
        </w:tc>
        <w:tc>
          <w:tcPr>
            <w:tcW w:w="0" w:type="auto"/>
          </w:tcPr>
          <w:p w14:paraId="4A90CA95" w14:textId="77777777" w:rsidR="007D59C8" w:rsidRDefault="007D59C8">
            <w:r>
              <w:t>0.30 to 39.6</w:t>
            </w:r>
          </w:p>
        </w:tc>
        <w:tc>
          <w:tcPr>
            <w:tcW w:w="0" w:type="auto"/>
          </w:tcPr>
          <w:p w14:paraId="2FB88B53" w14:textId="77777777" w:rsidR="007D59C8" w:rsidRDefault="007D59C8">
            <w:r>
              <w:t xml:space="preserve">Given 7 studies with this heterogeneity, </w:t>
            </w:r>
          </w:p>
          <w:p w14:paraId="55C5B6C8" w14:textId="77777777" w:rsidR="007D59C8" w:rsidRDefault="007D59C8" w:rsidP="005131E1">
            <w:r>
              <w:t>it is plausible that settings or populations exist in which the OR is as low as 0.30 or as high as 39.6</w:t>
            </w:r>
          </w:p>
        </w:tc>
      </w:tr>
      <w:tr w:rsidR="007D59C8" w14:paraId="4D1182DE" w14:textId="77777777" w:rsidTr="007D59C8">
        <w:trPr>
          <w:trHeight w:val="454"/>
        </w:trPr>
        <w:tc>
          <w:tcPr>
            <w:tcW w:w="0" w:type="auto"/>
          </w:tcPr>
          <w:p w14:paraId="722E5EDF" w14:textId="77777777" w:rsidR="007D59C8" w:rsidRDefault="007D59C8">
            <w:r>
              <w:t>Clinician education</w:t>
            </w:r>
          </w:p>
        </w:tc>
        <w:tc>
          <w:tcPr>
            <w:tcW w:w="0" w:type="auto"/>
          </w:tcPr>
          <w:p w14:paraId="77FA7749" w14:textId="193B11E9" w:rsidR="007D59C8" w:rsidRDefault="007D59C8">
            <w:r>
              <w:t>1.</w:t>
            </w:r>
            <w:r w:rsidR="001E2731">
              <w:t>86</w:t>
            </w:r>
            <w:r>
              <w:t xml:space="preserve"> </w:t>
            </w:r>
          </w:p>
        </w:tc>
        <w:tc>
          <w:tcPr>
            <w:tcW w:w="0" w:type="auto"/>
          </w:tcPr>
          <w:p w14:paraId="5EBF2979" w14:textId="0882A580" w:rsidR="007D59C8" w:rsidRDefault="007D59C8">
            <w:r>
              <w:t>1.</w:t>
            </w:r>
            <w:r w:rsidR="001E2731">
              <w:t>46</w:t>
            </w:r>
            <w:r>
              <w:t xml:space="preserve"> to 2.</w:t>
            </w:r>
            <w:r w:rsidR="001E2731">
              <w:t>46</w:t>
            </w:r>
          </w:p>
        </w:tc>
        <w:tc>
          <w:tcPr>
            <w:tcW w:w="0" w:type="auto"/>
          </w:tcPr>
          <w:p w14:paraId="66A6EDD5" w14:textId="77777777" w:rsidR="007D59C8" w:rsidRDefault="007D59C8" w:rsidP="005131E1">
            <w:r>
              <w:t>We are 95% certain the true average OR is between 1.50 and 2.59</w:t>
            </w:r>
          </w:p>
        </w:tc>
        <w:tc>
          <w:tcPr>
            <w:tcW w:w="0" w:type="auto"/>
          </w:tcPr>
          <w:p w14:paraId="2CFEED48" w14:textId="77777777" w:rsidR="007D59C8" w:rsidRDefault="007D59C8">
            <w:r>
              <w:t>0.58 to 6.20</w:t>
            </w:r>
          </w:p>
        </w:tc>
        <w:tc>
          <w:tcPr>
            <w:tcW w:w="0" w:type="auto"/>
          </w:tcPr>
          <w:p w14:paraId="4AE1A205" w14:textId="77777777" w:rsidR="007D59C8" w:rsidRDefault="007D59C8">
            <w:r>
              <w:t>Given 29 studies with this heterogeneity, it is plausible that settings or populations exist in which the OR is as low as 0.58 or as high as 6.20</w:t>
            </w:r>
          </w:p>
        </w:tc>
      </w:tr>
      <w:tr w:rsidR="007D59C8" w14:paraId="7EAC7A1C" w14:textId="77777777" w:rsidTr="007D59C8">
        <w:trPr>
          <w:trHeight w:val="454"/>
        </w:trPr>
        <w:tc>
          <w:tcPr>
            <w:tcW w:w="0" w:type="auto"/>
          </w:tcPr>
          <w:p w14:paraId="33D64B73" w14:textId="77777777" w:rsidR="007D59C8" w:rsidRDefault="007D59C8" w:rsidP="005131E1">
            <w:r>
              <w:t>Electronic patient record</w:t>
            </w:r>
          </w:p>
        </w:tc>
        <w:tc>
          <w:tcPr>
            <w:tcW w:w="0" w:type="auto"/>
          </w:tcPr>
          <w:p w14:paraId="3F195B96" w14:textId="77777777" w:rsidR="007D59C8" w:rsidRDefault="007D59C8" w:rsidP="005131E1">
            <w:r>
              <w:t>2.00</w:t>
            </w:r>
          </w:p>
        </w:tc>
        <w:tc>
          <w:tcPr>
            <w:tcW w:w="0" w:type="auto"/>
          </w:tcPr>
          <w:p w14:paraId="4ADB570B" w14:textId="77777777" w:rsidR="007D59C8" w:rsidRDefault="007D59C8" w:rsidP="005131E1">
            <w:r>
              <w:t>0.89 to 4.48</w:t>
            </w:r>
          </w:p>
        </w:tc>
        <w:tc>
          <w:tcPr>
            <w:tcW w:w="0" w:type="auto"/>
          </w:tcPr>
          <w:p w14:paraId="5BA71AC2" w14:textId="77777777" w:rsidR="007D59C8" w:rsidRDefault="007D59C8" w:rsidP="005131E1">
            <w:r>
              <w:t>We are 95% certain the true average OR is between 0.89 and 4.48</w:t>
            </w:r>
          </w:p>
        </w:tc>
        <w:tc>
          <w:tcPr>
            <w:tcW w:w="0" w:type="auto"/>
          </w:tcPr>
          <w:p w14:paraId="34BA758B" w14:textId="77777777" w:rsidR="007D59C8" w:rsidRDefault="007D59C8" w:rsidP="005131E1">
            <w:r>
              <w:t>0.12 to 32.5</w:t>
            </w:r>
          </w:p>
        </w:tc>
        <w:tc>
          <w:tcPr>
            <w:tcW w:w="0" w:type="auto"/>
          </w:tcPr>
          <w:p w14:paraId="703C3301" w14:textId="77777777" w:rsidR="007D59C8" w:rsidRDefault="007D59C8" w:rsidP="0047254A">
            <w:r>
              <w:t xml:space="preserve">Given 5 studies with this heterogeneity, </w:t>
            </w:r>
          </w:p>
          <w:p w14:paraId="507DA194" w14:textId="77777777" w:rsidR="007D59C8" w:rsidRDefault="007D59C8" w:rsidP="0047254A">
            <w:r>
              <w:t>it is plausible that settings or populations exist in which the OR is as low as 0.12 or as high as 32.5</w:t>
            </w:r>
          </w:p>
        </w:tc>
      </w:tr>
      <w:tr w:rsidR="007D59C8" w14:paraId="2AABC685" w14:textId="77777777" w:rsidTr="007D59C8">
        <w:trPr>
          <w:trHeight w:val="454"/>
        </w:trPr>
        <w:tc>
          <w:tcPr>
            <w:tcW w:w="0" w:type="auto"/>
          </w:tcPr>
          <w:p w14:paraId="39D59216" w14:textId="77777777" w:rsidR="007D59C8" w:rsidRDefault="007D59C8" w:rsidP="005131E1">
            <w:r>
              <w:t>Facilitated relay of information</w:t>
            </w:r>
          </w:p>
        </w:tc>
        <w:tc>
          <w:tcPr>
            <w:tcW w:w="0" w:type="auto"/>
          </w:tcPr>
          <w:p w14:paraId="51523108" w14:textId="77777777" w:rsidR="007D59C8" w:rsidRDefault="007D59C8" w:rsidP="005131E1">
            <w:r>
              <w:t>1.95</w:t>
            </w:r>
          </w:p>
        </w:tc>
        <w:tc>
          <w:tcPr>
            <w:tcW w:w="0" w:type="auto"/>
          </w:tcPr>
          <w:p w14:paraId="592FCDFB" w14:textId="77777777" w:rsidR="007D59C8" w:rsidRDefault="007D59C8" w:rsidP="005131E1">
            <w:r>
              <w:t>1.10 to 3.46</w:t>
            </w:r>
          </w:p>
        </w:tc>
        <w:tc>
          <w:tcPr>
            <w:tcW w:w="0" w:type="auto"/>
          </w:tcPr>
          <w:p w14:paraId="19FDFA5E" w14:textId="77777777" w:rsidR="007D59C8" w:rsidRDefault="007D59C8" w:rsidP="005131E1">
            <w:r>
              <w:t>We are 95% certain the true average OR is between 1.10 and 3.46</w:t>
            </w:r>
          </w:p>
        </w:tc>
        <w:tc>
          <w:tcPr>
            <w:tcW w:w="0" w:type="auto"/>
          </w:tcPr>
          <w:p w14:paraId="3F7A9601" w14:textId="77777777" w:rsidR="007D59C8" w:rsidRDefault="007D59C8" w:rsidP="005131E1">
            <w:r>
              <w:t>0.15 to 27.1</w:t>
            </w:r>
          </w:p>
        </w:tc>
        <w:tc>
          <w:tcPr>
            <w:tcW w:w="0" w:type="auto"/>
          </w:tcPr>
          <w:p w14:paraId="5CD9847F" w14:textId="77777777" w:rsidR="007D59C8" w:rsidRDefault="007D59C8" w:rsidP="0047254A">
            <w:r>
              <w:t xml:space="preserve">Given 4 studies with this heterogeneity, </w:t>
            </w:r>
          </w:p>
          <w:p w14:paraId="1FBCD7B4" w14:textId="77777777" w:rsidR="007D59C8" w:rsidRDefault="007D59C8" w:rsidP="0047254A">
            <w:r>
              <w:t>it is plausible that settings or populations exist in which the OR is as low as 0.15 or as high as 27.1</w:t>
            </w:r>
          </w:p>
        </w:tc>
      </w:tr>
      <w:tr w:rsidR="007D59C8" w14:paraId="129AEC01" w14:textId="77777777" w:rsidTr="007D59C8">
        <w:trPr>
          <w:trHeight w:val="454"/>
        </w:trPr>
        <w:tc>
          <w:tcPr>
            <w:tcW w:w="0" w:type="auto"/>
          </w:tcPr>
          <w:p w14:paraId="1AEBA3A7" w14:textId="77777777" w:rsidR="007D59C8" w:rsidRDefault="007D59C8" w:rsidP="005131E1">
            <w:r>
              <w:t>Financial incentives</w:t>
            </w:r>
          </w:p>
        </w:tc>
        <w:tc>
          <w:tcPr>
            <w:tcW w:w="0" w:type="auto"/>
          </w:tcPr>
          <w:p w14:paraId="5CF1EE25" w14:textId="77777777" w:rsidR="007D59C8" w:rsidRDefault="007D59C8" w:rsidP="005131E1">
            <w:r>
              <w:t>1.10</w:t>
            </w:r>
          </w:p>
        </w:tc>
        <w:tc>
          <w:tcPr>
            <w:tcW w:w="0" w:type="auto"/>
          </w:tcPr>
          <w:p w14:paraId="4849EF49" w14:textId="77777777" w:rsidR="007D59C8" w:rsidRDefault="007D59C8" w:rsidP="005131E1">
            <w:r>
              <w:t>0.82 to 1.48</w:t>
            </w:r>
          </w:p>
        </w:tc>
        <w:tc>
          <w:tcPr>
            <w:tcW w:w="0" w:type="auto"/>
          </w:tcPr>
          <w:p w14:paraId="576DA84C" w14:textId="77777777" w:rsidR="007D59C8" w:rsidRDefault="007D59C8" w:rsidP="0047254A">
            <w:r>
              <w:t>We are 95% certain the true average OR is between 0.82 and 1.48</w:t>
            </w:r>
          </w:p>
        </w:tc>
        <w:tc>
          <w:tcPr>
            <w:tcW w:w="0" w:type="auto"/>
          </w:tcPr>
          <w:p w14:paraId="24DE5137" w14:textId="77777777" w:rsidR="007D59C8" w:rsidRDefault="007D59C8" w:rsidP="005131E1">
            <w:r>
              <w:t>N/A</w:t>
            </w:r>
          </w:p>
        </w:tc>
        <w:tc>
          <w:tcPr>
            <w:tcW w:w="0" w:type="auto"/>
          </w:tcPr>
          <w:p w14:paraId="7FDE6A24" w14:textId="77777777" w:rsidR="007D59C8" w:rsidRDefault="007D59C8" w:rsidP="005131E1">
            <w:r>
              <w:t>Given 2 studies it is not possible to estimate a prediction interval.</w:t>
            </w:r>
          </w:p>
        </w:tc>
      </w:tr>
      <w:tr w:rsidR="007D59C8" w14:paraId="099EDFD2" w14:textId="77777777" w:rsidTr="007D59C8">
        <w:trPr>
          <w:trHeight w:val="454"/>
        </w:trPr>
        <w:tc>
          <w:tcPr>
            <w:tcW w:w="0" w:type="auto"/>
          </w:tcPr>
          <w:p w14:paraId="5C5C9ED4" w14:textId="77777777" w:rsidR="007D59C8" w:rsidRDefault="007D59C8" w:rsidP="005131E1">
            <w:r>
              <w:t>Multicomponent</w:t>
            </w:r>
          </w:p>
        </w:tc>
        <w:tc>
          <w:tcPr>
            <w:tcW w:w="0" w:type="auto"/>
          </w:tcPr>
          <w:p w14:paraId="68461B42" w14:textId="77777777" w:rsidR="007D59C8" w:rsidRDefault="007D59C8" w:rsidP="005131E1">
            <w:r>
              <w:t>3.10</w:t>
            </w:r>
          </w:p>
        </w:tc>
        <w:tc>
          <w:tcPr>
            <w:tcW w:w="0" w:type="auto"/>
          </w:tcPr>
          <w:p w14:paraId="6490908F" w14:textId="77777777" w:rsidR="007D59C8" w:rsidRDefault="007D59C8" w:rsidP="005131E1">
            <w:r>
              <w:t>1.60 to 5.99</w:t>
            </w:r>
          </w:p>
        </w:tc>
        <w:tc>
          <w:tcPr>
            <w:tcW w:w="0" w:type="auto"/>
          </w:tcPr>
          <w:p w14:paraId="1906B922" w14:textId="77777777" w:rsidR="007D59C8" w:rsidRDefault="007D59C8" w:rsidP="005131E1">
            <w:r>
              <w:t>We are 95% certain the true average OR is between 1.60 and 5.99</w:t>
            </w:r>
          </w:p>
        </w:tc>
        <w:tc>
          <w:tcPr>
            <w:tcW w:w="0" w:type="auto"/>
          </w:tcPr>
          <w:p w14:paraId="31F91881" w14:textId="77777777" w:rsidR="007D59C8" w:rsidRDefault="007D59C8" w:rsidP="005131E1">
            <w:r>
              <w:t>0.27 to 35.2</w:t>
            </w:r>
          </w:p>
        </w:tc>
        <w:tc>
          <w:tcPr>
            <w:tcW w:w="0" w:type="auto"/>
          </w:tcPr>
          <w:p w14:paraId="3C2DEDD2" w14:textId="77777777" w:rsidR="007D59C8" w:rsidRDefault="007D59C8" w:rsidP="0047254A">
            <w:r>
              <w:t xml:space="preserve">Given 12 studies with this heterogeneity, </w:t>
            </w:r>
          </w:p>
          <w:p w14:paraId="49096CC7" w14:textId="77777777" w:rsidR="007D59C8" w:rsidRDefault="007D59C8" w:rsidP="0047254A">
            <w:r>
              <w:t>it is plausible that settings or populations exist in which the OR is as low as 0.27 or as high as 35.2</w:t>
            </w:r>
          </w:p>
        </w:tc>
      </w:tr>
      <w:tr w:rsidR="007D59C8" w14:paraId="24CFBBE2" w14:textId="77777777" w:rsidTr="007D59C8">
        <w:trPr>
          <w:trHeight w:val="454"/>
        </w:trPr>
        <w:tc>
          <w:tcPr>
            <w:tcW w:w="0" w:type="auto"/>
          </w:tcPr>
          <w:p w14:paraId="2EFD2061" w14:textId="77777777" w:rsidR="007D59C8" w:rsidRDefault="007D59C8" w:rsidP="005131E1">
            <w:r>
              <w:t>Team changes</w:t>
            </w:r>
          </w:p>
        </w:tc>
        <w:tc>
          <w:tcPr>
            <w:tcW w:w="0" w:type="auto"/>
          </w:tcPr>
          <w:p w14:paraId="3FCFFFB5" w14:textId="77777777" w:rsidR="007D59C8" w:rsidRDefault="007D59C8" w:rsidP="005131E1">
            <w:r>
              <w:t>9.80</w:t>
            </w:r>
          </w:p>
        </w:tc>
        <w:tc>
          <w:tcPr>
            <w:tcW w:w="0" w:type="auto"/>
          </w:tcPr>
          <w:p w14:paraId="29918DC2" w14:textId="77777777" w:rsidR="007D59C8" w:rsidRDefault="007D59C8" w:rsidP="005131E1">
            <w:r>
              <w:t>0.16 to 584.2</w:t>
            </w:r>
          </w:p>
        </w:tc>
        <w:tc>
          <w:tcPr>
            <w:tcW w:w="0" w:type="auto"/>
          </w:tcPr>
          <w:p w14:paraId="4FF81E7F" w14:textId="77777777" w:rsidR="007D59C8" w:rsidRDefault="007D59C8" w:rsidP="005131E1">
            <w:r>
              <w:t>We are 95% certain the true average OR is between 0.16 and 584.2</w:t>
            </w:r>
          </w:p>
        </w:tc>
        <w:tc>
          <w:tcPr>
            <w:tcW w:w="0" w:type="auto"/>
          </w:tcPr>
          <w:p w14:paraId="7CB6D1DD" w14:textId="77777777" w:rsidR="007D59C8" w:rsidRDefault="007D59C8" w:rsidP="005131E1">
            <w:r>
              <w:t>N/A</w:t>
            </w:r>
          </w:p>
        </w:tc>
        <w:tc>
          <w:tcPr>
            <w:tcW w:w="0" w:type="auto"/>
          </w:tcPr>
          <w:p w14:paraId="0C9E026D" w14:textId="77777777" w:rsidR="007D59C8" w:rsidRDefault="007D59C8" w:rsidP="005131E1">
            <w:r>
              <w:t>Given 2 studies it is not possible to estimate a prediction interval.</w:t>
            </w:r>
          </w:p>
        </w:tc>
      </w:tr>
      <w:tr w:rsidR="007D59C8" w14:paraId="6AD2F216" w14:textId="77777777" w:rsidTr="007D59C8">
        <w:trPr>
          <w:trHeight w:val="454"/>
        </w:trPr>
        <w:tc>
          <w:tcPr>
            <w:tcW w:w="0" w:type="auto"/>
          </w:tcPr>
          <w:p w14:paraId="50678DFD" w14:textId="4DE802A5" w:rsidR="007D59C8" w:rsidRPr="003A7CC1" w:rsidRDefault="007D59C8" w:rsidP="005131E1">
            <w:pPr>
              <w:rPr>
                <w:i/>
              </w:rPr>
            </w:pPr>
            <w:r>
              <w:rPr>
                <w:i/>
              </w:rPr>
              <w:t xml:space="preserve">Results for </w:t>
            </w:r>
            <w:r w:rsidR="00F14379">
              <w:rPr>
                <w:i/>
              </w:rPr>
              <w:t>behavioural</w:t>
            </w:r>
            <w:r>
              <w:rPr>
                <w:i/>
              </w:rPr>
              <w:t xml:space="preserve"> outcomes</w:t>
            </w:r>
          </w:p>
        </w:tc>
        <w:tc>
          <w:tcPr>
            <w:tcW w:w="0" w:type="auto"/>
          </w:tcPr>
          <w:p w14:paraId="2FBF084A" w14:textId="77777777" w:rsidR="007D59C8" w:rsidRDefault="007D59C8" w:rsidP="005131E1"/>
        </w:tc>
        <w:tc>
          <w:tcPr>
            <w:tcW w:w="0" w:type="auto"/>
          </w:tcPr>
          <w:p w14:paraId="4EADCF81" w14:textId="77777777" w:rsidR="007D59C8" w:rsidRDefault="007D59C8" w:rsidP="005131E1"/>
        </w:tc>
        <w:tc>
          <w:tcPr>
            <w:tcW w:w="0" w:type="auto"/>
          </w:tcPr>
          <w:p w14:paraId="7CFE72C8" w14:textId="77777777" w:rsidR="007D59C8" w:rsidRDefault="007D59C8" w:rsidP="005131E1"/>
        </w:tc>
        <w:tc>
          <w:tcPr>
            <w:tcW w:w="0" w:type="auto"/>
          </w:tcPr>
          <w:p w14:paraId="48866A93" w14:textId="77777777" w:rsidR="007D59C8" w:rsidRDefault="007D59C8" w:rsidP="005131E1"/>
        </w:tc>
        <w:tc>
          <w:tcPr>
            <w:tcW w:w="0" w:type="auto"/>
          </w:tcPr>
          <w:p w14:paraId="67B3766C" w14:textId="77777777" w:rsidR="007D59C8" w:rsidRDefault="007D59C8" w:rsidP="005131E1"/>
        </w:tc>
      </w:tr>
      <w:tr w:rsidR="007D59C8" w14:paraId="67E38A00" w14:textId="77777777" w:rsidTr="007D59C8">
        <w:trPr>
          <w:trHeight w:val="454"/>
        </w:trPr>
        <w:tc>
          <w:tcPr>
            <w:tcW w:w="0" w:type="auto"/>
          </w:tcPr>
          <w:p w14:paraId="399E2290" w14:textId="77777777" w:rsidR="007D59C8" w:rsidRDefault="007D59C8" w:rsidP="003A7CC1">
            <w:r>
              <w:t>Clinician reminders</w:t>
            </w:r>
          </w:p>
        </w:tc>
        <w:tc>
          <w:tcPr>
            <w:tcW w:w="0" w:type="auto"/>
          </w:tcPr>
          <w:p w14:paraId="02A0CFCC" w14:textId="77777777" w:rsidR="007D59C8" w:rsidRDefault="007D59C8" w:rsidP="003A7CC1">
            <w:r>
              <w:t>1.06</w:t>
            </w:r>
          </w:p>
        </w:tc>
        <w:tc>
          <w:tcPr>
            <w:tcW w:w="0" w:type="auto"/>
          </w:tcPr>
          <w:p w14:paraId="6E5084A5" w14:textId="77777777" w:rsidR="007D59C8" w:rsidRDefault="007D59C8" w:rsidP="003A7CC1">
            <w:r>
              <w:t>0.91 to 1.23</w:t>
            </w:r>
          </w:p>
        </w:tc>
        <w:tc>
          <w:tcPr>
            <w:tcW w:w="0" w:type="auto"/>
          </w:tcPr>
          <w:p w14:paraId="21FDAF59" w14:textId="77777777" w:rsidR="007D59C8" w:rsidRDefault="007D59C8" w:rsidP="003A7CC1">
            <w:r>
              <w:t>We are 95% certain the true average OR is between 0.91 and 1.23</w:t>
            </w:r>
          </w:p>
        </w:tc>
        <w:tc>
          <w:tcPr>
            <w:tcW w:w="0" w:type="auto"/>
          </w:tcPr>
          <w:p w14:paraId="1C3CA80D" w14:textId="77777777" w:rsidR="007D59C8" w:rsidRDefault="007D59C8" w:rsidP="003A7CC1">
            <w:r>
              <w:t>0.40 to 2.82</w:t>
            </w:r>
          </w:p>
        </w:tc>
        <w:tc>
          <w:tcPr>
            <w:tcW w:w="0" w:type="auto"/>
          </w:tcPr>
          <w:p w14:paraId="5E07AF78" w14:textId="77777777" w:rsidR="007D59C8" w:rsidRDefault="007D59C8" w:rsidP="003A7CC1">
            <w:r>
              <w:t>Given 3 studies with this heterogeneity, it is plausible that settings or populations exist in which the OR is as low as 0.40 or as high as 2.82</w:t>
            </w:r>
          </w:p>
        </w:tc>
      </w:tr>
      <w:tr w:rsidR="007D59C8" w14:paraId="66C09D0F" w14:textId="77777777" w:rsidTr="007D59C8">
        <w:trPr>
          <w:trHeight w:val="454"/>
        </w:trPr>
        <w:tc>
          <w:tcPr>
            <w:tcW w:w="0" w:type="auto"/>
          </w:tcPr>
          <w:p w14:paraId="1F32020F" w14:textId="77777777" w:rsidR="007D59C8" w:rsidRDefault="007D59C8" w:rsidP="003A7CC1">
            <w:r>
              <w:lastRenderedPageBreak/>
              <w:t>Clinician education</w:t>
            </w:r>
          </w:p>
        </w:tc>
        <w:tc>
          <w:tcPr>
            <w:tcW w:w="0" w:type="auto"/>
          </w:tcPr>
          <w:p w14:paraId="5C85CE0B" w14:textId="77777777" w:rsidR="007D59C8" w:rsidRDefault="007D59C8" w:rsidP="003A7CC1">
            <w:r>
              <w:t>1.03</w:t>
            </w:r>
          </w:p>
        </w:tc>
        <w:tc>
          <w:tcPr>
            <w:tcW w:w="0" w:type="auto"/>
          </w:tcPr>
          <w:p w14:paraId="143E589C" w14:textId="77777777" w:rsidR="007D59C8" w:rsidRDefault="007D59C8" w:rsidP="003A7CC1">
            <w:r>
              <w:t>0.91 to 1.15</w:t>
            </w:r>
          </w:p>
        </w:tc>
        <w:tc>
          <w:tcPr>
            <w:tcW w:w="0" w:type="auto"/>
          </w:tcPr>
          <w:p w14:paraId="36DA1FA1" w14:textId="77777777" w:rsidR="007D59C8" w:rsidRDefault="007D59C8" w:rsidP="003A7CC1">
            <w:r>
              <w:t>We are 95% certain the true average OR is between 0.91 and 1.15</w:t>
            </w:r>
          </w:p>
        </w:tc>
        <w:tc>
          <w:tcPr>
            <w:tcW w:w="0" w:type="auto"/>
          </w:tcPr>
          <w:p w14:paraId="68FC3DDA" w14:textId="77777777" w:rsidR="007D59C8" w:rsidRDefault="007D59C8" w:rsidP="003A7CC1">
            <w:r>
              <w:t>0.85 to 1.24</w:t>
            </w:r>
          </w:p>
        </w:tc>
        <w:tc>
          <w:tcPr>
            <w:tcW w:w="0" w:type="auto"/>
          </w:tcPr>
          <w:p w14:paraId="2FDDB049" w14:textId="77777777" w:rsidR="007D59C8" w:rsidRDefault="007D59C8" w:rsidP="003A7CC1">
            <w:r>
              <w:t>Given 15 studies with this heterogeneity, it is plausible that settings or populations exist in which the OR is as low as 0.85 or as high as 1.24</w:t>
            </w:r>
          </w:p>
        </w:tc>
      </w:tr>
      <w:tr w:rsidR="007D59C8" w14:paraId="0650BE2C" w14:textId="77777777" w:rsidTr="007D59C8">
        <w:trPr>
          <w:trHeight w:val="454"/>
        </w:trPr>
        <w:tc>
          <w:tcPr>
            <w:tcW w:w="0" w:type="auto"/>
          </w:tcPr>
          <w:p w14:paraId="06563FAA" w14:textId="77777777" w:rsidR="007D59C8" w:rsidRDefault="007D59C8" w:rsidP="003A7CC1">
            <w:r>
              <w:t>Electronic patient record</w:t>
            </w:r>
          </w:p>
        </w:tc>
        <w:tc>
          <w:tcPr>
            <w:tcW w:w="0" w:type="auto"/>
          </w:tcPr>
          <w:p w14:paraId="35D50FDC" w14:textId="77777777" w:rsidR="007D59C8" w:rsidRDefault="007D59C8" w:rsidP="003A7CC1">
            <w:r>
              <w:t>0.92</w:t>
            </w:r>
          </w:p>
        </w:tc>
        <w:tc>
          <w:tcPr>
            <w:tcW w:w="0" w:type="auto"/>
          </w:tcPr>
          <w:p w14:paraId="49CE401D" w14:textId="77777777" w:rsidR="007D59C8" w:rsidRDefault="007D59C8" w:rsidP="003A7CC1">
            <w:r>
              <w:t>0.53 to 1.58</w:t>
            </w:r>
          </w:p>
        </w:tc>
        <w:tc>
          <w:tcPr>
            <w:tcW w:w="0" w:type="auto"/>
          </w:tcPr>
          <w:p w14:paraId="087E8689" w14:textId="77777777" w:rsidR="007D59C8" w:rsidRDefault="007D59C8" w:rsidP="003A7CC1">
            <w:r>
              <w:t>We are 95% certain the true average OR is between 0.53 and 1.58</w:t>
            </w:r>
          </w:p>
        </w:tc>
        <w:tc>
          <w:tcPr>
            <w:tcW w:w="0" w:type="auto"/>
          </w:tcPr>
          <w:p w14:paraId="78FBDBC1" w14:textId="77777777" w:rsidR="007D59C8" w:rsidRDefault="007D59C8" w:rsidP="003A7CC1">
            <w:r>
              <w:t>N/A</w:t>
            </w:r>
          </w:p>
        </w:tc>
        <w:tc>
          <w:tcPr>
            <w:tcW w:w="0" w:type="auto"/>
          </w:tcPr>
          <w:p w14:paraId="712A7ED6" w14:textId="77777777" w:rsidR="007D59C8" w:rsidRDefault="007D59C8" w:rsidP="003A7CC1">
            <w:r>
              <w:t>Given 2 studies it is not possible to estimate a prediction interval.</w:t>
            </w:r>
          </w:p>
        </w:tc>
      </w:tr>
      <w:tr w:rsidR="007D59C8" w14:paraId="2A39F4DE" w14:textId="77777777" w:rsidTr="007D59C8">
        <w:trPr>
          <w:trHeight w:val="454"/>
        </w:trPr>
        <w:tc>
          <w:tcPr>
            <w:tcW w:w="0" w:type="auto"/>
          </w:tcPr>
          <w:p w14:paraId="629C5D26" w14:textId="77777777" w:rsidR="007D59C8" w:rsidRDefault="007D59C8" w:rsidP="003A7CC1">
            <w:r>
              <w:t>Facilitated relay of information</w:t>
            </w:r>
          </w:p>
        </w:tc>
        <w:tc>
          <w:tcPr>
            <w:tcW w:w="0" w:type="auto"/>
          </w:tcPr>
          <w:p w14:paraId="23AE595E" w14:textId="77777777" w:rsidR="007D59C8" w:rsidRDefault="007D59C8" w:rsidP="003A7CC1">
            <w:r>
              <w:t>1.10</w:t>
            </w:r>
          </w:p>
        </w:tc>
        <w:tc>
          <w:tcPr>
            <w:tcW w:w="0" w:type="auto"/>
          </w:tcPr>
          <w:p w14:paraId="72A72777" w14:textId="77777777" w:rsidR="007D59C8" w:rsidRDefault="007D59C8" w:rsidP="003A7CC1">
            <w:r>
              <w:t>0.78 to 1.56</w:t>
            </w:r>
          </w:p>
        </w:tc>
        <w:tc>
          <w:tcPr>
            <w:tcW w:w="0" w:type="auto"/>
          </w:tcPr>
          <w:p w14:paraId="11A1E28A" w14:textId="77777777" w:rsidR="007D59C8" w:rsidRDefault="007D59C8" w:rsidP="003A7CC1">
            <w:r>
              <w:t>We are 95% certain the true average OR is between 0.78 and 1.56</w:t>
            </w:r>
          </w:p>
        </w:tc>
        <w:tc>
          <w:tcPr>
            <w:tcW w:w="0" w:type="auto"/>
          </w:tcPr>
          <w:p w14:paraId="0A7C879A" w14:textId="77777777" w:rsidR="007D59C8" w:rsidRDefault="007D59C8" w:rsidP="003A7CC1">
            <w:r>
              <w:t>0.03 to 37.4</w:t>
            </w:r>
          </w:p>
        </w:tc>
        <w:tc>
          <w:tcPr>
            <w:tcW w:w="0" w:type="auto"/>
          </w:tcPr>
          <w:p w14:paraId="666ACCA6" w14:textId="77777777" w:rsidR="007D59C8" w:rsidRDefault="007D59C8" w:rsidP="003A7CC1">
            <w:r>
              <w:t>Given 3 studies with this heterogeneity, it is plausible that settings or populations exist in which the OR is as low as 0.03 or as high as 37.4</w:t>
            </w:r>
          </w:p>
        </w:tc>
      </w:tr>
      <w:tr w:rsidR="007D59C8" w14:paraId="605F1BE9" w14:textId="77777777" w:rsidTr="007D59C8">
        <w:trPr>
          <w:trHeight w:val="454"/>
        </w:trPr>
        <w:tc>
          <w:tcPr>
            <w:tcW w:w="0" w:type="auto"/>
          </w:tcPr>
          <w:p w14:paraId="0C73A618" w14:textId="77777777" w:rsidR="007D59C8" w:rsidRDefault="007D59C8" w:rsidP="003A7CC1">
            <w:r>
              <w:t>Multicomponent</w:t>
            </w:r>
          </w:p>
        </w:tc>
        <w:tc>
          <w:tcPr>
            <w:tcW w:w="0" w:type="auto"/>
          </w:tcPr>
          <w:p w14:paraId="4BB79819" w14:textId="77777777" w:rsidR="007D59C8" w:rsidRDefault="007D59C8" w:rsidP="003A7CC1">
            <w:r>
              <w:t>1.19</w:t>
            </w:r>
          </w:p>
        </w:tc>
        <w:tc>
          <w:tcPr>
            <w:tcW w:w="0" w:type="auto"/>
          </w:tcPr>
          <w:p w14:paraId="5D52C575" w14:textId="77777777" w:rsidR="007D59C8" w:rsidRDefault="007D59C8" w:rsidP="003A7CC1">
            <w:r>
              <w:t>0.89 to 1.58</w:t>
            </w:r>
          </w:p>
        </w:tc>
        <w:tc>
          <w:tcPr>
            <w:tcW w:w="0" w:type="auto"/>
          </w:tcPr>
          <w:p w14:paraId="4B6DF331" w14:textId="77777777" w:rsidR="007D59C8" w:rsidRDefault="007D59C8" w:rsidP="003A7CC1">
            <w:r>
              <w:t>We are 95% certain the true average OR is between 0.89 and 1.58</w:t>
            </w:r>
          </w:p>
        </w:tc>
        <w:tc>
          <w:tcPr>
            <w:tcW w:w="0" w:type="auto"/>
          </w:tcPr>
          <w:p w14:paraId="541788E6" w14:textId="77777777" w:rsidR="007D59C8" w:rsidRDefault="007D59C8" w:rsidP="003A7CC1">
            <w:r>
              <w:t>0.39 to 3.65</w:t>
            </w:r>
          </w:p>
        </w:tc>
        <w:tc>
          <w:tcPr>
            <w:tcW w:w="0" w:type="auto"/>
          </w:tcPr>
          <w:p w14:paraId="25EBC130" w14:textId="77777777" w:rsidR="007D59C8" w:rsidRDefault="007D59C8" w:rsidP="003A7CC1">
            <w:r>
              <w:t>Given 4 studies with this heterogeneity, it is plausible that settings or populations exist in which the OR is as low as 0.39 or as high as 3.65</w:t>
            </w:r>
          </w:p>
        </w:tc>
      </w:tr>
    </w:tbl>
    <w:p w14:paraId="3BBEB2CE" w14:textId="77777777" w:rsidR="00185945" w:rsidRDefault="00185945"/>
    <w:sectPr w:rsidR="00185945" w:rsidSect="005131E1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D1AF8" w14:textId="77777777" w:rsidR="00E55D41" w:rsidRDefault="00E55D41" w:rsidP="00E1625E">
      <w:pPr>
        <w:spacing w:after="0" w:line="240" w:lineRule="auto"/>
      </w:pPr>
      <w:r>
        <w:separator/>
      </w:r>
    </w:p>
  </w:endnote>
  <w:endnote w:type="continuationSeparator" w:id="0">
    <w:p w14:paraId="3908D8C7" w14:textId="77777777" w:rsidR="00E55D41" w:rsidRDefault="00E55D41" w:rsidP="00E16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CF5B6" w14:textId="77777777" w:rsidR="00E55D41" w:rsidRDefault="00E55D41" w:rsidP="00E1625E">
      <w:pPr>
        <w:spacing w:after="0" w:line="240" w:lineRule="auto"/>
      </w:pPr>
      <w:r>
        <w:separator/>
      </w:r>
    </w:p>
  </w:footnote>
  <w:footnote w:type="continuationSeparator" w:id="0">
    <w:p w14:paraId="5C9845A5" w14:textId="77777777" w:rsidR="00E55D41" w:rsidRDefault="00E55D41" w:rsidP="00E16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EEDE6" w14:textId="1230B549" w:rsidR="00E1625E" w:rsidRPr="00E1625E" w:rsidRDefault="00E1625E">
    <w:pPr>
      <w:pStyle w:val="Header"/>
      <w:rPr>
        <w:b/>
        <w:bCs/>
      </w:rPr>
    </w:pPr>
    <w:r w:rsidRPr="00E1625E">
      <w:rPr>
        <w:b/>
        <w:bCs/>
      </w:rPr>
      <w:t>Table S1: Prediction interval calculation and interpretation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1E1"/>
    <w:rsid w:val="00185945"/>
    <w:rsid w:val="001E2731"/>
    <w:rsid w:val="003A7CC1"/>
    <w:rsid w:val="0047254A"/>
    <w:rsid w:val="005131E1"/>
    <w:rsid w:val="005F2BB8"/>
    <w:rsid w:val="007D59C8"/>
    <w:rsid w:val="009013B2"/>
    <w:rsid w:val="00B153BF"/>
    <w:rsid w:val="00D47B5A"/>
    <w:rsid w:val="00E1625E"/>
    <w:rsid w:val="00E55D41"/>
    <w:rsid w:val="00F14379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DF1C8"/>
  <w15:chartTrackingRefBased/>
  <w15:docId w15:val="{B3BE3537-EAF8-4DF0-ACF6-6362D130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5E"/>
  </w:style>
  <w:style w:type="paragraph" w:styleId="Footer">
    <w:name w:val="footer"/>
    <w:basedOn w:val="Normal"/>
    <w:link w:val="FooterChar"/>
    <w:uiPriority w:val="99"/>
    <w:unhideWhenUsed/>
    <w:rsid w:val="00E16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3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Stevens</dc:creator>
  <cp:keywords/>
  <dc:description/>
  <cp:lastModifiedBy>Laura Heath</cp:lastModifiedBy>
  <cp:revision>5</cp:revision>
  <dcterms:created xsi:type="dcterms:W3CDTF">2024-06-03T19:02:00Z</dcterms:created>
  <dcterms:modified xsi:type="dcterms:W3CDTF">2024-08-24T19:30:00Z</dcterms:modified>
</cp:coreProperties>
</file>