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A3BF0" w14:textId="45B22D2C" w:rsidR="0017439B" w:rsidRDefault="0017439B" w:rsidP="00FB725E">
      <w:pPr>
        <w:pStyle w:val="Heading2"/>
      </w:pPr>
      <w:bookmarkStart w:id="0" w:name="_Toc211093443"/>
      <w:bookmarkStart w:id="1" w:name="_Toc216102065"/>
      <w:bookmarkStart w:id="2" w:name="_Ref209001161"/>
      <w:r>
        <w:t>Additional File 2</w:t>
      </w:r>
    </w:p>
    <w:p w14:paraId="675DB584" w14:textId="0853878E" w:rsidR="005A14EA" w:rsidRPr="00601B99" w:rsidRDefault="00C24B9E" w:rsidP="00FB725E">
      <w:pPr>
        <w:pStyle w:val="Heading1"/>
      </w:pPr>
      <w:r w:rsidRPr="00601B99">
        <w:t xml:space="preserve">Figure </w:t>
      </w:r>
      <w:r w:rsidR="001B3F52">
        <w:t>S</w:t>
      </w:r>
      <w:r w:rsidRPr="00601B99">
        <w:t>1. Treatment algorithm for type 2 diabetes management provided by community health workers</w:t>
      </w:r>
      <w:bookmarkEnd w:id="0"/>
      <w:bookmarkEnd w:id="1"/>
    </w:p>
    <w:p w14:paraId="13E2688B" w14:textId="77777777" w:rsidR="00D40808" w:rsidRDefault="00D40808" w:rsidP="00D40808">
      <w:pPr>
        <w:keepNext/>
      </w:pPr>
      <w:r>
        <w:rPr>
          <w:noProof/>
        </w:rPr>
        <w:drawing>
          <wp:inline distT="0" distB="0" distL="0" distR="0" wp14:anchorId="4049ECA2" wp14:editId="62EFC879">
            <wp:extent cx="5864970" cy="3873910"/>
            <wp:effectExtent l="0" t="0" r="2540" b="0"/>
            <wp:docPr id="17492971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9297109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90919" cy="38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2"/>
    <w:p w14:paraId="7A8F91E5" w14:textId="781829CD" w:rsidR="00C24B9E" w:rsidRPr="003374F5" w:rsidRDefault="00C24B9E" w:rsidP="00C24B9E">
      <w:pPr>
        <w:rPr>
          <w:bCs/>
          <w:sz w:val="18"/>
          <w:szCs w:val="18"/>
          <w:lang w:val="en-US"/>
        </w:rPr>
      </w:pPr>
      <w:r w:rsidRPr="003374F5">
        <w:rPr>
          <w:b/>
          <w:sz w:val="18"/>
          <w:szCs w:val="18"/>
          <w:lang w:val="en-US"/>
        </w:rPr>
        <w:t xml:space="preserve">Figure </w:t>
      </w:r>
      <w:r w:rsidR="001B3F52">
        <w:rPr>
          <w:b/>
          <w:sz w:val="18"/>
          <w:szCs w:val="18"/>
          <w:lang w:val="en-US"/>
        </w:rPr>
        <w:t>S</w:t>
      </w:r>
      <w:r w:rsidRPr="003374F5">
        <w:rPr>
          <w:b/>
          <w:sz w:val="18"/>
          <w:szCs w:val="18"/>
          <w:lang w:val="en-US"/>
        </w:rPr>
        <w:t>1 legend</w:t>
      </w:r>
    </w:p>
    <w:p w14:paraId="194BB992" w14:textId="24D7EC3E" w:rsidR="00463A53" w:rsidRDefault="00734A93" w:rsidP="00463A53">
      <w:pPr>
        <w:pStyle w:val="Caption"/>
        <w:rPr>
          <w:b w:val="0"/>
          <w:bCs/>
          <w:i w:val="0"/>
          <w:iCs w:val="0"/>
          <w:color w:val="auto"/>
          <w:sz w:val="18"/>
          <w:lang w:val="en-US"/>
        </w:rPr>
      </w:pPr>
      <w:r w:rsidRPr="00C24B9E">
        <w:rPr>
          <w:b w:val="0"/>
          <w:bCs/>
          <w:i w:val="0"/>
          <w:iCs w:val="0"/>
          <w:color w:val="auto"/>
          <w:sz w:val="18"/>
          <w:lang w:val="en-US"/>
        </w:rPr>
        <w:t>FBG: fasting blood glucose; RBG: random blood glucose</w:t>
      </w:r>
    </w:p>
    <w:p w14:paraId="1B72B964" w14:textId="65E91590" w:rsidR="00D14524" w:rsidRDefault="00D14524">
      <w:pPr>
        <w:jc w:val="left"/>
        <w:rPr>
          <w:rFonts w:ascii="Calibri" w:hAnsi="Calibri" w:cs="Calibri"/>
          <w:b/>
          <w:bCs/>
          <w:noProof/>
          <w:color w:val="000000" w:themeColor="text1"/>
          <w:kern w:val="32"/>
          <w:sz w:val="20"/>
          <w:szCs w:val="20"/>
          <w:lang w:val="en-US"/>
        </w:rPr>
      </w:pPr>
    </w:p>
    <w:sectPr w:rsidR="00D14524" w:rsidSect="00D14524">
      <w:footerReference w:type="default" r:id="rId12"/>
      <w:pgSz w:w="11901" w:h="16817"/>
      <w:pgMar w:top="992" w:right="1276" w:bottom="1134" w:left="1418" w:header="709" w:footer="1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23B82" w14:textId="77777777" w:rsidR="00923720" w:rsidRDefault="00923720">
      <w:r>
        <w:separator/>
      </w:r>
    </w:p>
    <w:p w14:paraId="0FD1D06F" w14:textId="77777777" w:rsidR="00923720" w:rsidRDefault="00923720"/>
  </w:endnote>
  <w:endnote w:type="continuationSeparator" w:id="0">
    <w:p w14:paraId="50594B2E" w14:textId="77777777" w:rsidR="00923720" w:rsidRDefault="00923720">
      <w:r>
        <w:continuationSeparator/>
      </w:r>
    </w:p>
    <w:p w14:paraId="0CA6098B" w14:textId="77777777" w:rsidR="00923720" w:rsidRDefault="00923720"/>
  </w:endnote>
  <w:endnote w:type="continuationNotice" w:id="1">
    <w:p w14:paraId="298EE817" w14:textId="77777777" w:rsidR="00923720" w:rsidRDefault="0092372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9790868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88B3D18" w14:textId="39866028" w:rsidR="00F91A82" w:rsidRDefault="00F91A82" w:rsidP="00D50B86">
            <w:pPr>
              <w:pStyle w:val="Footer"/>
            </w:pPr>
            <w:r>
              <w:tab/>
            </w:r>
            <w:r>
              <w:tab/>
              <w:t xml:space="preserve">              Page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672E3D">
              <w:rPr>
                <w:b/>
                <w:bCs/>
                <w:noProof/>
              </w:rPr>
              <w:t>22</w:t>
            </w:r>
            <w:r>
              <w:rPr>
                <w:b/>
                <w:bCs/>
                <w:sz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</w:rPr>
              <w:fldChar w:fldCharType="separate"/>
            </w:r>
            <w:r w:rsidR="00672E3D">
              <w:rPr>
                <w:b/>
                <w:bCs/>
                <w:noProof/>
              </w:rPr>
              <w:t>24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0028E25F" w14:textId="77777777" w:rsidR="00F91A82" w:rsidRDefault="00F91A8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C28181" w14:textId="77777777" w:rsidR="00923720" w:rsidRDefault="00923720">
      <w:r>
        <w:separator/>
      </w:r>
    </w:p>
    <w:p w14:paraId="61EEE257" w14:textId="77777777" w:rsidR="00923720" w:rsidRDefault="00923720"/>
  </w:footnote>
  <w:footnote w:type="continuationSeparator" w:id="0">
    <w:p w14:paraId="2DA04D8F" w14:textId="77777777" w:rsidR="00923720" w:rsidRDefault="00923720">
      <w:r>
        <w:continuationSeparator/>
      </w:r>
    </w:p>
    <w:p w14:paraId="79CC262F" w14:textId="77777777" w:rsidR="00923720" w:rsidRDefault="00923720"/>
  </w:footnote>
  <w:footnote w:type="continuationNotice" w:id="1">
    <w:p w14:paraId="2019B65E" w14:textId="77777777" w:rsidR="00923720" w:rsidRDefault="0092372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300B4"/>
    <w:multiLevelType w:val="multilevel"/>
    <w:tmpl w:val="58DA0F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9E65CBB"/>
    <w:multiLevelType w:val="hybridMultilevel"/>
    <w:tmpl w:val="9B5C8D8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C0671"/>
    <w:multiLevelType w:val="hybridMultilevel"/>
    <w:tmpl w:val="0532A822"/>
    <w:lvl w:ilvl="0" w:tplc="D236EF82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53765F"/>
    <w:multiLevelType w:val="hybridMultilevel"/>
    <w:tmpl w:val="F1B66C98"/>
    <w:lvl w:ilvl="0" w:tplc="2678551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435F6C"/>
    <w:multiLevelType w:val="hybridMultilevel"/>
    <w:tmpl w:val="E99C81EC"/>
    <w:lvl w:ilvl="0" w:tplc="08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4EF399F"/>
    <w:multiLevelType w:val="hybridMultilevel"/>
    <w:tmpl w:val="9C004AC4"/>
    <w:lvl w:ilvl="0" w:tplc="E788F50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E16546"/>
    <w:multiLevelType w:val="hybridMultilevel"/>
    <w:tmpl w:val="F7203158"/>
    <w:lvl w:ilvl="0" w:tplc="2678551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91A3F"/>
    <w:multiLevelType w:val="hybridMultilevel"/>
    <w:tmpl w:val="2CC609B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682715"/>
    <w:multiLevelType w:val="hybridMultilevel"/>
    <w:tmpl w:val="2B3059E4"/>
    <w:lvl w:ilvl="0" w:tplc="FD80C904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72EA14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81647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065E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AA27A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829B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7A1A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88C72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39486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613558"/>
    <w:multiLevelType w:val="hybridMultilevel"/>
    <w:tmpl w:val="2932A846"/>
    <w:lvl w:ilvl="0" w:tplc="B8BA636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E76F17"/>
    <w:multiLevelType w:val="hybridMultilevel"/>
    <w:tmpl w:val="D7B034A0"/>
    <w:lvl w:ilvl="0" w:tplc="EE18A7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FD338E"/>
    <w:multiLevelType w:val="hybridMultilevel"/>
    <w:tmpl w:val="36827BFE"/>
    <w:lvl w:ilvl="0" w:tplc="2678551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787055"/>
    <w:multiLevelType w:val="hybridMultilevel"/>
    <w:tmpl w:val="60B0C9F0"/>
    <w:lvl w:ilvl="0" w:tplc="B8BA636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F6470A"/>
    <w:multiLevelType w:val="hybridMultilevel"/>
    <w:tmpl w:val="69D0CDAC"/>
    <w:lvl w:ilvl="0" w:tplc="3FA62AEE">
      <w:start w:val="1"/>
      <w:numFmt w:val="lowerRoman"/>
      <w:lvlText w:val="(%1)"/>
      <w:lvlJc w:val="left"/>
      <w:pPr>
        <w:ind w:left="1080" w:hanging="72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>
      <w:start w:val="1"/>
      <w:numFmt w:val="lowerRoman"/>
      <w:lvlText w:val="%3."/>
      <w:lvlJc w:val="right"/>
      <w:pPr>
        <w:ind w:left="2160" w:hanging="180"/>
      </w:pPr>
    </w:lvl>
    <w:lvl w:ilvl="3" w:tplc="0807000F">
      <w:start w:val="1"/>
      <w:numFmt w:val="decimal"/>
      <w:lvlText w:val="%4."/>
      <w:lvlJc w:val="left"/>
      <w:pPr>
        <w:ind w:left="2880" w:hanging="360"/>
      </w:pPr>
    </w:lvl>
    <w:lvl w:ilvl="4" w:tplc="08070019">
      <w:start w:val="1"/>
      <w:numFmt w:val="lowerLetter"/>
      <w:lvlText w:val="%5."/>
      <w:lvlJc w:val="left"/>
      <w:pPr>
        <w:ind w:left="3600" w:hanging="360"/>
      </w:pPr>
    </w:lvl>
    <w:lvl w:ilvl="5" w:tplc="0807001B">
      <w:start w:val="1"/>
      <w:numFmt w:val="lowerRoman"/>
      <w:lvlText w:val="%6."/>
      <w:lvlJc w:val="right"/>
      <w:pPr>
        <w:ind w:left="4320" w:hanging="180"/>
      </w:pPr>
    </w:lvl>
    <w:lvl w:ilvl="6" w:tplc="0807000F">
      <w:start w:val="1"/>
      <w:numFmt w:val="decimal"/>
      <w:lvlText w:val="%7."/>
      <w:lvlJc w:val="left"/>
      <w:pPr>
        <w:ind w:left="5040" w:hanging="360"/>
      </w:pPr>
    </w:lvl>
    <w:lvl w:ilvl="7" w:tplc="08070019">
      <w:start w:val="1"/>
      <w:numFmt w:val="lowerLetter"/>
      <w:lvlText w:val="%8."/>
      <w:lvlJc w:val="left"/>
      <w:pPr>
        <w:ind w:left="5760" w:hanging="360"/>
      </w:pPr>
    </w:lvl>
    <w:lvl w:ilvl="8" w:tplc="0807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D36A51"/>
    <w:multiLevelType w:val="hybridMultilevel"/>
    <w:tmpl w:val="2B2CC15C"/>
    <w:lvl w:ilvl="0" w:tplc="DB8C08F0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B747A2"/>
    <w:multiLevelType w:val="hybridMultilevel"/>
    <w:tmpl w:val="D0BE95F8"/>
    <w:lvl w:ilvl="0" w:tplc="5D1C57D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2A6010"/>
    <w:multiLevelType w:val="multilevel"/>
    <w:tmpl w:val="847E5616"/>
    <w:styleLink w:val="Style1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aps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4.%1.%2.%3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496851D5"/>
    <w:multiLevelType w:val="hybridMultilevel"/>
    <w:tmpl w:val="F12CCB20"/>
    <w:lvl w:ilvl="0" w:tplc="A286863E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color w:val="auto"/>
      </w:rPr>
    </w:lvl>
    <w:lvl w:ilvl="1" w:tplc="82A801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FCCB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83E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3C16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9A95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3866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E6E32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7823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8F7C5B"/>
    <w:multiLevelType w:val="hybridMultilevel"/>
    <w:tmpl w:val="11149EE0"/>
    <w:lvl w:ilvl="0" w:tplc="2678551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CD2BEE"/>
    <w:multiLevelType w:val="hybridMultilevel"/>
    <w:tmpl w:val="FBF2101A"/>
    <w:lvl w:ilvl="0" w:tplc="1BFCF02C">
      <w:start w:val="10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7534BB5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7A4C241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5EDB1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AA6E24C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6BC4F1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C40628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1384C60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84CAB2A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DCC63C9"/>
    <w:multiLevelType w:val="multilevel"/>
    <w:tmpl w:val="B69AE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F9956DF"/>
    <w:multiLevelType w:val="hybridMultilevel"/>
    <w:tmpl w:val="430C744C"/>
    <w:lvl w:ilvl="0" w:tplc="178CA2D2">
      <w:start w:val="1"/>
      <w:numFmt w:val="upperRoman"/>
      <w:pStyle w:val="1"/>
      <w:lvlText w:val="%1."/>
      <w:lvlJc w:val="right"/>
      <w:pPr>
        <w:tabs>
          <w:tab w:val="num" w:pos="720"/>
        </w:tabs>
        <w:ind w:left="720" w:hanging="180"/>
      </w:pPr>
      <w:rPr>
        <w:rFonts w:ascii="Arial" w:hAnsi="Arial" w:hint="default"/>
        <w:b/>
        <w:i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35938F2"/>
    <w:multiLevelType w:val="hybridMultilevel"/>
    <w:tmpl w:val="A754AB5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color w:val="auto"/>
      </w:rPr>
    </w:lvl>
    <w:lvl w:ilvl="1" w:tplc="82A8015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FCCB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83E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3C164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9A95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3866E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2E6E32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7823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422E88"/>
    <w:multiLevelType w:val="hybridMultilevel"/>
    <w:tmpl w:val="13D64BC4"/>
    <w:lvl w:ilvl="0" w:tplc="39BC43E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E567A6"/>
    <w:multiLevelType w:val="hybridMultilevel"/>
    <w:tmpl w:val="BBB8F24E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14649"/>
    <w:multiLevelType w:val="multilevel"/>
    <w:tmpl w:val="271475A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aps/>
        <w:sz w:val="36"/>
        <w:szCs w:val="36"/>
      </w:rPr>
    </w:lvl>
    <w:lvl w:ilvl="1">
      <w:start w:val="1"/>
      <w:numFmt w:val="decimal"/>
      <w:lvlText w:val="%1.%2"/>
      <w:lvlJc w:val="left"/>
      <w:pPr>
        <w:tabs>
          <w:tab w:val="num" w:pos="1569"/>
        </w:tabs>
        <w:ind w:left="1569" w:hanging="576"/>
      </w:pPr>
      <w:rPr>
        <w:rFonts w:ascii="Arial" w:hAnsi="Arial" w:hint="default"/>
        <w:b/>
        <w:i w:val="0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lang w:val="en-US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63476E70"/>
    <w:multiLevelType w:val="hybridMultilevel"/>
    <w:tmpl w:val="B888E31A"/>
    <w:lvl w:ilvl="0" w:tplc="10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9B79C5"/>
    <w:multiLevelType w:val="hybridMultilevel"/>
    <w:tmpl w:val="BB02F00C"/>
    <w:lvl w:ilvl="0" w:tplc="2678551E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7E2236A"/>
    <w:multiLevelType w:val="hybridMultilevel"/>
    <w:tmpl w:val="F1CA66E6"/>
    <w:lvl w:ilvl="0" w:tplc="F11A25C2">
      <w:start w:val="1"/>
      <w:numFmt w:val="decimal"/>
      <w:lvlText w:val="%1)"/>
      <w:lvlJc w:val="left"/>
      <w:pPr>
        <w:ind w:left="700" w:hanging="360"/>
      </w:pPr>
      <w:rPr>
        <w:rFonts w:ascii="Arial" w:eastAsia="Times New Roman" w:hAnsi="Arial" w:cs="Arial"/>
      </w:rPr>
    </w:lvl>
    <w:lvl w:ilvl="1" w:tplc="08070019" w:tentative="1">
      <w:start w:val="1"/>
      <w:numFmt w:val="lowerLetter"/>
      <w:lvlText w:val="%2."/>
      <w:lvlJc w:val="left"/>
      <w:pPr>
        <w:ind w:left="1420" w:hanging="360"/>
      </w:pPr>
    </w:lvl>
    <w:lvl w:ilvl="2" w:tplc="0807001B" w:tentative="1">
      <w:start w:val="1"/>
      <w:numFmt w:val="lowerRoman"/>
      <w:lvlText w:val="%3."/>
      <w:lvlJc w:val="right"/>
      <w:pPr>
        <w:ind w:left="2140" w:hanging="180"/>
      </w:pPr>
    </w:lvl>
    <w:lvl w:ilvl="3" w:tplc="0807000F" w:tentative="1">
      <w:start w:val="1"/>
      <w:numFmt w:val="decimal"/>
      <w:lvlText w:val="%4."/>
      <w:lvlJc w:val="left"/>
      <w:pPr>
        <w:ind w:left="2860" w:hanging="360"/>
      </w:pPr>
    </w:lvl>
    <w:lvl w:ilvl="4" w:tplc="08070019" w:tentative="1">
      <w:start w:val="1"/>
      <w:numFmt w:val="lowerLetter"/>
      <w:lvlText w:val="%5."/>
      <w:lvlJc w:val="left"/>
      <w:pPr>
        <w:ind w:left="3580" w:hanging="360"/>
      </w:pPr>
    </w:lvl>
    <w:lvl w:ilvl="5" w:tplc="0807001B" w:tentative="1">
      <w:start w:val="1"/>
      <w:numFmt w:val="lowerRoman"/>
      <w:lvlText w:val="%6."/>
      <w:lvlJc w:val="right"/>
      <w:pPr>
        <w:ind w:left="4300" w:hanging="180"/>
      </w:pPr>
    </w:lvl>
    <w:lvl w:ilvl="6" w:tplc="0807000F" w:tentative="1">
      <w:start w:val="1"/>
      <w:numFmt w:val="decimal"/>
      <w:lvlText w:val="%7."/>
      <w:lvlJc w:val="left"/>
      <w:pPr>
        <w:ind w:left="5020" w:hanging="360"/>
      </w:pPr>
    </w:lvl>
    <w:lvl w:ilvl="7" w:tplc="08070019" w:tentative="1">
      <w:start w:val="1"/>
      <w:numFmt w:val="lowerLetter"/>
      <w:lvlText w:val="%8."/>
      <w:lvlJc w:val="left"/>
      <w:pPr>
        <w:ind w:left="5740" w:hanging="360"/>
      </w:pPr>
    </w:lvl>
    <w:lvl w:ilvl="8" w:tplc="0807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29" w15:restartNumberingAfterBreak="0">
    <w:nsid w:val="688C0418"/>
    <w:multiLevelType w:val="hybridMultilevel"/>
    <w:tmpl w:val="3C9237C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A81BCE"/>
    <w:multiLevelType w:val="hybridMultilevel"/>
    <w:tmpl w:val="F7C86BFA"/>
    <w:lvl w:ilvl="0" w:tplc="2C6484A4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F03644"/>
    <w:multiLevelType w:val="hybridMultilevel"/>
    <w:tmpl w:val="07B053C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FB413A3"/>
    <w:multiLevelType w:val="hybridMultilevel"/>
    <w:tmpl w:val="D4A423A2"/>
    <w:lvl w:ilvl="0" w:tplc="9228A14E">
      <w:start w:val="30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061566"/>
    <w:multiLevelType w:val="hybridMultilevel"/>
    <w:tmpl w:val="C4F8F9F8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5963658">
      <w:numFmt w:val="bullet"/>
      <w:lvlText w:val="•"/>
      <w:lvlJc w:val="left"/>
      <w:pPr>
        <w:ind w:left="1800" w:hanging="720"/>
      </w:pPr>
      <w:rPr>
        <w:rFonts w:ascii="Calibri" w:eastAsia="Times New Roman" w:hAnsi="Calibri" w:cs="Times New Roman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4E5AFB"/>
    <w:multiLevelType w:val="singleLevel"/>
    <w:tmpl w:val="24729D52"/>
    <w:lvl w:ilvl="0">
      <w:start w:val="1"/>
      <w:numFmt w:val="bullet"/>
      <w:lvlRestart w:val="0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aps w:val="0"/>
        <w:u w:val="none"/>
      </w:rPr>
    </w:lvl>
  </w:abstractNum>
  <w:abstractNum w:abstractNumId="35" w15:restartNumberingAfterBreak="0">
    <w:nsid w:val="735C4ECF"/>
    <w:multiLevelType w:val="hybridMultilevel"/>
    <w:tmpl w:val="4F3ADF6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B860DA"/>
    <w:multiLevelType w:val="hybridMultilevel"/>
    <w:tmpl w:val="BD644A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CA1B69"/>
    <w:multiLevelType w:val="hybridMultilevel"/>
    <w:tmpl w:val="04E2AA36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D1E32EA"/>
    <w:multiLevelType w:val="hybridMultilevel"/>
    <w:tmpl w:val="8F1820B8"/>
    <w:lvl w:ilvl="0" w:tplc="4F20DA7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8175500">
    <w:abstractNumId w:val="21"/>
  </w:num>
  <w:num w:numId="2" w16cid:durableId="1331716912">
    <w:abstractNumId w:val="34"/>
  </w:num>
  <w:num w:numId="3" w16cid:durableId="1884630750">
    <w:abstractNumId w:val="6"/>
  </w:num>
  <w:num w:numId="4" w16cid:durableId="534657333">
    <w:abstractNumId w:val="8"/>
  </w:num>
  <w:num w:numId="5" w16cid:durableId="1975985148">
    <w:abstractNumId w:val="38"/>
  </w:num>
  <w:num w:numId="6" w16cid:durableId="1953704042">
    <w:abstractNumId w:val="17"/>
  </w:num>
  <w:num w:numId="7" w16cid:durableId="1952787172">
    <w:abstractNumId w:val="19"/>
  </w:num>
  <w:num w:numId="8" w16cid:durableId="747727386">
    <w:abstractNumId w:val="25"/>
  </w:num>
  <w:num w:numId="9" w16cid:durableId="756707018">
    <w:abstractNumId w:val="36"/>
  </w:num>
  <w:num w:numId="10" w16cid:durableId="1443383793">
    <w:abstractNumId w:val="22"/>
  </w:num>
  <w:num w:numId="11" w16cid:durableId="1726565352">
    <w:abstractNumId w:val="24"/>
  </w:num>
  <w:num w:numId="12" w16cid:durableId="2094859819">
    <w:abstractNumId w:val="9"/>
  </w:num>
  <w:num w:numId="13" w16cid:durableId="1676879637">
    <w:abstractNumId w:val="12"/>
  </w:num>
  <w:num w:numId="14" w16cid:durableId="1590001562">
    <w:abstractNumId w:val="16"/>
  </w:num>
  <w:num w:numId="15" w16cid:durableId="1985574381">
    <w:abstractNumId w:val="0"/>
  </w:num>
  <w:num w:numId="16" w16cid:durableId="1731341066">
    <w:abstractNumId w:val="18"/>
  </w:num>
  <w:num w:numId="17" w16cid:durableId="4791010">
    <w:abstractNumId w:val="11"/>
  </w:num>
  <w:num w:numId="18" w16cid:durableId="476265977">
    <w:abstractNumId w:val="27"/>
  </w:num>
  <w:num w:numId="19" w16cid:durableId="1279067455">
    <w:abstractNumId w:val="10"/>
  </w:num>
  <w:num w:numId="20" w16cid:durableId="1130899872">
    <w:abstractNumId w:val="20"/>
  </w:num>
  <w:num w:numId="21" w16cid:durableId="1466699206">
    <w:abstractNumId w:val="23"/>
  </w:num>
  <w:num w:numId="22" w16cid:durableId="1608082139">
    <w:abstractNumId w:val="5"/>
  </w:num>
  <w:num w:numId="23" w16cid:durableId="1988313465">
    <w:abstractNumId w:val="3"/>
  </w:num>
  <w:num w:numId="24" w16cid:durableId="1756710825">
    <w:abstractNumId w:val="29"/>
  </w:num>
  <w:num w:numId="25" w16cid:durableId="1531995273">
    <w:abstractNumId w:val="35"/>
  </w:num>
  <w:num w:numId="26" w16cid:durableId="308173096">
    <w:abstractNumId w:val="33"/>
  </w:num>
  <w:num w:numId="27" w16cid:durableId="63258413">
    <w:abstractNumId w:val="31"/>
  </w:num>
  <w:num w:numId="28" w16cid:durableId="455370257">
    <w:abstractNumId w:val="4"/>
  </w:num>
  <w:num w:numId="29" w16cid:durableId="1731922085">
    <w:abstractNumId w:val="1"/>
  </w:num>
  <w:num w:numId="30" w16cid:durableId="686323820">
    <w:abstractNumId w:val="32"/>
  </w:num>
  <w:num w:numId="31" w16cid:durableId="273750125">
    <w:abstractNumId w:val="28"/>
  </w:num>
  <w:num w:numId="32" w16cid:durableId="2048602333">
    <w:abstractNumId w:val="26"/>
  </w:num>
  <w:num w:numId="33" w16cid:durableId="116335337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402143787">
    <w:abstractNumId w:val="13"/>
  </w:num>
  <w:num w:numId="35" w16cid:durableId="991173958">
    <w:abstractNumId w:val="7"/>
  </w:num>
  <w:num w:numId="36" w16cid:durableId="1885212759">
    <w:abstractNumId w:val="37"/>
  </w:num>
  <w:num w:numId="37" w16cid:durableId="1165391143">
    <w:abstractNumId w:val="14"/>
  </w:num>
  <w:num w:numId="38" w16cid:durableId="628240842">
    <w:abstractNumId w:val="2"/>
  </w:num>
  <w:num w:numId="39" w16cid:durableId="1603537640">
    <w:abstractNumId w:val="30"/>
  </w:num>
  <w:num w:numId="40" w16cid:durableId="513300353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appName="MSWord" w:lang="de-DE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fr-CH" w:vendorID="64" w:dllVersion="0" w:nlCheck="1" w:checkStyle="0"/>
  <w:activeWritingStyle w:appName="MSWord" w:lang="de-CH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</w:docVars>
  <w:rsids>
    <w:rsidRoot w:val="00FD6CC4"/>
    <w:rsid w:val="000004CE"/>
    <w:rsid w:val="00000618"/>
    <w:rsid w:val="0000080B"/>
    <w:rsid w:val="00000C6E"/>
    <w:rsid w:val="00000ED0"/>
    <w:rsid w:val="00001228"/>
    <w:rsid w:val="000016C2"/>
    <w:rsid w:val="000018D7"/>
    <w:rsid w:val="00001BE6"/>
    <w:rsid w:val="00001EA1"/>
    <w:rsid w:val="00001FE0"/>
    <w:rsid w:val="000026B2"/>
    <w:rsid w:val="000028BA"/>
    <w:rsid w:val="00002AB3"/>
    <w:rsid w:val="000030FD"/>
    <w:rsid w:val="00003297"/>
    <w:rsid w:val="0000355A"/>
    <w:rsid w:val="0000385B"/>
    <w:rsid w:val="00003EFD"/>
    <w:rsid w:val="00003F44"/>
    <w:rsid w:val="00004517"/>
    <w:rsid w:val="00004770"/>
    <w:rsid w:val="000048F4"/>
    <w:rsid w:val="0000559C"/>
    <w:rsid w:val="00005649"/>
    <w:rsid w:val="000057F9"/>
    <w:rsid w:val="00005BAC"/>
    <w:rsid w:val="00005D81"/>
    <w:rsid w:val="00006099"/>
    <w:rsid w:val="0000644F"/>
    <w:rsid w:val="0000657A"/>
    <w:rsid w:val="000068B5"/>
    <w:rsid w:val="00007703"/>
    <w:rsid w:val="00007900"/>
    <w:rsid w:val="00007A13"/>
    <w:rsid w:val="00007F54"/>
    <w:rsid w:val="0001070A"/>
    <w:rsid w:val="000109F0"/>
    <w:rsid w:val="000110C4"/>
    <w:rsid w:val="00012293"/>
    <w:rsid w:val="000123F9"/>
    <w:rsid w:val="000125A9"/>
    <w:rsid w:val="00012C29"/>
    <w:rsid w:val="00012D47"/>
    <w:rsid w:val="00012FBE"/>
    <w:rsid w:val="0001321F"/>
    <w:rsid w:val="00013575"/>
    <w:rsid w:val="00013733"/>
    <w:rsid w:val="00013737"/>
    <w:rsid w:val="0001380B"/>
    <w:rsid w:val="0001394D"/>
    <w:rsid w:val="000139F5"/>
    <w:rsid w:val="000142F7"/>
    <w:rsid w:val="000147A6"/>
    <w:rsid w:val="00014826"/>
    <w:rsid w:val="00014B30"/>
    <w:rsid w:val="000156B8"/>
    <w:rsid w:val="00015967"/>
    <w:rsid w:val="00015D4F"/>
    <w:rsid w:val="00015E51"/>
    <w:rsid w:val="00016172"/>
    <w:rsid w:val="0001683D"/>
    <w:rsid w:val="00016BDA"/>
    <w:rsid w:val="00016D62"/>
    <w:rsid w:val="00017278"/>
    <w:rsid w:val="00017461"/>
    <w:rsid w:val="00017897"/>
    <w:rsid w:val="00017CCD"/>
    <w:rsid w:val="00017F05"/>
    <w:rsid w:val="000201D6"/>
    <w:rsid w:val="00020264"/>
    <w:rsid w:val="00020345"/>
    <w:rsid w:val="0002076E"/>
    <w:rsid w:val="000209F5"/>
    <w:rsid w:val="00020AFC"/>
    <w:rsid w:val="000213AA"/>
    <w:rsid w:val="000214B6"/>
    <w:rsid w:val="000214E4"/>
    <w:rsid w:val="0002157B"/>
    <w:rsid w:val="0002169C"/>
    <w:rsid w:val="00021B64"/>
    <w:rsid w:val="00021DF1"/>
    <w:rsid w:val="000222E2"/>
    <w:rsid w:val="00022754"/>
    <w:rsid w:val="00022E96"/>
    <w:rsid w:val="0002372E"/>
    <w:rsid w:val="000237B8"/>
    <w:rsid w:val="00023A55"/>
    <w:rsid w:val="00023C9A"/>
    <w:rsid w:val="000255A1"/>
    <w:rsid w:val="000257DC"/>
    <w:rsid w:val="00025A06"/>
    <w:rsid w:val="00025D40"/>
    <w:rsid w:val="00025E0D"/>
    <w:rsid w:val="00025E5A"/>
    <w:rsid w:val="0002620B"/>
    <w:rsid w:val="00026D6E"/>
    <w:rsid w:val="000271D9"/>
    <w:rsid w:val="00027341"/>
    <w:rsid w:val="0002774A"/>
    <w:rsid w:val="00027966"/>
    <w:rsid w:val="000279AC"/>
    <w:rsid w:val="00027F33"/>
    <w:rsid w:val="00027FA9"/>
    <w:rsid w:val="000301D0"/>
    <w:rsid w:val="0003022D"/>
    <w:rsid w:val="0003050D"/>
    <w:rsid w:val="00030D14"/>
    <w:rsid w:val="0003128E"/>
    <w:rsid w:val="00031859"/>
    <w:rsid w:val="0003227B"/>
    <w:rsid w:val="000324BB"/>
    <w:rsid w:val="0003253C"/>
    <w:rsid w:val="00032592"/>
    <w:rsid w:val="0003291F"/>
    <w:rsid w:val="000329C8"/>
    <w:rsid w:val="00033071"/>
    <w:rsid w:val="000331F8"/>
    <w:rsid w:val="000348F3"/>
    <w:rsid w:val="00035059"/>
    <w:rsid w:val="00035426"/>
    <w:rsid w:val="000357A6"/>
    <w:rsid w:val="00035AB4"/>
    <w:rsid w:val="00035C86"/>
    <w:rsid w:val="0003627E"/>
    <w:rsid w:val="000362FF"/>
    <w:rsid w:val="000364B5"/>
    <w:rsid w:val="00036B97"/>
    <w:rsid w:val="00036E92"/>
    <w:rsid w:val="00037287"/>
    <w:rsid w:val="00037372"/>
    <w:rsid w:val="00037395"/>
    <w:rsid w:val="000373B1"/>
    <w:rsid w:val="000377F7"/>
    <w:rsid w:val="0003795B"/>
    <w:rsid w:val="00037AF7"/>
    <w:rsid w:val="00037BA0"/>
    <w:rsid w:val="00037E3C"/>
    <w:rsid w:val="000402A7"/>
    <w:rsid w:val="000404EC"/>
    <w:rsid w:val="000405C7"/>
    <w:rsid w:val="00040860"/>
    <w:rsid w:val="00040E8E"/>
    <w:rsid w:val="0004148B"/>
    <w:rsid w:val="00041A31"/>
    <w:rsid w:val="00042047"/>
    <w:rsid w:val="000422DC"/>
    <w:rsid w:val="000428B2"/>
    <w:rsid w:val="00042DB2"/>
    <w:rsid w:val="00042E3B"/>
    <w:rsid w:val="00042F05"/>
    <w:rsid w:val="00042F8A"/>
    <w:rsid w:val="000431AE"/>
    <w:rsid w:val="00043282"/>
    <w:rsid w:val="00043690"/>
    <w:rsid w:val="00043EB2"/>
    <w:rsid w:val="00044312"/>
    <w:rsid w:val="000445AF"/>
    <w:rsid w:val="0004479D"/>
    <w:rsid w:val="000449C5"/>
    <w:rsid w:val="00044CF2"/>
    <w:rsid w:val="0004540E"/>
    <w:rsid w:val="00045597"/>
    <w:rsid w:val="000455BD"/>
    <w:rsid w:val="0004568D"/>
    <w:rsid w:val="00045EEE"/>
    <w:rsid w:val="00045F2C"/>
    <w:rsid w:val="00046152"/>
    <w:rsid w:val="00046282"/>
    <w:rsid w:val="00046607"/>
    <w:rsid w:val="00046968"/>
    <w:rsid w:val="000472DC"/>
    <w:rsid w:val="000474AD"/>
    <w:rsid w:val="000479A8"/>
    <w:rsid w:val="00047B5D"/>
    <w:rsid w:val="00047C14"/>
    <w:rsid w:val="00047DB0"/>
    <w:rsid w:val="00050232"/>
    <w:rsid w:val="00050521"/>
    <w:rsid w:val="00050659"/>
    <w:rsid w:val="000506FF"/>
    <w:rsid w:val="00050B3F"/>
    <w:rsid w:val="000510F3"/>
    <w:rsid w:val="00051638"/>
    <w:rsid w:val="00051961"/>
    <w:rsid w:val="00051BBA"/>
    <w:rsid w:val="00051D58"/>
    <w:rsid w:val="0005200B"/>
    <w:rsid w:val="0005220A"/>
    <w:rsid w:val="00052992"/>
    <w:rsid w:val="00052BCA"/>
    <w:rsid w:val="00052FD4"/>
    <w:rsid w:val="00053035"/>
    <w:rsid w:val="000535FB"/>
    <w:rsid w:val="00053796"/>
    <w:rsid w:val="0005403C"/>
    <w:rsid w:val="00054137"/>
    <w:rsid w:val="000541BA"/>
    <w:rsid w:val="0005424F"/>
    <w:rsid w:val="00054746"/>
    <w:rsid w:val="00054882"/>
    <w:rsid w:val="00054DB6"/>
    <w:rsid w:val="00054F4E"/>
    <w:rsid w:val="00055665"/>
    <w:rsid w:val="00055F39"/>
    <w:rsid w:val="00056ABB"/>
    <w:rsid w:val="00057202"/>
    <w:rsid w:val="000573FD"/>
    <w:rsid w:val="000574A2"/>
    <w:rsid w:val="000575EB"/>
    <w:rsid w:val="0005794D"/>
    <w:rsid w:val="00057A0B"/>
    <w:rsid w:val="00057A5E"/>
    <w:rsid w:val="00057ACD"/>
    <w:rsid w:val="00057C98"/>
    <w:rsid w:val="00057F10"/>
    <w:rsid w:val="00057FF9"/>
    <w:rsid w:val="00060338"/>
    <w:rsid w:val="000609C1"/>
    <w:rsid w:val="0006114B"/>
    <w:rsid w:val="00061552"/>
    <w:rsid w:val="00061570"/>
    <w:rsid w:val="00061784"/>
    <w:rsid w:val="0006194B"/>
    <w:rsid w:val="00061994"/>
    <w:rsid w:val="00061BB0"/>
    <w:rsid w:val="00061CF5"/>
    <w:rsid w:val="00063328"/>
    <w:rsid w:val="0006389C"/>
    <w:rsid w:val="0006395A"/>
    <w:rsid w:val="00064E23"/>
    <w:rsid w:val="00064EC4"/>
    <w:rsid w:val="000660AD"/>
    <w:rsid w:val="000661E7"/>
    <w:rsid w:val="000663CF"/>
    <w:rsid w:val="0006648A"/>
    <w:rsid w:val="000664EC"/>
    <w:rsid w:val="00066658"/>
    <w:rsid w:val="0006680F"/>
    <w:rsid w:val="00066B33"/>
    <w:rsid w:val="00066BAD"/>
    <w:rsid w:val="00067088"/>
    <w:rsid w:val="000670D1"/>
    <w:rsid w:val="00067248"/>
    <w:rsid w:val="0006779E"/>
    <w:rsid w:val="00067AD7"/>
    <w:rsid w:val="00067DFB"/>
    <w:rsid w:val="00070A04"/>
    <w:rsid w:val="00070AF5"/>
    <w:rsid w:val="00070D3D"/>
    <w:rsid w:val="00070FB2"/>
    <w:rsid w:val="00071011"/>
    <w:rsid w:val="00071144"/>
    <w:rsid w:val="0007120C"/>
    <w:rsid w:val="00071A6C"/>
    <w:rsid w:val="00071BFE"/>
    <w:rsid w:val="00073074"/>
    <w:rsid w:val="0007309E"/>
    <w:rsid w:val="00073103"/>
    <w:rsid w:val="00073140"/>
    <w:rsid w:val="000733AA"/>
    <w:rsid w:val="00073D21"/>
    <w:rsid w:val="000744CD"/>
    <w:rsid w:val="000747B4"/>
    <w:rsid w:val="000747BB"/>
    <w:rsid w:val="000747F6"/>
    <w:rsid w:val="00074981"/>
    <w:rsid w:val="00074ECF"/>
    <w:rsid w:val="0007503E"/>
    <w:rsid w:val="000750FB"/>
    <w:rsid w:val="000751B1"/>
    <w:rsid w:val="000751E5"/>
    <w:rsid w:val="0007542B"/>
    <w:rsid w:val="000758D6"/>
    <w:rsid w:val="000763EB"/>
    <w:rsid w:val="0007745B"/>
    <w:rsid w:val="00077B17"/>
    <w:rsid w:val="00077DDD"/>
    <w:rsid w:val="00080202"/>
    <w:rsid w:val="00080236"/>
    <w:rsid w:val="00080413"/>
    <w:rsid w:val="0008075E"/>
    <w:rsid w:val="0008096B"/>
    <w:rsid w:val="00080C23"/>
    <w:rsid w:val="00080E9F"/>
    <w:rsid w:val="00080FAB"/>
    <w:rsid w:val="00081033"/>
    <w:rsid w:val="000813B7"/>
    <w:rsid w:val="00081794"/>
    <w:rsid w:val="00081EC6"/>
    <w:rsid w:val="00082403"/>
    <w:rsid w:val="00082ABB"/>
    <w:rsid w:val="00083338"/>
    <w:rsid w:val="00083AA9"/>
    <w:rsid w:val="00083DA2"/>
    <w:rsid w:val="000840F7"/>
    <w:rsid w:val="00084E94"/>
    <w:rsid w:val="0008532C"/>
    <w:rsid w:val="00085357"/>
    <w:rsid w:val="000855A8"/>
    <w:rsid w:val="00085B85"/>
    <w:rsid w:val="00086065"/>
    <w:rsid w:val="000864BD"/>
    <w:rsid w:val="00086598"/>
    <w:rsid w:val="000869F5"/>
    <w:rsid w:val="000870A5"/>
    <w:rsid w:val="00087381"/>
    <w:rsid w:val="00087C87"/>
    <w:rsid w:val="00087EE3"/>
    <w:rsid w:val="000904CA"/>
    <w:rsid w:val="000904FE"/>
    <w:rsid w:val="00090552"/>
    <w:rsid w:val="00090BF7"/>
    <w:rsid w:val="00090D48"/>
    <w:rsid w:val="000920A9"/>
    <w:rsid w:val="000921F7"/>
    <w:rsid w:val="000922CF"/>
    <w:rsid w:val="00092700"/>
    <w:rsid w:val="000928A0"/>
    <w:rsid w:val="000928FF"/>
    <w:rsid w:val="00092B67"/>
    <w:rsid w:val="0009348C"/>
    <w:rsid w:val="000939E8"/>
    <w:rsid w:val="00093C48"/>
    <w:rsid w:val="00093C7C"/>
    <w:rsid w:val="00094142"/>
    <w:rsid w:val="00094B57"/>
    <w:rsid w:val="00094B5B"/>
    <w:rsid w:val="00094D03"/>
    <w:rsid w:val="00095334"/>
    <w:rsid w:val="0009548A"/>
    <w:rsid w:val="00095718"/>
    <w:rsid w:val="00095A6C"/>
    <w:rsid w:val="00096C4D"/>
    <w:rsid w:val="00096D79"/>
    <w:rsid w:val="00097A16"/>
    <w:rsid w:val="00097DBF"/>
    <w:rsid w:val="000A08A6"/>
    <w:rsid w:val="000A0A4B"/>
    <w:rsid w:val="000A0CBF"/>
    <w:rsid w:val="000A1002"/>
    <w:rsid w:val="000A1023"/>
    <w:rsid w:val="000A174C"/>
    <w:rsid w:val="000A17C9"/>
    <w:rsid w:val="000A17CF"/>
    <w:rsid w:val="000A1A42"/>
    <w:rsid w:val="000A1FCC"/>
    <w:rsid w:val="000A218D"/>
    <w:rsid w:val="000A2285"/>
    <w:rsid w:val="000A2A98"/>
    <w:rsid w:val="000A2BFD"/>
    <w:rsid w:val="000A2D45"/>
    <w:rsid w:val="000A2D8C"/>
    <w:rsid w:val="000A2EE6"/>
    <w:rsid w:val="000A3350"/>
    <w:rsid w:val="000A3448"/>
    <w:rsid w:val="000A3758"/>
    <w:rsid w:val="000A3FD8"/>
    <w:rsid w:val="000A440D"/>
    <w:rsid w:val="000A44D1"/>
    <w:rsid w:val="000A452F"/>
    <w:rsid w:val="000A460E"/>
    <w:rsid w:val="000A47E7"/>
    <w:rsid w:val="000A49D0"/>
    <w:rsid w:val="000A4EFF"/>
    <w:rsid w:val="000A4FCC"/>
    <w:rsid w:val="000A511E"/>
    <w:rsid w:val="000A5168"/>
    <w:rsid w:val="000A5323"/>
    <w:rsid w:val="000A5507"/>
    <w:rsid w:val="000A5908"/>
    <w:rsid w:val="000A5B88"/>
    <w:rsid w:val="000A6220"/>
    <w:rsid w:val="000A672D"/>
    <w:rsid w:val="000A6B1E"/>
    <w:rsid w:val="000A6D6B"/>
    <w:rsid w:val="000A75D9"/>
    <w:rsid w:val="000A7AC8"/>
    <w:rsid w:val="000A7AEF"/>
    <w:rsid w:val="000A7EA6"/>
    <w:rsid w:val="000B0426"/>
    <w:rsid w:val="000B0985"/>
    <w:rsid w:val="000B179F"/>
    <w:rsid w:val="000B1BDF"/>
    <w:rsid w:val="000B1E94"/>
    <w:rsid w:val="000B205A"/>
    <w:rsid w:val="000B20F9"/>
    <w:rsid w:val="000B2613"/>
    <w:rsid w:val="000B2877"/>
    <w:rsid w:val="000B2895"/>
    <w:rsid w:val="000B2AC0"/>
    <w:rsid w:val="000B2E34"/>
    <w:rsid w:val="000B3312"/>
    <w:rsid w:val="000B3780"/>
    <w:rsid w:val="000B3C08"/>
    <w:rsid w:val="000B3C10"/>
    <w:rsid w:val="000B3C47"/>
    <w:rsid w:val="000B3DA6"/>
    <w:rsid w:val="000B403A"/>
    <w:rsid w:val="000B4485"/>
    <w:rsid w:val="000B44FC"/>
    <w:rsid w:val="000B49A9"/>
    <w:rsid w:val="000B4A28"/>
    <w:rsid w:val="000B4E3E"/>
    <w:rsid w:val="000B574B"/>
    <w:rsid w:val="000B5AB1"/>
    <w:rsid w:val="000B5B78"/>
    <w:rsid w:val="000B5EDB"/>
    <w:rsid w:val="000B5F44"/>
    <w:rsid w:val="000B6211"/>
    <w:rsid w:val="000B637E"/>
    <w:rsid w:val="000B64ED"/>
    <w:rsid w:val="000B6A16"/>
    <w:rsid w:val="000B6D8D"/>
    <w:rsid w:val="000B77C5"/>
    <w:rsid w:val="000C01A8"/>
    <w:rsid w:val="000C0370"/>
    <w:rsid w:val="000C06B4"/>
    <w:rsid w:val="000C07C8"/>
    <w:rsid w:val="000C0BCA"/>
    <w:rsid w:val="000C1858"/>
    <w:rsid w:val="000C187F"/>
    <w:rsid w:val="000C1ADA"/>
    <w:rsid w:val="000C1B58"/>
    <w:rsid w:val="000C217B"/>
    <w:rsid w:val="000C2902"/>
    <w:rsid w:val="000C2D9B"/>
    <w:rsid w:val="000C3049"/>
    <w:rsid w:val="000C3065"/>
    <w:rsid w:val="000C3808"/>
    <w:rsid w:val="000C3A46"/>
    <w:rsid w:val="000C3ADF"/>
    <w:rsid w:val="000C42AC"/>
    <w:rsid w:val="000C44AC"/>
    <w:rsid w:val="000C49BA"/>
    <w:rsid w:val="000C4CE4"/>
    <w:rsid w:val="000C4D1D"/>
    <w:rsid w:val="000C4DE3"/>
    <w:rsid w:val="000C4E19"/>
    <w:rsid w:val="000C52C5"/>
    <w:rsid w:val="000C555F"/>
    <w:rsid w:val="000C5833"/>
    <w:rsid w:val="000C5997"/>
    <w:rsid w:val="000C5A64"/>
    <w:rsid w:val="000C5B1F"/>
    <w:rsid w:val="000C5C29"/>
    <w:rsid w:val="000C5CC4"/>
    <w:rsid w:val="000C63E0"/>
    <w:rsid w:val="000C67B6"/>
    <w:rsid w:val="000C6ED7"/>
    <w:rsid w:val="000C71AF"/>
    <w:rsid w:val="000C7D53"/>
    <w:rsid w:val="000C7E2A"/>
    <w:rsid w:val="000C7F45"/>
    <w:rsid w:val="000D0BEB"/>
    <w:rsid w:val="000D0C2E"/>
    <w:rsid w:val="000D0E68"/>
    <w:rsid w:val="000D0FAF"/>
    <w:rsid w:val="000D1049"/>
    <w:rsid w:val="000D11AD"/>
    <w:rsid w:val="000D19EA"/>
    <w:rsid w:val="000D1A57"/>
    <w:rsid w:val="000D1CE1"/>
    <w:rsid w:val="000D2150"/>
    <w:rsid w:val="000D2654"/>
    <w:rsid w:val="000D26DB"/>
    <w:rsid w:val="000D2765"/>
    <w:rsid w:val="000D2834"/>
    <w:rsid w:val="000D2AF1"/>
    <w:rsid w:val="000D2FF2"/>
    <w:rsid w:val="000D30C2"/>
    <w:rsid w:val="000D3117"/>
    <w:rsid w:val="000D3308"/>
    <w:rsid w:val="000D364E"/>
    <w:rsid w:val="000D3670"/>
    <w:rsid w:val="000D45ED"/>
    <w:rsid w:val="000D45FC"/>
    <w:rsid w:val="000D4915"/>
    <w:rsid w:val="000D4C49"/>
    <w:rsid w:val="000D4D8C"/>
    <w:rsid w:val="000D4E50"/>
    <w:rsid w:val="000D53E5"/>
    <w:rsid w:val="000D5664"/>
    <w:rsid w:val="000D59C1"/>
    <w:rsid w:val="000D639B"/>
    <w:rsid w:val="000D64C4"/>
    <w:rsid w:val="000D6561"/>
    <w:rsid w:val="000D7195"/>
    <w:rsid w:val="000D773B"/>
    <w:rsid w:val="000D7E8B"/>
    <w:rsid w:val="000E022C"/>
    <w:rsid w:val="000E062C"/>
    <w:rsid w:val="000E0E3C"/>
    <w:rsid w:val="000E104B"/>
    <w:rsid w:val="000E10E7"/>
    <w:rsid w:val="000E1317"/>
    <w:rsid w:val="000E136C"/>
    <w:rsid w:val="000E14AF"/>
    <w:rsid w:val="000E1585"/>
    <w:rsid w:val="000E252F"/>
    <w:rsid w:val="000E2630"/>
    <w:rsid w:val="000E28D8"/>
    <w:rsid w:val="000E2A45"/>
    <w:rsid w:val="000E2DD9"/>
    <w:rsid w:val="000E3366"/>
    <w:rsid w:val="000E336B"/>
    <w:rsid w:val="000E33FA"/>
    <w:rsid w:val="000E39C2"/>
    <w:rsid w:val="000E4029"/>
    <w:rsid w:val="000E4AE7"/>
    <w:rsid w:val="000E55FE"/>
    <w:rsid w:val="000E5729"/>
    <w:rsid w:val="000E584F"/>
    <w:rsid w:val="000E58D7"/>
    <w:rsid w:val="000E5ECE"/>
    <w:rsid w:val="000E6392"/>
    <w:rsid w:val="000E6C0E"/>
    <w:rsid w:val="000E6CC2"/>
    <w:rsid w:val="000E7007"/>
    <w:rsid w:val="000E7593"/>
    <w:rsid w:val="000E787D"/>
    <w:rsid w:val="000E7D2A"/>
    <w:rsid w:val="000F0E4A"/>
    <w:rsid w:val="000F13F9"/>
    <w:rsid w:val="000F177E"/>
    <w:rsid w:val="000F1780"/>
    <w:rsid w:val="000F1792"/>
    <w:rsid w:val="000F1D29"/>
    <w:rsid w:val="000F1DFB"/>
    <w:rsid w:val="000F23B4"/>
    <w:rsid w:val="000F2C88"/>
    <w:rsid w:val="000F2D98"/>
    <w:rsid w:val="000F3143"/>
    <w:rsid w:val="000F33A9"/>
    <w:rsid w:val="000F353B"/>
    <w:rsid w:val="000F36A5"/>
    <w:rsid w:val="000F3944"/>
    <w:rsid w:val="000F39FD"/>
    <w:rsid w:val="000F3E50"/>
    <w:rsid w:val="000F3F85"/>
    <w:rsid w:val="000F43EB"/>
    <w:rsid w:val="000F4A8A"/>
    <w:rsid w:val="000F4BFC"/>
    <w:rsid w:val="000F50F3"/>
    <w:rsid w:val="000F5228"/>
    <w:rsid w:val="000F5509"/>
    <w:rsid w:val="000F55C9"/>
    <w:rsid w:val="000F55D0"/>
    <w:rsid w:val="000F57E6"/>
    <w:rsid w:val="000F59CC"/>
    <w:rsid w:val="000F5AAD"/>
    <w:rsid w:val="000F5AE7"/>
    <w:rsid w:val="000F5CEF"/>
    <w:rsid w:val="000F6282"/>
    <w:rsid w:val="000F6661"/>
    <w:rsid w:val="000F6A42"/>
    <w:rsid w:val="000F761E"/>
    <w:rsid w:val="000F7B28"/>
    <w:rsid w:val="000F7BFF"/>
    <w:rsid w:val="000F7C76"/>
    <w:rsid w:val="000F7C8E"/>
    <w:rsid w:val="000F7D28"/>
    <w:rsid w:val="000F7D89"/>
    <w:rsid w:val="0010015B"/>
    <w:rsid w:val="0010017E"/>
    <w:rsid w:val="001003E9"/>
    <w:rsid w:val="00100411"/>
    <w:rsid w:val="0010055C"/>
    <w:rsid w:val="001014D4"/>
    <w:rsid w:val="00101644"/>
    <w:rsid w:val="001016D4"/>
    <w:rsid w:val="00101862"/>
    <w:rsid w:val="001018AF"/>
    <w:rsid w:val="00101A0E"/>
    <w:rsid w:val="00101ACC"/>
    <w:rsid w:val="001021CF"/>
    <w:rsid w:val="00102260"/>
    <w:rsid w:val="001026B5"/>
    <w:rsid w:val="00102744"/>
    <w:rsid w:val="0010277B"/>
    <w:rsid w:val="001028EE"/>
    <w:rsid w:val="00102CA6"/>
    <w:rsid w:val="001031A3"/>
    <w:rsid w:val="00103EA1"/>
    <w:rsid w:val="00103EE1"/>
    <w:rsid w:val="001044AA"/>
    <w:rsid w:val="00104615"/>
    <w:rsid w:val="001046A5"/>
    <w:rsid w:val="00104F2D"/>
    <w:rsid w:val="0010510B"/>
    <w:rsid w:val="00105678"/>
    <w:rsid w:val="00105F34"/>
    <w:rsid w:val="00106503"/>
    <w:rsid w:val="00106554"/>
    <w:rsid w:val="001066FC"/>
    <w:rsid w:val="00106749"/>
    <w:rsid w:val="00106C1A"/>
    <w:rsid w:val="00106D19"/>
    <w:rsid w:val="00106D29"/>
    <w:rsid w:val="00106DFA"/>
    <w:rsid w:val="0010712D"/>
    <w:rsid w:val="001073EC"/>
    <w:rsid w:val="00107A1D"/>
    <w:rsid w:val="00107BE1"/>
    <w:rsid w:val="00107D0F"/>
    <w:rsid w:val="00107FB7"/>
    <w:rsid w:val="00110893"/>
    <w:rsid w:val="0011094E"/>
    <w:rsid w:val="00110B99"/>
    <w:rsid w:val="001110D3"/>
    <w:rsid w:val="0011158F"/>
    <w:rsid w:val="001118BA"/>
    <w:rsid w:val="001119E1"/>
    <w:rsid w:val="00111A36"/>
    <w:rsid w:val="00111BDD"/>
    <w:rsid w:val="00111E33"/>
    <w:rsid w:val="00111F51"/>
    <w:rsid w:val="0011203A"/>
    <w:rsid w:val="00112934"/>
    <w:rsid w:val="001129DD"/>
    <w:rsid w:val="00112A76"/>
    <w:rsid w:val="00112B1E"/>
    <w:rsid w:val="00112D39"/>
    <w:rsid w:val="00113741"/>
    <w:rsid w:val="0011392F"/>
    <w:rsid w:val="00113935"/>
    <w:rsid w:val="00113951"/>
    <w:rsid w:val="00113D34"/>
    <w:rsid w:val="00113E86"/>
    <w:rsid w:val="001140AC"/>
    <w:rsid w:val="001143F3"/>
    <w:rsid w:val="0011449E"/>
    <w:rsid w:val="0011451B"/>
    <w:rsid w:val="001145F2"/>
    <w:rsid w:val="00114E1C"/>
    <w:rsid w:val="001154AE"/>
    <w:rsid w:val="0011565B"/>
    <w:rsid w:val="00115B7D"/>
    <w:rsid w:val="00115F42"/>
    <w:rsid w:val="0011647D"/>
    <w:rsid w:val="00116B1D"/>
    <w:rsid w:val="00116BDF"/>
    <w:rsid w:val="00116E83"/>
    <w:rsid w:val="00116F13"/>
    <w:rsid w:val="00117422"/>
    <w:rsid w:val="0011772B"/>
    <w:rsid w:val="001178F2"/>
    <w:rsid w:val="00117AC4"/>
    <w:rsid w:val="00117DEF"/>
    <w:rsid w:val="00117F9F"/>
    <w:rsid w:val="00117FAF"/>
    <w:rsid w:val="0012029E"/>
    <w:rsid w:val="00120DAC"/>
    <w:rsid w:val="00120EC3"/>
    <w:rsid w:val="001212D8"/>
    <w:rsid w:val="001215C0"/>
    <w:rsid w:val="00121808"/>
    <w:rsid w:val="0012197A"/>
    <w:rsid w:val="001219B6"/>
    <w:rsid w:val="00121BBC"/>
    <w:rsid w:val="001223CE"/>
    <w:rsid w:val="0012297D"/>
    <w:rsid w:val="00122CCA"/>
    <w:rsid w:val="00122D59"/>
    <w:rsid w:val="00123017"/>
    <w:rsid w:val="001230A9"/>
    <w:rsid w:val="0012330E"/>
    <w:rsid w:val="00123335"/>
    <w:rsid w:val="001236F6"/>
    <w:rsid w:val="00123B96"/>
    <w:rsid w:val="00123E60"/>
    <w:rsid w:val="001240C4"/>
    <w:rsid w:val="001245C9"/>
    <w:rsid w:val="00124631"/>
    <w:rsid w:val="0012498F"/>
    <w:rsid w:val="00124B8A"/>
    <w:rsid w:val="00124DFB"/>
    <w:rsid w:val="00125112"/>
    <w:rsid w:val="0012519F"/>
    <w:rsid w:val="0012616A"/>
    <w:rsid w:val="0012630D"/>
    <w:rsid w:val="00127190"/>
    <w:rsid w:val="001272D7"/>
    <w:rsid w:val="00127941"/>
    <w:rsid w:val="00127D10"/>
    <w:rsid w:val="00127E64"/>
    <w:rsid w:val="00130122"/>
    <w:rsid w:val="0013042B"/>
    <w:rsid w:val="00130557"/>
    <w:rsid w:val="00130626"/>
    <w:rsid w:val="00130697"/>
    <w:rsid w:val="001306F4"/>
    <w:rsid w:val="001307DF"/>
    <w:rsid w:val="00130DD8"/>
    <w:rsid w:val="001319D7"/>
    <w:rsid w:val="00131B4F"/>
    <w:rsid w:val="00131E04"/>
    <w:rsid w:val="00131E93"/>
    <w:rsid w:val="00132147"/>
    <w:rsid w:val="001327D6"/>
    <w:rsid w:val="00132AB5"/>
    <w:rsid w:val="00132ED7"/>
    <w:rsid w:val="00133371"/>
    <w:rsid w:val="00133743"/>
    <w:rsid w:val="00133D40"/>
    <w:rsid w:val="00134A15"/>
    <w:rsid w:val="00134D6A"/>
    <w:rsid w:val="00134DCB"/>
    <w:rsid w:val="00134EAA"/>
    <w:rsid w:val="00135086"/>
    <w:rsid w:val="00135198"/>
    <w:rsid w:val="0013584C"/>
    <w:rsid w:val="001359A3"/>
    <w:rsid w:val="00135D69"/>
    <w:rsid w:val="00135DFA"/>
    <w:rsid w:val="00135E1E"/>
    <w:rsid w:val="00135E78"/>
    <w:rsid w:val="00135EBB"/>
    <w:rsid w:val="001362B6"/>
    <w:rsid w:val="00136511"/>
    <w:rsid w:val="001376AD"/>
    <w:rsid w:val="0013772D"/>
    <w:rsid w:val="00137905"/>
    <w:rsid w:val="00137EA6"/>
    <w:rsid w:val="001403E2"/>
    <w:rsid w:val="00140492"/>
    <w:rsid w:val="00140B19"/>
    <w:rsid w:val="00140E0D"/>
    <w:rsid w:val="00140E2A"/>
    <w:rsid w:val="001410EB"/>
    <w:rsid w:val="00141748"/>
    <w:rsid w:val="00141818"/>
    <w:rsid w:val="00141CA3"/>
    <w:rsid w:val="00141D6D"/>
    <w:rsid w:val="00141E75"/>
    <w:rsid w:val="00141F98"/>
    <w:rsid w:val="00142273"/>
    <w:rsid w:val="0014255F"/>
    <w:rsid w:val="00142A68"/>
    <w:rsid w:val="00142AC8"/>
    <w:rsid w:val="00142F9C"/>
    <w:rsid w:val="0014346E"/>
    <w:rsid w:val="0014379B"/>
    <w:rsid w:val="0014397D"/>
    <w:rsid w:val="0014399F"/>
    <w:rsid w:val="0014402D"/>
    <w:rsid w:val="0014453A"/>
    <w:rsid w:val="00144637"/>
    <w:rsid w:val="0014495C"/>
    <w:rsid w:val="00144AE2"/>
    <w:rsid w:val="00144EC0"/>
    <w:rsid w:val="0014551F"/>
    <w:rsid w:val="00145B7F"/>
    <w:rsid w:val="001461DF"/>
    <w:rsid w:val="001463F5"/>
    <w:rsid w:val="001465E6"/>
    <w:rsid w:val="001469BD"/>
    <w:rsid w:val="00146BCD"/>
    <w:rsid w:val="00146BCF"/>
    <w:rsid w:val="00146DF2"/>
    <w:rsid w:val="00146F35"/>
    <w:rsid w:val="00150738"/>
    <w:rsid w:val="001508DD"/>
    <w:rsid w:val="00150AC1"/>
    <w:rsid w:val="00150CDE"/>
    <w:rsid w:val="00150E17"/>
    <w:rsid w:val="00151010"/>
    <w:rsid w:val="0015130F"/>
    <w:rsid w:val="0015158A"/>
    <w:rsid w:val="0015179E"/>
    <w:rsid w:val="00151D83"/>
    <w:rsid w:val="001523F5"/>
    <w:rsid w:val="001527BE"/>
    <w:rsid w:val="00152C77"/>
    <w:rsid w:val="00152F02"/>
    <w:rsid w:val="001533F3"/>
    <w:rsid w:val="00153CDF"/>
    <w:rsid w:val="00153F64"/>
    <w:rsid w:val="001542DE"/>
    <w:rsid w:val="0015461D"/>
    <w:rsid w:val="00154A70"/>
    <w:rsid w:val="00154D80"/>
    <w:rsid w:val="00154FA8"/>
    <w:rsid w:val="00155220"/>
    <w:rsid w:val="00155419"/>
    <w:rsid w:val="00155AF2"/>
    <w:rsid w:val="00155CD5"/>
    <w:rsid w:val="00155E74"/>
    <w:rsid w:val="00156271"/>
    <w:rsid w:val="001563A8"/>
    <w:rsid w:val="00156409"/>
    <w:rsid w:val="0015646D"/>
    <w:rsid w:val="001568E4"/>
    <w:rsid w:val="00157448"/>
    <w:rsid w:val="00157DAD"/>
    <w:rsid w:val="00157FD4"/>
    <w:rsid w:val="00160338"/>
    <w:rsid w:val="00160389"/>
    <w:rsid w:val="00160612"/>
    <w:rsid w:val="00160653"/>
    <w:rsid w:val="0016079D"/>
    <w:rsid w:val="001607B9"/>
    <w:rsid w:val="0016082B"/>
    <w:rsid w:val="00160B94"/>
    <w:rsid w:val="00160BDA"/>
    <w:rsid w:val="00160BF6"/>
    <w:rsid w:val="00161071"/>
    <w:rsid w:val="00161618"/>
    <w:rsid w:val="00161A87"/>
    <w:rsid w:val="00161AC6"/>
    <w:rsid w:val="00161BA3"/>
    <w:rsid w:val="00161E4F"/>
    <w:rsid w:val="00161FC9"/>
    <w:rsid w:val="001621C6"/>
    <w:rsid w:val="0016253C"/>
    <w:rsid w:val="001625AA"/>
    <w:rsid w:val="00162906"/>
    <w:rsid w:val="00162C3D"/>
    <w:rsid w:val="00162ED0"/>
    <w:rsid w:val="00163086"/>
    <w:rsid w:val="001631A8"/>
    <w:rsid w:val="001634DB"/>
    <w:rsid w:val="0016366D"/>
    <w:rsid w:val="00163F65"/>
    <w:rsid w:val="001640CB"/>
    <w:rsid w:val="0016448E"/>
    <w:rsid w:val="001644D4"/>
    <w:rsid w:val="00165431"/>
    <w:rsid w:val="001654E6"/>
    <w:rsid w:val="001657E2"/>
    <w:rsid w:val="00165815"/>
    <w:rsid w:val="00165880"/>
    <w:rsid w:val="00165E46"/>
    <w:rsid w:val="00166AE2"/>
    <w:rsid w:val="0016745C"/>
    <w:rsid w:val="0016758D"/>
    <w:rsid w:val="001675CB"/>
    <w:rsid w:val="001677EC"/>
    <w:rsid w:val="00167DF4"/>
    <w:rsid w:val="00167F57"/>
    <w:rsid w:val="00170029"/>
    <w:rsid w:val="0017022D"/>
    <w:rsid w:val="00170328"/>
    <w:rsid w:val="0017065A"/>
    <w:rsid w:val="00170A53"/>
    <w:rsid w:val="00170F72"/>
    <w:rsid w:val="0017103B"/>
    <w:rsid w:val="0017124D"/>
    <w:rsid w:val="001712D9"/>
    <w:rsid w:val="0017135B"/>
    <w:rsid w:val="001714E9"/>
    <w:rsid w:val="00171A57"/>
    <w:rsid w:val="00171B26"/>
    <w:rsid w:val="0017204A"/>
    <w:rsid w:val="001721D4"/>
    <w:rsid w:val="00172229"/>
    <w:rsid w:val="0017241A"/>
    <w:rsid w:val="00172527"/>
    <w:rsid w:val="001725B5"/>
    <w:rsid w:val="0017265C"/>
    <w:rsid w:val="00172792"/>
    <w:rsid w:val="001727B5"/>
    <w:rsid w:val="00172F22"/>
    <w:rsid w:val="001730BF"/>
    <w:rsid w:val="00173239"/>
    <w:rsid w:val="00173698"/>
    <w:rsid w:val="001738E7"/>
    <w:rsid w:val="00173E2A"/>
    <w:rsid w:val="001740B4"/>
    <w:rsid w:val="00174310"/>
    <w:rsid w:val="0017439B"/>
    <w:rsid w:val="0017479B"/>
    <w:rsid w:val="00174C16"/>
    <w:rsid w:val="00174CA2"/>
    <w:rsid w:val="00175804"/>
    <w:rsid w:val="00176A32"/>
    <w:rsid w:val="00176E38"/>
    <w:rsid w:val="001773BE"/>
    <w:rsid w:val="00177CF7"/>
    <w:rsid w:val="00180310"/>
    <w:rsid w:val="00180327"/>
    <w:rsid w:val="001804EA"/>
    <w:rsid w:val="001809EF"/>
    <w:rsid w:val="00180E44"/>
    <w:rsid w:val="00180F19"/>
    <w:rsid w:val="0018101B"/>
    <w:rsid w:val="00181076"/>
    <w:rsid w:val="00181129"/>
    <w:rsid w:val="00181E28"/>
    <w:rsid w:val="0018245C"/>
    <w:rsid w:val="00182B14"/>
    <w:rsid w:val="00183023"/>
    <w:rsid w:val="001831AC"/>
    <w:rsid w:val="001831C2"/>
    <w:rsid w:val="00183217"/>
    <w:rsid w:val="00183644"/>
    <w:rsid w:val="00183783"/>
    <w:rsid w:val="00183F03"/>
    <w:rsid w:val="001845A1"/>
    <w:rsid w:val="0018485A"/>
    <w:rsid w:val="00184B53"/>
    <w:rsid w:val="00184CB7"/>
    <w:rsid w:val="00185338"/>
    <w:rsid w:val="001858C6"/>
    <w:rsid w:val="001859B8"/>
    <w:rsid w:val="00185E26"/>
    <w:rsid w:val="00186176"/>
    <w:rsid w:val="00186216"/>
    <w:rsid w:val="0018657B"/>
    <w:rsid w:val="00186DB3"/>
    <w:rsid w:val="00186F20"/>
    <w:rsid w:val="00187320"/>
    <w:rsid w:val="00187679"/>
    <w:rsid w:val="001879E0"/>
    <w:rsid w:val="00187AF4"/>
    <w:rsid w:val="0019007B"/>
    <w:rsid w:val="001908C1"/>
    <w:rsid w:val="00190911"/>
    <w:rsid w:val="00190E9C"/>
    <w:rsid w:val="00190EAF"/>
    <w:rsid w:val="00190F0A"/>
    <w:rsid w:val="0019113E"/>
    <w:rsid w:val="0019141C"/>
    <w:rsid w:val="00191455"/>
    <w:rsid w:val="00191729"/>
    <w:rsid w:val="001917E4"/>
    <w:rsid w:val="00191A73"/>
    <w:rsid w:val="00191A97"/>
    <w:rsid w:val="00191A9D"/>
    <w:rsid w:val="00191ADE"/>
    <w:rsid w:val="00191DCA"/>
    <w:rsid w:val="001923E2"/>
    <w:rsid w:val="0019266F"/>
    <w:rsid w:val="001927DA"/>
    <w:rsid w:val="00192856"/>
    <w:rsid w:val="00193059"/>
    <w:rsid w:val="001930CC"/>
    <w:rsid w:val="00193194"/>
    <w:rsid w:val="0019385C"/>
    <w:rsid w:val="00193983"/>
    <w:rsid w:val="00194025"/>
    <w:rsid w:val="001948B3"/>
    <w:rsid w:val="00194D4F"/>
    <w:rsid w:val="00194D98"/>
    <w:rsid w:val="001950BB"/>
    <w:rsid w:val="0019585B"/>
    <w:rsid w:val="00195C23"/>
    <w:rsid w:val="00196185"/>
    <w:rsid w:val="00196F6C"/>
    <w:rsid w:val="0019748D"/>
    <w:rsid w:val="00197973"/>
    <w:rsid w:val="00197A49"/>
    <w:rsid w:val="00197A5B"/>
    <w:rsid w:val="00197C61"/>
    <w:rsid w:val="001A020D"/>
    <w:rsid w:val="001A06D3"/>
    <w:rsid w:val="001A1072"/>
    <w:rsid w:val="001A147A"/>
    <w:rsid w:val="001A148F"/>
    <w:rsid w:val="001A1A86"/>
    <w:rsid w:val="001A1DA0"/>
    <w:rsid w:val="001A1FA0"/>
    <w:rsid w:val="001A1FD7"/>
    <w:rsid w:val="001A2260"/>
    <w:rsid w:val="001A25C5"/>
    <w:rsid w:val="001A2D06"/>
    <w:rsid w:val="001A2FC4"/>
    <w:rsid w:val="001A3862"/>
    <w:rsid w:val="001A3A49"/>
    <w:rsid w:val="001A3A6C"/>
    <w:rsid w:val="001A3B15"/>
    <w:rsid w:val="001A3D8D"/>
    <w:rsid w:val="001A3FEB"/>
    <w:rsid w:val="001A4183"/>
    <w:rsid w:val="001A44AE"/>
    <w:rsid w:val="001A4520"/>
    <w:rsid w:val="001A45DF"/>
    <w:rsid w:val="001A4620"/>
    <w:rsid w:val="001A4749"/>
    <w:rsid w:val="001A5020"/>
    <w:rsid w:val="001A5161"/>
    <w:rsid w:val="001A584F"/>
    <w:rsid w:val="001A5F0E"/>
    <w:rsid w:val="001A5F7B"/>
    <w:rsid w:val="001A785D"/>
    <w:rsid w:val="001A7DE4"/>
    <w:rsid w:val="001A7DFC"/>
    <w:rsid w:val="001A7EFA"/>
    <w:rsid w:val="001B0D33"/>
    <w:rsid w:val="001B0DDC"/>
    <w:rsid w:val="001B0DFA"/>
    <w:rsid w:val="001B1115"/>
    <w:rsid w:val="001B1168"/>
    <w:rsid w:val="001B117E"/>
    <w:rsid w:val="001B1275"/>
    <w:rsid w:val="001B155F"/>
    <w:rsid w:val="001B18B5"/>
    <w:rsid w:val="001B1CFC"/>
    <w:rsid w:val="001B2194"/>
    <w:rsid w:val="001B239E"/>
    <w:rsid w:val="001B2621"/>
    <w:rsid w:val="001B286D"/>
    <w:rsid w:val="001B2A5B"/>
    <w:rsid w:val="001B2C2F"/>
    <w:rsid w:val="001B2CF0"/>
    <w:rsid w:val="001B2E05"/>
    <w:rsid w:val="001B2F92"/>
    <w:rsid w:val="001B32C0"/>
    <w:rsid w:val="001B389F"/>
    <w:rsid w:val="001B3A8A"/>
    <w:rsid w:val="001B3F52"/>
    <w:rsid w:val="001B4848"/>
    <w:rsid w:val="001B4D01"/>
    <w:rsid w:val="001B4F97"/>
    <w:rsid w:val="001B5311"/>
    <w:rsid w:val="001B5931"/>
    <w:rsid w:val="001B594D"/>
    <w:rsid w:val="001B5A08"/>
    <w:rsid w:val="001B5A98"/>
    <w:rsid w:val="001B5CBB"/>
    <w:rsid w:val="001B6241"/>
    <w:rsid w:val="001B65F5"/>
    <w:rsid w:val="001B6837"/>
    <w:rsid w:val="001B686E"/>
    <w:rsid w:val="001B68C7"/>
    <w:rsid w:val="001B6A32"/>
    <w:rsid w:val="001B6F88"/>
    <w:rsid w:val="001B78A2"/>
    <w:rsid w:val="001C029C"/>
    <w:rsid w:val="001C0508"/>
    <w:rsid w:val="001C093A"/>
    <w:rsid w:val="001C0EFB"/>
    <w:rsid w:val="001C1023"/>
    <w:rsid w:val="001C1191"/>
    <w:rsid w:val="001C11A4"/>
    <w:rsid w:val="001C18FF"/>
    <w:rsid w:val="001C19B5"/>
    <w:rsid w:val="001C1A1B"/>
    <w:rsid w:val="001C1BF9"/>
    <w:rsid w:val="001C1D7E"/>
    <w:rsid w:val="001C1E89"/>
    <w:rsid w:val="001C2321"/>
    <w:rsid w:val="001C2BBE"/>
    <w:rsid w:val="001C2D57"/>
    <w:rsid w:val="001C2E4C"/>
    <w:rsid w:val="001C2E5C"/>
    <w:rsid w:val="001C306E"/>
    <w:rsid w:val="001C34D7"/>
    <w:rsid w:val="001C3819"/>
    <w:rsid w:val="001C38E5"/>
    <w:rsid w:val="001C41D3"/>
    <w:rsid w:val="001C429B"/>
    <w:rsid w:val="001C430B"/>
    <w:rsid w:val="001C4436"/>
    <w:rsid w:val="001C4AB3"/>
    <w:rsid w:val="001C4E3C"/>
    <w:rsid w:val="001C51FB"/>
    <w:rsid w:val="001C5294"/>
    <w:rsid w:val="001C5301"/>
    <w:rsid w:val="001C57CB"/>
    <w:rsid w:val="001C625B"/>
    <w:rsid w:val="001C644E"/>
    <w:rsid w:val="001C658B"/>
    <w:rsid w:val="001C6608"/>
    <w:rsid w:val="001C6DF2"/>
    <w:rsid w:val="001C70AB"/>
    <w:rsid w:val="001C71E8"/>
    <w:rsid w:val="001C74A7"/>
    <w:rsid w:val="001C7584"/>
    <w:rsid w:val="001D023D"/>
    <w:rsid w:val="001D037E"/>
    <w:rsid w:val="001D04D5"/>
    <w:rsid w:val="001D0916"/>
    <w:rsid w:val="001D0A1B"/>
    <w:rsid w:val="001D1158"/>
    <w:rsid w:val="001D137B"/>
    <w:rsid w:val="001D218C"/>
    <w:rsid w:val="001D22FE"/>
    <w:rsid w:val="001D24B0"/>
    <w:rsid w:val="001D264B"/>
    <w:rsid w:val="001D26B5"/>
    <w:rsid w:val="001D27F0"/>
    <w:rsid w:val="001D2929"/>
    <w:rsid w:val="001D29AC"/>
    <w:rsid w:val="001D2ACF"/>
    <w:rsid w:val="001D2B0F"/>
    <w:rsid w:val="001D3796"/>
    <w:rsid w:val="001D3BE1"/>
    <w:rsid w:val="001D4109"/>
    <w:rsid w:val="001D4350"/>
    <w:rsid w:val="001D49D5"/>
    <w:rsid w:val="001D4ACA"/>
    <w:rsid w:val="001D4C65"/>
    <w:rsid w:val="001D4E4F"/>
    <w:rsid w:val="001D4E86"/>
    <w:rsid w:val="001D4F96"/>
    <w:rsid w:val="001D500A"/>
    <w:rsid w:val="001D51C9"/>
    <w:rsid w:val="001D53C7"/>
    <w:rsid w:val="001D5453"/>
    <w:rsid w:val="001D5634"/>
    <w:rsid w:val="001D5A31"/>
    <w:rsid w:val="001D5E37"/>
    <w:rsid w:val="001D5F98"/>
    <w:rsid w:val="001D6098"/>
    <w:rsid w:val="001D60FB"/>
    <w:rsid w:val="001D62DE"/>
    <w:rsid w:val="001D63BE"/>
    <w:rsid w:val="001D6853"/>
    <w:rsid w:val="001D6AEF"/>
    <w:rsid w:val="001D6C33"/>
    <w:rsid w:val="001D6C3B"/>
    <w:rsid w:val="001D6EF0"/>
    <w:rsid w:val="001D6FF3"/>
    <w:rsid w:val="001D711D"/>
    <w:rsid w:val="001D7770"/>
    <w:rsid w:val="001D790B"/>
    <w:rsid w:val="001E016A"/>
    <w:rsid w:val="001E0774"/>
    <w:rsid w:val="001E1243"/>
    <w:rsid w:val="001E13BB"/>
    <w:rsid w:val="001E1A55"/>
    <w:rsid w:val="001E1E2B"/>
    <w:rsid w:val="001E22D7"/>
    <w:rsid w:val="001E234D"/>
    <w:rsid w:val="001E2696"/>
    <w:rsid w:val="001E2831"/>
    <w:rsid w:val="001E2A86"/>
    <w:rsid w:val="001E2D20"/>
    <w:rsid w:val="001E2DB8"/>
    <w:rsid w:val="001E2F80"/>
    <w:rsid w:val="001E3070"/>
    <w:rsid w:val="001E3258"/>
    <w:rsid w:val="001E3535"/>
    <w:rsid w:val="001E35E3"/>
    <w:rsid w:val="001E3813"/>
    <w:rsid w:val="001E3A2B"/>
    <w:rsid w:val="001E3B1C"/>
    <w:rsid w:val="001E3F5D"/>
    <w:rsid w:val="001E3F93"/>
    <w:rsid w:val="001E430E"/>
    <w:rsid w:val="001E4574"/>
    <w:rsid w:val="001E4838"/>
    <w:rsid w:val="001E4FC9"/>
    <w:rsid w:val="001E4FE0"/>
    <w:rsid w:val="001E5355"/>
    <w:rsid w:val="001E58DC"/>
    <w:rsid w:val="001E59B3"/>
    <w:rsid w:val="001E5B11"/>
    <w:rsid w:val="001E5D5B"/>
    <w:rsid w:val="001E5D87"/>
    <w:rsid w:val="001E61CE"/>
    <w:rsid w:val="001E6440"/>
    <w:rsid w:val="001E682B"/>
    <w:rsid w:val="001E6AD0"/>
    <w:rsid w:val="001E6C50"/>
    <w:rsid w:val="001E7528"/>
    <w:rsid w:val="001E769E"/>
    <w:rsid w:val="001E7700"/>
    <w:rsid w:val="001E7868"/>
    <w:rsid w:val="001E7A03"/>
    <w:rsid w:val="001E7C93"/>
    <w:rsid w:val="001E7CF0"/>
    <w:rsid w:val="001F00DD"/>
    <w:rsid w:val="001F018D"/>
    <w:rsid w:val="001F0282"/>
    <w:rsid w:val="001F0407"/>
    <w:rsid w:val="001F0544"/>
    <w:rsid w:val="001F05F8"/>
    <w:rsid w:val="001F070C"/>
    <w:rsid w:val="001F0AE6"/>
    <w:rsid w:val="001F123A"/>
    <w:rsid w:val="001F132C"/>
    <w:rsid w:val="001F1B56"/>
    <w:rsid w:val="001F1BC5"/>
    <w:rsid w:val="001F1BE8"/>
    <w:rsid w:val="001F1E49"/>
    <w:rsid w:val="001F1EBA"/>
    <w:rsid w:val="001F2285"/>
    <w:rsid w:val="001F2597"/>
    <w:rsid w:val="001F2665"/>
    <w:rsid w:val="001F2CC2"/>
    <w:rsid w:val="001F2E25"/>
    <w:rsid w:val="001F3608"/>
    <w:rsid w:val="001F380A"/>
    <w:rsid w:val="001F4359"/>
    <w:rsid w:val="001F48EE"/>
    <w:rsid w:val="001F4B1A"/>
    <w:rsid w:val="001F4CF5"/>
    <w:rsid w:val="001F5552"/>
    <w:rsid w:val="001F58C2"/>
    <w:rsid w:val="001F592D"/>
    <w:rsid w:val="001F59DE"/>
    <w:rsid w:val="001F616B"/>
    <w:rsid w:val="001F6265"/>
    <w:rsid w:val="001F6A28"/>
    <w:rsid w:val="001F6A81"/>
    <w:rsid w:val="001F6E7B"/>
    <w:rsid w:val="001F7865"/>
    <w:rsid w:val="0020002C"/>
    <w:rsid w:val="0020041F"/>
    <w:rsid w:val="0020062D"/>
    <w:rsid w:val="002006FC"/>
    <w:rsid w:val="00200BD8"/>
    <w:rsid w:val="00200D77"/>
    <w:rsid w:val="0020158C"/>
    <w:rsid w:val="00201C5E"/>
    <w:rsid w:val="00201F61"/>
    <w:rsid w:val="002023A4"/>
    <w:rsid w:val="0020251E"/>
    <w:rsid w:val="00202520"/>
    <w:rsid w:val="0020253F"/>
    <w:rsid w:val="002025B8"/>
    <w:rsid w:val="0020289E"/>
    <w:rsid w:val="002028B7"/>
    <w:rsid w:val="002030E8"/>
    <w:rsid w:val="002033AB"/>
    <w:rsid w:val="00203471"/>
    <w:rsid w:val="00203BAB"/>
    <w:rsid w:val="00203D53"/>
    <w:rsid w:val="00203D94"/>
    <w:rsid w:val="00203FB9"/>
    <w:rsid w:val="0020424A"/>
    <w:rsid w:val="00204371"/>
    <w:rsid w:val="002043ED"/>
    <w:rsid w:val="00204733"/>
    <w:rsid w:val="00204812"/>
    <w:rsid w:val="00204D59"/>
    <w:rsid w:val="00204E89"/>
    <w:rsid w:val="00205071"/>
    <w:rsid w:val="002051DF"/>
    <w:rsid w:val="00205759"/>
    <w:rsid w:val="002059FC"/>
    <w:rsid w:val="0020622F"/>
    <w:rsid w:val="00206641"/>
    <w:rsid w:val="002068CC"/>
    <w:rsid w:val="00206EB8"/>
    <w:rsid w:val="00206F2C"/>
    <w:rsid w:val="002071C2"/>
    <w:rsid w:val="002072F8"/>
    <w:rsid w:val="00207FDA"/>
    <w:rsid w:val="00210057"/>
    <w:rsid w:val="00210428"/>
    <w:rsid w:val="0021049B"/>
    <w:rsid w:val="002104B9"/>
    <w:rsid w:val="002104FF"/>
    <w:rsid w:val="0021061C"/>
    <w:rsid w:val="002107FB"/>
    <w:rsid w:val="00210A4D"/>
    <w:rsid w:val="00210D3A"/>
    <w:rsid w:val="0021135C"/>
    <w:rsid w:val="00211DB6"/>
    <w:rsid w:val="0021207C"/>
    <w:rsid w:val="002128F5"/>
    <w:rsid w:val="0021299C"/>
    <w:rsid w:val="00212A2B"/>
    <w:rsid w:val="00212D11"/>
    <w:rsid w:val="00212F7A"/>
    <w:rsid w:val="00212F9B"/>
    <w:rsid w:val="00213241"/>
    <w:rsid w:val="0021340D"/>
    <w:rsid w:val="00213447"/>
    <w:rsid w:val="002134B0"/>
    <w:rsid w:val="00213923"/>
    <w:rsid w:val="00213F50"/>
    <w:rsid w:val="00213FE5"/>
    <w:rsid w:val="00214154"/>
    <w:rsid w:val="002149D5"/>
    <w:rsid w:val="002149DD"/>
    <w:rsid w:val="00214C41"/>
    <w:rsid w:val="00214D68"/>
    <w:rsid w:val="00214EC9"/>
    <w:rsid w:val="00215107"/>
    <w:rsid w:val="00215163"/>
    <w:rsid w:val="002154D9"/>
    <w:rsid w:val="00215B11"/>
    <w:rsid w:val="00215CD7"/>
    <w:rsid w:val="00215F1C"/>
    <w:rsid w:val="00215F5F"/>
    <w:rsid w:val="0021683E"/>
    <w:rsid w:val="00216DA3"/>
    <w:rsid w:val="00216E1A"/>
    <w:rsid w:val="00216EB9"/>
    <w:rsid w:val="0021702A"/>
    <w:rsid w:val="0021714A"/>
    <w:rsid w:val="00217358"/>
    <w:rsid w:val="0021761D"/>
    <w:rsid w:val="00217643"/>
    <w:rsid w:val="0021769C"/>
    <w:rsid w:val="00217785"/>
    <w:rsid w:val="00217DF7"/>
    <w:rsid w:val="0022053B"/>
    <w:rsid w:val="00220A3A"/>
    <w:rsid w:val="00220DEB"/>
    <w:rsid w:val="0022130E"/>
    <w:rsid w:val="00221A97"/>
    <w:rsid w:val="00221B8E"/>
    <w:rsid w:val="002220EF"/>
    <w:rsid w:val="00222588"/>
    <w:rsid w:val="002225B6"/>
    <w:rsid w:val="0022261E"/>
    <w:rsid w:val="002226CE"/>
    <w:rsid w:val="0022284E"/>
    <w:rsid w:val="00222894"/>
    <w:rsid w:val="002229BC"/>
    <w:rsid w:val="00222C1E"/>
    <w:rsid w:val="00222CE0"/>
    <w:rsid w:val="00222EB4"/>
    <w:rsid w:val="00222F42"/>
    <w:rsid w:val="002230E8"/>
    <w:rsid w:val="002232FA"/>
    <w:rsid w:val="0022357C"/>
    <w:rsid w:val="002240F3"/>
    <w:rsid w:val="00224560"/>
    <w:rsid w:val="00224A3E"/>
    <w:rsid w:val="00224B0E"/>
    <w:rsid w:val="00224DB6"/>
    <w:rsid w:val="00225AF5"/>
    <w:rsid w:val="0022636A"/>
    <w:rsid w:val="0022642F"/>
    <w:rsid w:val="00226A0D"/>
    <w:rsid w:val="00226DB1"/>
    <w:rsid w:val="00226E21"/>
    <w:rsid w:val="002270AD"/>
    <w:rsid w:val="0022711D"/>
    <w:rsid w:val="00227241"/>
    <w:rsid w:val="002273BA"/>
    <w:rsid w:val="00227AEF"/>
    <w:rsid w:val="00227E01"/>
    <w:rsid w:val="00227EBC"/>
    <w:rsid w:val="00230054"/>
    <w:rsid w:val="00230E6C"/>
    <w:rsid w:val="00230E88"/>
    <w:rsid w:val="00230FE7"/>
    <w:rsid w:val="002311F9"/>
    <w:rsid w:val="002312D4"/>
    <w:rsid w:val="0023195B"/>
    <w:rsid w:val="00231EDB"/>
    <w:rsid w:val="00231F02"/>
    <w:rsid w:val="0023244A"/>
    <w:rsid w:val="002324D8"/>
    <w:rsid w:val="002328C1"/>
    <w:rsid w:val="00232B44"/>
    <w:rsid w:val="00232DD9"/>
    <w:rsid w:val="00232E0B"/>
    <w:rsid w:val="00233530"/>
    <w:rsid w:val="00233A35"/>
    <w:rsid w:val="00233CEE"/>
    <w:rsid w:val="00233DC3"/>
    <w:rsid w:val="00234366"/>
    <w:rsid w:val="002345C9"/>
    <w:rsid w:val="00234873"/>
    <w:rsid w:val="00234A63"/>
    <w:rsid w:val="00234AF6"/>
    <w:rsid w:val="00234F87"/>
    <w:rsid w:val="00234FEA"/>
    <w:rsid w:val="00235422"/>
    <w:rsid w:val="0023576A"/>
    <w:rsid w:val="00235964"/>
    <w:rsid w:val="002359BE"/>
    <w:rsid w:val="00235DC8"/>
    <w:rsid w:val="00236176"/>
    <w:rsid w:val="002367A0"/>
    <w:rsid w:val="002367EB"/>
    <w:rsid w:val="00236D4A"/>
    <w:rsid w:val="002373D6"/>
    <w:rsid w:val="00237670"/>
    <w:rsid w:val="00237841"/>
    <w:rsid w:val="002378A5"/>
    <w:rsid w:val="00237AB3"/>
    <w:rsid w:val="00237C62"/>
    <w:rsid w:val="002405F6"/>
    <w:rsid w:val="0024079A"/>
    <w:rsid w:val="00240A06"/>
    <w:rsid w:val="00240DAE"/>
    <w:rsid w:val="00240E3B"/>
    <w:rsid w:val="00240FA0"/>
    <w:rsid w:val="00241111"/>
    <w:rsid w:val="002411B1"/>
    <w:rsid w:val="002412F6"/>
    <w:rsid w:val="00241468"/>
    <w:rsid w:val="00241795"/>
    <w:rsid w:val="00241873"/>
    <w:rsid w:val="00241907"/>
    <w:rsid w:val="00241A49"/>
    <w:rsid w:val="00241CA9"/>
    <w:rsid w:val="00242162"/>
    <w:rsid w:val="0024286D"/>
    <w:rsid w:val="00243355"/>
    <w:rsid w:val="00243403"/>
    <w:rsid w:val="002437CA"/>
    <w:rsid w:val="002440E4"/>
    <w:rsid w:val="002440E6"/>
    <w:rsid w:val="00244103"/>
    <w:rsid w:val="00244225"/>
    <w:rsid w:val="00244284"/>
    <w:rsid w:val="0024443A"/>
    <w:rsid w:val="00244682"/>
    <w:rsid w:val="00244824"/>
    <w:rsid w:val="002448EA"/>
    <w:rsid w:val="00244D8A"/>
    <w:rsid w:val="00244F6D"/>
    <w:rsid w:val="00245083"/>
    <w:rsid w:val="00245876"/>
    <w:rsid w:val="00245A69"/>
    <w:rsid w:val="00245C5F"/>
    <w:rsid w:val="00245CBA"/>
    <w:rsid w:val="00245DBF"/>
    <w:rsid w:val="002462BC"/>
    <w:rsid w:val="0024668C"/>
    <w:rsid w:val="00246BC8"/>
    <w:rsid w:val="00246D7A"/>
    <w:rsid w:val="00247409"/>
    <w:rsid w:val="002476E4"/>
    <w:rsid w:val="00247795"/>
    <w:rsid w:val="00247CCF"/>
    <w:rsid w:val="00247D36"/>
    <w:rsid w:val="00250010"/>
    <w:rsid w:val="0025118A"/>
    <w:rsid w:val="0025190C"/>
    <w:rsid w:val="00252162"/>
    <w:rsid w:val="002522EF"/>
    <w:rsid w:val="00252681"/>
    <w:rsid w:val="00252883"/>
    <w:rsid w:val="00252F76"/>
    <w:rsid w:val="00253319"/>
    <w:rsid w:val="002538FD"/>
    <w:rsid w:val="00253932"/>
    <w:rsid w:val="002539AA"/>
    <w:rsid w:val="00253A6A"/>
    <w:rsid w:val="00253AF0"/>
    <w:rsid w:val="00253E92"/>
    <w:rsid w:val="0025481E"/>
    <w:rsid w:val="002548EF"/>
    <w:rsid w:val="00254E0E"/>
    <w:rsid w:val="00255A13"/>
    <w:rsid w:val="0025686D"/>
    <w:rsid w:val="00256BEA"/>
    <w:rsid w:val="00256C07"/>
    <w:rsid w:val="00256C9B"/>
    <w:rsid w:val="00256D8C"/>
    <w:rsid w:val="00257031"/>
    <w:rsid w:val="00257038"/>
    <w:rsid w:val="00257099"/>
    <w:rsid w:val="00257613"/>
    <w:rsid w:val="00257730"/>
    <w:rsid w:val="00257748"/>
    <w:rsid w:val="002578F3"/>
    <w:rsid w:val="002579DE"/>
    <w:rsid w:val="00257D86"/>
    <w:rsid w:val="002600E7"/>
    <w:rsid w:val="002607DD"/>
    <w:rsid w:val="00260E46"/>
    <w:rsid w:val="00261539"/>
    <w:rsid w:val="00261667"/>
    <w:rsid w:val="00261D9B"/>
    <w:rsid w:val="002625CF"/>
    <w:rsid w:val="00262C76"/>
    <w:rsid w:val="00262E43"/>
    <w:rsid w:val="00262EC9"/>
    <w:rsid w:val="00263181"/>
    <w:rsid w:val="00263261"/>
    <w:rsid w:val="002634E7"/>
    <w:rsid w:val="002637D8"/>
    <w:rsid w:val="00263BC3"/>
    <w:rsid w:val="00263BF1"/>
    <w:rsid w:val="00263F61"/>
    <w:rsid w:val="00263F73"/>
    <w:rsid w:val="00264115"/>
    <w:rsid w:val="00264166"/>
    <w:rsid w:val="00264A81"/>
    <w:rsid w:val="00265020"/>
    <w:rsid w:val="002655CF"/>
    <w:rsid w:val="00265C69"/>
    <w:rsid w:val="00266251"/>
    <w:rsid w:val="002666DF"/>
    <w:rsid w:val="00266710"/>
    <w:rsid w:val="00266864"/>
    <w:rsid w:val="00266A11"/>
    <w:rsid w:val="00266D9B"/>
    <w:rsid w:val="00266F81"/>
    <w:rsid w:val="0026702A"/>
    <w:rsid w:val="002670A5"/>
    <w:rsid w:val="002672B5"/>
    <w:rsid w:val="002672C8"/>
    <w:rsid w:val="0026744A"/>
    <w:rsid w:val="002675BE"/>
    <w:rsid w:val="00267691"/>
    <w:rsid w:val="00267B3B"/>
    <w:rsid w:val="00267F19"/>
    <w:rsid w:val="00267FB2"/>
    <w:rsid w:val="00270EDD"/>
    <w:rsid w:val="002718FD"/>
    <w:rsid w:val="00271B89"/>
    <w:rsid w:val="00271DBB"/>
    <w:rsid w:val="002720E7"/>
    <w:rsid w:val="002722AB"/>
    <w:rsid w:val="00272848"/>
    <w:rsid w:val="00272DA0"/>
    <w:rsid w:val="00273216"/>
    <w:rsid w:val="0027342F"/>
    <w:rsid w:val="0027383B"/>
    <w:rsid w:val="00273DAC"/>
    <w:rsid w:val="002745FC"/>
    <w:rsid w:val="002746A8"/>
    <w:rsid w:val="00274C04"/>
    <w:rsid w:val="00274D41"/>
    <w:rsid w:val="00275E0C"/>
    <w:rsid w:val="002760EF"/>
    <w:rsid w:val="00276635"/>
    <w:rsid w:val="0027680F"/>
    <w:rsid w:val="0027694C"/>
    <w:rsid w:val="00276F48"/>
    <w:rsid w:val="0027734B"/>
    <w:rsid w:val="00277432"/>
    <w:rsid w:val="002779AC"/>
    <w:rsid w:val="00277B0A"/>
    <w:rsid w:val="0028007C"/>
    <w:rsid w:val="002807CD"/>
    <w:rsid w:val="00280894"/>
    <w:rsid w:val="002809E7"/>
    <w:rsid w:val="00280EF2"/>
    <w:rsid w:val="00281128"/>
    <w:rsid w:val="002812CD"/>
    <w:rsid w:val="002813CC"/>
    <w:rsid w:val="00281510"/>
    <w:rsid w:val="00281605"/>
    <w:rsid w:val="00281855"/>
    <w:rsid w:val="00281E66"/>
    <w:rsid w:val="00281FBF"/>
    <w:rsid w:val="002824C1"/>
    <w:rsid w:val="00282724"/>
    <w:rsid w:val="00282C0E"/>
    <w:rsid w:val="00282DCA"/>
    <w:rsid w:val="00282DEB"/>
    <w:rsid w:val="00282FD9"/>
    <w:rsid w:val="002830AC"/>
    <w:rsid w:val="002831DE"/>
    <w:rsid w:val="0028391E"/>
    <w:rsid w:val="00283AAD"/>
    <w:rsid w:val="00283B91"/>
    <w:rsid w:val="002846DF"/>
    <w:rsid w:val="002848A9"/>
    <w:rsid w:val="00284D73"/>
    <w:rsid w:val="0028517E"/>
    <w:rsid w:val="00285226"/>
    <w:rsid w:val="00285684"/>
    <w:rsid w:val="00285981"/>
    <w:rsid w:val="00285E08"/>
    <w:rsid w:val="00286015"/>
    <w:rsid w:val="00286933"/>
    <w:rsid w:val="002874F4"/>
    <w:rsid w:val="00287B8B"/>
    <w:rsid w:val="00287C08"/>
    <w:rsid w:val="00287CD2"/>
    <w:rsid w:val="00287EB4"/>
    <w:rsid w:val="00290186"/>
    <w:rsid w:val="002904AC"/>
    <w:rsid w:val="002909F7"/>
    <w:rsid w:val="002912D8"/>
    <w:rsid w:val="00291534"/>
    <w:rsid w:val="00291673"/>
    <w:rsid w:val="002918F6"/>
    <w:rsid w:val="00291A0F"/>
    <w:rsid w:val="00291EE1"/>
    <w:rsid w:val="002921EE"/>
    <w:rsid w:val="00292D89"/>
    <w:rsid w:val="00292FB2"/>
    <w:rsid w:val="00293384"/>
    <w:rsid w:val="00294921"/>
    <w:rsid w:val="00294A36"/>
    <w:rsid w:val="00294BA3"/>
    <w:rsid w:val="0029520F"/>
    <w:rsid w:val="0029524B"/>
    <w:rsid w:val="00295D4E"/>
    <w:rsid w:val="00296072"/>
    <w:rsid w:val="00296164"/>
    <w:rsid w:val="002969F2"/>
    <w:rsid w:val="00296E5E"/>
    <w:rsid w:val="00297169"/>
    <w:rsid w:val="00297183"/>
    <w:rsid w:val="002978EF"/>
    <w:rsid w:val="00297AF7"/>
    <w:rsid w:val="00297C67"/>
    <w:rsid w:val="002A0114"/>
    <w:rsid w:val="002A0303"/>
    <w:rsid w:val="002A03B2"/>
    <w:rsid w:val="002A0D28"/>
    <w:rsid w:val="002A0EBC"/>
    <w:rsid w:val="002A1232"/>
    <w:rsid w:val="002A181B"/>
    <w:rsid w:val="002A186C"/>
    <w:rsid w:val="002A37B6"/>
    <w:rsid w:val="002A443D"/>
    <w:rsid w:val="002A4F53"/>
    <w:rsid w:val="002A5065"/>
    <w:rsid w:val="002A5616"/>
    <w:rsid w:val="002A5C31"/>
    <w:rsid w:val="002A633C"/>
    <w:rsid w:val="002A6C78"/>
    <w:rsid w:val="002A7034"/>
    <w:rsid w:val="002A7186"/>
    <w:rsid w:val="002A741D"/>
    <w:rsid w:val="002A780F"/>
    <w:rsid w:val="002A7A79"/>
    <w:rsid w:val="002B0535"/>
    <w:rsid w:val="002B061D"/>
    <w:rsid w:val="002B08DA"/>
    <w:rsid w:val="002B0AAB"/>
    <w:rsid w:val="002B0B53"/>
    <w:rsid w:val="002B0D55"/>
    <w:rsid w:val="002B1333"/>
    <w:rsid w:val="002B1341"/>
    <w:rsid w:val="002B1D64"/>
    <w:rsid w:val="002B1E24"/>
    <w:rsid w:val="002B224E"/>
    <w:rsid w:val="002B229A"/>
    <w:rsid w:val="002B2331"/>
    <w:rsid w:val="002B246A"/>
    <w:rsid w:val="002B24A6"/>
    <w:rsid w:val="002B28DE"/>
    <w:rsid w:val="002B2E35"/>
    <w:rsid w:val="002B3182"/>
    <w:rsid w:val="002B3196"/>
    <w:rsid w:val="002B31DE"/>
    <w:rsid w:val="002B3523"/>
    <w:rsid w:val="002B3566"/>
    <w:rsid w:val="002B3B8D"/>
    <w:rsid w:val="002B4DD9"/>
    <w:rsid w:val="002B5135"/>
    <w:rsid w:val="002B5278"/>
    <w:rsid w:val="002B53FC"/>
    <w:rsid w:val="002B5832"/>
    <w:rsid w:val="002B58CE"/>
    <w:rsid w:val="002B59A6"/>
    <w:rsid w:val="002B5F55"/>
    <w:rsid w:val="002B5FFC"/>
    <w:rsid w:val="002B60E9"/>
    <w:rsid w:val="002B6B90"/>
    <w:rsid w:val="002B6D96"/>
    <w:rsid w:val="002B7053"/>
    <w:rsid w:val="002B7A57"/>
    <w:rsid w:val="002B7F06"/>
    <w:rsid w:val="002C0D8F"/>
    <w:rsid w:val="002C1772"/>
    <w:rsid w:val="002C1B9A"/>
    <w:rsid w:val="002C2ACD"/>
    <w:rsid w:val="002C2B9D"/>
    <w:rsid w:val="002C2F67"/>
    <w:rsid w:val="002C2FEB"/>
    <w:rsid w:val="002C3270"/>
    <w:rsid w:val="002C3C7C"/>
    <w:rsid w:val="002C4162"/>
    <w:rsid w:val="002C4890"/>
    <w:rsid w:val="002C4DF7"/>
    <w:rsid w:val="002C5079"/>
    <w:rsid w:val="002C50FE"/>
    <w:rsid w:val="002C5159"/>
    <w:rsid w:val="002C5164"/>
    <w:rsid w:val="002C586C"/>
    <w:rsid w:val="002C5D0B"/>
    <w:rsid w:val="002C607D"/>
    <w:rsid w:val="002C64F4"/>
    <w:rsid w:val="002C652D"/>
    <w:rsid w:val="002C65C4"/>
    <w:rsid w:val="002C67C8"/>
    <w:rsid w:val="002C6939"/>
    <w:rsid w:val="002C693B"/>
    <w:rsid w:val="002C6BA2"/>
    <w:rsid w:val="002C6BD6"/>
    <w:rsid w:val="002C6F02"/>
    <w:rsid w:val="002C763F"/>
    <w:rsid w:val="002C76AE"/>
    <w:rsid w:val="002C78DB"/>
    <w:rsid w:val="002C7E8E"/>
    <w:rsid w:val="002C7EDF"/>
    <w:rsid w:val="002D0179"/>
    <w:rsid w:val="002D018F"/>
    <w:rsid w:val="002D04FA"/>
    <w:rsid w:val="002D0711"/>
    <w:rsid w:val="002D077C"/>
    <w:rsid w:val="002D0789"/>
    <w:rsid w:val="002D0807"/>
    <w:rsid w:val="002D18B1"/>
    <w:rsid w:val="002D1B30"/>
    <w:rsid w:val="002D1F72"/>
    <w:rsid w:val="002D202B"/>
    <w:rsid w:val="002D2444"/>
    <w:rsid w:val="002D258E"/>
    <w:rsid w:val="002D26E2"/>
    <w:rsid w:val="002D32CE"/>
    <w:rsid w:val="002D38B3"/>
    <w:rsid w:val="002D3D0D"/>
    <w:rsid w:val="002D3E68"/>
    <w:rsid w:val="002D3EEB"/>
    <w:rsid w:val="002D404C"/>
    <w:rsid w:val="002D4107"/>
    <w:rsid w:val="002D4440"/>
    <w:rsid w:val="002D47AA"/>
    <w:rsid w:val="002D47F3"/>
    <w:rsid w:val="002D4829"/>
    <w:rsid w:val="002D4A6F"/>
    <w:rsid w:val="002D4E1D"/>
    <w:rsid w:val="002D5593"/>
    <w:rsid w:val="002D55B0"/>
    <w:rsid w:val="002D5D1B"/>
    <w:rsid w:val="002D62B9"/>
    <w:rsid w:val="002D676B"/>
    <w:rsid w:val="002D69AB"/>
    <w:rsid w:val="002D7046"/>
    <w:rsid w:val="002D75E0"/>
    <w:rsid w:val="002D7684"/>
    <w:rsid w:val="002D7B72"/>
    <w:rsid w:val="002D7F35"/>
    <w:rsid w:val="002E08CF"/>
    <w:rsid w:val="002E098A"/>
    <w:rsid w:val="002E09BA"/>
    <w:rsid w:val="002E0DB9"/>
    <w:rsid w:val="002E16E6"/>
    <w:rsid w:val="002E1BFF"/>
    <w:rsid w:val="002E1DF0"/>
    <w:rsid w:val="002E2165"/>
    <w:rsid w:val="002E2226"/>
    <w:rsid w:val="002E2EC9"/>
    <w:rsid w:val="002E3882"/>
    <w:rsid w:val="002E4120"/>
    <w:rsid w:val="002E43CF"/>
    <w:rsid w:val="002E44AE"/>
    <w:rsid w:val="002E470B"/>
    <w:rsid w:val="002E4AA7"/>
    <w:rsid w:val="002E4ED3"/>
    <w:rsid w:val="002E518D"/>
    <w:rsid w:val="002E53D4"/>
    <w:rsid w:val="002E5C6B"/>
    <w:rsid w:val="002E5F44"/>
    <w:rsid w:val="002E6069"/>
    <w:rsid w:val="002E6CDC"/>
    <w:rsid w:val="002E718A"/>
    <w:rsid w:val="002E72E9"/>
    <w:rsid w:val="002E7497"/>
    <w:rsid w:val="002E7588"/>
    <w:rsid w:val="002F00EF"/>
    <w:rsid w:val="002F017B"/>
    <w:rsid w:val="002F0267"/>
    <w:rsid w:val="002F05D9"/>
    <w:rsid w:val="002F0ABD"/>
    <w:rsid w:val="002F0CA8"/>
    <w:rsid w:val="002F0F1F"/>
    <w:rsid w:val="002F10A4"/>
    <w:rsid w:val="002F1194"/>
    <w:rsid w:val="002F1431"/>
    <w:rsid w:val="002F1450"/>
    <w:rsid w:val="002F16DB"/>
    <w:rsid w:val="002F18E4"/>
    <w:rsid w:val="002F1C40"/>
    <w:rsid w:val="002F1F7B"/>
    <w:rsid w:val="002F21C4"/>
    <w:rsid w:val="002F29D3"/>
    <w:rsid w:val="002F3006"/>
    <w:rsid w:val="002F315E"/>
    <w:rsid w:val="002F36D5"/>
    <w:rsid w:val="002F3CBB"/>
    <w:rsid w:val="002F44CE"/>
    <w:rsid w:val="002F4946"/>
    <w:rsid w:val="002F57DF"/>
    <w:rsid w:val="002F59A5"/>
    <w:rsid w:val="002F5F46"/>
    <w:rsid w:val="002F611D"/>
    <w:rsid w:val="002F6586"/>
    <w:rsid w:val="002F69B4"/>
    <w:rsid w:val="002F6A6C"/>
    <w:rsid w:val="002F6B73"/>
    <w:rsid w:val="002F6F4B"/>
    <w:rsid w:val="002F7748"/>
    <w:rsid w:val="002F7C8A"/>
    <w:rsid w:val="002F7FDC"/>
    <w:rsid w:val="0030046E"/>
    <w:rsid w:val="00300B0D"/>
    <w:rsid w:val="00300D03"/>
    <w:rsid w:val="00300DFA"/>
    <w:rsid w:val="003015DF"/>
    <w:rsid w:val="00301750"/>
    <w:rsid w:val="00301AD8"/>
    <w:rsid w:val="0030225C"/>
    <w:rsid w:val="003022CC"/>
    <w:rsid w:val="003027B5"/>
    <w:rsid w:val="003029FF"/>
    <w:rsid w:val="00302E51"/>
    <w:rsid w:val="00302E59"/>
    <w:rsid w:val="00302E7E"/>
    <w:rsid w:val="00302F32"/>
    <w:rsid w:val="0030345B"/>
    <w:rsid w:val="00303883"/>
    <w:rsid w:val="00303AE9"/>
    <w:rsid w:val="00303C39"/>
    <w:rsid w:val="003040D0"/>
    <w:rsid w:val="0030410E"/>
    <w:rsid w:val="003048D6"/>
    <w:rsid w:val="00304ED1"/>
    <w:rsid w:val="00305259"/>
    <w:rsid w:val="0030530F"/>
    <w:rsid w:val="00305526"/>
    <w:rsid w:val="00305587"/>
    <w:rsid w:val="003056F6"/>
    <w:rsid w:val="00305826"/>
    <w:rsid w:val="0030594A"/>
    <w:rsid w:val="003062EB"/>
    <w:rsid w:val="00306880"/>
    <w:rsid w:val="00306ED9"/>
    <w:rsid w:val="003072AA"/>
    <w:rsid w:val="003072E0"/>
    <w:rsid w:val="00307431"/>
    <w:rsid w:val="0030751B"/>
    <w:rsid w:val="00307593"/>
    <w:rsid w:val="003078C4"/>
    <w:rsid w:val="00307924"/>
    <w:rsid w:val="00310358"/>
    <w:rsid w:val="0031071F"/>
    <w:rsid w:val="00310849"/>
    <w:rsid w:val="00310D6A"/>
    <w:rsid w:val="00311017"/>
    <w:rsid w:val="00311476"/>
    <w:rsid w:val="00311961"/>
    <w:rsid w:val="00311C2A"/>
    <w:rsid w:val="00311C9A"/>
    <w:rsid w:val="00311D72"/>
    <w:rsid w:val="00311FC9"/>
    <w:rsid w:val="00312782"/>
    <w:rsid w:val="00312B17"/>
    <w:rsid w:val="00312CA4"/>
    <w:rsid w:val="0031349E"/>
    <w:rsid w:val="00313602"/>
    <w:rsid w:val="00313845"/>
    <w:rsid w:val="003138AA"/>
    <w:rsid w:val="003139BA"/>
    <w:rsid w:val="00313AD3"/>
    <w:rsid w:val="003140F3"/>
    <w:rsid w:val="003142E7"/>
    <w:rsid w:val="0031461E"/>
    <w:rsid w:val="00314CC9"/>
    <w:rsid w:val="00314FFC"/>
    <w:rsid w:val="0031507F"/>
    <w:rsid w:val="003159D5"/>
    <w:rsid w:val="00315AA4"/>
    <w:rsid w:val="00315D5B"/>
    <w:rsid w:val="00315E8B"/>
    <w:rsid w:val="003163C5"/>
    <w:rsid w:val="00316A57"/>
    <w:rsid w:val="00316BE3"/>
    <w:rsid w:val="00316BF1"/>
    <w:rsid w:val="0031713C"/>
    <w:rsid w:val="00317419"/>
    <w:rsid w:val="00317CD4"/>
    <w:rsid w:val="003204CE"/>
    <w:rsid w:val="00320822"/>
    <w:rsid w:val="00320B47"/>
    <w:rsid w:val="00320EDE"/>
    <w:rsid w:val="00321107"/>
    <w:rsid w:val="00321436"/>
    <w:rsid w:val="00321924"/>
    <w:rsid w:val="00322027"/>
    <w:rsid w:val="003221E0"/>
    <w:rsid w:val="003222BF"/>
    <w:rsid w:val="00322EC3"/>
    <w:rsid w:val="00323157"/>
    <w:rsid w:val="003232BE"/>
    <w:rsid w:val="00323339"/>
    <w:rsid w:val="00323448"/>
    <w:rsid w:val="00323965"/>
    <w:rsid w:val="00323BF4"/>
    <w:rsid w:val="00323EDC"/>
    <w:rsid w:val="0032449E"/>
    <w:rsid w:val="00324657"/>
    <w:rsid w:val="00324864"/>
    <w:rsid w:val="00324F54"/>
    <w:rsid w:val="0032510E"/>
    <w:rsid w:val="0032514E"/>
    <w:rsid w:val="0032524B"/>
    <w:rsid w:val="0032554E"/>
    <w:rsid w:val="0032564D"/>
    <w:rsid w:val="003257A4"/>
    <w:rsid w:val="00325B10"/>
    <w:rsid w:val="00325D38"/>
    <w:rsid w:val="00325FE6"/>
    <w:rsid w:val="00326608"/>
    <w:rsid w:val="00326E5A"/>
    <w:rsid w:val="00326F3B"/>
    <w:rsid w:val="0032752B"/>
    <w:rsid w:val="003275FE"/>
    <w:rsid w:val="00327CB8"/>
    <w:rsid w:val="00327D7A"/>
    <w:rsid w:val="00327E8D"/>
    <w:rsid w:val="00330250"/>
    <w:rsid w:val="0033053E"/>
    <w:rsid w:val="00330C89"/>
    <w:rsid w:val="003310BC"/>
    <w:rsid w:val="0033111A"/>
    <w:rsid w:val="003311B0"/>
    <w:rsid w:val="003317A9"/>
    <w:rsid w:val="00331B6B"/>
    <w:rsid w:val="00331F4F"/>
    <w:rsid w:val="003320A5"/>
    <w:rsid w:val="00332FDD"/>
    <w:rsid w:val="003332CD"/>
    <w:rsid w:val="00333329"/>
    <w:rsid w:val="003339F5"/>
    <w:rsid w:val="00333CFA"/>
    <w:rsid w:val="0033419C"/>
    <w:rsid w:val="003349EC"/>
    <w:rsid w:val="00334FB3"/>
    <w:rsid w:val="00335000"/>
    <w:rsid w:val="003350C3"/>
    <w:rsid w:val="003350EE"/>
    <w:rsid w:val="00335639"/>
    <w:rsid w:val="00335FB2"/>
    <w:rsid w:val="003367F8"/>
    <w:rsid w:val="00336931"/>
    <w:rsid w:val="00336D19"/>
    <w:rsid w:val="00336D64"/>
    <w:rsid w:val="003370A4"/>
    <w:rsid w:val="00337176"/>
    <w:rsid w:val="00337322"/>
    <w:rsid w:val="003374F5"/>
    <w:rsid w:val="003405A5"/>
    <w:rsid w:val="003405BC"/>
    <w:rsid w:val="00340703"/>
    <w:rsid w:val="003407C3"/>
    <w:rsid w:val="00340C6F"/>
    <w:rsid w:val="00340DF7"/>
    <w:rsid w:val="00340E71"/>
    <w:rsid w:val="00341092"/>
    <w:rsid w:val="00341215"/>
    <w:rsid w:val="00341397"/>
    <w:rsid w:val="00341847"/>
    <w:rsid w:val="00341D0F"/>
    <w:rsid w:val="003423F8"/>
    <w:rsid w:val="00342AF1"/>
    <w:rsid w:val="00342DCF"/>
    <w:rsid w:val="00342EAA"/>
    <w:rsid w:val="003431C4"/>
    <w:rsid w:val="003437FC"/>
    <w:rsid w:val="00343B2F"/>
    <w:rsid w:val="00344418"/>
    <w:rsid w:val="003444A5"/>
    <w:rsid w:val="00344AD2"/>
    <w:rsid w:val="00344B3D"/>
    <w:rsid w:val="00344B52"/>
    <w:rsid w:val="003452A5"/>
    <w:rsid w:val="003454FC"/>
    <w:rsid w:val="00345690"/>
    <w:rsid w:val="003456A6"/>
    <w:rsid w:val="00345706"/>
    <w:rsid w:val="00346058"/>
    <w:rsid w:val="003462C7"/>
    <w:rsid w:val="003464E9"/>
    <w:rsid w:val="00346664"/>
    <w:rsid w:val="00346980"/>
    <w:rsid w:val="00346A1A"/>
    <w:rsid w:val="00346C98"/>
    <w:rsid w:val="00347629"/>
    <w:rsid w:val="00347ABE"/>
    <w:rsid w:val="00350700"/>
    <w:rsid w:val="003507B0"/>
    <w:rsid w:val="00350D3B"/>
    <w:rsid w:val="003510ED"/>
    <w:rsid w:val="003511C2"/>
    <w:rsid w:val="003514AB"/>
    <w:rsid w:val="0035173C"/>
    <w:rsid w:val="00351A33"/>
    <w:rsid w:val="00351AC3"/>
    <w:rsid w:val="00352291"/>
    <w:rsid w:val="003524E8"/>
    <w:rsid w:val="0035270A"/>
    <w:rsid w:val="00352766"/>
    <w:rsid w:val="00352849"/>
    <w:rsid w:val="0035299E"/>
    <w:rsid w:val="00352C37"/>
    <w:rsid w:val="00352E6A"/>
    <w:rsid w:val="003531F8"/>
    <w:rsid w:val="0035377C"/>
    <w:rsid w:val="00353799"/>
    <w:rsid w:val="00353BCB"/>
    <w:rsid w:val="00353C97"/>
    <w:rsid w:val="00354247"/>
    <w:rsid w:val="00354577"/>
    <w:rsid w:val="00354733"/>
    <w:rsid w:val="00354C8C"/>
    <w:rsid w:val="00354F47"/>
    <w:rsid w:val="00354FF9"/>
    <w:rsid w:val="00355179"/>
    <w:rsid w:val="003553F1"/>
    <w:rsid w:val="00355BA2"/>
    <w:rsid w:val="00355C65"/>
    <w:rsid w:val="0035629E"/>
    <w:rsid w:val="003564B9"/>
    <w:rsid w:val="003567BB"/>
    <w:rsid w:val="00356BA0"/>
    <w:rsid w:val="00357172"/>
    <w:rsid w:val="0035794F"/>
    <w:rsid w:val="003579E4"/>
    <w:rsid w:val="00357BCC"/>
    <w:rsid w:val="0036004B"/>
    <w:rsid w:val="0036021B"/>
    <w:rsid w:val="00360288"/>
    <w:rsid w:val="00360393"/>
    <w:rsid w:val="003603AC"/>
    <w:rsid w:val="003604D2"/>
    <w:rsid w:val="003605B9"/>
    <w:rsid w:val="00360D92"/>
    <w:rsid w:val="00360EB3"/>
    <w:rsid w:val="003613F1"/>
    <w:rsid w:val="003613F6"/>
    <w:rsid w:val="003617EA"/>
    <w:rsid w:val="00361808"/>
    <w:rsid w:val="003627A8"/>
    <w:rsid w:val="0036299D"/>
    <w:rsid w:val="00362D18"/>
    <w:rsid w:val="0036400B"/>
    <w:rsid w:val="003644A8"/>
    <w:rsid w:val="003648F0"/>
    <w:rsid w:val="00364FB6"/>
    <w:rsid w:val="003652BA"/>
    <w:rsid w:val="00365A63"/>
    <w:rsid w:val="00365BC6"/>
    <w:rsid w:val="00365FE6"/>
    <w:rsid w:val="00366002"/>
    <w:rsid w:val="0036606B"/>
    <w:rsid w:val="003662A8"/>
    <w:rsid w:val="0036633A"/>
    <w:rsid w:val="0036692E"/>
    <w:rsid w:val="00366A84"/>
    <w:rsid w:val="00366D6C"/>
    <w:rsid w:val="00367162"/>
    <w:rsid w:val="003671F9"/>
    <w:rsid w:val="003673E2"/>
    <w:rsid w:val="00367820"/>
    <w:rsid w:val="00367A58"/>
    <w:rsid w:val="003704FF"/>
    <w:rsid w:val="003709FB"/>
    <w:rsid w:val="00370CC0"/>
    <w:rsid w:val="003712C6"/>
    <w:rsid w:val="003714C1"/>
    <w:rsid w:val="00371F61"/>
    <w:rsid w:val="00372991"/>
    <w:rsid w:val="00372BAB"/>
    <w:rsid w:val="003734C7"/>
    <w:rsid w:val="00373550"/>
    <w:rsid w:val="0037391F"/>
    <w:rsid w:val="00373BA7"/>
    <w:rsid w:val="00373F1F"/>
    <w:rsid w:val="0037484C"/>
    <w:rsid w:val="00374D86"/>
    <w:rsid w:val="00375082"/>
    <w:rsid w:val="00375727"/>
    <w:rsid w:val="00375810"/>
    <w:rsid w:val="00375ADC"/>
    <w:rsid w:val="00375B42"/>
    <w:rsid w:val="00375B87"/>
    <w:rsid w:val="00375EE1"/>
    <w:rsid w:val="003761DE"/>
    <w:rsid w:val="00376557"/>
    <w:rsid w:val="00377BE0"/>
    <w:rsid w:val="00377EDD"/>
    <w:rsid w:val="00377F4E"/>
    <w:rsid w:val="00380157"/>
    <w:rsid w:val="003807F7"/>
    <w:rsid w:val="00380A8A"/>
    <w:rsid w:val="00381091"/>
    <w:rsid w:val="003811AB"/>
    <w:rsid w:val="0038161B"/>
    <w:rsid w:val="00381746"/>
    <w:rsid w:val="00382518"/>
    <w:rsid w:val="00382AD6"/>
    <w:rsid w:val="00383025"/>
    <w:rsid w:val="00383046"/>
    <w:rsid w:val="00383496"/>
    <w:rsid w:val="003834A1"/>
    <w:rsid w:val="00383970"/>
    <w:rsid w:val="00383F18"/>
    <w:rsid w:val="0038444C"/>
    <w:rsid w:val="0038445F"/>
    <w:rsid w:val="003844E1"/>
    <w:rsid w:val="0038457B"/>
    <w:rsid w:val="00384A25"/>
    <w:rsid w:val="00384F61"/>
    <w:rsid w:val="00385240"/>
    <w:rsid w:val="00385965"/>
    <w:rsid w:val="00385D4F"/>
    <w:rsid w:val="00386894"/>
    <w:rsid w:val="00386A0A"/>
    <w:rsid w:val="00386AF4"/>
    <w:rsid w:val="00386C39"/>
    <w:rsid w:val="00386DFB"/>
    <w:rsid w:val="00386EB2"/>
    <w:rsid w:val="003873DA"/>
    <w:rsid w:val="003873E6"/>
    <w:rsid w:val="003879BF"/>
    <w:rsid w:val="00387C15"/>
    <w:rsid w:val="00387C9E"/>
    <w:rsid w:val="00387E4C"/>
    <w:rsid w:val="00387E8B"/>
    <w:rsid w:val="00390312"/>
    <w:rsid w:val="00390BEC"/>
    <w:rsid w:val="00390E7F"/>
    <w:rsid w:val="00390F84"/>
    <w:rsid w:val="00391044"/>
    <w:rsid w:val="003918B3"/>
    <w:rsid w:val="00391982"/>
    <w:rsid w:val="0039230E"/>
    <w:rsid w:val="00392E07"/>
    <w:rsid w:val="00393112"/>
    <w:rsid w:val="00393A26"/>
    <w:rsid w:val="00393A76"/>
    <w:rsid w:val="00393DCF"/>
    <w:rsid w:val="00394097"/>
    <w:rsid w:val="003945A2"/>
    <w:rsid w:val="0039582F"/>
    <w:rsid w:val="0039613A"/>
    <w:rsid w:val="003967BF"/>
    <w:rsid w:val="003968ED"/>
    <w:rsid w:val="00396C5B"/>
    <w:rsid w:val="003979EF"/>
    <w:rsid w:val="003A00D2"/>
    <w:rsid w:val="003A0538"/>
    <w:rsid w:val="003A063B"/>
    <w:rsid w:val="003A06EF"/>
    <w:rsid w:val="003A0AC6"/>
    <w:rsid w:val="003A0DDB"/>
    <w:rsid w:val="003A0F87"/>
    <w:rsid w:val="003A151B"/>
    <w:rsid w:val="003A19A1"/>
    <w:rsid w:val="003A1A68"/>
    <w:rsid w:val="003A1D0A"/>
    <w:rsid w:val="003A205E"/>
    <w:rsid w:val="003A21AD"/>
    <w:rsid w:val="003A236D"/>
    <w:rsid w:val="003A2A15"/>
    <w:rsid w:val="003A2C1E"/>
    <w:rsid w:val="003A2F14"/>
    <w:rsid w:val="003A350D"/>
    <w:rsid w:val="003A3950"/>
    <w:rsid w:val="003A3FCA"/>
    <w:rsid w:val="003A3FD5"/>
    <w:rsid w:val="003A408D"/>
    <w:rsid w:val="003A479B"/>
    <w:rsid w:val="003A4FBC"/>
    <w:rsid w:val="003A5219"/>
    <w:rsid w:val="003A537F"/>
    <w:rsid w:val="003A5539"/>
    <w:rsid w:val="003A56D6"/>
    <w:rsid w:val="003A5990"/>
    <w:rsid w:val="003A5CFF"/>
    <w:rsid w:val="003A5DBF"/>
    <w:rsid w:val="003A5F0F"/>
    <w:rsid w:val="003A5FCB"/>
    <w:rsid w:val="003A6737"/>
    <w:rsid w:val="003A693C"/>
    <w:rsid w:val="003A75A5"/>
    <w:rsid w:val="003A77EA"/>
    <w:rsid w:val="003A7888"/>
    <w:rsid w:val="003A79E3"/>
    <w:rsid w:val="003A7A43"/>
    <w:rsid w:val="003B026C"/>
    <w:rsid w:val="003B02DC"/>
    <w:rsid w:val="003B08EB"/>
    <w:rsid w:val="003B0BB8"/>
    <w:rsid w:val="003B0DED"/>
    <w:rsid w:val="003B0E46"/>
    <w:rsid w:val="003B0EAC"/>
    <w:rsid w:val="003B1F77"/>
    <w:rsid w:val="003B228A"/>
    <w:rsid w:val="003B22F0"/>
    <w:rsid w:val="003B293A"/>
    <w:rsid w:val="003B2AFB"/>
    <w:rsid w:val="003B319F"/>
    <w:rsid w:val="003B33F6"/>
    <w:rsid w:val="003B3539"/>
    <w:rsid w:val="003B366C"/>
    <w:rsid w:val="003B3D52"/>
    <w:rsid w:val="003B3DB8"/>
    <w:rsid w:val="003B3FEE"/>
    <w:rsid w:val="003B4038"/>
    <w:rsid w:val="003B44BF"/>
    <w:rsid w:val="003B487F"/>
    <w:rsid w:val="003B4DAA"/>
    <w:rsid w:val="003B4E40"/>
    <w:rsid w:val="003B5309"/>
    <w:rsid w:val="003B5390"/>
    <w:rsid w:val="003B5425"/>
    <w:rsid w:val="003B5434"/>
    <w:rsid w:val="003B5606"/>
    <w:rsid w:val="003B5958"/>
    <w:rsid w:val="003B5C59"/>
    <w:rsid w:val="003B5D9B"/>
    <w:rsid w:val="003B5DE2"/>
    <w:rsid w:val="003B6044"/>
    <w:rsid w:val="003B69F0"/>
    <w:rsid w:val="003B76DB"/>
    <w:rsid w:val="003B77D6"/>
    <w:rsid w:val="003B7B7F"/>
    <w:rsid w:val="003B7E96"/>
    <w:rsid w:val="003B7F75"/>
    <w:rsid w:val="003C03A8"/>
    <w:rsid w:val="003C0B85"/>
    <w:rsid w:val="003C0F46"/>
    <w:rsid w:val="003C12C3"/>
    <w:rsid w:val="003C1565"/>
    <w:rsid w:val="003C16B4"/>
    <w:rsid w:val="003C1A11"/>
    <w:rsid w:val="003C2206"/>
    <w:rsid w:val="003C26D6"/>
    <w:rsid w:val="003C2812"/>
    <w:rsid w:val="003C286F"/>
    <w:rsid w:val="003C2EE4"/>
    <w:rsid w:val="003C2FF8"/>
    <w:rsid w:val="003C3269"/>
    <w:rsid w:val="003C3312"/>
    <w:rsid w:val="003C3918"/>
    <w:rsid w:val="003C3CF0"/>
    <w:rsid w:val="003C4B2D"/>
    <w:rsid w:val="003C5272"/>
    <w:rsid w:val="003C54B3"/>
    <w:rsid w:val="003C5A28"/>
    <w:rsid w:val="003C5E83"/>
    <w:rsid w:val="003C6128"/>
    <w:rsid w:val="003C65A5"/>
    <w:rsid w:val="003C66B4"/>
    <w:rsid w:val="003C675B"/>
    <w:rsid w:val="003C6836"/>
    <w:rsid w:val="003C6898"/>
    <w:rsid w:val="003C6B4F"/>
    <w:rsid w:val="003C6BA5"/>
    <w:rsid w:val="003C7088"/>
    <w:rsid w:val="003C7231"/>
    <w:rsid w:val="003C74B9"/>
    <w:rsid w:val="003C7557"/>
    <w:rsid w:val="003C7B37"/>
    <w:rsid w:val="003C7FA3"/>
    <w:rsid w:val="003D006D"/>
    <w:rsid w:val="003D0149"/>
    <w:rsid w:val="003D03DE"/>
    <w:rsid w:val="003D0DF7"/>
    <w:rsid w:val="003D0E66"/>
    <w:rsid w:val="003D107E"/>
    <w:rsid w:val="003D129E"/>
    <w:rsid w:val="003D1386"/>
    <w:rsid w:val="003D1394"/>
    <w:rsid w:val="003D1452"/>
    <w:rsid w:val="003D1627"/>
    <w:rsid w:val="003D1965"/>
    <w:rsid w:val="003D1C2F"/>
    <w:rsid w:val="003D257A"/>
    <w:rsid w:val="003D2A82"/>
    <w:rsid w:val="003D2B44"/>
    <w:rsid w:val="003D2D23"/>
    <w:rsid w:val="003D2EA3"/>
    <w:rsid w:val="003D31A3"/>
    <w:rsid w:val="003D3A44"/>
    <w:rsid w:val="003D3A48"/>
    <w:rsid w:val="003D40CC"/>
    <w:rsid w:val="003D419B"/>
    <w:rsid w:val="003D481F"/>
    <w:rsid w:val="003D52ED"/>
    <w:rsid w:val="003D56AA"/>
    <w:rsid w:val="003D5A10"/>
    <w:rsid w:val="003D5CA3"/>
    <w:rsid w:val="003D6429"/>
    <w:rsid w:val="003D6472"/>
    <w:rsid w:val="003D6538"/>
    <w:rsid w:val="003D66F2"/>
    <w:rsid w:val="003D6AB5"/>
    <w:rsid w:val="003D6AF5"/>
    <w:rsid w:val="003D6D8E"/>
    <w:rsid w:val="003D6FF2"/>
    <w:rsid w:val="003D71F6"/>
    <w:rsid w:val="003D7504"/>
    <w:rsid w:val="003D7998"/>
    <w:rsid w:val="003D7CC3"/>
    <w:rsid w:val="003D7D4F"/>
    <w:rsid w:val="003D7DA7"/>
    <w:rsid w:val="003E08AA"/>
    <w:rsid w:val="003E099B"/>
    <w:rsid w:val="003E0EEE"/>
    <w:rsid w:val="003E11F8"/>
    <w:rsid w:val="003E12C4"/>
    <w:rsid w:val="003E138B"/>
    <w:rsid w:val="003E1498"/>
    <w:rsid w:val="003E18EC"/>
    <w:rsid w:val="003E1C0F"/>
    <w:rsid w:val="003E1DE1"/>
    <w:rsid w:val="003E1DE6"/>
    <w:rsid w:val="003E1FD9"/>
    <w:rsid w:val="003E207E"/>
    <w:rsid w:val="003E21C0"/>
    <w:rsid w:val="003E2294"/>
    <w:rsid w:val="003E2ADB"/>
    <w:rsid w:val="003E31C2"/>
    <w:rsid w:val="003E3566"/>
    <w:rsid w:val="003E3781"/>
    <w:rsid w:val="003E3A68"/>
    <w:rsid w:val="003E47D2"/>
    <w:rsid w:val="003E48A6"/>
    <w:rsid w:val="003E4B23"/>
    <w:rsid w:val="003E4CA7"/>
    <w:rsid w:val="003E505E"/>
    <w:rsid w:val="003E55B0"/>
    <w:rsid w:val="003E5F44"/>
    <w:rsid w:val="003E619D"/>
    <w:rsid w:val="003E61A2"/>
    <w:rsid w:val="003E62AB"/>
    <w:rsid w:val="003E6796"/>
    <w:rsid w:val="003E7F2E"/>
    <w:rsid w:val="003F0231"/>
    <w:rsid w:val="003F0237"/>
    <w:rsid w:val="003F03CB"/>
    <w:rsid w:val="003F0553"/>
    <w:rsid w:val="003F06CB"/>
    <w:rsid w:val="003F0A0B"/>
    <w:rsid w:val="003F0D30"/>
    <w:rsid w:val="003F1375"/>
    <w:rsid w:val="003F1DB5"/>
    <w:rsid w:val="003F1E30"/>
    <w:rsid w:val="003F1E75"/>
    <w:rsid w:val="003F1E99"/>
    <w:rsid w:val="003F2128"/>
    <w:rsid w:val="003F23C1"/>
    <w:rsid w:val="003F24D4"/>
    <w:rsid w:val="003F26DB"/>
    <w:rsid w:val="003F2933"/>
    <w:rsid w:val="003F2F89"/>
    <w:rsid w:val="003F3291"/>
    <w:rsid w:val="003F384B"/>
    <w:rsid w:val="003F38A7"/>
    <w:rsid w:val="003F3F5A"/>
    <w:rsid w:val="003F3FB1"/>
    <w:rsid w:val="003F3FD5"/>
    <w:rsid w:val="003F411C"/>
    <w:rsid w:val="003F4176"/>
    <w:rsid w:val="003F4494"/>
    <w:rsid w:val="003F466D"/>
    <w:rsid w:val="003F4670"/>
    <w:rsid w:val="003F48C4"/>
    <w:rsid w:val="003F4B5B"/>
    <w:rsid w:val="003F4F08"/>
    <w:rsid w:val="003F58DD"/>
    <w:rsid w:val="003F6159"/>
    <w:rsid w:val="003F638A"/>
    <w:rsid w:val="003F69F1"/>
    <w:rsid w:val="003F6B42"/>
    <w:rsid w:val="003F6C27"/>
    <w:rsid w:val="003F72CA"/>
    <w:rsid w:val="003F7CC2"/>
    <w:rsid w:val="00400649"/>
    <w:rsid w:val="004008B9"/>
    <w:rsid w:val="00401075"/>
    <w:rsid w:val="0040174B"/>
    <w:rsid w:val="004017A6"/>
    <w:rsid w:val="0040183C"/>
    <w:rsid w:val="00401AAF"/>
    <w:rsid w:val="00401C35"/>
    <w:rsid w:val="00402E44"/>
    <w:rsid w:val="00402EBC"/>
    <w:rsid w:val="0040305F"/>
    <w:rsid w:val="00403243"/>
    <w:rsid w:val="00403630"/>
    <w:rsid w:val="00403942"/>
    <w:rsid w:val="00403A8A"/>
    <w:rsid w:val="00403AFB"/>
    <w:rsid w:val="00403C9B"/>
    <w:rsid w:val="00403F99"/>
    <w:rsid w:val="0040401D"/>
    <w:rsid w:val="004043E5"/>
    <w:rsid w:val="00404470"/>
    <w:rsid w:val="00404B90"/>
    <w:rsid w:val="00404BFD"/>
    <w:rsid w:val="00405015"/>
    <w:rsid w:val="00405234"/>
    <w:rsid w:val="00405560"/>
    <w:rsid w:val="004058C6"/>
    <w:rsid w:val="00405BED"/>
    <w:rsid w:val="00405DE8"/>
    <w:rsid w:val="00405F96"/>
    <w:rsid w:val="004070F0"/>
    <w:rsid w:val="004072E5"/>
    <w:rsid w:val="00407368"/>
    <w:rsid w:val="00407375"/>
    <w:rsid w:val="00407565"/>
    <w:rsid w:val="00407761"/>
    <w:rsid w:val="004079B6"/>
    <w:rsid w:val="00407AB2"/>
    <w:rsid w:val="00407E32"/>
    <w:rsid w:val="00407E35"/>
    <w:rsid w:val="00407E6B"/>
    <w:rsid w:val="00410239"/>
    <w:rsid w:val="00410317"/>
    <w:rsid w:val="00410778"/>
    <w:rsid w:val="00410F84"/>
    <w:rsid w:val="00411816"/>
    <w:rsid w:val="00411B02"/>
    <w:rsid w:val="00411BDF"/>
    <w:rsid w:val="00411C6D"/>
    <w:rsid w:val="00411CE9"/>
    <w:rsid w:val="00412794"/>
    <w:rsid w:val="00412B3E"/>
    <w:rsid w:val="00412FE3"/>
    <w:rsid w:val="0041324A"/>
    <w:rsid w:val="00413555"/>
    <w:rsid w:val="0041356A"/>
    <w:rsid w:val="0041361E"/>
    <w:rsid w:val="004136DF"/>
    <w:rsid w:val="00413903"/>
    <w:rsid w:val="00414607"/>
    <w:rsid w:val="00414B12"/>
    <w:rsid w:val="004151B1"/>
    <w:rsid w:val="004151D1"/>
    <w:rsid w:val="0041558C"/>
    <w:rsid w:val="004159B6"/>
    <w:rsid w:val="00415D85"/>
    <w:rsid w:val="0041606C"/>
    <w:rsid w:val="004160A6"/>
    <w:rsid w:val="0041614C"/>
    <w:rsid w:val="00416BC8"/>
    <w:rsid w:val="00416C6C"/>
    <w:rsid w:val="00416FC6"/>
    <w:rsid w:val="00417019"/>
    <w:rsid w:val="00417217"/>
    <w:rsid w:val="00417234"/>
    <w:rsid w:val="00417B0B"/>
    <w:rsid w:val="00417E04"/>
    <w:rsid w:val="004201DC"/>
    <w:rsid w:val="00420228"/>
    <w:rsid w:val="00420A06"/>
    <w:rsid w:val="00420BA3"/>
    <w:rsid w:val="00420FDB"/>
    <w:rsid w:val="00421325"/>
    <w:rsid w:val="00421496"/>
    <w:rsid w:val="004215CE"/>
    <w:rsid w:val="00421660"/>
    <w:rsid w:val="004217CC"/>
    <w:rsid w:val="004217D8"/>
    <w:rsid w:val="00421A5B"/>
    <w:rsid w:val="00421BB3"/>
    <w:rsid w:val="00421E79"/>
    <w:rsid w:val="00421EA0"/>
    <w:rsid w:val="0042211C"/>
    <w:rsid w:val="004223FD"/>
    <w:rsid w:val="0042263E"/>
    <w:rsid w:val="00422E29"/>
    <w:rsid w:val="004231CC"/>
    <w:rsid w:val="00423B00"/>
    <w:rsid w:val="00423B15"/>
    <w:rsid w:val="00423ED7"/>
    <w:rsid w:val="004241D9"/>
    <w:rsid w:val="0042441D"/>
    <w:rsid w:val="00424471"/>
    <w:rsid w:val="004247A7"/>
    <w:rsid w:val="004247C9"/>
    <w:rsid w:val="00424997"/>
    <w:rsid w:val="00424D61"/>
    <w:rsid w:val="004257CF"/>
    <w:rsid w:val="00425940"/>
    <w:rsid w:val="0042616F"/>
    <w:rsid w:val="00426742"/>
    <w:rsid w:val="00426754"/>
    <w:rsid w:val="00426FB4"/>
    <w:rsid w:val="0042719B"/>
    <w:rsid w:val="004272B9"/>
    <w:rsid w:val="004273F1"/>
    <w:rsid w:val="0042741A"/>
    <w:rsid w:val="00427E48"/>
    <w:rsid w:val="0043006B"/>
    <w:rsid w:val="00430436"/>
    <w:rsid w:val="00430684"/>
    <w:rsid w:val="0043085B"/>
    <w:rsid w:val="00430A68"/>
    <w:rsid w:val="00431082"/>
    <w:rsid w:val="00431283"/>
    <w:rsid w:val="00431845"/>
    <w:rsid w:val="00431983"/>
    <w:rsid w:val="00431D99"/>
    <w:rsid w:val="00431DAF"/>
    <w:rsid w:val="00432066"/>
    <w:rsid w:val="004321CB"/>
    <w:rsid w:val="004326DA"/>
    <w:rsid w:val="0043284E"/>
    <w:rsid w:val="00432B39"/>
    <w:rsid w:val="00432DC7"/>
    <w:rsid w:val="00433059"/>
    <w:rsid w:val="004331E5"/>
    <w:rsid w:val="00433385"/>
    <w:rsid w:val="00433BBD"/>
    <w:rsid w:val="00433CB9"/>
    <w:rsid w:val="00433FF3"/>
    <w:rsid w:val="00434510"/>
    <w:rsid w:val="00434C5B"/>
    <w:rsid w:val="00434FA0"/>
    <w:rsid w:val="00435AFE"/>
    <w:rsid w:val="00435B52"/>
    <w:rsid w:val="00435B93"/>
    <w:rsid w:val="00435DFD"/>
    <w:rsid w:val="0043604B"/>
    <w:rsid w:val="00436275"/>
    <w:rsid w:val="00436320"/>
    <w:rsid w:val="0043638C"/>
    <w:rsid w:val="00436B50"/>
    <w:rsid w:val="0043701F"/>
    <w:rsid w:val="004370A0"/>
    <w:rsid w:val="004374FB"/>
    <w:rsid w:val="00437702"/>
    <w:rsid w:val="004377B3"/>
    <w:rsid w:val="00437905"/>
    <w:rsid w:val="0043791C"/>
    <w:rsid w:val="00437971"/>
    <w:rsid w:val="004379B1"/>
    <w:rsid w:val="00437BD8"/>
    <w:rsid w:val="00437D83"/>
    <w:rsid w:val="00440041"/>
    <w:rsid w:val="004401CF"/>
    <w:rsid w:val="0044043F"/>
    <w:rsid w:val="00440748"/>
    <w:rsid w:val="0044131F"/>
    <w:rsid w:val="004413BB"/>
    <w:rsid w:val="00441528"/>
    <w:rsid w:val="00441672"/>
    <w:rsid w:val="00441824"/>
    <w:rsid w:val="00441D2B"/>
    <w:rsid w:val="00441EC3"/>
    <w:rsid w:val="0044269E"/>
    <w:rsid w:val="004426AF"/>
    <w:rsid w:val="00442A15"/>
    <w:rsid w:val="00442EA3"/>
    <w:rsid w:val="0044330C"/>
    <w:rsid w:val="004434C2"/>
    <w:rsid w:val="00443706"/>
    <w:rsid w:val="00443A80"/>
    <w:rsid w:val="00444036"/>
    <w:rsid w:val="004443C4"/>
    <w:rsid w:val="00444D51"/>
    <w:rsid w:val="00444E2E"/>
    <w:rsid w:val="0044500B"/>
    <w:rsid w:val="0044548D"/>
    <w:rsid w:val="004455A8"/>
    <w:rsid w:val="00445779"/>
    <w:rsid w:val="0044585D"/>
    <w:rsid w:val="00445B42"/>
    <w:rsid w:val="00446184"/>
    <w:rsid w:val="004466AA"/>
    <w:rsid w:val="00446BBD"/>
    <w:rsid w:val="00446BE1"/>
    <w:rsid w:val="00446CB4"/>
    <w:rsid w:val="00446E92"/>
    <w:rsid w:val="004470D9"/>
    <w:rsid w:val="0044760C"/>
    <w:rsid w:val="00447673"/>
    <w:rsid w:val="004478A5"/>
    <w:rsid w:val="00447956"/>
    <w:rsid w:val="00447AAA"/>
    <w:rsid w:val="004501F3"/>
    <w:rsid w:val="004505ED"/>
    <w:rsid w:val="00450743"/>
    <w:rsid w:val="0045103A"/>
    <w:rsid w:val="00451066"/>
    <w:rsid w:val="00451175"/>
    <w:rsid w:val="0045141F"/>
    <w:rsid w:val="00451895"/>
    <w:rsid w:val="0045191E"/>
    <w:rsid w:val="00451FE3"/>
    <w:rsid w:val="004521F8"/>
    <w:rsid w:val="00452904"/>
    <w:rsid w:val="00452E48"/>
    <w:rsid w:val="004533A9"/>
    <w:rsid w:val="00453464"/>
    <w:rsid w:val="0045362B"/>
    <w:rsid w:val="00453C65"/>
    <w:rsid w:val="00453C87"/>
    <w:rsid w:val="00453D45"/>
    <w:rsid w:val="004540FA"/>
    <w:rsid w:val="004541AB"/>
    <w:rsid w:val="004556FD"/>
    <w:rsid w:val="00455C1E"/>
    <w:rsid w:val="00455DC9"/>
    <w:rsid w:val="00455FF5"/>
    <w:rsid w:val="00456571"/>
    <w:rsid w:val="00456F1F"/>
    <w:rsid w:val="00457633"/>
    <w:rsid w:val="0045786B"/>
    <w:rsid w:val="00457D7F"/>
    <w:rsid w:val="0046040F"/>
    <w:rsid w:val="00460823"/>
    <w:rsid w:val="004609A4"/>
    <w:rsid w:val="00460C31"/>
    <w:rsid w:val="00460F9F"/>
    <w:rsid w:val="00461293"/>
    <w:rsid w:val="004612C9"/>
    <w:rsid w:val="00461668"/>
    <w:rsid w:val="00461D66"/>
    <w:rsid w:val="004620FB"/>
    <w:rsid w:val="00462C95"/>
    <w:rsid w:val="00462F8D"/>
    <w:rsid w:val="004630BB"/>
    <w:rsid w:val="004635E9"/>
    <w:rsid w:val="0046377C"/>
    <w:rsid w:val="00463A53"/>
    <w:rsid w:val="00463BE0"/>
    <w:rsid w:val="00463D37"/>
    <w:rsid w:val="00463FA4"/>
    <w:rsid w:val="00464387"/>
    <w:rsid w:val="00464F2F"/>
    <w:rsid w:val="00464F9C"/>
    <w:rsid w:val="0046508A"/>
    <w:rsid w:val="00465450"/>
    <w:rsid w:val="00465472"/>
    <w:rsid w:val="004654E6"/>
    <w:rsid w:val="004656B8"/>
    <w:rsid w:val="00465D73"/>
    <w:rsid w:val="004660DB"/>
    <w:rsid w:val="004663F0"/>
    <w:rsid w:val="00467490"/>
    <w:rsid w:val="00467564"/>
    <w:rsid w:val="0046785C"/>
    <w:rsid w:val="004679DF"/>
    <w:rsid w:val="00467A55"/>
    <w:rsid w:val="00467FAE"/>
    <w:rsid w:val="0047093A"/>
    <w:rsid w:val="00470EF7"/>
    <w:rsid w:val="004711C3"/>
    <w:rsid w:val="004711EF"/>
    <w:rsid w:val="004712AA"/>
    <w:rsid w:val="004714F4"/>
    <w:rsid w:val="004715AC"/>
    <w:rsid w:val="004718D0"/>
    <w:rsid w:val="00471DCF"/>
    <w:rsid w:val="00472373"/>
    <w:rsid w:val="004726FB"/>
    <w:rsid w:val="004727DC"/>
    <w:rsid w:val="00472818"/>
    <w:rsid w:val="00472B3C"/>
    <w:rsid w:val="00472EDC"/>
    <w:rsid w:val="004736AA"/>
    <w:rsid w:val="00473894"/>
    <w:rsid w:val="004738DD"/>
    <w:rsid w:val="00473CEB"/>
    <w:rsid w:val="00473DBB"/>
    <w:rsid w:val="00473F7F"/>
    <w:rsid w:val="0047405C"/>
    <w:rsid w:val="00474168"/>
    <w:rsid w:val="00474347"/>
    <w:rsid w:val="00474512"/>
    <w:rsid w:val="004747D3"/>
    <w:rsid w:val="00474D9C"/>
    <w:rsid w:val="004750E1"/>
    <w:rsid w:val="0047512C"/>
    <w:rsid w:val="004758A3"/>
    <w:rsid w:val="00475E92"/>
    <w:rsid w:val="0047709C"/>
    <w:rsid w:val="004770FA"/>
    <w:rsid w:val="0047714A"/>
    <w:rsid w:val="00477C40"/>
    <w:rsid w:val="004800F7"/>
    <w:rsid w:val="0048030F"/>
    <w:rsid w:val="004803FD"/>
    <w:rsid w:val="00480909"/>
    <w:rsid w:val="004815AF"/>
    <w:rsid w:val="0048164E"/>
    <w:rsid w:val="00481FD8"/>
    <w:rsid w:val="0048200D"/>
    <w:rsid w:val="0048217B"/>
    <w:rsid w:val="0048253F"/>
    <w:rsid w:val="004825DB"/>
    <w:rsid w:val="004827C6"/>
    <w:rsid w:val="00482F94"/>
    <w:rsid w:val="00483BA2"/>
    <w:rsid w:val="004848A9"/>
    <w:rsid w:val="00484A83"/>
    <w:rsid w:val="00484ADD"/>
    <w:rsid w:val="00484B6C"/>
    <w:rsid w:val="00485206"/>
    <w:rsid w:val="004854B1"/>
    <w:rsid w:val="00485759"/>
    <w:rsid w:val="00485916"/>
    <w:rsid w:val="00485AA4"/>
    <w:rsid w:val="00485C11"/>
    <w:rsid w:val="00485E41"/>
    <w:rsid w:val="00486152"/>
    <w:rsid w:val="004866A1"/>
    <w:rsid w:val="00486BB4"/>
    <w:rsid w:val="00486D93"/>
    <w:rsid w:val="00487416"/>
    <w:rsid w:val="004876E5"/>
    <w:rsid w:val="00487DE9"/>
    <w:rsid w:val="00487E7E"/>
    <w:rsid w:val="00487FF3"/>
    <w:rsid w:val="004906FF"/>
    <w:rsid w:val="00490EDD"/>
    <w:rsid w:val="00491375"/>
    <w:rsid w:val="00492235"/>
    <w:rsid w:val="004928E3"/>
    <w:rsid w:val="00492D7B"/>
    <w:rsid w:val="00493137"/>
    <w:rsid w:val="004932A3"/>
    <w:rsid w:val="0049337C"/>
    <w:rsid w:val="0049380C"/>
    <w:rsid w:val="00493A20"/>
    <w:rsid w:val="00493BD7"/>
    <w:rsid w:val="0049441D"/>
    <w:rsid w:val="00494786"/>
    <w:rsid w:val="00494B26"/>
    <w:rsid w:val="00495012"/>
    <w:rsid w:val="0049508F"/>
    <w:rsid w:val="00495101"/>
    <w:rsid w:val="0049515B"/>
    <w:rsid w:val="004953C3"/>
    <w:rsid w:val="004954F4"/>
    <w:rsid w:val="0049592C"/>
    <w:rsid w:val="00495AAE"/>
    <w:rsid w:val="00495B7F"/>
    <w:rsid w:val="00496232"/>
    <w:rsid w:val="00496E08"/>
    <w:rsid w:val="004974ED"/>
    <w:rsid w:val="00497A5C"/>
    <w:rsid w:val="00497F16"/>
    <w:rsid w:val="00497F57"/>
    <w:rsid w:val="004A08CD"/>
    <w:rsid w:val="004A133E"/>
    <w:rsid w:val="004A1602"/>
    <w:rsid w:val="004A17A0"/>
    <w:rsid w:val="004A191F"/>
    <w:rsid w:val="004A1EA0"/>
    <w:rsid w:val="004A1FAB"/>
    <w:rsid w:val="004A1FE8"/>
    <w:rsid w:val="004A24B0"/>
    <w:rsid w:val="004A26D5"/>
    <w:rsid w:val="004A2927"/>
    <w:rsid w:val="004A2A1A"/>
    <w:rsid w:val="004A2EBD"/>
    <w:rsid w:val="004A3270"/>
    <w:rsid w:val="004A32B0"/>
    <w:rsid w:val="004A3529"/>
    <w:rsid w:val="004A3D1C"/>
    <w:rsid w:val="004A4169"/>
    <w:rsid w:val="004A42E5"/>
    <w:rsid w:val="004A43DA"/>
    <w:rsid w:val="004A4A02"/>
    <w:rsid w:val="004A4B57"/>
    <w:rsid w:val="004A4D24"/>
    <w:rsid w:val="004A51C3"/>
    <w:rsid w:val="004A5450"/>
    <w:rsid w:val="004A57D1"/>
    <w:rsid w:val="004A5E06"/>
    <w:rsid w:val="004A5FF2"/>
    <w:rsid w:val="004A613E"/>
    <w:rsid w:val="004A6547"/>
    <w:rsid w:val="004A672F"/>
    <w:rsid w:val="004A681B"/>
    <w:rsid w:val="004A6847"/>
    <w:rsid w:val="004A6E8D"/>
    <w:rsid w:val="004A711B"/>
    <w:rsid w:val="004A71B0"/>
    <w:rsid w:val="004A72C0"/>
    <w:rsid w:val="004A72C5"/>
    <w:rsid w:val="004A76E1"/>
    <w:rsid w:val="004A7BD9"/>
    <w:rsid w:val="004A7D81"/>
    <w:rsid w:val="004B03E8"/>
    <w:rsid w:val="004B04F8"/>
    <w:rsid w:val="004B142A"/>
    <w:rsid w:val="004B1794"/>
    <w:rsid w:val="004B1A5A"/>
    <w:rsid w:val="004B3268"/>
    <w:rsid w:val="004B3288"/>
    <w:rsid w:val="004B3438"/>
    <w:rsid w:val="004B3528"/>
    <w:rsid w:val="004B358A"/>
    <w:rsid w:val="004B3902"/>
    <w:rsid w:val="004B41D3"/>
    <w:rsid w:val="004B42A7"/>
    <w:rsid w:val="004B496F"/>
    <w:rsid w:val="004B4B8C"/>
    <w:rsid w:val="004B4D82"/>
    <w:rsid w:val="004B4E78"/>
    <w:rsid w:val="004B4E91"/>
    <w:rsid w:val="004B5209"/>
    <w:rsid w:val="004B53BC"/>
    <w:rsid w:val="004B545F"/>
    <w:rsid w:val="004B54CA"/>
    <w:rsid w:val="004B5596"/>
    <w:rsid w:val="004B5AC9"/>
    <w:rsid w:val="004B5D1D"/>
    <w:rsid w:val="004B5EF1"/>
    <w:rsid w:val="004B625A"/>
    <w:rsid w:val="004B64C5"/>
    <w:rsid w:val="004B697E"/>
    <w:rsid w:val="004B6E50"/>
    <w:rsid w:val="004B77DB"/>
    <w:rsid w:val="004B798F"/>
    <w:rsid w:val="004C036B"/>
    <w:rsid w:val="004C0400"/>
    <w:rsid w:val="004C053F"/>
    <w:rsid w:val="004C0BCE"/>
    <w:rsid w:val="004C0F37"/>
    <w:rsid w:val="004C0F67"/>
    <w:rsid w:val="004C146D"/>
    <w:rsid w:val="004C195A"/>
    <w:rsid w:val="004C199F"/>
    <w:rsid w:val="004C1A9C"/>
    <w:rsid w:val="004C2032"/>
    <w:rsid w:val="004C22C1"/>
    <w:rsid w:val="004C23C4"/>
    <w:rsid w:val="004C267B"/>
    <w:rsid w:val="004C2891"/>
    <w:rsid w:val="004C2B31"/>
    <w:rsid w:val="004C2C72"/>
    <w:rsid w:val="004C2E21"/>
    <w:rsid w:val="004C2F4A"/>
    <w:rsid w:val="004C3229"/>
    <w:rsid w:val="004C435F"/>
    <w:rsid w:val="004C43DF"/>
    <w:rsid w:val="004C44A1"/>
    <w:rsid w:val="004C4A2B"/>
    <w:rsid w:val="004C4F27"/>
    <w:rsid w:val="004C50F8"/>
    <w:rsid w:val="004C710B"/>
    <w:rsid w:val="004C71A8"/>
    <w:rsid w:val="004C7822"/>
    <w:rsid w:val="004C79DF"/>
    <w:rsid w:val="004C7A74"/>
    <w:rsid w:val="004C7B96"/>
    <w:rsid w:val="004C7DF3"/>
    <w:rsid w:val="004D00B2"/>
    <w:rsid w:val="004D033B"/>
    <w:rsid w:val="004D0D1E"/>
    <w:rsid w:val="004D0FE5"/>
    <w:rsid w:val="004D133D"/>
    <w:rsid w:val="004D14F5"/>
    <w:rsid w:val="004D263C"/>
    <w:rsid w:val="004D2A45"/>
    <w:rsid w:val="004D2AEB"/>
    <w:rsid w:val="004D2C6A"/>
    <w:rsid w:val="004D2D82"/>
    <w:rsid w:val="004D329C"/>
    <w:rsid w:val="004D3516"/>
    <w:rsid w:val="004D3A52"/>
    <w:rsid w:val="004D4333"/>
    <w:rsid w:val="004D44EE"/>
    <w:rsid w:val="004D47A0"/>
    <w:rsid w:val="004D51EA"/>
    <w:rsid w:val="004D5621"/>
    <w:rsid w:val="004D59E4"/>
    <w:rsid w:val="004D5CF4"/>
    <w:rsid w:val="004D5DBE"/>
    <w:rsid w:val="004D5DD4"/>
    <w:rsid w:val="004D5FA1"/>
    <w:rsid w:val="004D61D3"/>
    <w:rsid w:val="004D6FD0"/>
    <w:rsid w:val="004D7035"/>
    <w:rsid w:val="004D73EB"/>
    <w:rsid w:val="004D769E"/>
    <w:rsid w:val="004D78B5"/>
    <w:rsid w:val="004D7ACF"/>
    <w:rsid w:val="004D7B25"/>
    <w:rsid w:val="004D7E43"/>
    <w:rsid w:val="004E03E8"/>
    <w:rsid w:val="004E06FB"/>
    <w:rsid w:val="004E08AC"/>
    <w:rsid w:val="004E0A2E"/>
    <w:rsid w:val="004E0DE6"/>
    <w:rsid w:val="004E1255"/>
    <w:rsid w:val="004E1B45"/>
    <w:rsid w:val="004E1FDE"/>
    <w:rsid w:val="004E2180"/>
    <w:rsid w:val="004E2387"/>
    <w:rsid w:val="004E28F5"/>
    <w:rsid w:val="004E2D95"/>
    <w:rsid w:val="004E315B"/>
    <w:rsid w:val="004E36A0"/>
    <w:rsid w:val="004E3743"/>
    <w:rsid w:val="004E38D1"/>
    <w:rsid w:val="004E38EF"/>
    <w:rsid w:val="004E3F27"/>
    <w:rsid w:val="004E3FB2"/>
    <w:rsid w:val="004E40DE"/>
    <w:rsid w:val="004E43F6"/>
    <w:rsid w:val="004E490F"/>
    <w:rsid w:val="004E5044"/>
    <w:rsid w:val="004E589D"/>
    <w:rsid w:val="004E5A44"/>
    <w:rsid w:val="004E5A64"/>
    <w:rsid w:val="004E5EF7"/>
    <w:rsid w:val="004E6232"/>
    <w:rsid w:val="004E6355"/>
    <w:rsid w:val="004E6671"/>
    <w:rsid w:val="004E6A11"/>
    <w:rsid w:val="004E6B0A"/>
    <w:rsid w:val="004E6BB9"/>
    <w:rsid w:val="004E6FF5"/>
    <w:rsid w:val="004E712A"/>
    <w:rsid w:val="004E71AC"/>
    <w:rsid w:val="004F03E4"/>
    <w:rsid w:val="004F0673"/>
    <w:rsid w:val="004F0BFF"/>
    <w:rsid w:val="004F0D35"/>
    <w:rsid w:val="004F1138"/>
    <w:rsid w:val="004F12BA"/>
    <w:rsid w:val="004F13AA"/>
    <w:rsid w:val="004F155C"/>
    <w:rsid w:val="004F19BB"/>
    <w:rsid w:val="004F1A14"/>
    <w:rsid w:val="004F1D6E"/>
    <w:rsid w:val="004F24DC"/>
    <w:rsid w:val="004F2957"/>
    <w:rsid w:val="004F3039"/>
    <w:rsid w:val="004F3301"/>
    <w:rsid w:val="004F3365"/>
    <w:rsid w:val="004F359E"/>
    <w:rsid w:val="004F35CA"/>
    <w:rsid w:val="004F38C9"/>
    <w:rsid w:val="004F3BA9"/>
    <w:rsid w:val="004F3C6E"/>
    <w:rsid w:val="004F3F15"/>
    <w:rsid w:val="004F3FCA"/>
    <w:rsid w:val="004F44C1"/>
    <w:rsid w:val="004F4727"/>
    <w:rsid w:val="004F490F"/>
    <w:rsid w:val="004F504A"/>
    <w:rsid w:val="004F5340"/>
    <w:rsid w:val="004F5CE0"/>
    <w:rsid w:val="004F5E3D"/>
    <w:rsid w:val="004F6143"/>
    <w:rsid w:val="004F677F"/>
    <w:rsid w:val="004F68CE"/>
    <w:rsid w:val="004F6A75"/>
    <w:rsid w:val="004F6BBB"/>
    <w:rsid w:val="004F7448"/>
    <w:rsid w:val="004F7609"/>
    <w:rsid w:val="00500029"/>
    <w:rsid w:val="0050019B"/>
    <w:rsid w:val="00500958"/>
    <w:rsid w:val="00500DCB"/>
    <w:rsid w:val="00501178"/>
    <w:rsid w:val="00501250"/>
    <w:rsid w:val="00501D0D"/>
    <w:rsid w:val="00501FF7"/>
    <w:rsid w:val="00502333"/>
    <w:rsid w:val="00502DEC"/>
    <w:rsid w:val="00503056"/>
    <w:rsid w:val="0050368F"/>
    <w:rsid w:val="0050409E"/>
    <w:rsid w:val="005041E7"/>
    <w:rsid w:val="005044EC"/>
    <w:rsid w:val="00506070"/>
    <w:rsid w:val="0050609C"/>
    <w:rsid w:val="005064A9"/>
    <w:rsid w:val="0050652A"/>
    <w:rsid w:val="00506679"/>
    <w:rsid w:val="00506DCC"/>
    <w:rsid w:val="00507240"/>
    <w:rsid w:val="005076F5"/>
    <w:rsid w:val="00510126"/>
    <w:rsid w:val="00510284"/>
    <w:rsid w:val="0051031A"/>
    <w:rsid w:val="005103C6"/>
    <w:rsid w:val="00510586"/>
    <w:rsid w:val="0051080D"/>
    <w:rsid w:val="00511092"/>
    <w:rsid w:val="005111E7"/>
    <w:rsid w:val="0051137F"/>
    <w:rsid w:val="005113C5"/>
    <w:rsid w:val="0051145C"/>
    <w:rsid w:val="00511714"/>
    <w:rsid w:val="0051189B"/>
    <w:rsid w:val="00511B0A"/>
    <w:rsid w:val="00511B39"/>
    <w:rsid w:val="00511FD5"/>
    <w:rsid w:val="005121FF"/>
    <w:rsid w:val="005122FE"/>
    <w:rsid w:val="005126B9"/>
    <w:rsid w:val="00512BDB"/>
    <w:rsid w:val="005130D3"/>
    <w:rsid w:val="005132D5"/>
    <w:rsid w:val="00513637"/>
    <w:rsid w:val="00513798"/>
    <w:rsid w:val="00513838"/>
    <w:rsid w:val="005143DF"/>
    <w:rsid w:val="005144A5"/>
    <w:rsid w:val="00514655"/>
    <w:rsid w:val="00514874"/>
    <w:rsid w:val="00514967"/>
    <w:rsid w:val="00514B33"/>
    <w:rsid w:val="00514DB1"/>
    <w:rsid w:val="00514F74"/>
    <w:rsid w:val="00515094"/>
    <w:rsid w:val="00515198"/>
    <w:rsid w:val="0051538B"/>
    <w:rsid w:val="00515ECD"/>
    <w:rsid w:val="00515ED6"/>
    <w:rsid w:val="00516165"/>
    <w:rsid w:val="005162CE"/>
    <w:rsid w:val="0051661E"/>
    <w:rsid w:val="00516D05"/>
    <w:rsid w:val="00516EBE"/>
    <w:rsid w:val="005171F4"/>
    <w:rsid w:val="0051771F"/>
    <w:rsid w:val="005179B5"/>
    <w:rsid w:val="0052018F"/>
    <w:rsid w:val="005201ED"/>
    <w:rsid w:val="00520997"/>
    <w:rsid w:val="00520E4E"/>
    <w:rsid w:val="00521033"/>
    <w:rsid w:val="00521389"/>
    <w:rsid w:val="00521BC4"/>
    <w:rsid w:val="00521EEB"/>
    <w:rsid w:val="00522086"/>
    <w:rsid w:val="00522591"/>
    <w:rsid w:val="00522ADE"/>
    <w:rsid w:val="00522EC7"/>
    <w:rsid w:val="00523EA7"/>
    <w:rsid w:val="005241BF"/>
    <w:rsid w:val="0052464D"/>
    <w:rsid w:val="00525383"/>
    <w:rsid w:val="00525407"/>
    <w:rsid w:val="00525D04"/>
    <w:rsid w:val="00526341"/>
    <w:rsid w:val="005263E0"/>
    <w:rsid w:val="0052658C"/>
    <w:rsid w:val="00526A0C"/>
    <w:rsid w:val="00526AD7"/>
    <w:rsid w:val="0052726B"/>
    <w:rsid w:val="00527352"/>
    <w:rsid w:val="005273B9"/>
    <w:rsid w:val="00527813"/>
    <w:rsid w:val="00527A0B"/>
    <w:rsid w:val="00527B65"/>
    <w:rsid w:val="00527D64"/>
    <w:rsid w:val="00530340"/>
    <w:rsid w:val="0053043E"/>
    <w:rsid w:val="00530861"/>
    <w:rsid w:val="00530B89"/>
    <w:rsid w:val="00530DB4"/>
    <w:rsid w:val="00531073"/>
    <w:rsid w:val="005313C6"/>
    <w:rsid w:val="005314BD"/>
    <w:rsid w:val="00531E27"/>
    <w:rsid w:val="0053282A"/>
    <w:rsid w:val="00532A6B"/>
    <w:rsid w:val="005332FD"/>
    <w:rsid w:val="005339B2"/>
    <w:rsid w:val="00533E6A"/>
    <w:rsid w:val="00534039"/>
    <w:rsid w:val="0053422E"/>
    <w:rsid w:val="00534581"/>
    <w:rsid w:val="005348BE"/>
    <w:rsid w:val="00534D48"/>
    <w:rsid w:val="00534F5A"/>
    <w:rsid w:val="00535F23"/>
    <w:rsid w:val="005361F2"/>
    <w:rsid w:val="005365BA"/>
    <w:rsid w:val="005365E1"/>
    <w:rsid w:val="00536E16"/>
    <w:rsid w:val="00536E6D"/>
    <w:rsid w:val="00536EEE"/>
    <w:rsid w:val="0053712F"/>
    <w:rsid w:val="00537A6F"/>
    <w:rsid w:val="00537A7E"/>
    <w:rsid w:val="00537B37"/>
    <w:rsid w:val="00537F16"/>
    <w:rsid w:val="00537FB8"/>
    <w:rsid w:val="00540225"/>
    <w:rsid w:val="005403BC"/>
    <w:rsid w:val="00540468"/>
    <w:rsid w:val="0054071A"/>
    <w:rsid w:val="0054083F"/>
    <w:rsid w:val="00540B0D"/>
    <w:rsid w:val="00540B51"/>
    <w:rsid w:val="005411B1"/>
    <w:rsid w:val="005414B2"/>
    <w:rsid w:val="00541572"/>
    <w:rsid w:val="0054198F"/>
    <w:rsid w:val="00541D35"/>
    <w:rsid w:val="00541FD5"/>
    <w:rsid w:val="00542AFB"/>
    <w:rsid w:val="00542DED"/>
    <w:rsid w:val="00542E2C"/>
    <w:rsid w:val="0054359B"/>
    <w:rsid w:val="00543CCB"/>
    <w:rsid w:val="00543E31"/>
    <w:rsid w:val="00543F46"/>
    <w:rsid w:val="00544463"/>
    <w:rsid w:val="005446CD"/>
    <w:rsid w:val="00544A15"/>
    <w:rsid w:val="005456DA"/>
    <w:rsid w:val="0054573C"/>
    <w:rsid w:val="0054588A"/>
    <w:rsid w:val="00545C15"/>
    <w:rsid w:val="0054600B"/>
    <w:rsid w:val="00546498"/>
    <w:rsid w:val="0054689E"/>
    <w:rsid w:val="0054691A"/>
    <w:rsid w:val="00546E2D"/>
    <w:rsid w:val="005473E9"/>
    <w:rsid w:val="00547428"/>
    <w:rsid w:val="00547441"/>
    <w:rsid w:val="005474E3"/>
    <w:rsid w:val="005479E4"/>
    <w:rsid w:val="00547B3D"/>
    <w:rsid w:val="00547DD5"/>
    <w:rsid w:val="00547E56"/>
    <w:rsid w:val="00547EB1"/>
    <w:rsid w:val="005503E7"/>
    <w:rsid w:val="005506D0"/>
    <w:rsid w:val="00550A24"/>
    <w:rsid w:val="00550B86"/>
    <w:rsid w:val="00550C12"/>
    <w:rsid w:val="005511B3"/>
    <w:rsid w:val="005518B4"/>
    <w:rsid w:val="00551DC2"/>
    <w:rsid w:val="00552564"/>
    <w:rsid w:val="005526A2"/>
    <w:rsid w:val="00552A51"/>
    <w:rsid w:val="00552E12"/>
    <w:rsid w:val="00552FFE"/>
    <w:rsid w:val="005531CD"/>
    <w:rsid w:val="005533B6"/>
    <w:rsid w:val="005533BB"/>
    <w:rsid w:val="00553E73"/>
    <w:rsid w:val="00553F0B"/>
    <w:rsid w:val="005549C3"/>
    <w:rsid w:val="00554AA1"/>
    <w:rsid w:val="00554FEC"/>
    <w:rsid w:val="005554EB"/>
    <w:rsid w:val="005555A1"/>
    <w:rsid w:val="00555689"/>
    <w:rsid w:val="005556E0"/>
    <w:rsid w:val="00555FD5"/>
    <w:rsid w:val="005563FE"/>
    <w:rsid w:val="005565E9"/>
    <w:rsid w:val="0055695E"/>
    <w:rsid w:val="005569EC"/>
    <w:rsid w:val="00556A4E"/>
    <w:rsid w:val="00557055"/>
    <w:rsid w:val="0055711A"/>
    <w:rsid w:val="00557197"/>
    <w:rsid w:val="00557A6D"/>
    <w:rsid w:val="00557BA7"/>
    <w:rsid w:val="0056003E"/>
    <w:rsid w:val="005602F2"/>
    <w:rsid w:val="0056068A"/>
    <w:rsid w:val="005606CB"/>
    <w:rsid w:val="00560A34"/>
    <w:rsid w:val="00560BD2"/>
    <w:rsid w:val="0056100A"/>
    <w:rsid w:val="005615BD"/>
    <w:rsid w:val="005618A4"/>
    <w:rsid w:val="00561A27"/>
    <w:rsid w:val="00561A70"/>
    <w:rsid w:val="00561B85"/>
    <w:rsid w:val="005622EF"/>
    <w:rsid w:val="00562BE9"/>
    <w:rsid w:val="00562C66"/>
    <w:rsid w:val="005630AD"/>
    <w:rsid w:val="00563150"/>
    <w:rsid w:val="005632EC"/>
    <w:rsid w:val="005638C8"/>
    <w:rsid w:val="00563DA2"/>
    <w:rsid w:val="00563DC3"/>
    <w:rsid w:val="00563EF2"/>
    <w:rsid w:val="00563FEA"/>
    <w:rsid w:val="005649AE"/>
    <w:rsid w:val="00564AE5"/>
    <w:rsid w:val="00564BF6"/>
    <w:rsid w:val="00564FE8"/>
    <w:rsid w:val="0056594E"/>
    <w:rsid w:val="00565E60"/>
    <w:rsid w:val="00566426"/>
    <w:rsid w:val="005664AA"/>
    <w:rsid w:val="005665DF"/>
    <w:rsid w:val="00566B3A"/>
    <w:rsid w:val="00567333"/>
    <w:rsid w:val="00567713"/>
    <w:rsid w:val="00567A78"/>
    <w:rsid w:val="0057020B"/>
    <w:rsid w:val="00570396"/>
    <w:rsid w:val="00570B75"/>
    <w:rsid w:val="00570F35"/>
    <w:rsid w:val="00571461"/>
    <w:rsid w:val="00571490"/>
    <w:rsid w:val="005717EE"/>
    <w:rsid w:val="00571895"/>
    <w:rsid w:val="00571B2A"/>
    <w:rsid w:val="00571B2F"/>
    <w:rsid w:val="00571BCA"/>
    <w:rsid w:val="00571E95"/>
    <w:rsid w:val="00572038"/>
    <w:rsid w:val="00572152"/>
    <w:rsid w:val="00572600"/>
    <w:rsid w:val="00572F7B"/>
    <w:rsid w:val="00573837"/>
    <w:rsid w:val="00573DC9"/>
    <w:rsid w:val="005742CB"/>
    <w:rsid w:val="0057478A"/>
    <w:rsid w:val="005747A4"/>
    <w:rsid w:val="00574958"/>
    <w:rsid w:val="00574AC9"/>
    <w:rsid w:val="00574D6F"/>
    <w:rsid w:val="005753D1"/>
    <w:rsid w:val="00575764"/>
    <w:rsid w:val="00575DFE"/>
    <w:rsid w:val="00575F65"/>
    <w:rsid w:val="00575F7D"/>
    <w:rsid w:val="005761F8"/>
    <w:rsid w:val="005764B7"/>
    <w:rsid w:val="00576528"/>
    <w:rsid w:val="00576892"/>
    <w:rsid w:val="00576894"/>
    <w:rsid w:val="00576D43"/>
    <w:rsid w:val="00577C42"/>
    <w:rsid w:val="00577D8D"/>
    <w:rsid w:val="00577F6A"/>
    <w:rsid w:val="00580529"/>
    <w:rsid w:val="00580A31"/>
    <w:rsid w:val="00580C28"/>
    <w:rsid w:val="005811A3"/>
    <w:rsid w:val="005815E6"/>
    <w:rsid w:val="00581A21"/>
    <w:rsid w:val="00581AD6"/>
    <w:rsid w:val="00581BB2"/>
    <w:rsid w:val="00581CAB"/>
    <w:rsid w:val="00581DB3"/>
    <w:rsid w:val="0058213F"/>
    <w:rsid w:val="005828B4"/>
    <w:rsid w:val="00582D17"/>
    <w:rsid w:val="00582D1C"/>
    <w:rsid w:val="005832D0"/>
    <w:rsid w:val="0058352C"/>
    <w:rsid w:val="0058390D"/>
    <w:rsid w:val="00583C47"/>
    <w:rsid w:val="00584007"/>
    <w:rsid w:val="005846E6"/>
    <w:rsid w:val="0058481D"/>
    <w:rsid w:val="005849C8"/>
    <w:rsid w:val="00584B75"/>
    <w:rsid w:val="00584C40"/>
    <w:rsid w:val="00584D4C"/>
    <w:rsid w:val="00585784"/>
    <w:rsid w:val="00585993"/>
    <w:rsid w:val="005859DD"/>
    <w:rsid w:val="00585AC5"/>
    <w:rsid w:val="00585B97"/>
    <w:rsid w:val="00585CB7"/>
    <w:rsid w:val="005860C9"/>
    <w:rsid w:val="00586148"/>
    <w:rsid w:val="0058619A"/>
    <w:rsid w:val="005862DD"/>
    <w:rsid w:val="005862DE"/>
    <w:rsid w:val="0058655D"/>
    <w:rsid w:val="00586B44"/>
    <w:rsid w:val="00586D0F"/>
    <w:rsid w:val="00586EC3"/>
    <w:rsid w:val="00586F46"/>
    <w:rsid w:val="00586F88"/>
    <w:rsid w:val="005871A2"/>
    <w:rsid w:val="00587DF1"/>
    <w:rsid w:val="00587F0F"/>
    <w:rsid w:val="005900CD"/>
    <w:rsid w:val="005904BA"/>
    <w:rsid w:val="005905D0"/>
    <w:rsid w:val="00590AB0"/>
    <w:rsid w:val="0059125F"/>
    <w:rsid w:val="005917E5"/>
    <w:rsid w:val="00591C51"/>
    <w:rsid w:val="00591D32"/>
    <w:rsid w:val="0059208F"/>
    <w:rsid w:val="00592140"/>
    <w:rsid w:val="00592401"/>
    <w:rsid w:val="0059252D"/>
    <w:rsid w:val="0059259A"/>
    <w:rsid w:val="00592B53"/>
    <w:rsid w:val="00592DF9"/>
    <w:rsid w:val="00592F6B"/>
    <w:rsid w:val="00593612"/>
    <w:rsid w:val="005937E1"/>
    <w:rsid w:val="005938D9"/>
    <w:rsid w:val="0059394F"/>
    <w:rsid w:val="0059455E"/>
    <w:rsid w:val="00594649"/>
    <w:rsid w:val="00594930"/>
    <w:rsid w:val="00594EF1"/>
    <w:rsid w:val="00594FAA"/>
    <w:rsid w:val="00595345"/>
    <w:rsid w:val="005953E5"/>
    <w:rsid w:val="0059556D"/>
    <w:rsid w:val="00595716"/>
    <w:rsid w:val="00595CC0"/>
    <w:rsid w:val="005967F4"/>
    <w:rsid w:val="005970AE"/>
    <w:rsid w:val="00597256"/>
    <w:rsid w:val="005977A6"/>
    <w:rsid w:val="005977FD"/>
    <w:rsid w:val="00597D69"/>
    <w:rsid w:val="00597E75"/>
    <w:rsid w:val="00597F2B"/>
    <w:rsid w:val="00597F33"/>
    <w:rsid w:val="005A01A4"/>
    <w:rsid w:val="005A0741"/>
    <w:rsid w:val="005A0A6B"/>
    <w:rsid w:val="005A0B33"/>
    <w:rsid w:val="005A0F9C"/>
    <w:rsid w:val="005A1078"/>
    <w:rsid w:val="005A1301"/>
    <w:rsid w:val="005A14EA"/>
    <w:rsid w:val="005A17F2"/>
    <w:rsid w:val="005A1806"/>
    <w:rsid w:val="005A1B24"/>
    <w:rsid w:val="005A1E18"/>
    <w:rsid w:val="005A1F8A"/>
    <w:rsid w:val="005A2263"/>
    <w:rsid w:val="005A2C70"/>
    <w:rsid w:val="005A3D07"/>
    <w:rsid w:val="005A3F03"/>
    <w:rsid w:val="005A4BE0"/>
    <w:rsid w:val="005A4C55"/>
    <w:rsid w:val="005A4C6F"/>
    <w:rsid w:val="005A54AD"/>
    <w:rsid w:val="005A54FF"/>
    <w:rsid w:val="005A55A2"/>
    <w:rsid w:val="005A59C7"/>
    <w:rsid w:val="005A5C2D"/>
    <w:rsid w:val="005A5C46"/>
    <w:rsid w:val="005A5D11"/>
    <w:rsid w:val="005A5E2F"/>
    <w:rsid w:val="005A5F2A"/>
    <w:rsid w:val="005A610F"/>
    <w:rsid w:val="005A61AC"/>
    <w:rsid w:val="005A63D8"/>
    <w:rsid w:val="005A643C"/>
    <w:rsid w:val="005A64A3"/>
    <w:rsid w:val="005A6820"/>
    <w:rsid w:val="005A6C4A"/>
    <w:rsid w:val="005A6DB1"/>
    <w:rsid w:val="005A6DDF"/>
    <w:rsid w:val="005A71D0"/>
    <w:rsid w:val="005A75EF"/>
    <w:rsid w:val="005A7D61"/>
    <w:rsid w:val="005B0689"/>
    <w:rsid w:val="005B09DC"/>
    <w:rsid w:val="005B0B04"/>
    <w:rsid w:val="005B0B1C"/>
    <w:rsid w:val="005B0C73"/>
    <w:rsid w:val="005B0FC0"/>
    <w:rsid w:val="005B1230"/>
    <w:rsid w:val="005B153E"/>
    <w:rsid w:val="005B1B3C"/>
    <w:rsid w:val="005B1C00"/>
    <w:rsid w:val="005B1D56"/>
    <w:rsid w:val="005B1D63"/>
    <w:rsid w:val="005B1F85"/>
    <w:rsid w:val="005B2222"/>
    <w:rsid w:val="005B2565"/>
    <w:rsid w:val="005B2642"/>
    <w:rsid w:val="005B27FF"/>
    <w:rsid w:val="005B2967"/>
    <w:rsid w:val="005B3239"/>
    <w:rsid w:val="005B35BE"/>
    <w:rsid w:val="005B364B"/>
    <w:rsid w:val="005B37FB"/>
    <w:rsid w:val="005B389A"/>
    <w:rsid w:val="005B3CEE"/>
    <w:rsid w:val="005B495D"/>
    <w:rsid w:val="005B4E46"/>
    <w:rsid w:val="005B4E77"/>
    <w:rsid w:val="005B51FB"/>
    <w:rsid w:val="005B52B5"/>
    <w:rsid w:val="005B53E7"/>
    <w:rsid w:val="005B55C5"/>
    <w:rsid w:val="005B562D"/>
    <w:rsid w:val="005B5B24"/>
    <w:rsid w:val="005B5D3A"/>
    <w:rsid w:val="005B62CF"/>
    <w:rsid w:val="005B6C60"/>
    <w:rsid w:val="005B6CF5"/>
    <w:rsid w:val="005B7401"/>
    <w:rsid w:val="005B75EE"/>
    <w:rsid w:val="005B7ADC"/>
    <w:rsid w:val="005C0335"/>
    <w:rsid w:val="005C0534"/>
    <w:rsid w:val="005C07B3"/>
    <w:rsid w:val="005C0B3E"/>
    <w:rsid w:val="005C0E2D"/>
    <w:rsid w:val="005C10D6"/>
    <w:rsid w:val="005C1130"/>
    <w:rsid w:val="005C11EC"/>
    <w:rsid w:val="005C1FCB"/>
    <w:rsid w:val="005C264B"/>
    <w:rsid w:val="005C2B6A"/>
    <w:rsid w:val="005C2C87"/>
    <w:rsid w:val="005C33A9"/>
    <w:rsid w:val="005C3E40"/>
    <w:rsid w:val="005C4153"/>
    <w:rsid w:val="005C4461"/>
    <w:rsid w:val="005C44E8"/>
    <w:rsid w:val="005C4540"/>
    <w:rsid w:val="005C46D2"/>
    <w:rsid w:val="005C4A70"/>
    <w:rsid w:val="005C52EE"/>
    <w:rsid w:val="005C5318"/>
    <w:rsid w:val="005C5A50"/>
    <w:rsid w:val="005C5B6A"/>
    <w:rsid w:val="005C5E50"/>
    <w:rsid w:val="005C5E57"/>
    <w:rsid w:val="005C6228"/>
    <w:rsid w:val="005C64E5"/>
    <w:rsid w:val="005C65D7"/>
    <w:rsid w:val="005C6AA9"/>
    <w:rsid w:val="005C6D8A"/>
    <w:rsid w:val="005C6EA2"/>
    <w:rsid w:val="005C6F7E"/>
    <w:rsid w:val="005C70A6"/>
    <w:rsid w:val="005C755E"/>
    <w:rsid w:val="005C764A"/>
    <w:rsid w:val="005C76F9"/>
    <w:rsid w:val="005C7721"/>
    <w:rsid w:val="005C7723"/>
    <w:rsid w:val="005C77F6"/>
    <w:rsid w:val="005C7CBB"/>
    <w:rsid w:val="005C7DB5"/>
    <w:rsid w:val="005D01AF"/>
    <w:rsid w:val="005D0750"/>
    <w:rsid w:val="005D0FD5"/>
    <w:rsid w:val="005D10C9"/>
    <w:rsid w:val="005D1B3A"/>
    <w:rsid w:val="005D2F55"/>
    <w:rsid w:val="005D3458"/>
    <w:rsid w:val="005D3460"/>
    <w:rsid w:val="005D3974"/>
    <w:rsid w:val="005D4C14"/>
    <w:rsid w:val="005D542D"/>
    <w:rsid w:val="005D59A0"/>
    <w:rsid w:val="005D629A"/>
    <w:rsid w:val="005D6EDD"/>
    <w:rsid w:val="005D7091"/>
    <w:rsid w:val="005D720A"/>
    <w:rsid w:val="005D7249"/>
    <w:rsid w:val="005D72CE"/>
    <w:rsid w:val="005D73BD"/>
    <w:rsid w:val="005D7739"/>
    <w:rsid w:val="005D7FF8"/>
    <w:rsid w:val="005E07FE"/>
    <w:rsid w:val="005E0D40"/>
    <w:rsid w:val="005E0F9C"/>
    <w:rsid w:val="005E0FA1"/>
    <w:rsid w:val="005E0FB0"/>
    <w:rsid w:val="005E0FDD"/>
    <w:rsid w:val="005E12B5"/>
    <w:rsid w:val="005E1541"/>
    <w:rsid w:val="005E19A9"/>
    <w:rsid w:val="005E1B95"/>
    <w:rsid w:val="005E1F42"/>
    <w:rsid w:val="005E2042"/>
    <w:rsid w:val="005E2106"/>
    <w:rsid w:val="005E21B2"/>
    <w:rsid w:val="005E271A"/>
    <w:rsid w:val="005E2776"/>
    <w:rsid w:val="005E2D46"/>
    <w:rsid w:val="005E30B9"/>
    <w:rsid w:val="005E3357"/>
    <w:rsid w:val="005E3442"/>
    <w:rsid w:val="005E347D"/>
    <w:rsid w:val="005E379C"/>
    <w:rsid w:val="005E3B14"/>
    <w:rsid w:val="005E40F5"/>
    <w:rsid w:val="005E42F5"/>
    <w:rsid w:val="005E45BD"/>
    <w:rsid w:val="005E4730"/>
    <w:rsid w:val="005E51B6"/>
    <w:rsid w:val="005E51E6"/>
    <w:rsid w:val="005E52AB"/>
    <w:rsid w:val="005E56E1"/>
    <w:rsid w:val="005E57A3"/>
    <w:rsid w:val="005E58F3"/>
    <w:rsid w:val="005E5A76"/>
    <w:rsid w:val="005E620C"/>
    <w:rsid w:val="005E6466"/>
    <w:rsid w:val="005E6515"/>
    <w:rsid w:val="005E6838"/>
    <w:rsid w:val="005E6CC2"/>
    <w:rsid w:val="005E6E52"/>
    <w:rsid w:val="005E6E93"/>
    <w:rsid w:val="005E70A9"/>
    <w:rsid w:val="005E76BC"/>
    <w:rsid w:val="005E76D7"/>
    <w:rsid w:val="005F02AE"/>
    <w:rsid w:val="005F053D"/>
    <w:rsid w:val="005F184B"/>
    <w:rsid w:val="005F1BE4"/>
    <w:rsid w:val="005F1D0F"/>
    <w:rsid w:val="005F20CA"/>
    <w:rsid w:val="005F2639"/>
    <w:rsid w:val="005F27F1"/>
    <w:rsid w:val="005F2FD0"/>
    <w:rsid w:val="005F3CA2"/>
    <w:rsid w:val="005F3DBC"/>
    <w:rsid w:val="005F47C7"/>
    <w:rsid w:val="005F4BA0"/>
    <w:rsid w:val="005F520C"/>
    <w:rsid w:val="005F54C2"/>
    <w:rsid w:val="005F5650"/>
    <w:rsid w:val="005F5654"/>
    <w:rsid w:val="005F5975"/>
    <w:rsid w:val="005F59C6"/>
    <w:rsid w:val="005F7262"/>
    <w:rsid w:val="005F79F1"/>
    <w:rsid w:val="005F7AC7"/>
    <w:rsid w:val="005F7F65"/>
    <w:rsid w:val="0060056D"/>
    <w:rsid w:val="00600665"/>
    <w:rsid w:val="0060098D"/>
    <w:rsid w:val="00600C77"/>
    <w:rsid w:val="00600D7B"/>
    <w:rsid w:val="00600FEA"/>
    <w:rsid w:val="00601038"/>
    <w:rsid w:val="00601411"/>
    <w:rsid w:val="0060145F"/>
    <w:rsid w:val="00601B99"/>
    <w:rsid w:val="00601CE1"/>
    <w:rsid w:val="00601D68"/>
    <w:rsid w:val="00601DC7"/>
    <w:rsid w:val="00602102"/>
    <w:rsid w:val="00602407"/>
    <w:rsid w:val="00602755"/>
    <w:rsid w:val="0060290E"/>
    <w:rsid w:val="00602AE7"/>
    <w:rsid w:val="00602BF7"/>
    <w:rsid w:val="00602CD6"/>
    <w:rsid w:val="00603066"/>
    <w:rsid w:val="006034F4"/>
    <w:rsid w:val="00603941"/>
    <w:rsid w:val="00604241"/>
    <w:rsid w:val="00604347"/>
    <w:rsid w:val="006045CD"/>
    <w:rsid w:val="00604B43"/>
    <w:rsid w:val="00604CB7"/>
    <w:rsid w:val="00604D8E"/>
    <w:rsid w:val="0060583F"/>
    <w:rsid w:val="006058F3"/>
    <w:rsid w:val="00605B7C"/>
    <w:rsid w:val="00605CE0"/>
    <w:rsid w:val="00605D5B"/>
    <w:rsid w:val="00606298"/>
    <w:rsid w:val="006066C8"/>
    <w:rsid w:val="0060723E"/>
    <w:rsid w:val="0060749C"/>
    <w:rsid w:val="006074CD"/>
    <w:rsid w:val="0060771A"/>
    <w:rsid w:val="0060776B"/>
    <w:rsid w:val="0061012B"/>
    <w:rsid w:val="00610389"/>
    <w:rsid w:val="0061063C"/>
    <w:rsid w:val="006109CB"/>
    <w:rsid w:val="00610A4C"/>
    <w:rsid w:val="00610AC2"/>
    <w:rsid w:val="006112E3"/>
    <w:rsid w:val="00611492"/>
    <w:rsid w:val="006119AD"/>
    <w:rsid w:val="00611B9C"/>
    <w:rsid w:val="00611DBE"/>
    <w:rsid w:val="00612398"/>
    <w:rsid w:val="006125CE"/>
    <w:rsid w:val="00612610"/>
    <w:rsid w:val="0061286C"/>
    <w:rsid w:val="00612B00"/>
    <w:rsid w:val="00612D8E"/>
    <w:rsid w:val="00613234"/>
    <w:rsid w:val="0061361F"/>
    <w:rsid w:val="00614083"/>
    <w:rsid w:val="00614544"/>
    <w:rsid w:val="006145B4"/>
    <w:rsid w:val="00614A56"/>
    <w:rsid w:val="00614AA7"/>
    <w:rsid w:val="00614F01"/>
    <w:rsid w:val="0061529D"/>
    <w:rsid w:val="006153F0"/>
    <w:rsid w:val="006157D1"/>
    <w:rsid w:val="00615893"/>
    <w:rsid w:val="00615F91"/>
    <w:rsid w:val="006160B9"/>
    <w:rsid w:val="00616699"/>
    <w:rsid w:val="006169CD"/>
    <w:rsid w:val="00616E2C"/>
    <w:rsid w:val="00617068"/>
    <w:rsid w:val="0061709D"/>
    <w:rsid w:val="006172E5"/>
    <w:rsid w:val="0061736D"/>
    <w:rsid w:val="006173CA"/>
    <w:rsid w:val="00617501"/>
    <w:rsid w:val="00617914"/>
    <w:rsid w:val="00617EA4"/>
    <w:rsid w:val="006200CE"/>
    <w:rsid w:val="0062023D"/>
    <w:rsid w:val="006202A4"/>
    <w:rsid w:val="00620352"/>
    <w:rsid w:val="0062096F"/>
    <w:rsid w:val="00620C6D"/>
    <w:rsid w:val="00620E12"/>
    <w:rsid w:val="00621184"/>
    <w:rsid w:val="0062165F"/>
    <w:rsid w:val="00621778"/>
    <w:rsid w:val="00621F44"/>
    <w:rsid w:val="00622960"/>
    <w:rsid w:val="00622A09"/>
    <w:rsid w:val="0062327A"/>
    <w:rsid w:val="006235A0"/>
    <w:rsid w:val="00623943"/>
    <w:rsid w:val="00623CD4"/>
    <w:rsid w:val="00623EB2"/>
    <w:rsid w:val="006241FB"/>
    <w:rsid w:val="00624231"/>
    <w:rsid w:val="00624470"/>
    <w:rsid w:val="006247EC"/>
    <w:rsid w:val="00624882"/>
    <w:rsid w:val="00624C48"/>
    <w:rsid w:val="00624C65"/>
    <w:rsid w:val="00624D65"/>
    <w:rsid w:val="00624FB7"/>
    <w:rsid w:val="006254EF"/>
    <w:rsid w:val="0062554A"/>
    <w:rsid w:val="00625724"/>
    <w:rsid w:val="0062575D"/>
    <w:rsid w:val="00625AD9"/>
    <w:rsid w:val="00625C42"/>
    <w:rsid w:val="00625D16"/>
    <w:rsid w:val="00625E44"/>
    <w:rsid w:val="00626687"/>
    <w:rsid w:val="00626911"/>
    <w:rsid w:val="006269C6"/>
    <w:rsid w:val="00626A5B"/>
    <w:rsid w:val="00626A87"/>
    <w:rsid w:val="00626AA4"/>
    <w:rsid w:val="00626DA0"/>
    <w:rsid w:val="006272D2"/>
    <w:rsid w:val="006272E8"/>
    <w:rsid w:val="00627317"/>
    <w:rsid w:val="006276C6"/>
    <w:rsid w:val="0063021E"/>
    <w:rsid w:val="006302EA"/>
    <w:rsid w:val="006304DA"/>
    <w:rsid w:val="00630559"/>
    <w:rsid w:val="0063063F"/>
    <w:rsid w:val="00630B84"/>
    <w:rsid w:val="006314AB"/>
    <w:rsid w:val="006317AB"/>
    <w:rsid w:val="0063182C"/>
    <w:rsid w:val="0063208C"/>
    <w:rsid w:val="00632120"/>
    <w:rsid w:val="006323DC"/>
    <w:rsid w:val="00632465"/>
    <w:rsid w:val="00632879"/>
    <w:rsid w:val="00632B26"/>
    <w:rsid w:val="00632D76"/>
    <w:rsid w:val="006330DF"/>
    <w:rsid w:val="006331F7"/>
    <w:rsid w:val="00633511"/>
    <w:rsid w:val="0063355B"/>
    <w:rsid w:val="00633568"/>
    <w:rsid w:val="006336DB"/>
    <w:rsid w:val="00633A16"/>
    <w:rsid w:val="00633A3E"/>
    <w:rsid w:val="00633B8C"/>
    <w:rsid w:val="00634147"/>
    <w:rsid w:val="00634165"/>
    <w:rsid w:val="00634B6F"/>
    <w:rsid w:val="00635031"/>
    <w:rsid w:val="0063548F"/>
    <w:rsid w:val="00635DFE"/>
    <w:rsid w:val="00636501"/>
    <w:rsid w:val="00636522"/>
    <w:rsid w:val="0063658B"/>
    <w:rsid w:val="00636763"/>
    <w:rsid w:val="00636A68"/>
    <w:rsid w:val="00636BC5"/>
    <w:rsid w:val="00636E55"/>
    <w:rsid w:val="00636F5F"/>
    <w:rsid w:val="00636FF4"/>
    <w:rsid w:val="00637098"/>
    <w:rsid w:val="006372AC"/>
    <w:rsid w:val="00637404"/>
    <w:rsid w:val="00637507"/>
    <w:rsid w:val="0063772C"/>
    <w:rsid w:val="006378FA"/>
    <w:rsid w:val="0064055E"/>
    <w:rsid w:val="006405AC"/>
    <w:rsid w:val="00640A8F"/>
    <w:rsid w:val="00640C3F"/>
    <w:rsid w:val="00640E40"/>
    <w:rsid w:val="00641285"/>
    <w:rsid w:val="0064147F"/>
    <w:rsid w:val="006414EF"/>
    <w:rsid w:val="006416AB"/>
    <w:rsid w:val="00642469"/>
    <w:rsid w:val="006427B2"/>
    <w:rsid w:val="00642E7F"/>
    <w:rsid w:val="00642F57"/>
    <w:rsid w:val="0064343D"/>
    <w:rsid w:val="00643535"/>
    <w:rsid w:val="00643A68"/>
    <w:rsid w:val="00643B3F"/>
    <w:rsid w:val="00643EFD"/>
    <w:rsid w:val="006443AC"/>
    <w:rsid w:val="0064479E"/>
    <w:rsid w:val="00644A6F"/>
    <w:rsid w:val="00644DCA"/>
    <w:rsid w:val="006452AA"/>
    <w:rsid w:val="006452C0"/>
    <w:rsid w:val="006457C6"/>
    <w:rsid w:val="00645D5F"/>
    <w:rsid w:val="00645D61"/>
    <w:rsid w:val="00646E26"/>
    <w:rsid w:val="00646EF2"/>
    <w:rsid w:val="00647173"/>
    <w:rsid w:val="006473C8"/>
    <w:rsid w:val="0064782E"/>
    <w:rsid w:val="0065011C"/>
    <w:rsid w:val="00650972"/>
    <w:rsid w:val="00650A27"/>
    <w:rsid w:val="00651154"/>
    <w:rsid w:val="006516AC"/>
    <w:rsid w:val="0065187C"/>
    <w:rsid w:val="00651A4F"/>
    <w:rsid w:val="00651C04"/>
    <w:rsid w:val="00651C78"/>
    <w:rsid w:val="00651C91"/>
    <w:rsid w:val="006526FD"/>
    <w:rsid w:val="00652737"/>
    <w:rsid w:val="00652749"/>
    <w:rsid w:val="0065299E"/>
    <w:rsid w:val="00652B24"/>
    <w:rsid w:val="00652E07"/>
    <w:rsid w:val="00652E7B"/>
    <w:rsid w:val="00652F50"/>
    <w:rsid w:val="0065308A"/>
    <w:rsid w:val="0065332A"/>
    <w:rsid w:val="006539F1"/>
    <w:rsid w:val="00653A8A"/>
    <w:rsid w:val="00654456"/>
    <w:rsid w:val="006545B2"/>
    <w:rsid w:val="00654A4E"/>
    <w:rsid w:val="00654B75"/>
    <w:rsid w:val="00654BB7"/>
    <w:rsid w:val="00654BE3"/>
    <w:rsid w:val="00654C5C"/>
    <w:rsid w:val="00654FAA"/>
    <w:rsid w:val="006555A1"/>
    <w:rsid w:val="00655EFC"/>
    <w:rsid w:val="006560D3"/>
    <w:rsid w:val="00656161"/>
    <w:rsid w:val="00656523"/>
    <w:rsid w:val="0065667C"/>
    <w:rsid w:val="006571EE"/>
    <w:rsid w:val="006572DF"/>
    <w:rsid w:val="00657F05"/>
    <w:rsid w:val="00660070"/>
    <w:rsid w:val="00660447"/>
    <w:rsid w:val="00660510"/>
    <w:rsid w:val="006607ED"/>
    <w:rsid w:val="006609AB"/>
    <w:rsid w:val="00660BF2"/>
    <w:rsid w:val="00660EA0"/>
    <w:rsid w:val="006617BF"/>
    <w:rsid w:val="00661A47"/>
    <w:rsid w:val="00661BAE"/>
    <w:rsid w:val="00661CD8"/>
    <w:rsid w:val="00661F12"/>
    <w:rsid w:val="0066291A"/>
    <w:rsid w:val="00662921"/>
    <w:rsid w:val="0066294E"/>
    <w:rsid w:val="00662A67"/>
    <w:rsid w:val="006632C0"/>
    <w:rsid w:val="006632D0"/>
    <w:rsid w:val="0066356B"/>
    <w:rsid w:val="00663733"/>
    <w:rsid w:val="006639AF"/>
    <w:rsid w:val="00663A14"/>
    <w:rsid w:val="00664708"/>
    <w:rsid w:val="00664A65"/>
    <w:rsid w:val="00664E90"/>
    <w:rsid w:val="0066526D"/>
    <w:rsid w:val="00665979"/>
    <w:rsid w:val="00665A97"/>
    <w:rsid w:val="0066604E"/>
    <w:rsid w:val="00666380"/>
    <w:rsid w:val="0066676D"/>
    <w:rsid w:val="00667423"/>
    <w:rsid w:val="006675CE"/>
    <w:rsid w:val="00667A05"/>
    <w:rsid w:val="00667A84"/>
    <w:rsid w:val="00667D2F"/>
    <w:rsid w:val="00667DE1"/>
    <w:rsid w:val="00667DE2"/>
    <w:rsid w:val="00667FDF"/>
    <w:rsid w:val="006707F1"/>
    <w:rsid w:val="00670804"/>
    <w:rsid w:val="006709CA"/>
    <w:rsid w:val="00670A63"/>
    <w:rsid w:val="006712A1"/>
    <w:rsid w:val="00671B45"/>
    <w:rsid w:val="0067210A"/>
    <w:rsid w:val="006721DF"/>
    <w:rsid w:val="00672C38"/>
    <w:rsid w:val="00672E3D"/>
    <w:rsid w:val="006734FC"/>
    <w:rsid w:val="00673755"/>
    <w:rsid w:val="00674087"/>
    <w:rsid w:val="00674190"/>
    <w:rsid w:val="006743CE"/>
    <w:rsid w:val="00674735"/>
    <w:rsid w:val="0067503D"/>
    <w:rsid w:val="00675182"/>
    <w:rsid w:val="006754A1"/>
    <w:rsid w:val="00675697"/>
    <w:rsid w:val="006756D3"/>
    <w:rsid w:val="00675B07"/>
    <w:rsid w:val="00676397"/>
    <w:rsid w:val="00676436"/>
    <w:rsid w:val="00676503"/>
    <w:rsid w:val="00677FD8"/>
    <w:rsid w:val="006803EC"/>
    <w:rsid w:val="0068049D"/>
    <w:rsid w:val="00680C35"/>
    <w:rsid w:val="00680D2D"/>
    <w:rsid w:val="006812BE"/>
    <w:rsid w:val="006817F2"/>
    <w:rsid w:val="006818E3"/>
    <w:rsid w:val="00681A80"/>
    <w:rsid w:val="00681B38"/>
    <w:rsid w:val="00681C39"/>
    <w:rsid w:val="00682008"/>
    <w:rsid w:val="0068205C"/>
    <w:rsid w:val="00682124"/>
    <w:rsid w:val="0068289B"/>
    <w:rsid w:val="00682FB3"/>
    <w:rsid w:val="006830AB"/>
    <w:rsid w:val="006832A9"/>
    <w:rsid w:val="006833FF"/>
    <w:rsid w:val="00683879"/>
    <w:rsid w:val="00683908"/>
    <w:rsid w:val="006841A1"/>
    <w:rsid w:val="006845CD"/>
    <w:rsid w:val="00684658"/>
    <w:rsid w:val="0068468B"/>
    <w:rsid w:val="00684F5E"/>
    <w:rsid w:val="00685290"/>
    <w:rsid w:val="00685667"/>
    <w:rsid w:val="00685836"/>
    <w:rsid w:val="006859CD"/>
    <w:rsid w:val="00685A51"/>
    <w:rsid w:val="00685BA2"/>
    <w:rsid w:val="00685CD8"/>
    <w:rsid w:val="006861C6"/>
    <w:rsid w:val="00686BB4"/>
    <w:rsid w:val="00686DAB"/>
    <w:rsid w:val="00686F4F"/>
    <w:rsid w:val="00686FC1"/>
    <w:rsid w:val="00687111"/>
    <w:rsid w:val="006871F2"/>
    <w:rsid w:val="00687266"/>
    <w:rsid w:val="00687653"/>
    <w:rsid w:val="00687717"/>
    <w:rsid w:val="00687D10"/>
    <w:rsid w:val="00690A55"/>
    <w:rsid w:val="006912C0"/>
    <w:rsid w:val="006915A8"/>
    <w:rsid w:val="00691C45"/>
    <w:rsid w:val="006923B5"/>
    <w:rsid w:val="00692573"/>
    <w:rsid w:val="00692AE6"/>
    <w:rsid w:val="00692C3E"/>
    <w:rsid w:val="00692E7D"/>
    <w:rsid w:val="00693160"/>
    <w:rsid w:val="006935BD"/>
    <w:rsid w:val="006935C5"/>
    <w:rsid w:val="0069364C"/>
    <w:rsid w:val="0069380A"/>
    <w:rsid w:val="00693824"/>
    <w:rsid w:val="00693986"/>
    <w:rsid w:val="006939B6"/>
    <w:rsid w:val="00693A5C"/>
    <w:rsid w:val="00694637"/>
    <w:rsid w:val="006949F9"/>
    <w:rsid w:val="00694D88"/>
    <w:rsid w:val="00694DD3"/>
    <w:rsid w:val="0069514F"/>
    <w:rsid w:val="00695436"/>
    <w:rsid w:val="006954B8"/>
    <w:rsid w:val="00695AA8"/>
    <w:rsid w:val="00695F81"/>
    <w:rsid w:val="0069624E"/>
    <w:rsid w:val="00696264"/>
    <w:rsid w:val="00696284"/>
    <w:rsid w:val="00696494"/>
    <w:rsid w:val="006967FD"/>
    <w:rsid w:val="00696898"/>
    <w:rsid w:val="006969C4"/>
    <w:rsid w:val="00696E1A"/>
    <w:rsid w:val="006971E0"/>
    <w:rsid w:val="006972A7"/>
    <w:rsid w:val="006972CC"/>
    <w:rsid w:val="006A05C1"/>
    <w:rsid w:val="006A05C3"/>
    <w:rsid w:val="006A05D7"/>
    <w:rsid w:val="006A1603"/>
    <w:rsid w:val="006A17E0"/>
    <w:rsid w:val="006A1857"/>
    <w:rsid w:val="006A19D1"/>
    <w:rsid w:val="006A1B7C"/>
    <w:rsid w:val="006A1E2D"/>
    <w:rsid w:val="006A2968"/>
    <w:rsid w:val="006A2C5E"/>
    <w:rsid w:val="006A2CB5"/>
    <w:rsid w:val="006A2D11"/>
    <w:rsid w:val="006A2E20"/>
    <w:rsid w:val="006A326D"/>
    <w:rsid w:val="006A3743"/>
    <w:rsid w:val="006A390C"/>
    <w:rsid w:val="006A46AA"/>
    <w:rsid w:val="006A4B6F"/>
    <w:rsid w:val="006A4D8A"/>
    <w:rsid w:val="006A4ED1"/>
    <w:rsid w:val="006A52C2"/>
    <w:rsid w:val="006A5353"/>
    <w:rsid w:val="006A59F1"/>
    <w:rsid w:val="006A5CC8"/>
    <w:rsid w:val="006A5FAE"/>
    <w:rsid w:val="006A608F"/>
    <w:rsid w:val="006A6112"/>
    <w:rsid w:val="006A6287"/>
    <w:rsid w:val="006A62F1"/>
    <w:rsid w:val="006A6415"/>
    <w:rsid w:val="006A729B"/>
    <w:rsid w:val="006A7318"/>
    <w:rsid w:val="006A738B"/>
    <w:rsid w:val="006A73D6"/>
    <w:rsid w:val="006A75BC"/>
    <w:rsid w:val="006A7A76"/>
    <w:rsid w:val="006A7D84"/>
    <w:rsid w:val="006B005B"/>
    <w:rsid w:val="006B03B9"/>
    <w:rsid w:val="006B087B"/>
    <w:rsid w:val="006B0A83"/>
    <w:rsid w:val="006B0A97"/>
    <w:rsid w:val="006B102F"/>
    <w:rsid w:val="006B1233"/>
    <w:rsid w:val="006B137B"/>
    <w:rsid w:val="006B15EA"/>
    <w:rsid w:val="006B1904"/>
    <w:rsid w:val="006B198B"/>
    <w:rsid w:val="006B19B5"/>
    <w:rsid w:val="006B19EA"/>
    <w:rsid w:val="006B1AD0"/>
    <w:rsid w:val="006B1E63"/>
    <w:rsid w:val="006B21AD"/>
    <w:rsid w:val="006B266C"/>
    <w:rsid w:val="006B2C9C"/>
    <w:rsid w:val="006B2EA4"/>
    <w:rsid w:val="006B330E"/>
    <w:rsid w:val="006B34D1"/>
    <w:rsid w:val="006B36BB"/>
    <w:rsid w:val="006B3777"/>
    <w:rsid w:val="006B4AE3"/>
    <w:rsid w:val="006B4D52"/>
    <w:rsid w:val="006B4EA6"/>
    <w:rsid w:val="006B4F56"/>
    <w:rsid w:val="006B5E7E"/>
    <w:rsid w:val="006B631F"/>
    <w:rsid w:val="006B6424"/>
    <w:rsid w:val="006B6A00"/>
    <w:rsid w:val="006B6E32"/>
    <w:rsid w:val="006B7050"/>
    <w:rsid w:val="006B7968"/>
    <w:rsid w:val="006B7B5C"/>
    <w:rsid w:val="006B7EC1"/>
    <w:rsid w:val="006B7F77"/>
    <w:rsid w:val="006B7F8A"/>
    <w:rsid w:val="006C02A2"/>
    <w:rsid w:val="006C0994"/>
    <w:rsid w:val="006C0B18"/>
    <w:rsid w:val="006C10D7"/>
    <w:rsid w:val="006C1CEA"/>
    <w:rsid w:val="006C1E76"/>
    <w:rsid w:val="006C1F6D"/>
    <w:rsid w:val="006C210E"/>
    <w:rsid w:val="006C2258"/>
    <w:rsid w:val="006C292E"/>
    <w:rsid w:val="006C2C7D"/>
    <w:rsid w:val="006C2DEF"/>
    <w:rsid w:val="006C3223"/>
    <w:rsid w:val="006C3334"/>
    <w:rsid w:val="006C33D8"/>
    <w:rsid w:val="006C3973"/>
    <w:rsid w:val="006C39C8"/>
    <w:rsid w:val="006C39E0"/>
    <w:rsid w:val="006C3A70"/>
    <w:rsid w:val="006C3B3D"/>
    <w:rsid w:val="006C416E"/>
    <w:rsid w:val="006C479B"/>
    <w:rsid w:val="006C489B"/>
    <w:rsid w:val="006C4968"/>
    <w:rsid w:val="006C4E3B"/>
    <w:rsid w:val="006C537B"/>
    <w:rsid w:val="006C5752"/>
    <w:rsid w:val="006C5ABE"/>
    <w:rsid w:val="006C5C9C"/>
    <w:rsid w:val="006C5E98"/>
    <w:rsid w:val="006C603D"/>
    <w:rsid w:val="006C62FD"/>
    <w:rsid w:val="006C663D"/>
    <w:rsid w:val="006C698A"/>
    <w:rsid w:val="006C6A54"/>
    <w:rsid w:val="006C6DF9"/>
    <w:rsid w:val="006C6E4F"/>
    <w:rsid w:val="006C7283"/>
    <w:rsid w:val="006C737D"/>
    <w:rsid w:val="006C73D8"/>
    <w:rsid w:val="006C787D"/>
    <w:rsid w:val="006C7B07"/>
    <w:rsid w:val="006C7BC5"/>
    <w:rsid w:val="006D01A3"/>
    <w:rsid w:val="006D0829"/>
    <w:rsid w:val="006D0988"/>
    <w:rsid w:val="006D1002"/>
    <w:rsid w:val="006D143C"/>
    <w:rsid w:val="006D1C5A"/>
    <w:rsid w:val="006D233B"/>
    <w:rsid w:val="006D2B49"/>
    <w:rsid w:val="006D3B06"/>
    <w:rsid w:val="006D3DC2"/>
    <w:rsid w:val="006D4018"/>
    <w:rsid w:val="006D4269"/>
    <w:rsid w:val="006D472A"/>
    <w:rsid w:val="006D4A21"/>
    <w:rsid w:val="006D5006"/>
    <w:rsid w:val="006D5309"/>
    <w:rsid w:val="006D5A75"/>
    <w:rsid w:val="006D5D93"/>
    <w:rsid w:val="006D5DF6"/>
    <w:rsid w:val="006D61BF"/>
    <w:rsid w:val="006D666A"/>
    <w:rsid w:val="006D6C58"/>
    <w:rsid w:val="006D6D9C"/>
    <w:rsid w:val="006D7216"/>
    <w:rsid w:val="006D73BC"/>
    <w:rsid w:val="006D7CA0"/>
    <w:rsid w:val="006E0191"/>
    <w:rsid w:val="006E0302"/>
    <w:rsid w:val="006E0748"/>
    <w:rsid w:val="006E0AAA"/>
    <w:rsid w:val="006E0C67"/>
    <w:rsid w:val="006E1046"/>
    <w:rsid w:val="006E1216"/>
    <w:rsid w:val="006E13C7"/>
    <w:rsid w:val="006E1F9C"/>
    <w:rsid w:val="006E22FC"/>
    <w:rsid w:val="006E2373"/>
    <w:rsid w:val="006E2623"/>
    <w:rsid w:val="006E2F1E"/>
    <w:rsid w:val="006E35B7"/>
    <w:rsid w:val="006E3DC7"/>
    <w:rsid w:val="006E424D"/>
    <w:rsid w:val="006E46B3"/>
    <w:rsid w:val="006E4FC3"/>
    <w:rsid w:val="006E510B"/>
    <w:rsid w:val="006E54AA"/>
    <w:rsid w:val="006E5575"/>
    <w:rsid w:val="006E5824"/>
    <w:rsid w:val="006E595E"/>
    <w:rsid w:val="006E5CED"/>
    <w:rsid w:val="006E6644"/>
    <w:rsid w:val="006E6A5E"/>
    <w:rsid w:val="006E6BE3"/>
    <w:rsid w:val="006E6EA4"/>
    <w:rsid w:val="006E725B"/>
    <w:rsid w:val="006E7352"/>
    <w:rsid w:val="006E7463"/>
    <w:rsid w:val="006E7BB3"/>
    <w:rsid w:val="006F001C"/>
    <w:rsid w:val="006F01A9"/>
    <w:rsid w:val="006F04DB"/>
    <w:rsid w:val="006F0593"/>
    <w:rsid w:val="006F0736"/>
    <w:rsid w:val="006F0828"/>
    <w:rsid w:val="006F100F"/>
    <w:rsid w:val="006F13F0"/>
    <w:rsid w:val="006F141A"/>
    <w:rsid w:val="006F23ED"/>
    <w:rsid w:val="006F248F"/>
    <w:rsid w:val="006F297D"/>
    <w:rsid w:val="006F2A62"/>
    <w:rsid w:val="006F2B0D"/>
    <w:rsid w:val="006F2CE3"/>
    <w:rsid w:val="006F2D05"/>
    <w:rsid w:val="006F31FA"/>
    <w:rsid w:val="006F34D0"/>
    <w:rsid w:val="006F377E"/>
    <w:rsid w:val="006F37F8"/>
    <w:rsid w:val="006F3AA9"/>
    <w:rsid w:val="006F48CD"/>
    <w:rsid w:val="006F49D0"/>
    <w:rsid w:val="006F4B85"/>
    <w:rsid w:val="006F4D30"/>
    <w:rsid w:val="006F503B"/>
    <w:rsid w:val="006F5410"/>
    <w:rsid w:val="006F542C"/>
    <w:rsid w:val="006F5526"/>
    <w:rsid w:val="006F57F6"/>
    <w:rsid w:val="006F59CE"/>
    <w:rsid w:val="006F5F12"/>
    <w:rsid w:val="006F614B"/>
    <w:rsid w:val="006F63B8"/>
    <w:rsid w:val="006F680D"/>
    <w:rsid w:val="006F6CB0"/>
    <w:rsid w:val="006F6F75"/>
    <w:rsid w:val="006F7080"/>
    <w:rsid w:val="006F7120"/>
    <w:rsid w:val="006F71E8"/>
    <w:rsid w:val="006F7207"/>
    <w:rsid w:val="006F728C"/>
    <w:rsid w:val="00700040"/>
    <w:rsid w:val="00700171"/>
    <w:rsid w:val="00700304"/>
    <w:rsid w:val="0070032A"/>
    <w:rsid w:val="00700A05"/>
    <w:rsid w:val="00700C6A"/>
    <w:rsid w:val="007014C2"/>
    <w:rsid w:val="007014D5"/>
    <w:rsid w:val="00701C57"/>
    <w:rsid w:val="00701D95"/>
    <w:rsid w:val="00701FF3"/>
    <w:rsid w:val="0070273F"/>
    <w:rsid w:val="007027B7"/>
    <w:rsid w:val="00702F43"/>
    <w:rsid w:val="00703EDA"/>
    <w:rsid w:val="00704338"/>
    <w:rsid w:val="007049C7"/>
    <w:rsid w:val="00704AFC"/>
    <w:rsid w:val="00704B81"/>
    <w:rsid w:val="00704C74"/>
    <w:rsid w:val="007051D7"/>
    <w:rsid w:val="00705252"/>
    <w:rsid w:val="00705CF2"/>
    <w:rsid w:val="007066C4"/>
    <w:rsid w:val="007069C9"/>
    <w:rsid w:val="007069E1"/>
    <w:rsid w:val="007069E8"/>
    <w:rsid w:val="00707026"/>
    <w:rsid w:val="00707133"/>
    <w:rsid w:val="00707666"/>
    <w:rsid w:val="00707AA3"/>
    <w:rsid w:val="00707BC0"/>
    <w:rsid w:val="00707DB7"/>
    <w:rsid w:val="0071020C"/>
    <w:rsid w:val="007102AE"/>
    <w:rsid w:val="007105BA"/>
    <w:rsid w:val="00710603"/>
    <w:rsid w:val="00710834"/>
    <w:rsid w:val="0071094B"/>
    <w:rsid w:val="007111B9"/>
    <w:rsid w:val="00711315"/>
    <w:rsid w:val="00711647"/>
    <w:rsid w:val="007116E7"/>
    <w:rsid w:val="00711BC2"/>
    <w:rsid w:val="00711CAA"/>
    <w:rsid w:val="00711E6B"/>
    <w:rsid w:val="00712262"/>
    <w:rsid w:val="00712A43"/>
    <w:rsid w:val="00713528"/>
    <w:rsid w:val="007136F0"/>
    <w:rsid w:val="00713932"/>
    <w:rsid w:val="00713995"/>
    <w:rsid w:val="00714593"/>
    <w:rsid w:val="007157B6"/>
    <w:rsid w:val="00715998"/>
    <w:rsid w:val="00715BA4"/>
    <w:rsid w:val="00715F1A"/>
    <w:rsid w:val="0071601D"/>
    <w:rsid w:val="007163D8"/>
    <w:rsid w:val="00716557"/>
    <w:rsid w:val="0071697A"/>
    <w:rsid w:val="00716C72"/>
    <w:rsid w:val="00716D4A"/>
    <w:rsid w:val="00716D57"/>
    <w:rsid w:val="00716F73"/>
    <w:rsid w:val="00717105"/>
    <w:rsid w:val="007175A4"/>
    <w:rsid w:val="00717BB2"/>
    <w:rsid w:val="00717EE2"/>
    <w:rsid w:val="00717F3A"/>
    <w:rsid w:val="00717F69"/>
    <w:rsid w:val="007202D7"/>
    <w:rsid w:val="00720422"/>
    <w:rsid w:val="00720453"/>
    <w:rsid w:val="00720672"/>
    <w:rsid w:val="007206A7"/>
    <w:rsid w:val="0072074B"/>
    <w:rsid w:val="007207C9"/>
    <w:rsid w:val="007210A8"/>
    <w:rsid w:val="007213B6"/>
    <w:rsid w:val="0072194C"/>
    <w:rsid w:val="00721BC9"/>
    <w:rsid w:val="00721C5B"/>
    <w:rsid w:val="00721ED1"/>
    <w:rsid w:val="00721FEA"/>
    <w:rsid w:val="007220B6"/>
    <w:rsid w:val="007228A5"/>
    <w:rsid w:val="00722986"/>
    <w:rsid w:val="00722BE2"/>
    <w:rsid w:val="007235AF"/>
    <w:rsid w:val="007235C8"/>
    <w:rsid w:val="007236D1"/>
    <w:rsid w:val="00723E25"/>
    <w:rsid w:val="007243ED"/>
    <w:rsid w:val="00724749"/>
    <w:rsid w:val="00724916"/>
    <w:rsid w:val="00724A9D"/>
    <w:rsid w:val="00724BB1"/>
    <w:rsid w:val="00724BC5"/>
    <w:rsid w:val="00724CB3"/>
    <w:rsid w:val="00724D54"/>
    <w:rsid w:val="007251C7"/>
    <w:rsid w:val="0072524F"/>
    <w:rsid w:val="00725413"/>
    <w:rsid w:val="007254C1"/>
    <w:rsid w:val="007257C4"/>
    <w:rsid w:val="0072616E"/>
    <w:rsid w:val="00726808"/>
    <w:rsid w:val="00726B69"/>
    <w:rsid w:val="00726C4C"/>
    <w:rsid w:val="00727320"/>
    <w:rsid w:val="00727696"/>
    <w:rsid w:val="00727EB6"/>
    <w:rsid w:val="0073000A"/>
    <w:rsid w:val="00730013"/>
    <w:rsid w:val="007306AF"/>
    <w:rsid w:val="00730BD1"/>
    <w:rsid w:val="00730D4D"/>
    <w:rsid w:val="00730F32"/>
    <w:rsid w:val="00730F61"/>
    <w:rsid w:val="007310DA"/>
    <w:rsid w:val="00731336"/>
    <w:rsid w:val="00731493"/>
    <w:rsid w:val="007318CD"/>
    <w:rsid w:val="00731A09"/>
    <w:rsid w:val="00731AB5"/>
    <w:rsid w:val="00731C25"/>
    <w:rsid w:val="00731F53"/>
    <w:rsid w:val="0073317B"/>
    <w:rsid w:val="007332E2"/>
    <w:rsid w:val="00733325"/>
    <w:rsid w:val="00733617"/>
    <w:rsid w:val="0073377D"/>
    <w:rsid w:val="007338A0"/>
    <w:rsid w:val="007339D9"/>
    <w:rsid w:val="00733C52"/>
    <w:rsid w:val="0073425C"/>
    <w:rsid w:val="00734280"/>
    <w:rsid w:val="007342CC"/>
    <w:rsid w:val="0073439C"/>
    <w:rsid w:val="00734925"/>
    <w:rsid w:val="00734A93"/>
    <w:rsid w:val="00734BB5"/>
    <w:rsid w:val="00735292"/>
    <w:rsid w:val="0073587C"/>
    <w:rsid w:val="00735B2A"/>
    <w:rsid w:val="00735B4D"/>
    <w:rsid w:val="00735D78"/>
    <w:rsid w:val="0073610E"/>
    <w:rsid w:val="0073623E"/>
    <w:rsid w:val="007363B8"/>
    <w:rsid w:val="007368A6"/>
    <w:rsid w:val="00736AF8"/>
    <w:rsid w:val="00736B7D"/>
    <w:rsid w:val="00736DBB"/>
    <w:rsid w:val="00736F07"/>
    <w:rsid w:val="0073726A"/>
    <w:rsid w:val="00737357"/>
    <w:rsid w:val="00737976"/>
    <w:rsid w:val="00740152"/>
    <w:rsid w:val="0074045C"/>
    <w:rsid w:val="007408BE"/>
    <w:rsid w:val="00740B94"/>
    <w:rsid w:val="00740DB9"/>
    <w:rsid w:val="00740E7A"/>
    <w:rsid w:val="00740F69"/>
    <w:rsid w:val="0074107C"/>
    <w:rsid w:val="007417FE"/>
    <w:rsid w:val="007419C0"/>
    <w:rsid w:val="00741B0A"/>
    <w:rsid w:val="007421E8"/>
    <w:rsid w:val="00742354"/>
    <w:rsid w:val="0074243E"/>
    <w:rsid w:val="00742603"/>
    <w:rsid w:val="007426F0"/>
    <w:rsid w:val="00742750"/>
    <w:rsid w:val="007427D3"/>
    <w:rsid w:val="007427D4"/>
    <w:rsid w:val="00742BAB"/>
    <w:rsid w:val="00742CCC"/>
    <w:rsid w:val="00742EF8"/>
    <w:rsid w:val="00743089"/>
    <w:rsid w:val="007431E5"/>
    <w:rsid w:val="00743574"/>
    <w:rsid w:val="007436B0"/>
    <w:rsid w:val="00743985"/>
    <w:rsid w:val="00743E06"/>
    <w:rsid w:val="00744419"/>
    <w:rsid w:val="00744EEC"/>
    <w:rsid w:val="00744EF4"/>
    <w:rsid w:val="007454B2"/>
    <w:rsid w:val="0074561A"/>
    <w:rsid w:val="00745B47"/>
    <w:rsid w:val="00745BDB"/>
    <w:rsid w:val="00745CB4"/>
    <w:rsid w:val="00746BBF"/>
    <w:rsid w:val="00746C82"/>
    <w:rsid w:val="00747F32"/>
    <w:rsid w:val="00750619"/>
    <w:rsid w:val="007506D0"/>
    <w:rsid w:val="00751CC3"/>
    <w:rsid w:val="00751E96"/>
    <w:rsid w:val="00751FDA"/>
    <w:rsid w:val="007521F7"/>
    <w:rsid w:val="00752212"/>
    <w:rsid w:val="00752B44"/>
    <w:rsid w:val="00752BE0"/>
    <w:rsid w:val="00752C23"/>
    <w:rsid w:val="00753501"/>
    <w:rsid w:val="00753636"/>
    <w:rsid w:val="00753894"/>
    <w:rsid w:val="00753B5D"/>
    <w:rsid w:val="00753C93"/>
    <w:rsid w:val="007542A6"/>
    <w:rsid w:val="0075456F"/>
    <w:rsid w:val="00754A28"/>
    <w:rsid w:val="00754C6A"/>
    <w:rsid w:val="00754E2C"/>
    <w:rsid w:val="007550A0"/>
    <w:rsid w:val="0075565F"/>
    <w:rsid w:val="007557DC"/>
    <w:rsid w:val="00755824"/>
    <w:rsid w:val="0075589A"/>
    <w:rsid w:val="007558F8"/>
    <w:rsid w:val="00755965"/>
    <w:rsid w:val="0075598F"/>
    <w:rsid w:val="00755A99"/>
    <w:rsid w:val="00756948"/>
    <w:rsid w:val="00756A04"/>
    <w:rsid w:val="007570A4"/>
    <w:rsid w:val="0075759D"/>
    <w:rsid w:val="00757BD3"/>
    <w:rsid w:val="0076054B"/>
    <w:rsid w:val="0076084B"/>
    <w:rsid w:val="00760875"/>
    <w:rsid w:val="00761218"/>
    <w:rsid w:val="00761503"/>
    <w:rsid w:val="0076167D"/>
    <w:rsid w:val="0076179A"/>
    <w:rsid w:val="007619FD"/>
    <w:rsid w:val="00761AB7"/>
    <w:rsid w:val="00761D2F"/>
    <w:rsid w:val="00761D40"/>
    <w:rsid w:val="00761D73"/>
    <w:rsid w:val="00762269"/>
    <w:rsid w:val="007623BD"/>
    <w:rsid w:val="007626E6"/>
    <w:rsid w:val="007629D6"/>
    <w:rsid w:val="00763099"/>
    <w:rsid w:val="007631FB"/>
    <w:rsid w:val="007634A7"/>
    <w:rsid w:val="0076374C"/>
    <w:rsid w:val="0076377F"/>
    <w:rsid w:val="00763C3F"/>
    <w:rsid w:val="00763CA0"/>
    <w:rsid w:val="00763D45"/>
    <w:rsid w:val="00763D6D"/>
    <w:rsid w:val="0076424C"/>
    <w:rsid w:val="007643A3"/>
    <w:rsid w:val="00764582"/>
    <w:rsid w:val="00764642"/>
    <w:rsid w:val="00764A46"/>
    <w:rsid w:val="00764E27"/>
    <w:rsid w:val="00764EDE"/>
    <w:rsid w:val="007654E8"/>
    <w:rsid w:val="00765756"/>
    <w:rsid w:val="007657C3"/>
    <w:rsid w:val="00765E3B"/>
    <w:rsid w:val="00765F04"/>
    <w:rsid w:val="00766EFA"/>
    <w:rsid w:val="00766F52"/>
    <w:rsid w:val="0076704B"/>
    <w:rsid w:val="0076746D"/>
    <w:rsid w:val="007706F8"/>
    <w:rsid w:val="007707F4"/>
    <w:rsid w:val="00770AD7"/>
    <w:rsid w:val="0077140E"/>
    <w:rsid w:val="00771420"/>
    <w:rsid w:val="007714A1"/>
    <w:rsid w:val="00771808"/>
    <w:rsid w:val="00771A8C"/>
    <w:rsid w:val="00771A9C"/>
    <w:rsid w:val="00771CF2"/>
    <w:rsid w:val="00771DF9"/>
    <w:rsid w:val="00771E1F"/>
    <w:rsid w:val="00772303"/>
    <w:rsid w:val="00772B50"/>
    <w:rsid w:val="00772C76"/>
    <w:rsid w:val="00773206"/>
    <w:rsid w:val="00773461"/>
    <w:rsid w:val="00773CB2"/>
    <w:rsid w:val="00773EDF"/>
    <w:rsid w:val="00774B0E"/>
    <w:rsid w:val="00774B7E"/>
    <w:rsid w:val="00774EA7"/>
    <w:rsid w:val="00775581"/>
    <w:rsid w:val="00775E16"/>
    <w:rsid w:val="00776173"/>
    <w:rsid w:val="0077635F"/>
    <w:rsid w:val="007766C5"/>
    <w:rsid w:val="00776B48"/>
    <w:rsid w:val="00776D0A"/>
    <w:rsid w:val="00776E16"/>
    <w:rsid w:val="00777B1D"/>
    <w:rsid w:val="00780434"/>
    <w:rsid w:val="00780450"/>
    <w:rsid w:val="0078067F"/>
    <w:rsid w:val="00780E51"/>
    <w:rsid w:val="00780E92"/>
    <w:rsid w:val="007811D5"/>
    <w:rsid w:val="007813DC"/>
    <w:rsid w:val="00781B3C"/>
    <w:rsid w:val="00781B91"/>
    <w:rsid w:val="00781DF4"/>
    <w:rsid w:val="00781E13"/>
    <w:rsid w:val="007824DB"/>
    <w:rsid w:val="00782B55"/>
    <w:rsid w:val="00782DA5"/>
    <w:rsid w:val="00782F90"/>
    <w:rsid w:val="00783383"/>
    <w:rsid w:val="007834CF"/>
    <w:rsid w:val="00783721"/>
    <w:rsid w:val="00784166"/>
    <w:rsid w:val="00784176"/>
    <w:rsid w:val="00784767"/>
    <w:rsid w:val="00784DD1"/>
    <w:rsid w:val="00785559"/>
    <w:rsid w:val="00785BBF"/>
    <w:rsid w:val="00785C8B"/>
    <w:rsid w:val="00785E54"/>
    <w:rsid w:val="00785F6C"/>
    <w:rsid w:val="00786251"/>
    <w:rsid w:val="00786671"/>
    <w:rsid w:val="007866F6"/>
    <w:rsid w:val="00786DD6"/>
    <w:rsid w:val="00786E1B"/>
    <w:rsid w:val="0078760E"/>
    <w:rsid w:val="00787636"/>
    <w:rsid w:val="0078780C"/>
    <w:rsid w:val="00787C7C"/>
    <w:rsid w:val="0079031A"/>
    <w:rsid w:val="00790664"/>
    <w:rsid w:val="00790F44"/>
    <w:rsid w:val="00791126"/>
    <w:rsid w:val="007915E2"/>
    <w:rsid w:val="0079172D"/>
    <w:rsid w:val="0079189D"/>
    <w:rsid w:val="007921B6"/>
    <w:rsid w:val="00792656"/>
    <w:rsid w:val="007928CD"/>
    <w:rsid w:val="00794D25"/>
    <w:rsid w:val="00794EF8"/>
    <w:rsid w:val="00794F57"/>
    <w:rsid w:val="007954D1"/>
    <w:rsid w:val="00795858"/>
    <w:rsid w:val="007962B8"/>
    <w:rsid w:val="00796BDF"/>
    <w:rsid w:val="00796EAE"/>
    <w:rsid w:val="00797196"/>
    <w:rsid w:val="00797451"/>
    <w:rsid w:val="0079756C"/>
    <w:rsid w:val="007975E8"/>
    <w:rsid w:val="00797928"/>
    <w:rsid w:val="00797E1C"/>
    <w:rsid w:val="007A01C8"/>
    <w:rsid w:val="007A01CA"/>
    <w:rsid w:val="007A02DC"/>
    <w:rsid w:val="007A08D8"/>
    <w:rsid w:val="007A14A0"/>
    <w:rsid w:val="007A1564"/>
    <w:rsid w:val="007A1CB1"/>
    <w:rsid w:val="007A20A9"/>
    <w:rsid w:val="007A218B"/>
    <w:rsid w:val="007A21A4"/>
    <w:rsid w:val="007A25D4"/>
    <w:rsid w:val="007A2FBC"/>
    <w:rsid w:val="007A30FD"/>
    <w:rsid w:val="007A3596"/>
    <w:rsid w:val="007A39A5"/>
    <w:rsid w:val="007A3C8F"/>
    <w:rsid w:val="007A3D52"/>
    <w:rsid w:val="007A3F15"/>
    <w:rsid w:val="007A4031"/>
    <w:rsid w:val="007A41D7"/>
    <w:rsid w:val="007A4550"/>
    <w:rsid w:val="007A4E75"/>
    <w:rsid w:val="007A5356"/>
    <w:rsid w:val="007A6246"/>
    <w:rsid w:val="007A6643"/>
    <w:rsid w:val="007A75FC"/>
    <w:rsid w:val="007A77AF"/>
    <w:rsid w:val="007A7965"/>
    <w:rsid w:val="007A7C94"/>
    <w:rsid w:val="007B012E"/>
    <w:rsid w:val="007B017F"/>
    <w:rsid w:val="007B01A7"/>
    <w:rsid w:val="007B01F4"/>
    <w:rsid w:val="007B0366"/>
    <w:rsid w:val="007B0461"/>
    <w:rsid w:val="007B0A64"/>
    <w:rsid w:val="007B0C14"/>
    <w:rsid w:val="007B0F75"/>
    <w:rsid w:val="007B1103"/>
    <w:rsid w:val="007B1159"/>
    <w:rsid w:val="007B15AC"/>
    <w:rsid w:val="007B1ABC"/>
    <w:rsid w:val="007B1D70"/>
    <w:rsid w:val="007B1F9E"/>
    <w:rsid w:val="007B23A2"/>
    <w:rsid w:val="007B242C"/>
    <w:rsid w:val="007B24C2"/>
    <w:rsid w:val="007B257B"/>
    <w:rsid w:val="007B266C"/>
    <w:rsid w:val="007B2D7E"/>
    <w:rsid w:val="007B339F"/>
    <w:rsid w:val="007B4196"/>
    <w:rsid w:val="007B4A58"/>
    <w:rsid w:val="007B4BC4"/>
    <w:rsid w:val="007B4EE4"/>
    <w:rsid w:val="007B5181"/>
    <w:rsid w:val="007B5264"/>
    <w:rsid w:val="007B5D8E"/>
    <w:rsid w:val="007B5DA1"/>
    <w:rsid w:val="007B5E96"/>
    <w:rsid w:val="007B6483"/>
    <w:rsid w:val="007B656C"/>
    <w:rsid w:val="007B6820"/>
    <w:rsid w:val="007B6935"/>
    <w:rsid w:val="007B6B6F"/>
    <w:rsid w:val="007B6DF8"/>
    <w:rsid w:val="007B6EC2"/>
    <w:rsid w:val="007B70C2"/>
    <w:rsid w:val="007B7505"/>
    <w:rsid w:val="007B780F"/>
    <w:rsid w:val="007B796F"/>
    <w:rsid w:val="007B7A66"/>
    <w:rsid w:val="007B7AB2"/>
    <w:rsid w:val="007C0073"/>
    <w:rsid w:val="007C03AF"/>
    <w:rsid w:val="007C04C5"/>
    <w:rsid w:val="007C0507"/>
    <w:rsid w:val="007C0B80"/>
    <w:rsid w:val="007C0D57"/>
    <w:rsid w:val="007C1055"/>
    <w:rsid w:val="007C13DB"/>
    <w:rsid w:val="007C15DD"/>
    <w:rsid w:val="007C1D7F"/>
    <w:rsid w:val="007C1F0A"/>
    <w:rsid w:val="007C1F20"/>
    <w:rsid w:val="007C1FB6"/>
    <w:rsid w:val="007C1FFC"/>
    <w:rsid w:val="007C2639"/>
    <w:rsid w:val="007C27E3"/>
    <w:rsid w:val="007C2A3F"/>
    <w:rsid w:val="007C314A"/>
    <w:rsid w:val="007C31B2"/>
    <w:rsid w:val="007C346A"/>
    <w:rsid w:val="007C34C6"/>
    <w:rsid w:val="007C3908"/>
    <w:rsid w:val="007C39A8"/>
    <w:rsid w:val="007C3C33"/>
    <w:rsid w:val="007C402A"/>
    <w:rsid w:val="007C4526"/>
    <w:rsid w:val="007C46F3"/>
    <w:rsid w:val="007C495D"/>
    <w:rsid w:val="007C4C4D"/>
    <w:rsid w:val="007C4DE0"/>
    <w:rsid w:val="007C4FA1"/>
    <w:rsid w:val="007C510B"/>
    <w:rsid w:val="007C527B"/>
    <w:rsid w:val="007C590F"/>
    <w:rsid w:val="007C5E74"/>
    <w:rsid w:val="007C5EB2"/>
    <w:rsid w:val="007C5F6C"/>
    <w:rsid w:val="007C6034"/>
    <w:rsid w:val="007C60C3"/>
    <w:rsid w:val="007C61B6"/>
    <w:rsid w:val="007C6245"/>
    <w:rsid w:val="007C6356"/>
    <w:rsid w:val="007C660E"/>
    <w:rsid w:val="007C663F"/>
    <w:rsid w:val="007C6DD6"/>
    <w:rsid w:val="007C7190"/>
    <w:rsid w:val="007C7209"/>
    <w:rsid w:val="007C722D"/>
    <w:rsid w:val="007C7382"/>
    <w:rsid w:val="007C74E1"/>
    <w:rsid w:val="007C7B8A"/>
    <w:rsid w:val="007D058D"/>
    <w:rsid w:val="007D0A03"/>
    <w:rsid w:val="007D0EAB"/>
    <w:rsid w:val="007D13DE"/>
    <w:rsid w:val="007D15CE"/>
    <w:rsid w:val="007D167A"/>
    <w:rsid w:val="007D193F"/>
    <w:rsid w:val="007D1AE0"/>
    <w:rsid w:val="007D1D3E"/>
    <w:rsid w:val="007D1E6A"/>
    <w:rsid w:val="007D230E"/>
    <w:rsid w:val="007D2487"/>
    <w:rsid w:val="007D2DAF"/>
    <w:rsid w:val="007D2F38"/>
    <w:rsid w:val="007D30F6"/>
    <w:rsid w:val="007D3418"/>
    <w:rsid w:val="007D354E"/>
    <w:rsid w:val="007D3D33"/>
    <w:rsid w:val="007D3F94"/>
    <w:rsid w:val="007D4661"/>
    <w:rsid w:val="007D4837"/>
    <w:rsid w:val="007D4F0D"/>
    <w:rsid w:val="007D52BC"/>
    <w:rsid w:val="007D5501"/>
    <w:rsid w:val="007D56D2"/>
    <w:rsid w:val="007D58FB"/>
    <w:rsid w:val="007D5A53"/>
    <w:rsid w:val="007D5C77"/>
    <w:rsid w:val="007D616E"/>
    <w:rsid w:val="007D68AB"/>
    <w:rsid w:val="007D6BF2"/>
    <w:rsid w:val="007D6C17"/>
    <w:rsid w:val="007D6F87"/>
    <w:rsid w:val="007D6FFE"/>
    <w:rsid w:val="007D72DB"/>
    <w:rsid w:val="007D7E69"/>
    <w:rsid w:val="007E041F"/>
    <w:rsid w:val="007E0625"/>
    <w:rsid w:val="007E0A14"/>
    <w:rsid w:val="007E0ACD"/>
    <w:rsid w:val="007E1285"/>
    <w:rsid w:val="007E1680"/>
    <w:rsid w:val="007E1683"/>
    <w:rsid w:val="007E1870"/>
    <w:rsid w:val="007E189C"/>
    <w:rsid w:val="007E1AC3"/>
    <w:rsid w:val="007E1F03"/>
    <w:rsid w:val="007E1FD4"/>
    <w:rsid w:val="007E2970"/>
    <w:rsid w:val="007E29C1"/>
    <w:rsid w:val="007E2D3D"/>
    <w:rsid w:val="007E2E76"/>
    <w:rsid w:val="007E3068"/>
    <w:rsid w:val="007E30D3"/>
    <w:rsid w:val="007E31E6"/>
    <w:rsid w:val="007E365B"/>
    <w:rsid w:val="007E3DE1"/>
    <w:rsid w:val="007E3FA5"/>
    <w:rsid w:val="007E42F2"/>
    <w:rsid w:val="007E445B"/>
    <w:rsid w:val="007E4814"/>
    <w:rsid w:val="007E493B"/>
    <w:rsid w:val="007E49E4"/>
    <w:rsid w:val="007E4D7B"/>
    <w:rsid w:val="007E578D"/>
    <w:rsid w:val="007E57D4"/>
    <w:rsid w:val="007E5C7C"/>
    <w:rsid w:val="007E68E9"/>
    <w:rsid w:val="007E6DF5"/>
    <w:rsid w:val="007E6E26"/>
    <w:rsid w:val="007E6F9C"/>
    <w:rsid w:val="007E76F4"/>
    <w:rsid w:val="007E7703"/>
    <w:rsid w:val="007E7977"/>
    <w:rsid w:val="007F01D2"/>
    <w:rsid w:val="007F03A9"/>
    <w:rsid w:val="007F09E4"/>
    <w:rsid w:val="007F0B64"/>
    <w:rsid w:val="007F0F49"/>
    <w:rsid w:val="007F10B2"/>
    <w:rsid w:val="007F1277"/>
    <w:rsid w:val="007F15F0"/>
    <w:rsid w:val="007F1AED"/>
    <w:rsid w:val="007F1BD3"/>
    <w:rsid w:val="007F22C2"/>
    <w:rsid w:val="007F25D4"/>
    <w:rsid w:val="007F2673"/>
    <w:rsid w:val="007F2B6E"/>
    <w:rsid w:val="007F2C57"/>
    <w:rsid w:val="007F2CBF"/>
    <w:rsid w:val="007F3419"/>
    <w:rsid w:val="007F341C"/>
    <w:rsid w:val="007F36B1"/>
    <w:rsid w:val="007F3863"/>
    <w:rsid w:val="007F3A84"/>
    <w:rsid w:val="007F4152"/>
    <w:rsid w:val="007F46C2"/>
    <w:rsid w:val="007F49A5"/>
    <w:rsid w:val="007F49CA"/>
    <w:rsid w:val="007F51A8"/>
    <w:rsid w:val="007F5243"/>
    <w:rsid w:val="007F5360"/>
    <w:rsid w:val="007F541C"/>
    <w:rsid w:val="007F54B4"/>
    <w:rsid w:val="007F61DB"/>
    <w:rsid w:val="007F649A"/>
    <w:rsid w:val="007F6986"/>
    <w:rsid w:val="007F6A0A"/>
    <w:rsid w:val="007F6B3D"/>
    <w:rsid w:val="007F6C1C"/>
    <w:rsid w:val="007F72EC"/>
    <w:rsid w:val="007F7940"/>
    <w:rsid w:val="007F7A19"/>
    <w:rsid w:val="007F7AF5"/>
    <w:rsid w:val="007F7BF4"/>
    <w:rsid w:val="0080013F"/>
    <w:rsid w:val="008001E5"/>
    <w:rsid w:val="0080045B"/>
    <w:rsid w:val="00800E27"/>
    <w:rsid w:val="00801498"/>
    <w:rsid w:val="008016F6"/>
    <w:rsid w:val="00801CB6"/>
    <w:rsid w:val="00801F04"/>
    <w:rsid w:val="008022E3"/>
    <w:rsid w:val="00802B61"/>
    <w:rsid w:val="00802F8F"/>
    <w:rsid w:val="0080359A"/>
    <w:rsid w:val="00803930"/>
    <w:rsid w:val="0080403E"/>
    <w:rsid w:val="008044D4"/>
    <w:rsid w:val="008048D2"/>
    <w:rsid w:val="00804B63"/>
    <w:rsid w:val="00804C89"/>
    <w:rsid w:val="00804E21"/>
    <w:rsid w:val="00804E26"/>
    <w:rsid w:val="00804EA0"/>
    <w:rsid w:val="00804F4B"/>
    <w:rsid w:val="00805126"/>
    <w:rsid w:val="00805232"/>
    <w:rsid w:val="00805888"/>
    <w:rsid w:val="00805C86"/>
    <w:rsid w:val="00805DF4"/>
    <w:rsid w:val="00805E47"/>
    <w:rsid w:val="00805F17"/>
    <w:rsid w:val="008062B1"/>
    <w:rsid w:val="00806575"/>
    <w:rsid w:val="00806A9E"/>
    <w:rsid w:val="00806D03"/>
    <w:rsid w:val="00806E91"/>
    <w:rsid w:val="00806EF4"/>
    <w:rsid w:val="00806EFE"/>
    <w:rsid w:val="00807106"/>
    <w:rsid w:val="0080785A"/>
    <w:rsid w:val="008079AA"/>
    <w:rsid w:val="0081060B"/>
    <w:rsid w:val="0081062C"/>
    <w:rsid w:val="0081077D"/>
    <w:rsid w:val="008109CE"/>
    <w:rsid w:val="00810B5D"/>
    <w:rsid w:val="00810FF8"/>
    <w:rsid w:val="008111E7"/>
    <w:rsid w:val="00811684"/>
    <w:rsid w:val="00811BE5"/>
    <w:rsid w:val="00811E1C"/>
    <w:rsid w:val="0081220C"/>
    <w:rsid w:val="00812263"/>
    <w:rsid w:val="008128C6"/>
    <w:rsid w:val="00813128"/>
    <w:rsid w:val="008138D1"/>
    <w:rsid w:val="00813A43"/>
    <w:rsid w:val="00813E88"/>
    <w:rsid w:val="00814479"/>
    <w:rsid w:val="00814D2A"/>
    <w:rsid w:val="008150A5"/>
    <w:rsid w:val="00815220"/>
    <w:rsid w:val="00815280"/>
    <w:rsid w:val="00815595"/>
    <w:rsid w:val="00815603"/>
    <w:rsid w:val="00815703"/>
    <w:rsid w:val="00815C2C"/>
    <w:rsid w:val="008161E2"/>
    <w:rsid w:val="008162EF"/>
    <w:rsid w:val="008164D1"/>
    <w:rsid w:val="00816D0B"/>
    <w:rsid w:val="00816F5A"/>
    <w:rsid w:val="0081705E"/>
    <w:rsid w:val="00817142"/>
    <w:rsid w:val="008171A5"/>
    <w:rsid w:val="00817219"/>
    <w:rsid w:val="008178B6"/>
    <w:rsid w:val="00817BA6"/>
    <w:rsid w:val="00820061"/>
    <w:rsid w:val="008203E7"/>
    <w:rsid w:val="00820477"/>
    <w:rsid w:val="008205D1"/>
    <w:rsid w:val="00820707"/>
    <w:rsid w:val="00820AA9"/>
    <w:rsid w:val="00820BAD"/>
    <w:rsid w:val="00820D36"/>
    <w:rsid w:val="00820E81"/>
    <w:rsid w:val="00820F9E"/>
    <w:rsid w:val="008214BA"/>
    <w:rsid w:val="0082154F"/>
    <w:rsid w:val="0082187E"/>
    <w:rsid w:val="008218D4"/>
    <w:rsid w:val="00821E60"/>
    <w:rsid w:val="0082203A"/>
    <w:rsid w:val="0082277B"/>
    <w:rsid w:val="00822D98"/>
    <w:rsid w:val="0082370D"/>
    <w:rsid w:val="00823A80"/>
    <w:rsid w:val="00823C0D"/>
    <w:rsid w:val="00824967"/>
    <w:rsid w:val="008249DA"/>
    <w:rsid w:val="00824F24"/>
    <w:rsid w:val="00825CE2"/>
    <w:rsid w:val="00826175"/>
    <w:rsid w:val="00826757"/>
    <w:rsid w:val="00826A86"/>
    <w:rsid w:val="00826DE4"/>
    <w:rsid w:val="00827266"/>
    <w:rsid w:val="00827475"/>
    <w:rsid w:val="008278D0"/>
    <w:rsid w:val="00827ACE"/>
    <w:rsid w:val="00827AD0"/>
    <w:rsid w:val="00827B91"/>
    <w:rsid w:val="00830002"/>
    <w:rsid w:val="0083049F"/>
    <w:rsid w:val="00830ADC"/>
    <w:rsid w:val="00830C1E"/>
    <w:rsid w:val="00830D4E"/>
    <w:rsid w:val="00830E69"/>
    <w:rsid w:val="008311CD"/>
    <w:rsid w:val="00831308"/>
    <w:rsid w:val="008319EC"/>
    <w:rsid w:val="008319FA"/>
    <w:rsid w:val="00831FD2"/>
    <w:rsid w:val="0083226E"/>
    <w:rsid w:val="0083266F"/>
    <w:rsid w:val="0083281C"/>
    <w:rsid w:val="008329D2"/>
    <w:rsid w:val="00832ED7"/>
    <w:rsid w:val="0083338C"/>
    <w:rsid w:val="0083360B"/>
    <w:rsid w:val="00833D30"/>
    <w:rsid w:val="0083414B"/>
    <w:rsid w:val="008343DF"/>
    <w:rsid w:val="008349ED"/>
    <w:rsid w:val="00834B5B"/>
    <w:rsid w:val="00834B90"/>
    <w:rsid w:val="0083500E"/>
    <w:rsid w:val="00835255"/>
    <w:rsid w:val="0083527C"/>
    <w:rsid w:val="008352BA"/>
    <w:rsid w:val="00835354"/>
    <w:rsid w:val="008355F6"/>
    <w:rsid w:val="00835760"/>
    <w:rsid w:val="00835848"/>
    <w:rsid w:val="00835C11"/>
    <w:rsid w:val="00835CE0"/>
    <w:rsid w:val="00835FCE"/>
    <w:rsid w:val="0083600F"/>
    <w:rsid w:val="008363FD"/>
    <w:rsid w:val="0083656C"/>
    <w:rsid w:val="0083795E"/>
    <w:rsid w:val="00837BEE"/>
    <w:rsid w:val="00837C69"/>
    <w:rsid w:val="008400F2"/>
    <w:rsid w:val="008404FB"/>
    <w:rsid w:val="0084069A"/>
    <w:rsid w:val="00840823"/>
    <w:rsid w:val="00840A88"/>
    <w:rsid w:val="0084107A"/>
    <w:rsid w:val="00841463"/>
    <w:rsid w:val="008419C1"/>
    <w:rsid w:val="00841C7D"/>
    <w:rsid w:val="00842427"/>
    <w:rsid w:val="008429E4"/>
    <w:rsid w:val="00842D43"/>
    <w:rsid w:val="00843252"/>
    <w:rsid w:val="0084350D"/>
    <w:rsid w:val="00843EC3"/>
    <w:rsid w:val="008444C8"/>
    <w:rsid w:val="0084457A"/>
    <w:rsid w:val="0084540F"/>
    <w:rsid w:val="008454E9"/>
    <w:rsid w:val="00846106"/>
    <w:rsid w:val="008466F5"/>
    <w:rsid w:val="0084681A"/>
    <w:rsid w:val="00846C71"/>
    <w:rsid w:val="00846F8A"/>
    <w:rsid w:val="00847475"/>
    <w:rsid w:val="00847A42"/>
    <w:rsid w:val="0085044E"/>
    <w:rsid w:val="00850602"/>
    <w:rsid w:val="008506EA"/>
    <w:rsid w:val="008507CA"/>
    <w:rsid w:val="00850BF2"/>
    <w:rsid w:val="00851661"/>
    <w:rsid w:val="0085166A"/>
    <w:rsid w:val="008520C7"/>
    <w:rsid w:val="00852121"/>
    <w:rsid w:val="008526B1"/>
    <w:rsid w:val="00852C07"/>
    <w:rsid w:val="00853554"/>
    <w:rsid w:val="00853607"/>
    <w:rsid w:val="00853ABE"/>
    <w:rsid w:val="00853EED"/>
    <w:rsid w:val="00853F2B"/>
    <w:rsid w:val="00853FB9"/>
    <w:rsid w:val="008540D4"/>
    <w:rsid w:val="008545BA"/>
    <w:rsid w:val="008545C8"/>
    <w:rsid w:val="00854998"/>
    <w:rsid w:val="00854A57"/>
    <w:rsid w:val="00854ACC"/>
    <w:rsid w:val="00854B15"/>
    <w:rsid w:val="008551DD"/>
    <w:rsid w:val="008558A0"/>
    <w:rsid w:val="008559BC"/>
    <w:rsid w:val="00855E0A"/>
    <w:rsid w:val="00855F74"/>
    <w:rsid w:val="00855FB0"/>
    <w:rsid w:val="008564F4"/>
    <w:rsid w:val="00856833"/>
    <w:rsid w:val="00856958"/>
    <w:rsid w:val="00856B3A"/>
    <w:rsid w:val="0085701C"/>
    <w:rsid w:val="00857555"/>
    <w:rsid w:val="008575B0"/>
    <w:rsid w:val="00857834"/>
    <w:rsid w:val="008578C7"/>
    <w:rsid w:val="00857F73"/>
    <w:rsid w:val="0086006A"/>
    <w:rsid w:val="00860429"/>
    <w:rsid w:val="00860768"/>
    <w:rsid w:val="00860A97"/>
    <w:rsid w:val="00860DB8"/>
    <w:rsid w:val="00860E73"/>
    <w:rsid w:val="008610F8"/>
    <w:rsid w:val="00861586"/>
    <w:rsid w:val="00861700"/>
    <w:rsid w:val="0086180F"/>
    <w:rsid w:val="00861E82"/>
    <w:rsid w:val="00862787"/>
    <w:rsid w:val="00862859"/>
    <w:rsid w:val="00862A7E"/>
    <w:rsid w:val="00862BF3"/>
    <w:rsid w:val="00862C48"/>
    <w:rsid w:val="00862F15"/>
    <w:rsid w:val="008630D8"/>
    <w:rsid w:val="00863216"/>
    <w:rsid w:val="008632DF"/>
    <w:rsid w:val="00863500"/>
    <w:rsid w:val="008639A5"/>
    <w:rsid w:val="00863AE6"/>
    <w:rsid w:val="00864063"/>
    <w:rsid w:val="008642B6"/>
    <w:rsid w:val="00864470"/>
    <w:rsid w:val="008647A9"/>
    <w:rsid w:val="008647E4"/>
    <w:rsid w:val="00864C66"/>
    <w:rsid w:val="00864EE4"/>
    <w:rsid w:val="00865318"/>
    <w:rsid w:val="00865932"/>
    <w:rsid w:val="00865BAF"/>
    <w:rsid w:val="008661C2"/>
    <w:rsid w:val="0086656D"/>
    <w:rsid w:val="0086681F"/>
    <w:rsid w:val="008668D6"/>
    <w:rsid w:val="00866CA1"/>
    <w:rsid w:val="00866FEA"/>
    <w:rsid w:val="00867057"/>
    <w:rsid w:val="0086718D"/>
    <w:rsid w:val="008671FB"/>
    <w:rsid w:val="008673B7"/>
    <w:rsid w:val="0086740A"/>
    <w:rsid w:val="008674E9"/>
    <w:rsid w:val="00867705"/>
    <w:rsid w:val="00867A43"/>
    <w:rsid w:val="00867BCF"/>
    <w:rsid w:val="00867C8F"/>
    <w:rsid w:val="00867DA8"/>
    <w:rsid w:val="00870014"/>
    <w:rsid w:val="00870051"/>
    <w:rsid w:val="00870139"/>
    <w:rsid w:val="008702F3"/>
    <w:rsid w:val="008703AD"/>
    <w:rsid w:val="00870570"/>
    <w:rsid w:val="0087068A"/>
    <w:rsid w:val="00870798"/>
    <w:rsid w:val="00870EAD"/>
    <w:rsid w:val="008715B6"/>
    <w:rsid w:val="008717FC"/>
    <w:rsid w:val="0087186E"/>
    <w:rsid w:val="008728A2"/>
    <w:rsid w:val="00872A25"/>
    <w:rsid w:val="00872A2E"/>
    <w:rsid w:val="00872F93"/>
    <w:rsid w:val="00873305"/>
    <w:rsid w:val="008737A0"/>
    <w:rsid w:val="00873889"/>
    <w:rsid w:val="008738AA"/>
    <w:rsid w:val="00873A5B"/>
    <w:rsid w:val="00873AC5"/>
    <w:rsid w:val="00873DF2"/>
    <w:rsid w:val="00873EB6"/>
    <w:rsid w:val="008748BC"/>
    <w:rsid w:val="00874D4F"/>
    <w:rsid w:val="0087550E"/>
    <w:rsid w:val="008757CA"/>
    <w:rsid w:val="008757D6"/>
    <w:rsid w:val="00875A80"/>
    <w:rsid w:val="00875BD7"/>
    <w:rsid w:val="008762FC"/>
    <w:rsid w:val="00876978"/>
    <w:rsid w:val="00876BA8"/>
    <w:rsid w:val="008774FA"/>
    <w:rsid w:val="00877AAD"/>
    <w:rsid w:val="00877CEC"/>
    <w:rsid w:val="0088029E"/>
    <w:rsid w:val="008804F3"/>
    <w:rsid w:val="008806C5"/>
    <w:rsid w:val="00880E24"/>
    <w:rsid w:val="00881440"/>
    <w:rsid w:val="008814EA"/>
    <w:rsid w:val="00881E49"/>
    <w:rsid w:val="00881F4A"/>
    <w:rsid w:val="00882422"/>
    <w:rsid w:val="008824DE"/>
    <w:rsid w:val="00882557"/>
    <w:rsid w:val="008825FA"/>
    <w:rsid w:val="00882728"/>
    <w:rsid w:val="0088340C"/>
    <w:rsid w:val="00883761"/>
    <w:rsid w:val="0088376E"/>
    <w:rsid w:val="00883793"/>
    <w:rsid w:val="00883F01"/>
    <w:rsid w:val="00884141"/>
    <w:rsid w:val="008842BE"/>
    <w:rsid w:val="008842D7"/>
    <w:rsid w:val="00884326"/>
    <w:rsid w:val="00884327"/>
    <w:rsid w:val="0088446B"/>
    <w:rsid w:val="008848A5"/>
    <w:rsid w:val="00884977"/>
    <w:rsid w:val="008849C0"/>
    <w:rsid w:val="00884A33"/>
    <w:rsid w:val="00884D01"/>
    <w:rsid w:val="00884E0B"/>
    <w:rsid w:val="00885116"/>
    <w:rsid w:val="0088526A"/>
    <w:rsid w:val="008852D5"/>
    <w:rsid w:val="008854A6"/>
    <w:rsid w:val="00885BCC"/>
    <w:rsid w:val="00885C5A"/>
    <w:rsid w:val="0088638F"/>
    <w:rsid w:val="00886559"/>
    <w:rsid w:val="008865B4"/>
    <w:rsid w:val="008868EC"/>
    <w:rsid w:val="008871EB"/>
    <w:rsid w:val="008872EC"/>
    <w:rsid w:val="0088771B"/>
    <w:rsid w:val="008879F1"/>
    <w:rsid w:val="00887D1B"/>
    <w:rsid w:val="00890432"/>
    <w:rsid w:val="00890746"/>
    <w:rsid w:val="00890A1C"/>
    <w:rsid w:val="00890B55"/>
    <w:rsid w:val="00890B60"/>
    <w:rsid w:val="00890CC1"/>
    <w:rsid w:val="00891008"/>
    <w:rsid w:val="00891247"/>
    <w:rsid w:val="00891720"/>
    <w:rsid w:val="00891BF5"/>
    <w:rsid w:val="00891DC2"/>
    <w:rsid w:val="00891E91"/>
    <w:rsid w:val="0089218E"/>
    <w:rsid w:val="00892F7A"/>
    <w:rsid w:val="008932BD"/>
    <w:rsid w:val="008939F4"/>
    <w:rsid w:val="00893A87"/>
    <w:rsid w:val="00894587"/>
    <w:rsid w:val="008945B5"/>
    <w:rsid w:val="008949AF"/>
    <w:rsid w:val="00894D76"/>
    <w:rsid w:val="00894D95"/>
    <w:rsid w:val="00895452"/>
    <w:rsid w:val="00895719"/>
    <w:rsid w:val="00895903"/>
    <w:rsid w:val="0089600D"/>
    <w:rsid w:val="00896324"/>
    <w:rsid w:val="00896CDF"/>
    <w:rsid w:val="00896CF1"/>
    <w:rsid w:val="00897466"/>
    <w:rsid w:val="00897767"/>
    <w:rsid w:val="008977F7"/>
    <w:rsid w:val="00897999"/>
    <w:rsid w:val="008979E1"/>
    <w:rsid w:val="00897C4C"/>
    <w:rsid w:val="008A0406"/>
    <w:rsid w:val="008A04D1"/>
    <w:rsid w:val="008A05F5"/>
    <w:rsid w:val="008A0621"/>
    <w:rsid w:val="008A07BB"/>
    <w:rsid w:val="008A0845"/>
    <w:rsid w:val="008A0B70"/>
    <w:rsid w:val="008A0CB8"/>
    <w:rsid w:val="008A12CF"/>
    <w:rsid w:val="008A1C37"/>
    <w:rsid w:val="008A2295"/>
    <w:rsid w:val="008A27DE"/>
    <w:rsid w:val="008A28D4"/>
    <w:rsid w:val="008A2C98"/>
    <w:rsid w:val="008A30A8"/>
    <w:rsid w:val="008A31F0"/>
    <w:rsid w:val="008A3384"/>
    <w:rsid w:val="008A3634"/>
    <w:rsid w:val="008A365A"/>
    <w:rsid w:val="008A3701"/>
    <w:rsid w:val="008A3807"/>
    <w:rsid w:val="008A3C02"/>
    <w:rsid w:val="008A3F09"/>
    <w:rsid w:val="008A403E"/>
    <w:rsid w:val="008A4660"/>
    <w:rsid w:val="008A4EC9"/>
    <w:rsid w:val="008A5190"/>
    <w:rsid w:val="008A565B"/>
    <w:rsid w:val="008A586E"/>
    <w:rsid w:val="008A5C3A"/>
    <w:rsid w:val="008A6832"/>
    <w:rsid w:val="008A69A4"/>
    <w:rsid w:val="008A6AF7"/>
    <w:rsid w:val="008A6D93"/>
    <w:rsid w:val="008A7326"/>
    <w:rsid w:val="008A734A"/>
    <w:rsid w:val="008A758A"/>
    <w:rsid w:val="008A79CD"/>
    <w:rsid w:val="008A7C3C"/>
    <w:rsid w:val="008B0213"/>
    <w:rsid w:val="008B0463"/>
    <w:rsid w:val="008B076E"/>
    <w:rsid w:val="008B099E"/>
    <w:rsid w:val="008B0DFA"/>
    <w:rsid w:val="008B10E3"/>
    <w:rsid w:val="008B14B4"/>
    <w:rsid w:val="008B15FA"/>
    <w:rsid w:val="008B164F"/>
    <w:rsid w:val="008B1F4A"/>
    <w:rsid w:val="008B2170"/>
    <w:rsid w:val="008B22B8"/>
    <w:rsid w:val="008B24CD"/>
    <w:rsid w:val="008B2979"/>
    <w:rsid w:val="008B29A7"/>
    <w:rsid w:val="008B29D2"/>
    <w:rsid w:val="008B2B5D"/>
    <w:rsid w:val="008B32AC"/>
    <w:rsid w:val="008B3BAD"/>
    <w:rsid w:val="008B4182"/>
    <w:rsid w:val="008B41C3"/>
    <w:rsid w:val="008B41FC"/>
    <w:rsid w:val="008B43EA"/>
    <w:rsid w:val="008B447C"/>
    <w:rsid w:val="008B4608"/>
    <w:rsid w:val="008B5BD5"/>
    <w:rsid w:val="008B643E"/>
    <w:rsid w:val="008B7680"/>
    <w:rsid w:val="008B7ADC"/>
    <w:rsid w:val="008C03A4"/>
    <w:rsid w:val="008C08AD"/>
    <w:rsid w:val="008C0C9B"/>
    <w:rsid w:val="008C0CD1"/>
    <w:rsid w:val="008C0FA6"/>
    <w:rsid w:val="008C1126"/>
    <w:rsid w:val="008C116A"/>
    <w:rsid w:val="008C13D7"/>
    <w:rsid w:val="008C15ED"/>
    <w:rsid w:val="008C161E"/>
    <w:rsid w:val="008C16D1"/>
    <w:rsid w:val="008C185E"/>
    <w:rsid w:val="008C39BC"/>
    <w:rsid w:val="008C3E93"/>
    <w:rsid w:val="008C3F65"/>
    <w:rsid w:val="008C3F93"/>
    <w:rsid w:val="008C40C6"/>
    <w:rsid w:val="008C40E0"/>
    <w:rsid w:val="008C45C3"/>
    <w:rsid w:val="008C4CEC"/>
    <w:rsid w:val="008C5DB6"/>
    <w:rsid w:val="008C66EB"/>
    <w:rsid w:val="008C6872"/>
    <w:rsid w:val="008C68FE"/>
    <w:rsid w:val="008C6C00"/>
    <w:rsid w:val="008C6EE2"/>
    <w:rsid w:val="008C7A65"/>
    <w:rsid w:val="008C7AFA"/>
    <w:rsid w:val="008C7D54"/>
    <w:rsid w:val="008D001A"/>
    <w:rsid w:val="008D00C9"/>
    <w:rsid w:val="008D072B"/>
    <w:rsid w:val="008D0AC2"/>
    <w:rsid w:val="008D0FB4"/>
    <w:rsid w:val="008D11FA"/>
    <w:rsid w:val="008D17D2"/>
    <w:rsid w:val="008D1F50"/>
    <w:rsid w:val="008D28B6"/>
    <w:rsid w:val="008D2A7E"/>
    <w:rsid w:val="008D2C38"/>
    <w:rsid w:val="008D2E1C"/>
    <w:rsid w:val="008D37BA"/>
    <w:rsid w:val="008D37CA"/>
    <w:rsid w:val="008D3BA1"/>
    <w:rsid w:val="008D3EA5"/>
    <w:rsid w:val="008D454B"/>
    <w:rsid w:val="008D4B13"/>
    <w:rsid w:val="008D4F8D"/>
    <w:rsid w:val="008D5229"/>
    <w:rsid w:val="008D568F"/>
    <w:rsid w:val="008D56F0"/>
    <w:rsid w:val="008D595E"/>
    <w:rsid w:val="008D59D7"/>
    <w:rsid w:val="008D5A37"/>
    <w:rsid w:val="008D6152"/>
    <w:rsid w:val="008D616A"/>
    <w:rsid w:val="008D63D6"/>
    <w:rsid w:val="008D662B"/>
    <w:rsid w:val="008D6769"/>
    <w:rsid w:val="008D6A33"/>
    <w:rsid w:val="008D6E01"/>
    <w:rsid w:val="008D7222"/>
    <w:rsid w:val="008D741F"/>
    <w:rsid w:val="008D748E"/>
    <w:rsid w:val="008D74D8"/>
    <w:rsid w:val="008D76BB"/>
    <w:rsid w:val="008D793F"/>
    <w:rsid w:val="008D7BF7"/>
    <w:rsid w:val="008D7DA3"/>
    <w:rsid w:val="008D7F7E"/>
    <w:rsid w:val="008E005C"/>
    <w:rsid w:val="008E00BF"/>
    <w:rsid w:val="008E0103"/>
    <w:rsid w:val="008E03BC"/>
    <w:rsid w:val="008E096F"/>
    <w:rsid w:val="008E0977"/>
    <w:rsid w:val="008E1046"/>
    <w:rsid w:val="008E1767"/>
    <w:rsid w:val="008E17C3"/>
    <w:rsid w:val="008E17FD"/>
    <w:rsid w:val="008E1BA0"/>
    <w:rsid w:val="008E2170"/>
    <w:rsid w:val="008E24D3"/>
    <w:rsid w:val="008E2B3F"/>
    <w:rsid w:val="008E2D03"/>
    <w:rsid w:val="008E326C"/>
    <w:rsid w:val="008E3274"/>
    <w:rsid w:val="008E3450"/>
    <w:rsid w:val="008E3BB5"/>
    <w:rsid w:val="008E3E81"/>
    <w:rsid w:val="008E488C"/>
    <w:rsid w:val="008E4C56"/>
    <w:rsid w:val="008E4D6F"/>
    <w:rsid w:val="008E4EBB"/>
    <w:rsid w:val="008E4EDB"/>
    <w:rsid w:val="008E5511"/>
    <w:rsid w:val="008E57AC"/>
    <w:rsid w:val="008E5A7E"/>
    <w:rsid w:val="008E5B76"/>
    <w:rsid w:val="008E5BAC"/>
    <w:rsid w:val="008E622C"/>
    <w:rsid w:val="008E646E"/>
    <w:rsid w:val="008E6A8A"/>
    <w:rsid w:val="008E6CC6"/>
    <w:rsid w:val="008E6EEC"/>
    <w:rsid w:val="008E6F44"/>
    <w:rsid w:val="008E6FD8"/>
    <w:rsid w:val="008E70CE"/>
    <w:rsid w:val="008E72ED"/>
    <w:rsid w:val="008E763F"/>
    <w:rsid w:val="008E78B1"/>
    <w:rsid w:val="008E7B19"/>
    <w:rsid w:val="008F01C3"/>
    <w:rsid w:val="008F0318"/>
    <w:rsid w:val="008F03AC"/>
    <w:rsid w:val="008F1856"/>
    <w:rsid w:val="008F1866"/>
    <w:rsid w:val="008F1D9C"/>
    <w:rsid w:val="008F1F3B"/>
    <w:rsid w:val="008F1F67"/>
    <w:rsid w:val="008F1FF0"/>
    <w:rsid w:val="008F22F6"/>
    <w:rsid w:val="008F247E"/>
    <w:rsid w:val="008F2553"/>
    <w:rsid w:val="008F26CD"/>
    <w:rsid w:val="008F2779"/>
    <w:rsid w:val="008F30FD"/>
    <w:rsid w:val="008F31FD"/>
    <w:rsid w:val="008F32D2"/>
    <w:rsid w:val="008F36FC"/>
    <w:rsid w:val="008F3980"/>
    <w:rsid w:val="008F3A33"/>
    <w:rsid w:val="008F3BE9"/>
    <w:rsid w:val="008F3D39"/>
    <w:rsid w:val="008F3D63"/>
    <w:rsid w:val="008F3E6D"/>
    <w:rsid w:val="008F402E"/>
    <w:rsid w:val="008F5421"/>
    <w:rsid w:val="008F5489"/>
    <w:rsid w:val="008F57CF"/>
    <w:rsid w:val="008F5A34"/>
    <w:rsid w:val="008F5F62"/>
    <w:rsid w:val="008F6511"/>
    <w:rsid w:val="008F66DE"/>
    <w:rsid w:val="008F69DB"/>
    <w:rsid w:val="008F6B50"/>
    <w:rsid w:val="008F6D79"/>
    <w:rsid w:val="008F7831"/>
    <w:rsid w:val="008F787C"/>
    <w:rsid w:val="008F79CD"/>
    <w:rsid w:val="008F7A3E"/>
    <w:rsid w:val="008F7B4C"/>
    <w:rsid w:val="008F7BD9"/>
    <w:rsid w:val="008F7D76"/>
    <w:rsid w:val="009003AA"/>
    <w:rsid w:val="0090040E"/>
    <w:rsid w:val="009005CB"/>
    <w:rsid w:val="00901482"/>
    <w:rsid w:val="00901755"/>
    <w:rsid w:val="00901A0A"/>
    <w:rsid w:val="00901B98"/>
    <w:rsid w:val="00901CC5"/>
    <w:rsid w:val="0090230A"/>
    <w:rsid w:val="0090291B"/>
    <w:rsid w:val="009029B6"/>
    <w:rsid w:val="00902F45"/>
    <w:rsid w:val="009037D3"/>
    <w:rsid w:val="00903803"/>
    <w:rsid w:val="00903BC5"/>
    <w:rsid w:val="00903E6D"/>
    <w:rsid w:val="0090410B"/>
    <w:rsid w:val="00904183"/>
    <w:rsid w:val="00904A78"/>
    <w:rsid w:val="00904CB7"/>
    <w:rsid w:val="00904CEF"/>
    <w:rsid w:val="00905225"/>
    <w:rsid w:val="00905CC0"/>
    <w:rsid w:val="00905D82"/>
    <w:rsid w:val="00905ED0"/>
    <w:rsid w:val="00906283"/>
    <w:rsid w:val="00906803"/>
    <w:rsid w:val="00906CBD"/>
    <w:rsid w:val="00906F7C"/>
    <w:rsid w:val="0090725A"/>
    <w:rsid w:val="00907AEC"/>
    <w:rsid w:val="00907FA6"/>
    <w:rsid w:val="0091001A"/>
    <w:rsid w:val="009100F8"/>
    <w:rsid w:val="0091052D"/>
    <w:rsid w:val="00910F08"/>
    <w:rsid w:val="009110B6"/>
    <w:rsid w:val="009114B2"/>
    <w:rsid w:val="00911634"/>
    <w:rsid w:val="00911686"/>
    <w:rsid w:val="00911DE7"/>
    <w:rsid w:val="00911E75"/>
    <w:rsid w:val="00911EB2"/>
    <w:rsid w:val="00912248"/>
    <w:rsid w:val="009122D6"/>
    <w:rsid w:val="009123AB"/>
    <w:rsid w:val="00912478"/>
    <w:rsid w:val="00913360"/>
    <w:rsid w:val="0091395E"/>
    <w:rsid w:val="009139E4"/>
    <w:rsid w:val="00913A0A"/>
    <w:rsid w:val="00913B44"/>
    <w:rsid w:val="00913FEC"/>
    <w:rsid w:val="00913FF2"/>
    <w:rsid w:val="009140D0"/>
    <w:rsid w:val="0091410B"/>
    <w:rsid w:val="00914E88"/>
    <w:rsid w:val="009151CB"/>
    <w:rsid w:val="0091538D"/>
    <w:rsid w:val="0091581F"/>
    <w:rsid w:val="00915A81"/>
    <w:rsid w:val="00915FD4"/>
    <w:rsid w:val="00916342"/>
    <w:rsid w:val="009163BB"/>
    <w:rsid w:val="009169DD"/>
    <w:rsid w:val="00916BFB"/>
    <w:rsid w:val="00916D0B"/>
    <w:rsid w:val="00917288"/>
    <w:rsid w:val="00917E89"/>
    <w:rsid w:val="00920510"/>
    <w:rsid w:val="00920802"/>
    <w:rsid w:val="00920BAB"/>
    <w:rsid w:val="00921238"/>
    <w:rsid w:val="009212DA"/>
    <w:rsid w:val="009213FA"/>
    <w:rsid w:val="009215C3"/>
    <w:rsid w:val="00921892"/>
    <w:rsid w:val="00921B53"/>
    <w:rsid w:val="00921E62"/>
    <w:rsid w:val="0092213C"/>
    <w:rsid w:val="00922556"/>
    <w:rsid w:val="009236F6"/>
    <w:rsid w:val="00923720"/>
    <w:rsid w:val="00923755"/>
    <w:rsid w:val="00923A75"/>
    <w:rsid w:val="00923F03"/>
    <w:rsid w:val="0092446B"/>
    <w:rsid w:val="00924ACF"/>
    <w:rsid w:val="00924C2E"/>
    <w:rsid w:val="00924C50"/>
    <w:rsid w:val="00924DEC"/>
    <w:rsid w:val="00924EE3"/>
    <w:rsid w:val="00925302"/>
    <w:rsid w:val="00925497"/>
    <w:rsid w:val="00925556"/>
    <w:rsid w:val="00925655"/>
    <w:rsid w:val="00925A31"/>
    <w:rsid w:val="00925AEE"/>
    <w:rsid w:val="00925B06"/>
    <w:rsid w:val="00925B2A"/>
    <w:rsid w:val="00925F7C"/>
    <w:rsid w:val="00926012"/>
    <w:rsid w:val="0092620F"/>
    <w:rsid w:val="0092677F"/>
    <w:rsid w:val="0092686F"/>
    <w:rsid w:val="009269CD"/>
    <w:rsid w:val="00926EF8"/>
    <w:rsid w:val="00927111"/>
    <w:rsid w:val="009277B5"/>
    <w:rsid w:val="00927FB6"/>
    <w:rsid w:val="00930214"/>
    <w:rsid w:val="009307AE"/>
    <w:rsid w:val="00930814"/>
    <w:rsid w:val="00931414"/>
    <w:rsid w:val="00931A87"/>
    <w:rsid w:val="00931C74"/>
    <w:rsid w:val="00931E09"/>
    <w:rsid w:val="00931F8B"/>
    <w:rsid w:val="00932130"/>
    <w:rsid w:val="00932641"/>
    <w:rsid w:val="00932A3E"/>
    <w:rsid w:val="00932F7B"/>
    <w:rsid w:val="00933565"/>
    <w:rsid w:val="00933593"/>
    <w:rsid w:val="00933B52"/>
    <w:rsid w:val="00933E50"/>
    <w:rsid w:val="00934190"/>
    <w:rsid w:val="009343C3"/>
    <w:rsid w:val="0093446B"/>
    <w:rsid w:val="00934625"/>
    <w:rsid w:val="0093474B"/>
    <w:rsid w:val="00934B19"/>
    <w:rsid w:val="00934FAE"/>
    <w:rsid w:val="00934FE7"/>
    <w:rsid w:val="009353D7"/>
    <w:rsid w:val="00935D31"/>
    <w:rsid w:val="0093602A"/>
    <w:rsid w:val="00936DA2"/>
    <w:rsid w:val="0093718C"/>
    <w:rsid w:val="0093730B"/>
    <w:rsid w:val="0093745A"/>
    <w:rsid w:val="00937677"/>
    <w:rsid w:val="00937989"/>
    <w:rsid w:val="00937B03"/>
    <w:rsid w:val="009400C3"/>
    <w:rsid w:val="009408C8"/>
    <w:rsid w:val="00941156"/>
    <w:rsid w:val="00941520"/>
    <w:rsid w:val="009418FF"/>
    <w:rsid w:val="00942674"/>
    <w:rsid w:val="009426C0"/>
    <w:rsid w:val="00942952"/>
    <w:rsid w:val="00942A9C"/>
    <w:rsid w:val="00942B09"/>
    <w:rsid w:val="00942DF1"/>
    <w:rsid w:val="009432F6"/>
    <w:rsid w:val="00943878"/>
    <w:rsid w:val="0094396D"/>
    <w:rsid w:val="00943BB0"/>
    <w:rsid w:val="009441C3"/>
    <w:rsid w:val="00944436"/>
    <w:rsid w:val="00944879"/>
    <w:rsid w:val="00944BF9"/>
    <w:rsid w:val="00944D9D"/>
    <w:rsid w:val="009452EC"/>
    <w:rsid w:val="009454C7"/>
    <w:rsid w:val="009458F5"/>
    <w:rsid w:val="00945900"/>
    <w:rsid w:val="00945AEC"/>
    <w:rsid w:val="009460EE"/>
    <w:rsid w:val="00946297"/>
    <w:rsid w:val="00946678"/>
    <w:rsid w:val="00946813"/>
    <w:rsid w:val="00947FCA"/>
    <w:rsid w:val="0095015A"/>
    <w:rsid w:val="009502DF"/>
    <w:rsid w:val="00950AD3"/>
    <w:rsid w:val="00950B4E"/>
    <w:rsid w:val="00950E90"/>
    <w:rsid w:val="0095105D"/>
    <w:rsid w:val="009512CD"/>
    <w:rsid w:val="009513C9"/>
    <w:rsid w:val="0095231D"/>
    <w:rsid w:val="00952514"/>
    <w:rsid w:val="0095261F"/>
    <w:rsid w:val="00952AF3"/>
    <w:rsid w:val="0095334F"/>
    <w:rsid w:val="009534CD"/>
    <w:rsid w:val="00953506"/>
    <w:rsid w:val="00953649"/>
    <w:rsid w:val="009539B4"/>
    <w:rsid w:val="00953DD9"/>
    <w:rsid w:val="0095406E"/>
    <w:rsid w:val="00954AFF"/>
    <w:rsid w:val="009552BE"/>
    <w:rsid w:val="00955596"/>
    <w:rsid w:val="00955641"/>
    <w:rsid w:val="00955AE0"/>
    <w:rsid w:val="00955F70"/>
    <w:rsid w:val="0095661A"/>
    <w:rsid w:val="00956635"/>
    <w:rsid w:val="00956725"/>
    <w:rsid w:val="00956A7D"/>
    <w:rsid w:val="00956F8F"/>
    <w:rsid w:val="0095735B"/>
    <w:rsid w:val="00957744"/>
    <w:rsid w:val="009579BF"/>
    <w:rsid w:val="00957FA0"/>
    <w:rsid w:val="009605F7"/>
    <w:rsid w:val="00960879"/>
    <w:rsid w:val="00960D66"/>
    <w:rsid w:val="00960FC4"/>
    <w:rsid w:val="009617F0"/>
    <w:rsid w:val="0096201D"/>
    <w:rsid w:val="009621CC"/>
    <w:rsid w:val="009623DD"/>
    <w:rsid w:val="00962787"/>
    <w:rsid w:val="00962C60"/>
    <w:rsid w:val="009630E3"/>
    <w:rsid w:val="009636BA"/>
    <w:rsid w:val="00963790"/>
    <w:rsid w:val="00963E4F"/>
    <w:rsid w:val="00963E9A"/>
    <w:rsid w:val="00964730"/>
    <w:rsid w:val="00964EAE"/>
    <w:rsid w:val="0096543C"/>
    <w:rsid w:val="009656E4"/>
    <w:rsid w:val="00965CEC"/>
    <w:rsid w:val="00965E5C"/>
    <w:rsid w:val="00965EDC"/>
    <w:rsid w:val="00965F4A"/>
    <w:rsid w:val="00965F52"/>
    <w:rsid w:val="00965F5A"/>
    <w:rsid w:val="00966101"/>
    <w:rsid w:val="0096623D"/>
    <w:rsid w:val="00966C22"/>
    <w:rsid w:val="00966C66"/>
    <w:rsid w:val="00967035"/>
    <w:rsid w:val="009670C6"/>
    <w:rsid w:val="00967251"/>
    <w:rsid w:val="00967725"/>
    <w:rsid w:val="009678F1"/>
    <w:rsid w:val="009679E7"/>
    <w:rsid w:val="00967EF0"/>
    <w:rsid w:val="009704A5"/>
    <w:rsid w:val="00970571"/>
    <w:rsid w:val="0097097D"/>
    <w:rsid w:val="009713D7"/>
    <w:rsid w:val="009717D4"/>
    <w:rsid w:val="00971A07"/>
    <w:rsid w:val="0097202F"/>
    <w:rsid w:val="009723E2"/>
    <w:rsid w:val="00972762"/>
    <w:rsid w:val="00972815"/>
    <w:rsid w:val="009728A3"/>
    <w:rsid w:val="00972E03"/>
    <w:rsid w:val="009741C5"/>
    <w:rsid w:val="00974583"/>
    <w:rsid w:val="00974AC1"/>
    <w:rsid w:val="00974C41"/>
    <w:rsid w:val="0097508A"/>
    <w:rsid w:val="009750BD"/>
    <w:rsid w:val="00975205"/>
    <w:rsid w:val="009755C2"/>
    <w:rsid w:val="009756C3"/>
    <w:rsid w:val="00975968"/>
    <w:rsid w:val="009765FC"/>
    <w:rsid w:val="00976678"/>
    <w:rsid w:val="00976C9D"/>
    <w:rsid w:val="00976D39"/>
    <w:rsid w:val="00976E41"/>
    <w:rsid w:val="00977356"/>
    <w:rsid w:val="00977405"/>
    <w:rsid w:val="0097748B"/>
    <w:rsid w:val="009777B5"/>
    <w:rsid w:val="00980142"/>
    <w:rsid w:val="0098087D"/>
    <w:rsid w:val="00981081"/>
    <w:rsid w:val="0098173B"/>
    <w:rsid w:val="00981D1D"/>
    <w:rsid w:val="009823E8"/>
    <w:rsid w:val="0098250D"/>
    <w:rsid w:val="009825EB"/>
    <w:rsid w:val="00982710"/>
    <w:rsid w:val="00983099"/>
    <w:rsid w:val="009835E6"/>
    <w:rsid w:val="009838E1"/>
    <w:rsid w:val="00983A54"/>
    <w:rsid w:val="0098401C"/>
    <w:rsid w:val="009843B8"/>
    <w:rsid w:val="009846A5"/>
    <w:rsid w:val="009848D4"/>
    <w:rsid w:val="00984DA1"/>
    <w:rsid w:val="00984E15"/>
    <w:rsid w:val="00984EE4"/>
    <w:rsid w:val="00984EFE"/>
    <w:rsid w:val="00985320"/>
    <w:rsid w:val="00985A1B"/>
    <w:rsid w:val="00985C37"/>
    <w:rsid w:val="009867FB"/>
    <w:rsid w:val="00986D27"/>
    <w:rsid w:val="009873CF"/>
    <w:rsid w:val="00987420"/>
    <w:rsid w:val="00987516"/>
    <w:rsid w:val="00987526"/>
    <w:rsid w:val="009876AB"/>
    <w:rsid w:val="009905E2"/>
    <w:rsid w:val="009906E0"/>
    <w:rsid w:val="00990866"/>
    <w:rsid w:val="009908AD"/>
    <w:rsid w:val="00990E4C"/>
    <w:rsid w:val="009915CF"/>
    <w:rsid w:val="00991CC1"/>
    <w:rsid w:val="009920D1"/>
    <w:rsid w:val="00992324"/>
    <w:rsid w:val="0099238B"/>
    <w:rsid w:val="00992452"/>
    <w:rsid w:val="00992728"/>
    <w:rsid w:val="0099277B"/>
    <w:rsid w:val="0099297C"/>
    <w:rsid w:val="009929D7"/>
    <w:rsid w:val="00992EBD"/>
    <w:rsid w:val="0099307D"/>
    <w:rsid w:val="009932C6"/>
    <w:rsid w:val="0099331A"/>
    <w:rsid w:val="009933D8"/>
    <w:rsid w:val="009936F7"/>
    <w:rsid w:val="009939C5"/>
    <w:rsid w:val="00993E50"/>
    <w:rsid w:val="00994322"/>
    <w:rsid w:val="00994414"/>
    <w:rsid w:val="009948AF"/>
    <w:rsid w:val="00994A78"/>
    <w:rsid w:val="00994DB2"/>
    <w:rsid w:val="00994F00"/>
    <w:rsid w:val="009955A9"/>
    <w:rsid w:val="009959AC"/>
    <w:rsid w:val="00995BB5"/>
    <w:rsid w:val="00995CC6"/>
    <w:rsid w:val="00995F8A"/>
    <w:rsid w:val="00996A88"/>
    <w:rsid w:val="00996ED9"/>
    <w:rsid w:val="0099715A"/>
    <w:rsid w:val="00997281"/>
    <w:rsid w:val="009974C7"/>
    <w:rsid w:val="0099773D"/>
    <w:rsid w:val="009979AB"/>
    <w:rsid w:val="009979B4"/>
    <w:rsid w:val="00997C66"/>
    <w:rsid w:val="009A004B"/>
    <w:rsid w:val="009A0427"/>
    <w:rsid w:val="009A093F"/>
    <w:rsid w:val="009A0952"/>
    <w:rsid w:val="009A0FD0"/>
    <w:rsid w:val="009A108D"/>
    <w:rsid w:val="009A14D4"/>
    <w:rsid w:val="009A184E"/>
    <w:rsid w:val="009A1D53"/>
    <w:rsid w:val="009A2089"/>
    <w:rsid w:val="009A2379"/>
    <w:rsid w:val="009A2D21"/>
    <w:rsid w:val="009A2DB7"/>
    <w:rsid w:val="009A2E77"/>
    <w:rsid w:val="009A34FE"/>
    <w:rsid w:val="009A3547"/>
    <w:rsid w:val="009A3B29"/>
    <w:rsid w:val="009A3C47"/>
    <w:rsid w:val="009A48C3"/>
    <w:rsid w:val="009A4A22"/>
    <w:rsid w:val="009A4DF6"/>
    <w:rsid w:val="009A4F2A"/>
    <w:rsid w:val="009A4F60"/>
    <w:rsid w:val="009A51E3"/>
    <w:rsid w:val="009A54C7"/>
    <w:rsid w:val="009A61E7"/>
    <w:rsid w:val="009A6539"/>
    <w:rsid w:val="009A6E88"/>
    <w:rsid w:val="009A7366"/>
    <w:rsid w:val="009A7369"/>
    <w:rsid w:val="009A75F7"/>
    <w:rsid w:val="009A78D8"/>
    <w:rsid w:val="009A7918"/>
    <w:rsid w:val="009A79AD"/>
    <w:rsid w:val="009A7AA4"/>
    <w:rsid w:val="009A7B07"/>
    <w:rsid w:val="009A7F1A"/>
    <w:rsid w:val="009B01B8"/>
    <w:rsid w:val="009B0423"/>
    <w:rsid w:val="009B047A"/>
    <w:rsid w:val="009B056A"/>
    <w:rsid w:val="009B0A1B"/>
    <w:rsid w:val="009B0FB3"/>
    <w:rsid w:val="009B1A04"/>
    <w:rsid w:val="009B1E1F"/>
    <w:rsid w:val="009B27BA"/>
    <w:rsid w:val="009B2A3E"/>
    <w:rsid w:val="009B2A50"/>
    <w:rsid w:val="009B2B88"/>
    <w:rsid w:val="009B320F"/>
    <w:rsid w:val="009B3642"/>
    <w:rsid w:val="009B3DC0"/>
    <w:rsid w:val="009B462C"/>
    <w:rsid w:val="009B4B9B"/>
    <w:rsid w:val="009B536F"/>
    <w:rsid w:val="009B5401"/>
    <w:rsid w:val="009B5535"/>
    <w:rsid w:val="009B57AE"/>
    <w:rsid w:val="009B59AF"/>
    <w:rsid w:val="009B5AE8"/>
    <w:rsid w:val="009B5CD7"/>
    <w:rsid w:val="009B60A6"/>
    <w:rsid w:val="009B630E"/>
    <w:rsid w:val="009B6357"/>
    <w:rsid w:val="009B66E0"/>
    <w:rsid w:val="009B6D1F"/>
    <w:rsid w:val="009B7010"/>
    <w:rsid w:val="009B74C6"/>
    <w:rsid w:val="009B7AC0"/>
    <w:rsid w:val="009B7B13"/>
    <w:rsid w:val="009B7CFC"/>
    <w:rsid w:val="009C011C"/>
    <w:rsid w:val="009C01DF"/>
    <w:rsid w:val="009C0203"/>
    <w:rsid w:val="009C1D4C"/>
    <w:rsid w:val="009C2060"/>
    <w:rsid w:val="009C20D9"/>
    <w:rsid w:val="009C226A"/>
    <w:rsid w:val="009C2477"/>
    <w:rsid w:val="009C28CF"/>
    <w:rsid w:val="009C2A51"/>
    <w:rsid w:val="009C2C6F"/>
    <w:rsid w:val="009C2CC6"/>
    <w:rsid w:val="009C338A"/>
    <w:rsid w:val="009C37A9"/>
    <w:rsid w:val="009C3A88"/>
    <w:rsid w:val="009C40DE"/>
    <w:rsid w:val="009C468D"/>
    <w:rsid w:val="009C494F"/>
    <w:rsid w:val="009C51B6"/>
    <w:rsid w:val="009C5E30"/>
    <w:rsid w:val="009C6221"/>
    <w:rsid w:val="009C68C0"/>
    <w:rsid w:val="009C68C5"/>
    <w:rsid w:val="009C6904"/>
    <w:rsid w:val="009C6B93"/>
    <w:rsid w:val="009C6C66"/>
    <w:rsid w:val="009C6D03"/>
    <w:rsid w:val="009C6E72"/>
    <w:rsid w:val="009C7378"/>
    <w:rsid w:val="009C7401"/>
    <w:rsid w:val="009C7552"/>
    <w:rsid w:val="009C7950"/>
    <w:rsid w:val="009D0861"/>
    <w:rsid w:val="009D0DC9"/>
    <w:rsid w:val="009D0EB2"/>
    <w:rsid w:val="009D0F77"/>
    <w:rsid w:val="009D17E1"/>
    <w:rsid w:val="009D19A3"/>
    <w:rsid w:val="009D1CB3"/>
    <w:rsid w:val="009D1E7F"/>
    <w:rsid w:val="009D22F5"/>
    <w:rsid w:val="009D272B"/>
    <w:rsid w:val="009D2731"/>
    <w:rsid w:val="009D2FD9"/>
    <w:rsid w:val="009D31FE"/>
    <w:rsid w:val="009D3360"/>
    <w:rsid w:val="009D33AB"/>
    <w:rsid w:val="009D4213"/>
    <w:rsid w:val="009D4A94"/>
    <w:rsid w:val="009D4AC5"/>
    <w:rsid w:val="009D4ACA"/>
    <w:rsid w:val="009D4DA7"/>
    <w:rsid w:val="009D5014"/>
    <w:rsid w:val="009D5240"/>
    <w:rsid w:val="009D5313"/>
    <w:rsid w:val="009D5623"/>
    <w:rsid w:val="009D563E"/>
    <w:rsid w:val="009D5C61"/>
    <w:rsid w:val="009D67A5"/>
    <w:rsid w:val="009D6915"/>
    <w:rsid w:val="009D6B59"/>
    <w:rsid w:val="009D7877"/>
    <w:rsid w:val="009D79D0"/>
    <w:rsid w:val="009D7B27"/>
    <w:rsid w:val="009E02D8"/>
    <w:rsid w:val="009E0519"/>
    <w:rsid w:val="009E057D"/>
    <w:rsid w:val="009E05CA"/>
    <w:rsid w:val="009E05D2"/>
    <w:rsid w:val="009E07FB"/>
    <w:rsid w:val="009E0946"/>
    <w:rsid w:val="009E1098"/>
    <w:rsid w:val="009E16F8"/>
    <w:rsid w:val="009E1975"/>
    <w:rsid w:val="009E1B5E"/>
    <w:rsid w:val="009E1F01"/>
    <w:rsid w:val="009E2056"/>
    <w:rsid w:val="009E209F"/>
    <w:rsid w:val="009E326D"/>
    <w:rsid w:val="009E32E9"/>
    <w:rsid w:val="009E3C5D"/>
    <w:rsid w:val="009E3D8C"/>
    <w:rsid w:val="009E3E9B"/>
    <w:rsid w:val="009E3F56"/>
    <w:rsid w:val="009E4115"/>
    <w:rsid w:val="009E44CF"/>
    <w:rsid w:val="009E480E"/>
    <w:rsid w:val="009E481E"/>
    <w:rsid w:val="009E4A94"/>
    <w:rsid w:val="009E501A"/>
    <w:rsid w:val="009E5567"/>
    <w:rsid w:val="009E593F"/>
    <w:rsid w:val="009E6052"/>
    <w:rsid w:val="009E639C"/>
    <w:rsid w:val="009E63A4"/>
    <w:rsid w:val="009E63C9"/>
    <w:rsid w:val="009E69F5"/>
    <w:rsid w:val="009E6EE9"/>
    <w:rsid w:val="009E7A04"/>
    <w:rsid w:val="009E7C9F"/>
    <w:rsid w:val="009F0219"/>
    <w:rsid w:val="009F021C"/>
    <w:rsid w:val="009F0330"/>
    <w:rsid w:val="009F07F6"/>
    <w:rsid w:val="009F0B6A"/>
    <w:rsid w:val="009F1136"/>
    <w:rsid w:val="009F1189"/>
    <w:rsid w:val="009F12D8"/>
    <w:rsid w:val="009F1485"/>
    <w:rsid w:val="009F15FF"/>
    <w:rsid w:val="009F190F"/>
    <w:rsid w:val="009F1A44"/>
    <w:rsid w:val="009F1B6B"/>
    <w:rsid w:val="009F1BAB"/>
    <w:rsid w:val="009F23CB"/>
    <w:rsid w:val="009F248F"/>
    <w:rsid w:val="009F250F"/>
    <w:rsid w:val="009F26CE"/>
    <w:rsid w:val="009F2A3D"/>
    <w:rsid w:val="009F2C9D"/>
    <w:rsid w:val="009F3891"/>
    <w:rsid w:val="009F3B2D"/>
    <w:rsid w:val="009F3C26"/>
    <w:rsid w:val="009F47AF"/>
    <w:rsid w:val="009F48F3"/>
    <w:rsid w:val="009F537D"/>
    <w:rsid w:val="009F56EC"/>
    <w:rsid w:val="009F5A48"/>
    <w:rsid w:val="009F5D04"/>
    <w:rsid w:val="009F5E28"/>
    <w:rsid w:val="009F5EE3"/>
    <w:rsid w:val="009F6B64"/>
    <w:rsid w:val="009F7062"/>
    <w:rsid w:val="009F7161"/>
    <w:rsid w:val="009F730F"/>
    <w:rsid w:val="009F759B"/>
    <w:rsid w:val="009F7864"/>
    <w:rsid w:val="009F7BD6"/>
    <w:rsid w:val="009F7C3E"/>
    <w:rsid w:val="009F7C52"/>
    <w:rsid w:val="009F7E64"/>
    <w:rsid w:val="00A0002C"/>
    <w:rsid w:val="00A00041"/>
    <w:rsid w:val="00A0012B"/>
    <w:rsid w:val="00A001AC"/>
    <w:rsid w:val="00A00200"/>
    <w:rsid w:val="00A0047A"/>
    <w:rsid w:val="00A00603"/>
    <w:rsid w:val="00A00799"/>
    <w:rsid w:val="00A00D47"/>
    <w:rsid w:val="00A011BF"/>
    <w:rsid w:val="00A0159E"/>
    <w:rsid w:val="00A0173B"/>
    <w:rsid w:val="00A0194A"/>
    <w:rsid w:val="00A01A53"/>
    <w:rsid w:val="00A01BDB"/>
    <w:rsid w:val="00A01CBE"/>
    <w:rsid w:val="00A02218"/>
    <w:rsid w:val="00A02350"/>
    <w:rsid w:val="00A025AA"/>
    <w:rsid w:val="00A025CE"/>
    <w:rsid w:val="00A02656"/>
    <w:rsid w:val="00A02762"/>
    <w:rsid w:val="00A02821"/>
    <w:rsid w:val="00A02F3D"/>
    <w:rsid w:val="00A0316B"/>
    <w:rsid w:val="00A0350A"/>
    <w:rsid w:val="00A03599"/>
    <w:rsid w:val="00A03C26"/>
    <w:rsid w:val="00A041DD"/>
    <w:rsid w:val="00A042C0"/>
    <w:rsid w:val="00A042F6"/>
    <w:rsid w:val="00A04890"/>
    <w:rsid w:val="00A04949"/>
    <w:rsid w:val="00A04B27"/>
    <w:rsid w:val="00A04EFF"/>
    <w:rsid w:val="00A04FB7"/>
    <w:rsid w:val="00A0512B"/>
    <w:rsid w:val="00A0599A"/>
    <w:rsid w:val="00A059EE"/>
    <w:rsid w:val="00A05CBD"/>
    <w:rsid w:val="00A05D18"/>
    <w:rsid w:val="00A06768"/>
    <w:rsid w:val="00A06877"/>
    <w:rsid w:val="00A0697A"/>
    <w:rsid w:val="00A06AA2"/>
    <w:rsid w:val="00A06D80"/>
    <w:rsid w:val="00A06E0F"/>
    <w:rsid w:val="00A07846"/>
    <w:rsid w:val="00A07FF0"/>
    <w:rsid w:val="00A10071"/>
    <w:rsid w:val="00A100AD"/>
    <w:rsid w:val="00A1019F"/>
    <w:rsid w:val="00A10260"/>
    <w:rsid w:val="00A10362"/>
    <w:rsid w:val="00A10491"/>
    <w:rsid w:val="00A10E0F"/>
    <w:rsid w:val="00A11973"/>
    <w:rsid w:val="00A11C49"/>
    <w:rsid w:val="00A12242"/>
    <w:rsid w:val="00A1233A"/>
    <w:rsid w:val="00A123EB"/>
    <w:rsid w:val="00A125FD"/>
    <w:rsid w:val="00A12F6B"/>
    <w:rsid w:val="00A13261"/>
    <w:rsid w:val="00A13B51"/>
    <w:rsid w:val="00A13C22"/>
    <w:rsid w:val="00A13DA9"/>
    <w:rsid w:val="00A13F94"/>
    <w:rsid w:val="00A13FD6"/>
    <w:rsid w:val="00A14FA4"/>
    <w:rsid w:val="00A15972"/>
    <w:rsid w:val="00A15BCE"/>
    <w:rsid w:val="00A1680A"/>
    <w:rsid w:val="00A16AEE"/>
    <w:rsid w:val="00A16DBC"/>
    <w:rsid w:val="00A16EDF"/>
    <w:rsid w:val="00A16EE3"/>
    <w:rsid w:val="00A17311"/>
    <w:rsid w:val="00A175FB"/>
    <w:rsid w:val="00A17BBF"/>
    <w:rsid w:val="00A20311"/>
    <w:rsid w:val="00A203D9"/>
    <w:rsid w:val="00A206CC"/>
    <w:rsid w:val="00A208A8"/>
    <w:rsid w:val="00A21114"/>
    <w:rsid w:val="00A21128"/>
    <w:rsid w:val="00A21392"/>
    <w:rsid w:val="00A214F9"/>
    <w:rsid w:val="00A21948"/>
    <w:rsid w:val="00A21AD2"/>
    <w:rsid w:val="00A21D7A"/>
    <w:rsid w:val="00A21F91"/>
    <w:rsid w:val="00A2262C"/>
    <w:rsid w:val="00A22709"/>
    <w:rsid w:val="00A22982"/>
    <w:rsid w:val="00A23619"/>
    <w:rsid w:val="00A2377D"/>
    <w:rsid w:val="00A23791"/>
    <w:rsid w:val="00A2399E"/>
    <w:rsid w:val="00A23B5C"/>
    <w:rsid w:val="00A23C22"/>
    <w:rsid w:val="00A23F15"/>
    <w:rsid w:val="00A2408A"/>
    <w:rsid w:val="00A2423E"/>
    <w:rsid w:val="00A24282"/>
    <w:rsid w:val="00A24471"/>
    <w:rsid w:val="00A244BA"/>
    <w:rsid w:val="00A247A9"/>
    <w:rsid w:val="00A24863"/>
    <w:rsid w:val="00A25570"/>
    <w:rsid w:val="00A25C34"/>
    <w:rsid w:val="00A25E28"/>
    <w:rsid w:val="00A25E6B"/>
    <w:rsid w:val="00A2658E"/>
    <w:rsid w:val="00A269EE"/>
    <w:rsid w:val="00A26B67"/>
    <w:rsid w:val="00A26F8E"/>
    <w:rsid w:val="00A271B4"/>
    <w:rsid w:val="00A2739C"/>
    <w:rsid w:val="00A27638"/>
    <w:rsid w:val="00A27817"/>
    <w:rsid w:val="00A27BA2"/>
    <w:rsid w:val="00A27CB3"/>
    <w:rsid w:val="00A305A9"/>
    <w:rsid w:val="00A308C6"/>
    <w:rsid w:val="00A309E1"/>
    <w:rsid w:val="00A30BB4"/>
    <w:rsid w:val="00A30C26"/>
    <w:rsid w:val="00A30C2A"/>
    <w:rsid w:val="00A3170A"/>
    <w:rsid w:val="00A31B34"/>
    <w:rsid w:val="00A31BF2"/>
    <w:rsid w:val="00A3221B"/>
    <w:rsid w:val="00A32749"/>
    <w:rsid w:val="00A32A9F"/>
    <w:rsid w:val="00A32ACC"/>
    <w:rsid w:val="00A32C0B"/>
    <w:rsid w:val="00A33377"/>
    <w:rsid w:val="00A3345A"/>
    <w:rsid w:val="00A338A6"/>
    <w:rsid w:val="00A33A3D"/>
    <w:rsid w:val="00A343EC"/>
    <w:rsid w:val="00A34AB2"/>
    <w:rsid w:val="00A34E09"/>
    <w:rsid w:val="00A34F9A"/>
    <w:rsid w:val="00A3538C"/>
    <w:rsid w:val="00A354F7"/>
    <w:rsid w:val="00A35E11"/>
    <w:rsid w:val="00A35FF7"/>
    <w:rsid w:val="00A36171"/>
    <w:rsid w:val="00A3619B"/>
    <w:rsid w:val="00A362DA"/>
    <w:rsid w:val="00A363F8"/>
    <w:rsid w:val="00A36725"/>
    <w:rsid w:val="00A36C09"/>
    <w:rsid w:val="00A3796E"/>
    <w:rsid w:val="00A37A74"/>
    <w:rsid w:val="00A37B86"/>
    <w:rsid w:val="00A37E1D"/>
    <w:rsid w:val="00A40220"/>
    <w:rsid w:val="00A40CDC"/>
    <w:rsid w:val="00A41B04"/>
    <w:rsid w:val="00A41B66"/>
    <w:rsid w:val="00A41E7F"/>
    <w:rsid w:val="00A42381"/>
    <w:rsid w:val="00A425B7"/>
    <w:rsid w:val="00A4262C"/>
    <w:rsid w:val="00A427F7"/>
    <w:rsid w:val="00A429BA"/>
    <w:rsid w:val="00A4315E"/>
    <w:rsid w:val="00A43C7D"/>
    <w:rsid w:val="00A4431E"/>
    <w:rsid w:val="00A4441A"/>
    <w:rsid w:val="00A44708"/>
    <w:rsid w:val="00A447EC"/>
    <w:rsid w:val="00A44996"/>
    <w:rsid w:val="00A449B2"/>
    <w:rsid w:val="00A44D98"/>
    <w:rsid w:val="00A44F4A"/>
    <w:rsid w:val="00A450F0"/>
    <w:rsid w:val="00A46236"/>
    <w:rsid w:val="00A4673D"/>
    <w:rsid w:val="00A46C47"/>
    <w:rsid w:val="00A500CB"/>
    <w:rsid w:val="00A50531"/>
    <w:rsid w:val="00A5058A"/>
    <w:rsid w:val="00A50B42"/>
    <w:rsid w:val="00A50F33"/>
    <w:rsid w:val="00A515D2"/>
    <w:rsid w:val="00A5273D"/>
    <w:rsid w:val="00A52D7F"/>
    <w:rsid w:val="00A53040"/>
    <w:rsid w:val="00A5308E"/>
    <w:rsid w:val="00A532FC"/>
    <w:rsid w:val="00A535CF"/>
    <w:rsid w:val="00A53DAD"/>
    <w:rsid w:val="00A5451C"/>
    <w:rsid w:val="00A54816"/>
    <w:rsid w:val="00A5482C"/>
    <w:rsid w:val="00A54A74"/>
    <w:rsid w:val="00A5531A"/>
    <w:rsid w:val="00A553E4"/>
    <w:rsid w:val="00A560EE"/>
    <w:rsid w:val="00A5671E"/>
    <w:rsid w:val="00A5688C"/>
    <w:rsid w:val="00A56DCB"/>
    <w:rsid w:val="00A56E9F"/>
    <w:rsid w:val="00A572BC"/>
    <w:rsid w:val="00A60C41"/>
    <w:rsid w:val="00A60C85"/>
    <w:rsid w:val="00A6163B"/>
    <w:rsid w:val="00A6165E"/>
    <w:rsid w:val="00A6176F"/>
    <w:rsid w:val="00A621C1"/>
    <w:rsid w:val="00A62296"/>
    <w:rsid w:val="00A62836"/>
    <w:rsid w:val="00A63313"/>
    <w:rsid w:val="00A63666"/>
    <w:rsid w:val="00A63832"/>
    <w:rsid w:val="00A638F6"/>
    <w:rsid w:val="00A63B5B"/>
    <w:rsid w:val="00A63F47"/>
    <w:rsid w:val="00A6416B"/>
    <w:rsid w:val="00A6467F"/>
    <w:rsid w:val="00A64928"/>
    <w:rsid w:val="00A64A7D"/>
    <w:rsid w:val="00A64B59"/>
    <w:rsid w:val="00A64DD8"/>
    <w:rsid w:val="00A64F0A"/>
    <w:rsid w:val="00A64F46"/>
    <w:rsid w:val="00A65047"/>
    <w:rsid w:val="00A651C1"/>
    <w:rsid w:val="00A6536F"/>
    <w:rsid w:val="00A65D05"/>
    <w:rsid w:val="00A66256"/>
    <w:rsid w:val="00A665C8"/>
    <w:rsid w:val="00A667A6"/>
    <w:rsid w:val="00A6686C"/>
    <w:rsid w:val="00A669C7"/>
    <w:rsid w:val="00A66ACA"/>
    <w:rsid w:val="00A66CD3"/>
    <w:rsid w:val="00A66F64"/>
    <w:rsid w:val="00A6755F"/>
    <w:rsid w:val="00A67562"/>
    <w:rsid w:val="00A67AB1"/>
    <w:rsid w:val="00A67E51"/>
    <w:rsid w:val="00A67FCD"/>
    <w:rsid w:val="00A70025"/>
    <w:rsid w:val="00A705AF"/>
    <w:rsid w:val="00A7087F"/>
    <w:rsid w:val="00A70A52"/>
    <w:rsid w:val="00A70AF6"/>
    <w:rsid w:val="00A70D87"/>
    <w:rsid w:val="00A71222"/>
    <w:rsid w:val="00A7125B"/>
    <w:rsid w:val="00A716EC"/>
    <w:rsid w:val="00A718D4"/>
    <w:rsid w:val="00A71A15"/>
    <w:rsid w:val="00A71FF2"/>
    <w:rsid w:val="00A72165"/>
    <w:rsid w:val="00A733F4"/>
    <w:rsid w:val="00A73512"/>
    <w:rsid w:val="00A737E9"/>
    <w:rsid w:val="00A73935"/>
    <w:rsid w:val="00A743FD"/>
    <w:rsid w:val="00A74596"/>
    <w:rsid w:val="00A747C9"/>
    <w:rsid w:val="00A74D38"/>
    <w:rsid w:val="00A754C4"/>
    <w:rsid w:val="00A756E4"/>
    <w:rsid w:val="00A75CA6"/>
    <w:rsid w:val="00A75DC7"/>
    <w:rsid w:val="00A76007"/>
    <w:rsid w:val="00A7614C"/>
    <w:rsid w:val="00A76788"/>
    <w:rsid w:val="00A767ED"/>
    <w:rsid w:val="00A76EF2"/>
    <w:rsid w:val="00A76FA8"/>
    <w:rsid w:val="00A7708B"/>
    <w:rsid w:val="00A7719D"/>
    <w:rsid w:val="00A779A3"/>
    <w:rsid w:val="00A77C27"/>
    <w:rsid w:val="00A77E85"/>
    <w:rsid w:val="00A77F94"/>
    <w:rsid w:val="00A80456"/>
    <w:rsid w:val="00A807ED"/>
    <w:rsid w:val="00A810C3"/>
    <w:rsid w:val="00A814EC"/>
    <w:rsid w:val="00A8158D"/>
    <w:rsid w:val="00A81608"/>
    <w:rsid w:val="00A81639"/>
    <w:rsid w:val="00A81B77"/>
    <w:rsid w:val="00A81DCA"/>
    <w:rsid w:val="00A8268B"/>
    <w:rsid w:val="00A82CF2"/>
    <w:rsid w:val="00A8307F"/>
    <w:rsid w:val="00A837C1"/>
    <w:rsid w:val="00A83A42"/>
    <w:rsid w:val="00A83DA4"/>
    <w:rsid w:val="00A84093"/>
    <w:rsid w:val="00A84298"/>
    <w:rsid w:val="00A84401"/>
    <w:rsid w:val="00A845B9"/>
    <w:rsid w:val="00A8487F"/>
    <w:rsid w:val="00A84B9B"/>
    <w:rsid w:val="00A84F65"/>
    <w:rsid w:val="00A85082"/>
    <w:rsid w:val="00A855C2"/>
    <w:rsid w:val="00A85AE7"/>
    <w:rsid w:val="00A85CAB"/>
    <w:rsid w:val="00A86080"/>
    <w:rsid w:val="00A861DE"/>
    <w:rsid w:val="00A86FFC"/>
    <w:rsid w:val="00A87C1C"/>
    <w:rsid w:val="00A87CE6"/>
    <w:rsid w:val="00A90100"/>
    <w:rsid w:val="00A90517"/>
    <w:rsid w:val="00A90A2E"/>
    <w:rsid w:val="00A90D2C"/>
    <w:rsid w:val="00A90DAF"/>
    <w:rsid w:val="00A90E5B"/>
    <w:rsid w:val="00A90EAA"/>
    <w:rsid w:val="00A913F4"/>
    <w:rsid w:val="00A9152C"/>
    <w:rsid w:val="00A91ECB"/>
    <w:rsid w:val="00A91F1A"/>
    <w:rsid w:val="00A92F51"/>
    <w:rsid w:val="00A930E0"/>
    <w:rsid w:val="00A9336E"/>
    <w:rsid w:val="00A9383E"/>
    <w:rsid w:val="00A93CF5"/>
    <w:rsid w:val="00A94039"/>
    <w:rsid w:val="00A94251"/>
    <w:rsid w:val="00A9426C"/>
    <w:rsid w:val="00A9461E"/>
    <w:rsid w:val="00A94856"/>
    <w:rsid w:val="00A94CDF"/>
    <w:rsid w:val="00A94FEB"/>
    <w:rsid w:val="00A953C5"/>
    <w:rsid w:val="00A95571"/>
    <w:rsid w:val="00A95876"/>
    <w:rsid w:val="00A95BEB"/>
    <w:rsid w:val="00A95E21"/>
    <w:rsid w:val="00A95EB3"/>
    <w:rsid w:val="00A96354"/>
    <w:rsid w:val="00A96892"/>
    <w:rsid w:val="00A96962"/>
    <w:rsid w:val="00A96F8C"/>
    <w:rsid w:val="00A97839"/>
    <w:rsid w:val="00A9793B"/>
    <w:rsid w:val="00A97F42"/>
    <w:rsid w:val="00A97F7C"/>
    <w:rsid w:val="00AA0386"/>
    <w:rsid w:val="00AA05CD"/>
    <w:rsid w:val="00AA05E8"/>
    <w:rsid w:val="00AA0E4F"/>
    <w:rsid w:val="00AA10B6"/>
    <w:rsid w:val="00AA14DE"/>
    <w:rsid w:val="00AA1724"/>
    <w:rsid w:val="00AA18AA"/>
    <w:rsid w:val="00AA1CC1"/>
    <w:rsid w:val="00AA1E45"/>
    <w:rsid w:val="00AA1E7D"/>
    <w:rsid w:val="00AA2014"/>
    <w:rsid w:val="00AA26A9"/>
    <w:rsid w:val="00AA2F3A"/>
    <w:rsid w:val="00AA325E"/>
    <w:rsid w:val="00AA32FF"/>
    <w:rsid w:val="00AA3457"/>
    <w:rsid w:val="00AA357B"/>
    <w:rsid w:val="00AA41A7"/>
    <w:rsid w:val="00AA4B2E"/>
    <w:rsid w:val="00AA4BA3"/>
    <w:rsid w:val="00AA4D97"/>
    <w:rsid w:val="00AA57E3"/>
    <w:rsid w:val="00AA5B0E"/>
    <w:rsid w:val="00AA5DE2"/>
    <w:rsid w:val="00AA6419"/>
    <w:rsid w:val="00AA6ECA"/>
    <w:rsid w:val="00AA7419"/>
    <w:rsid w:val="00AA7497"/>
    <w:rsid w:val="00AA79A0"/>
    <w:rsid w:val="00AA7A52"/>
    <w:rsid w:val="00AA7CB1"/>
    <w:rsid w:val="00AA7F49"/>
    <w:rsid w:val="00AB0152"/>
    <w:rsid w:val="00AB01D8"/>
    <w:rsid w:val="00AB05F4"/>
    <w:rsid w:val="00AB0E21"/>
    <w:rsid w:val="00AB0F52"/>
    <w:rsid w:val="00AB121D"/>
    <w:rsid w:val="00AB13D0"/>
    <w:rsid w:val="00AB1D03"/>
    <w:rsid w:val="00AB1F18"/>
    <w:rsid w:val="00AB21B4"/>
    <w:rsid w:val="00AB261B"/>
    <w:rsid w:val="00AB2FF9"/>
    <w:rsid w:val="00AB30FA"/>
    <w:rsid w:val="00AB31DA"/>
    <w:rsid w:val="00AB32AC"/>
    <w:rsid w:val="00AB3587"/>
    <w:rsid w:val="00AB3A63"/>
    <w:rsid w:val="00AB3C61"/>
    <w:rsid w:val="00AB40BF"/>
    <w:rsid w:val="00AB42EF"/>
    <w:rsid w:val="00AB4905"/>
    <w:rsid w:val="00AB4958"/>
    <w:rsid w:val="00AB4B51"/>
    <w:rsid w:val="00AB4DB0"/>
    <w:rsid w:val="00AB6457"/>
    <w:rsid w:val="00AB6957"/>
    <w:rsid w:val="00AB6A2E"/>
    <w:rsid w:val="00AB6A6E"/>
    <w:rsid w:val="00AB6D9B"/>
    <w:rsid w:val="00AB6DA2"/>
    <w:rsid w:val="00AB6DE5"/>
    <w:rsid w:val="00AB6FED"/>
    <w:rsid w:val="00AB717A"/>
    <w:rsid w:val="00AB74E5"/>
    <w:rsid w:val="00AB75CC"/>
    <w:rsid w:val="00AB7BA0"/>
    <w:rsid w:val="00AB7CA1"/>
    <w:rsid w:val="00AC012C"/>
    <w:rsid w:val="00AC069C"/>
    <w:rsid w:val="00AC0B6A"/>
    <w:rsid w:val="00AC0CAA"/>
    <w:rsid w:val="00AC0EB9"/>
    <w:rsid w:val="00AC10B1"/>
    <w:rsid w:val="00AC12D4"/>
    <w:rsid w:val="00AC151B"/>
    <w:rsid w:val="00AC1A54"/>
    <w:rsid w:val="00AC206A"/>
    <w:rsid w:val="00AC2388"/>
    <w:rsid w:val="00AC2617"/>
    <w:rsid w:val="00AC2726"/>
    <w:rsid w:val="00AC2804"/>
    <w:rsid w:val="00AC28EE"/>
    <w:rsid w:val="00AC2D3E"/>
    <w:rsid w:val="00AC2E79"/>
    <w:rsid w:val="00AC2F44"/>
    <w:rsid w:val="00AC30B6"/>
    <w:rsid w:val="00AC3699"/>
    <w:rsid w:val="00AC36B9"/>
    <w:rsid w:val="00AC37E7"/>
    <w:rsid w:val="00AC3AA0"/>
    <w:rsid w:val="00AC3BC9"/>
    <w:rsid w:val="00AC3D25"/>
    <w:rsid w:val="00AC3E7B"/>
    <w:rsid w:val="00AC4375"/>
    <w:rsid w:val="00AC4585"/>
    <w:rsid w:val="00AC4F17"/>
    <w:rsid w:val="00AC4F65"/>
    <w:rsid w:val="00AC4F9C"/>
    <w:rsid w:val="00AC5243"/>
    <w:rsid w:val="00AC52AD"/>
    <w:rsid w:val="00AC58CC"/>
    <w:rsid w:val="00AC5FAA"/>
    <w:rsid w:val="00AC629A"/>
    <w:rsid w:val="00AC6599"/>
    <w:rsid w:val="00AC6DEE"/>
    <w:rsid w:val="00AC7612"/>
    <w:rsid w:val="00AC78E3"/>
    <w:rsid w:val="00AC7AA9"/>
    <w:rsid w:val="00AD009F"/>
    <w:rsid w:val="00AD03D4"/>
    <w:rsid w:val="00AD03EB"/>
    <w:rsid w:val="00AD0618"/>
    <w:rsid w:val="00AD0B6A"/>
    <w:rsid w:val="00AD0CF1"/>
    <w:rsid w:val="00AD10B4"/>
    <w:rsid w:val="00AD13AA"/>
    <w:rsid w:val="00AD1436"/>
    <w:rsid w:val="00AD1725"/>
    <w:rsid w:val="00AD17EA"/>
    <w:rsid w:val="00AD18CB"/>
    <w:rsid w:val="00AD1F0C"/>
    <w:rsid w:val="00AD1FB0"/>
    <w:rsid w:val="00AD2403"/>
    <w:rsid w:val="00AD27E5"/>
    <w:rsid w:val="00AD29D2"/>
    <w:rsid w:val="00AD2B8F"/>
    <w:rsid w:val="00AD2BE8"/>
    <w:rsid w:val="00AD2EBE"/>
    <w:rsid w:val="00AD30F0"/>
    <w:rsid w:val="00AD3582"/>
    <w:rsid w:val="00AD3EE3"/>
    <w:rsid w:val="00AD4A52"/>
    <w:rsid w:val="00AD509F"/>
    <w:rsid w:val="00AD5213"/>
    <w:rsid w:val="00AD5751"/>
    <w:rsid w:val="00AD5798"/>
    <w:rsid w:val="00AD5920"/>
    <w:rsid w:val="00AD5AE5"/>
    <w:rsid w:val="00AD5B1E"/>
    <w:rsid w:val="00AD5CDC"/>
    <w:rsid w:val="00AD5D0A"/>
    <w:rsid w:val="00AD5DBF"/>
    <w:rsid w:val="00AD602B"/>
    <w:rsid w:val="00AD62F8"/>
    <w:rsid w:val="00AD69C6"/>
    <w:rsid w:val="00AD6C7C"/>
    <w:rsid w:val="00AD6C82"/>
    <w:rsid w:val="00AD7515"/>
    <w:rsid w:val="00AD75DF"/>
    <w:rsid w:val="00AD7886"/>
    <w:rsid w:val="00AD79A9"/>
    <w:rsid w:val="00AD7DE7"/>
    <w:rsid w:val="00AD7F9B"/>
    <w:rsid w:val="00AE0253"/>
    <w:rsid w:val="00AE05D3"/>
    <w:rsid w:val="00AE07E6"/>
    <w:rsid w:val="00AE081B"/>
    <w:rsid w:val="00AE087C"/>
    <w:rsid w:val="00AE08B1"/>
    <w:rsid w:val="00AE10B8"/>
    <w:rsid w:val="00AE13BE"/>
    <w:rsid w:val="00AE15F0"/>
    <w:rsid w:val="00AE1AC5"/>
    <w:rsid w:val="00AE1B2B"/>
    <w:rsid w:val="00AE1DE0"/>
    <w:rsid w:val="00AE2504"/>
    <w:rsid w:val="00AE25BC"/>
    <w:rsid w:val="00AE2F7C"/>
    <w:rsid w:val="00AE3466"/>
    <w:rsid w:val="00AE34AE"/>
    <w:rsid w:val="00AE3639"/>
    <w:rsid w:val="00AE37AB"/>
    <w:rsid w:val="00AE4176"/>
    <w:rsid w:val="00AE423A"/>
    <w:rsid w:val="00AE45CB"/>
    <w:rsid w:val="00AE48DA"/>
    <w:rsid w:val="00AE4BDB"/>
    <w:rsid w:val="00AE4C10"/>
    <w:rsid w:val="00AE5336"/>
    <w:rsid w:val="00AE53F3"/>
    <w:rsid w:val="00AE55B9"/>
    <w:rsid w:val="00AE5A73"/>
    <w:rsid w:val="00AE5F99"/>
    <w:rsid w:val="00AE62A0"/>
    <w:rsid w:val="00AE6306"/>
    <w:rsid w:val="00AE6A1F"/>
    <w:rsid w:val="00AE6D11"/>
    <w:rsid w:val="00AE6E86"/>
    <w:rsid w:val="00AE6FC2"/>
    <w:rsid w:val="00AE70D4"/>
    <w:rsid w:val="00AE7218"/>
    <w:rsid w:val="00AE7920"/>
    <w:rsid w:val="00AE7C91"/>
    <w:rsid w:val="00AE7E30"/>
    <w:rsid w:val="00AE7F42"/>
    <w:rsid w:val="00AF0337"/>
    <w:rsid w:val="00AF054E"/>
    <w:rsid w:val="00AF0927"/>
    <w:rsid w:val="00AF0E3D"/>
    <w:rsid w:val="00AF1395"/>
    <w:rsid w:val="00AF147E"/>
    <w:rsid w:val="00AF1523"/>
    <w:rsid w:val="00AF1C4D"/>
    <w:rsid w:val="00AF1E7B"/>
    <w:rsid w:val="00AF2191"/>
    <w:rsid w:val="00AF2245"/>
    <w:rsid w:val="00AF27A3"/>
    <w:rsid w:val="00AF2B5C"/>
    <w:rsid w:val="00AF2B6F"/>
    <w:rsid w:val="00AF2E91"/>
    <w:rsid w:val="00AF3132"/>
    <w:rsid w:val="00AF37A3"/>
    <w:rsid w:val="00AF3835"/>
    <w:rsid w:val="00AF399C"/>
    <w:rsid w:val="00AF3B84"/>
    <w:rsid w:val="00AF3BE6"/>
    <w:rsid w:val="00AF499E"/>
    <w:rsid w:val="00AF4B8D"/>
    <w:rsid w:val="00AF5354"/>
    <w:rsid w:val="00AF554E"/>
    <w:rsid w:val="00AF5A69"/>
    <w:rsid w:val="00AF5A81"/>
    <w:rsid w:val="00AF5F3E"/>
    <w:rsid w:val="00AF60E9"/>
    <w:rsid w:val="00AF656B"/>
    <w:rsid w:val="00AF6579"/>
    <w:rsid w:val="00AF665B"/>
    <w:rsid w:val="00AF6B3C"/>
    <w:rsid w:val="00AF6CCF"/>
    <w:rsid w:val="00AF7A61"/>
    <w:rsid w:val="00AF7B4D"/>
    <w:rsid w:val="00AF7C99"/>
    <w:rsid w:val="00AF7DC4"/>
    <w:rsid w:val="00B001CE"/>
    <w:rsid w:val="00B00487"/>
    <w:rsid w:val="00B00627"/>
    <w:rsid w:val="00B00D86"/>
    <w:rsid w:val="00B00E9F"/>
    <w:rsid w:val="00B00F3E"/>
    <w:rsid w:val="00B00F8F"/>
    <w:rsid w:val="00B0107F"/>
    <w:rsid w:val="00B0153C"/>
    <w:rsid w:val="00B017A7"/>
    <w:rsid w:val="00B0180C"/>
    <w:rsid w:val="00B018E1"/>
    <w:rsid w:val="00B01B27"/>
    <w:rsid w:val="00B01E61"/>
    <w:rsid w:val="00B01FF3"/>
    <w:rsid w:val="00B02018"/>
    <w:rsid w:val="00B0230F"/>
    <w:rsid w:val="00B02769"/>
    <w:rsid w:val="00B02B1E"/>
    <w:rsid w:val="00B02C20"/>
    <w:rsid w:val="00B03D0E"/>
    <w:rsid w:val="00B0415A"/>
    <w:rsid w:val="00B042A0"/>
    <w:rsid w:val="00B0481F"/>
    <w:rsid w:val="00B04D6A"/>
    <w:rsid w:val="00B05B58"/>
    <w:rsid w:val="00B05D1D"/>
    <w:rsid w:val="00B06108"/>
    <w:rsid w:val="00B063DE"/>
    <w:rsid w:val="00B0656C"/>
    <w:rsid w:val="00B06B44"/>
    <w:rsid w:val="00B06DF6"/>
    <w:rsid w:val="00B07A8F"/>
    <w:rsid w:val="00B07D80"/>
    <w:rsid w:val="00B07DF1"/>
    <w:rsid w:val="00B07E85"/>
    <w:rsid w:val="00B07F48"/>
    <w:rsid w:val="00B10274"/>
    <w:rsid w:val="00B103D5"/>
    <w:rsid w:val="00B108D4"/>
    <w:rsid w:val="00B10C6B"/>
    <w:rsid w:val="00B10DD1"/>
    <w:rsid w:val="00B10F3E"/>
    <w:rsid w:val="00B10FD3"/>
    <w:rsid w:val="00B11426"/>
    <w:rsid w:val="00B1181B"/>
    <w:rsid w:val="00B12300"/>
    <w:rsid w:val="00B125B2"/>
    <w:rsid w:val="00B12DBD"/>
    <w:rsid w:val="00B12F0B"/>
    <w:rsid w:val="00B13C8F"/>
    <w:rsid w:val="00B13CD8"/>
    <w:rsid w:val="00B13FD5"/>
    <w:rsid w:val="00B1403C"/>
    <w:rsid w:val="00B140B0"/>
    <w:rsid w:val="00B141CE"/>
    <w:rsid w:val="00B14AFA"/>
    <w:rsid w:val="00B14DBC"/>
    <w:rsid w:val="00B14E18"/>
    <w:rsid w:val="00B1523B"/>
    <w:rsid w:val="00B15327"/>
    <w:rsid w:val="00B15A18"/>
    <w:rsid w:val="00B16208"/>
    <w:rsid w:val="00B16336"/>
    <w:rsid w:val="00B1668D"/>
    <w:rsid w:val="00B1687F"/>
    <w:rsid w:val="00B169AB"/>
    <w:rsid w:val="00B16A06"/>
    <w:rsid w:val="00B16F73"/>
    <w:rsid w:val="00B16FB2"/>
    <w:rsid w:val="00B170E5"/>
    <w:rsid w:val="00B17645"/>
    <w:rsid w:val="00B1769C"/>
    <w:rsid w:val="00B177CA"/>
    <w:rsid w:val="00B17DED"/>
    <w:rsid w:val="00B17F89"/>
    <w:rsid w:val="00B20281"/>
    <w:rsid w:val="00B20467"/>
    <w:rsid w:val="00B209BD"/>
    <w:rsid w:val="00B21417"/>
    <w:rsid w:val="00B2148E"/>
    <w:rsid w:val="00B21C55"/>
    <w:rsid w:val="00B21C63"/>
    <w:rsid w:val="00B21CF2"/>
    <w:rsid w:val="00B21E43"/>
    <w:rsid w:val="00B21ED9"/>
    <w:rsid w:val="00B21F68"/>
    <w:rsid w:val="00B2235C"/>
    <w:rsid w:val="00B22514"/>
    <w:rsid w:val="00B22751"/>
    <w:rsid w:val="00B22BC4"/>
    <w:rsid w:val="00B22CAE"/>
    <w:rsid w:val="00B22D7B"/>
    <w:rsid w:val="00B22FBF"/>
    <w:rsid w:val="00B23114"/>
    <w:rsid w:val="00B23475"/>
    <w:rsid w:val="00B236AF"/>
    <w:rsid w:val="00B23E55"/>
    <w:rsid w:val="00B242B5"/>
    <w:rsid w:val="00B24421"/>
    <w:rsid w:val="00B2456B"/>
    <w:rsid w:val="00B245C9"/>
    <w:rsid w:val="00B24811"/>
    <w:rsid w:val="00B24B8C"/>
    <w:rsid w:val="00B24D13"/>
    <w:rsid w:val="00B24E13"/>
    <w:rsid w:val="00B24F13"/>
    <w:rsid w:val="00B25650"/>
    <w:rsid w:val="00B25EB4"/>
    <w:rsid w:val="00B260F8"/>
    <w:rsid w:val="00B265AE"/>
    <w:rsid w:val="00B26738"/>
    <w:rsid w:val="00B26740"/>
    <w:rsid w:val="00B2697A"/>
    <w:rsid w:val="00B27074"/>
    <w:rsid w:val="00B271C0"/>
    <w:rsid w:val="00B2732D"/>
    <w:rsid w:val="00B27478"/>
    <w:rsid w:val="00B274C4"/>
    <w:rsid w:val="00B304E5"/>
    <w:rsid w:val="00B308C0"/>
    <w:rsid w:val="00B30997"/>
    <w:rsid w:val="00B30D8F"/>
    <w:rsid w:val="00B31163"/>
    <w:rsid w:val="00B31356"/>
    <w:rsid w:val="00B315BD"/>
    <w:rsid w:val="00B318E2"/>
    <w:rsid w:val="00B31A42"/>
    <w:rsid w:val="00B31A82"/>
    <w:rsid w:val="00B32858"/>
    <w:rsid w:val="00B3285C"/>
    <w:rsid w:val="00B3299F"/>
    <w:rsid w:val="00B32A3B"/>
    <w:rsid w:val="00B32B51"/>
    <w:rsid w:val="00B3305C"/>
    <w:rsid w:val="00B3334A"/>
    <w:rsid w:val="00B33AC7"/>
    <w:rsid w:val="00B33BEA"/>
    <w:rsid w:val="00B33D97"/>
    <w:rsid w:val="00B345D8"/>
    <w:rsid w:val="00B3468B"/>
    <w:rsid w:val="00B346A8"/>
    <w:rsid w:val="00B34728"/>
    <w:rsid w:val="00B3482E"/>
    <w:rsid w:val="00B34AEE"/>
    <w:rsid w:val="00B355BB"/>
    <w:rsid w:val="00B357C6"/>
    <w:rsid w:val="00B358C7"/>
    <w:rsid w:val="00B35927"/>
    <w:rsid w:val="00B35A9A"/>
    <w:rsid w:val="00B35BA5"/>
    <w:rsid w:val="00B3696D"/>
    <w:rsid w:val="00B36A2C"/>
    <w:rsid w:val="00B36A93"/>
    <w:rsid w:val="00B36C55"/>
    <w:rsid w:val="00B36E49"/>
    <w:rsid w:val="00B37343"/>
    <w:rsid w:val="00B3737F"/>
    <w:rsid w:val="00B37708"/>
    <w:rsid w:val="00B378F6"/>
    <w:rsid w:val="00B37DD8"/>
    <w:rsid w:val="00B37F94"/>
    <w:rsid w:val="00B40074"/>
    <w:rsid w:val="00B4011B"/>
    <w:rsid w:val="00B40673"/>
    <w:rsid w:val="00B40767"/>
    <w:rsid w:val="00B40D3A"/>
    <w:rsid w:val="00B414C0"/>
    <w:rsid w:val="00B41529"/>
    <w:rsid w:val="00B419B6"/>
    <w:rsid w:val="00B41E20"/>
    <w:rsid w:val="00B43027"/>
    <w:rsid w:val="00B4313B"/>
    <w:rsid w:val="00B43346"/>
    <w:rsid w:val="00B43644"/>
    <w:rsid w:val="00B4369C"/>
    <w:rsid w:val="00B43879"/>
    <w:rsid w:val="00B439B6"/>
    <w:rsid w:val="00B43CC3"/>
    <w:rsid w:val="00B4440D"/>
    <w:rsid w:val="00B45296"/>
    <w:rsid w:val="00B45581"/>
    <w:rsid w:val="00B455DE"/>
    <w:rsid w:val="00B45669"/>
    <w:rsid w:val="00B45BD5"/>
    <w:rsid w:val="00B4624E"/>
    <w:rsid w:val="00B46884"/>
    <w:rsid w:val="00B46AA2"/>
    <w:rsid w:val="00B46BB1"/>
    <w:rsid w:val="00B46E8D"/>
    <w:rsid w:val="00B475ED"/>
    <w:rsid w:val="00B477B7"/>
    <w:rsid w:val="00B504F9"/>
    <w:rsid w:val="00B508E1"/>
    <w:rsid w:val="00B50BB1"/>
    <w:rsid w:val="00B50DEA"/>
    <w:rsid w:val="00B50EAC"/>
    <w:rsid w:val="00B5160B"/>
    <w:rsid w:val="00B517B5"/>
    <w:rsid w:val="00B517B9"/>
    <w:rsid w:val="00B51958"/>
    <w:rsid w:val="00B519B3"/>
    <w:rsid w:val="00B51B40"/>
    <w:rsid w:val="00B51EFB"/>
    <w:rsid w:val="00B523FD"/>
    <w:rsid w:val="00B524CC"/>
    <w:rsid w:val="00B525C8"/>
    <w:rsid w:val="00B52932"/>
    <w:rsid w:val="00B52DE6"/>
    <w:rsid w:val="00B52EB8"/>
    <w:rsid w:val="00B53318"/>
    <w:rsid w:val="00B53671"/>
    <w:rsid w:val="00B53AEB"/>
    <w:rsid w:val="00B53D6A"/>
    <w:rsid w:val="00B541C8"/>
    <w:rsid w:val="00B549A4"/>
    <w:rsid w:val="00B54C1E"/>
    <w:rsid w:val="00B54EB9"/>
    <w:rsid w:val="00B5526E"/>
    <w:rsid w:val="00B5555D"/>
    <w:rsid w:val="00B56339"/>
    <w:rsid w:val="00B5696A"/>
    <w:rsid w:val="00B56BB8"/>
    <w:rsid w:val="00B56D71"/>
    <w:rsid w:val="00B579DA"/>
    <w:rsid w:val="00B57FB9"/>
    <w:rsid w:val="00B60277"/>
    <w:rsid w:val="00B60D24"/>
    <w:rsid w:val="00B61183"/>
    <w:rsid w:val="00B6199B"/>
    <w:rsid w:val="00B61ADF"/>
    <w:rsid w:val="00B61C02"/>
    <w:rsid w:val="00B61C11"/>
    <w:rsid w:val="00B61D46"/>
    <w:rsid w:val="00B62449"/>
    <w:rsid w:val="00B63073"/>
    <w:rsid w:val="00B631DB"/>
    <w:rsid w:val="00B63A1D"/>
    <w:rsid w:val="00B646AD"/>
    <w:rsid w:val="00B64D92"/>
    <w:rsid w:val="00B651D6"/>
    <w:rsid w:val="00B65AD7"/>
    <w:rsid w:val="00B66037"/>
    <w:rsid w:val="00B6609E"/>
    <w:rsid w:val="00B661A2"/>
    <w:rsid w:val="00B668E6"/>
    <w:rsid w:val="00B670CB"/>
    <w:rsid w:val="00B6747C"/>
    <w:rsid w:val="00B67760"/>
    <w:rsid w:val="00B677ED"/>
    <w:rsid w:val="00B67AF5"/>
    <w:rsid w:val="00B67E4E"/>
    <w:rsid w:val="00B67F91"/>
    <w:rsid w:val="00B706B9"/>
    <w:rsid w:val="00B706ED"/>
    <w:rsid w:val="00B70812"/>
    <w:rsid w:val="00B70B5C"/>
    <w:rsid w:val="00B71605"/>
    <w:rsid w:val="00B7178D"/>
    <w:rsid w:val="00B718E1"/>
    <w:rsid w:val="00B71919"/>
    <w:rsid w:val="00B71D7B"/>
    <w:rsid w:val="00B71D81"/>
    <w:rsid w:val="00B71E94"/>
    <w:rsid w:val="00B71F9D"/>
    <w:rsid w:val="00B722D8"/>
    <w:rsid w:val="00B72425"/>
    <w:rsid w:val="00B728D5"/>
    <w:rsid w:val="00B7295C"/>
    <w:rsid w:val="00B729E0"/>
    <w:rsid w:val="00B72A2D"/>
    <w:rsid w:val="00B72D1E"/>
    <w:rsid w:val="00B7332D"/>
    <w:rsid w:val="00B73A8B"/>
    <w:rsid w:val="00B73D67"/>
    <w:rsid w:val="00B73DDD"/>
    <w:rsid w:val="00B74597"/>
    <w:rsid w:val="00B74A51"/>
    <w:rsid w:val="00B74B85"/>
    <w:rsid w:val="00B74D4B"/>
    <w:rsid w:val="00B74F05"/>
    <w:rsid w:val="00B74F92"/>
    <w:rsid w:val="00B750E0"/>
    <w:rsid w:val="00B75156"/>
    <w:rsid w:val="00B753A2"/>
    <w:rsid w:val="00B7591A"/>
    <w:rsid w:val="00B7591C"/>
    <w:rsid w:val="00B75C34"/>
    <w:rsid w:val="00B75EF9"/>
    <w:rsid w:val="00B76592"/>
    <w:rsid w:val="00B7667C"/>
    <w:rsid w:val="00B7668A"/>
    <w:rsid w:val="00B768B0"/>
    <w:rsid w:val="00B76B87"/>
    <w:rsid w:val="00B76F9B"/>
    <w:rsid w:val="00B77FA7"/>
    <w:rsid w:val="00B80006"/>
    <w:rsid w:val="00B8007D"/>
    <w:rsid w:val="00B80468"/>
    <w:rsid w:val="00B80495"/>
    <w:rsid w:val="00B80862"/>
    <w:rsid w:val="00B80CB9"/>
    <w:rsid w:val="00B80CE3"/>
    <w:rsid w:val="00B81171"/>
    <w:rsid w:val="00B8123B"/>
    <w:rsid w:val="00B81A0A"/>
    <w:rsid w:val="00B81C9B"/>
    <w:rsid w:val="00B81D2B"/>
    <w:rsid w:val="00B81EA6"/>
    <w:rsid w:val="00B82ADA"/>
    <w:rsid w:val="00B82DEE"/>
    <w:rsid w:val="00B82FB8"/>
    <w:rsid w:val="00B83262"/>
    <w:rsid w:val="00B835D8"/>
    <w:rsid w:val="00B83631"/>
    <w:rsid w:val="00B836F1"/>
    <w:rsid w:val="00B83795"/>
    <w:rsid w:val="00B83AEE"/>
    <w:rsid w:val="00B83E35"/>
    <w:rsid w:val="00B83F20"/>
    <w:rsid w:val="00B841B2"/>
    <w:rsid w:val="00B847A0"/>
    <w:rsid w:val="00B84B66"/>
    <w:rsid w:val="00B84F1B"/>
    <w:rsid w:val="00B84F2E"/>
    <w:rsid w:val="00B84F67"/>
    <w:rsid w:val="00B85AD9"/>
    <w:rsid w:val="00B85BB4"/>
    <w:rsid w:val="00B8616E"/>
    <w:rsid w:val="00B863FD"/>
    <w:rsid w:val="00B87AA0"/>
    <w:rsid w:val="00B87DD9"/>
    <w:rsid w:val="00B902F0"/>
    <w:rsid w:val="00B902F8"/>
    <w:rsid w:val="00B903B4"/>
    <w:rsid w:val="00B906EB"/>
    <w:rsid w:val="00B909B2"/>
    <w:rsid w:val="00B90B23"/>
    <w:rsid w:val="00B90B56"/>
    <w:rsid w:val="00B90D85"/>
    <w:rsid w:val="00B90DFE"/>
    <w:rsid w:val="00B91333"/>
    <w:rsid w:val="00B917EC"/>
    <w:rsid w:val="00B91E30"/>
    <w:rsid w:val="00B923F3"/>
    <w:rsid w:val="00B92427"/>
    <w:rsid w:val="00B92443"/>
    <w:rsid w:val="00B92449"/>
    <w:rsid w:val="00B92EB8"/>
    <w:rsid w:val="00B92F71"/>
    <w:rsid w:val="00B92FBE"/>
    <w:rsid w:val="00B932A4"/>
    <w:rsid w:val="00B93758"/>
    <w:rsid w:val="00B93AFB"/>
    <w:rsid w:val="00B9400A"/>
    <w:rsid w:val="00B943C5"/>
    <w:rsid w:val="00B9536C"/>
    <w:rsid w:val="00B95D56"/>
    <w:rsid w:val="00B95EF1"/>
    <w:rsid w:val="00B96719"/>
    <w:rsid w:val="00B96B50"/>
    <w:rsid w:val="00B96DC8"/>
    <w:rsid w:val="00B970C4"/>
    <w:rsid w:val="00B97594"/>
    <w:rsid w:val="00B97F5D"/>
    <w:rsid w:val="00BA012C"/>
    <w:rsid w:val="00BA02A2"/>
    <w:rsid w:val="00BA0312"/>
    <w:rsid w:val="00BA0CE5"/>
    <w:rsid w:val="00BA0D2C"/>
    <w:rsid w:val="00BA2186"/>
    <w:rsid w:val="00BA290C"/>
    <w:rsid w:val="00BA299C"/>
    <w:rsid w:val="00BA2A1A"/>
    <w:rsid w:val="00BA2DD8"/>
    <w:rsid w:val="00BA312F"/>
    <w:rsid w:val="00BA3720"/>
    <w:rsid w:val="00BA37E6"/>
    <w:rsid w:val="00BA3946"/>
    <w:rsid w:val="00BA3CC6"/>
    <w:rsid w:val="00BA3CD1"/>
    <w:rsid w:val="00BA3D7F"/>
    <w:rsid w:val="00BA3F76"/>
    <w:rsid w:val="00BA4107"/>
    <w:rsid w:val="00BA45D9"/>
    <w:rsid w:val="00BA4961"/>
    <w:rsid w:val="00BA49AB"/>
    <w:rsid w:val="00BA4D5C"/>
    <w:rsid w:val="00BA4F93"/>
    <w:rsid w:val="00BA5434"/>
    <w:rsid w:val="00BA564F"/>
    <w:rsid w:val="00BA572C"/>
    <w:rsid w:val="00BA59D4"/>
    <w:rsid w:val="00BA5C94"/>
    <w:rsid w:val="00BA6048"/>
    <w:rsid w:val="00BA6241"/>
    <w:rsid w:val="00BA633B"/>
    <w:rsid w:val="00BA65F6"/>
    <w:rsid w:val="00BA6693"/>
    <w:rsid w:val="00BA693B"/>
    <w:rsid w:val="00BA69E1"/>
    <w:rsid w:val="00BA6DCA"/>
    <w:rsid w:val="00BA70ED"/>
    <w:rsid w:val="00BA73AC"/>
    <w:rsid w:val="00BA7FC4"/>
    <w:rsid w:val="00BB009F"/>
    <w:rsid w:val="00BB0318"/>
    <w:rsid w:val="00BB051A"/>
    <w:rsid w:val="00BB0728"/>
    <w:rsid w:val="00BB07A0"/>
    <w:rsid w:val="00BB0877"/>
    <w:rsid w:val="00BB14D7"/>
    <w:rsid w:val="00BB17E1"/>
    <w:rsid w:val="00BB18AD"/>
    <w:rsid w:val="00BB1C0C"/>
    <w:rsid w:val="00BB22F5"/>
    <w:rsid w:val="00BB25C6"/>
    <w:rsid w:val="00BB277D"/>
    <w:rsid w:val="00BB2783"/>
    <w:rsid w:val="00BB28ED"/>
    <w:rsid w:val="00BB2F92"/>
    <w:rsid w:val="00BB3047"/>
    <w:rsid w:val="00BB31EA"/>
    <w:rsid w:val="00BB3201"/>
    <w:rsid w:val="00BB32C8"/>
    <w:rsid w:val="00BB3A77"/>
    <w:rsid w:val="00BB3EBE"/>
    <w:rsid w:val="00BB3FF1"/>
    <w:rsid w:val="00BB4132"/>
    <w:rsid w:val="00BB4225"/>
    <w:rsid w:val="00BB4778"/>
    <w:rsid w:val="00BB4F15"/>
    <w:rsid w:val="00BB5249"/>
    <w:rsid w:val="00BB5B4D"/>
    <w:rsid w:val="00BB5BF0"/>
    <w:rsid w:val="00BB6526"/>
    <w:rsid w:val="00BB67C3"/>
    <w:rsid w:val="00BB704B"/>
    <w:rsid w:val="00BC01D6"/>
    <w:rsid w:val="00BC09DB"/>
    <w:rsid w:val="00BC0A01"/>
    <w:rsid w:val="00BC0A35"/>
    <w:rsid w:val="00BC0B9A"/>
    <w:rsid w:val="00BC0BE4"/>
    <w:rsid w:val="00BC0FC9"/>
    <w:rsid w:val="00BC1371"/>
    <w:rsid w:val="00BC1552"/>
    <w:rsid w:val="00BC1839"/>
    <w:rsid w:val="00BC1948"/>
    <w:rsid w:val="00BC1F97"/>
    <w:rsid w:val="00BC2297"/>
    <w:rsid w:val="00BC29D7"/>
    <w:rsid w:val="00BC2CA0"/>
    <w:rsid w:val="00BC2F97"/>
    <w:rsid w:val="00BC31C8"/>
    <w:rsid w:val="00BC33C0"/>
    <w:rsid w:val="00BC3498"/>
    <w:rsid w:val="00BC3CC8"/>
    <w:rsid w:val="00BC3CD1"/>
    <w:rsid w:val="00BC3E6D"/>
    <w:rsid w:val="00BC4598"/>
    <w:rsid w:val="00BC4702"/>
    <w:rsid w:val="00BC4723"/>
    <w:rsid w:val="00BC4BC4"/>
    <w:rsid w:val="00BC4C01"/>
    <w:rsid w:val="00BC533A"/>
    <w:rsid w:val="00BC5AEF"/>
    <w:rsid w:val="00BC5CEE"/>
    <w:rsid w:val="00BC668C"/>
    <w:rsid w:val="00BC6B13"/>
    <w:rsid w:val="00BC6FAC"/>
    <w:rsid w:val="00BC7335"/>
    <w:rsid w:val="00BC744D"/>
    <w:rsid w:val="00BC7CCE"/>
    <w:rsid w:val="00BC7FDE"/>
    <w:rsid w:val="00BD09D8"/>
    <w:rsid w:val="00BD0DAA"/>
    <w:rsid w:val="00BD119A"/>
    <w:rsid w:val="00BD13D0"/>
    <w:rsid w:val="00BD1434"/>
    <w:rsid w:val="00BD1487"/>
    <w:rsid w:val="00BD17D9"/>
    <w:rsid w:val="00BD23BC"/>
    <w:rsid w:val="00BD29AE"/>
    <w:rsid w:val="00BD2D84"/>
    <w:rsid w:val="00BD30E0"/>
    <w:rsid w:val="00BD3325"/>
    <w:rsid w:val="00BD35CD"/>
    <w:rsid w:val="00BD3714"/>
    <w:rsid w:val="00BD3CE7"/>
    <w:rsid w:val="00BD403F"/>
    <w:rsid w:val="00BD494A"/>
    <w:rsid w:val="00BD4D68"/>
    <w:rsid w:val="00BD4DB6"/>
    <w:rsid w:val="00BD513D"/>
    <w:rsid w:val="00BD524C"/>
    <w:rsid w:val="00BD531C"/>
    <w:rsid w:val="00BD5446"/>
    <w:rsid w:val="00BD5527"/>
    <w:rsid w:val="00BD5B7B"/>
    <w:rsid w:val="00BD5D5D"/>
    <w:rsid w:val="00BD60CC"/>
    <w:rsid w:val="00BD67C2"/>
    <w:rsid w:val="00BD6860"/>
    <w:rsid w:val="00BD6862"/>
    <w:rsid w:val="00BD698F"/>
    <w:rsid w:val="00BD6CAD"/>
    <w:rsid w:val="00BD701C"/>
    <w:rsid w:val="00BD7077"/>
    <w:rsid w:val="00BD79A5"/>
    <w:rsid w:val="00BD7A44"/>
    <w:rsid w:val="00BD7DDB"/>
    <w:rsid w:val="00BE0252"/>
    <w:rsid w:val="00BE03A7"/>
    <w:rsid w:val="00BE06C5"/>
    <w:rsid w:val="00BE0A5A"/>
    <w:rsid w:val="00BE0A7A"/>
    <w:rsid w:val="00BE15B6"/>
    <w:rsid w:val="00BE1E4B"/>
    <w:rsid w:val="00BE218E"/>
    <w:rsid w:val="00BE23C5"/>
    <w:rsid w:val="00BE2552"/>
    <w:rsid w:val="00BE2585"/>
    <w:rsid w:val="00BE2D87"/>
    <w:rsid w:val="00BE3092"/>
    <w:rsid w:val="00BE3652"/>
    <w:rsid w:val="00BE39E5"/>
    <w:rsid w:val="00BE3D30"/>
    <w:rsid w:val="00BE3F9A"/>
    <w:rsid w:val="00BE4295"/>
    <w:rsid w:val="00BE42AF"/>
    <w:rsid w:val="00BE4401"/>
    <w:rsid w:val="00BE4AE9"/>
    <w:rsid w:val="00BE4E08"/>
    <w:rsid w:val="00BE4E22"/>
    <w:rsid w:val="00BE515A"/>
    <w:rsid w:val="00BE5264"/>
    <w:rsid w:val="00BE5362"/>
    <w:rsid w:val="00BE54A8"/>
    <w:rsid w:val="00BE5687"/>
    <w:rsid w:val="00BE5740"/>
    <w:rsid w:val="00BE5806"/>
    <w:rsid w:val="00BE5F89"/>
    <w:rsid w:val="00BE614C"/>
    <w:rsid w:val="00BE65FE"/>
    <w:rsid w:val="00BE6F73"/>
    <w:rsid w:val="00BE72FB"/>
    <w:rsid w:val="00BE73BA"/>
    <w:rsid w:val="00BE77A2"/>
    <w:rsid w:val="00BE77C9"/>
    <w:rsid w:val="00BE7FD9"/>
    <w:rsid w:val="00BF03C3"/>
    <w:rsid w:val="00BF04AA"/>
    <w:rsid w:val="00BF081B"/>
    <w:rsid w:val="00BF13B2"/>
    <w:rsid w:val="00BF15E7"/>
    <w:rsid w:val="00BF16F7"/>
    <w:rsid w:val="00BF1F62"/>
    <w:rsid w:val="00BF1F83"/>
    <w:rsid w:val="00BF218E"/>
    <w:rsid w:val="00BF223D"/>
    <w:rsid w:val="00BF28E5"/>
    <w:rsid w:val="00BF2A56"/>
    <w:rsid w:val="00BF2A6B"/>
    <w:rsid w:val="00BF2CF2"/>
    <w:rsid w:val="00BF2F39"/>
    <w:rsid w:val="00BF31CB"/>
    <w:rsid w:val="00BF3579"/>
    <w:rsid w:val="00BF37F9"/>
    <w:rsid w:val="00BF39E1"/>
    <w:rsid w:val="00BF3DAC"/>
    <w:rsid w:val="00BF43C0"/>
    <w:rsid w:val="00BF474A"/>
    <w:rsid w:val="00BF49B0"/>
    <w:rsid w:val="00BF4BAA"/>
    <w:rsid w:val="00BF4C19"/>
    <w:rsid w:val="00BF4D13"/>
    <w:rsid w:val="00BF4F50"/>
    <w:rsid w:val="00BF4FA7"/>
    <w:rsid w:val="00BF52C3"/>
    <w:rsid w:val="00BF5601"/>
    <w:rsid w:val="00BF5F21"/>
    <w:rsid w:val="00BF60B1"/>
    <w:rsid w:val="00BF66AA"/>
    <w:rsid w:val="00BF66AD"/>
    <w:rsid w:val="00BF6F0E"/>
    <w:rsid w:val="00BF7020"/>
    <w:rsid w:val="00BF70F2"/>
    <w:rsid w:val="00BF7D0D"/>
    <w:rsid w:val="00BF7E3C"/>
    <w:rsid w:val="00BF7E6E"/>
    <w:rsid w:val="00C00608"/>
    <w:rsid w:val="00C007B6"/>
    <w:rsid w:val="00C00FDB"/>
    <w:rsid w:val="00C01274"/>
    <w:rsid w:val="00C01582"/>
    <w:rsid w:val="00C015EA"/>
    <w:rsid w:val="00C01AF6"/>
    <w:rsid w:val="00C01F39"/>
    <w:rsid w:val="00C01FBE"/>
    <w:rsid w:val="00C02A14"/>
    <w:rsid w:val="00C02AE2"/>
    <w:rsid w:val="00C02FF7"/>
    <w:rsid w:val="00C03726"/>
    <w:rsid w:val="00C038BA"/>
    <w:rsid w:val="00C038F6"/>
    <w:rsid w:val="00C039F5"/>
    <w:rsid w:val="00C043EC"/>
    <w:rsid w:val="00C04710"/>
    <w:rsid w:val="00C0478F"/>
    <w:rsid w:val="00C0499A"/>
    <w:rsid w:val="00C04B64"/>
    <w:rsid w:val="00C04D1D"/>
    <w:rsid w:val="00C051E7"/>
    <w:rsid w:val="00C058B7"/>
    <w:rsid w:val="00C06180"/>
    <w:rsid w:val="00C06416"/>
    <w:rsid w:val="00C066D1"/>
    <w:rsid w:val="00C069A5"/>
    <w:rsid w:val="00C06A1D"/>
    <w:rsid w:val="00C06D73"/>
    <w:rsid w:val="00C06E51"/>
    <w:rsid w:val="00C0717F"/>
    <w:rsid w:val="00C072D6"/>
    <w:rsid w:val="00C0737D"/>
    <w:rsid w:val="00C07B68"/>
    <w:rsid w:val="00C07BAC"/>
    <w:rsid w:val="00C07CE7"/>
    <w:rsid w:val="00C07EB0"/>
    <w:rsid w:val="00C10203"/>
    <w:rsid w:val="00C10635"/>
    <w:rsid w:val="00C10686"/>
    <w:rsid w:val="00C10BB4"/>
    <w:rsid w:val="00C10C70"/>
    <w:rsid w:val="00C10F78"/>
    <w:rsid w:val="00C110B9"/>
    <w:rsid w:val="00C11813"/>
    <w:rsid w:val="00C11DE1"/>
    <w:rsid w:val="00C122AA"/>
    <w:rsid w:val="00C12691"/>
    <w:rsid w:val="00C12722"/>
    <w:rsid w:val="00C1295D"/>
    <w:rsid w:val="00C129D3"/>
    <w:rsid w:val="00C12E1F"/>
    <w:rsid w:val="00C12F6F"/>
    <w:rsid w:val="00C133E3"/>
    <w:rsid w:val="00C13823"/>
    <w:rsid w:val="00C13A6D"/>
    <w:rsid w:val="00C13AED"/>
    <w:rsid w:val="00C13C90"/>
    <w:rsid w:val="00C13ED9"/>
    <w:rsid w:val="00C143A6"/>
    <w:rsid w:val="00C154C7"/>
    <w:rsid w:val="00C159CE"/>
    <w:rsid w:val="00C15B14"/>
    <w:rsid w:val="00C15EF8"/>
    <w:rsid w:val="00C16260"/>
    <w:rsid w:val="00C163A9"/>
    <w:rsid w:val="00C16472"/>
    <w:rsid w:val="00C16744"/>
    <w:rsid w:val="00C1734B"/>
    <w:rsid w:val="00C17605"/>
    <w:rsid w:val="00C17655"/>
    <w:rsid w:val="00C1790E"/>
    <w:rsid w:val="00C17E5B"/>
    <w:rsid w:val="00C17F5B"/>
    <w:rsid w:val="00C17F6E"/>
    <w:rsid w:val="00C208DB"/>
    <w:rsid w:val="00C20A74"/>
    <w:rsid w:val="00C20B1F"/>
    <w:rsid w:val="00C20BF5"/>
    <w:rsid w:val="00C20CCE"/>
    <w:rsid w:val="00C21B7C"/>
    <w:rsid w:val="00C21E90"/>
    <w:rsid w:val="00C22487"/>
    <w:rsid w:val="00C232B9"/>
    <w:rsid w:val="00C23522"/>
    <w:rsid w:val="00C238B2"/>
    <w:rsid w:val="00C23E48"/>
    <w:rsid w:val="00C23F85"/>
    <w:rsid w:val="00C23FD2"/>
    <w:rsid w:val="00C245CC"/>
    <w:rsid w:val="00C24911"/>
    <w:rsid w:val="00C2499E"/>
    <w:rsid w:val="00C24B9E"/>
    <w:rsid w:val="00C24F96"/>
    <w:rsid w:val="00C250D3"/>
    <w:rsid w:val="00C255AF"/>
    <w:rsid w:val="00C258FA"/>
    <w:rsid w:val="00C25FD6"/>
    <w:rsid w:val="00C27553"/>
    <w:rsid w:val="00C27898"/>
    <w:rsid w:val="00C302E8"/>
    <w:rsid w:val="00C307D2"/>
    <w:rsid w:val="00C30F0D"/>
    <w:rsid w:val="00C311E2"/>
    <w:rsid w:val="00C3134D"/>
    <w:rsid w:val="00C313DF"/>
    <w:rsid w:val="00C31746"/>
    <w:rsid w:val="00C3179C"/>
    <w:rsid w:val="00C32AFB"/>
    <w:rsid w:val="00C33357"/>
    <w:rsid w:val="00C33740"/>
    <w:rsid w:val="00C3465C"/>
    <w:rsid w:val="00C34889"/>
    <w:rsid w:val="00C34D3C"/>
    <w:rsid w:val="00C35381"/>
    <w:rsid w:val="00C35519"/>
    <w:rsid w:val="00C35782"/>
    <w:rsid w:val="00C35998"/>
    <w:rsid w:val="00C359FD"/>
    <w:rsid w:val="00C35A42"/>
    <w:rsid w:val="00C35B20"/>
    <w:rsid w:val="00C35D69"/>
    <w:rsid w:val="00C35EB4"/>
    <w:rsid w:val="00C364EE"/>
    <w:rsid w:val="00C36EC4"/>
    <w:rsid w:val="00C37026"/>
    <w:rsid w:val="00C378BD"/>
    <w:rsid w:val="00C37EAE"/>
    <w:rsid w:val="00C403FC"/>
    <w:rsid w:val="00C4071F"/>
    <w:rsid w:val="00C40A36"/>
    <w:rsid w:val="00C40C83"/>
    <w:rsid w:val="00C40E2B"/>
    <w:rsid w:val="00C40E7E"/>
    <w:rsid w:val="00C41130"/>
    <w:rsid w:val="00C4181E"/>
    <w:rsid w:val="00C4186A"/>
    <w:rsid w:val="00C41942"/>
    <w:rsid w:val="00C419D3"/>
    <w:rsid w:val="00C41AFE"/>
    <w:rsid w:val="00C41C4F"/>
    <w:rsid w:val="00C41DC4"/>
    <w:rsid w:val="00C41F00"/>
    <w:rsid w:val="00C41FB1"/>
    <w:rsid w:val="00C42301"/>
    <w:rsid w:val="00C42936"/>
    <w:rsid w:val="00C42EA7"/>
    <w:rsid w:val="00C42F11"/>
    <w:rsid w:val="00C435CC"/>
    <w:rsid w:val="00C43B05"/>
    <w:rsid w:val="00C43BA4"/>
    <w:rsid w:val="00C443C6"/>
    <w:rsid w:val="00C4466C"/>
    <w:rsid w:val="00C449F7"/>
    <w:rsid w:val="00C44C45"/>
    <w:rsid w:val="00C44C4D"/>
    <w:rsid w:val="00C44D0C"/>
    <w:rsid w:val="00C44EF5"/>
    <w:rsid w:val="00C456F4"/>
    <w:rsid w:val="00C45821"/>
    <w:rsid w:val="00C458C4"/>
    <w:rsid w:val="00C45DE3"/>
    <w:rsid w:val="00C46070"/>
    <w:rsid w:val="00C461C6"/>
    <w:rsid w:val="00C46746"/>
    <w:rsid w:val="00C46834"/>
    <w:rsid w:val="00C4686D"/>
    <w:rsid w:val="00C46A8E"/>
    <w:rsid w:val="00C46C15"/>
    <w:rsid w:val="00C46D54"/>
    <w:rsid w:val="00C4724E"/>
    <w:rsid w:val="00C474D1"/>
    <w:rsid w:val="00C474D5"/>
    <w:rsid w:val="00C4761B"/>
    <w:rsid w:val="00C479CD"/>
    <w:rsid w:val="00C47CE7"/>
    <w:rsid w:val="00C47D43"/>
    <w:rsid w:val="00C5114A"/>
    <w:rsid w:val="00C520B2"/>
    <w:rsid w:val="00C533A6"/>
    <w:rsid w:val="00C534C1"/>
    <w:rsid w:val="00C53AC2"/>
    <w:rsid w:val="00C53AF5"/>
    <w:rsid w:val="00C53EAD"/>
    <w:rsid w:val="00C54425"/>
    <w:rsid w:val="00C54763"/>
    <w:rsid w:val="00C54DA7"/>
    <w:rsid w:val="00C5539A"/>
    <w:rsid w:val="00C553EB"/>
    <w:rsid w:val="00C5547C"/>
    <w:rsid w:val="00C55638"/>
    <w:rsid w:val="00C5574E"/>
    <w:rsid w:val="00C5624C"/>
    <w:rsid w:val="00C568FB"/>
    <w:rsid w:val="00C56A01"/>
    <w:rsid w:val="00C56F21"/>
    <w:rsid w:val="00C56FC6"/>
    <w:rsid w:val="00C57118"/>
    <w:rsid w:val="00C579CE"/>
    <w:rsid w:val="00C602BC"/>
    <w:rsid w:val="00C61014"/>
    <w:rsid w:val="00C611E9"/>
    <w:rsid w:val="00C61530"/>
    <w:rsid w:val="00C61EBF"/>
    <w:rsid w:val="00C62092"/>
    <w:rsid w:val="00C6239A"/>
    <w:rsid w:val="00C62787"/>
    <w:rsid w:val="00C62993"/>
    <w:rsid w:val="00C62F36"/>
    <w:rsid w:val="00C62F78"/>
    <w:rsid w:val="00C6321B"/>
    <w:rsid w:val="00C6346A"/>
    <w:rsid w:val="00C63966"/>
    <w:rsid w:val="00C63CE5"/>
    <w:rsid w:val="00C63D4E"/>
    <w:rsid w:val="00C6469E"/>
    <w:rsid w:val="00C64A07"/>
    <w:rsid w:val="00C64CFE"/>
    <w:rsid w:val="00C64D4C"/>
    <w:rsid w:val="00C651EB"/>
    <w:rsid w:val="00C652F3"/>
    <w:rsid w:val="00C654EB"/>
    <w:rsid w:val="00C655B0"/>
    <w:rsid w:val="00C65E5C"/>
    <w:rsid w:val="00C65E5E"/>
    <w:rsid w:val="00C65F30"/>
    <w:rsid w:val="00C6618B"/>
    <w:rsid w:val="00C665CF"/>
    <w:rsid w:val="00C666DF"/>
    <w:rsid w:val="00C668AC"/>
    <w:rsid w:val="00C66D9B"/>
    <w:rsid w:val="00C66DAF"/>
    <w:rsid w:val="00C66FFC"/>
    <w:rsid w:val="00C6753F"/>
    <w:rsid w:val="00C67BAC"/>
    <w:rsid w:val="00C701EC"/>
    <w:rsid w:val="00C703AF"/>
    <w:rsid w:val="00C705FB"/>
    <w:rsid w:val="00C707B3"/>
    <w:rsid w:val="00C707CE"/>
    <w:rsid w:val="00C70B27"/>
    <w:rsid w:val="00C70B8E"/>
    <w:rsid w:val="00C71098"/>
    <w:rsid w:val="00C712A3"/>
    <w:rsid w:val="00C71494"/>
    <w:rsid w:val="00C71728"/>
    <w:rsid w:val="00C7174A"/>
    <w:rsid w:val="00C7176D"/>
    <w:rsid w:val="00C72113"/>
    <w:rsid w:val="00C726EF"/>
    <w:rsid w:val="00C72A28"/>
    <w:rsid w:val="00C72D42"/>
    <w:rsid w:val="00C7313B"/>
    <w:rsid w:val="00C737C3"/>
    <w:rsid w:val="00C73940"/>
    <w:rsid w:val="00C743D6"/>
    <w:rsid w:val="00C7472A"/>
    <w:rsid w:val="00C74809"/>
    <w:rsid w:val="00C74AE4"/>
    <w:rsid w:val="00C754C0"/>
    <w:rsid w:val="00C75D00"/>
    <w:rsid w:val="00C75E06"/>
    <w:rsid w:val="00C765D3"/>
    <w:rsid w:val="00C76697"/>
    <w:rsid w:val="00C76AF6"/>
    <w:rsid w:val="00C76B55"/>
    <w:rsid w:val="00C77011"/>
    <w:rsid w:val="00C77651"/>
    <w:rsid w:val="00C77817"/>
    <w:rsid w:val="00C778FE"/>
    <w:rsid w:val="00C77A10"/>
    <w:rsid w:val="00C77A4F"/>
    <w:rsid w:val="00C77D6B"/>
    <w:rsid w:val="00C80C0A"/>
    <w:rsid w:val="00C80D99"/>
    <w:rsid w:val="00C810B4"/>
    <w:rsid w:val="00C81222"/>
    <w:rsid w:val="00C8150D"/>
    <w:rsid w:val="00C81909"/>
    <w:rsid w:val="00C819AD"/>
    <w:rsid w:val="00C819E7"/>
    <w:rsid w:val="00C81E8C"/>
    <w:rsid w:val="00C822A7"/>
    <w:rsid w:val="00C8239A"/>
    <w:rsid w:val="00C8258E"/>
    <w:rsid w:val="00C82F0F"/>
    <w:rsid w:val="00C82F2A"/>
    <w:rsid w:val="00C8309B"/>
    <w:rsid w:val="00C831F0"/>
    <w:rsid w:val="00C834FD"/>
    <w:rsid w:val="00C8350B"/>
    <w:rsid w:val="00C835E6"/>
    <w:rsid w:val="00C837E3"/>
    <w:rsid w:val="00C838B0"/>
    <w:rsid w:val="00C83D4F"/>
    <w:rsid w:val="00C83F45"/>
    <w:rsid w:val="00C8434D"/>
    <w:rsid w:val="00C844BD"/>
    <w:rsid w:val="00C84ACC"/>
    <w:rsid w:val="00C85764"/>
    <w:rsid w:val="00C858CF"/>
    <w:rsid w:val="00C85C4F"/>
    <w:rsid w:val="00C86427"/>
    <w:rsid w:val="00C8673D"/>
    <w:rsid w:val="00C86890"/>
    <w:rsid w:val="00C86B93"/>
    <w:rsid w:val="00C86CD5"/>
    <w:rsid w:val="00C87159"/>
    <w:rsid w:val="00C87595"/>
    <w:rsid w:val="00C8763B"/>
    <w:rsid w:val="00C87AEB"/>
    <w:rsid w:val="00C87D4F"/>
    <w:rsid w:val="00C87DE6"/>
    <w:rsid w:val="00C9077D"/>
    <w:rsid w:val="00C9099C"/>
    <w:rsid w:val="00C90CC5"/>
    <w:rsid w:val="00C90DAB"/>
    <w:rsid w:val="00C90E02"/>
    <w:rsid w:val="00C90E47"/>
    <w:rsid w:val="00C90FCF"/>
    <w:rsid w:val="00C91290"/>
    <w:rsid w:val="00C91324"/>
    <w:rsid w:val="00C915CB"/>
    <w:rsid w:val="00C91885"/>
    <w:rsid w:val="00C92494"/>
    <w:rsid w:val="00C927C4"/>
    <w:rsid w:val="00C92CDB"/>
    <w:rsid w:val="00C92E8E"/>
    <w:rsid w:val="00C93155"/>
    <w:rsid w:val="00C935DC"/>
    <w:rsid w:val="00C937CF"/>
    <w:rsid w:val="00C9428C"/>
    <w:rsid w:val="00C94688"/>
    <w:rsid w:val="00C94748"/>
    <w:rsid w:val="00C947E2"/>
    <w:rsid w:val="00C94A30"/>
    <w:rsid w:val="00C94EB2"/>
    <w:rsid w:val="00C95115"/>
    <w:rsid w:val="00C952C4"/>
    <w:rsid w:val="00C953B9"/>
    <w:rsid w:val="00C95D97"/>
    <w:rsid w:val="00C96154"/>
    <w:rsid w:val="00C96A50"/>
    <w:rsid w:val="00C96C32"/>
    <w:rsid w:val="00C96C5A"/>
    <w:rsid w:val="00C970C0"/>
    <w:rsid w:val="00C973EC"/>
    <w:rsid w:val="00C97D64"/>
    <w:rsid w:val="00C97FD9"/>
    <w:rsid w:val="00C97FE7"/>
    <w:rsid w:val="00CA0134"/>
    <w:rsid w:val="00CA0706"/>
    <w:rsid w:val="00CA0856"/>
    <w:rsid w:val="00CA0A12"/>
    <w:rsid w:val="00CA0EB4"/>
    <w:rsid w:val="00CA1049"/>
    <w:rsid w:val="00CA1182"/>
    <w:rsid w:val="00CA1422"/>
    <w:rsid w:val="00CA2571"/>
    <w:rsid w:val="00CA269F"/>
    <w:rsid w:val="00CA26A9"/>
    <w:rsid w:val="00CA29F2"/>
    <w:rsid w:val="00CA353E"/>
    <w:rsid w:val="00CA39CA"/>
    <w:rsid w:val="00CA3F85"/>
    <w:rsid w:val="00CA3FAD"/>
    <w:rsid w:val="00CA4522"/>
    <w:rsid w:val="00CA473E"/>
    <w:rsid w:val="00CA4BA5"/>
    <w:rsid w:val="00CA4E29"/>
    <w:rsid w:val="00CA4E76"/>
    <w:rsid w:val="00CA4EBC"/>
    <w:rsid w:val="00CA4EF4"/>
    <w:rsid w:val="00CA4FE4"/>
    <w:rsid w:val="00CA5037"/>
    <w:rsid w:val="00CA5674"/>
    <w:rsid w:val="00CA5962"/>
    <w:rsid w:val="00CA6262"/>
    <w:rsid w:val="00CA6373"/>
    <w:rsid w:val="00CA6403"/>
    <w:rsid w:val="00CA6AF6"/>
    <w:rsid w:val="00CA6BDB"/>
    <w:rsid w:val="00CA6EC7"/>
    <w:rsid w:val="00CA6F58"/>
    <w:rsid w:val="00CA6F83"/>
    <w:rsid w:val="00CA71EC"/>
    <w:rsid w:val="00CA74B1"/>
    <w:rsid w:val="00CB01C1"/>
    <w:rsid w:val="00CB031E"/>
    <w:rsid w:val="00CB044A"/>
    <w:rsid w:val="00CB0EDA"/>
    <w:rsid w:val="00CB103A"/>
    <w:rsid w:val="00CB1361"/>
    <w:rsid w:val="00CB1E7B"/>
    <w:rsid w:val="00CB22BF"/>
    <w:rsid w:val="00CB2A75"/>
    <w:rsid w:val="00CB2B0F"/>
    <w:rsid w:val="00CB2C7D"/>
    <w:rsid w:val="00CB3004"/>
    <w:rsid w:val="00CB30BF"/>
    <w:rsid w:val="00CB339C"/>
    <w:rsid w:val="00CB33DA"/>
    <w:rsid w:val="00CB3CD0"/>
    <w:rsid w:val="00CB3F3F"/>
    <w:rsid w:val="00CB413D"/>
    <w:rsid w:val="00CB446C"/>
    <w:rsid w:val="00CB45CC"/>
    <w:rsid w:val="00CB486E"/>
    <w:rsid w:val="00CB4AC8"/>
    <w:rsid w:val="00CB4ACC"/>
    <w:rsid w:val="00CB4FBC"/>
    <w:rsid w:val="00CB53DC"/>
    <w:rsid w:val="00CB53EB"/>
    <w:rsid w:val="00CB5480"/>
    <w:rsid w:val="00CB54FC"/>
    <w:rsid w:val="00CB5557"/>
    <w:rsid w:val="00CB57A3"/>
    <w:rsid w:val="00CB57B6"/>
    <w:rsid w:val="00CB58BE"/>
    <w:rsid w:val="00CB5A63"/>
    <w:rsid w:val="00CB5B61"/>
    <w:rsid w:val="00CB5EEE"/>
    <w:rsid w:val="00CB60C5"/>
    <w:rsid w:val="00CB62A4"/>
    <w:rsid w:val="00CB6CE1"/>
    <w:rsid w:val="00CB6F7F"/>
    <w:rsid w:val="00CB7296"/>
    <w:rsid w:val="00CB73F0"/>
    <w:rsid w:val="00CB75BB"/>
    <w:rsid w:val="00CB761B"/>
    <w:rsid w:val="00CB7B28"/>
    <w:rsid w:val="00CB7D1C"/>
    <w:rsid w:val="00CC01B4"/>
    <w:rsid w:val="00CC0504"/>
    <w:rsid w:val="00CC08D8"/>
    <w:rsid w:val="00CC09CA"/>
    <w:rsid w:val="00CC0F1C"/>
    <w:rsid w:val="00CC1919"/>
    <w:rsid w:val="00CC1F7F"/>
    <w:rsid w:val="00CC2AFB"/>
    <w:rsid w:val="00CC2FD6"/>
    <w:rsid w:val="00CC416F"/>
    <w:rsid w:val="00CC43BD"/>
    <w:rsid w:val="00CC48A6"/>
    <w:rsid w:val="00CC4C06"/>
    <w:rsid w:val="00CC4E96"/>
    <w:rsid w:val="00CC4FC0"/>
    <w:rsid w:val="00CC58C3"/>
    <w:rsid w:val="00CC5BB7"/>
    <w:rsid w:val="00CC62EF"/>
    <w:rsid w:val="00CC675C"/>
    <w:rsid w:val="00CC6AB5"/>
    <w:rsid w:val="00CC6BC9"/>
    <w:rsid w:val="00CC7595"/>
    <w:rsid w:val="00CC7AF4"/>
    <w:rsid w:val="00CC7D0D"/>
    <w:rsid w:val="00CD0269"/>
    <w:rsid w:val="00CD0831"/>
    <w:rsid w:val="00CD100A"/>
    <w:rsid w:val="00CD161F"/>
    <w:rsid w:val="00CD1641"/>
    <w:rsid w:val="00CD16C0"/>
    <w:rsid w:val="00CD2038"/>
    <w:rsid w:val="00CD2B12"/>
    <w:rsid w:val="00CD309B"/>
    <w:rsid w:val="00CD3351"/>
    <w:rsid w:val="00CD3CE2"/>
    <w:rsid w:val="00CD3CEC"/>
    <w:rsid w:val="00CD49DF"/>
    <w:rsid w:val="00CD4CCA"/>
    <w:rsid w:val="00CD50E1"/>
    <w:rsid w:val="00CD57E4"/>
    <w:rsid w:val="00CD5942"/>
    <w:rsid w:val="00CD5AD5"/>
    <w:rsid w:val="00CD5B7F"/>
    <w:rsid w:val="00CD6417"/>
    <w:rsid w:val="00CD646B"/>
    <w:rsid w:val="00CD64C4"/>
    <w:rsid w:val="00CD68AE"/>
    <w:rsid w:val="00CD6A3A"/>
    <w:rsid w:val="00CD6D63"/>
    <w:rsid w:val="00CD74E6"/>
    <w:rsid w:val="00CD798A"/>
    <w:rsid w:val="00CD7C80"/>
    <w:rsid w:val="00CD7D08"/>
    <w:rsid w:val="00CD7E1E"/>
    <w:rsid w:val="00CE036D"/>
    <w:rsid w:val="00CE0A62"/>
    <w:rsid w:val="00CE0B69"/>
    <w:rsid w:val="00CE0DD7"/>
    <w:rsid w:val="00CE1025"/>
    <w:rsid w:val="00CE1157"/>
    <w:rsid w:val="00CE14C6"/>
    <w:rsid w:val="00CE1857"/>
    <w:rsid w:val="00CE1F26"/>
    <w:rsid w:val="00CE253D"/>
    <w:rsid w:val="00CE2747"/>
    <w:rsid w:val="00CE2979"/>
    <w:rsid w:val="00CE2AA2"/>
    <w:rsid w:val="00CE3066"/>
    <w:rsid w:val="00CE3164"/>
    <w:rsid w:val="00CE3202"/>
    <w:rsid w:val="00CE380C"/>
    <w:rsid w:val="00CE3BA4"/>
    <w:rsid w:val="00CE4266"/>
    <w:rsid w:val="00CE428B"/>
    <w:rsid w:val="00CE4410"/>
    <w:rsid w:val="00CE484E"/>
    <w:rsid w:val="00CE5156"/>
    <w:rsid w:val="00CE5314"/>
    <w:rsid w:val="00CE53E0"/>
    <w:rsid w:val="00CE54C4"/>
    <w:rsid w:val="00CE562C"/>
    <w:rsid w:val="00CE56E9"/>
    <w:rsid w:val="00CE581C"/>
    <w:rsid w:val="00CE58A3"/>
    <w:rsid w:val="00CE5CD8"/>
    <w:rsid w:val="00CE5CF0"/>
    <w:rsid w:val="00CE657A"/>
    <w:rsid w:val="00CE6DA2"/>
    <w:rsid w:val="00CE70E6"/>
    <w:rsid w:val="00CE7A3C"/>
    <w:rsid w:val="00CF0165"/>
    <w:rsid w:val="00CF05D8"/>
    <w:rsid w:val="00CF0906"/>
    <w:rsid w:val="00CF09D4"/>
    <w:rsid w:val="00CF1435"/>
    <w:rsid w:val="00CF15D4"/>
    <w:rsid w:val="00CF18A1"/>
    <w:rsid w:val="00CF1BB4"/>
    <w:rsid w:val="00CF2104"/>
    <w:rsid w:val="00CF2478"/>
    <w:rsid w:val="00CF268F"/>
    <w:rsid w:val="00CF27B3"/>
    <w:rsid w:val="00CF27C6"/>
    <w:rsid w:val="00CF2A66"/>
    <w:rsid w:val="00CF2D4B"/>
    <w:rsid w:val="00CF2FDA"/>
    <w:rsid w:val="00CF349D"/>
    <w:rsid w:val="00CF38F4"/>
    <w:rsid w:val="00CF3C5D"/>
    <w:rsid w:val="00CF3D37"/>
    <w:rsid w:val="00CF3D9C"/>
    <w:rsid w:val="00CF4019"/>
    <w:rsid w:val="00CF4070"/>
    <w:rsid w:val="00CF4185"/>
    <w:rsid w:val="00CF4214"/>
    <w:rsid w:val="00CF4553"/>
    <w:rsid w:val="00CF4853"/>
    <w:rsid w:val="00CF5185"/>
    <w:rsid w:val="00CF54AC"/>
    <w:rsid w:val="00CF5C6D"/>
    <w:rsid w:val="00CF5D00"/>
    <w:rsid w:val="00CF6028"/>
    <w:rsid w:val="00CF6351"/>
    <w:rsid w:val="00CF66BC"/>
    <w:rsid w:val="00CF675B"/>
    <w:rsid w:val="00CF6D44"/>
    <w:rsid w:val="00CF6F5F"/>
    <w:rsid w:val="00CF751D"/>
    <w:rsid w:val="00CF7DAC"/>
    <w:rsid w:val="00D003A9"/>
    <w:rsid w:val="00D0062E"/>
    <w:rsid w:val="00D00A80"/>
    <w:rsid w:val="00D00AAA"/>
    <w:rsid w:val="00D00D09"/>
    <w:rsid w:val="00D014BF"/>
    <w:rsid w:val="00D019A1"/>
    <w:rsid w:val="00D01A83"/>
    <w:rsid w:val="00D01BCF"/>
    <w:rsid w:val="00D01F68"/>
    <w:rsid w:val="00D01F7D"/>
    <w:rsid w:val="00D02048"/>
    <w:rsid w:val="00D02587"/>
    <w:rsid w:val="00D0259A"/>
    <w:rsid w:val="00D02606"/>
    <w:rsid w:val="00D02848"/>
    <w:rsid w:val="00D02A55"/>
    <w:rsid w:val="00D02A5C"/>
    <w:rsid w:val="00D03024"/>
    <w:rsid w:val="00D033E1"/>
    <w:rsid w:val="00D03524"/>
    <w:rsid w:val="00D03948"/>
    <w:rsid w:val="00D03AC2"/>
    <w:rsid w:val="00D03E83"/>
    <w:rsid w:val="00D04441"/>
    <w:rsid w:val="00D04563"/>
    <w:rsid w:val="00D046FB"/>
    <w:rsid w:val="00D0480F"/>
    <w:rsid w:val="00D04A89"/>
    <w:rsid w:val="00D04DB7"/>
    <w:rsid w:val="00D04F19"/>
    <w:rsid w:val="00D05005"/>
    <w:rsid w:val="00D0539A"/>
    <w:rsid w:val="00D057E3"/>
    <w:rsid w:val="00D05AF2"/>
    <w:rsid w:val="00D05C31"/>
    <w:rsid w:val="00D06384"/>
    <w:rsid w:val="00D06876"/>
    <w:rsid w:val="00D06A31"/>
    <w:rsid w:val="00D06CD0"/>
    <w:rsid w:val="00D07671"/>
    <w:rsid w:val="00D078AA"/>
    <w:rsid w:val="00D07B43"/>
    <w:rsid w:val="00D101CE"/>
    <w:rsid w:val="00D10318"/>
    <w:rsid w:val="00D10346"/>
    <w:rsid w:val="00D103AE"/>
    <w:rsid w:val="00D105E1"/>
    <w:rsid w:val="00D10721"/>
    <w:rsid w:val="00D10929"/>
    <w:rsid w:val="00D113A5"/>
    <w:rsid w:val="00D1176B"/>
    <w:rsid w:val="00D11CB7"/>
    <w:rsid w:val="00D1286E"/>
    <w:rsid w:val="00D12C82"/>
    <w:rsid w:val="00D12CA2"/>
    <w:rsid w:val="00D13065"/>
    <w:rsid w:val="00D13592"/>
    <w:rsid w:val="00D13673"/>
    <w:rsid w:val="00D13B33"/>
    <w:rsid w:val="00D144D8"/>
    <w:rsid w:val="00D14524"/>
    <w:rsid w:val="00D152A5"/>
    <w:rsid w:val="00D153C5"/>
    <w:rsid w:val="00D1543B"/>
    <w:rsid w:val="00D15F3D"/>
    <w:rsid w:val="00D15F97"/>
    <w:rsid w:val="00D160F6"/>
    <w:rsid w:val="00D1648E"/>
    <w:rsid w:val="00D16519"/>
    <w:rsid w:val="00D167CE"/>
    <w:rsid w:val="00D1687E"/>
    <w:rsid w:val="00D1717E"/>
    <w:rsid w:val="00D171E4"/>
    <w:rsid w:val="00D17217"/>
    <w:rsid w:val="00D1796C"/>
    <w:rsid w:val="00D17F04"/>
    <w:rsid w:val="00D202D7"/>
    <w:rsid w:val="00D20EED"/>
    <w:rsid w:val="00D21054"/>
    <w:rsid w:val="00D21551"/>
    <w:rsid w:val="00D215CB"/>
    <w:rsid w:val="00D21685"/>
    <w:rsid w:val="00D21B58"/>
    <w:rsid w:val="00D21DFB"/>
    <w:rsid w:val="00D22553"/>
    <w:rsid w:val="00D22620"/>
    <w:rsid w:val="00D22A39"/>
    <w:rsid w:val="00D230AF"/>
    <w:rsid w:val="00D231AC"/>
    <w:rsid w:val="00D23402"/>
    <w:rsid w:val="00D238A5"/>
    <w:rsid w:val="00D238E4"/>
    <w:rsid w:val="00D23C05"/>
    <w:rsid w:val="00D23F1B"/>
    <w:rsid w:val="00D24139"/>
    <w:rsid w:val="00D24165"/>
    <w:rsid w:val="00D24381"/>
    <w:rsid w:val="00D24706"/>
    <w:rsid w:val="00D2495E"/>
    <w:rsid w:val="00D24F57"/>
    <w:rsid w:val="00D24FAE"/>
    <w:rsid w:val="00D253AE"/>
    <w:rsid w:val="00D256B0"/>
    <w:rsid w:val="00D25997"/>
    <w:rsid w:val="00D25A85"/>
    <w:rsid w:val="00D25C1A"/>
    <w:rsid w:val="00D25D3E"/>
    <w:rsid w:val="00D25DF1"/>
    <w:rsid w:val="00D25F38"/>
    <w:rsid w:val="00D25F72"/>
    <w:rsid w:val="00D26059"/>
    <w:rsid w:val="00D2655E"/>
    <w:rsid w:val="00D2693E"/>
    <w:rsid w:val="00D27188"/>
    <w:rsid w:val="00D2743B"/>
    <w:rsid w:val="00D274BF"/>
    <w:rsid w:val="00D277F0"/>
    <w:rsid w:val="00D278CB"/>
    <w:rsid w:val="00D27B2D"/>
    <w:rsid w:val="00D27C25"/>
    <w:rsid w:val="00D302EA"/>
    <w:rsid w:val="00D303ED"/>
    <w:rsid w:val="00D30499"/>
    <w:rsid w:val="00D30A04"/>
    <w:rsid w:val="00D30A9F"/>
    <w:rsid w:val="00D30C64"/>
    <w:rsid w:val="00D30DDA"/>
    <w:rsid w:val="00D30EEE"/>
    <w:rsid w:val="00D3107E"/>
    <w:rsid w:val="00D31370"/>
    <w:rsid w:val="00D31717"/>
    <w:rsid w:val="00D31AFA"/>
    <w:rsid w:val="00D31EAE"/>
    <w:rsid w:val="00D320A1"/>
    <w:rsid w:val="00D3213D"/>
    <w:rsid w:val="00D32166"/>
    <w:rsid w:val="00D3235D"/>
    <w:rsid w:val="00D32360"/>
    <w:rsid w:val="00D3274A"/>
    <w:rsid w:val="00D32D8B"/>
    <w:rsid w:val="00D32EC4"/>
    <w:rsid w:val="00D33490"/>
    <w:rsid w:val="00D339A9"/>
    <w:rsid w:val="00D340F4"/>
    <w:rsid w:val="00D34556"/>
    <w:rsid w:val="00D34705"/>
    <w:rsid w:val="00D3474F"/>
    <w:rsid w:val="00D34A02"/>
    <w:rsid w:val="00D34A04"/>
    <w:rsid w:val="00D34EEA"/>
    <w:rsid w:val="00D34F01"/>
    <w:rsid w:val="00D35402"/>
    <w:rsid w:val="00D35939"/>
    <w:rsid w:val="00D359FB"/>
    <w:rsid w:val="00D35E34"/>
    <w:rsid w:val="00D35FF1"/>
    <w:rsid w:val="00D36400"/>
    <w:rsid w:val="00D36407"/>
    <w:rsid w:val="00D367FB"/>
    <w:rsid w:val="00D36B92"/>
    <w:rsid w:val="00D36DF8"/>
    <w:rsid w:val="00D371A9"/>
    <w:rsid w:val="00D37233"/>
    <w:rsid w:val="00D3747C"/>
    <w:rsid w:val="00D37675"/>
    <w:rsid w:val="00D3778D"/>
    <w:rsid w:val="00D37D65"/>
    <w:rsid w:val="00D37E92"/>
    <w:rsid w:val="00D37FAB"/>
    <w:rsid w:val="00D40808"/>
    <w:rsid w:val="00D40C59"/>
    <w:rsid w:val="00D40E89"/>
    <w:rsid w:val="00D40F3D"/>
    <w:rsid w:val="00D41772"/>
    <w:rsid w:val="00D41A1C"/>
    <w:rsid w:val="00D41D41"/>
    <w:rsid w:val="00D41E4A"/>
    <w:rsid w:val="00D41ECE"/>
    <w:rsid w:val="00D4228E"/>
    <w:rsid w:val="00D42635"/>
    <w:rsid w:val="00D42851"/>
    <w:rsid w:val="00D4296F"/>
    <w:rsid w:val="00D42B87"/>
    <w:rsid w:val="00D42C0F"/>
    <w:rsid w:val="00D42D34"/>
    <w:rsid w:val="00D430A5"/>
    <w:rsid w:val="00D4311D"/>
    <w:rsid w:val="00D43281"/>
    <w:rsid w:val="00D43518"/>
    <w:rsid w:val="00D440E8"/>
    <w:rsid w:val="00D44179"/>
    <w:rsid w:val="00D443E6"/>
    <w:rsid w:val="00D44964"/>
    <w:rsid w:val="00D44A5C"/>
    <w:rsid w:val="00D44AA5"/>
    <w:rsid w:val="00D44DCF"/>
    <w:rsid w:val="00D44E02"/>
    <w:rsid w:val="00D44E3B"/>
    <w:rsid w:val="00D44E66"/>
    <w:rsid w:val="00D44F47"/>
    <w:rsid w:val="00D44FFC"/>
    <w:rsid w:val="00D452CA"/>
    <w:rsid w:val="00D45A17"/>
    <w:rsid w:val="00D45A6D"/>
    <w:rsid w:val="00D45B7D"/>
    <w:rsid w:val="00D45D18"/>
    <w:rsid w:val="00D461AA"/>
    <w:rsid w:val="00D4677D"/>
    <w:rsid w:val="00D46826"/>
    <w:rsid w:val="00D46858"/>
    <w:rsid w:val="00D46FE0"/>
    <w:rsid w:val="00D472EB"/>
    <w:rsid w:val="00D47462"/>
    <w:rsid w:val="00D47753"/>
    <w:rsid w:val="00D47E3A"/>
    <w:rsid w:val="00D47F09"/>
    <w:rsid w:val="00D505F9"/>
    <w:rsid w:val="00D507D1"/>
    <w:rsid w:val="00D50A07"/>
    <w:rsid w:val="00D50B86"/>
    <w:rsid w:val="00D50F9C"/>
    <w:rsid w:val="00D50FD2"/>
    <w:rsid w:val="00D5136D"/>
    <w:rsid w:val="00D520E6"/>
    <w:rsid w:val="00D5228F"/>
    <w:rsid w:val="00D525D5"/>
    <w:rsid w:val="00D5266C"/>
    <w:rsid w:val="00D526FE"/>
    <w:rsid w:val="00D52CE1"/>
    <w:rsid w:val="00D52E44"/>
    <w:rsid w:val="00D52F9A"/>
    <w:rsid w:val="00D53206"/>
    <w:rsid w:val="00D5320F"/>
    <w:rsid w:val="00D53579"/>
    <w:rsid w:val="00D53B6A"/>
    <w:rsid w:val="00D53C08"/>
    <w:rsid w:val="00D53DAE"/>
    <w:rsid w:val="00D53F1E"/>
    <w:rsid w:val="00D54418"/>
    <w:rsid w:val="00D547D3"/>
    <w:rsid w:val="00D54D23"/>
    <w:rsid w:val="00D54FD0"/>
    <w:rsid w:val="00D55458"/>
    <w:rsid w:val="00D558C9"/>
    <w:rsid w:val="00D55C49"/>
    <w:rsid w:val="00D56E3D"/>
    <w:rsid w:val="00D56F40"/>
    <w:rsid w:val="00D56F99"/>
    <w:rsid w:val="00D57082"/>
    <w:rsid w:val="00D575F2"/>
    <w:rsid w:val="00D5769D"/>
    <w:rsid w:val="00D57765"/>
    <w:rsid w:val="00D5778C"/>
    <w:rsid w:val="00D57979"/>
    <w:rsid w:val="00D57ABF"/>
    <w:rsid w:val="00D57AC0"/>
    <w:rsid w:val="00D57B08"/>
    <w:rsid w:val="00D57C62"/>
    <w:rsid w:val="00D57D29"/>
    <w:rsid w:val="00D604D8"/>
    <w:rsid w:val="00D60961"/>
    <w:rsid w:val="00D615D3"/>
    <w:rsid w:val="00D615FB"/>
    <w:rsid w:val="00D61717"/>
    <w:rsid w:val="00D617BC"/>
    <w:rsid w:val="00D619C9"/>
    <w:rsid w:val="00D61A39"/>
    <w:rsid w:val="00D61DA7"/>
    <w:rsid w:val="00D61F6A"/>
    <w:rsid w:val="00D6231D"/>
    <w:rsid w:val="00D626D9"/>
    <w:rsid w:val="00D6303A"/>
    <w:rsid w:val="00D632EF"/>
    <w:rsid w:val="00D63AB8"/>
    <w:rsid w:val="00D63FD1"/>
    <w:rsid w:val="00D64334"/>
    <w:rsid w:val="00D6455F"/>
    <w:rsid w:val="00D64E02"/>
    <w:rsid w:val="00D65A7F"/>
    <w:rsid w:val="00D66131"/>
    <w:rsid w:val="00D662B9"/>
    <w:rsid w:val="00D66331"/>
    <w:rsid w:val="00D66798"/>
    <w:rsid w:val="00D66F9D"/>
    <w:rsid w:val="00D6705A"/>
    <w:rsid w:val="00D670C8"/>
    <w:rsid w:val="00D670D8"/>
    <w:rsid w:val="00D6719F"/>
    <w:rsid w:val="00D67810"/>
    <w:rsid w:val="00D678EE"/>
    <w:rsid w:val="00D67E96"/>
    <w:rsid w:val="00D7018C"/>
    <w:rsid w:val="00D701EF"/>
    <w:rsid w:val="00D70735"/>
    <w:rsid w:val="00D70A04"/>
    <w:rsid w:val="00D70B89"/>
    <w:rsid w:val="00D70C15"/>
    <w:rsid w:val="00D70D94"/>
    <w:rsid w:val="00D71413"/>
    <w:rsid w:val="00D71591"/>
    <w:rsid w:val="00D717E5"/>
    <w:rsid w:val="00D71BCA"/>
    <w:rsid w:val="00D71D56"/>
    <w:rsid w:val="00D71F79"/>
    <w:rsid w:val="00D724CD"/>
    <w:rsid w:val="00D726E0"/>
    <w:rsid w:val="00D72D75"/>
    <w:rsid w:val="00D72EF6"/>
    <w:rsid w:val="00D7375F"/>
    <w:rsid w:val="00D737D9"/>
    <w:rsid w:val="00D73A65"/>
    <w:rsid w:val="00D740FB"/>
    <w:rsid w:val="00D74AA9"/>
    <w:rsid w:val="00D74B87"/>
    <w:rsid w:val="00D75214"/>
    <w:rsid w:val="00D75A9D"/>
    <w:rsid w:val="00D75B7A"/>
    <w:rsid w:val="00D75C03"/>
    <w:rsid w:val="00D75CF1"/>
    <w:rsid w:val="00D75F5B"/>
    <w:rsid w:val="00D7625E"/>
    <w:rsid w:val="00D76320"/>
    <w:rsid w:val="00D76644"/>
    <w:rsid w:val="00D76892"/>
    <w:rsid w:val="00D76E86"/>
    <w:rsid w:val="00D77069"/>
    <w:rsid w:val="00D77248"/>
    <w:rsid w:val="00D775BE"/>
    <w:rsid w:val="00D77850"/>
    <w:rsid w:val="00D80659"/>
    <w:rsid w:val="00D81280"/>
    <w:rsid w:val="00D815B4"/>
    <w:rsid w:val="00D81992"/>
    <w:rsid w:val="00D81B07"/>
    <w:rsid w:val="00D82082"/>
    <w:rsid w:val="00D8220F"/>
    <w:rsid w:val="00D82888"/>
    <w:rsid w:val="00D828E0"/>
    <w:rsid w:val="00D82C76"/>
    <w:rsid w:val="00D8328F"/>
    <w:rsid w:val="00D832D4"/>
    <w:rsid w:val="00D83BBA"/>
    <w:rsid w:val="00D84606"/>
    <w:rsid w:val="00D84802"/>
    <w:rsid w:val="00D849DE"/>
    <w:rsid w:val="00D84BC7"/>
    <w:rsid w:val="00D84E53"/>
    <w:rsid w:val="00D8506F"/>
    <w:rsid w:val="00D851D9"/>
    <w:rsid w:val="00D85349"/>
    <w:rsid w:val="00D855C8"/>
    <w:rsid w:val="00D85750"/>
    <w:rsid w:val="00D8581A"/>
    <w:rsid w:val="00D85826"/>
    <w:rsid w:val="00D859D9"/>
    <w:rsid w:val="00D85D44"/>
    <w:rsid w:val="00D873D0"/>
    <w:rsid w:val="00D879D4"/>
    <w:rsid w:val="00D87A96"/>
    <w:rsid w:val="00D87BA8"/>
    <w:rsid w:val="00D87C46"/>
    <w:rsid w:val="00D87D95"/>
    <w:rsid w:val="00D90132"/>
    <w:rsid w:val="00D90689"/>
    <w:rsid w:val="00D90D10"/>
    <w:rsid w:val="00D914F1"/>
    <w:rsid w:val="00D9178B"/>
    <w:rsid w:val="00D91AEB"/>
    <w:rsid w:val="00D91FC9"/>
    <w:rsid w:val="00D92523"/>
    <w:rsid w:val="00D926ED"/>
    <w:rsid w:val="00D9277E"/>
    <w:rsid w:val="00D92CAF"/>
    <w:rsid w:val="00D93006"/>
    <w:rsid w:val="00D930B1"/>
    <w:rsid w:val="00D93122"/>
    <w:rsid w:val="00D9319E"/>
    <w:rsid w:val="00D934E7"/>
    <w:rsid w:val="00D938CA"/>
    <w:rsid w:val="00D93BD8"/>
    <w:rsid w:val="00D9424D"/>
    <w:rsid w:val="00D94289"/>
    <w:rsid w:val="00D94329"/>
    <w:rsid w:val="00D94438"/>
    <w:rsid w:val="00D94542"/>
    <w:rsid w:val="00D949E0"/>
    <w:rsid w:val="00D952DF"/>
    <w:rsid w:val="00D95EE5"/>
    <w:rsid w:val="00D95F44"/>
    <w:rsid w:val="00D95F70"/>
    <w:rsid w:val="00D9681A"/>
    <w:rsid w:val="00D96877"/>
    <w:rsid w:val="00D9696E"/>
    <w:rsid w:val="00D96D1A"/>
    <w:rsid w:val="00D97377"/>
    <w:rsid w:val="00D975AD"/>
    <w:rsid w:val="00D97EC3"/>
    <w:rsid w:val="00D97EDB"/>
    <w:rsid w:val="00DA0067"/>
    <w:rsid w:val="00DA042D"/>
    <w:rsid w:val="00DA07F5"/>
    <w:rsid w:val="00DA0BBF"/>
    <w:rsid w:val="00DA0CCE"/>
    <w:rsid w:val="00DA0F0A"/>
    <w:rsid w:val="00DA0F51"/>
    <w:rsid w:val="00DA10F4"/>
    <w:rsid w:val="00DA1122"/>
    <w:rsid w:val="00DA1506"/>
    <w:rsid w:val="00DA15F9"/>
    <w:rsid w:val="00DA1634"/>
    <w:rsid w:val="00DA1EF3"/>
    <w:rsid w:val="00DA2364"/>
    <w:rsid w:val="00DA24D6"/>
    <w:rsid w:val="00DA2911"/>
    <w:rsid w:val="00DA2B89"/>
    <w:rsid w:val="00DA2C4B"/>
    <w:rsid w:val="00DA2CD5"/>
    <w:rsid w:val="00DA3CA6"/>
    <w:rsid w:val="00DA3DF7"/>
    <w:rsid w:val="00DA3E14"/>
    <w:rsid w:val="00DA404D"/>
    <w:rsid w:val="00DA4462"/>
    <w:rsid w:val="00DA4489"/>
    <w:rsid w:val="00DA46AA"/>
    <w:rsid w:val="00DA47A3"/>
    <w:rsid w:val="00DA49C7"/>
    <w:rsid w:val="00DA4CC2"/>
    <w:rsid w:val="00DA4D4D"/>
    <w:rsid w:val="00DA4ED8"/>
    <w:rsid w:val="00DA50E2"/>
    <w:rsid w:val="00DA56D2"/>
    <w:rsid w:val="00DA582A"/>
    <w:rsid w:val="00DA59C1"/>
    <w:rsid w:val="00DA5C5F"/>
    <w:rsid w:val="00DA5E0B"/>
    <w:rsid w:val="00DA62D9"/>
    <w:rsid w:val="00DA62ED"/>
    <w:rsid w:val="00DA6515"/>
    <w:rsid w:val="00DA6538"/>
    <w:rsid w:val="00DA6596"/>
    <w:rsid w:val="00DA660B"/>
    <w:rsid w:val="00DA67AD"/>
    <w:rsid w:val="00DA6B35"/>
    <w:rsid w:val="00DA6CFE"/>
    <w:rsid w:val="00DA6FA6"/>
    <w:rsid w:val="00DA71A3"/>
    <w:rsid w:val="00DA7A01"/>
    <w:rsid w:val="00DA7A73"/>
    <w:rsid w:val="00DA7B76"/>
    <w:rsid w:val="00DA7BDA"/>
    <w:rsid w:val="00DB05F1"/>
    <w:rsid w:val="00DB12CF"/>
    <w:rsid w:val="00DB1714"/>
    <w:rsid w:val="00DB171C"/>
    <w:rsid w:val="00DB1895"/>
    <w:rsid w:val="00DB18A6"/>
    <w:rsid w:val="00DB1E68"/>
    <w:rsid w:val="00DB267D"/>
    <w:rsid w:val="00DB29FE"/>
    <w:rsid w:val="00DB2A72"/>
    <w:rsid w:val="00DB2B5E"/>
    <w:rsid w:val="00DB332C"/>
    <w:rsid w:val="00DB33AC"/>
    <w:rsid w:val="00DB3437"/>
    <w:rsid w:val="00DB369D"/>
    <w:rsid w:val="00DB47DF"/>
    <w:rsid w:val="00DB4D8F"/>
    <w:rsid w:val="00DB522C"/>
    <w:rsid w:val="00DB55D2"/>
    <w:rsid w:val="00DB5B21"/>
    <w:rsid w:val="00DB5FE4"/>
    <w:rsid w:val="00DB6190"/>
    <w:rsid w:val="00DB7008"/>
    <w:rsid w:val="00DB7BAE"/>
    <w:rsid w:val="00DB7FB1"/>
    <w:rsid w:val="00DC070C"/>
    <w:rsid w:val="00DC0BD3"/>
    <w:rsid w:val="00DC0DDA"/>
    <w:rsid w:val="00DC0F8C"/>
    <w:rsid w:val="00DC1A34"/>
    <w:rsid w:val="00DC1AEE"/>
    <w:rsid w:val="00DC1E0D"/>
    <w:rsid w:val="00DC1EE5"/>
    <w:rsid w:val="00DC26C0"/>
    <w:rsid w:val="00DC27B3"/>
    <w:rsid w:val="00DC27BC"/>
    <w:rsid w:val="00DC29BA"/>
    <w:rsid w:val="00DC2B64"/>
    <w:rsid w:val="00DC2BDD"/>
    <w:rsid w:val="00DC2BEC"/>
    <w:rsid w:val="00DC2DD2"/>
    <w:rsid w:val="00DC2EF4"/>
    <w:rsid w:val="00DC3206"/>
    <w:rsid w:val="00DC3A25"/>
    <w:rsid w:val="00DC4109"/>
    <w:rsid w:val="00DC458D"/>
    <w:rsid w:val="00DC46E8"/>
    <w:rsid w:val="00DC48A9"/>
    <w:rsid w:val="00DC4E9E"/>
    <w:rsid w:val="00DC4F10"/>
    <w:rsid w:val="00DC5348"/>
    <w:rsid w:val="00DC56A1"/>
    <w:rsid w:val="00DC56B3"/>
    <w:rsid w:val="00DC56E1"/>
    <w:rsid w:val="00DC578A"/>
    <w:rsid w:val="00DC57AD"/>
    <w:rsid w:val="00DC5903"/>
    <w:rsid w:val="00DC5E06"/>
    <w:rsid w:val="00DC68DD"/>
    <w:rsid w:val="00DC69E4"/>
    <w:rsid w:val="00DC6BFF"/>
    <w:rsid w:val="00DC6C59"/>
    <w:rsid w:val="00DC72A6"/>
    <w:rsid w:val="00DC798A"/>
    <w:rsid w:val="00DC7D03"/>
    <w:rsid w:val="00DC7F0D"/>
    <w:rsid w:val="00DD0318"/>
    <w:rsid w:val="00DD106D"/>
    <w:rsid w:val="00DD1288"/>
    <w:rsid w:val="00DD158D"/>
    <w:rsid w:val="00DD18A4"/>
    <w:rsid w:val="00DD1B72"/>
    <w:rsid w:val="00DD1E56"/>
    <w:rsid w:val="00DD20FE"/>
    <w:rsid w:val="00DD2A53"/>
    <w:rsid w:val="00DD2CAA"/>
    <w:rsid w:val="00DD2D23"/>
    <w:rsid w:val="00DD2FD3"/>
    <w:rsid w:val="00DD3365"/>
    <w:rsid w:val="00DD3415"/>
    <w:rsid w:val="00DD34F0"/>
    <w:rsid w:val="00DD3C2A"/>
    <w:rsid w:val="00DD3FE7"/>
    <w:rsid w:val="00DD4694"/>
    <w:rsid w:val="00DD471F"/>
    <w:rsid w:val="00DD4899"/>
    <w:rsid w:val="00DD5187"/>
    <w:rsid w:val="00DD5592"/>
    <w:rsid w:val="00DD5839"/>
    <w:rsid w:val="00DD5BE8"/>
    <w:rsid w:val="00DD606E"/>
    <w:rsid w:val="00DD6153"/>
    <w:rsid w:val="00DD62BE"/>
    <w:rsid w:val="00DD69A7"/>
    <w:rsid w:val="00DD6ACF"/>
    <w:rsid w:val="00DD6E6D"/>
    <w:rsid w:val="00DD6F0D"/>
    <w:rsid w:val="00DD71E6"/>
    <w:rsid w:val="00DD728A"/>
    <w:rsid w:val="00DD7547"/>
    <w:rsid w:val="00DD7724"/>
    <w:rsid w:val="00DD7DF2"/>
    <w:rsid w:val="00DE0107"/>
    <w:rsid w:val="00DE0458"/>
    <w:rsid w:val="00DE0730"/>
    <w:rsid w:val="00DE091E"/>
    <w:rsid w:val="00DE1444"/>
    <w:rsid w:val="00DE15EC"/>
    <w:rsid w:val="00DE17DD"/>
    <w:rsid w:val="00DE1AFB"/>
    <w:rsid w:val="00DE2AAD"/>
    <w:rsid w:val="00DE2DFB"/>
    <w:rsid w:val="00DE2EA3"/>
    <w:rsid w:val="00DE31B1"/>
    <w:rsid w:val="00DE35F0"/>
    <w:rsid w:val="00DE3D04"/>
    <w:rsid w:val="00DE3D29"/>
    <w:rsid w:val="00DE3D67"/>
    <w:rsid w:val="00DE3DF4"/>
    <w:rsid w:val="00DE4349"/>
    <w:rsid w:val="00DE45B6"/>
    <w:rsid w:val="00DE477A"/>
    <w:rsid w:val="00DE48B2"/>
    <w:rsid w:val="00DE49AC"/>
    <w:rsid w:val="00DE4D52"/>
    <w:rsid w:val="00DE52AD"/>
    <w:rsid w:val="00DE57A5"/>
    <w:rsid w:val="00DE58BD"/>
    <w:rsid w:val="00DE5A36"/>
    <w:rsid w:val="00DE5FF1"/>
    <w:rsid w:val="00DE62C2"/>
    <w:rsid w:val="00DE63DB"/>
    <w:rsid w:val="00DE668B"/>
    <w:rsid w:val="00DE6A34"/>
    <w:rsid w:val="00DE6E29"/>
    <w:rsid w:val="00DE7080"/>
    <w:rsid w:val="00DE77AB"/>
    <w:rsid w:val="00DE77F7"/>
    <w:rsid w:val="00DE781A"/>
    <w:rsid w:val="00DE7CE8"/>
    <w:rsid w:val="00DE7E3B"/>
    <w:rsid w:val="00DE7F81"/>
    <w:rsid w:val="00DE7F97"/>
    <w:rsid w:val="00DF024D"/>
    <w:rsid w:val="00DF0516"/>
    <w:rsid w:val="00DF0715"/>
    <w:rsid w:val="00DF0B49"/>
    <w:rsid w:val="00DF0D19"/>
    <w:rsid w:val="00DF0F52"/>
    <w:rsid w:val="00DF14FA"/>
    <w:rsid w:val="00DF1655"/>
    <w:rsid w:val="00DF1B68"/>
    <w:rsid w:val="00DF1CDA"/>
    <w:rsid w:val="00DF1FDA"/>
    <w:rsid w:val="00DF215D"/>
    <w:rsid w:val="00DF2743"/>
    <w:rsid w:val="00DF27BA"/>
    <w:rsid w:val="00DF29DD"/>
    <w:rsid w:val="00DF2B88"/>
    <w:rsid w:val="00DF2CF5"/>
    <w:rsid w:val="00DF2FAD"/>
    <w:rsid w:val="00DF3016"/>
    <w:rsid w:val="00DF37EF"/>
    <w:rsid w:val="00DF385F"/>
    <w:rsid w:val="00DF3D36"/>
    <w:rsid w:val="00DF3EA9"/>
    <w:rsid w:val="00DF3FE4"/>
    <w:rsid w:val="00DF4043"/>
    <w:rsid w:val="00DF41D4"/>
    <w:rsid w:val="00DF4288"/>
    <w:rsid w:val="00DF474C"/>
    <w:rsid w:val="00DF49D1"/>
    <w:rsid w:val="00DF49EA"/>
    <w:rsid w:val="00DF4AA9"/>
    <w:rsid w:val="00DF5388"/>
    <w:rsid w:val="00DF5512"/>
    <w:rsid w:val="00DF69E3"/>
    <w:rsid w:val="00DF6A88"/>
    <w:rsid w:val="00DF7512"/>
    <w:rsid w:val="00DF7A4E"/>
    <w:rsid w:val="00E00015"/>
    <w:rsid w:val="00E0011A"/>
    <w:rsid w:val="00E001F3"/>
    <w:rsid w:val="00E00350"/>
    <w:rsid w:val="00E003A5"/>
    <w:rsid w:val="00E0053A"/>
    <w:rsid w:val="00E00B52"/>
    <w:rsid w:val="00E00D32"/>
    <w:rsid w:val="00E018C2"/>
    <w:rsid w:val="00E02332"/>
    <w:rsid w:val="00E0242D"/>
    <w:rsid w:val="00E02F93"/>
    <w:rsid w:val="00E04339"/>
    <w:rsid w:val="00E04AE5"/>
    <w:rsid w:val="00E04AF5"/>
    <w:rsid w:val="00E05217"/>
    <w:rsid w:val="00E0548C"/>
    <w:rsid w:val="00E0559D"/>
    <w:rsid w:val="00E05A60"/>
    <w:rsid w:val="00E05FE0"/>
    <w:rsid w:val="00E06126"/>
    <w:rsid w:val="00E062E4"/>
    <w:rsid w:val="00E06344"/>
    <w:rsid w:val="00E06C65"/>
    <w:rsid w:val="00E075A3"/>
    <w:rsid w:val="00E07966"/>
    <w:rsid w:val="00E07DB0"/>
    <w:rsid w:val="00E1025F"/>
    <w:rsid w:val="00E10283"/>
    <w:rsid w:val="00E1047B"/>
    <w:rsid w:val="00E104F0"/>
    <w:rsid w:val="00E10A8C"/>
    <w:rsid w:val="00E10BE8"/>
    <w:rsid w:val="00E10E5B"/>
    <w:rsid w:val="00E117BD"/>
    <w:rsid w:val="00E11AD7"/>
    <w:rsid w:val="00E11D11"/>
    <w:rsid w:val="00E11D39"/>
    <w:rsid w:val="00E12465"/>
    <w:rsid w:val="00E12619"/>
    <w:rsid w:val="00E127F4"/>
    <w:rsid w:val="00E12B0A"/>
    <w:rsid w:val="00E12D00"/>
    <w:rsid w:val="00E12F4A"/>
    <w:rsid w:val="00E13BE8"/>
    <w:rsid w:val="00E140B0"/>
    <w:rsid w:val="00E1418E"/>
    <w:rsid w:val="00E14306"/>
    <w:rsid w:val="00E145A0"/>
    <w:rsid w:val="00E14711"/>
    <w:rsid w:val="00E14819"/>
    <w:rsid w:val="00E1483E"/>
    <w:rsid w:val="00E1494F"/>
    <w:rsid w:val="00E1566D"/>
    <w:rsid w:val="00E16071"/>
    <w:rsid w:val="00E1632A"/>
    <w:rsid w:val="00E1657A"/>
    <w:rsid w:val="00E1686B"/>
    <w:rsid w:val="00E16916"/>
    <w:rsid w:val="00E16F66"/>
    <w:rsid w:val="00E17372"/>
    <w:rsid w:val="00E173D4"/>
    <w:rsid w:val="00E17AC1"/>
    <w:rsid w:val="00E200A0"/>
    <w:rsid w:val="00E202BE"/>
    <w:rsid w:val="00E209E1"/>
    <w:rsid w:val="00E21043"/>
    <w:rsid w:val="00E213DA"/>
    <w:rsid w:val="00E21B9B"/>
    <w:rsid w:val="00E21F0C"/>
    <w:rsid w:val="00E22689"/>
    <w:rsid w:val="00E22DDE"/>
    <w:rsid w:val="00E22E11"/>
    <w:rsid w:val="00E23133"/>
    <w:rsid w:val="00E232AB"/>
    <w:rsid w:val="00E23986"/>
    <w:rsid w:val="00E23A4D"/>
    <w:rsid w:val="00E2407E"/>
    <w:rsid w:val="00E24C2B"/>
    <w:rsid w:val="00E250F6"/>
    <w:rsid w:val="00E2538C"/>
    <w:rsid w:val="00E25402"/>
    <w:rsid w:val="00E25525"/>
    <w:rsid w:val="00E2562F"/>
    <w:rsid w:val="00E25819"/>
    <w:rsid w:val="00E25F79"/>
    <w:rsid w:val="00E268E0"/>
    <w:rsid w:val="00E2772B"/>
    <w:rsid w:val="00E302D3"/>
    <w:rsid w:val="00E305A4"/>
    <w:rsid w:val="00E30691"/>
    <w:rsid w:val="00E30972"/>
    <w:rsid w:val="00E30B72"/>
    <w:rsid w:val="00E30C17"/>
    <w:rsid w:val="00E3114D"/>
    <w:rsid w:val="00E3128C"/>
    <w:rsid w:val="00E31693"/>
    <w:rsid w:val="00E316A3"/>
    <w:rsid w:val="00E3191C"/>
    <w:rsid w:val="00E31BCA"/>
    <w:rsid w:val="00E32205"/>
    <w:rsid w:val="00E32542"/>
    <w:rsid w:val="00E335F3"/>
    <w:rsid w:val="00E33DBC"/>
    <w:rsid w:val="00E345C6"/>
    <w:rsid w:val="00E34AA3"/>
    <w:rsid w:val="00E34AD7"/>
    <w:rsid w:val="00E34B42"/>
    <w:rsid w:val="00E34DAB"/>
    <w:rsid w:val="00E34FBD"/>
    <w:rsid w:val="00E353D4"/>
    <w:rsid w:val="00E356AC"/>
    <w:rsid w:val="00E35CC2"/>
    <w:rsid w:val="00E35EC3"/>
    <w:rsid w:val="00E360D4"/>
    <w:rsid w:val="00E36331"/>
    <w:rsid w:val="00E36466"/>
    <w:rsid w:val="00E365D3"/>
    <w:rsid w:val="00E36B1C"/>
    <w:rsid w:val="00E372F7"/>
    <w:rsid w:val="00E3777B"/>
    <w:rsid w:val="00E378D5"/>
    <w:rsid w:val="00E37904"/>
    <w:rsid w:val="00E379A5"/>
    <w:rsid w:val="00E40243"/>
    <w:rsid w:val="00E40483"/>
    <w:rsid w:val="00E404D3"/>
    <w:rsid w:val="00E40AA9"/>
    <w:rsid w:val="00E40C6E"/>
    <w:rsid w:val="00E41027"/>
    <w:rsid w:val="00E410F7"/>
    <w:rsid w:val="00E41512"/>
    <w:rsid w:val="00E419BE"/>
    <w:rsid w:val="00E41DD2"/>
    <w:rsid w:val="00E41E1E"/>
    <w:rsid w:val="00E4247F"/>
    <w:rsid w:val="00E42539"/>
    <w:rsid w:val="00E42550"/>
    <w:rsid w:val="00E425C4"/>
    <w:rsid w:val="00E42851"/>
    <w:rsid w:val="00E42854"/>
    <w:rsid w:val="00E4293E"/>
    <w:rsid w:val="00E430A0"/>
    <w:rsid w:val="00E43128"/>
    <w:rsid w:val="00E432A1"/>
    <w:rsid w:val="00E4360A"/>
    <w:rsid w:val="00E438E0"/>
    <w:rsid w:val="00E43FC5"/>
    <w:rsid w:val="00E4411D"/>
    <w:rsid w:val="00E4416D"/>
    <w:rsid w:val="00E4422A"/>
    <w:rsid w:val="00E446AC"/>
    <w:rsid w:val="00E44A4D"/>
    <w:rsid w:val="00E44BB2"/>
    <w:rsid w:val="00E44BEE"/>
    <w:rsid w:val="00E44C70"/>
    <w:rsid w:val="00E44D42"/>
    <w:rsid w:val="00E44E6C"/>
    <w:rsid w:val="00E44F61"/>
    <w:rsid w:val="00E457A8"/>
    <w:rsid w:val="00E45B18"/>
    <w:rsid w:val="00E46194"/>
    <w:rsid w:val="00E46265"/>
    <w:rsid w:val="00E46BA6"/>
    <w:rsid w:val="00E4749F"/>
    <w:rsid w:val="00E47687"/>
    <w:rsid w:val="00E477E1"/>
    <w:rsid w:val="00E4795A"/>
    <w:rsid w:val="00E47A22"/>
    <w:rsid w:val="00E47AAF"/>
    <w:rsid w:val="00E47ADF"/>
    <w:rsid w:val="00E50380"/>
    <w:rsid w:val="00E509EB"/>
    <w:rsid w:val="00E50C39"/>
    <w:rsid w:val="00E50E46"/>
    <w:rsid w:val="00E5156D"/>
    <w:rsid w:val="00E51581"/>
    <w:rsid w:val="00E516C3"/>
    <w:rsid w:val="00E519B3"/>
    <w:rsid w:val="00E51A77"/>
    <w:rsid w:val="00E51F04"/>
    <w:rsid w:val="00E5223F"/>
    <w:rsid w:val="00E52700"/>
    <w:rsid w:val="00E52952"/>
    <w:rsid w:val="00E52F6C"/>
    <w:rsid w:val="00E53134"/>
    <w:rsid w:val="00E534EB"/>
    <w:rsid w:val="00E538A0"/>
    <w:rsid w:val="00E539A0"/>
    <w:rsid w:val="00E53AB5"/>
    <w:rsid w:val="00E5417B"/>
    <w:rsid w:val="00E5428B"/>
    <w:rsid w:val="00E5484B"/>
    <w:rsid w:val="00E54930"/>
    <w:rsid w:val="00E54A3B"/>
    <w:rsid w:val="00E55399"/>
    <w:rsid w:val="00E553D6"/>
    <w:rsid w:val="00E55782"/>
    <w:rsid w:val="00E55A19"/>
    <w:rsid w:val="00E55B56"/>
    <w:rsid w:val="00E55B8D"/>
    <w:rsid w:val="00E55E73"/>
    <w:rsid w:val="00E5608E"/>
    <w:rsid w:val="00E5698F"/>
    <w:rsid w:val="00E56EAD"/>
    <w:rsid w:val="00E57194"/>
    <w:rsid w:val="00E571CD"/>
    <w:rsid w:val="00E575B2"/>
    <w:rsid w:val="00E57860"/>
    <w:rsid w:val="00E57A36"/>
    <w:rsid w:val="00E57C62"/>
    <w:rsid w:val="00E57F3D"/>
    <w:rsid w:val="00E57F71"/>
    <w:rsid w:val="00E60052"/>
    <w:rsid w:val="00E602DB"/>
    <w:rsid w:val="00E60325"/>
    <w:rsid w:val="00E60339"/>
    <w:rsid w:val="00E60BBA"/>
    <w:rsid w:val="00E60CCB"/>
    <w:rsid w:val="00E61399"/>
    <w:rsid w:val="00E61C08"/>
    <w:rsid w:val="00E61CDB"/>
    <w:rsid w:val="00E62BE8"/>
    <w:rsid w:val="00E63124"/>
    <w:rsid w:val="00E640C4"/>
    <w:rsid w:val="00E645B2"/>
    <w:rsid w:val="00E64DB6"/>
    <w:rsid w:val="00E64F84"/>
    <w:rsid w:val="00E65328"/>
    <w:rsid w:val="00E6546A"/>
    <w:rsid w:val="00E657BD"/>
    <w:rsid w:val="00E6593D"/>
    <w:rsid w:val="00E6599F"/>
    <w:rsid w:val="00E65B14"/>
    <w:rsid w:val="00E662E2"/>
    <w:rsid w:val="00E668FF"/>
    <w:rsid w:val="00E66905"/>
    <w:rsid w:val="00E669E8"/>
    <w:rsid w:val="00E66A9D"/>
    <w:rsid w:val="00E66B61"/>
    <w:rsid w:val="00E67DC4"/>
    <w:rsid w:val="00E70419"/>
    <w:rsid w:val="00E7059B"/>
    <w:rsid w:val="00E7095C"/>
    <w:rsid w:val="00E70A54"/>
    <w:rsid w:val="00E70C34"/>
    <w:rsid w:val="00E70F5A"/>
    <w:rsid w:val="00E71127"/>
    <w:rsid w:val="00E712BE"/>
    <w:rsid w:val="00E71708"/>
    <w:rsid w:val="00E71790"/>
    <w:rsid w:val="00E71A04"/>
    <w:rsid w:val="00E71AA1"/>
    <w:rsid w:val="00E71AB8"/>
    <w:rsid w:val="00E7203D"/>
    <w:rsid w:val="00E72490"/>
    <w:rsid w:val="00E724C1"/>
    <w:rsid w:val="00E72C1A"/>
    <w:rsid w:val="00E72E48"/>
    <w:rsid w:val="00E7313C"/>
    <w:rsid w:val="00E732F5"/>
    <w:rsid w:val="00E73CC9"/>
    <w:rsid w:val="00E73D7D"/>
    <w:rsid w:val="00E73D84"/>
    <w:rsid w:val="00E7416A"/>
    <w:rsid w:val="00E741FD"/>
    <w:rsid w:val="00E7428C"/>
    <w:rsid w:val="00E74416"/>
    <w:rsid w:val="00E74530"/>
    <w:rsid w:val="00E748B7"/>
    <w:rsid w:val="00E755F3"/>
    <w:rsid w:val="00E75CB6"/>
    <w:rsid w:val="00E75E9F"/>
    <w:rsid w:val="00E75FD1"/>
    <w:rsid w:val="00E767F0"/>
    <w:rsid w:val="00E76897"/>
    <w:rsid w:val="00E76A27"/>
    <w:rsid w:val="00E76BC7"/>
    <w:rsid w:val="00E76C30"/>
    <w:rsid w:val="00E7779E"/>
    <w:rsid w:val="00E77811"/>
    <w:rsid w:val="00E8045D"/>
    <w:rsid w:val="00E80DFA"/>
    <w:rsid w:val="00E80E47"/>
    <w:rsid w:val="00E80F07"/>
    <w:rsid w:val="00E812B8"/>
    <w:rsid w:val="00E8198F"/>
    <w:rsid w:val="00E81C31"/>
    <w:rsid w:val="00E81C8D"/>
    <w:rsid w:val="00E81E4A"/>
    <w:rsid w:val="00E81E4E"/>
    <w:rsid w:val="00E8243D"/>
    <w:rsid w:val="00E8250E"/>
    <w:rsid w:val="00E82A03"/>
    <w:rsid w:val="00E82E44"/>
    <w:rsid w:val="00E82FD9"/>
    <w:rsid w:val="00E83256"/>
    <w:rsid w:val="00E8373F"/>
    <w:rsid w:val="00E83DEC"/>
    <w:rsid w:val="00E83F56"/>
    <w:rsid w:val="00E8433E"/>
    <w:rsid w:val="00E84787"/>
    <w:rsid w:val="00E84DEB"/>
    <w:rsid w:val="00E84FC8"/>
    <w:rsid w:val="00E851A3"/>
    <w:rsid w:val="00E853C6"/>
    <w:rsid w:val="00E85910"/>
    <w:rsid w:val="00E859DE"/>
    <w:rsid w:val="00E862B0"/>
    <w:rsid w:val="00E86862"/>
    <w:rsid w:val="00E86E4E"/>
    <w:rsid w:val="00E8715B"/>
    <w:rsid w:val="00E87523"/>
    <w:rsid w:val="00E90150"/>
    <w:rsid w:val="00E9016E"/>
    <w:rsid w:val="00E90176"/>
    <w:rsid w:val="00E903C1"/>
    <w:rsid w:val="00E90650"/>
    <w:rsid w:val="00E91486"/>
    <w:rsid w:val="00E91511"/>
    <w:rsid w:val="00E91849"/>
    <w:rsid w:val="00E92036"/>
    <w:rsid w:val="00E920E6"/>
    <w:rsid w:val="00E92166"/>
    <w:rsid w:val="00E922F1"/>
    <w:rsid w:val="00E92776"/>
    <w:rsid w:val="00E92786"/>
    <w:rsid w:val="00E92787"/>
    <w:rsid w:val="00E92B2D"/>
    <w:rsid w:val="00E930B5"/>
    <w:rsid w:val="00E931A1"/>
    <w:rsid w:val="00E931C2"/>
    <w:rsid w:val="00E93D19"/>
    <w:rsid w:val="00E93D87"/>
    <w:rsid w:val="00E9415D"/>
    <w:rsid w:val="00E94423"/>
    <w:rsid w:val="00E9545F"/>
    <w:rsid w:val="00E95C55"/>
    <w:rsid w:val="00E962BF"/>
    <w:rsid w:val="00E963CC"/>
    <w:rsid w:val="00E964C1"/>
    <w:rsid w:val="00E9673D"/>
    <w:rsid w:val="00E96FE0"/>
    <w:rsid w:val="00E97907"/>
    <w:rsid w:val="00E97B3C"/>
    <w:rsid w:val="00E97B9A"/>
    <w:rsid w:val="00E97D56"/>
    <w:rsid w:val="00EA041E"/>
    <w:rsid w:val="00EA0522"/>
    <w:rsid w:val="00EA0902"/>
    <w:rsid w:val="00EA1248"/>
    <w:rsid w:val="00EA1364"/>
    <w:rsid w:val="00EA1591"/>
    <w:rsid w:val="00EA1CF2"/>
    <w:rsid w:val="00EA1FA8"/>
    <w:rsid w:val="00EA2235"/>
    <w:rsid w:val="00EA2441"/>
    <w:rsid w:val="00EA2A57"/>
    <w:rsid w:val="00EA3107"/>
    <w:rsid w:val="00EA35DD"/>
    <w:rsid w:val="00EA3944"/>
    <w:rsid w:val="00EA3D2B"/>
    <w:rsid w:val="00EA3EE9"/>
    <w:rsid w:val="00EA4143"/>
    <w:rsid w:val="00EA43F1"/>
    <w:rsid w:val="00EA517E"/>
    <w:rsid w:val="00EA5E67"/>
    <w:rsid w:val="00EA6AB0"/>
    <w:rsid w:val="00EA6BD5"/>
    <w:rsid w:val="00EA6DE9"/>
    <w:rsid w:val="00EA6ED0"/>
    <w:rsid w:val="00EA6F48"/>
    <w:rsid w:val="00EA70AD"/>
    <w:rsid w:val="00EA71B5"/>
    <w:rsid w:val="00EA730A"/>
    <w:rsid w:val="00EA73DC"/>
    <w:rsid w:val="00EA7479"/>
    <w:rsid w:val="00EA7507"/>
    <w:rsid w:val="00EA7EB4"/>
    <w:rsid w:val="00EB0077"/>
    <w:rsid w:val="00EB0551"/>
    <w:rsid w:val="00EB06C0"/>
    <w:rsid w:val="00EB072D"/>
    <w:rsid w:val="00EB0C40"/>
    <w:rsid w:val="00EB1537"/>
    <w:rsid w:val="00EB1C1E"/>
    <w:rsid w:val="00EB1C7A"/>
    <w:rsid w:val="00EB1E7A"/>
    <w:rsid w:val="00EB2636"/>
    <w:rsid w:val="00EB29DC"/>
    <w:rsid w:val="00EB2FD3"/>
    <w:rsid w:val="00EB3376"/>
    <w:rsid w:val="00EB36FB"/>
    <w:rsid w:val="00EB38C6"/>
    <w:rsid w:val="00EB3E49"/>
    <w:rsid w:val="00EB3F34"/>
    <w:rsid w:val="00EB3FB1"/>
    <w:rsid w:val="00EB4471"/>
    <w:rsid w:val="00EB4657"/>
    <w:rsid w:val="00EB4C07"/>
    <w:rsid w:val="00EB4F34"/>
    <w:rsid w:val="00EB50AA"/>
    <w:rsid w:val="00EB55C9"/>
    <w:rsid w:val="00EB5ADC"/>
    <w:rsid w:val="00EB5B73"/>
    <w:rsid w:val="00EB5C6C"/>
    <w:rsid w:val="00EB5DF3"/>
    <w:rsid w:val="00EB6AE2"/>
    <w:rsid w:val="00EB6D52"/>
    <w:rsid w:val="00EB6F68"/>
    <w:rsid w:val="00EB6FB0"/>
    <w:rsid w:val="00EB70C2"/>
    <w:rsid w:val="00EB7344"/>
    <w:rsid w:val="00EB7897"/>
    <w:rsid w:val="00EB7B41"/>
    <w:rsid w:val="00EC00D5"/>
    <w:rsid w:val="00EC0127"/>
    <w:rsid w:val="00EC017D"/>
    <w:rsid w:val="00EC09F4"/>
    <w:rsid w:val="00EC0D34"/>
    <w:rsid w:val="00EC1ABA"/>
    <w:rsid w:val="00EC1DB1"/>
    <w:rsid w:val="00EC1E5F"/>
    <w:rsid w:val="00EC274E"/>
    <w:rsid w:val="00EC2CB9"/>
    <w:rsid w:val="00EC2E3E"/>
    <w:rsid w:val="00EC3B81"/>
    <w:rsid w:val="00EC3EE6"/>
    <w:rsid w:val="00EC3F03"/>
    <w:rsid w:val="00EC3F13"/>
    <w:rsid w:val="00EC3F80"/>
    <w:rsid w:val="00EC4DEE"/>
    <w:rsid w:val="00EC5488"/>
    <w:rsid w:val="00EC5676"/>
    <w:rsid w:val="00EC58C0"/>
    <w:rsid w:val="00EC664D"/>
    <w:rsid w:val="00EC6AD6"/>
    <w:rsid w:val="00EC7086"/>
    <w:rsid w:val="00EC72A2"/>
    <w:rsid w:val="00EC7400"/>
    <w:rsid w:val="00EC7548"/>
    <w:rsid w:val="00EC7DFA"/>
    <w:rsid w:val="00EC7EC9"/>
    <w:rsid w:val="00ED01D7"/>
    <w:rsid w:val="00ED02EB"/>
    <w:rsid w:val="00ED0492"/>
    <w:rsid w:val="00ED062A"/>
    <w:rsid w:val="00ED0B22"/>
    <w:rsid w:val="00ED1263"/>
    <w:rsid w:val="00ED167F"/>
    <w:rsid w:val="00ED2500"/>
    <w:rsid w:val="00ED298A"/>
    <w:rsid w:val="00ED2D48"/>
    <w:rsid w:val="00ED2E83"/>
    <w:rsid w:val="00ED3133"/>
    <w:rsid w:val="00ED36A4"/>
    <w:rsid w:val="00ED3C8B"/>
    <w:rsid w:val="00ED3F0D"/>
    <w:rsid w:val="00ED4B61"/>
    <w:rsid w:val="00ED5052"/>
    <w:rsid w:val="00ED5388"/>
    <w:rsid w:val="00ED5DED"/>
    <w:rsid w:val="00ED5DF4"/>
    <w:rsid w:val="00ED6F40"/>
    <w:rsid w:val="00ED6F71"/>
    <w:rsid w:val="00ED7103"/>
    <w:rsid w:val="00ED722F"/>
    <w:rsid w:val="00ED7307"/>
    <w:rsid w:val="00ED7681"/>
    <w:rsid w:val="00ED78F3"/>
    <w:rsid w:val="00ED7949"/>
    <w:rsid w:val="00ED7DAE"/>
    <w:rsid w:val="00EE1071"/>
    <w:rsid w:val="00EE13A0"/>
    <w:rsid w:val="00EE1568"/>
    <w:rsid w:val="00EE1B9A"/>
    <w:rsid w:val="00EE1CE0"/>
    <w:rsid w:val="00EE2DC9"/>
    <w:rsid w:val="00EE30D7"/>
    <w:rsid w:val="00EE37E7"/>
    <w:rsid w:val="00EE37F0"/>
    <w:rsid w:val="00EE39AA"/>
    <w:rsid w:val="00EE3DB8"/>
    <w:rsid w:val="00EE3ECB"/>
    <w:rsid w:val="00EE44BB"/>
    <w:rsid w:val="00EE4850"/>
    <w:rsid w:val="00EE493C"/>
    <w:rsid w:val="00EE4DEC"/>
    <w:rsid w:val="00EE5140"/>
    <w:rsid w:val="00EE515B"/>
    <w:rsid w:val="00EE5244"/>
    <w:rsid w:val="00EE5437"/>
    <w:rsid w:val="00EE5AB5"/>
    <w:rsid w:val="00EE5C0F"/>
    <w:rsid w:val="00EE5F5E"/>
    <w:rsid w:val="00EE5FCD"/>
    <w:rsid w:val="00EE61B0"/>
    <w:rsid w:val="00EE6525"/>
    <w:rsid w:val="00EE658B"/>
    <w:rsid w:val="00EE6693"/>
    <w:rsid w:val="00EE6B6D"/>
    <w:rsid w:val="00EE74EB"/>
    <w:rsid w:val="00EE7FDA"/>
    <w:rsid w:val="00EF0042"/>
    <w:rsid w:val="00EF0174"/>
    <w:rsid w:val="00EF020E"/>
    <w:rsid w:val="00EF038C"/>
    <w:rsid w:val="00EF065F"/>
    <w:rsid w:val="00EF06C5"/>
    <w:rsid w:val="00EF137A"/>
    <w:rsid w:val="00EF1A28"/>
    <w:rsid w:val="00EF1B4B"/>
    <w:rsid w:val="00EF2370"/>
    <w:rsid w:val="00EF2955"/>
    <w:rsid w:val="00EF2C66"/>
    <w:rsid w:val="00EF2EF8"/>
    <w:rsid w:val="00EF41C2"/>
    <w:rsid w:val="00EF4323"/>
    <w:rsid w:val="00EF4684"/>
    <w:rsid w:val="00EF4A21"/>
    <w:rsid w:val="00EF4AD6"/>
    <w:rsid w:val="00EF527D"/>
    <w:rsid w:val="00EF53A9"/>
    <w:rsid w:val="00EF5507"/>
    <w:rsid w:val="00EF5756"/>
    <w:rsid w:val="00EF592F"/>
    <w:rsid w:val="00EF5CA6"/>
    <w:rsid w:val="00EF5E00"/>
    <w:rsid w:val="00EF673B"/>
    <w:rsid w:val="00EF6E53"/>
    <w:rsid w:val="00EF707D"/>
    <w:rsid w:val="00EF7117"/>
    <w:rsid w:val="00EF76C7"/>
    <w:rsid w:val="00EF7A34"/>
    <w:rsid w:val="00F005C8"/>
    <w:rsid w:val="00F00642"/>
    <w:rsid w:val="00F009E5"/>
    <w:rsid w:val="00F01000"/>
    <w:rsid w:val="00F011FC"/>
    <w:rsid w:val="00F01A1C"/>
    <w:rsid w:val="00F01B36"/>
    <w:rsid w:val="00F01D03"/>
    <w:rsid w:val="00F02135"/>
    <w:rsid w:val="00F025CC"/>
    <w:rsid w:val="00F02889"/>
    <w:rsid w:val="00F02BAE"/>
    <w:rsid w:val="00F02E19"/>
    <w:rsid w:val="00F036E7"/>
    <w:rsid w:val="00F0377B"/>
    <w:rsid w:val="00F03B7B"/>
    <w:rsid w:val="00F0402B"/>
    <w:rsid w:val="00F04190"/>
    <w:rsid w:val="00F043B4"/>
    <w:rsid w:val="00F0446E"/>
    <w:rsid w:val="00F04B70"/>
    <w:rsid w:val="00F04C0F"/>
    <w:rsid w:val="00F04DEA"/>
    <w:rsid w:val="00F052DF"/>
    <w:rsid w:val="00F05882"/>
    <w:rsid w:val="00F05E18"/>
    <w:rsid w:val="00F05FD5"/>
    <w:rsid w:val="00F06110"/>
    <w:rsid w:val="00F0619C"/>
    <w:rsid w:val="00F066A6"/>
    <w:rsid w:val="00F06850"/>
    <w:rsid w:val="00F06ED4"/>
    <w:rsid w:val="00F078A2"/>
    <w:rsid w:val="00F07F95"/>
    <w:rsid w:val="00F07FDE"/>
    <w:rsid w:val="00F102A1"/>
    <w:rsid w:val="00F1042E"/>
    <w:rsid w:val="00F10ABB"/>
    <w:rsid w:val="00F10B01"/>
    <w:rsid w:val="00F10C7B"/>
    <w:rsid w:val="00F10CA1"/>
    <w:rsid w:val="00F10F92"/>
    <w:rsid w:val="00F11EAA"/>
    <w:rsid w:val="00F11F35"/>
    <w:rsid w:val="00F12061"/>
    <w:rsid w:val="00F122DE"/>
    <w:rsid w:val="00F12580"/>
    <w:rsid w:val="00F1287A"/>
    <w:rsid w:val="00F1323A"/>
    <w:rsid w:val="00F13622"/>
    <w:rsid w:val="00F13A20"/>
    <w:rsid w:val="00F143D2"/>
    <w:rsid w:val="00F14C54"/>
    <w:rsid w:val="00F15653"/>
    <w:rsid w:val="00F1586C"/>
    <w:rsid w:val="00F15E8C"/>
    <w:rsid w:val="00F16205"/>
    <w:rsid w:val="00F162D0"/>
    <w:rsid w:val="00F1634E"/>
    <w:rsid w:val="00F16507"/>
    <w:rsid w:val="00F16582"/>
    <w:rsid w:val="00F16765"/>
    <w:rsid w:val="00F16916"/>
    <w:rsid w:val="00F16A3A"/>
    <w:rsid w:val="00F16B11"/>
    <w:rsid w:val="00F16EFC"/>
    <w:rsid w:val="00F17341"/>
    <w:rsid w:val="00F17B24"/>
    <w:rsid w:val="00F200C5"/>
    <w:rsid w:val="00F2019F"/>
    <w:rsid w:val="00F20286"/>
    <w:rsid w:val="00F20589"/>
    <w:rsid w:val="00F205FB"/>
    <w:rsid w:val="00F207C3"/>
    <w:rsid w:val="00F207E8"/>
    <w:rsid w:val="00F20B72"/>
    <w:rsid w:val="00F212E7"/>
    <w:rsid w:val="00F216C3"/>
    <w:rsid w:val="00F217A9"/>
    <w:rsid w:val="00F21840"/>
    <w:rsid w:val="00F21A30"/>
    <w:rsid w:val="00F21ADE"/>
    <w:rsid w:val="00F21CF4"/>
    <w:rsid w:val="00F2243C"/>
    <w:rsid w:val="00F22F7C"/>
    <w:rsid w:val="00F22FF8"/>
    <w:rsid w:val="00F2320D"/>
    <w:rsid w:val="00F23222"/>
    <w:rsid w:val="00F23D1A"/>
    <w:rsid w:val="00F2421F"/>
    <w:rsid w:val="00F24281"/>
    <w:rsid w:val="00F2433E"/>
    <w:rsid w:val="00F245E7"/>
    <w:rsid w:val="00F24793"/>
    <w:rsid w:val="00F24992"/>
    <w:rsid w:val="00F25289"/>
    <w:rsid w:val="00F256BE"/>
    <w:rsid w:val="00F25852"/>
    <w:rsid w:val="00F25D24"/>
    <w:rsid w:val="00F2623E"/>
    <w:rsid w:val="00F26349"/>
    <w:rsid w:val="00F2687C"/>
    <w:rsid w:val="00F26D68"/>
    <w:rsid w:val="00F274AB"/>
    <w:rsid w:val="00F27590"/>
    <w:rsid w:val="00F276FA"/>
    <w:rsid w:val="00F27C1D"/>
    <w:rsid w:val="00F27CEC"/>
    <w:rsid w:val="00F27D2D"/>
    <w:rsid w:val="00F27DB4"/>
    <w:rsid w:val="00F27F44"/>
    <w:rsid w:val="00F30375"/>
    <w:rsid w:val="00F309A2"/>
    <w:rsid w:val="00F31346"/>
    <w:rsid w:val="00F3147B"/>
    <w:rsid w:val="00F31E22"/>
    <w:rsid w:val="00F32010"/>
    <w:rsid w:val="00F32298"/>
    <w:rsid w:val="00F32606"/>
    <w:rsid w:val="00F32D7B"/>
    <w:rsid w:val="00F3327D"/>
    <w:rsid w:val="00F33518"/>
    <w:rsid w:val="00F33661"/>
    <w:rsid w:val="00F3368A"/>
    <w:rsid w:val="00F3371B"/>
    <w:rsid w:val="00F33760"/>
    <w:rsid w:val="00F3451B"/>
    <w:rsid w:val="00F347FF"/>
    <w:rsid w:val="00F3486A"/>
    <w:rsid w:val="00F349D7"/>
    <w:rsid w:val="00F34BF3"/>
    <w:rsid w:val="00F3500B"/>
    <w:rsid w:val="00F35385"/>
    <w:rsid w:val="00F3545A"/>
    <w:rsid w:val="00F35668"/>
    <w:rsid w:val="00F359E2"/>
    <w:rsid w:val="00F35A07"/>
    <w:rsid w:val="00F3623C"/>
    <w:rsid w:val="00F362E1"/>
    <w:rsid w:val="00F36C7B"/>
    <w:rsid w:val="00F379FE"/>
    <w:rsid w:val="00F37B38"/>
    <w:rsid w:val="00F37D4C"/>
    <w:rsid w:val="00F40151"/>
    <w:rsid w:val="00F40623"/>
    <w:rsid w:val="00F406C9"/>
    <w:rsid w:val="00F40A08"/>
    <w:rsid w:val="00F413F9"/>
    <w:rsid w:val="00F41BF9"/>
    <w:rsid w:val="00F41FBE"/>
    <w:rsid w:val="00F42414"/>
    <w:rsid w:val="00F42E0B"/>
    <w:rsid w:val="00F42FCD"/>
    <w:rsid w:val="00F430B4"/>
    <w:rsid w:val="00F43539"/>
    <w:rsid w:val="00F438E7"/>
    <w:rsid w:val="00F43938"/>
    <w:rsid w:val="00F440DD"/>
    <w:rsid w:val="00F442D7"/>
    <w:rsid w:val="00F44551"/>
    <w:rsid w:val="00F44608"/>
    <w:rsid w:val="00F44A2F"/>
    <w:rsid w:val="00F44F15"/>
    <w:rsid w:val="00F4519E"/>
    <w:rsid w:val="00F45571"/>
    <w:rsid w:val="00F457DE"/>
    <w:rsid w:val="00F45F41"/>
    <w:rsid w:val="00F46103"/>
    <w:rsid w:val="00F4644D"/>
    <w:rsid w:val="00F466CD"/>
    <w:rsid w:val="00F46B9C"/>
    <w:rsid w:val="00F47148"/>
    <w:rsid w:val="00F47F26"/>
    <w:rsid w:val="00F505D8"/>
    <w:rsid w:val="00F50B11"/>
    <w:rsid w:val="00F50BA3"/>
    <w:rsid w:val="00F50C19"/>
    <w:rsid w:val="00F50CB9"/>
    <w:rsid w:val="00F50DCC"/>
    <w:rsid w:val="00F50FD9"/>
    <w:rsid w:val="00F510ED"/>
    <w:rsid w:val="00F516DF"/>
    <w:rsid w:val="00F5182C"/>
    <w:rsid w:val="00F52177"/>
    <w:rsid w:val="00F524A8"/>
    <w:rsid w:val="00F52B41"/>
    <w:rsid w:val="00F52E45"/>
    <w:rsid w:val="00F53240"/>
    <w:rsid w:val="00F53313"/>
    <w:rsid w:val="00F53B84"/>
    <w:rsid w:val="00F53C4F"/>
    <w:rsid w:val="00F53EFF"/>
    <w:rsid w:val="00F541F3"/>
    <w:rsid w:val="00F54384"/>
    <w:rsid w:val="00F549D6"/>
    <w:rsid w:val="00F551F4"/>
    <w:rsid w:val="00F55580"/>
    <w:rsid w:val="00F5574A"/>
    <w:rsid w:val="00F55FC0"/>
    <w:rsid w:val="00F56752"/>
    <w:rsid w:val="00F56C30"/>
    <w:rsid w:val="00F574AD"/>
    <w:rsid w:val="00F5759A"/>
    <w:rsid w:val="00F57939"/>
    <w:rsid w:val="00F57CE6"/>
    <w:rsid w:val="00F60234"/>
    <w:rsid w:val="00F60833"/>
    <w:rsid w:val="00F609A5"/>
    <w:rsid w:val="00F60AD8"/>
    <w:rsid w:val="00F60E42"/>
    <w:rsid w:val="00F60F39"/>
    <w:rsid w:val="00F60F59"/>
    <w:rsid w:val="00F60F77"/>
    <w:rsid w:val="00F61252"/>
    <w:rsid w:val="00F613FC"/>
    <w:rsid w:val="00F61A70"/>
    <w:rsid w:val="00F61DE0"/>
    <w:rsid w:val="00F61F74"/>
    <w:rsid w:val="00F62690"/>
    <w:rsid w:val="00F627CE"/>
    <w:rsid w:val="00F629ED"/>
    <w:rsid w:val="00F62B4E"/>
    <w:rsid w:val="00F63123"/>
    <w:rsid w:val="00F6385A"/>
    <w:rsid w:val="00F63E62"/>
    <w:rsid w:val="00F643D1"/>
    <w:rsid w:val="00F644AB"/>
    <w:rsid w:val="00F64CF2"/>
    <w:rsid w:val="00F64D7F"/>
    <w:rsid w:val="00F65057"/>
    <w:rsid w:val="00F6533A"/>
    <w:rsid w:val="00F65DEB"/>
    <w:rsid w:val="00F65F70"/>
    <w:rsid w:val="00F661A0"/>
    <w:rsid w:val="00F66857"/>
    <w:rsid w:val="00F66CFF"/>
    <w:rsid w:val="00F6715C"/>
    <w:rsid w:val="00F675E9"/>
    <w:rsid w:val="00F67666"/>
    <w:rsid w:val="00F67788"/>
    <w:rsid w:val="00F67D70"/>
    <w:rsid w:val="00F7079B"/>
    <w:rsid w:val="00F70854"/>
    <w:rsid w:val="00F70C96"/>
    <w:rsid w:val="00F719AD"/>
    <w:rsid w:val="00F72384"/>
    <w:rsid w:val="00F724FC"/>
    <w:rsid w:val="00F7270E"/>
    <w:rsid w:val="00F72923"/>
    <w:rsid w:val="00F729B5"/>
    <w:rsid w:val="00F72BEB"/>
    <w:rsid w:val="00F735BF"/>
    <w:rsid w:val="00F73CD8"/>
    <w:rsid w:val="00F73D38"/>
    <w:rsid w:val="00F73D5D"/>
    <w:rsid w:val="00F7497A"/>
    <w:rsid w:val="00F74AB0"/>
    <w:rsid w:val="00F74E0A"/>
    <w:rsid w:val="00F74F53"/>
    <w:rsid w:val="00F75023"/>
    <w:rsid w:val="00F75226"/>
    <w:rsid w:val="00F752AB"/>
    <w:rsid w:val="00F75975"/>
    <w:rsid w:val="00F759BE"/>
    <w:rsid w:val="00F75A66"/>
    <w:rsid w:val="00F75B37"/>
    <w:rsid w:val="00F75CBA"/>
    <w:rsid w:val="00F75D00"/>
    <w:rsid w:val="00F762A3"/>
    <w:rsid w:val="00F7644D"/>
    <w:rsid w:val="00F76796"/>
    <w:rsid w:val="00F76855"/>
    <w:rsid w:val="00F76E31"/>
    <w:rsid w:val="00F76F6F"/>
    <w:rsid w:val="00F77609"/>
    <w:rsid w:val="00F777E4"/>
    <w:rsid w:val="00F77BB7"/>
    <w:rsid w:val="00F80219"/>
    <w:rsid w:val="00F80264"/>
    <w:rsid w:val="00F80353"/>
    <w:rsid w:val="00F805DC"/>
    <w:rsid w:val="00F80862"/>
    <w:rsid w:val="00F809A5"/>
    <w:rsid w:val="00F81699"/>
    <w:rsid w:val="00F819A0"/>
    <w:rsid w:val="00F82315"/>
    <w:rsid w:val="00F826E5"/>
    <w:rsid w:val="00F82BBC"/>
    <w:rsid w:val="00F82D52"/>
    <w:rsid w:val="00F8338D"/>
    <w:rsid w:val="00F8363C"/>
    <w:rsid w:val="00F83780"/>
    <w:rsid w:val="00F8398C"/>
    <w:rsid w:val="00F83A33"/>
    <w:rsid w:val="00F83A40"/>
    <w:rsid w:val="00F83B79"/>
    <w:rsid w:val="00F83CF9"/>
    <w:rsid w:val="00F83D9A"/>
    <w:rsid w:val="00F83DB0"/>
    <w:rsid w:val="00F84355"/>
    <w:rsid w:val="00F84B06"/>
    <w:rsid w:val="00F84BA6"/>
    <w:rsid w:val="00F84FA4"/>
    <w:rsid w:val="00F85268"/>
    <w:rsid w:val="00F85A63"/>
    <w:rsid w:val="00F85BB2"/>
    <w:rsid w:val="00F85C95"/>
    <w:rsid w:val="00F85E22"/>
    <w:rsid w:val="00F85F20"/>
    <w:rsid w:val="00F86233"/>
    <w:rsid w:val="00F86B93"/>
    <w:rsid w:val="00F86D3E"/>
    <w:rsid w:val="00F86D9F"/>
    <w:rsid w:val="00F86DEB"/>
    <w:rsid w:val="00F86E0F"/>
    <w:rsid w:val="00F87227"/>
    <w:rsid w:val="00F8744F"/>
    <w:rsid w:val="00F876B8"/>
    <w:rsid w:val="00F87846"/>
    <w:rsid w:val="00F900DB"/>
    <w:rsid w:val="00F90592"/>
    <w:rsid w:val="00F90762"/>
    <w:rsid w:val="00F90776"/>
    <w:rsid w:val="00F908D2"/>
    <w:rsid w:val="00F90B36"/>
    <w:rsid w:val="00F90BB3"/>
    <w:rsid w:val="00F90F5C"/>
    <w:rsid w:val="00F9143E"/>
    <w:rsid w:val="00F9150B"/>
    <w:rsid w:val="00F917A3"/>
    <w:rsid w:val="00F91856"/>
    <w:rsid w:val="00F91A82"/>
    <w:rsid w:val="00F924CA"/>
    <w:rsid w:val="00F927BD"/>
    <w:rsid w:val="00F927DE"/>
    <w:rsid w:val="00F9295E"/>
    <w:rsid w:val="00F931A8"/>
    <w:rsid w:val="00F93C8E"/>
    <w:rsid w:val="00F94084"/>
    <w:rsid w:val="00F940A2"/>
    <w:rsid w:val="00F940FB"/>
    <w:rsid w:val="00F942E1"/>
    <w:rsid w:val="00F9440E"/>
    <w:rsid w:val="00F944F3"/>
    <w:rsid w:val="00F94AE4"/>
    <w:rsid w:val="00F9585C"/>
    <w:rsid w:val="00F95AD8"/>
    <w:rsid w:val="00F95BBE"/>
    <w:rsid w:val="00F9670C"/>
    <w:rsid w:val="00F9707F"/>
    <w:rsid w:val="00F971B0"/>
    <w:rsid w:val="00FA0196"/>
    <w:rsid w:val="00FA038D"/>
    <w:rsid w:val="00FA03B3"/>
    <w:rsid w:val="00FA05FF"/>
    <w:rsid w:val="00FA0A2D"/>
    <w:rsid w:val="00FA0B0E"/>
    <w:rsid w:val="00FA0BF6"/>
    <w:rsid w:val="00FA0ED2"/>
    <w:rsid w:val="00FA0FC2"/>
    <w:rsid w:val="00FA141E"/>
    <w:rsid w:val="00FA1C4A"/>
    <w:rsid w:val="00FA1D64"/>
    <w:rsid w:val="00FA2053"/>
    <w:rsid w:val="00FA2549"/>
    <w:rsid w:val="00FA2585"/>
    <w:rsid w:val="00FA27BA"/>
    <w:rsid w:val="00FA2831"/>
    <w:rsid w:val="00FA284B"/>
    <w:rsid w:val="00FA2BA1"/>
    <w:rsid w:val="00FA2CE6"/>
    <w:rsid w:val="00FA3084"/>
    <w:rsid w:val="00FA3102"/>
    <w:rsid w:val="00FA318B"/>
    <w:rsid w:val="00FA3376"/>
    <w:rsid w:val="00FA3774"/>
    <w:rsid w:val="00FA3A7E"/>
    <w:rsid w:val="00FA4397"/>
    <w:rsid w:val="00FA4515"/>
    <w:rsid w:val="00FA46CC"/>
    <w:rsid w:val="00FA5279"/>
    <w:rsid w:val="00FA5FB3"/>
    <w:rsid w:val="00FA6031"/>
    <w:rsid w:val="00FA62C9"/>
    <w:rsid w:val="00FA67CE"/>
    <w:rsid w:val="00FA6C99"/>
    <w:rsid w:val="00FA7006"/>
    <w:rsid w:val="00FA71E0"/>
    <w:rsid w:val="00FA7318"/>
    <w:rsid w:val="00FA74AD"/>
    <w:rsid w:val="00FA76E4"/>
    <w:rsid w:val="00FA78D0"/>
    <w:rsid w:val="00FA7A65"/>
    <w:rsid w:val="00FA7C40"/>
    <w:rsid w:val="00FB0111"/>
    <w:rsid w:val="00FB025A"/>
    <w:rsid w:val="00FB0CF8"/>
    <w:rsid w:val="00FB0F1B"/>
    <w:rsid w:val="00FB12D1"/>
    <w:rsid w:val="00FB14BC"/>
    <w:rsid w:val="00FB1BD1"/>
    <w:rsid w:val="00FB1F69"/>
    <w:rsid w:val="00FB222F"/>
    <w:rsid w:val="00FB2651"/>
    <w:rsid w:val="00FB2788"/>
    <w:rsid w:val="00FB3187"/>
    <w:rsid w:val="00FB3537"/>
    <w:rsid w:val="00FB3B10"/>
    <w:rsid w:val="00FB3B3D"/>
    <w:rsid w:val="00FB40C1"/>
    <w:rsid w:val="00FB40D4"/>
    <w:rsid w:val="00FB43F2"/>
    <w:rsid w:val="00FB59FD"/>
    <w:rsid w:val="00FB5B3B"/>
    <w:rsid w:val="00FB5B95"/>
    <w:rsid w:val="00FB5EDF"/>
    <w:rsid w:val="00FB65AE"/>
    <w:rsid w:val="00FB69E6"/>
    <w:rsid w:val="00FB6D53"/>
    <w:rsid w:val="00FB725E"/>
    <w:rsid w:val="00FB7310"/>
    <w:rsid w:val="00FB7374"/>
    <w:rsid w:val="00FB75E1"/>
    <w:rsid w:val="00FB76A8"/>
    <w:rsid w:val="00FC0043"/>
    <w:rsid w:val="00FC0292"/>
    <w:rsid w:val="00FC09E9"/>
    <w:rsid w:val="00FC0AA5"/>
    <w:rsid w:val="00FC1427"/>
    <w:rsid w:val="00FC1495"/>
    <w:rsid w:val="00FC1DC8"/>
    <w:rsid w:val="00FC260E"/>
    <w:rsid w:val="00FC267A"/>
    <w:rsid w:val="00FC2804"/>
    <w:rsid w:val="00FC2B8F"/>
    <w:rsid w:val="00FC315A"/>
    <w:rsid w:val="00FC32C5"/>
    <w:rsid w:val="00FC36DE"/>
    <w:rsid w:val="00FC3A02"/>
    <w:rsid w:val="00FC3ABE"/>
    <w:rsid w:val="00FC3D0D"/>
    <w:rsid w:val="00FC47BC"/>
    <w:rsid w:val="00FC4D7A"/>
    <w:rsid w:val="00FC4DA2"/>
    <w:rsid w:val="00FC549C"/>
    <w:rsid w:val="00FC57FE"/>
    <w:rsid w:val="00FC5A6E"/>
    <w:rsid w:val="00FC5E42"/>
    <w:rsid w:val="00FC62FA"/>
    <w:rsid w:val="00FC68C5"/>
    <w:rsid w:val="00FC6AC6"/>
    <w:rsid w:val="00FC6CB4"/>
    <w:rsid w:val="00FC6E45"/>
    <w:rsid w:val="00FC6F91"/>
    <w:rsid w:val="00FC6FEF"/>
    <w:rsid w:val="00FC723C"/>
    <w:rsid w:val="00FD09E4"/>
    <w:rsid w:val="00FD0BC7"/>
    <w:rsid w:val="00FD0F42"/>
    <w:rsid w:val="00FD0F72"/>
    <w:rsid w:val="00FD1012"/>
    <w:rsid w:val="00FD14B5"/>
    <w:rsid w:val="00FD19EE"/>
    <w:rsid w:val="00FD1A1A"/>
    <w:rsid w:val="00FD1A23"/>
    <w:rsid w:val="00FD349C"/>
    <w:rsid w:val="00FD3539"/>
    <w:rsid w:val="00FD3629"/>
    <w:rsid w:val="00FD3BBF"/>
    <w:rsid w:val="00FD3FA9"/>
    <w:rsid w:val="00FD420B"/>
    <w:rsid w:val="00FD5ADF"/>
    <w:rsid w:val="00FD63B4"/>
    <w:rsid w:val="00FD64E3"/>
    <w:rsid w:val="00FD6655"/>
    <w:rsid w:val="00FD69DA"/>
    <w:rsid w:val="00FD6CC4"/>
    <w:rsid w:val="00FD6D6A"/>
    <w:rsid w:val="00FD769E"/>
    <w:rsid w:val="00FD79D0"/>
    <w:rsid w:val="00FE0732"/>
    <w:rsid w:val="00FE0ABC"/>
    <w:rsid w:val="00FE0CCE"/>
    <w:rsid w:val="00FE0E73"/>
    <w:rsid w:val="00FE100E"/>
    <w:rsid w:val="00FE1238"/>
    <w:rsid w:val="00FE1824"/>
    <w:rsid w:val="00FE1AB7"/>
    <w:rsid w:val="00FE1BC4"/>
    <w:rsid w:val="00FE24AE"/>
    <w:rsid w:val="00FE28CD"/>
    <w:rsid w:val="00FE2D1B"/>
    <w:rsid w:val="00FE2E8F"/>
    <w:rsid w:val="00FE35DF"/>
    <w:rsid w:val="00FE39C8"/>
    <w:rsid w:val="00FE3B10"/>
    <w:rsid w:val="00FE3B7B"/>
    <w:rsid w:val="00FE3FFE"/>
    <w:rsid w:val="00FE4796"/>
    <w:rsid w:val="00FE4879"/>
    <w:rsid w:val="00FE4B97"/>
    <w:rsid w:val="00FE4DF9"/>
    <w:rsid w:val="00FE5011"/>
    <w:rsid w:val="00FE5125"/>
    <w:rsid w:val="00FE59F6"/>
    <w:rsid w:val="00FE5B2B"/>
    <w:rsid w:val="00FE5C00"/>
    <w:rsid w:val="00FE60AF"/>
    <w:rsid w:val="00FE6258"/>
    <w:rsid w:val="00FE6294"/>
    <w:rsid w:val="00FE63AD"/>
    <w:rsid w:val="00FE63C1"/>
    <w:rsid w:val="00FE64B5"/>
    <w:rsid w:val="00FE6F5C"/>
    <w:rsid w:val="00FE7240"/>
    <w:rsid w:val="00FE73C4"/>
    <w:rsid w:val="00FF01B0"/>
    <w:rsid w:val="00FF02FA"/>
    <w:rsid w:val="00FF031B"/>
    <w:rsid w:val="00FF0338"/>
    <w:rsid w:val="00FF0C3D"/>
    <w:rsid w:val="00FF0CCF"/>
    <w:rsid w:val="00FF0D06"/>
    <w:rsid w:val="00FF0D61"/>
    <w:rsid w:val="00FF135A"/>
    <w:rsid w:val="00FF1A71"/>
    <w:rsid w:val="00FF1CDB"/>
    <w:rsid w:val="00FF2201"/>
    <w:rsid w:val="00FF222D"/>
    <w:rsid w:val="00FF24A9"/>
    <w:rsid w:val="00FF2601"/>
    <w:rsid w:val="00FF2A09"/>
    <w:rsid w:val="00FF2E60"/>
    <w:rsid w:val="00FF3074"/>
    <w:rsid w:val="00FF36F2"/>
    <w:rsid w:val="00FF38DB"/>
    <w:rsid w:val="00FF3A3D"/>
    <w:rsid w:val="00FF3BC3"/>
    <w:rsid w:val="00FF3F0E"/>
    <w:rsid w:val="00FF41AF"/>
    <w:rsid w:val="00FF4681"/>
    <w:rsid w:val="00FF4898"/>
    <w:rsid w:val="00FF4A39"/>
    <w:rsid w:val="00FF4F04"/>
    <w:rsid w:val="00FF4F7E"/>
    <w:rsid w:val="00FF4FE1"/>
    <w:rsid w:val="00FF5598"/>
    <w:rsid w:val="00FF577B"/>
    <w:rsid w:val="00FF614D"/>
    <w:rsid w:val="00FF675B"/>
    <w:rsid w:val="00FF6A14"/>
    <w:rsid w:val="00FF6A35"/>
    <w:rsid w:val="00FF6EAB"/>
    <w:rsid w:val="00FF7155"/>
    <w:rsid w:val="00FF7621"/>
    <w:rsid w:val="00FF76BB"/>
    <w:rsid w:val="00FF77DF"/>
    <w:rsid w:val="00FF78B8"/>
    <w:rsid w:val="00FF7BB9"/>
    <w:rsid w:val="00FF7CB6"/>
    <w:rsid w:val="01EC0569"/>
    <w:rsid w:val="0219801A"/>
    <w:rsid w:val="0270B27A"/>
    <w:rsid w:val="027BA148"/>
    <w:rsid w:val="03C9C0B1"/>
    <w:rsid w:val="0488A7CB"/>
    <w:rsid w:val="05FB57A3"/>
    <w:rsid w:val="07218A2C"/>
    <w:rsid w:val="08A50BD7"/>
    <w:rsid w:val="08DE3C9B"/>
    <w:rsid w:val="0913CB3F"/>
    <w:rsid w:val="095B9F5E"/>
    <w:rsid w:val="099D0702"/>
    <w:rsid w:val="0A0C5C70"/>
    <w:rsid w:val="0B16492E"/>
    <w:rsid w:val="0DBDB6E2"/>
    <w:rsid w:val="0DCEE047"/>
    <w:rsid w:val="0F596A6E"/>
    <w:rsid w:val="0F871DF0"/>
    <w:rsid w:val="0FD4B16A"/>
    <w:rsid w:val="1009B0BC"/>
    <w:rsid w:val="1080E41E"/>
    <w:rsid w:val="10B89642"/>
    <w:rsid w:val="10CB7184"/>
    <w:rsid w:val="10DDC9B6"/>
    <w:rsid w:val="11281496"/>
    <w:rsid w:val="11486C5F"/>
    <w:rsid w:val="125B6662"/>
    <w:rsid w:val="1291C207"/>
    <w:rsid w:val="1308F423"/>
    <w:rsid w:val="131D18D6"/>
    <w:rsid w:val="1358C7E9"/>
    <w:rsid w:val="13FC7556"/>
    <w:rsid w:val="143F621C"/>
    <w:rsid w:val="153CB7A2"/>
    <w:rsid w:val="158F9A79"/>
    <w:rsid w:val="16088812"/>
    <w:rsid w:val="16E00A1E"/>
    <w:rsid w:val="191D5269"/>
    <w:rsid w:val="1961BF77"/>
    <w:rsid w:val="1984E157"/>
    <w:rsid w:val="199ED68B"/>
    <w:rsid w:val="1A5259C4"/>
    <w:rsid w:val="1AB46AF3"/>
    <w:rsid w:val="1AD93A99"/>
    <w:rsid w:val="1B13F1C4"/>
    <w:rsid w:val="1B2BF992"/>
    <w:rsid w:val="1B7B62BD"/>
    <w:rsid w:val="1B949E24"/>
    <w:rsid w:val="1C72AC4F"/>
    <w:rsid w:val="1CCF5B40"/>
    <w:rsid w:val="1D6193DC"/>
    <w:rsid w:val="1D96ADED"/>
    <w:rsid w:val="1D9E9A51"/>
    <w:rsid w:val="1F5122B6"/>
    <w:rsid w:val="1F8406D3"/>
    <w:rsid w:val="21475A66"/>
    <w:rsid w:val="21715D71"/>
    <w:rsid w:val="22876D2E"/>
    <w:rsid w:val="23BCFF2D"/>
    <w:rsid w:val="245284EE"/>
    <w:rsid w:val="24923E00"/>
    <w:rsid w:val="25C5860C"/>
    <w:rsid w:val="261AEC60"/>
    <w:rsid w:val="26DB956A"/>
    <w:rsid w:val="27FABBBE"/>
    <w:rsid w:val="28516A97"/>
    <w:rsid w:val="29ADA29A"/>
    <w:rsid w:val="2A89BE56"/>
    <w:rsid w:val="2AB99AC7"/>
    <w:rsid w:val="2B04D022"/>
    <w:rsid w:val="2B2AFB48"/>
    <w:rsid w:val="2B5F6BBB"/>
    <w:rsid w:val="2BD2F9EF"/>
    <w:rsid w:val="2E611E9B"/>
    <w:rsid w:val="2EB36AC0"/>
    <w:rsid w:val="2EEB7E08"/>
    <w:rsid w:val="2F296B38"/>
    <w:rsid w:val="2F767BE9"/>
    <w:rsid w:val="2F8D3E7F"/>
    <w:rsid w:val="2F93502A"/>
    <w:rsid w:val="30212F70"/>
    <w:rsid w:val="304021C6"/>
    <w:rsid w:val="3101121B"/>
    <w:rsid w:val="31DB892D"/>
    <w:rsid w:val="32597D7B"/>
    <w:rsid w:val="326E154E"/>
    <w:rsid w:val="334D18FE"/>
    <w:rsid w:val="335E3E8C"/>
    <w:rsid w:val="3411BB48"/>
    <w:rsid w:val="353D63C5"/>
    <w:rsid w:val="3595F94F"/>
    <w:rsid w:val="35F86329"/>
    <w:rsid w:val="361F39E6"/>
    <w:rsid w:val="36B37FDE"/>
    <w:rsid w:val="37299DA3"/>
    <w:rsid w:val="373A8A99"/>
    <w:rsid w:val="37B29279"/>
    <w:rsid w:val="3864F0A6"/>
    <w:rsid w:val="3883F1D9"/>
    <w:rsid w:val="38DAE7B4"/>
    <w:rsid w:val="3936C8D8"/>
    <w:rsid w:val="3971392F"/>
    <w:rsid w:val="3A2E8249"/>
    <w:rsid w:val="3A56B240"/>
    <w:rsid w:val="3A8A65B6"/>
    <w:rsid w:val="3AB07B64"/>
    <w:rsid w:val="3C4257FC"/>
    <w:rsid w:val="3C9221B1"/>
    <w:rsid w:val="3CB5C4B3"/>
    <w:rsid w:val="3DAF452D"/>
    <w:rsid w:val="3E395A4B"/>
    <w:rsid w:val="3EDB8FD0"/>
    <w:rsid w:val="3F4F417F"/>
    <w:rsid w:val="40DD9CBD"/>
    <w:rsid w:val="40FBE821"/>
    <w:rsid w:val="42C70DF9"/>
    <w:rsid w:val="42EEEC35"/>
    <w:rsid w:val="43210950"/>
    <w:rsid w:val="43A9CC46"/>
    <w:rsid w:val="43C5DB60"/>
    <w:rsid w:val="4531C33C"/>
    <w:rsid w:val="45E5E446"/>
    <w:rsid w:val="46AF9990"/>
    <w:rsid w:val="46C0987C"/>
    <w:rsid w:val="475E3646"/>
    <w:rsid w:val="475F4465"/>
    <w:rsid w:val="478F5CF5"/>
    <w:rsid w:val="48BE0063"/>
    <w:rsid w:val="4940D420"/>
    <w:rsid w:val="496D38A0"/>
    <w:rsid w:val="4AD8A737"/>
    <w:rsid w:val="4B5ECF85"/>
    <w:rsid w:val="4B711E76"/>
    <w:rsid w:val="4BAA10CD"/>
    <w:rsid w:val="4BF28043"/>
    <w:rsid w:val="4C14E31A"/>
    <w:rsid w:val="4D443948"/>
    <w:rsid w:val="4D88BE40"/>
    <w:rsid w:val="4E70DC06"/>
    <w:rsid w:val="4EF93D18"/>
    <w:rsid w:val="5026B963"/>
    <w:rsid w:val="50307875"/>
    <w:rsid w:val="503402C6"/>
    <w:rsid w:val="5141E638"/>
    <w:rsid w:val="525B5F31"/>
    <w:rsid w:val="52B1A67B"/>
    <w:rsid w:val="52BBE027"/>
    <w:rsid w:val="5309C481"/>
    <w:rsid w:val="5314C71C"/>
    <w:rsid w:val="53296C47"/>
    <w:rsid w:val="53411C9D"/>
    <w:rsid w:val="5382EC20"/>
    <w:rsid w:val="5493763B"/>
    <w:rsid w:val="55646BD6"/>
    <w:rsid w:val="556B8D50"/>
    <w:rsid w:val="55827358"/>
    <w:rsid w:val="55A93696"/>
    <w:rsid w:val="5615BE2C"/>
    <w:rsid w:val="56502826"/>
    <w:rsid w:val="5668FD96"/>
    <w:rsid w:val="56B8DEE3"/>
    <w:rsid w:val="574C4859"/>
    <w:rsid w:val="57A13D26"/>
    <w:rsid w:val="5826E318"/>
    <w:rsid w:val="5A938A0C"/>
    <w:rsid w:val="5ADA0E90"/>
    <w:rsid w:val="5C1BA16B"/>
    <w:rsid w:val="5C5E7AE6"/>
    <w:rsid w:val="5C694B9A"/>
    <w:rsid w:val="5CA84D78"/>
    <w:rsid w:val="5CFF50F4"/>
    <w:rsid w:val="5D26C40B"/>
    <w:rsid w:val="5D3EA3EF"/>
    <w:rsid w:val="5D452804"/>
    <w:rsid w:val="5DBE4EBE"/>
    <w:rsid w:val="5EBBA157"/>
    <w:rsid w:val="5EC0D0D8"/>
    <w:rsid w:val="5EC361DA"/>
    <w:rsid w:val="5F032016"/>
    <w:rsid w:val="5F2C1FD7"/>
    <w:rsid w:val="5F5E6D36"/>
    <w:rsid w:val="5FA8FBA3"/>
    <w:rsid w:val="5FDAB9B3"/>
    <w:rsid w:val="5FDC33C2"/>
    <w:rsid w:val="603BE0A9"/>
    <w:rsid w:val="60473158"/>
    <w:rsid w:val="60657AC5"/>
    <w:rsid w:val="609113B9"/>
    <w:rsid w:val="60A73F88"/>
    <w:rsid w:val="60FB9D4C"/>
    <w:rsid w:val="61588C5B"/>
    <w:rsid w:val="6166AB3E"/>
    <w:rsid w:val="624E35F0"/>
    <w:rsid w:val="637BC88C"/>
    <w:rsid w:val="64451F20"/>
    <w:rsid w:val="650EF17A"/>
    <w:rsid w:val="6523BE0E"/>
    <w:rsid w:val="654D9F4A"/>
    <w:rsid w:val="660062D1"/>
    <w:rsid w:val="667EC835"/>
    <w:rsid w:val="66C52390"/>
    <w:rsid w:val="67120448"/>
    <w:rsid w:val="6715F4AD"/>
    <w:rsid w:val="672B0B66"/>
    <w:rsid w:val="680DB714"/>
    <w:rsid w:val="68747E8E"/>
    <w:rsid w:val="68FD44DB"/>
    <w:rsid w:val="6B1E033D"/>
    <w:rsid w:val="6BD0BB75"/>
    <w:rsid w:val="6D0F8302"/>
    <w:rsid w:val="6DCB0630"/>
    <w:rsid w:val="6E5E977B"/>
    <w:rsid w:val="6EBE794E"/>
    <w:rsid w:val="6F08B181"/>
    <w:rsid w:val="6F568788"/>
    <w:rsid w:val="6F777D81"/>
    <w:rsid w:val="702DEB7C"/>
    <w:rsid w:val="7087F9DE"/>
    <w:rsid w:val="71D81CC3"/>
    <w:rsid w:val="722A207D"/>
    <w:rsid w:val="735FA66D"/>
    <w:rsid w:val="73D19E5D"/>
    <w:rsid w:val="7447EA3B"/>
    <w:rsid w:val="748999F3"/>
    <w:rsid w:val="74930449"/>
    <w:rsid w:val="75D184D0"/>
    <w:rsid w:val="7609C785"/>
    <w:rsid w:val="77482D19"/>
    <w:rsid w:val="77B37986"/>
    <w:rsid w:val="79936B98"/>
    <w:rsid w:val="79E6829A"/>
    <w:rsid w:val="7A022AF1"/>
    <w:rsid w:val="7A177499"/>
    <w:rsid w:val="7B1F35A0"/>
    <w:rsid w:val="7BA33D79"/>
    <w:rsid w:val="7BB237BF"/>
    <w:rsid w:val="7C27FF6F"/>
    <w:rsid w:val="7C8C33F8"/>
    <w:rsid w:val="7CFA532A"/>
    <w:rsid w:val="7D7BEEE5"/>
    <w:rsid w:val="7DB3FFD9"/>
    <w:rsid w:val="7DE57E6A"/>
    <w:rsid w:val="7E22C2ED"/>
    <w:rsid w:val="7E9F9B38"/>
    <w:rsid w:val="7F269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E1C6CCC"/>
  <w15:docId w15:val="{6811D116-763E-4C60-A5BB-7649CA3C5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182"/>
    <w:pPr>
      <w:jc w:val="both"/>
    </w:pPr>
    <w:rPr>
      <w:rFonts w:asciiTheme="minorHAnsi" w:hAnsiTheme="minorHAnsi"/>
      <w:sz w:val="22"/>
      <w:szCs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14524"/>
    <w:pPr>
      <w:keepNext/>
      <w:spacing w:before="120"/>
      <w:jc w:val="left"/>
      <w:outlineLvl w:val="0"/>
    </w:pPr>
    <w:rPr>
      <w:rFonts w:ascii="Calibri" w:hAnsi="Calibri" w:cs="Calibri"/>
      <w:b/>
      <w:bCs/>
      <w:noProof/>
      <w:color w:val="000000" w:themeColor="text1"/>
      <w:kern w:val="32"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autoRedefine/>
    <w:uiPriority w:val="99"/>
    <w:qFormat/>
    <w:rsid w:val="00CC0F1C"/>
    <w:pPr>
      <w:keepNext/>
      <w:tabs>
        <w:tab w:val="left" w:pos="851"/>
        <w:tab w:val="left" w:pos="1276"/>
      </w:tabs>
      <w:spacing w:before="120"/>
      <w:outlineLvl w:val="1"/>
    </w:pPr>
    <w:rPr>
      <w:rFonts w:asciiTheme="majorHAnsi" w:hAnsiTheme="majorHAnsi"/>
      <w:b/>
      <w:sz w:val="32"/>
      <w:szCs w:val="22"/>
      <w:lang w:val="en-US" w:eastAsia="de-DE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32A4"/>
    <w:pPr>
      <w:keepNext/>
      <w:spacing w:before="120"/>
      <w:outlineLvl w:val="2"/>
    </w:pPr>
    <w:rPr>
      <w:rFonts w:asciiTheme="majorHAnsi" w:hAnsiTheme="majorHAnsi" w:cs="Arial"/>
      <w:b/>
      <w:sz w:val="28"/>
      <w:szCs w:val="20"/>
      <w:lang w:val="de-DE"/>
    </w:rPr>
  </w:style>
  <w:style w:type="paragraph" w:styleId="Heading4">
    <w:name w:val="heading 4"/>
    <w:basedOn w:val="Normal"/>
    <w:next w:val="Normal"/>
    <w:uiPriority w:val="9"/>
    <w:qFormat/>
    <w:rsid w:val="002F1450"/>
    <w:pPr>
      <w:keepNext/>
      <w:numPr>
        <w:ilvl w:val="3"/>
        <w:numId w:val="8"/>
      </w:numPr>
      <w:spacing w:before="120"/>
      <w:outlineLvl w:val="3"/>
    </w:pPr>
    <w:rPr>
      <w:rFonts w:cs="Arial"/>
      <w:b/>
      <w:bCs/>
      <w:sz w:val="20"/>
      <w:szCs w:val="20"/>
    </w:rPr>
  </w:style>
  <w:style w:type="paragraph" w:styleId="Heading5">
    <w:name w:val="heading 5"/>
    <w:basedOn w:val="Normal"/>
    <w:next w:val="Normal"/>
    <w:uiPriority w:val="9"/>
    <w:qFormat/>
    <w:rsid w:val="002C6BA2"/>
    <w:pPr>
      <w:numPr>
        <w:ilvl w:val="4"/>
        <w:numId w:val="8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qFormat/>
    <w:rsid w:val="002C6BA2"/>
    <w:pPr>
      <w:numPr>
        <w:ilvl w:val="5"/>
        <w:numId w:val="8"/>
      </w:numPr>
      <w:spacing w:before="240" w:after="6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uiPriority w:val="9"/>
    <w:qFormat/>
    <w:rsid w:val="002C6BA2"/>
    <w:pPr>
      <w:numPr>
        <w:ilvl w:val="6"/>
        <w:numId w:val="8"/>
      </w:numPr>
      <w:spacing w:before="240" w:after="60"/>
      <w:outlineLvl w:val="6"/>
    </w:pPr>
  </w:style>
  <w:style w:type="paragraph" w:styleId="Heading8">
    <w:name w:val="heading 8"/>
    <w:basedOn w:val="Normal"/>
    <w:next w:val="Normal"/>
    <w:uiPriority w:val="9"/>
    <w:qFormat/>
    <w:rsid w:val="002C6BA2"/>
    <w:pPr>
      <w:numPr>
        <w:ilvl w:val="7"/>
        <w:numId w:val="8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uiPriority w:val="9"/>
    <w:qFormat/>
    <w:rsid w:val="002C6BA2"/>
    <w:pPr>
      <w:numPr>
        <w:ilvl w:val="8"/>
        <w:numId w:val="8"/>
      </w:numPr>
      <w:spacing w:before="240" w:after="6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">
    <w:name w:val="in"/>
    <w:basedOn w:val="Normal"/>
    <w:pPr>
      <w:tabs>
        <w:tab w:val="left" w:pos="737"/>
        <w:tab w:val="left" w:pos="1134"/>
      </w:tabs>
      <w:spacing w:after="180"/>
      <w:ind w:left="737" w:hanging="737"/>
    </w:pPr>
    <w:rPr>
      <w:rFonts w:ascii="Century Schoolbook" w:hAnsi="Century Schoolbook"/>
      <w:szCs w:val="20"/>
      <w:lang w:eastAsia="de-DE"/>
    </w:rPr>
  </w:style>
  <w:style w:type="paragraph" w:customStyle="1" w:styleId="in2">
    <w:name w:val="in2"/>
    <w:basedOn w:val="in"/>
    <w:pPr>
      <w:tabs>
        <w:tab w:val="clear" w:pos="737"/>
      </w:tabs>
      <w:spacing w:after="120"/>
      <w:ind w:left="1134" w:hanging="425"/>
    </w:pPr>
  </w:style>
  <w:style w:type="paragraph" w:styleId="BalloonText">
    <w:name w:val="Balloon Text"/>
    <w:basedOn w:val="Normal"/>
    <w:link w:val="BalloonTextChar"/>
    <w:uiPriority w:val="99"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qFormat/>
  </w:style>
  <w:style w:type="paragraph" w:styleId="BodyText">
    <w:name w:val="Body Text"/>
    <w:basedOn w:val="Normal"/>
    <w:rPr>
      <w:rFonts w:cs="Arial"/>
      <w:u w:val="single"/>
      <w:lang w:val="de-DE"/>
    </w:rPr>
  </w:style>
  <w:style w:type="paragraph" w:styleId="BodyText2">
    <w:name w:val="Body Text 2"/>
    <w:basedOn w:val="Normal"/>
    <w:rPr>
      <w:rFonts w:cs="Arial"/>
      <w:szCs w:val="16"/>
      <w:lang w:val="de-DE"/>
    </w:rPr>
  </w:style>
  <w:style w:type="paragraph" w:styleId="BodyTextIndent">
    <w:name w:val="Body Text Indent"/>
    <w:basedOn w:val="Normal"/>
    <w:pPr>
      <w:ind w:left="360"/>
    </w:pPr>
    <w:rPr>
      <w:color w:val="FF0000"/>
      <w:lang w:val="de-CH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lang w:val="de-DE" w:eastAsia="de-DE"/>
    </w:rPr>
  </w:style>
  <w:style w:type="character" w:styleId="FollowedHyperlink">
    <w:name w:val="FollowedHyperlink"/>
    <w:rPr>
      <w:color w:val="800080"/>
      <w:u w:val="single"/>
    </w:rPr>
  </w:style>
  <w:style w:type="character" w:styleId="Emphasis">
    <w:name w:val="Emphasis"/>
    <w:qFormat/>
    <w:rPr>
      <w:b/>
      <w:bCs/>
      <w:i w:val="0"/>
      <w:iCs w:val="0"/>
    </w:rPr>
  </w:style>
  <w:style w:type="table" w:styleId="TableGrid">
    <w:name w:val="Table Grid"/>
    <w:basedOn w:val="TableNormal"/>
    <w:rsid w:val="00D231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rsid w:val="00141818"/>
    <w:pPr>
      <w:spacing w:before="360"/>
      <w:jc w:val="left"/>
    </w:pPr>
    <w:rPr>
      <w:rFonts w:asciiTheme="majorHAnsi" w:hAnsiTheme="majorHAnsi"/>
      <w:b/>
      <w:bCs/>
      <w:caps/>
      <w:sz w:val="24"/>
    </w:rPr>
  </w:style>
  <w:style w:type="paragraph" w:styleId="TOC2">
    <w:name w:val="toc 2"/>
    <w:basedOn w:val="Normal"/>
    <w:next w:val="Normal"/>
    <w:autoRedefine/>
    <w:uiPriority w:val="39"/>
    <w:rsid w:val="00267FB2"/>
    <w:pPr>
      <w:spacing w:before="240"/>
      <w:jc w:val="left"/>
    </w:pPr>
    <w:rPr>
      <w:rFonts w:cstheme="minorHAnsi"/>
      <w:b/>
      <w:bCs/>
      <w:sz w:val="20"/>
      <w:szCs w:val="20"/>
    </w:rPr>
  </w:style>
  <w:style w:type="paragraph" w:styleId="TOC3">
    <w:name w:val="toc 3"/>
    <w:basedOn w:val="Normal"/>
    <w:next w:val="Normal"/>
    <w:autoRedefine/>
    <w:uiPriority w:val="39"/>
    <w:rsid w:val="00267FB2"/>
    <w:pPr>
      <w:ind w:left="220"/>
      <w:jc w:val="left"/>
    </w:pPr>
    <w:rPr>
      <w:rFonts w:cstheme="minorHAnsi"/>
      <w:sz w:val="20"/>
      <w:szCs w:val="20"/>
    </w:rPr>
  </w:style>
  <w:style w:type="paragraph" w:customStyle="1" w:styleId="1">
    <w:name w:val="Ü1"/>
    <w:basedOn w:val="Normal"/>
    <w:autoRedefine/>
    <w:rsid w:val="00C10BB4"/>
    <w:pPr>
      <w:numPr>
        <w:numId w:val="1"/>
      </w:numPr>
    </w:pPr>
    <w:rPr>
      <w:rFonts w:cs="Arial"/>
      <w:b/>
    </w:rPr>
  </w:style>
  <w:style w:type="paragraph" w:styleId="TOC4">
    <w:name w:val="toc 4"/>
    <w:basedOn w:val="Normal"/>
    <w:next w:val="Normal"/>
    <w:autoRedefine/>
    <w:uiPriority w:val="39"/>
    <w:rsid w:val="00740F69"/>
    <w:pPr>
      <w:ind w:left="440"/>
      <w:jc w:val="left"/>
    </w:pPr>
    <w:rPr>
      <w:rFonts w:cstheme="minorHAnsi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D6F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D6FD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D6FD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6F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6FD0"/>
    <w:rPr>
      <w:b/>
      <w:bCs/>
      <w:lang w:eastAsia="en-US"/>
    </w:rPr>
  </w:style>
  <w:style w:type="character" w:customStyle="1" w:styleId="hps">
    <w:name w:val="hps"/>
    <w:rsid w:val="001F2597"/>
    <w:rPr>
      <w:rFonts w:cs="Times New Roman"/>
    </w:rPr>
  </w:style>
  <w:style w:type="character" w:customStyle="1" w:styleId="Normal10ptChar">
    <w:name w:val="Normal 10pt Char"/>
    <w:link w:val="Normal10pt"/>
    <w:rsid w:val="00495AAE"/>
    <w:rPr>
      <w:rFonts w:ascii="Arial" w:hAnsi="Arial" w:cs="Arial"/>
      <w:lang w:eastAsia="zh-CN"/>
    </w:rPr>
  </w:style>
  <w:style w:type="paragraph" w:customStyle="1" w:styleId="Normal10pt">
    <w:name w:val="Normal 10pt"/>
    <w:basedOn w:val="Normal"/>
    <w:link w:val="Normal10ptChar"/>
    <w:rsid w:val="00495AAE"/>
    <w:pPr>
      <w:spacing w:line="260" w:lineRule="atLeast"/>
    </w:pPr>
    <w:rPr>
      <w:rFonts w:cs="Arial"/>
      <w:sz w:val="20"/>
      <w:szCs w:val="20"/>
      <w:lang w:eastAsia="zh-CN"/>
    </w:rPr>
  </w:style>
  <w:style w:type="character" w:customStyle="1" w:styleId="BalloonTextChar">
    <w:name w:val="Balloon Text Char"/>
    <w:link w:val="BalloonText"/>
    <w:uiPriority w:val="99"/>
    <w:rsid w:val="00227241"/>
    <w:rPr>
      <w:rFonts w:ascii="Tahoma" w:hAnsi="Tahoma" w:cs="Tahoma"/>
      <w:sz w:val="16"/>
      <w:szCs w:val="16"/>
      <w:lang w:eastAsia="en-US"/>
    </w:rPr>
  </w:style>
  <w:style w:type="paragraph" w:customStyle="1" w:styleId="TableFigureAppendixText1">
    <w:name w:val="Table/Figure/Appendix Text 1"/>
    <w:basedOn w:val="Normal"/>
    <w:link w:val="TableFigureAppendixText1Char"/>
    <w:uiPriority w:val="99"/>
    <w:rsid w:val="00227241"/>
    <w:pPr>
      <w:widowControl w:val="0"/>
      <w:spacing w:line="240" w:lineRule="atLeast"/>
    </w:pPr>
    <w:rPr>
      <w:rFonts w:eastAsia="MS Mincho"/>
      <w:kern w:val="2"/>
      <w:szCs w:val="20"/>
      <w:lang w:val="en-US" w:eastAsia="ja-JP"/>
    </w:rPr>
  </w:style>
  <w:style w:type="character" w:customStyle="1" w:styleId="TableFigureAppendixText1Char">
    <w:name w:val="Table/Figure/Appendix Text 1 Char"/>
    <w:link w:val="TableFigureAppendixText1"/>
    <w:uiPriority w:val="99"/>
    <w:locked/>
    <w:rsid w:val="00227241"/>
    <w:rPr>
      <w:rFonts w:eastAsia="MS Mincho"/>
      <w:kern w:val="2"/>
      <w:sz w:val="24"/>
      <w:lang w:val="en-US" w:eastAsia="ja-JP"/>
    </w:rPr>
  </w:style>
  <w:style w:type="paragraph" w:styleId="ListBullet">
    <w:name w:val="List Bullet"/>
    <w:basedOn w:val="Normal"/>
    <w:uiPriority w:val="99"/>
    <w:rsid w:val="00227241"/>
    <w:pPr>
      <w:numPr>
        <w:numId w:val="2"/>
      </w:numPr>
    </w:pPr>
    <w:rPr>
      <w:lang w:val="en-US"/>
    </w:rPr>
  </w:style>
  <w:style w:type="paragraph" w:customStyle="1" w:styleId="TableRowHead">
    <w:name w:val="Table Row Head"/>
    <w:basedOn w:val="Normal"/>
    <w:link w:val="TableRowHeadChar1"/>
    <w:rsid w:val="00227241"/>
    <w:pPr>
      <w:tabs>
        <w:tab w:val="left" w:pos="360"/>
      </w:tabs>
      <w:spacing w:after="60"/>
    </w:pPr>
    <w:rPr>
      <w:szCs w:val="20"/>
      <w:lang w:val="x-none" w:eastAsia="x-none"/>
    </w:rPr>
  </w:style>
  <w:style w:type="character" w:customStyle="1" w:styleId="TableRowHeadChar1">
    <w:name w:val="Table Row Head Char1"/>
    <w:link w:val="TableRowHead"/>
    <w:rsid w:val="00227241"/>
    <w:rPr>
      <w:sz w:val="24"/>
      <w:lang w:val="x-none" w:eastAsia="x-none"/>
    </w:rPr>
  </w:style>
  <w:style w:type="paragraph" w:styleId="ListParagraph">
    <w:name w:val="List Paragraph"/>
    <w:basedOn w:val="Normal"/>
    <w:link w:val="ListParagraphChar"/>
    <w:uiPriority w:val="34"/>
    <w:qFormat/>
    <w:rsid w:val="00440041"/>
    <w:pPr>
      <w:ind w:left="720"/>
      <w:contextualSpacing/>
    </w:pPr>
  </w:style>
  <w:style w:type="paragraph" w:customStyle="1" w:styleId="Appendix">
    <w:name w:val="Appendix"/>
    <w:basedOn w:val="Heading1"/>
    <w:link w:val="AppendixChar"/>
    <w:rsid w:val="00F066A6"/>
    <w:pPr>
      <w:spacing w:before="240"/>
    </w:pPr>
    <w:rPr>
      <w:smallCaps/>
      <w:sz w:val="32"/>
      <w:szCs w:val="32"/>
    </w:rPr>
  </w:style>
  <w:style w:type="character" w:customStyle="1" w:styleId="AppendixChar">
    <w:name w:val="Appendix Char"/>
    <w:basedOn w:val="DefaultParagraphFont"/>
    <w:link w:val="Appendix"/>
    <w:rsid w:val="00F066A6"/>
    <w:rPr>
      <w:rFonts w:ascii="Arial" w:hAnsi="Arial" w:cs="Arial"/>
      <w:b/>
      <w:bCs/>
      <w:kern w:val="32"/>
      <w:sz w:val="32"/>
      <w:szCs w:val="32"/>
      <w:lang w:val="en-US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E4293E"/>
    <w:pPr>
      <w:ind w:left="660"/>
      <w:jc w:val="left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E4293E"/>
    <w:pPr>
      <w:ind w:left="880"/>
      <w:jc w:val="left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E4293E"/>
    <w:pPr>
      <w:ind w:left="1100"/>
      <w:jc w:val="left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E4293E"/>
    <w:pPr>
      <w:ind w:left="1320"/>
      <w:jc w:val="left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E4293E"/>
    <w:pPr>
      <w:ind w:left="1540"/>
      <w:jc w:val="left"/>
    </w:pPr>
    <w:rPr>
      <w:rFonts w:cstheme="minorHAnsi"/>
      <w:sz w:val="20"/>
      <w:szCs w:val="20"/>
    </w:rPr>
  </w:style>
  <w:style w:type="paragraph" w:customStyle="1" w:styleId="instruction">
    <w:name w:val="instruction"/>
    <w:basedOn w:val="Normal"/>
    <w:next w:val="Normal"/>
    <w:autoRedefine/>
    <w:qFormat/>
    <w:rsid w:val="00F7079B"/>
    <w:pPr>
      <w:widowControl w:val="0"/>
    </w:pPr>
    <w:rPr>
      <w:rFonts w:cs="Arial"/>
      <w:iCs/>
      <w:color w:val="000000" w:themeColor="text1"/>
      <w:sz w:val="20"/>
      <w:szCs w:val="20"/>
      <w:lang w:eastAsia="ja-JP"/>
    </w:rPr>
  </w:style>
  <w:style w:type="paragraph" w:styleId="Revision">
    <w:name w:val="Revision"/>
    <w:hidden/>
    <w:uiPriority w:val="99"/>
    <w:semiHidden/>
    <w:rsid w:val="008F7A3E"/>
    <w:rPr>
      <w:sz w:val="24"/>
      <w:szCs w:val="24"/>
      <w:lang w:eastAsia="en-US"/>
    </w:rPr>
  </w:style>
  <w:style w:type="paragraph" w:customStyle="1" w:styleId="Default">
    <w:name w:val="Default"/>
    <w:rsid w:val="00012FBE"/>
    <w:pPr>
      <w:autoSpaceDE w:val="0"/>
      <w:autoSpaceDN w:val="0"/>
      <w:adjustRightInd w:val="0"/>
    </w:pPr>
    <w:rPr>
      <w:rFonts w:ascii="Cambria" w:eastAsiaTheme="minorHAnsi" w:hAnsi="Cambria" w:cs="Cambria"/>
      <w:color w:val="000000"/>
      <w:sz w:val="24"/>
      <w:szCs w:val="24"/>
      <w:lang w:val="de-CH" w:eastAsia="en-US"/>
    </w:rPr>
  </w:style>
  <w:style w:type="paragraph" w:styleId="Bibliography">
    <w:name w:val="Bibliography"/>
    <w:basedOn w:val="Normal"/>
    <w:next w:val="Normal"/>
    <w:uiPriority w:val="37"/>
    <w:unhideWhenUsed/>
    <w:rsid w:val="007C31B2"/>
    <w:pPr>
      <w:tabs>
        <w:tab w:val="left" w:pos="384"/>
        <w:tab w:val="left" w:pos="500"/>
      </w:tabs>
      <w:spacing w:after="240"/>
      <w:ind w:left="504" w:hanging="504"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9A3547"/>
    <w:rPr>
      <w:sz w:val="24"/>
      <w:szCs w:val="24"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812263"/>
    <w:pPr>
      <w:spacing w:after="200"/>
    </w:pPr>
    <w:rPr>
      <w:b/>
      <w:i/>
      <w:iCs/>
      <w:color w:val="1F497D" w:themeColor="text2"/>
      <w:sz w:val="20"/>
      <w:szCs w:val="18"/>
    </w:rPr>
  </w:style>
  <w:style w:type="paragraph" w:customStyle="1" w:styleId="Tabletitle">
    <w:name w:val="Table_title"/>
    <w:basedOn w:val="Normal"/>
    <w:qFormat/>
    <w:rsid w:val="00710603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40"/>
    </w:pPr>
    <w:rPr>
      <w:rFonts w:ascii="Helvetica" w:hAnsi="Helvetica"/>
      <w:b/>
      <w:sz w:val="20"/>
      <w:szCs w:val="20"/>
      <w:lang w:eastAsia="ja-JP"/>
    </w:rPr>
  </w:style>
  <w:style w:type="table" w:styleId="GridTable2">
    <w:name w:val="Grid Table 2"/>
    <w:basedOn w:val="TableNormal"/>
    <w:uiPriority w:val="47"/>
    <w:rsid w:val="0082047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p1">
    <w:name w:val="p1"/>
    <w:basedOn w:val="Normal"/>
    <w:rsid w:val="004533A9"/>
    <w:pPr>
      <w:jc w:val="left"/>
    </w:pPr>
    <w:rPr>
      <w:rFonts w:ascii="Helvetica" w:eastAsia="Arial Unicode MS" w:hAnsi="Helvetica"/>
      <w:color w:val="0645AD"/>
      <w:sz w:val="21"/>
      <w:szCs w:val="21"/>
      <w:u w:color="000000"/>
      <w:lang w:val="de-DE" w:eastAsia="de-DE"/>
    </w:rPr>
  </w:style>
  <w:style w:type="table" w:customStyle="1" w:styleId="TableNormal1">
    <w:name w:val="Table Normal1"/>
    <w:rsid w:val="000A5168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4"/>
      <w:szCs w:val="24"/>
      <w:bdr w:val="nil"/>
      <w:lang w:val="de-DE" w:eastAsia="de-D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230E88"/>
    <w:rPr>
      <w:color w:val="605E5C"/>
      <w:shd w:val="clear" w:color="auto" w:fill="E1DFDD"/>
    </w:rPr>
  </w:style>
  <w:style w:type="character" w:customStyle="1" w:styleId="identifier">
    <w:name w:val="identifier"/>
    <w:basedOn w:val="DefaultParagraphFont"/>
    <w:rsid w:val="006B0A83"/>
  </w:style>
  <w:style w:type="numbering" w:customStyle="1" w:styleId="Style1">
    <w:name w:val="Style1"/>
    <w:uiPriority w:val="99"/>
    <w:rsid w:val="005273B9"/>
    <w:pPr>
      <w:numPr>
        <w:numId w:val="14"/>
      </w:numPr>
    </w:pPr>
  </w:style>
  <w:style w:type="paragraph" w:styleId="NoSpacing">
    <w:name w:val="No Spacing"/>
    <w:uiPriority w:val="1"/>
    <w:qFormat/>
    <w:rsid w:val="00963790"/>
    <w:pPr>
      <w:jc w:val="both"/>
    </w:pPr>
    <w:rPr>
      <w:rFonts w:asciiTheme="minorHAnsi" w:hAnsiTheme="minorHAnsi"/>
      <w:sz w:val="22"/>
      <w:szCs w:val="24"/>
      <w:lang w:eastAsia="en-US"/>
    </w:rPr>
  </w:style>
  <w:style w:type="paragraph" w:customStyle="1" w:styleId="EndNoteBibliography">
    <w:name w:val="EndNote Bibliography"/>
    <w:basedOn w:val="Normal"/>
    <w:link w:val="EndNoteBibliographyZchn"/>
    <w:rsid w:val="002746A8"/>
    <w:pPr>
      <w:jc w:val="left"/>
    </w:pPr>
    <w:rPr>
      <w:rFonts w:ascii="Times New Roman" w:hAnsi="Times New Roman"/>
      <w:sz w:val="24"/>
      <w:lang w:val="de-DE" w:eastAsia="de-DE"/>
    </w:rPr>
  </w:style>
  <w:style w:type="character" w:customStyle="1" w:styleId="EndNoteBibliographyZchn">
    <w:name w:val="EndNote Bibliography Zchn"/>
    <w:basedOn w:val="DefaultParagraphFont"/>
    <w:link w:val="EndNoteBibliography"/>
    <w:rsid w:val="002746A8"/>
    <w:rPr>
      <w:sz w:val="24"/>
      <w:szCs w:val="24"/>
      <w:lang w:val="de-DE" w:eastAsia="de-DE"/>
    </w:rPr>
  </w:style>
  <w:style w:type="character" w:customStyle="1" w:styleId="FooterChar">
    <w:name w:val="Footer Char"/>
    <w:basedOn w:val="DefaultParagraphFont"/>
    <w:link w:val="Footer"/>
    <w:uiPriority w:val="99"/>
    <w:rsid w:val="00B31A42"/>
    <w:rPr>
      <w:rFonts w:asciiTheme="minorHAnsi" w:hAnsiTheme="minorHAnsi"/>
      <w:sz w:val="22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84A83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B80495"/>
  </w:style>
  <w:style w:type="character" w:customStyle="1" w:styleId="Heading2Char">
    <w:name w:val="Heading 2 Char"/>
    <w:basedOn w:val="DefaultParagraphFont"/>
    <w:link w:val="Heading2"/>
    <w:uiPriority w:val="99"/>
    <w:rsid w:val="00CC0F1C"/>
    <w:rPr>
      <w:rFonts w:asciiTheme="majorHAnsi" w:hAnsiTheme="majorHAnsi"/>
      <w:b/>
      <w:sz w:val="32"/>
      <w:szCs w:val="22"/>
      <w:lang w:val="en-US" w:eastAsia="de-DE"/>
    </w:rPr>
  </w:style>
  <w:style w:type="character" w:customStyle="1" w:styleId="Heading3Char">
    <w:name w:val="Heading 3 Char"/>
    <w:basedOn w:val="DefaultParagraphFont"/>
    <w:link w:val="Heading3"/>
    <w:uiPriority w:val="9"/>
    <w:rsid w:val="0011392F"/>
    <w:rPr>
      <w:rFonts w:asciiTheme="majorHAnsi" w:hAnsiTheme="majorHAnsi" w:cs="Arial"/>
      <w:b/>
      <w:sz w:val="28"/>
      <w:lang w:val="de-DE" w:eastAsia="en-US"/>
    </w:rPr>
  </w:style>
  <w:style w:type="table" w:styleId="PlainTable5">
    <w:name w:val="Plain Table 5"/>
    <w:basedOn w:val="TableNormal"/>
    <w:uiPriority w:val="45"/>
    <w:rsid w:val="001D0916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NichtaufgelsteErwhnung2">
    <w:name w:val="Nicht aufgelöste Erwähnung2"/>
    <w:basedOn w:val="DefaultParagraphFont"/>
    <w:uiPriority w:val="99"/>
    <w:semiHidden/>
    <w:unhideWhenUsed/>
    <w:rsid w:val="00D726E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D14524"/>
    <w:rPr>
      <w:rFonts w:ascii="Calibri" w:hAnsi="Calibri" w:cs="Calibri"/>
      <w:b/>
      <w:bCs/>
      <w:noProof/>
      <w:color w:val="000000" w:themeColor="text1"/>
      <w:kern w:val="32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C737C3"/>
    <w:rPr>
      <w:color w:val="605E5C"/>
      <w:shd w:val="clear" w:color="auto" w:fill="E1DFDD"/>
    </w:rPr>
  </w:style>
  <w:style w:type="paragraph" w:customStyle="1" w:styleId="Compact">
    <w:name w:val="Compact"/>
    <w:basedOn w:val="BodyText"/>
    <w:qFormat/>
    <w:rsid w:val="001465E6"/>
    <w:pPr>
      <w:spacing w:before="36" w:after="36"/>
      <w:jc w:val="left"/>
    </w:pPr>
    <w:rPr>
      <w:rFonts w:eastAsiaTheme="minorHAnsi" w:cstheme="minorBidi"/>
      <w:sz w:val="24"/>
      <w:u w:val="none"/>
      <w:lang w:val="en-US"/>
    </w:rPr>
  </w:style>
  <w:style w:type="table" w:customStyle="1" w:styleId="Table">
    <w:name w:val="Table"/>
    <w:semiHidden/>
    <w:unhideWhenUsed/>
    <w:qFormat/>
    <w:rsid w:val="001465E6"/>
    <w:pPr>
      <w:spacing w:after="200"/>
    </w:pPr>
    <w:rPr>
      <w:rFonts w:asciiTheme="minorHAnsi" w:eastAsiaTheme="minorHAnsi" w:hAnsiTheme="minorHAnsi" w:cstheme="minorBidi"/>
      <w:sz w:val="24"/>
      <w:szCs w:val="24"/>
      <w:lang w:val="en-US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customStyle="1" w:styleId="apple-converted-space">
    <w:name w:val="apple-converted-space"/>
    <w:basedOn w:val="DefaultParagraphFont"/>
    <w:rsid w:val="005E52AB"/>
  </w:style>
  <w:style w:type="paragraph" w:styleId="EndnoteText">
    <w:name w:val="endnote text"/>
    <w:basedOn w:val="Normal"/>
    <w:link w:val="EndnoteTextChar"/>
    <w:semiHidden/>
    <w:rsid w:val="00621778"/>
    <w:pPr>
      <w:jc w:val="left"/>
    </w:pPr>
    <w:rPr>
      <w:rFonts w:ascii="Book Antiqua" w:hAnsi="Book Antiqua"/>
      <w:color w:val="000080"/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semiHidden/>
    <w:rsid w:val="00621778"/>
    <w:rPr>
      <w:rFonts w:ascii="Book Antiqua" w:hAnsi="Book Antiqua"/>
      <w:color w:val="000080"/>
      <w:lang w:val="en-US" w:eastAsia="en-US"/>
    </w:rPr>
  </w:style>
  <w:style w:type="character" w:styleId="EndnoteReference">
    <w:name w:val="endnote reference"/>
    <w:basedOn w:val="DefaultParagraphFont"/>
    <w:uiPriority w:val="99"/>
    <w:semiHidden/>
    <w:unhideWhenUsed/>
    <w:rsid w:val="00621778"/>
    <w:rPr>
      <w:vertAlign w:val="superscript"/>
    </w:rPr>
  </w:style>
  <w:style w:type="table" w:styleId="MediumShading1-Accent5">
    <w:name w:val="Medium Shading 1 Accent 5"/>
    <w:basedOn w:val="TableNormal"/>
    <w:uiPriority w:val="63"/>
    <w:rsid w:val="00621778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2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76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8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5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4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2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6681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7013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238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9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8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42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04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744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86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53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5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143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2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9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5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0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85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2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41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9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9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8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23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32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9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0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0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35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50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7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1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41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34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1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72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86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73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59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1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408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0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7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2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9400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4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2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2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3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1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20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16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1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95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42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4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63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8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7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96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8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9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79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7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69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3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4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4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75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9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3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9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71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56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5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8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7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85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3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83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6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4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5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08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2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8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87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8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7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5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85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52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8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0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59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1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3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2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8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23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10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56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0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2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1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1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26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3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4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9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5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8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6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346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53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62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10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77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28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8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06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0310">
          <w:marLeft w:val="197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93">
          <w:marLeft w:val="197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9441">
          <w:marLeft w:val="197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06132">
          <w:marLeft w:val="197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0595">
          <w:marLeft w:val="197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3298">
          <w:marLeft w:val="197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088">
          <w:marLeft w:val="1973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87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14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4116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408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2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4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8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9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8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7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9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4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5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67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74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8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8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8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3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8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7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2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94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8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69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61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3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8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3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9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92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77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7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78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4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74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5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8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8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91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3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74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73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98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7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8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16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73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9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0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62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5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7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5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36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05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6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9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0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5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8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24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7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9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6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2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7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3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65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8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81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9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1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3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1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19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9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62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8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8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9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9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10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erbfe\AppData\Local\Temp\24%20Protocol%20Template,%20Swissethics-WHO%20for%20CT_v3.1_06.07.20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305053-d0c3-4419-8140-4bc0ea918550" xsi:nil="true"/>
    <lcf76f155ced4ddcb4097134ff3c332f xmlns="a7bc9903-784d-4803-9cdb-727410e2bd92">
      <Terms xmlns="http://schemas.microsoft.com/office/infopath/2007/PartnerControls"/>
    </lcf76f155ced4ddcb4097134ff3c332f>
    <Owner xmlns="a7bc9903-784d-4803-9cdb-727410e2bd92">
      <UserInfo>
        <DisplayName/>
        <AccountId xsi:nil="true"/>
        <AccountType/>
      </UserInfo>
    </Owner>
    <Accessgroup xmlns="a7bc9903-784d-4803-9cdb-727410e2bd92" xsi:nil="true"/>
    <Steward xmlns="a7bc9903-784d-4803-9cdb-727410e2bd92">
      <UserInfo>
        <DisplayName/>
        <AccountId xsi:nil="true"/>
        <AccountType/>
      </UserInfo>
    </Steward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38F67BB767F77438C8BC942C0FD0E01" ma:contentTypeVersion="22" ma:contentTypeDescription="Create a new document." ma:contentTypeScope="" ma:versionID="9ea088b8240f3cbc6d87b28d46efdcb3">
  <xsd:schema xmlns:xsd="http://www.w3.org/2001/XMLSchema" xmlns:xs="http://www.w3.org/2001/XMLSchema" xmlns:p="http://schemas.microsoft.com/office/2006/metadata/properties" xmlns:ns2="91305053-d0c3-4419-8140-4bc0ea918550" xmlns:ns3="a7bc9903-784d-4803-9cdb-727410e2bd92" targetNamespace="http://schemas.microsoft.com/office/2006/metadata/properties" ma:root="true" ma:fieldsID="d81a92cbbd7579bd53de2c386eac433c" ns2:_="" ns3:_="">
    <xsd:import namespace="91305053-d0c3-4419-8140-4bc0ea918550"/>
    <xsd:import namespace="a7bc9903-784d-4803-9cdb-727410e2bd9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Accessgroup" minOccurs="0"/>
                <xsd:element ref="ns3:MediaServiceLocation" minOccurs="0"/>
                <xsd:element ref="ns3:MediaLengthInSeconds" minOccurs="0"/>
                <xsd:element ref="ns3:Steward" minOccurs="0"/>
                <xsd:element ref="ns3:lcf76f155ced4ddcb4097134ff3c332f" minOccurs="0"/>
                <xsd:element ref="ns2:TaxCatchAll" minOccurs="0"/>
                <xsd:element ref="ns3:Owner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305053-d0c3-4419-8140-4bc0ea91855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2df0ae0-4352-4f24-ba10-fed2668d699a}" ma:internalName="TaxCatchAll" ma:showField="CatchAllData" ma:web="91305053-d0c3-4419-8140-4bc0ea9185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bc9903-784d-4803-9cdb-727410e2bd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Accessgroup" ma:index="18" nillable="true" ma:displayName="Access group" ma:format="Dropdown" ma:internalName="Accessgroup">
      <xsd:simpleType>
        <xsd:restriction base="dms:Text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Steward" ma:index="21" nillable="true" ma:displayName="Steward" ma:description="person responsible for maintaining and managing folder" ma:format="Dropdown" ma:list="UserInfo" ma:SharePointGroup="0" ma:internalName="Stewar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4fb2f5-e43e-4b77-ab81-690e592206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Owner" ma:index="25" nillable="true" ma:displayName="Owner" ma:list="UserInfo" ma:SharePointGroup="209" ma:internalName="Owner" ma:showField="First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D7B6EE-4E28-4891-985E-BD4DF80E1345}">
  <ds:schemaRefs>
    <ds:schemaRef ds:uri="http://schemas.microsoft.com/office/2006/metadata/properties"/>
    <ds:schemaRef ds:uri="http://schemas.microsoft.com/office/infopath/2007/PartnerControls"/>
    <ds:schemaRef ds:uri="91305053-d0c3-4419-8140-4bc0ea918550"/>
    <ds:schemaRef ds:uri="a7bc9903-784d-4803-9cdb-727410e2bd92"/>
  </ds:schemaRefs>
</ds:datastoreItem>
</file>

<file path=customXml/itemProps2.xml><?xml version="1.0" encoding="utf-8"?>
<ds:datastoreItem xmlns:ds="http://schemas.openxmlformats.org/officeDocument/2006/customXml" ds:itemID="{5C0D4285-AE6C-4D79-B47E-858CA5E2C9B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57121E9-F0F4-4DE6-89E6-10598FBE3E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767465E-C054-44CA-850D-F3244BD6A8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305053-d0c3-4419-8140-4bc0ea918550"/>
    <ds:schemaRef ds:uri="a7bc9903-784d-4803-9cdb-727410e2bd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a33e400-8884-4b67-b1c9-921de041a0e3}" enabled="0" method="" siteId="{3a33e400-8884-4b67-b1c9-921de041a0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24 Protocol Template, Swissethics-WHO for CT_v3.1_06.07.2020.dotx</Template>
  <TotalTime>0</TotalTime>
  <Pages>1</Pages>
  <Words>28</Words>
  <Characters>160</Characters>
  <Application>Microsoft Office Word</Application>
  <DocSecurity>0</DocSecurity>
  <Lines>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6</vt:lpstr>
    </vt:vector>
  </TitlesOfParts>
  <Company>Swissmedic</Company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</dc:title>
  <dc:subject/>
  <dc:creator>Felix Gerber</dc:creator>
  <cp:keywords/>
  <dc:description/>
  <cp:lastModifiedBy>Gerber Felix</cp:lastModifiedBy>
  <cp:revision>331</cp:revision>
  <cp:lastPrinted>2023-08-10T23:17:00Z</cp:lastPrinted>
  <dcterms:created xsi:type="dcterms:W3CDTF">2025-09-24T09:33:00Z</dcterms:created>
  <dcterms:modified xsi:type="dcterms:W3CDTF">2026-04-30T11:26:00Z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zotero-version="7.0.26"&gt;&lt;session id="Jk7Qvap6"/&gt;&lt;style id="http://www.zotero.org/styles/vancouver-superscript" locale="en-GB" hasBibliography="1" bibliographyStyleHasBeenSet="1"/&gt;&lt;prefs&gt;&lt;pref name="fieldType" value="Field"/&gt;&lt;pref na</vt:lpwstr>
  </property>
  <property fmtid="{D5CDD505-2E9C-101B-9397-08002B2CF9AE}" pid="3" name="ZOTERO_PREF_2">
    <vt:lpwstr>me="automaticJournalAbbreviations" value="true"/&gt;&lt;pref name="dontAskDelayCitationUpdates" value="true"/&gt;&lt;/prefs&gt;&lt;/data&gt;</vt:lpwstr>
  </property>
  <property fmtid="{D5CDD505-2E9C-101B-9397-08002B2CF9AE}" pid="4" name="ContentTypeId">
    <vt:lpwstr>0x010100A38F67BB767F77438C8BC942C0FD0E01</vt:lpwstr>
  </property>
  <property fmtid="{D5CDD505-2E9C-101B-9397-08002B2CF9AE}" pid="5" name="MediaServiceImageTags">
    <vt:lpwstr/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xd_Signature">
    <vt:bool>false</vt:bool>
  </property>
  <property fmtid="{D5CDD505-2E9C-101B-9397-08002B2CF9AE}" pid="12" name="GrammarlyDocumentId">
    <vt:lpwstr>126e59c2085959ffc7374dc52c2e27da03113c5929f29e9e1889c27117a2ea07</vt:lpwstr>
  </property>
</Properties>
</file>