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A0" w:rsidRDefault="002D18A0" w:rsidP="002D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18A0" w:rsidRDefault="002D18A0" w:rsidP="002D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nl-NL" w:eastAsia="nl-NL"/>
        </w:rPr>
        <w:drawing>
          <wp:inline distT="0" distB="0" distL="0" distR="0" wp14:anchorId="6A7B318A" wp14:editId="13286EC0">
            <wp:extent cx="5527040" cy="524764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040" cy="524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8A0" w:rsidRPr="00984AD8" w:rsidRDefault="002D18A0" w:rsidP="002D1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AD8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60733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Pr="00984AD8">
        <w:rPr>
          <w:rFonts w:ascii="Times New Roman" w:hAnsi="Times New Roman" w:cs="Times New Roman"/>
          <w:sz w:val="24"/>
          <w:szCs w:val="24"/>
        </w:rPr>
        <w:t>. The original LSD outbreak time series</w:t>
      </w:r>
      <w:r>
        <w:rPr>
          <w:rFonts w:ascii="Times New Roman" w:hAnsi="Times New Roman" w:cs="Times New Roman"/>
          <w:sz w:val="24"/>
          <w:szCs w:val="24"/>
        </w:rPr>
        <w:t xml:space="preserve"> (black)</w:t>
      </w:r>
      <w:r w:rsidRPr="00984AD8">
        <w:rPr>
          <w:rFonts w:ascii="Times New Roman" w:hAnsi="Times New Roman" w:cs="Times New Roman"/>
          <w:sz w:val="24"/>
          <w:szCs w:val="24"/>
        </w:rPr>
        <w:t xml:space="preserve"> and the </w:t>
      </w:r>
      <w:r>
        <w:rPr>
          <w:rFonts w:ascii="Times New Roman" w:hAnsi="Times New Roman" w:cs="Times New Roman"/>
          <w:sz w:val="24"/>
          <w:szCs w:val="24"/>
        </w:rPr>
        <w:t>predicted</w:t>
      </w:r>
      <w:r w:rsidRPr="00984AD8">
        <w:rPr>
          <w:rFonts w:ascii="Times New Roman" w:hAnsi="Times New Roman" w:cs="Times New Roman"/>
          <w:sz w:val="24"/>
          <w:szCs w:val="24"/>
        </w:rPr>
        <w:t xml:space="preserve"> values </w:t>
      </w:r>
      <w:r>
        <w:rPr>
          <w:rFonts w:ascii="Times New Roman" w:hAnsi="Times New Roman" w:cs="Times New Roman"/>
          <w:sz w:val="24"/>
          <w:szCs w:val="24"/>
        </w:rPr>
        <w:t>(red) using Holt-Winters filtering</w:t>
      </w:r>
      <w:r w:rsidRPr="00984AD8">
        <w:rPr>
          <w:rFonts w:ascii="Times New Roman" w:hAnsi="Times New Roman" w:cs="Times New Roman"/>
          <w:sz w:val="24"/>
          <w:szCs w:val="24"/>
        </w:rPr>
        <w:t>.</w:t>
      </w:r>
    </w:p>
    <w:p w:rsidR="00B2275F" w:rsidRDefault="00B2275F"/>
    <w:sectPr w:rsidR="00B22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A0"/>
    <w:rsid w:val="002D18A0"/>
    <w:rsid w:val="003D6322"/>
    <w:rsid w:val="00560733"/>
    <w:rsid w:val="009D39DC"/>
    <w:rsid w:val="00A95F28"/>
    <w:rsid w:val="00B2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E2A7F"/>
  <w15:chartTrackingRefBased/>
  <w15:docId w15:val="{5C5AECFF-F0A3-4C92-B7F1-C03E3840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3246CF36.dotm</Template>
  <TotalTime>4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Abebe, Wassie</dc:creator>
  <cp:keywords/>
  <dc:description/>
  <cp:lastModifiedBy>Abebe, Wassie</cp:lastModifiedBy>
  <cp:revision>2</cp:revision>
  <dcterms:created xsi:type="dcterms:W3CDTF">2017-07-09T18:02:00Z</dcterms:created>
  <dcterms:modified xsi:type="dcterms:W3CDTF">2017-07-14T14:31:00Z</dcterms:modified>
</cp:coreProperties>
</file>