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65DC5" w14:textId="77777777" w:rsidR="00E60862" w:rsidRPr="00F96650" w:rsidRDefault="00E60862" w:rsidP="005D3339">
      <w:pPr>
        <w:contextualSpacing/>
        <w:rPr>
          <w:rFonts w:ascii="Times New Roman" w:hAnsi="Times New Roman" w:cs="Times New Roman"/>
          <w:lang w:val="nl-NL"/>
        </w:rPr>
      </w:pPr>
      <w:bookmarkStart w:id="0" w:name="_GoBack"/>
      <w:bookmarkEnd w:id="0"/>
    </w:p>
    <w:sdt>
      <w:sdtPr>
        <w:rPr>
          <w:rStyle w:val="TitleChar"/>
          <w:rFonts w:ascii="Times New Roman" w:hAnsi="Times New Roman" w:cs="Times New Roman"/>
          <w:sz w:val="40"/>
          <w:lang w:val="en-US"/>
        </w:rPr>
        <w:alias w:val="Title"/>
        <w:tag w:val=""/>
        <w:id w:val="1285389089"/>
        <w:placeholder>
          <w:docPart w:val="989F0C5A734D486C9E3628B7A401751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itleChar"/>
        </w:rPr>
      </w:sdtEndPr>
      <w:sdtContent>
        <w:p w14:paraId="13483FC9" w14:textId="77777777" w:rsidR="006B73F4" w:rsidRPr="00F96650" w:rsidRDefault="00FE4C46" w:rsidP="00470A17">
          <w:pPr>
            <w:contextualSpacing/>
            <w:jc w:val="center"/>
            <w:rPr>
              <w:rStyle w:val="TitleChar"/>
              <w:rFonts w:ascii="Times New Roman" w:hAnsi="Times New Roman" w:cs="Times New Roman"/>
              <w:sz w:val="40"/>
              <w:lang w:val="en-US"/>
            </w:rPr>
          </w:pPr>
          <w:r>
            <w:rPr>
              <w:rStyle w:val="TitleChar"/>
              <w:rFonts w:ascii="Times New Roman" w:hAnsi="Times New Roman" w:cs="Times New Roman"/>
              <w:sz w:val="40"/>
              <w:lang w:val="en-US"/>
            </w:rPr>
            <w:t>Questionnaire</w:t>
          </w:r>
          <w:r w:rsidR="0071754F" w:rsidRPr="00F96650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 </w:t>
          </w:r>
          <w:r w:rsidR="000900D6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1: </w:t>
          </w:r>
          <w:r w:rsidR="00D0449D">
            <w:rPr>
              <w:rStyle w:val="TitleChar"/>
              <w:rFonts w:ascii="Times New Roman" w:hAnsi="Times New Roman" w:cs="Times New Roman"/>
              <w:sz w:val="40"/>
              <w:lang w:val="en-US"/>
            </w:rPr>
            <w:t>M</w:t>
          </w:r>
          <w:r w:rsidR="0071754F" w:rsidRPr="00F96650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easuring </w:t>
          </w:r>
          <w:r w:rsidR="00F63929" w:rsidRPr="00F96650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both </w:t>
          </w:r>
          <w:r w:rsidR="0071754F" w:rsidRPr="00F96650">
            <w:rPr>
              <w:rStyle w:val="TitleChar"/>
              <w:rFonts w:ascii="Times New Roman" w:hAnsi="Times New Roman" w:cs="Times New Roman"/>
              <w:sz w:val="40"/>
              <w:lang w:val="en-US"/>
            </w:rPr>
            <w:t>cleaning and disinfection practices and antibiotic usage</w:t>
          </w:r>
          <w:r w:rsidR="00F96650" w:rsidRPr="00F96650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 at broiler farms</w:t>
          </w:r>
        </w:p>
      </w:sdtContent>
    </w:sdt>
    <w:p w14:paraId="55C3C71A" w14:textId="77777777" w:rsidR="000F62A6" w:rsidRDefault="000F62A6" w:rsidP="005D3339">
      <w:pPr>
        <w:contextualSpacing/>
        <w:rPr>
          <w:rFonts w:ascii="Times New Roman" w:hAnsi="Times New Roman" w:cs="Times New Roman"/>
          <w:lang w:val="en-US"/>
        </w:rPr>
      </w:pPr>
    </w:p>
    <w:p w14:paraId="52BA1C6B" w14:textId="77777777" w:rsidR="00470A17" w:rsidRDefault="00A56F85" w:rsidP="00470A17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bookmarkStart w:id="1" w:name="_Toc382293694"/>
      <w:r w:rsidRPr="00F96650">
        <w:rPr>
          <w:rFonts w:ascii="Times New Roman" w:hAnsi="Times New Roman" w:cs="Times New Roman"/>
          <w:color w:val="auto"/>
          <w:lang w:val="en-US"/>
        </w:rPr>
        <w:t>General information</w:t>
      </w:r>
    </w:p>
    <w:tbl>
      <w:tblPr>
        <w:tblStyle w:val="MediumGrid3-Accent2"/>
        <w:tblW w:w="9287" w:type="dxa"/>
        <w:tblLook w:val="0680" w:firstRow="0" w:lastRow="0" w:firstColumn="1" w:lastColumn="0" w:noHBand="1" w:noVBand="1"/>
      </w:tblPr>
      <w:tblGrid>
        <w:gridCol w:w="5953"/>
        <w:gridCol w:w="3334"/>
      </w:tblGrid>
      <w:tr w:rsidR="00057494" w:rsidRPr="00BB339F" w14:paraId="50274818" w14:textId="77777777" w:rsidTr="0085596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vAlign w:val="center"/>
          </w:tcPr>
          <w:p w14:paraId="48E104E5" w14:textId="77777777" w:rsidR="00057494" w:rsidRPr="00BB339F" w:rsidRDefault="00057494" w:rsidP="00855964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Date of survey completion (</w:t>
            </w:r>
            <w:proofErr w:type="spellStart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dd</w:t>
            </w:r>
            <w:proofErr w:type="spellEnd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/mm/</w:t>
            </w:r>
            <w:proofErr w:type="spellStart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yyyy</w:t>
            </w:r>
            <w:proofErr w:type="spellEnd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3334" w:type="dxa"/>
            <w:vAlign w:val="center"/>
          </w:tcPr>
          <w:p w14:paraId="7B859EBA" w14:textId="77777777" w:rsidR="00057494" w:rsidRPr="00BB339F" w:rsidRDefault="00057494" w:rsidP="00855964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3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/        / </w:t>
            </w:r>
          </w:p>
        </w:tc>
      </w:tr>
    </w:tbl>
    <w:p w14:paraId="0E05AABF" w14:textId="77777777" w:rsidR="00057494" w:rsidRPr="00057494" w:rsidRDefault="00057494" w:rsidP="00057494">
      <w:pPr>
        <w:rPr>
          <w:lang w:val="en-US"/>
        </w:rPr>
      </w:pPr>
    </w:p>
    <w:p w14:paraId="0A7415B1" w14:textId="77777777" w:rsidR="00470A17" w:rsidRPr="00F96650" w:rsidRDefault="00A56F85" w:rsidP="00470A17">
      <w:pPr>
        <w:pStyle w:val="Heading2"/>
        <w:numPr>
          <w:ilvl w:val="1"/>
          <w:numId w:val="4"/>
        </w:numPr>
        <w:contextualSpacing/>
        <w:rPr>
          <w:rFonts w:ascii="Times New Roman" w:hAnsi="Times New Roman" w:cs="Times New Roman"/>
          <w:color w:val="auto"/>
          <w:lang w:val="en-US"/>
        </w:rPr>
      </w:pPr>
      <w:r w:rsidRPr="00F96650">
        <w:rPr>
          <w:rFonts w:ascii="Times New Roman" w:hAnsi="Times New Roman" w:cs="Times New Roman"/>
          <w:color w:val="auto"/>
          <w:lang w:val="en-US"/>
        </w:rPr>
        <w:t>Administrative</w:t>
      </w:r>
      <w:r w:rsidR="00470A17" w:rsidRPr="00F96650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96650">
        <w:rPr>
          <w:rFonts w:ascii="Times New Roman" w:hAnsi="Times New Roman" w:cs="Times New Roman"/>
          <w:color w:val="auto"/>
          <w:lang w:val="en-US"/>
        </w:rPr>
        <w:t>information</w:t>
      </w:r>
      <w:r w:rsidR="00470A17" w:rsidRPr="00F96650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F96650">
        <w:rPr>
          <w:rFonts w:ascii="Times New Roman" w:hAnsi="Times New Roman" w:cs="Times New Roman"/>
          <w:color w:val="auto"/>
          <w:lang w:val="en-US"/>
        </w:rPr>
        <w:t>of the farmer</w:t>
      </w:r>
    </w:p>
    <w:tbl>
      <w:tblPr>
        <w:tblStyle w:val="MediumGrid3-Accent2"/>
        <w:tblW w:w="0" w:type="auto"/>
        <w:tblLook w:val="0680" w:firstRow="0" w:lastRow="0" w:firstColumn="1" w:lastColumn="0" w:noHBand="1" w:noVBand="1"/>
      </w:tblPr>
      <w:tblGrid>
        <w:gridCol w:w="2518"/>
        <w:gridCol w:w="6770"/>
      </w:tblGrid>
      <w:tr w:rsidR="00470A17" w:rsidRPr="00F96650" w14:paraId="6D2CBE25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2270D289" w14:textId="77777777" w:rsidR="00470A17" w:rsidRPr="00F96650" w:rsidRDefault="00A56F85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F9665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First and last name</w:t>
            </w:r>
          </w:p>
        </w:tc>
        <w:tc>
          <w:tcPr>
            <w:tcW w:w="6770" w:type="dxa"/>
            <w:vAlign w:val="center"/>
          </w:tcPr>
          <w:p w14:paraId="5D49A430" w14:textId="77777777" w:rsidR="00470A17" w:rsidRPr="00F96650" w:rsidRDefault="00470A17" w:rsidP="00C80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</w:tr>
      <w:tr w:rsidR="00470A17" w:rsidRPr="00F96650" w14:paraId="3ED7A345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6887832E" w14:textId="77777777" w:rsidR="00470A17" w:rsidRPr="00F96650" w:rsidRDefault="00A56F85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F9665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Phone number</w:t>
            </w:r>
          </w:p>
        </w:tc>
        <w:tc>
          <w:tcPr>
            <w:tcW w:w="6770" w:type="dxa"/>
            <w:vAlign w:val="center"/>
          </w:tcPr>
          <w:p w14:paraId="31C071B9" w14:textId="77777777" w:rsidR="00470A17" w:rsidRPr="00F96650" w:rsidRDefault="00470A17" w:rsidP="00C80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470A17" w:rsidRPr="00F96650" w14:paraId="0D22348F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719F5878" w14:textId="6D6893FD" w:rsidR="00470A17" w:rsidRPr="00F96650" w:rsidRDefault="00470A17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F9665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Email adres</w:t>
            </w:r>
            <w:r w:rsidR="002777E1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s</w:t>
            </w:r>
          </w:p>
        </w:tc>
        <w:tc>
          <w:tcPr>
            <w:tcW w:w="6770" w:type="dxa"/>
            <w:vAlign w:val="center"/>
          </w:tcPr>
          <w:p w14:paraId="0911DB99" w14:textId="77777777" w:rsidR="00470A17" w:rsidRPr="00F96650" w:rsidRDefault="00470A17" w:rsidP="00C808A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</w:tbl>
    <w:p w14:paraId="7446F95C" w14:textId="77777777" w:rsidR="00470A17" w:rsidRPr="00F96650" w:rsidRDefault="00470A17" w:rsidP="00470A17">
      <w:pPr>
        <w:contextualSpacing/>
        <w:rPr>
          <w:rFonts w:ascii="Times New Roman" w:hAnsi="Times New Roman" w:cs="Times New Roman"/>
          <w:lang w:val="nl-NL"/>
        </w:rPr>
      </w:pPr>
    </w:p>
    <w:p w14:paraId="61D92D17" w14:textId="77777777" w:rsidR="00A56F85" w:rsidRPr="00F96650" w:rsidRDefault="00A56F85" w:rsidP="00A56F85">
      <w:pPr>
        <w:pStyle w:val="Heading2"/>
        <w:rPr>
          <w:rFonts w:ascii="Times New Roman" w:hAnsi="Times New Roman" w:cs="Times New Roman"/>
          <w:color w:val="auto"/>
          <w:lang w:val="en-US"/>
        </w:rPr>
      </w:pPr>
      <w:r w:rsidRPr="00F96650">
        <w:rPr>
          <w:rFonts w:ascii="Times New Roman" w:hAnsi="Times New Roman" w:cs="Times New Roman"/>
          <w:color w:val="auto"/>
          <w:lang w:val="en-US"/>
        </w:rPr>
        <w:t>Administrative information of the farm</w:t>
      </w:r>
    </w:p>
    <w:tbl>
      <w:tblPr>
        <w:tblStyle w:val="MediumGrid3-Accent2"/>
        <w:tblW w:w="0" w:type="auto"/>
        <w:tblLook w:val="0680" w:firstRow="0" w:lastRow="0" w:firstColumn="1" w:lastColumn="0" w:noHBand="1" w:noVBand="1"/>
      </w:tblPr>
      <w:tblGrid>
        <w:gridCol w:w="2518"/>
        <w:gridCol w:w="6768"/>
      </w:tblGrid>
      <w:tr w:rsidR="00470A17" w:rsidRPr="00F96650" w14:paraId="00BD8F2C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</w:tcPr>
          <w:p w14:paraId="63A3B022" w14:textId="60025335" w:rsidR="00470A17" w:rsidRPr="00F96650" w:rsidRDefault="00A56F85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F96650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Farm adres</w:t>
            </w:r>
            <w:r w:rsidR="002777E1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s</w:t>
            </w:r>
          </w:p>
        </w:tc>
        <w:tc>
          <w:tcPr>
            <w:tcW w:w="6768" w:type="dxa"/>
            <w:vAlign w:val="center"/>
          </w:tcPr>
          <w:p w14:paraId="19A8EDF5" w14:textId="77777777" w:rsidR="00470A17" w:rsidRPr="00F96650" w:rsidRDefault="00A56F85" w:rsidP="005F01EF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96650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Street</w:t>
            </w:r>
            <w:r w:rsidR="00470A17" w:rsidRPr="00F96650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: </w:t>
            </w:r>
          </w:p>
        </w:tc>
      </w:tr>
      <w:tr w:rsidR="00470A17" w:rsidRPr="00F96650" w14:paraId="0D7AD023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14:paraId="032A432F" w14:textId="77777777" w:rsidR="00470A17" w:rsidRPr="00F96650" w:rsidRDefault="00470A17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6768" w:type="dxa"/>
            <w:vAlign w:val="center"/>
          </w:tcPr>
          <w:p w14:paraId="07601E65" w14:textId="77777777" w:rsidR="00470A17" w:rsidRPr="00F96650" w:rsidRDefault="00A56F85" w:rsidP="00A56F8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F96650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Postal code</w:t>
            </w:r>
            <w:r w:rsidR="00470A17" w:rsidRPr="00F96650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:                                </w:t>
            </w:r>
            <w:r w:rsidRPr="00F96650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City</w:t>
            </w:r>
            <w:r w:rsidR="00470A17" w:rsidRPr="00F96650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:                           </w:t>
            </w:r>
          </w:p>
        </w:tc>
      </w:tr>
    </w:tbl>
    <w:p w14:paraId="3B8F85D6" w14:textId="77777777" w:rsidR="001C16DD" w:rsidRPr="00F96650" w:rsidRDefault="001C16DD" w:rsidP="001C0AB7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bookmarkStart w:id="2" w:name="_Toc379535914"/>
      <w:bookmarkStart w:id="3" w:name="_Toc379536131"/>
      <w:bookmarkStart w:id="4" w:name="_Toc379536184"/>
      <w:bookmarkStart w:id="5" w:name="_Toc379536262"/>
      <w:bookmarkStart w:id="6" w:name="_Toc379536363"/>
      <w:bookmarkStart w:id="7" w:name="_Toc379536804"/>
      <w:bookmarkStart w:id="8" w:name="_Toc379536899"/>
      <w:bookmarkStart w:id="9" w:name="_Toc379536953"/>
      <w:bookmarkEnd w:id="1"/>
      <w:r w:rsidRPr="00F96650">
        <w:rPr>
          <w:rFonts w:ascii="Times New Roman" w:hAnsi="Times New Roman" w:cs="Times New Roman"/>
          <w:color w:val="auto"/>
          <w:lang w:val="en-US"/>
        </w:rPr>
        <w:t xml:space="preserve"> Collection of </w:t>
      </w:r>
      <w:r w:rsidR="00E223FC">
        <w:rPr>
          <w:rFonts w:ascii="Times New Roman" w:hAnsi="Times New Roman" w:cs="Times New Roman"/>
          <w:color w:val="auto"/>
          <w:lang w:val="en-US"/>
        </w:rPr>
        <w:t>average</w:t>
      </w:r>
      <w:r w:rsidRPr="00F96650">
        <w:rPr>
          <w:rFonts w:ascii="Times New Roman" w:hAnsi="Times New Roman" w:cs="Times New Roman"/>
          <w:color w:val="auto"/>
          <w:lang w:val="en-US"/>
        </w:rPr>
        <w:t xml:space="preserve"> flock data</w:t>
      </w:r>
    </w:p>
    <w:p w14:paraId="0C0E292E" w14:textId="77777777" w:rsidR="001C16DD" w:rsidRPr="00F96650" w:rsidRDefault="001C16DD" w:rsidP="001C16D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Yearly </w:t>
      </w:r>
      <w:r w:rsidR="00E223FC">
        <w:rPr>
          <w:rFonts w:ascii="Times New Roman" w:hAnsi="Times New Roman" w:cs="Times New Roman"/>
          <w:lang w:val="en-US"/>
        </w:rPr>
        <w:t>average flock size</w:t>
      </w:r>
      <w:proofErr w:type="gramStart"/>
      <w:r w:rsidR="00E223FC">
        <w:rPr>
          <w:rFonts w:ascii="Times New Roman" w:hAnsi="Times New Roman" w:cs="Times New Roman"/>
          <w:lang w:val="en-US"/>
        </w:rPr>
        <w:t>?..</w:t>
      </w:r>
      <w:proofErr w:type="gramEnd"/>
      <w:r w:rsidRPr="00F96650">
        <w:rPr>
          <w:rFonts w:ascii="Times New Roman" w:hAnsi="Times New Roman" w:cs="Times New Roman"/>
          <w:lang w:val="en-US"/>
        </w:rPr>
        <w:t>…..……………………………………………………………………</w:t>
      </w:r>
    </w:p>
    <w:p w14:paraId="164E734D" w14:textId="77777777" w:rsidR="001C16DD" w:rsidRPr="00F96650" w:rsidRDefault="00E223FC" w:rsidP="001C16D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Yearly </w:t>
      </w:r>
      <w:r>
        <w:rPr>
          <w:rFonts w:ascii="Times New Roman" w:hAnsi="Times New Roman" w:cs="Times New Roman"/>
          <w:lang w:val="en-US"/>
        </w:rPr>
        <w:t xml:space="preserve">average number of flocks? </w:t>
      </w:r>
      <w:r w:rsidR="001C16DD" w:rsidRPr="00F96650">
        <w:rPr>
          <w:rFonts w:ascii="Times New Roman" w:hAnsi="Times New Roman" w:cs="Times New Roman"/>
          <w:lang w:val="en-US"/>
        </w:rPr>
        <w:t>………</w:t>
      </w:r>
      <w:r>
        <w:rPr>
          <w:rFonts w:ascii="Times New Roman" w:hAnsi="Times New Roman" w:cs="Times New Roman"/>
          <w:lang w:val="en-US"/>
        </w:rPr>
        <w:t>…………………………………………………</w:t>
      </w:r>
      <w:r w:rsidR="001C16DD" w:rsidRPr="00F96650">
        <w:rPr>
          <w:rFonts w:ascii="Times New Roman" w:hAnsi="Times New Roman" w:cs="Times New Roman"/>
          <w:lang w:val="en-US"/>
        </w:rPr>
        <w:t>……..</w:t>
      </w:r>
    </w:p>
    <w:p w14:paraId="5AA9FD2E" w14:textId="77777777" w:rsidR="001C16DD" w:rsidRPr="00F96650" w:rsidRDefault="001C16DD" w:rsidP="001C16D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Average slaughter weight? ……</w:t>
      </w:r>
      <w:r w:rsidR="00E223FC">
        <w:rPr>
          <w:rFonts w:ascii="Times New Roman" w:hAnsi="Times New Roman" w:cs="Times New Roman"/>
          <w:lang w:val="en-US"/>
        </w:rPr>
        <w:t>…………………………………………………</w:t>
      </w:r>
      <w:r w:rsidRPr="00F96650">
        <w:rPr>
          <w:rFonts w:ascii="Times New Roman" w:hAnsi="Times New Roman" w:cs="Times New Roman"/>
          <w:lang w:val="en-US"/>
        </w:rPr>
        <w:t>…………………</w:t>
      </w:r>
    </w:p>
    <w:p w14:paraId="4662ADFE" w14:textId="77777777" w:rsidR="001C0AB7" w:rsidRPr="00F96650" w:rsidRDefault="00E223FC" w:rsidP="001C0AB7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 xml:space="preserve"> </w:t>
      </w:r>
      <w:r w:rsidR="00087EBE" w:rsidRPr="00F96650">
        <w:rPr>
          <w:rFonts w:ascii="Times New Roman" w:hAnsi="Times New Roman" w:cs="Times New Roman"/>
          <w:color w:val="auto"/>
          <w:lang w:val="en-US"/>
        </w:rPr>
        <w:t>Flock</w:t>
      </w:r>
      <w:r w:rsidR="001C0AB7" w:rsidRPr="00F96650">
        <w:rPr>
          <w:rFonts w:ascii="Times New Roman" w:hAnsi="Times New Roman" w:cs="Times New Roman"/>
          <w:color w:val="auto"/>
          <w:lang w:val="en-US"/>
        </w:rPr>
        <w:t xml:space="preserve"> data</w:t>
      </w:r>
      <w:r w:rsidR="001C16DD" w:rsidRPr="00F96650">
        <w:rPr>
          <w:rFonts w:ascii="Times New Roman" w:hAnsi="Times New Roman" w:cs="Times New Roman"/>
          <w:color w:val="auto"/>
          <w:lang w:val="en-US"/>
        </w:rPr>
        <w:t xml:space="preserve"> of the </w:t>
      </w:r>
      <w:r w:rsidR="00087EBE" w:rsidRPr="00F96650">
        <w:rPr>
          <w:rFonts w:ascii="Times New Roman" w:hAnsi="Times New Roman" w:cs="Times New Roman"/>
          <w:color w:val="auto"/>
          <w:lang w:val="en-US"/>
        </w:rPr>
        <w:t>sampled broiler house</w:t>
      </w:r>
    </w:p>
    <w:p w14:paraId="52B9D2C6" w14:textId="77777777" w:rsidR="00C27FA0" w:rsidRPr="00F96650" w:rsidRDefault="00C27FA0" w:rsidP="00C27F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Start date of the </w:t>
      </w:r>
      <w:r w:rsidR="00087EBE" w:rsidRPr="00F96650">
        <w:rPr>
          <w:rFonts w:ascii="Times New Roman" w:hAnsi="Times New Roman" w:cs="Times New Roman"/>
          <w:lang w:val="en-US"/>
        </w:rPr>
        <w:t xml:space="preserve">(last) </w:t>
      </w:r>
      <w:r w:rsidRPr="00F96650">
        <w:rPr>
          <w:rFonts w:ascii="Times New Roman" w:hAnsi="Times New Roman" w:cs="Times New Roman"/>
          <w:lang w:val="en-US"/>
        </w:rPr>
        <w:t xml:space="preserve">production round: </w:t>
      </w:r>
      <w:r w:rsidR="00675E69" w:rsidRPr="00F96650">
        <w:rPr>
          <w:rFonts w:ascii="Times New Roman" w:hAnsi="Times New Roman" w:cs="Times New Roman"/>
          <w:lang w:val="en-US"/>
        </w:rPr>
        <w:t xml:space="preserve">  </w:t>
      </w:r>
      <w:r w:rsidR="000B3A69" w:rsidRPr="00F96650">
        <w:rPr>
          <w:rFonts w:ascii="Times New Roman" w:hAnsi="Times New Roman" w:cs="Times New Roman"/>
          <w:lang w:val="en-US"/>
        </w:rPr>
        <w:t xml:space="preserve">  </w:t>
      </w:r>
      <w:r w:rsidR="00675E69" w:rsidRPr="00F96650">
        <w:rPr>
          <w:rFonts w:ascii="Times New Roman" w:hAnsi="Times New Roman" w:cs="Times New Roman"/>
          <w:lang w:val="en-US"/>
        </w:rPr>
        <w:t xml:space="preserve"> </w:t>
      </w:r>
      <w:r w:rsidRPr="00F96650">
        <w:rPr>
          <w:rFonts w:ascii="Times New Roman" w:hAnsi="Times New Roman" w:cs="Times New Roman"/>
          <w:lang w:val="en-US"/>
        </w:rPr>
        <w:t xml:space="preserve">   /         /</w:t>
      </w:r>
    </w:p>
    <w:p w14:paraId="3DD7C62E" w14:textId="77777777" w:rsidR="00C27FA0" w:rsidRPr="00F96650" w:rsidRDefault="00C27FA0" w:rsidP="00C27F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End date of the</w:t>
      </w:r>
      <w:r w:rsidR="00087EBE" w:rsidRPr="00F96650">
        <w:rPr>
          <w:rFonts w:ascii="Times New Roman" w:hAnsi="Times New Roman" w:cs="Times New Roman"/>
          <w:lang w:val="en-US"/>
        </w:rPr>
        <w:t xml:space="preserve"> (last)</w:t>
      </w:r>
      <w:r w:rsidRPr="00F96650">
        <w:rPr>
          <w:rFonts w:ascii="Times New Roman" w:hAnsi="Times New Roman" w:cs="Times New Roman"/>
          <w:lang w:val="en-US"/>
        </w:rPr>
        <w:t xml:space="preserve"> production round:    </w:t>
      </w:r>
      <w:r w:rsidR="000B3A69" w:rsidRPr="00F96650">
        <w:rPr>
          <w:rFonts w:ascii="Times New Roman" w:hAnsi="Times New Roman" w:cs="Times New Roman"/>
          <w:lang w:val="en-US"/>
        </w:rPr>
        <w:t xml:space="preserve">   </w:t>
      </w:r>
      <w:r w:rsidRPr="00F96650">
        <w:rPr>
          <w:rFonts w:ascii="Times New Roman" w:hAnsi="Times New Roman" w:cs="Times New Roman"/>
          <w:lang w:val="en-US"/>
        </w:rPr>
        <w:t xml:space="preserve">  /          /</w:t>
      </w:r>
    </w:p>
    <w:p w14:paraId="19DA9ACB" w14:textId="77777777" w:rsidR="007E4887" w:rsidRPr="00F96650" w:rsidRDefault="00793DF0" w:rsidP="007E48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Number of </w:t>
      </w:r>
      <w:r w:rsidR="00F1521A" w:rsidRPr="00F96650">
        <w:rPr>
          <w:rFonts w:ascii="Times New Roman" w:hAnsi="Times New Roman" w:cs="Times New Roman"/>
          <w:lang w:val="en-US"/>
        </w:rPr>
        <w:t>broiler chicks</w:t>
      </w:r>
      <w:r w:rsidR="00204F5A" w:rsidRPr="00F96650">
        <w:rPr>
          <w:rFonts w:ascii="Times New Roman" w:hAnsi="Times New Roman" w:cs="Times New Roman"/>
          <w:lang w:val="en-US"/>
        </w:rPr>
        <w:t xml:space="preserve"> </w:t>
      </w:r>
      <w:r w:rsidR="001C16DD" w:rsidRPr="00F96650">
        <w:rPr>
          <w:rFonts w:ascii="Times New Roman" w:hAnsi="Times New Roman" w:cs="Times New Roman"/>
          <w:lang w:val="en-US"/>
        </w:rPr>
        <w:t>entering</w:t>
      </w:r>
      <w:r w:rsidR="00C27FA0" w:rsidRPr="00F96650">
        <w:rPr>
          <w:rFonts w:ascii="Times New Roman" w:hAnsi="Times New Roman" w:cs="Times New Roman"/>
          <w:lang w:val="en-US"/>
        </w:rPr>
        <w:t xml:space="preserve"> the </w:t>
      </w:r>
      <w:r w:rsidR="001C16DD" w:rsidRPr="00F96650">
        <w:rPr>
          <w:rFonts w:ascii="Times New Roman" w:hAnsi="Times New Roman" w:cs="Times New Roman"/>
          <w:lang w:val="en-US"/>
        </w:rPr>
        <w:t>broiler house</w:t>
      </w:r>
      <w:proofErr w:type="gramStart"/>
      <w:r w:rsidR="00C27FA0" w:rsidRPr="00F96650">
        <w:rPr>
          <w:rFonts w:ascii="Times New Roman" w:hAnsi="Times New Roman" w:cs="Times New Roman"/>
          <w:lang w:val="en-US"/>
        </w:rPr>
        <w:t>?.....</w:t>
      </w:r>
      <w:r w:rsidR="00F1521A" w:rsidRPr="00F96650">
        <w:rPr>
          <w:rFonts w:ascii="Times New Roman" w:hAnsi="Times New Roman" w:cs="Times New Roman"/>
          <w:lang w:val="en-US"/>
        </w:rPr>
        <w:t>…</w:t>
      </w:r>
      <w:r w:rsidR="00E223FC">
        <w:rPr>
          <w:rFonts w:ascii="Times New Roman" w:hAnsi="Times New Roman" w:cs="Times New Roman"/>
          <w:lang w:val="en-US"/>
        </w:rPr>
        <w:t>…</w:t>
      </w:r>
      <w:r w:rsidR="001C16DD" w:rsidRPr="00F96650">
        <w:rPr>
          <w:rFonts w:ascii="Times New Roman" w:hAnsi="Times New Roman" w:cs="Times New Roman"/>
          <w:lang w:val="en-US"/>
        </w:rPr>
        <w:t>.</w:t>
      </w:r>
      <w:r w:rsidR="00F1521A" w:rsidRPr="00F96650">
        <w:rPr>
          <w:rFonts w:ascii="Times New Roman" w:hAnsi="Times New Roman" w:cs="Times New Roman"/>
          <w:lang w:val="en-US"/>
        </w:rPr>
        <w:t>……</w:t>
      </w:r>
      <w:r w:rsidR="008568FF">
        <w:rPr>
          <w:rFonts w:ascii="Times New Roman" w:hAnsi="Times New Roman" w:cs="Times New Roman"/>
          <w:lang w:val="en-US"/>
        </w:rPr>
        <w:t>.</w:t>
      </w:r>
      <w:r w:rsidR="00F1521A" w:rsidRPr="00F96650">
        <w:rPr>
          <w:rFonts w:ascii="Times New Roman" w:hAnsi="Times New Roman" w:cs="Times New Roman"/>
          <w:lang w:val="en-US"/>
        </w:rPr>
        <w:t>…</w:t>
      </w:r>
      <w:r w:rsidR="007E4887" w:rsidRPr="00F96650">
        <w:rPr>
          <w:rFonts w:ascii="Times New Roman" w:hAnsi="Times New Roman" w:cs="Times New Roman"/>
          <w:lang w:val="en-US"/>
        </w:rPr>
        <w:t>……………………………</w:t>
      </w:r>
      <w:proofErr w:type="gramEnd"/>
    </w:p>
    <w:p w14:paraId="72712D8B" w14:textId="77777777" w:rsidR="00C27FA0" w:rsidRPr="00F96650" w:rsidRDefault="00C27FA0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Age of </w:t>
      </w:r>
      <w:r w:rsidR="00F1521A" w:rsidRPr="00F96650">
        <w:rPr>
          <w:rFonts w:ascii="Times New Roman" w:hAnsi="Times New Roman" w:cs="Times New Roman"/>
          <w:lang w:val="en-US"/>
        </w:rPr>
        <w:t>broiler chicks</w:t>
      </w:r>
      <w:r w:rsidRPr="00F96650">
        <w:rPr>
          <w:rFonts w:ascii="Times New Roman" w:hAnsi="Times New Roman" w:cs="Times New Roman"/>
          <w:lang w:val="en-US"/>
        </w:rPr>
        <w:t xml:space="preserve"> entering </w:t>
      </w:r>
      <w:r w:rsidR="001C16DD" w:rsidRPr="00F96650">
        <w:rPr>
          <w:rFonts w:ascii="Times New Roman" w:hAnsi="Times New Roman" w:cs="Times New Roman"/>
          <w:lang w:val="en-US"/>
        </w:rPr>
        <w:t>the broiler house</w:t>
      </w:r>
      <w:r w:rsidRPr="00F96650">
        <w:rPr>
          <w:rFonts w:ascii="Times New Roman" w:hAnsi="Times New Roman" w:cs="Times New Roman"/>
          <w:lang w:val="en-US"/>
        </w:rPr>
        <w:t xml:space="preserve"> </w:t>
      </w:r>
      <w:r w:rsidR="001C16DD" w:rsidRPr="00F96650">
        <w:rPr>
          <w:rFonts w:ascii="Times New Roman" w:hAnsi="Times New Roman" w:cs="Times New Roman"/>
          <w:lang w:val="en-US"/>
        </w:rPr>
        <w:t>(days)</w:t>
      </w:r>
      <w:proofErr w:type="gramStart"/>
      <w:r w:rsidR="001C16DD" w:rsidRPr="00F96650">
        <w:rPr>
          <w:rFonts w:ascii="Times New Roman" w:hAnsi="Times New Roman" w:cs="Times New Roman"/>
          <w:lang w:val="en-US"/>
        </w:rPr>
        <w:t>?.....…………….……………</w:t>
      </w:r>
      <w:r w:rsidR="00E223FC" w:rsidRPr="00F96650">
        <w:rPr>
          <w:rFonts w:ascii="Times New Roman" w:hAnsi="Times New Roman" w:cs="Times New Roman"/>
          <w:lang w:val="en-US"/>
        </w:rPr>
        <w:t xml:space="preserve"> </w:t>
      </w:r>
      <w:r w:rsidR="00E223FC">
        <w:rPr>
          <w:rFonts w:ascii="Times New Roman" w:hAnsi="Times New Roman" w:cs="Times New Roman"/>
          <w:lang w:val="en-US"/>
        </w:rPr>
        <w:t>……………</w:t>
      </w:r>
      <w:proofErr w:type="gramEnd"/>
    </w:p>
    <w:p w14:paraId="7AED187E" w14:textId="77777777" w:rsidR="00C27FA0" w:rsidRPr="00F96650" w:rsidRDefault="00C27FA0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Weight</w:t>
      </w:r>
      <w:r w:rsidR="00204F5A" w:rsidRPr="00F96650">
        <w:rPr>
          <w:rFonts w:ascii="Times New Roman" w:hAnsi="Times New Roman" w:cs="Times New Roman"/>
          <w:lang w:val="en-US"/>
        </w:rPr>
        <w:t xml:space="preserve"> of </w:t>
      </w:r>
      <w:r w:rsidR="00F1521A" w:rsidRPr="00F96650">
        <w:rPr>
          <w:rFonts w:ascii="Times New Roman" w:hAnsi="Times New Roman" w:cs="Times New Roman"/>
          <w:lang w:val="en-US"/>
        </w:rPr>
        <w:t>broiler chicks</w:t>
      </w:r>
      <w:r w:rsidR="00204F5A" w:rsidRPr="00F96650">
        <w:rPr>
          <w:rFonts w:ascii="Times New Roman" w:hAnsi="Times New Roman" w:cs="Times New Roman"/>
          <w:lang w:val="en-US"/>
        </w:rPr>
        <w:t xml:space="preserve"> </w:t>
      </w:r>
      <w:r w:rsidRPr="00F96650">
        <w:rPr>
          <w:rFonts w:ascii="Times New Roman" w:hAnsi="Times New Roman" w:cs="Times New Roman"/>
          <w:lang w:val="en-US"/>
        </w:rPr>
        <w:t xml:space="preserve">entering the </w:t>
      </w:r>
      <w:r w:rsidR="001C16DD" w:rsidRPr="00F96650">
        <w:rPr>
          <w:rFonts w:ascii="Times New Roman" w:hAnsi="Times New Roman" w:cs="Times New Roman"/>
          <w:lang w:val="en-US"/>
        </w:rPr>
        <w:t>broiler house</w:t>
      </w:r>
      <w:proofErr w:type="gramStart"/>
      <w:r w:rsidRPr="00F96650">
        <w:rPr>
          <w:rFonts w:ascii="Times New Roman" w:hAnsi="Times New Roman" w:cs="Times New Roman"/>
          <w:lang w:val="en-US"/>
        </w:rPr>
        <w:t>?.....…</w:t>
      </w:r>
      <w:r w:rsidR="001C16DD" w:rsidRPr="00F96650">
        <w:rPr>
          <w:rFonts w:ascii="Times New Roman" w:hAnsi="Times New Roman" w:cs="Times New Roman"/>
          <w:lang w:val="en-US"/>
        </w:rPr>
        <w:t>……</w:t>
      </w:r>
      <w:r w:rsidR="00E223FC">
        <w:rPr>
          <w:rFonts w:ascii="Times New Roman" w:hAnsi="Times New Roman" w:cs="Times New Roman"/>
          <w:lang w:val="en-US"/>
        </w:rPr>
        <w:t>.</w:t>
      </w:r>
      <w:r w:rsidR="001C16DD" w:rsidRPr="00F96650">
        <w:rPr>
          <w:rFonts w:ascii="Times New Roman" w:hAnsi="Times New Roman" w:cs="Times New Roman"/>
          <w:lang w:val="en-US"/>
        </w:rPr>
        <w:t>…..</w:t>
      </w:r>
      <w:r w:rsidRPr="00F96650">
        <w:rPr>
          <w:rFonts w:ascii="Times New Roman" w:hAnsi="Times New Roman" w:cs="Times New Roman"/>
          <w:lang w:val="en-US"/>
        </w:rPr>
        <w:t>…………………………….…</w:t>
      </w:r>
      <w:proofErr w:type="gramEnd"/>
    </w:p>
    <w:p w14:paraId="74D1824C" w14:textId="77777777" w:rsidR="001C16DD" w:rsidRPr="00F96650" w:rsidRDefault="001C16DD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Slaughter age of the broiler chicks</w:t>
      </w:r>
      <w:proofErr w:type="gramStart"/>
      <w:r w:rsidRPr="00F96650">
        <w:rPr>
          <w:rFonts w:ascii="Times New Roman" w:hAnsi="Times New Roman" w:cs="Times New Roman"/>
          <w:lang w:val="en-US"/>
        </w:rPr>
        <w:t>?……………</w:t>
      </w:r>
      <w:r w:rsidR="00E223FC" w:rsidRPr="00F96650">
        <w:rPr>
          <w:rFonts w:ascii="Times New Roman" w:hAnsi="Times New Roman" w:cs="Times New Roman"/>
          <w:lang w:val="en-US"/>
        </w:rPr>
        <w:t xml:space="preserve"> </w:t>
      </w:r>
      <w:r w:rsidRPr="00F96650">
        <w:rPr>
          <w:rFonts w:ascii="Times New Roman" w:hAnsi="Times New Roman" w:cs="Times New Roman"/>
          <w:lang w:val="en-US"/>
        </w:rPr>
        <w:t>…..……</w:t>
      </w:r>
      <w:r w:rsidR="00E223FC">
        <w:rPr>
          <w:rFonts w:ascii="Times New Roman" w:hAnsi="Times New Roman" w:cs="Times New Roman"/>
          <w:lang w:val="en-US"/>
        </w:rPr>
        <w:t>…….</w:t>
      </w:r>
      <w:r w:rsidRPr="00F96650">
        <w:rPr>
          <w:rFonts w:ascii="Times New Roman" w:hAnsi="Times New Roman" w:cs="Times New Roman"/>
          <w:lang w:val="en-US"/>
        </w:rPr>
        <w:t>……….……………………………</w:t>
      </w:r>
      <w:proofErr w:type="gramEnd"/>
    </w:p>
    <w:p w14:paraId="24808670" w14:textId="77777777" w:rsidR="00C27FA0" w:rsidRPr="00F96650" w:rsidRDefault="00C27FA0" w:rsidP="001C16D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Number of </w:t>
      </w:r>
      <w:r w:rsidR="00F1521A" w:rsidRPr="00F96650">
        <w:rPr>
          <w:rFonts w:ascii="Times New Roman" w:hAnsi="Times New Roman" w:cs="Times New Roman"/>
          <w:lang w:val="en-US"/>
        </w:rPr>
        <w:t>broiler chicks</w:t>
      </w:r>
      <w:r w:rsidR="001C16DD" w:rsidRPr="00F96650">
        <w:rPr>
          <w:rFonts w:ascii="Times New Roman" w:hAnsi="Times New Roman" w:cs="Times New Roman"/>
          <w:lang w:val="en-US"/>
        </w:rPr>
        <w:t xml:space="preserve"> at slaughter age</w:t>
      </w:r>
      <w:proofErr w:type="gramStart"/>
      <w:r w:rsidRPr="00F96650">
        <w:rPr>
          <w:rFonts w:ascii="Times New Roman" w:hAnsi="Times New Roman" w:cs="Times New Roman"/>
          <w:lang w:val="en-US"/>
        </w:rPr>
        <w:t>?..</w:t>
      </w:r>
      <w:proofErr w:type="gramEnd"/>
      <w:r w:rsidRPr="00F96650">
        <w:rPr>
          <w:rFonts w:ascii="Times New Roman" w:hAnsi="Times New Roman" w:cs="Times New Roman"/>
          <w:lang w:val="en-US"/>
        </w:rPr>
        <w:t>…</w:t>
      </w:r>
      <w:r w:rsidR="001C16DD" w:rsidRPr="00F96650">
        <w:rPr>
          <w:rFonts w:ascii="Times New Roman" w:hAnsi="Times New Roman" w:cs="Times New Roman"/>
          <w:lang w:val="en-US"/>
        </w:rPr>
        <w:t>…………………………</w:t>
      </w:r>
      <w:r w:rsidR="00F1521A" w:rsidRPr="00F96650">
        <w:rPr>
          <w:rFonts w:ascii="Times New Roman" w:hAnsi="Times New Roman" w:cs="Times New Roman"/>
          <w:lang w:val="en-US"/>
        </w:rPr>
        <w:t>…………………</w:t>
      </w:r>
      <w:r w:rsidRPr="00F96650">
        <w:rPr>
          <w:rFonts w:ascii="Times New Roman" w:hAnsi="Times New Roman" w:cs="Times New Roman"/>
          <w:lang w:val="en-US"/>
        </w:rPr>
        <w:t>…...……</w:t>
      </w:r>
    </w:p>
    <w:p w14:paraId="71B22EA8" w14:textId="77777777" w:rsidR="00C27FA0" w:rsidRPr="00F96650" w:rsidRDefault="001C16DD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Weight</w:t>
      </w:r>
      <w:r w:rsidR="00204F5A" w:rsidRPr="00F96650">
        <w:rPr>
          <w:rFonts w:ascii="Times New Roman" w:hAnsi="Times New Roman" w:cs="Times New Roman"/>
          <w:lang w:val="en-US"/>
        </w:rPr>
        <w:t xml:space="preserve"> of </w:t>
      </w:r>
      <w:r w:rsidR="00F1521A" w:rsidRPr="00F96650">
        <w:rPr>
          <w:rFonts w:ascii="Times New Roman" w:hAnsi="Times New Roman" w:cs="Times New Roman"/>
          <w:lang w:val="en-US"/>
        </w:rPr>
        <w:t>broiler chicks</w:t>
      </w:r>
      <w:r w:rsidR="00204F5A" w:rsidRPr="00F96650">
        <w:rPr>
          <w:rFonts w:ascii="Times New Roman" w:hAnsi="Times New Roman" w:cs="Times New Roman"/>
          <w:lang w:val="en-US"/>
        </w:rPr>
        <w:t xml:space="preserve"> </w:t>
      </w:r>
      <w:r w:rsidRPr="00F96650">
        <w:rPr>
          <w:rFonts w:ascii="Times New Roman" w:hAnsi="Times New Roman" w:cs="Times New Roman"/>
          <w:lang w:val="en-US"/>
        </w:rPr>
        <w:t>at slaughter age</w:t>
      </w:r>
      <w:proofErr w:type="gramStart"/>
      <w:r w:rsidR="00E223FC">
        <w:rPr>
          <w:rFonts w:ascii="Times New Roman" w:hAnsi="Times New Roman" w:cs="Times New Roman"/>
          <w:lang w:val="en-US"/>
        </w:rPr>
        <w:t>?....…………...</w:t>
      </w:r>
      <w:r w:rsidR="00E223FC" w:rsidRPr="00F96650">
        <w:rPr>
          <w:rFonts w:ascii="Times New Roman" w:hAnsi="Times New Roman" w:cs="Times New Roman"/>
          <w:lang w:val="en-US"/>
        </w:rPr>
        <w:t xml:space="preserve"> </w:t>
      </w:r>
      <w:r w:rsidRPr="00F96650">
        <w:rPr>
          <w:rFonts w:ascii="Times New Roman" w:hAnsi="Times New Roman" w:cs="Times New Roman"/>
          <w:lang w:val="en-US"/>
        </w:rPr>
        <w:t>………………………………………..</w:t>
      </w:r>
      <w:r w:rsidR="00C27FA0" w:rsidRPr="00F96650">
        <w:rPr>
          <w:rFonts w:ascii="Times New Roman" w:hAnsi="Times New Roman" w:cs="Times New Roman"/>
          <w:lang w:val="en-US"/>
        </w:rPr>
        <w:t>.…</w:t>
      </w:r>
      <w:proofErr w:type="gramEnd"/>
    </w:p>
    <w:p w14:paraId="5BB4D72B" w14:textId="77777777" w:rsidR="00470A17" w:rsidRPr="00F96650" w:rsidRDefault="00CE7426" w:rsidP="00793DF0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lastRenderedPageBreak/>
        <w:t xml:space="preserve"> </w:t>
      </w:r>
      <w:r w:rsidR="002C37E7" w:rsidRPr="00F96650">
        <w:rPr>
          <w:rFonts w:ascii="Times New Roman" w:hAnsi="Times New Roman" w:cs="Times New Roman"/>
          <w:color w:val="auto"/>
          <w:lang w:val="en-US"/>
        </w:rPr>
        <w:t>Cleaning and disinfection</w:t>
      </w:r>
      <w:r w:rsidR="00CB4025" w:rsidRPr="00F96650">
        <w:rPr>
          <w:rFonts w:ascii="Times New Roman" w:hAnsi="Times New Roman" w:cs="Times New Roman"/>
          <w:color w:val="auto"/>
          <w:lang w:val="en-US"/>
        </w:rPr>
        <w:t xml:space="preserve"> of the sampled </w:t>
      </w:r>
      <w:r w:rsidR="00F1521A" w:rsidRPr="00F96650">
        <w:rPr>
          <w:rFonts w:ascii="Times New Roman" w:hAnsi="Times New Roman" w:cs="Times New Roman"/>
          <w:color w:val="auto"/>
          <w:lang w:val="en-US"/>
        </w:rPr>
        <w:t>broiler house</w:t>
      </w:r>
    </w:p>
    <w:p w14:paraId="43AF7B71" w14:textId="77777777" w:rsidR="00B02698" w:rsidRPr="00E33188" w:rsidRDefault="00B02698" w:rsidP="00B02698">
      <w:pPr>
        <w:pStyle w:val="Heading2"/>
        <w:rPr>
          <w:rFonts w:ascii="Times New Roman" w:hAnsi="Times New Roman" w:cs="Times New Roman"/>
          <w:caps/>
          <w:color w:val="auto"/>
          <w:sz w:val="24"/>
          <w:lang w:val="en-US"/>
        </w:rPr>
      </w:pPr>
      <w:r w:rsidRPr="00E33188">
        <w:rPr>
          <w:rFonts w:ascii="Times New Roman" w:hAnsi="Times New Roman" w:cs="Times New Roman"/>
          <w:caps/>
          <w:color w:val="auto"/>
          <w:sz w:val="24"/>
          <w:lang w:val="en-US"/>
        </w:rPr>
        <w:t>Vacancy period</w:t>
      </w:r>
    </w:p>
    <w:p w14:paraId="3E1F6A54" w14:textId="77777777" w:rsidR="00470A17" w:rsidRPr="00F96650" w:rsidRDefault="006601ED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How long is the vacan</w:t>
      </w:r>
      <w:r w:rsidR="008568FF">
        <w:rPr>
          <w:rFonts w:ascii="Times New Roman" w:hAnsi="Times New Roman" w:cs="Times New Roman"/>
          <w:lang w:val="en-US"/>
        </w:rPr>
        <w:t>c</w:t>
      </w:r>
      <w:r w:rsidR="00474DC1" w:rsidRPr="00F96650">
        <w:rPr>
          <w:rFonts w:ascii="Times New Roman" w:hAnsi="Times New Roman" w:cs="Times New Roman"/>
          <w:lang w:val="en-US"/>
        </w:rPr>
        <w:t>y period?</w:t>
      </w:r>
      <w:r w:rsidR="00E223FC">
        <w:rPr>
          <w:rFonts w:ascii="Times New Roman" w:hAnsi="Times New Roman" w:cs="Times New Roman"/>
          <w:lang w:val="en-US"/>
        </w:rPr>
        <w:t xml:space="preserve">  ……………………………………………</w:t>
      </w:r>
      <w:r w:rsidR="00470A17" w:rsidRPr="00F96650">
        <w:rPr>
          <w:rFonts w:ascii="Times New Roman" w:hAnsi="Times New Roman" w:cs="Times New Roman"/>
          <w:lang w:val="en-US"/>
        </w:rPr>
        <w:t>..…</w:t>
      </w:r>
      <w:r w:rsidR="00793DF0" w:rsidRPr="00F96650">
        <w:rPr>
          <w:rFonts w:ascii="Times New Roman" w:hAnsi="Times New Roman" w:cs="Times New Roman"/>
          <w:lang w:val="en-US"/>
        </w:rPr>
        <w:t>……</w:t>
      </w:r>
      <w:r w:rsidR="00470A17" w:rsidRPr="00F96650">
        <w:rPr>
          <w:rFonts w:ascii="Times New Roman" w:hAnsi="Times New Roman" w:cs="Times New Roman"/>
          <w:lang w:val="en-US"/>
        </w:rPr>
        <w:t>………</w:t>
      </w:r>
      <w:r w:rsidR="005C23F9" w:rsidRPr="00F96650">
        <w:rPr>
          <w:rFonts w:ascii="Times New Roman" w:hAnsi="Times New Roman" w:cs="Times New Roman"/>
          <w:lang w:val="en-US"/>
        </w:rPr>
        <w:t>..</w:t>
      </w:r>
      <w:r w:rsidR="00470A17" w:rsidRPr="00F96650">
        <w:rPr>
          <w:rFonts w:ascii="Times New Roman" w:hAnsi="Times New Roman" w:cs="Times New Roman"/>
          <w:lang w:val="en-US"/>
        </w:rPr>
        <w:t>…..</w:t>
      </w:r>
    </w:p>
    <w:p w14:paraId="563EEEE8" w14:textId="77777777" w:rsidR="00470A17" w:rsidRPr="00F96650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On which day during the vacancy period does dry cleaning take place?</w:t>
      </w:r>
      <w:r w:rsidR="00793DF0" w:rsidRPr="00F96650">
        <w:rPr>
          <w:rFonts w:ascii="Times New Roman" w:hAnsi="Times New Roman" w:cs="Times New Roman"/>
          <w:lang w:val="en-US"/>
        </w:rPr>
        <w:t xml:space="preserve">  ………………………</w:t>
      </w:r>
      <w:r w:rsidR="00E33188">
        <w:rPr>
          <w:rFonts w:ascii="Times New Roman" w:hAnsi="Times New Roman" w:cs="Times New Roman"/>
          <w:lang w:val="en-US"/>
        </w:rPr>
        <w:t>…</w:t>
      </w:r>
      <w:r w:rsidR="00470A17" w:rsidRPr="00F96650">
        <w:rPr>
          <w:rFonts w:ascii="Times New Roman" w:hAnsi="Times New Roman" w:cs="Times New Roman"/>
          <w:lang w:val="en-US"/>
        </w:rPr>
        <w:t>.</w:t>
      </w:r>
    </w:p>
    <w:p w14:paraId="476024AE" w14:textId="77777777" w:rsidR="00470A17" w:rsidRPr="00F96650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On which day during the vacancy period does wet cleaning take place?</w:t>
      </w:r>
      <w:r w:rsidR="00470A17" w:rsidRPr="00F96650">
        <w:rPr>
          <w:rFonts w:ascii="Times New Roman" w:hAnsi="Times New Roman" w:cs="Times New Roman"/>
          <w:lang w:val="en-US"/>
        </w:rPr>
        <w:t xml:space="preserve">  …………………………</w:t>
      </w:r>
    </w:p>
    <w:p w14:paraId="4E6BFE5A" w14:textId="77777777" w:rsidR="00470A17" w:rsidRPr="00F96650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On which day during the vacancy period does disinfection take place?</w:t>
      </w:r>
      <w:r w:rsidR="00793DF0" w:rsidRPr="00F96650">
        <w:rPr>
          <w:rFonts w:ascii="Times New Roman" w:hAnsi="Times New Roman" w:cs="Times New Roman"/>
          <w:lang w:val="en-US"/>
        </w:rPr>
        <w:t xml:space="preserve">  ……………………</w:t>
      </w:r>
      <w:r w:rsidR="00E33188">
        <w:rPr>
          <w:rFonts w:ascii="Times New Roman" w:hAnsi="Times New Roman" w:cs="Times New Roman"/>
          <w:lang w:val="en-US"/>
        </w:rPr>
        <w:t>…..</w:t>
      </w:r>
      <w:r w:rsidR="00793DF0" w:rsidRPr="00F96650">
        <w:rPr>
          <w:rFonts w:ascii="Times New Roman" w:hAnsi="Times New Roman" w:cs="Times New Roman"/>
          <w:lang w:val="en-US"/>
        </w:rPr>
        <w:t>…</w:t>
      </w:r>
    </w:p>
    <w:p w14:paraId="2009A60D" w14:textId="77777777" w:rsidR="005C23F9" w:rsidRPr="00CE7426" w:rsidRDefault="00474DC1" w:rsidP="00CE742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How lo</w:t>
      </w:r>
      <w:r w:rsidRPr="00CE7426">
        <w:rPr>
          <w:rFonts w:ascii="Times New Roman" w:hAnsi="Times New Roman" w:cs="Times New Roman"/>
          <w:lang w:val="en-US"/>
        </w:rPr>
        <w:t>ng do the stables remain vacant after disinfection?</w:t>
      </w:r>
      <w:r w:rsidR="005C23F9" w:rsidRPr="00CE7426">
        <w:rPr>
          <w:rFonts w:ascii="Times New Roman" w:hAnsi="Times New Roman" w:cs="Times New Roman"/>
          <w:lang w:val="en-US"/>
        </w:rPr>
        <w:t xml:space="preserve"> …………………………………</w:t>
      </w:r>
      <w:r w:rsidR="00E33188">
        <w:rPr>
          <w:rFonts w:ascii="Times New Roman" w:hAnsi="Times New Roman" w:cs="Times New Roman"/>
          <w:lang w:val="en-US"/>
        </w:rPr>
        <w:t>…..</w:t>
      </w:r>
      <w:r w:rsidR="005C23F9" w:rsidRPr="00CE7426">
        <w:rPr>
          <w:rFonts w:ascii="Times New Roman" w:hAnsi="Times New Roman" w:cs="Times New Roman"/>
          <w:lang w:val="en-US"/>
        </w:rPr>
        <w:t>….</w:t>
      </w:r>
    </w:p>
    <w:p w14:paraId="2D341505" w14:textId="77777777" w:rsidR="00CE7426" w:rsidRDefault="00CE7426" w:rsidP="00CE7426">
      <w:pPr>
        <w:pStyle w:val="Heading2"/>
        <w:numPr>
          <w:ilvl w:val="0"/>
          <w:numId w:val="0"/>
        </w:numPr>
        <w:rPr>
          <w:rFonts w:ascii="Times New Roman" w:hAnsi="Times New Roman" w:cs="Times New Roman"/>
          <w:color w:val="auto"/>
          <w:lang w:val="en-US"/>
        </w:rPr>
      </w:pPr>
    </w:p>
    <w:p w14:paraId="4217218E" w14:textId="77777777" w:rsidR="00470A17" w:rsidRPr="00E33188" w:rsidRDefault="00CE7426" w:rsidP="00793DF0">
      <w:pPr>
        <w:pStyle w:val="Heading2"/>
        <w:rPr>
          <w:rFonts w:ascii="Times New Roman" w:hAnsi="Times New Roman" w:cs="Times New Roman"/>
          <w:caps/>
          <w:color w:val="auto"/>
          <w:sz w:val="24"/>
          <w:lang w:val="en-US"/>
        </w:rPr>
      </w:pPr>
      <w:r w:rsidRPr="00E33188"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="00793DF0" w:rsidRPr="00E33188">
        <w:rPr>
          <w:rFonts w:ascii="Times New Roman" w:hAnsi="Times New Roman" w:cs="Times New Roman"/>
          <w:caps/>
          <w:color w:val="auto"/>
          <w:sz w:val="24"/>
          <w:lang w:val="en-US"/>
        </w:rPr>
        <w:t>Cleaning</w:t>
      </w:r>
    </w:p>
    <w:p w14:paraId="0C6F1C08" w14:textId="77777777" w:rsidR="00470A17" w:rsidRPr="00F96650" w:rsidRDefault="008568FF" w:rsidP="00470A17">
      <w:pPr>
        <w:pStyle w:val="ListParagraph"/>
        <w:ind w:left="0"/>
        <w:jc w:val="both"/>
        <w:rPr>
          <w:rFonts w:ascii="Times New Roman" w:hAnsi="Times New Roman" w:cs="Times New Roman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t>Dry cleaning</w:t>
      </w:r>
    </w:p>
    <w:p w14:paraId="1D931169" w14:textId="77777777" w:rsidR="005C23F9" w:rsidRPr="00F96650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Does each </w:t>
      </w:r>
      <w:r w:rsidR="006601ED" w:rsidRPr="00F96650">
        <w:rPr>
          <w:rFonts w:ascii="Times New Roman" w:hAnsi="Times New Roman" w:cs="Times New Roman"/>
          <w:lang w:val="en-US"/>
        </w:rPr>
        <w:t xml:space="preserve">broiler house </w:t>
      </w:r>
      <w:r w:rsidRPr="00F96650">
        <w:rPr>
          <w:rFonts w:ascii="Times New Roman" w:hAnsi="Times New Roman" w:cs="Times New Roman"/>
          <w:lang w:val="en-US"/>
        </w:rPr>
        <w:t xml:space="preserve">get dry cleaned after each production cycle? </w:t>
      </w:r>
    </w:p>
    <w:p w14:paraId="2E0FACF5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F96650">
        <w:rPr>
          <w:rFonts w:ascii="Times New Roman" w:hAnsi="Times New Roman" w:cs="Times New Roman"/>
          <w:lang w:val="en-US"/>
        </w:rPr>
        <w:t>After every production cycle</w:t>
      </w:r>
    </w:p>
    <w:p w14:paraId="2A6AF53E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Sometimes; how often? ................................</w:t>
      </w:r>
    </w:p>
    <w:p w14:paraId="644F14E0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F96650">
        <w:rPr>
          <w:rFonts w:ascii="Times New Roman" w:hAnsi="Times New Roman" w:cs="Times New Roman"/>
          <w:lang w:val="nl-NL"/>
        </w:rPr>
        <w:t>Never</w:t>
      </w:r>
    </w:p>
    <w:p w14:paraId="48E0CEE9" w14:textId="77777777" w:rsidR="005C23F9" w:rsidRPr="00F96650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Who does the dry cleaning?</w:t>
      </w:r>
    </w:p>
    <w:p w14:paraId="736E8BF2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96650">
        <w:rPr>
          <w:rFonts w:ascii="Times New Roman" w:hAnsi="Times New Roman" w:cs="Times New Roman"/>
        </w:rPr>
        <w:t>Farmer</w:t>
      </w:r>
    </w:p>
    <w:p w14:paraId="72FBB1CE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96650">
        <w:rPr>
          <w:rFonts w:ascii="Times New Roman" w:hAnsi="Times New Roman" w:cs="Times New Roman"/>
        </w:rPr>
        <w:t>External company</w:t>
      </w:r>
    </w:p>
    <w:p w14:paraId="3CE12572" w14:textId="77777777" w:rsidR="00470A17" w:rsidRPr="00F96650" w:rsidRDefault="004E2B9F" w:rsidP="0092662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Describe the dry cleaning steps</w:t>
      </w:r>
      <w:r w:rsidR="00675E69" w:rsidRPr="00F96650">
        <w:rPr>
          <w:rFonts w:ascii="Times New Roman" w:hAnsi="Times New Roman" w:cs="Times New Roman"/>
          <w:lang w:val="en-US"/>
        </w:rPr>
        <w:t xml:space="preserve"> in detail</w:t>
      </w:r>
      <w:r w:rsidRPr="00F96650">
        <w:rPr>
          <w:rFonts w:ascii="Times New Roman" w:hAnsi="Times New Roman" w:cs="Times New Roman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2286"/>
        <w:gridCol w:w="4220"/>
        <w:gridCol w:w="2406"/>
      </w:tblGrid>
      <w:tr w:rsidR="00470A17" w:rsidRPr="00F96650" w14:paraId="326EE9DE" w14:textId="77777777" w:rsidTr="00675E69">
        <w:tc>
          <w:tcPr>
            <w:tcW w:w="374" w:type="dxa"/>
            <w:shd w:val="clear" w:color="auto" w:fill="auto"/>
          </w:tcPr>
          <w:p w14:paraId="246658C3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86" w:type="dxa"/>
            <w:shd w:val="clear" w:color="auto" w:fill="auto"/>
          </w:tcPr>
          <w:p w14:paraId="0567FC39" w14:textId="77777777" w:rsidR="00470A17" w:rsidRPr="00F96650" w:rsidRDefault="00675E69" w:rsidP="00675E69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Step</w:t>
            </w:r>
          </w:p>
        </w:tc>
        <w:tc>
          <w:tcPr>
            <w:tcW w:w="4220" w:type="dxa"/>
            <w:shd w:val="clear" w:color="auto" w:fill="auto"/>
          </w:tcPr>
          <w:p w14:paraId="0143BFD9" w14:textId="77777777" w:rsidR="00470A17" w:rsidRPr="00F96650" w:rsidRDefault="00675E69" w:rsidP="00675E69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Tools / Method</w:t>
            </w:r>
          </w:p>
        </w:tc>
        <w:tc>
          <w:tcPr>
            <w:tcW w:w="2406" w:type="dxa"/>
            <w:shd w:val="clear" w:color="auto" w:fill="auto"/>
          </w:tcPr>
          <w:p w14:paraId="1F239098" w14:textId="77777777" w:rsidR="00470A17" w:rsidRPr="00F96650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Location</w:t>
            </w:r>
            <w:r w:rsidR="00675E69" w:rsidRPr="00F96650">
              <w:rPr>
                <w:rFonts w:ascii="Times New Roman" w:hAnsi="Times New Roman" w:cs="Times New Roman"/>
                <w:lang w:val="nl-NL"/>
              </w:rPr>
              <w:t>(</w:t>
            </w:r>
            <w:r w:rsidRPr="00F96650">
              <w:rPr>
                <w:rFonts w:ascii="Times New Roman" w:hAnsi="Times New Roman" w:cs="Times New Roman"/>
                <w:lang w:val="nl-NL"/>
              </w:rPr>
              <w:t>s</w:t>
            </w:r>
            <w:r w:rsidR="00675E69" w:rsidRPr="00F96650">
              <w:rPr>
                <w:rFonts w:ascii="Times New Roman" w:hAnsi="Times New Roman" w:cs="Times New Roman"/>
                <w:lang w:val="nl-NL"/>
              </w:rPr>
              <w:t>)</w:t>
            </w:r>
          </w:p>
        </w:tc>
      </w:tr>
      <w:tr w:rsidR="00470A17" w:rsidRPr="00F96650" w14:paraId="388564F6" w14:textId="77777777" w:rsidTr="00675E69">
        <w:tc>
          <w:tcPr>
            <w:tcW w:w="374" w:type="dxa"/>
          </w:tcPr>
          <w:p w14:paraId="640EB609" w14:textId="77777777" w:rsidR="00470A17" w:rsidRPr="00F96650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1</w:t>
            </w:r>
          </w:p>
        </w:tc>
        <w:tc>
          <w:tcPr>
            <w:tcW w:w="2286" w:type="dxa"/>
          </w:tcPr>
          <w:p w14:paraId="236A6B4C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44A313AF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3F36E895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470A17" w:rsidRPr="00F96650" w14:paraId="03FBCB9F" w14:textId="77777777" w:rsidTr="00675E69">
        <w:tc>
          <w:tcPr>
            <w:tcW w:w="374" w:type="dxa"/>
          </w:tcPr>
          <w:p w14:paraId="707EFA1F" w14:textId="77777777" w:rsidR="00470A17" w:rsidRPr="00F96650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2</w:t>
            </w:r>
          </w:p>
        </w:tc>
        <w:tc>
          <w:tcPr>
            <w:tcW w:w="2286" w:type="dxa"/>
          </w:tcPr>
          <w:p w14:paraId="524E5F69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23AF2B91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12272D26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470A17" w:rsidRPr="00F96650" w14:paraId="4F78ECE6" w14:textId="77777777" w:rsidTr="00675E69">
        <w:tc>
          <w:tcPr>
            <w:tcW w:w="374" w:type="dxa"/>
          </w:tcPr>
          <w:p w14:paraId="6DBF4ACE" w14:textId="77777777" w:rsidR="00470A17" w:rsidRPr="00F96650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3</w:t>
            </w:r>
          </w:p>
        </w:tc>
        <w:tc>
          <w:tcPr>
            <w:tcW w:w="2286" w:type="dxa"/>
          </w:tcPr>
          <w:p w14:paraId="5EA5BBF1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1727F72D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73423F07" w14:textId="77777777" w:rsidR="00470A17" w:rsidRPr="00F96650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7B1C14" w:rsidRPr="00F96650" w14:paraId="7AA715C0" w14:textId="77777777" w:rsidTr="00675E69">
        <w:tc>
          <w:tcPr>
            <w:tcW w:w="374" w:type="dxa"/>
          </w:tcPr>
          <w:p w14:paraId="6D25090C" w14:textId="77777777" w:rsidR="007B1C14" w:rsidRPr="00F96650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4</w:t>
            </w:r>
          </w:p>
        </w:tc>
        <w:tc>
          <w:tcPr>
            <w:tcW w:w="2286" w:type="dxa"/>
          </w:tcPr>
          <w:p w14:paraId="40D8F4DD" w14:textId="77777777" w:rsidR="007B1C14" w:rsidRPr="00F96650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5E36A484" w14:textId="77777777" w:rsidR="007B1C14" w:rsidRPr="00F96650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71523ACF" w14:textId="77777777" w:rsidR="007B1C14" w:rsidRPr="00F96650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</w:tbl>
    <w:p w14:paraId="76FA5F02" w14:textId="77777777" w:rsidR="00470A17" w:rsidRPr="00F96650" w:rsidRDefault="00470A17" w:rsidP="00470A17">
      <w:pPr>
        <w:pStyle w:val="ListParagraph"/>
        <w:spacing w:after="160"/>
        <w:ind w:left="0"/>
        <w:jc w:val="both"/>
        <w:rPr>
          <w:rFonts w:ascii="Times New Roman" w:hAnsi="Times New Roman" w:cs="Times New Roman"/>
          <w:sz w:val="14"/>
          <w:lang w:val="nl-NL"/>
        </w:rPr>
      </w:pPr>
    </w:p>
    <w:p w14:paraId="7E1BBE18" w14:textId="77777777" w:rsidR="00470A17" w:rsidRPr="00F96650" w:rsidRDefault="00470A17" w:rsidP="00470A17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en-US"/>
        </w:rPr>
      </w:pPr>
    </w:p>
    <w:p w14:paraId="09588DFE" w14:textId="77777777" w:rsidR="00470A17" w:rsidRPr="00F96650" w:rsidRDefault="008568FF" w:rsidP="00470A17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t>Wet cleaning</w:t>
      </w:r>
    </w:p>
    <w:p w14:paraId="254BF2B6" w14:textId="77777777" w:rsidR="005C23F9" w:rsidRPr="00F96650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Does each </w:t>
      </w:r>
      <w:r w:rsidR="006601ED" w:rsidRPr="00F96650">
        <w:rPr>
          <w:rFonts w:ascii="Times New Roman" w:hAnsi="Times New Roman" w:cs="Times New Roman"/>
          <w:lang w:val="en-US"/>
        </w:rPr>
        <w:t>broiler house</w:t>
      </w:r>
      <w:r w:rsidRPr="00F96650">
        <w:rPr>
          <w:rFonts w:ascii="Times New Roman" w:hAnsi="Times New Roman" w:cs="Times New Roman"/>
          <w:lang w:val="en-US"/>
        </w:rPr>
        <w:t xml:space="preserve"> get wet cleaned after each production cycle? </w:t>
      </w:r>
    </w:p>
    <w:p w14:paraId="6DAAF4C0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F96650">
        <w:rPr>
          <w:rFonts w:ascii="Times New Roman" w:hAnsi="Times New Roman" w:cs="Times New Roman"/>
          <w:lang w:val="en-US"/>
        </w:rPr>
        <w:t>After every production cycle</w:t>
      </w:r>
    </w:p>
    <w:p w14:paraId="527C5246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Sometimes; how often? ...................</w:t>
      </w:r>
    </w:p>
    <w:p w14:paraId="066D3042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F96650">
        <w:rPr>
          <w:rFonts w:ascii="Times New Roman" w:hAnsi="Times New Roman" w:cs="Times New Roman"/>
          <w:lang w:val="nl-NL"/>
        </w:rPr>
        <w:t>Never</w:t>
      </w:r>
    </w:p>
    <w:p w14:paraId="25E10BE0" w14:textId="77777777" w:rsidR="005C23F9" w:rsidRPr="00F96650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Who does the wet cleaning?</w:t>
      </w:r>
    </w:p>
    <w:p w14:paraId="4591572F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96650">
        <w:rPr>
          <w:rFonts w:ascii="Times New Roman" w:hAnsi="Times New Roman" w:cs="Times New Roman"/>
        </w:rPr>
        <w:t>Farmer</w:t>
      </w:r>
    </w:p>
    <w:p w14:paraId="73CA7280" w14:textId="77777777" w:rsidR="005C23F9" w:rsidRPr="00F96650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96650">
        <w:rPr>
          <w:rFonts w:ascii="Times New Roman" w:hAnsi="Times New Roman" w:cs="Times New Roman"/>
        </w:rPr>
        <w:t>External company</w:t>
      </w:r>
    </w:p>
    <w:p w14:paraId="38977CD4" w14:textId="77777777" w:rsidR="00470A17" w:rsidRPr="00F96650" w:rsidRDefault="004E2B9F" w:rsidP="0092662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Describe the </w:t>
      </w:r>
      <w:r w:rsidR="00F93339" w:rsidRPr="00F96650">
        <w:rPr>
          <w:rFonts w:ascii="Times New Roman" w:hAnsi="Times New Roman" w:cs="Times New Roman"/>
          <w:lang w:val="en-US"/>
        </w:rPr>
        <w:t xml:space="preserve">soaking and/or </w:t>
      </w:r>
      <w:r w:rsidRPr="00F96650">
        <w:rPr>
          <w:rFonts w:ascii="Times New Roman" w:hAnsi="Times New Roman" w:cs="Times New Roman"/>
          <w:lang w:val="en-US"/>
        </w:rPr>
        <w:t>cleaning steps.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984"/>
        <w:gridCol w:w="2268"/>
        <w:gridCol w:w="2410"/>
      </w:tblGrid>
      <w:tr w:rsidR="000E3BF8" w:rsidRPr="00F96650" w14:paraId="12763B46" w14:textId="77777777" w:rsidTr="005C23F9">
        <w:trPr>
          <w:trHeight w:val="619"/>
        </w:trPr>
        <w:tc>
          <w:tcPr>
            <w:tcW w:w="426" w:type="dxa"/>
          </w:tcPr>
          <w:p w14:paraId="269CB340" w14:textId="77777777" w:rsidR="000E3BF8" w:rsidRPr="00F96650" w:rsidRDefault="000E3BF8" w:rsidP="00C808AC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649556BE" w14:textId="77777777" w:rsidR="000E3BF8" w:rsidRPr="00F96650" w:rsidRDefault="00675E69" w:rsidP="004E2B9F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Step</w:t>
            </w:r>
            <w:r w:rsidR="005C23F9" w:rsidRPr="00F96650">
              <w:rPr>
                <w:rFonts w:ascii="Times New Roman" w:hAnsi="Times New Roman" w:cs="Times New Roman"/>
                <w:lang w:val="nl-NL"/>
              </w:rPr>
              <w:t xml:space="preserve"> </w:t>
            </w:r>
          </w:p>
        </w:tc>
        <w:tc>
          <w:tcPr>
            <w:tcW w:w="1984" w:type="dxa"/>
          </w:tcPr>
          <w:p w14:paraId="502DB594" w14:textId="77777777" w:rsidR="000E3BF8" w:rsidRPr="00F96650" w:rsidRDefault="00675E69" w:rsidP="00C808AC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Tools / Method</w:t>
            </w:r>
          </w:p>
        </w:tc>
        <w:tc>
          <w:tcPr>
            <w:tcW w:w="2268" w:type="dxa"/>
          </w:tcPr>
          <w:p w14:paraId="049BC097" w14:textId="77777777" w:rsidR="000E3BF8" w:rsidRPr="00F96650" w:rsidRDefault="00675E69" w:rsidP="00675E69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Cleaning product used (product name, concentration, …)</w:t>
            </w:r>
          </w:p>
        </w:tc>
        <w:tc>
          <w:tcPr>
            <w:tcW w:w="2410" w:type="dxa"/>
          </w:tcPr>
          <w:p w14:paraId="663821D1" w14:textId="77777777" w:rsidR="00CD6555" w:rsidRPr="00F96650" w:rsidRDefault="000E3BF8" w:rsidP="00CD6555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L</w:t>
            </w:r>
            <w:r w:rsidR="00CD6555" w:rsidRPr="00F96650">
              <w:rPr>
                <w:rFonts w:ascii="Times New Roman" w:hAnsi="Times New Roman" w:cs="Times New Roman"/>
                <w:lang w:val="en-US"/>
              </w:rPr>
              <w:t>ocation(s)</w:t>
            </w:r>
          </w:p>
        </w:tc>
      </w:tr>
      <w:tr w:rsidR="000E3BF8" w:rsidRPr="00F96650" w14:paraId="1B648A0D" w14:textId="77777777" w:rsidTr="005C23F9">
        <w:tc>
          <w:tcPr>
            <w:tcW w:w="426" w:type="dxa"/>
          </w:tcPr>
          <w:p w14:paraId="5CCCB8EE" w14:textId="77777777" w:rsidR="000E3BF8" w:rsidRPr="00F96650" w:rsidRDefault="00675E69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</w:tcPr>
          <w:p w14:paraId="34DF6DC2" w14:textId="77777777" w:rsidR="000E3BF8" w:rsidRPr="00F96650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A828982" w14:textId="77777777" w:rsidR="00F93339" w:rsidRPr="00F96650" w:rsidRDefault="00F93339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CE23EDA" w14:textId="77777777" w:rsidR="000E3BF8" w:rsidRPr="00F96650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0E923080" w14:textId="77777777" w:rsidR="000E3BF8" w:rsidRPr="00F96650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195B695B" w14:textId="77777777" w:rsidR="000E3BF8" w:rsidRPr="00F96650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2E58D24" w14:textId="77777777" w:rsidR="000E3BF8" w:rsidRPr="00F96650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3BF8" w:rsidRPr="00F96650" w14:paraId="6352F532" w14:textId="77777777" w:rsidTr="005C23F9">
        <w:tc>
          <w:tcPr>
            <w:tcW w:w="426" w:type="dxa"/>
          </w:tcPr>
          <w:p w14:paraId="7B10E4BE" w14:textId="77777777" w:rsidR="000E3BF8" w:rsidRPr="00F96650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2268" w:type="dxa"/>
          </w:tcPr>
          <w:p w14:paraId="52244CED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5A7FC55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88839B9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0D1B36D1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6812A3C6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2E21D772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3BF8" w:rsidRPr="00F96650" w14:paraId="6F1983DE" w14:textId="77777777" w:rsidTr="005C23F9">
        <w:tc>
          <w:tcPr>
            <w:tcW w:w="426" w:type="dxa"/>
          </w:tcPr>
          <w:p w14:paraId="009575A1" w14:textId="77777777" w:rsidR="000E3BF8" w:rsidRPr="00F96650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68" w:type="dxa"/>
          </w:tcPr>
          <w:p w14:paraId="00CE5BA3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79E2DE6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A537993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4F6BE3A0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79084F15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ECED04A" w14:textId="77777777" w:rsidR="000E3BF8" w:rsidRPr="00F96650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0E4C573" w14:textId="77777777" w:rsidR="00470A17" w:rsidRPr="00F96650" w:rsidRDefault="00470A17" w:rsidP="00470A17">
      <w:pPr>
        <w:pStyle w:val="ListParagraph"/>
        <w:ind w:left="360"/>
        <w:jc w:val="both"/>
        <w:rPr>
          <w:rFonts w:ascii="Times New Roman" w:hAnsi="Times New Roman" w:cs="Times New Roman"/>
          <w:lang w:val="en-US"/>
        </w:rPr>
      </w:pPr>
    </w:p>
    <w:p w14:paraId="2377928A" w14:textId="77777777" w:rsidR="005C23F9" w:rsidRPr="00F96650" w:rsidRDefault="008568FF" w:rsidP="005C23F9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t>Rinsing</w:t>
      </w:r>
    </w:p>
    <w:p w14:paraId="3D3D6FBB" w14:textId="1435C238" w:rsidR="005C23F9" w:rsidRPr="00F96650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Is the cleanin</w:t>
      </w:r>
      <w:r w:rsidR="00E223FC">
        <w:rPr>
          <w:rFonts w:ascii="Times New Roman" w:hAnsi="Times New Roman" w:cs="Times New Roman"/>
          <w:lang w:val="en-US"/>
        </w:rPr>
        <w:t>g product rinsed of</w:t>
      </w:r>
      <w:r w:rsidR="002777E1">
        <w:rPr>
          <w:rFonts w:ascii="Times New Roman" w:hAnsi="Times New Roman" w:cs="Times New Roman"/>
          <w:lang w:val="en-US"/>
        </w:rPr>
        <w:t>f</w:t>
      </w:r>
      <w:r w:rsidR="00E223FC">
        <w:rPr>
          <w:rFonts w:ascii="Times New Roman" w:hAnsi="Times New Roman" w:cs="Times New Roman"/>
          <w:lang w:val="en-US"/>
        </w:rPr>
        <w:t>? ………</w:t>
      </w:r>
      <w:r w:rsidRPr="00F96650">
        <w:rPr>
          <w:rFonts w:ascii="Times New Roman" w:hAnsi="Times New Roman" w:cs="Times New Roman"/>
          <w:lang w:val="en-US"/>
        </w:rPr>
        <w:t>………………………………………….……………..</w:t>
      </w:r>
    </w:p>
    <w:p w14:paraId="78F42A3A" w14:textId="77777777" w:rsidR="005C23F9" w:rsidRPr="00F96650" w:rsidRDefault="005C23F9" w:rsidP="005C23F9">
      <w:pPr>
        <w:contextualSpacing/>
        <w:rPr>
          <w:rFonts w:ascii="Times New Roman" w:hAnsi="Times New Roman" w:cs="Times New Roman"/>
          <w:lang w:val="en-US"/>
        </w:rPr>
        <w:sectPr w:rsidR="005C23F9" w:rsidRPr="00F96650" w:rsidSect="005F01E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A04F658" w14:textId="77777777" w:rsidR="00CE7426" w:rsidRDefault="00CE7426" w:rsidP="00E33188">
      <w:pPr>
        <w:pStyle w:val="Heading2"/>
        <w:numPr>
          <w:ilvl w:val="0"/>
          <w:numId w:val="0"/>
        </w:numPr>
        <w:rPr>
          <w:rFonts w:ascii="Times New Roman" w:hAnsi="Times New Roman" w:cs="Times New Roman"/>
          <w:color w:val="auto"/>
          <w:lang w:val="en-US"/>
        </w:rPr>
      </w:pPr>
    </w:p>
    <w:p w14:paraId="3B6B70CD" w14:textId="77777777" w:rsidR="00470A17" w:rsidRPr="00E33188" w:rsidRDefault="00E33188" w:rsidP="00761BD1">
      <w:pPr>
        <w:pStyle w:val="Heading2"/>
        <w:rPr>
          <w:rFonts w:ascii="Times New Roman" w:hAnsi="Times New Roman" w:cs="Times New Roman"/>
          <w:color w:val="auto"/>
          <w:sz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="00C61DAD" w:rsidRPr="00E33188">
        <w:rPr>
          <w:rFonts w:ascii="Times New Roman" w:hAnsi="Times New Roman" w:cs="Times New Roman"/>
          <w:color w:val="auto"/>
          <w:sz w:val="24"/>
          <w:lang w:val="en-US"/>
        </w:rPr>
        <w:t>D</w:t>
      </w:r>
      <w:r w:rsidR="00794BD5" w:rsidRPr="00E33188">
        <w:rPr>
          <w:rFonts w:ascii="Times New Roman" w:hAnsi="Times New Roman" w:cs="Times New Roman"/>
          <w:color w:val="auto"/>
          <w:sz w:val="24"/>
          <w:lang w:val="en-US"/>
        </w:rPr>
        <w:t>ISINFECTION</w:t>
      </w:r>
    </w:p>
    <w:p w14:paraId="23D3325B" w14:textId="119AF247" w:rsidR="00470A17" w:rsidRPr="00F96650" w:rsidRDefault="00794BD5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Is the </w:t>
      </w:r>
      <w:r w:rsidR="00F1521A" w:rsidRPr="00F96650">
        <w:rPr>
          <w:rFonts w:ascii="Times New Roman" w:hAnsi="Times New Roman" w:cs="Times New Roman"/>
          <w:lang w:val="en-US"/>
        </w:rPr>
        <w:t>broiler house</w:t>
      </w:r>
      <w:r w:rsidRPr="00F96650">
        <w:rPr>
          <w:rFonts w:ascii="Times New Roman" w:hAnsi="Times New Roman" w:cs="Times New Roman"/>
          <w:lang w:val="en-US"/>
        </w:rPr>
        <w:t xml:space="preserve"> disinfect</w:t>
      </w:r>
      <w:r w:rsidR="002777E1">
        <w:rPr>
          <w:rFonts w:ascii="Times New Roman" w:hAnsi="Times New Roman" w:cs="Times New Roman"/>
          <w:lang w:val="en-US"/>
        </w:rPr>
        <w:t>ed</w:t>
      </w:r>
      <w:r w:rsidRPr="00F96650">
        <w:rPr>
          <w:rFonts w:ascii="Times New Roman" w:hAnsi="Times New Roman" w:cs="Times New Roman"/>
          <w:lang w:val="en-US"/>
        </w:rPr>
        <w:t xml:space="preserve"> after each production cycle?</w:t>
      </w:r>
      <w:r w:rsidR="00470A17" w:rsidRPr="00F96650">
        <w:rPr>
          <w:rFonts w:ascii="Times New Roman" w:hAnsi="Times New Roman" w:cs="Times New Roman"/>
          <w:lang w:val="en-US"/>
        </w:rPr>
        <w:t xml:space="preserve"> </w:t>
      </w:r>
    </w:p>
    <w:p w14:paraId="783F8447" w14:textId="77777777" w:rsidR="00470A17" w:rsidRPr="00F96650" w:rsidRDefault="00794BD5" w:rsidP="0092652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After every production cycle </w:t>
      </w:r>
    </w:p>
    <w:p w14:paraId="37C292FA" w14:textId="77777777" w:rsidR="00470A17" w:rsidRPr="00F96650" w:rsidRDefault="00794BD5" w:rsidP="0092652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Sometimes; how often does disinfection take</w:t>
      </w:r>
      <w:r w:rsidR="007B1C14" w:rsidRPr="00F96650">
        <w:rPr>
          <w:rFonts w:ascii="Times New Roman" w:hAnsi="Times New Roman" w:cs="Times New Roman"/>
          <w:lang w:val="en-US"/>
        </w:rPr>
        <w:t>s</w:t>
      </w:r>
      <w:r w:rsidRPr="00F96650">
        <w:rPr>
          <w:rFonts w:ascii="Times New Roman" w:hAnsi="Times New Roman" w:cs="Times New Roman"/>
          <w:lang w:val="en-US"/>
        </w:rPr>
        <w:t xml:space="preserve"> place?</w:t>
      </w:r>
      <w:r w:rsidR="00470A17" w:rsidRPr="00F96650">
        <w:rPr>
          <w:rFonts w:ascii="Times New Roman" w:hAnsi="Times New Roman" w:cs="Times New Roman"/>
          <w:lang w:val="en-US"/>
        </w:rPr>
        <w:t xml:space="preserve"> ......................</w:t>
      </w:r>
      <w:r w:rsidR="007B1C14" w:rsidRPr="00F96650">
        <w:rPr>
          <w:rFonts w:ascii="Times New Roman" w:hAnsi="Times New Roman" w:cs="Times New Roman"/>
          <w:lang w:val="en-US"/>
        </w:rPr>
        <w:t>......................</w:t>
      </w:r>
      <w:r w:rsidR="00470A17" w:rsidRPr="00F96650">
        <w:rPr>
          <w:rFonts w:ascii="Times New Roman" w:hAnsi="Times New Roman" w:cs="Times New Roman"/>
          <w:lang w:val="en-US"/>
        </w:rPr>
        <w:t>.............</w:t>
      </w:r>
    </w:p>
    <w:p w14:paraId="3E8D4BF9" w14:textId="77777777" w:rsidR="00470A17" w:rsidRPr="00F96650" w:rsidRDefault="00794BD5" w:rsidP="0092652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nl-NL"/>
        </w:rPr>
      </w:pPr>
      <w:r w:rsidRPr="00F96650">
        <w:rPr>
          <w:rFonts w:ascii="Times New Roman" w:hAnsi="Times New Roman" w:cs="Times New Roman"/>
          <w:lang w:val="nl-NL"/>
        </w:rPr>
        <w:t>Never</w:t>
      </w:r>
    </w:p>
    <w:p w14:paraId="4DA8706A" w14:textId="77777777" w:rsidR="00470A17" w:rsidRPr="00F96650" w:rsidRDefault="00794BD5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Who performs the disinfection?</w:t>
      </w:r>
    </w:p>
    <w:p w14:paraId="51ED6DFF" w14:textId="77777777" w:rsidR="00470A17" w:rsidRPr="00F96650" w:rsidRDefault="00794BD5" w:rsidP="0092652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96650">
        <w:rPr>
          <w:rFonts w:ascii="Times New Roman" w:hAnsi="Times New Roman" w:cs="Times New Roman"/>
        </w:rPr>
        <w:t>Farmer</w:t>
      </w:r>
    </w:p>
    <w:p w14:paraId="1CA1A129" w14:textId="77777777" w:rsidR="00470A17" w:rsidRPr="00F96650" w:rsidRDefault="00794BD5" w:rsidP="0092652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96650">
        <w:rPr>
          <w:rFonts w:ascii="Times New Roman" w:hAnsi="Times New Roman" w:cs="Times New Roman"/>
        </w:rPr>
        <w:t>External company</w:t>
      </w:r>
    </w:p>
    <w:p w14:paraId="7FB06D58" w14:textId="77777777" w:rsidR="00470A17" w:rsidRPr="00F96650" w:rsidRDefault="00794BD5" w:rsidP="0092662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lang w:val="nl-NL"/>
        </w:rPr>
      </w:pPr>
      <w:r w:rsidRPr="00F96650">
        <w:rPr>
          <w:rFonts w:ascii="Times New Roman" w:hAnsi="Times New Roman" w:cs="Times New Roman"/>
        </w:rPr>
        <w:t>Describe the disinfection</w:t>
      </w:r>
      <w:r w:rsidR="00EF15B6" w:rsidRPr="00F96650">
        <w:rPr>
          <w:rFonts w:ascii="Times New Roman" w:hAnsi="Times New Roman" w:cs="Times New Roman"/>
        </w:rPr>
        <w:t xml:space="preserve"> steps</w:t>
      </w:r>
      <w:r w:rsidRPr="00F96650">
        <w:rPr>
          <w:rFonts w:ascii="Times New Roman" w:hAnsi="Times New Roman" w:cs="Times New Roman"/>
        </w:rPr>
        <w:t>.</w:t>
      </w:r>
    </w:p>
    <w:p w14:paraId="2E5FC5CD" w14:textId="77777777" w:rsidR="00470A17" w:rsidRPr="00F96650" w:rsidRDefault="00470A17" w:rsidP="00470A17">
      <w:pPr>
        <w:pStyle w:val="ListParagraph"/>
        <w:ind w:left="1068"/>
        <w:jc w:val="both"/>
        <w:rPr>
          <w:rFonts w:ascii="Times New Roman" w:hAnsi="Times New Roman" w:cs="Times New Roman"/>
          <w:lang w:val="nl-N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2409"/>
        <w:gridCol w:w="2268"/>
        <w:gridCol w:w="2410"/>
      </w:tblGrid>
      <w:tr w:rsidR="00881A55" w:rsidRPr="00F96650" w14:paraId="08A42C69" w14:textId="77777777" w:rsidTr="00855964">
        <w:trPr>
          <w:trHeight w:val="619"/>
        </w:trPr>
        <w:tc>
          <w:tcPr>
            <w:tcW w:w="426" w:type="dxa"/>
          </w:tcPr>
          <w:p w14:paraId="2B3414A1" w14:textId="77777777" w:rsidR="00881A55" w:rsidRPr="00F96650" w:rsidRDefault="00881A55" w:rsidP="00855964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08081F16" w14:textId="77777777" w:rsidR="00881A55" w:rsidRPr="00F96650" w:rsidRDefault="00881A55" w:rsidP="00855964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Step</w:t>
            </w:r>
          </w:p>
        </w:tc>
        <w:tc>
          <w:tcPr>
            <w:tcW w:w="2409" w:type="dxa"/>
          </w:tcPr>
          <w:p w14:paraId="3A9D441E" w14:textId="77777777" w:rsidR="00881A55" w:rsidRPr="00F96650" w:rsidRDefault="005E3458" w:rsidP="005E34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F96650">
              <w:rPr>
                <w:rFonts w:ascii="Times New Roman" w:hAnsi="Times New Roman" w:cs="Times New Roman"/>
                <w:lang w:val="nl-NL"/>
              </w:rPr>
              <w:t>Method</w:t>
            </w:r>
            <w:r w:rsidR="00881A55" w:rsidRPr="00F96650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="00881A55" w:rsidRPr="00622DA9">
              <w:rPr>
                <w:rStyle w:val="FootnoteReference"/>
              </w:rPr>
              <w:footnoteReference w:id="1"/>
            </w:r>
            <w:r w:rsidR="00881A55" w:rsidRPr="00F96650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Pr="00F96650">
              <w:rPr>
                <w:rFonts w:ascii="Times New Roman" w:hAnsi="Times New Roman" w:cs="Times New Roman"/>
                <w:lang w:val="nl-NL"/>
              </w:rPr>
              <w:t xml:space="preserve">/ </w:t>
            </w:r>
            <w:r w:rsidR="00881A55" w:rsidRPr="00F96650">
              <w:rPr>
                <w:rFonts w:ascii="Times New Roman" w:hAnsi="Times New Roman" w:cs="Times New Roman"/>
                <w:lang w:val="nl-NL"/>
              </w:rPr>
              <w:t>tools</w:t>
            </w:r>
          </w:p>
        </w:tc>
        <w:tc>
          <w:tcPr>
            <w:tcW w:w="2268" w:type="dxa"/>
          </w:tcPr>
          <w:p w14:paraId="3E4B046C" w14:textId="77777777" w:rsidR="00881A55" w:rsidRPr="00F96650" w:rsidRDefault="00881A55" w:rsidP="0085596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Disinfection product used (product name, concentration, …)</w:t>
            </w:r>
          </w:p>
        </w:tc>
        <w:tc>
          <w:tcPr>
            <w:tcW w:w="2410" w:type="dxa"/>
          </w:tcPr>
          <w:p w14:paraId="5EF56EB0" w14:textId="77777777" w:rsidR="00881A55" w:rsidRPr="00F96650" w:rsidRDefault="00881A55" w:rsidP="0085596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Location(s)</w:t>
            </w:r>
          </w:p>
        </w:tc>
      </w:tr>
      <w:tr w:rsidR="00881A55" w:rsidRPr="00F96650" w14:paraId="59182B0B" w14:textId="77777777" w:rsidTr="00855964">
        <w:tc>
          <w:tcPr>
            <w:tcW w:w="426" w:type="dxa"/>
          </w:tcPr>
          <w:p w14:paraId="1D485CC9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7C1C5E09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750895C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7B285A3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36BD7151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1CB1059F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E316C65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1A55" w:rsidRPr="00F96650" w14:paraId="63EF7E58" w14:textId="77777777" w:rsidTr="00855964">
        <w:tc>
          <w:tcPr>
            <w:tcW w:w="426" w:type="dxa"/>
          </w:tcPr>
          <w:p w14:paraId="0F38225C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</w:tcPr>
          <w:p w14:paraId="778AE355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64031C3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7C1BF50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2ED51FC1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12FF1BA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7593267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1A55" w:rsidRPr="00F96650" w14:paraId="3EEF0DEB" w14:textId="77777777" w:rsidTr="00855964">
        <w:tc>
          <w:tcPr>
            <w:tcW w:w="426" w:type="dxa"/>
          </w:tcPr>
          <w:p w14:paraId="75CEE981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14:paraId="1DE0FD84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B6A69F9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C705811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1CEF3927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207050C1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0FD6CFD0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1A55" w:rsidRPr="00F96650" w14:paraId="7ECDBE17" w14:textId="77777777" w:rsidTr="00855964">
        <w:tc>
          <w:tcPr>
            <w:tcW w:w="426" w:type="dxa"/>
          </w:tcPr>
          <w:p w14:paraId="73F5C26A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9665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3" w:type="dxa"/>
          </w:tcPr>
          <w:p w14:paraId="363058BD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7C92ACA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B7B894E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4D4F7457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7C2F02F2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3290F9D9" w14:textId="77777777" w:rsidR="00881A55" w:rsidRPr="00F96650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6026467" w14:textId="77777777" w:rsidR="00881A55" w:rsidRPr="00F96650" w:rsidRDefault="00881A55" w:rsidP="00470A17">
      <w:pPr>
        <w:pStyle w:val="ListParagraph"/>
        <w:ind w:left="1068"/>
        <w:jc w:val="both"/>
        <w:rPr>
          <w:rFonts w:ascii="Times New Roman" w:hAnsi="Times New Roman" w:cs="Times New Roman"/>
          <w:lang w:val="nl-NL"/>
        </w:rPr>
      </w:pPr>
    </w:p>
    <w:p w14:paraId="14D29A90" w14:textId="77777777" w:rsidR="00470A17" w:rsidRPr="00F96650" w:rsidRDefault="00794BD5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 xml:space="preserve">Is there a difference in the applied disinfection between the two last </w:t>
      </w:r>
      <w:r w:rsidR="0038370A" w:rsidRPr="00F96650">
        <w:rPr>
          <w:rFonts w:ascii="Times New Roman" w:hAnsi="Times New Roman" w:cs="Times New Roman"/>
          <w:lang w:val="en-US"/>
        </w:rPr>
        <w:t>disinfections</w:t>
      </w:r>
      <w:r w:rsidRPr="00F96650">
        <w:rPr>
          <w:rFonts w:ascii="Times New Roman" w:hAnsi="Times New Roman" w:cs="Times New Roman"/>
          <w:lang w:val="en-US"/>
        </w:rPr>
        <w:t xml:space="preserve"> </w:t>
      </w:r>
      <w:r w:rsidR="0038370A" w:rsidRPr="00F96650">
        <w:rPr>
          <w:rFonts w:ascii="Times New Roman" w:hAnsi="Times New Roman" w:cs="Times New Roman"/>
          <w:lang w:val="en-US"/>
        </w:rPr>
        <w:t>and</w:t>
      </w:r>
      <w:r w:rsidRPr="00F96650">
        <w:rPr>
          <w:rFonts w:ascii="Times New Roman" w:hAnsi="Times New Roman" w:cs="Times New Roman"/>
          <w:lang w:val="en-US"/>
        </w:rPr>
        <w:t xml:space="preserve"> the current </w:t>
      </w:r>
      <w:r w:rsidR="0038370A" w:rsidRPr="00F96650">
        <w:rPr>
          <w:rFonts w:ascii="Times New Roman" w:hAnsi="Times New Roman" w:cs="Times New Roman"/>
          <w:lang w:val="en-US"/>
        </w:rPr>
        <w:t>disinfection</w:t>
      </w:r>
      <w:r w:rsidRPr="00F96650">
        <w:rPr>
          <w:rFonts w:ascii="Times New Roman" w:hAnsi="Times New Roman" w:cs="Times New Roman"/>
          <w:lang w:val="en-US"/>
        </w:rPr>
        <w:t xml:space="preserve">? </w:t>
      </w:r>
      <w:r w:rsidR="00470A17" w:rsidRPr="00F96650">
        <w:rPr>
          <w:rFonts w:ascii="Times New Roman" w:hAnsi="Times New Roman" w:cs="Times New Roman"/>
          <w:lang w:val="en-US"/>
        </w:rPr>
        <w:t>………………………………………………………………………….……………..</w:t>
      </w:r>
    </w:p>
    <w:p w14:paraId="6E80434D" w14:textId="77777777" w:rsidR="00C61DAD" w:rsidRPr="00F96650" w:rsidRDefault="00C61DAD" w:rsidP="00C61DAD">
      <w:pPr>
        <w:pStyle w:val="ListParagraph"/>
        <w:ind w:left="360"/>
        <w:jc w:val="both"/>
        <w:rPr>
          <w:rFonts w:ascii="Times New Roman" w:hAnsi="Times New Roman" w:cs="Times New Roman"/>
          <w:lang w:val="en-US"/>
        </w:rPr>
      </w:pPr>
    </w:p>
    <w:p w14:paraId="49A2DBA1" w14:textId="77777777" w:rsidR="005E3458" w:rsidRPr="00F96650" w:rsidRDefault="008568FF" w:rsidP="005C23F9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t>Rinsing</w:t>
      </w:r>
    </w:p>
    <w:p w14:paraId="07D096AB" w14:textId="071DA8BD" w:rsidR="005E3458" w:rsidRPr="00F96650" w:rsidRDefault="005E3458" w:rsidP="005E345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F96650">
        <w:rPr>
          <w:rFonts w:ascii="Times New Roman" w:hAnsi="Times New Roman" w:cs="Times New Roman"/>
          <w:lang w:val="en-US"/>
        </w:rPr>
        <w:t>Is the disinfectio</w:t>
      </w:r>
      <w:r w:rsidR="00E223FC">
        <w:rPr>
          <w:rFonts w:ascii="Times New Roman" w:hAnsi="Times New Roman" w:cs="Times New Roman"/>
          <w:lang w:val="en-US"/>
        </w:rPr>
        <w:t>n product rinsed of</w:t>
      </w:r>
      <w:r w:rsidR="002777E1">
        <w:rPr>
          <w:rFonts w:ascii="Times New Roman" w:hAnsi="Times New Roman" w:cs="Times New Roman"/>
          <w:lang w:val="en-US"/>
        </w:rPr>
        <w:t>f</w:t>
      </w:r>
      <w:r w:rsidR="00E223FC">
        <w:rPr>
          <w:rFonts w:ascii="Times New Roman" w:hAnsi="Times New Roman" w:cs="Times New Roman"/>
          <w:lang w:val="en-US"/>
        </w:rPr>
        <w:t>? ……….</w:t>
      </w:r>
      <w:r w:rsidRPr="00F96650">
        <w:rPr>
          <w:rFonts w:ascii="Times New Roman" w:hAnsi="Times New Roman" w:cs="Times New Roman"/>
          <w:lang w:val="en-US"/>
        </w:rPr>
        <w:t>……………………………………….……………..</w:t>
      </w:r>
    </w:p>
    <w:p w14:paraId="6830D62A" w14:textId="77777777" w:rsidR="009A0508" w:rsidRPr="00F96650" w:rsidRDefault="009A0508" w:rsidP="005D3339">
      <w:pPr>
        <w:contextualSpacing/>
        <w:rPr>
          <w:rFonts w:ascii="Times New Roman" w:hAnsi="Times New Roman" w:cs="Times New Roman"/>
          <w:lang w:val="en-US"/>
        </w:rPr>
        <w:sectPr w:rsidR="009A0508" w:rsidRPr="00F96650" w:rsidSect="005F01E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495045E" w14:textId="77777777" w:rsidR="004C1251" w:rsidRPr="00F96650" w:rsidRDefault="00CE7426" w:rsidP="00881A55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lastRenderedPageBreak/>
        <w:t xml:space="preserve"> </w:t>
      </w:r>
      <w:r w:rsidR="00794BD5" w:rsidRPr="00CE7426">
        <w:rPr>
          <w:rFonts w:ascii="Times New Roman" w:hAnsi="Times New Roman" w:cs="Times New Roman"/>
          <w:caps/>
          <w:color w:val="auto"/>
          <w:lang w:val="en-US"/>
        </w:rPr>
        <w:t>Antibiotic use</w:t>
      </w:r>
      <w:r w:rsidR="00881A55" w:rsidRPr="00F96650">
        <w:rPr>
          <w:rFonts w:ascii="Times New Roman" w:hAnsi="Times New Roman" w:cs="Times New Roman"/>
          <w:color w:val="auto"/>
          <w:lang w:val="en-US"/>
        </w:rPr>
        <w:t>: group treatments</w:t>
      </w:r>
      <w:r w:rsidR="00622DA9">
        <w:rPr>
          <w:rFonts w:ascii="Times New Roman" w:hAnsi="Times New Roman" w:cs="Times New Roman"/>
          <w:color w:val="auto"/>
          <w:lang w:val="en-US"/>
        </w:rPr>
        <w:t xml:space="preserve"> at the sampled animal house</w:t>
      </w:r>
    </w:p>
    <w:tbl>
      <w:tblPr>
        <w:tblStyle w:val="TableGrid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6"/>
        <w:gridCol w:w="1668"/>
        <w:gridCol w:w="1410"/>
        <w:gridCol w:w="1349"/>
        <w:gridCol w:w="1557"/>
        <w:gridCol w:w="1043"/>
        <w:gridCol w:w="1043"/>
      </w:tblGrid>
      <w:tr w:rsidR="00087FF6" w:rsidRPr="00F96650" w14:paraId="742B89D1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53D54E55" w14:textId="77777777" w:rsidR="00087FF6" w:rsidRPr="00F96650" w:rsidRDefault="00087FF6" w:rsidP="00881A55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lang w:val="nl-NL"/>
              </w:rPr>
              <w:t>Treatment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392AF7F5" w14:textId="77777777" w:rsidR="00087FF6" w:rsidRPr="00F96650" w:rsidRDefault="00087FF6" w:rsidP="00881A55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lang w:val="nl-NL"/>
              </w:rPr>
              <w:t>Number of treated animals</w:t>
            </w: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774D1E" w14:textId="77777777" w:rsidR="00087FF6" w:rsidRPr="00F96650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lang w:val="nl-NL"/>
              </w:rPr>
              <w:t>Product name and concentration</w:t>
            </w: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D64CF1" w14:textId="77777777" w:rsidR="00087FF6" w:rsidRPr="00F96650" w:rsidRDefault="00087FF6" w:rsidP="00881A55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lang w:val="nl-NL"/>
              </w:rPr>
              <w:t xml:space="preserve">Total administered amount </w:t>
            </w: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2752999C" w14:textId="77777777" w:rsidR="00087FF6" w:rsidRPr="00F96650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lang w:val="nl-NL"/>
              </w:rPr>
              <w:t>Administration route (feed, water, ..)</w:t>
            </w: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26DBCA45" w14:textId="77777777" w:rsidR="00087FF6" w:rsidRPr="00F96650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lang w:val="nl-NL"/>
              </w:rPr>
              <w:t>Weight at treatment</w:t>
            </w:r>
          </w:p>
          <w:p w14:paraId="58EB6F50" w14:textId="77777777" w:rsidR="00087FF6" w:rsidRPr="00F96650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(kg)</w:t>
            </w: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5B1A3D62" w14:textId="77777777" w:rsidR="00087FF6" w:rsidRPr="00F96650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lang w:val="nl-NL"/>
              </w:rPr>
              <w:t>Age at treatment</w:t>
            </w:r>
          </w:p>
          <w:p w14:paraId="18B1B2F8" w14:textId="77777777" w:rsidR="00087FF6" w:rsidRPr="00F96650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F96650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(days)</w:t>
            </w:r>
          </w:p>
        </w:tc>
      </w:tr>
      <w:tr w:rsidR="00087FF6" w:rsidRPr="00F96650" w14:paraId="1DD7290C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52F9D5" w14:textId="77777777" w:rsidR="00087FF6" w:rsidRPr="00F96650" w:rsidRDefault="00087FF6" w:rsidP="00A01D04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F96650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1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B47313B" w14:textId="77777777" w:rsidR="00087FF6" w:rsidRPr="00F96650" w:rsidRDefault="00087FF6" w:rsidP="00A01D04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1538578A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2D82F7F7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6F865D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26A24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2E9E13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14:paraId="6273252D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62D39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1E9E7" w14:textId="77777777" w:rsidR="00087FF6" w:rsidRPr="00F96650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7FF6" w:rsidRPr="00F96650" w14:paraId="2E89DF50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624E7AF0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F96650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77CF3143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62A1BCA4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71CECF98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25FEE944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3F4790AC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3785EE73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14:paraId="2819950F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78782DC6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3580F027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7FF6" w:rsidRPr="00F96650" w14:paraId="357B89F1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48BD0D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F96650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3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3899661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5AEE6A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936EC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3CAA1E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70515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ADBB6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7FF6" w:rsidRPr="00F96650" w14:paraId="675C1461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67BE90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F96650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4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A067640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34A38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31F70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9BE0B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C61E0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3727E" w14:textId="77777777" w:rsidR="00087FF6" w:rsidRPr="00F96650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14:paraId="16455397" w14:textId="77777777" w:rsidR="00055F1C" w:rsidRPr="00F96650" w:rsidRDefault="00055F1C" w:rsidP="003C136A">
      <w:pPr>
        <w:spacing w:after="0"/>
        <w:rPr>
          <w:rFonts w:ascii="Times New Roman" w:hAnsi="Times New Roman" w:cs="Times New Roman"/>
          <w:b/>
          <w:color w:val="356473" w:themeColor="accent1" w:themeShade="BF"/>
          <w:sz w:val="36"/>
          <w:lang w:val="en-US"/>
        </w:rPr>
      </w:pPr>
    </w:p>
    <w:sectPr w:rsidR="00055F1C" w:rsidRPr="00F96650" w:rsidSect="005F01EF">
      <w:head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411C4" w14:textId="77777777" w:rsidR="00713840" w:rsidRDefault="00713840" w:rsidP="00AA19A0">
      <w:pPr>
        <w:spacing w:after="0" w:line="240" w:lineRule="auto"/>
      </w:pPr>
      <w:r>
        <w:separator/>
      </w:r>
    </w:p>
  </w:endnote>
  <w:endnote w:type="continuationSeparator" w:id="0">
    <w:p w14:paraId="76A789BF" w14:textId="77777777" w:rsidR="00713840" w:rsidRDefault="00713840" w:rsidP="00AA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DB330" w14:textId="42BA99DB" w:rsidR="005C23F9" w:rsidRDefault="006716AF" w:rsidP="004D5451">
    <w:pPr>
      <w:pStyle w:val="Footer"/>
    </w:pPr>
    <w:sdt>
      <w:sdtPr>
        <w:rPr>
          <w:i/>
          <w:iCs/>
        </w:rPr>
        <w:alias w:val="Category"/>
        <w:tag w:val=""/>
        <w:id w:val="-1489789080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5C23F9">
          <w:rPr>
            <w:i/>
            <w:iCs/>
          </w:rPr>
          <w:t>Confidential</w:t>
        </w:r>
      </w:sdtContent>
    </w:sdt>
    <w:r w:rsidR="005C23F9">
      <w:rPr>
        <w:noProof/>
        <w:lang w:eastAsia="en-GB"/>
      </w:rPr>
      <w:t xml:space="preserve"> </w:t>
    </w:r>
    <w:r w:rsidR="005C23F9">
      <w:ptab w:relativeTo="margin" w:alignment="center" w:leader="none"/>
    </w:r>
    <w:proofErr w:type="gramStart"/>
    <w:r w:rsidR="005C23F9">
      <w:t>BIOCAMRISK</w:t>
    </w:r>
    <w:r w:rsidR="005C23F9" w:rsidRPr="0058373D">
      <w:t xml:space="preserve"> </w:t>
    </w:r>
    <w:r w:rsidR="005C23F9">
      <w:t xml:space="preserve"> </w:t>
    </w:r>
    <w:proofErr w:type="gramEnd"/>
    <w:r w:rsidR="005C23F9" w:rsidRPr="00397D35">
      <w:rPr>
        <w:i/>
      </w:rPr>
      <w:ptab w:relativeTo="margin" w:alignment="right" w:leader="none"/>
    </w:r>
    <w:r w:rsidR="005C23F9" w:rsidRPr="00397D35">
      <w:rPr>
        <w:i/>
      </w:rPr>
      <w:t>Pa</w:t>
    </w:r>
    <w:r w:rsidR="005C23F9">
      <w:rPr>
        <w:i/>
      </w:rPr>
      <w:t>ge</w:t>
    </w:r>
    <w:r w:rsidR="005C23F9" w:rsidRPr="004D5451">
      <w:rPr>
        <w:i/>
        <w:iCs/>
      </w:rPr>
      <w:t xml:space="preserve"> </w:t>
    </w:r>
    <w:r w:rsidR="005C23F9" w:rsidRPr="004D5451">
      <w:rPr>
        <w:i/>
        <w:iCs/>
      </w:rPr>
      <w:fldChar w:fldCharType="begin"/>
    </w:r>
    <w:r w:rsidR="005C23F9" w:rsidRPr="004D5451">
      <w:rPr>
        <w:i/>
        <w:iCs/>
      </w:rPr>
      <w:instrText xml:space="preserve"> PAGE   \* MERGEFORMAT </w:instrText>
    </w:r>
    <w:r w:rsidR="005C23F9" w:rsidRPr="004D5451">
      <w:rPr>
        <w:i/>
        <w:iCs/>
      </w:rPr>
      <w:fldChar w:fldCharType="separate"/>
    </w:r>
    <w:r>
      <w:rPr>
        <w:i/>
        <w:iCs/>
        <w:noProof/>
      </w:rPr>
      <w:t>3</w:t>
    </w:r>
    <w:r w:rsidR="005C23F9" w:rsidRPr="004D5451">
      <w:rPr>
        <w:i/>
        <w:iCs/>
      </w:rPr>
      <w:fldChar w:fldCharType="end"/>
    </w:r>
    <w:r w:rsidR="005C23F9">
      <w:rPr>
        <w:i/>
        <w:iCs/>
      </w:rPr>
      <w:t xml:space="preserve"> of</w:t>
    </w:r>
    <w:r w:rsidR="005C23F9" w:rsidRPr="004D5451">
      <w:rPr>
        <w:i/>
        <w:iCs/>
      </w:rPr>
      <w:t xml:space="preserve"> </w:t>
    </w:r>
    <w:r w:rsidR="005C23F9">
      <w:rPr>
        <w:i/>
        <w:iCs/>
        <w:noProof/>
      </w:rPr>
      <w:fldChar w:fldCharType="begin"/>
    </w:r>
    <w:r w:rsidR="005C23F9">
      <w:rPr>
        <w:i/>
        <w:iCs/>
        <w:noProof/>
      </w:rPr>
      <w:instrText xml:space="preserve"> NUMPAGES   \* MERGEFORMAT </w:instrText>
    </w:r>
    <w:r w:rsidR="005C23F9">
      <w:rPr>
        <w:i/>
        <w:iCs/>
        <w:noProof/>
      </w:rPr>
      <w:fldChar w:fldCharType="separate"/>
    </w:r>
    <w:r>
      <w:rPr>
        <w:i/>
        <w:iCs/>
        <w:noProof/>
      </w:rPr>
      <w:t>5</w:t>
    </w:r>
    <w:r w:rsidR="005C23F9">
      <w:rPr>
        <w:i/>
        <w:iCs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22867" w14:textId="281CBFFF" w:rsidR="005C23F9" w:rsidRPr="00E60862" w:rsidRDefault="005C23F9" w:rsidP="00397D35">
    <w:pPr>
      <w:pStyle w:val="Footer"/>
      <w:jc w:val="right"/>
      <w:rPr>
        <w:i/>
        <w:iCs/>
      </w:rPr>
    </w:pPr>
    <w:r>
      <w:rPr>
        <w:i/>
        <w:iCs/>
      </w:rPr>
      <w:t>Page</w:t>
    </w:r>
    <w:r w:rsidRPr="00E60862">
      <w:rPr>
        <w:i/>
        <w:iCs/>
      </w:rPr>
      <w:t xml:space="preserve"> </w:t>
    </w:r>
    <w:r w:rsidRPr="00E60862">
      <w:rPr>
        <w:i/>
        <w:iCs/>
      </w:rPr>
      <w:fldChar w:fldCharType="begin"/>
    </w:r>
    <w:r w:rsidRPr="00E60862">
      <w:rPr>
        <w:i/>
        <w:iCs/>
      </w:rPr>
      <w:instrText xml:space="preserve"> PAGE   \* MERGEFORMAT </w:instrText>
    </w:r>
    <w:r w:rsidRPr="00E60862">
      <w:rPr>
        <w:i/>
        <w:iCs/>
      </w:rPr>
      <w:fldChar w:fldCharType="separate"/>
    </w:r>
    <w:r w:rsidR="006716AF">
      <w:rPr>
        <w:i/>
        <w:iCs/>
        <w:noProof/>
      </w:rPr>
      <w:t>1</w:t>
    </w:r>
    <w:r w:rsidRPr="00E60862">
      <w:rPr>
        <w:i/>
        <w:iCs/>
      </w:rPr>
      <w:fldChar w:fldCharType="end"/>
    </w:r>
    <w:r w:rsidRPr="00E60862">
      <w:rPr>
        <w:i/>
        <w:iCs/>
      </w:rPr>
      <w:t xml:space="preserve"> </w:t>
    </w:r>
    <w:r>
      <w:rPr>
        <w:i/>
        <w:iCs/>
      </w:rPr>
      <w:t>of</w:t>
    </w:r>
    <w:r w:rsidRPr="00E60862">
      <w:rPr>
        <w:i/>
        <w:iCs/>
      </w:rPr>
      <w:t xml:space="preserve"> </w:t>
    </w:r>
    <w:r>
      <w:rPr>
        <w:i/>
        <w:iCs/>
        <w:noProof/>
      </w:rPr>
      <w:fldChar w:fldCharType="begin"/>
    </w:r>
    <w:r>
      <w:rPr>
        <w:i/>
        <w:iCs/>
        <w:noProof/>
      </w:rPr>
      <w:instrText xml:space="preserve"> NUMPAGES   \* MERGEFORMAT </w:instrText>
    </w:r>
    <w:r>
      <w:rPr>
        <w:i/>
        <w:iCs/>
        <w:noProof/>
      </w:rPr>
      <w:fldChar w:fldCharType="separate"/>
    </w:r>
    <w:r w:rsidR="006716AF">
      <w:rPr>
        <w:i/>
        <w:iCs/>
        <w:noProof/>
      </w:rPr>
      <w:t>5</w:t>
    </w:r>
    <w:r>
      <w:rPr>
        <w:i/>
        <w:iCs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F1A7A" w14:textId="77777777" w:rsidR="00A56F85" w:rsidRDefault="006716AF" w:rsidP="004D5451">
    <w:pPr>
      <w:pStyle w:val="Footer"/>
    </w:pPr>
    <w:sdt>
      <w:sdtPr>
        <w:rPr>
          <w:i/>
          <w:iCs/>
        </w:rPr>
        <w:alias w:val="Category"/>
        <w:tag w:val=""/>
        <w:id w:val="-1532257591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2B5FB8">
          <w:rPr>
            <w:i/>
            <w:iCs/>
          </w:rPr>
          <w:t>Confidential</w:t>
        </w:r>
      </w:sdtContent>
    </w:sdt>
    <w:r w:rsidR="00A56F85">
      <w:rPr>
        <w:noProof/>
        <w:lang w:eastAsia="en-GB"/>
      </w:rPr>
      <w:t xml:space="preserve"> </w:t>
    </w:r>
    <w:r w:rsidR="00A56F85">
      <w:ptab w:relativeTo="margin" w:alignment="center" w:leader="none"/>
    </w:r>
    <w:proofErr w:type="gramStart"/>
    <w:r w:rsidR="00A56F85">
      <w:t>BIOCAMRISK</w:t>
    </w:r>
    <w:r w:rsidR="00A56F85" w:rsidRPr="0058373D">
      <w:t xml:space="preserve"> </w:t>
    </w:r>
    <w:r w:rsidR="00A56F85">
      <w:t xml:space="preserve"> </w:t>
    </w:r>
    <w:proofErr w:type="gramEnd"/>
    <w:r w:rsidR="00A56F85" w:rsidRPr="00397D35">
      <w:rPr>
        <w:i/>
      </w:rPr>
      <w:ptab w:relativeTo="margin" w:alignment="right" w:leader="none"/>
    </w:r>
    <w:r w:rsidR="00A56F85" w:rsidRPr="00397D35">
      <w:rPr>
        <w:i/>
      </w:rPr>
      <w:t>Pa</w:t>
    </w:r>
    <w:r w:rsidR="002B5FB8">
      <w:rPr>
        <w:i/>
      </w:rPr>
      <w:t>ge</w:t>
    </w:r>
    <w:r w:rsidR="00A56F85" w:rsidRPr="004D5451">
      <w:rPr>
        <w:i/>
        <w:iCs/>
      </w:rPr>
      <w:t xml:space="preserve"> </w:t>
    </w:r>
    <w:r w:rsidR="00A56F85" w:rsidRPr="004D5451">
      <w:rPr>
        <w:i/>
        <w:iCs/>
      </w:rPr>
      <w:fldChar w:fldCharType="begin"/>
    </w:r>
    <w:r w:rsidR="00A56F85" w:rsidRPr="004D5451">
      <w:rPr>
        <w:i/>
        <w:iCs/>
      </w:rPr>
      <w:instrText xml:space="preserve"> PAGE   \* MERGEFORMAT </w:instrText>
    </w:r>
    <w:r w:rsidR="00A56F85" w:rsidRPr="004D5451">
      <w:rPr>
        <w:i/>
        <w:iCs/>
      </w:rPr>
      <w:fldChar w:fldCharType="separate"/>
    </w:r>
    <w:r w:rsidR="00E223FC">
      <w:rPr>
        <w:i/>
        <w:iCs/>
        <w:noProof/>
      </w:rPr>
      <w:t>4</w:t>
    </w:r>
    <w:r w:rsidR="00A56F85" w:rsidRPr="004D5451">
      <w:rPr>
        <w:i/>
        <w:iCs/>
      </w:rPr>
      <w:fldChar w:fldCharType="end"/>
    </w:r>
    <w:r w:rsidR="00A56F85">
      <w:rPr>
        <w:i/>
        <w:iCs/>
      </w:rPr>
      <w:t xml:space="preserve"> </w:t>
    </w:r>
    <w:r w:rsidR="002B5FB8">
      <w:rPr>
        <w:i/>
        <w:iCs/>
      </w:rPr>
      <w:t>of</w:t>
    </w:r>
    <w:r w:rsidR="00A56F85" w:rsidRPr="004D5451">
      <w:rPr>
        <w:i/>
        <w:iCs/>
      </w:rPr>
      <w:t xml:space="preserve"> </w:t>
    </w:r>
    <w:r w:rsidR="00A56F85">
      <w:rPr>
        <w:i/>
        <w:iCs/>
        <w:noProof/>
      </w:rPr>
      <w:fldChar w:fldCharType="begin"/>
    </w:r>
    <w:r w:rsidR="00A56F85">
      <w:rPr>
        <w:i/>
        <w:iCs/>
        <w:noProof/>
      </w:rPr>
      <w:instrText xml:space="preserve"> NUMPAGES   \* MERGEFORMAT </w:instrText>
    </w:r>
    <w:r w:rsidR="00A56F85">
      <w:rPr>
        <w:i/>
        <w:iCs/>
        <w:noProof/>
      </w:rPr>
      <w:fldChar w:fldCharType="separate"/>
    </w:r>
    <w:r w:rsidR="00E223FC">
      <w:rPr>
        <w:i/>
        <w:iCs/>
        <w:noProof/>
      </w:rPr>
      <w:t>6</w:t>
    </w:r>
    <w:r w:rsidR="00A56F85">
      <w:rPr>
        <w:i/>
        <w:iCs/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E923E" w14:textId="77777777" w:rsidR="00A56F85" w:rsidRPr="00E60862" w:rsidRDefault="00751B2A" w:rsidP="00397D35">
    <w:pPr>
      <w:pStyle w:val="Footer"/>
      <w:jc w:val="right"/>
      <w:rPr>
        <w:i/>
        <w:iCs/>
      </w:rPr>
    </w:pPr>
    <w:r>
      <w:rPr>
        <w:i/>
        <w:iCs/>
      </w:rPr>
      <w:t>Page</w:t>
    </w:r>
    <w:r w:rsidR="00A56F85" w:rsidRPr="00E60862">
      <w:rPr>
        <w:i/>
        <w:iCs/>
      </w:rPr>
      <w:t xml:space="preserve"> </w:t>
    </w:r>
    <w:r w:rsidR="00A56F85" w:rsidRPr="00E60862">
      <w:rPr>
        <w:i/>
        <w:iCs/>
      </w:rPr>
      <w:fldChar w:fldCharType="begin"/>
    </w:r>
    <w:r w:rsidR="00A56F85" w:rsidRPr="00E60862">
      <w:rPr>
        <w:i/>
        <w:iCs/>
      </w:rPr>
      <w:instrText xml:space="preserve"> PAGE   \* MERGEFORMAT </w:instrText>
    </w:r>
    <w:r w:rsidR="00A56F85" w:rsidRPr="00E60862">
      <w:rPr>
        <w:i/>
        <w:iCs/>
      </w:rPr>
      <w:fldChar w:fldCharType="separate"/>
    </w:r>
    <w:r w:rsidR="005C23F9">
      <w:rPr>
        <w:i/>
        <w:iCs/>
        <w:noProof/>
      </w:rPr>
      <w:t>4</w:t>
    </w:r>
    <w:r w:rsidR="00A56F85" w:rsidRPr="00E60862">
      <w:rPr>
        <w:i/>
        <w:iCs/>
      </w:rPr>
      <w:fldChar w:fldCharType="end"/>
    </w:r>
    <w:r w:rsidR="00A56F85" w:rsidRPr="00E60862">
      <w:rPr>
        <w:i/>
        <w:iCs/>
      </w:rPr>
      <w:t xml:space="preserve"> </w:t>
    </w:r>
    <w:r>
      <w:rPr>
        <w:i/>
        <w:iCs/>
      </w:rPr>
      <w:t>of</w:t>
    </w:r>
    <w:r w:rsidR="00A56F85" w:rsidRPr="00E60862">
      <w:rPr>
        <w:i/>
        <w:iCs/>
      </w:rPr>
      <w:t xml:space="preserve"> </w:t>
    </w:r>
    <w:r w:rsidR="00A56F85">
      <w:rPr>
        <w:i/>
        <w:iCs/>
        <w:noProof/>
      </w:rPr>
      <w:fldChar w:fldCharType="begin"/>
    </w:r>
    <w:r w:rsidR="00A56F85">
      <w:rPr>
        <w:i/>
        <w:iCs/>
        <w:noProof/>
      </w:rPr>
      <w:instrText xml:space="preserve"> NUMPAGES   \* MERGEFORMAT </w:instrText>
    </w:r>
    <w:r w:rsidR="00A56F85">
      <w:rPr>
        <w:i/>
        <w:iCs/>
        <w:noProof/>
      </w:rPr>
      <w:fldChar w:fldCharType="separate"/>
    </w:r>
    <w:r w:rsidR="005C23F9">
      <w:rPr>
        <w:i/>
        <w:iCs/>
        <w:noProof/>
      </w:rPr>
      <w:t>6</w:t>
    </w:r>
    <w:r w:rsidR="00A56F85">
      <w:rPr>
        <w:i/>
        <w:iCs/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7BE8B" w14:textId="77777777" w:rsidR="00A56F85" w:rsidRPr="003C136A" w:rsidRDefault="00A56F85" w:rsidP="003C13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01B59" w14:textId="77777777" w:rsidR="00713840" w:rsidRDefault="00713840" w:rsidP="00AA19A0">
      <w:pPr>
        <w:spacing w:after="0" w:line="240" w:lineRule="auto"/>
      </w:pPr>
      <w:r>
        <w:separator/>
      </w:r>
    </w:p>
  </w:footnote>
  <w:footnote w:type="continuationSeparator" w:id="0">
    <w:p w14:paraId="1C177A7F" w14:textId="77777777" w:rsidR="00713840" w:rsidRDefault="00713840" w:rsidP="00AA19A0">
      <w:pPr>
        <w:spacing w:after="0" w:line="240" w:lineRule="auto"/>
      </w:pPr>
      <w:r>
        <w:continuationSeparator/>
      </w:r>
    </w:p>
  </w:footnote>
  <w:footnote w:id="1">
    <w:p w14:paraId="2665C7B4" w14:textId="77777777" w:rsidR="00881A55" w:rsidRPr="00794BD5" w:rsidRDefault="00881A55" w:rsidP="00881A55">
      <w:pPr>
        <w:pStyle w:val="FootnoteText"/>
        <w:rPr>
          <w:lang w:val="en-US"/>
        </w:rPr>
      </w:pPr>
      <w:r w:rsidRPr="00622DA9">
        <w:rPr>
          <w:rStyle w:val="FootnoteReference"/>
        </w:rPr>
        <w:footnoteRef/>
      </w:r>
      <w:r w:rsidRPr="00794BD5">
        <w:rPr>
          <w:lang w:val="en-US"/>
        </w:rPr>
        <w:t xml:space="preserve"> </w:t>
      </w:r>
      <w:r>
        <w:rPr>
          <w:lang w:val="en-US"/>
        </w:rPr>
        <w:t>fogging,</w:t>
      </w:r>
      <w:r w:rsidRPr="00794BD5">
        <w:rPr>
          <w:lang w:val="en-US"/>
        </w:rPr>
        <w:t xml:space="preserve"> spraying</w:t>
      </w:r>
      <w:r>
        <w:rPr>
          <w:lang w:val="en-US"/>
        </w:rPr>
        <w:t xml:space="preserve"> or foaming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A47F5" w14:textId="77777777" w:rsidR="005C23F9" w:rsidRPr="00751B2A" w:rsidRDefault="006716AF" w:rsidP="0054092D">
    <w:pPr>
      <w:pStyle w:val="Header"/>
      <w:jc w:val="center"/>
      <w:rPr>
        <w:sz w:val="18"/>
        <w:szCs w:val="18"/>
        <w:lang w:val="en-US"/>
      </w:rPr>
    </w:pPr>
    <w:sdt>
      <w:sdtPr>
        <w:rPr>
          <w:sz w:val="18"/>
          <w:szCs w:val="18"/>
          <w:lang w:val="en-US"/>
        </w:rPr>
        <w:alias w:val="Title"/>
        <w:tag w:val=""/>
        <w:id w:val="1800030276"/>
        <w:placeholder>
          <w:docPart w:val="989F0C5A734D486C9E3628B7A401751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E4C46">
          <w:rPr>
            <w:sz w:val="18"/>
            <w:szCs w:val="18"/>
            <w:lang w:val="en-US"/>
          </w:rPr>
          <w:t>Questionnaire 1: Measuring both cleaning and disinfection practices and antibiotic usage at broiler farms</w:t>
        </w:r>
      </w:sdtContent>
    </w:sdt>
    <w:r w:rsidR="005C23F9" w:rsidRPr="00794394">
      <w:rPr>
        <w:sz w:val="18"/>
        <w:szCs w:val="18"/>
      </w:rPr>
      <w:ptab w:relativeTo="margin" w:alignment="center" w:leader="none"/>
    </w:r>
    <w:r w:rsidR="005C23F9" w:rsidRPr="00794394">
      <w:rPr>
        <w:sz w:val="18"/>
        <w:szCs w:val="18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63765" w14:textId="77777777" w:rsidR="005C23F9" w:rsidRDefault="005C23F9" w:rsidP="006B73F4">
    <w:pPr>
      <w:pStyle w:val="Header"/>
      <w:ind w:left="-567"/>
    </w:pPr>
    <w:r>
      <w:ptab w:relativeTo="margin" w:alignment="center" w:leader="none"/>
    </w:r>
    <w:r>
      <w:ptab w:relativeTo="margin" w:alignment="right" w:leader="none"/>
    </w:r>
    <w:r w:rsidRPr="00CF4FC1">
      <w:t xml:space="preserve"> </w:t>
    </w:r>
  </w:p>
  <w:p w14:paraId="0BB7CBDA" w14:textId="77777777" w:rsidR="005C23F9" w:rsidRDefault="005C23F9" w:rsidP="00CF4FC1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2A49C" w14:textId="77777777" w:rsidR="00A56F85" w:rsidRPr="00751B2A" w:rsidRDefault="006716AF" w:rsidP="0054092D">
    <w:pPr>
      <w:pStyle w:val="Header"/>
      <w:jc w:val="center"/>
      <w:rPr>
        <w:sz w:val="18"/>
        <w:szCs w:val="18"/>
        <w:lang w:val="en-US"/>
      </w:rPr>
    </w:pPr>
    <w:sdt>
      <w:sdtPr>
        <w:rPr>
          <w:sz w:val="18"/>
          <w:szCs w:val="18"/>
          <w:lang w:val="en-US"/>
        </w:rPr>
        <w:alias w:val="Title"/>
        <w:tag w:val=""/>
        <w:id w:val="2032223303"/>
        <w:placeholder>
          <w:docPart w:val="989F0C5A734D486C9E3628B7A401751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E4C46">
          <w:rPr>
            <w:sz w:val="18"/>
            <w:szCs w:val="18"/>
            <w:lang w:val="en-US"/>
          </w:rPr>
          <w:t>Questionnaire 1: Measuring both cleaning and disinfection practices and antibiotic usage at broiler farms</w:t>
        </w:r>
      </w:sdtContent>
    </w:sdt>
    <w:r w:rsidR="00A56F85" w:rsidRPr="00794394">
      <w:rPr>
        <w:sz w:val="18"/>
        <w:szCs w:val="18"/>
      </w:rPr>
      <w:ptab w:relativeTo="margin" w:alignment="center" w:leader="none"/>
    </w:r>
    <w:r w:rsidR="00A56F85" w:rsidRPr="00794394">
      <w:rPr>
        <w:sz w:val="18"/>
        <w:szCs w:val="18"/>
      </w:rPr>
      <w:ptab w:relativeTo="margin" w:alignment="right" w:leader="none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0DCE6" w14:textId="77777777" w:rsidR="00A56F85" w:rsidRDefault="00A56F85" w:rsidP="006B73F4">
    <w:pPr>
      <w:pStyle w:val="Header"/>
      <w:ind w:left="-567"/>
    </w:pPr>
    <w:r>
      <w:ptab w:relativeTo="margin" w:alignment="center" w:leader="none"/>
    </w:r>
    <w:r>
      <w:ptab w:relativeTo="margin" w:alignment="right" w:leader="none"/>
    </w:r>
    <w:r w:rsidRPr="00CF4FC1">
      <w:t xml:space="preserve"> </w:t>
    </w:r>
  </w:p>
  <w:p w14:paraId="093728CB" w14:textId="77777777" w:rsidR="00A56F85" w:rsidRDefault="00A56F85" w:rsidP="00CF4FC1">
    <w:pPr>
      <w:pStyle w:val="Header"/>
    </w:pPr>
    <w:r>
      <w:ptab w:relativeTo="margin" w:alignment="right" w:leader="none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9B6AF" w14:textId="77777777" w:rsidR="00A56F85" w:rsidRPr="00751B2A" w:rsidRDefault="006716AF" w:rsidP="00670294">
    <w:pPr>
      <w:pStyle w:val="Header"/>
      <w:jc w:val="center"/>
      <w:rPr>
        <w:sz w:val="18"/>
        <w:szCs w:val="18"/>
        <w:lang w:val="en-US"/>
      </w:rPr>
    </w:pPr>
    <w:sdt>
      <w:sdtPr>
        <w:rPr>
          <w:sz w:val="18"/>
          <w:szCs w:val="18"/>
          <w:lang w:val="en-US"/>
        </w:rPr>
        <w:alias w:val="Title"/>
        <w:tag w:val=""/>
        <w:id w:val="3109836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E4C46">
          <w:rPr>
            <w:sz w:val="18"/>
            <w:szCs w:val="18"/>
            <w:lang w:val="en-US"/>
          </w:rPr>
          <w:t>Questionnaire 1: Measuring both cleaning and disinfection practices and antibiotic usage at broiler farms</w:t>
        </w:r>
      </w:sdtContent>
    </w:sdt>
    <w:r w:rsidR="00A56F85" w:rsidRPr="00794394">
      <w:rPr>
        <w:sz w:val="18"/>
        <w:szCs w:val="18"/>
      </w:rPr>
      <w:ptab w:relativeTo="margin" w:alignment="center" w:leader="none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8ACA3" w14:textId="77777777" w:rsidR="00A56F85" w:rsidRPr="003C136A" w:rsidRDefault="00A56F85" w:rsidP="003C13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236D"/>
    <w:multiLevelType w:val="hybridMultilevel"/>
    <w:tmpl w:val="9D3C831A"/>
    <w:lvl w:ilvl="0" w:tplc="A9E40E5A">
      <w:start w:val="1"/>
      <w:numFmt w:val="bullet"/>
      <w:lvlText w:val=""/>
      <w:lvlJc w:val="left"/>
      <w:pPr>
        <w:ind w:left="104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>
    <w:nsid w:val="26B40B63"/>
    <w:multiLevelType w:val="hybridMultilevel"/>
    <w:tmpl w:val="209C5F38"/>
    <w:lvl w:ilvl="0" w:tplc="A9E40E5A">
      <w:start w:val="1"/>
      <w:numFmt w:val="bullet"/>
      <w:lvlText w:val=""/>
      <w:lvlJc w:val="left"/>
      <w:pPr>
        <w:ind w:left="104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2AED0F77"/>
    <w:multiLevelType w:val="hybridMultilevel"/>
    <w:tmpl w:val="725E002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6E6DEF"/>
    <w:multiLevelType w:val="hybridMultilevel"/>
    <w:tmpl w:val="90A0C610"/>
    <w:lvl w:ilvl="0" w:tplc="A9E40E5A">
      <w:start w:val="1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36535"/>
    <w:multiLevelType w:val="hybridMultilevel"/>
    <w:tmpl w:val="CF44D7F0"/>
    <w:lvl w:ilvl="0" w:tplc="A9E40E5A">
      <w:start w:val="1"/>
      <w:numFmt w:val="bullet"/>
      <w:lvlText w:val=""/>
      <w:lvlJc w:val="left"/>
      <w:pPr>
        <w:ind w:left="1068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E3761BE"/>
    <w:multiLevelType w:val="multilevel"/>
    <w:tmpl w:val="040C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>
    <w:nsid w:val="5A2510FC"/>
    <w:multiLevelType w:val="hybridMultilevel"/>
    <w:tmpl w:val="92B004F0"/>
    <w:lvl w:ilvl="0" w:tplc="A9E40E5A">
      <w:start w:val="1"/>
      <w:numFmt w:val="bullet"/>
      <w:lvlText w:val=""/>
      <w:lvlJc w:val="left"/>
      <w:pPr>
        <w:ind w:left="108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B2E3A3F"/>
    <w:multiLevelType w:val="hybridMultilevel"/>
    <w:tmpl w:val="859C1B80"/>
    <w:lvl w:ilvl="0" w:tplc="A9E40E5A">
      <w:start w:val="1"/>
      <w:numFmt w:val="bullet"/>
      <w:lvlText w:val=""/>
      <w:lvlJc w:val="left"/>
      <w:pPr>
        <w:ind w:left="108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772420"/>
    <w:multiLevelType w:val="hybridMultilevel"/>
    <w:tmpl w:val="43D24AD0"/>
    <w:lvl w:ilvl="0" w:tplc="A9E40E5A">
      <w:start w:val="1"/>
      <w:numFmt w:val="bullet"/>
      <w:lvlText w:val=""/>
      <w:lvlJc w:val="left"/>
      <w:pPr>
        <w:ind w:left="104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>
    <w:nsid w:val="693A15DC"/>
    <w:multiLevelType w:val="hybridMultilevel"/>
    <w:tmpl w:val="17F0D38A"/>
    <w:lvl w:ilvl="0" w:tplc="A9E40E5A">
      <w:start w:val="1"/>
      <w:numFmt w:val="bullet"/>
      <w:lvlText w:val=""/>
      <w:lvlJc w:val="left"/>
      <w:pPr>
        <w:ind w:left="717" w:hanging="360"/>
      </w:pPr>
      <w:rPr>
        <w:rFonts w:ascii="Wingdings 2" w:eastAsiaTheme="minorHAnsi" w:hAnsi="Wingdings 2" w:cstheme="minorBidi" w:hint="default"/>
      </w:rPr>
    </w:lvl>
    <w:lvl w:ilvl="1" w:tplc="0813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0"/>
  </w:num>
  <w:num w:numId="12">
    <w:abstractNumId w:val="5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loris Tallieu">
    <w15:presenceInfo w15:providerId="AD" w15:userId="S::floris.tallieu@showpad365.onmicrosoft.com::2be83d7a-9e14-40d6-a161-afaaaf6d09be"/>
  </w15:person>
  <w15:person w15:author="Helder Maertens">
    <w15:presenceInfo w15:providerId="AD" w15:userId="S-1-5-21-1757981266-220523388-839522115-112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trackRevisions/>
  <w:defaultTabStop w:val="5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80"/>
    <w:rsid w:val="000007F3"/>
    <w:rsid w:val="000033AE"/>
    <w:rsid w:val="000035D7"/>
    <w:rsid w:val="00005264"/>
    <w:rsid w:val="000101BD"/>
    <w:rsid w:val="0001091D"/>
    <w:rsid w:val="0001253D"/>
    <w:rsid w:val="0001390E"/>
    <w:rsid w:val="00014521"/>
    <w:rsid w:val="0001527A"/>
    <w:rsid w:val="00017AA4"/>
    <w:rsid w:val="0002449A"/>
    <w:rsid w:val="00024B75"/>
    <w:rsid w:val="00024F18"/>
    <w:rsid w:val="000308D2"/>
    <w:rsid w:val="00031C09"/>
    <w:rsid w:val="00032D8D"/>
    <w:rsid w:val="00037904"/>
    <w:rsid w:val="00037B0C"/>
    <w:rsid w:val="000403DD"/>
    <w:rsid w:val="00041E9B"/>
    <w:rsid w:val="00041F1B"/>
    <w:rsid w:val="00042826"/>
    <w:rsid w:val="00045D2F"/>
    <w:rsid w:val="0005061C"/>
    <w:rsid w:val="00051825"/>
    <w:rsid w:val="0005316C"/>
    <w:rsid w:val="00053299"/>
    <w:rsid w:val="0005364A"/>
    <w:rsid w:val="00055F1C"/>
    <w:rsid w:val="00057494"/>
    <w:rsid w:val="00061390"/>
    <w:rsid w:val="00062EDA"/>
    <w:rsid w:val="00065238"/>
    <w:rsid w:val="000728D4"/>
    <w:rsid w:val="00072A57"/>
    <w:rsid w:val="00074233"/>
    <w:rsid w:val="00074FEC"/>
    <w:rsid w:val="00075939"/>
    <w:rsid w:val="000763FD"/>
    <w:rsid w:val="000779D0"/>
    <w:rsid w:val="0008181C"/>
    <w:rsid w:val="00081E59"/>
    <w:rsid w:val="00082FE3"/>
    <w:rsid w:val="00084601"/>
    <w:rsid w:val="00087596"/>
    <w:rsid w:val="00087841"/>
    <w:rsid w:val="00087EBE"/>
    <w:rsid w:val="00087FF6"/>
    <w:rsid w:val="000900D6"/>
    <w:rsid w:val="00094301"/>
    <w:rsid w:val="0009748E"/>
    <w:rsid w:val="00097E8F"/>
    <w:rsid w:val="000A43BE"/>
    <w:rsid w:val="000A7A1F"/>
    <w:rsid w:val="000B08EE"/>
    <w:rsid w:val="000B34AC"/>
    <w:rsid w:val="000B3A69"/>
    <w:rsid w:val="000B50E8"/>
    <w:rsid w:val="000B5182"/>
    <w:rsid w:val="000B5A54"/>
    <w:rsid w:val="000B676B"/>
    <w:rsid w:val="000C11EF"/>
    <w:rsid w:val="000D121D"/>
    <w:rsid w:val="000D1E2F"/>
    <w:rsid w:val="000D5159"/>
    <w:rsid w:val="000D6510"/>
    <w:rsid w:val="000E3580"/>
    <w:rsid w:val="000E3BF8"/>
    <w:rsid w:val="000F62A6"/>
    <w:rsid w:val="000F7297"/>
    <w:rsid w:val="000F7D02"/>
    <w:rsid w:val="0010009A"/>
    <w:rsid w:val="00102BC2"/>
    <w:rsid w:val="00105E99"/>
    <w:rsid w:val="001070DB"/>
    <w:rsid w:val="001113AA"/>
    <w:rsid w:val="00112475"/>
    <w:rsid w:val="00113172"/>
    <w:rsid w:val="001161E5"/>
    <w:rsid w:val="00117316"/>
    <w:rsid w:val="00117DE3"/>
    <w:rsid w:val="001225E7"/>
    <w:rsid w:val="00122E94"/>
    <w:rsid w:val="00123C93"/>
    <w:rsid w:val="00126534"/>
    <w:rsid w:val="00130068"/>
    <w:rsid w:val="00134698"/>
    <w:rsid w:val="00135629"/>
    <w:rsid w:val="00142D83"/>
    <w:rsid w:val="00143789"/>
    <w:rsid w:val="00143E1A"/>
    <w:rsid w:val="001459BD"/>
    <w:rsid w:val="00146153"/>
    <w:rsid w:val="00156060"/>
    <w:rsid w:val="00156D5C"/>
    <w:rsid w:val="00161B50"/>
    <w:rsid w:val="00163A74"/>
    <w:rsid w:val="00167F23"/>
    <w:rsid w:val="001706C4"/>
    <w:rsid w:val="00173DE4"/>
    <w:rsid w:val="001756CC"/>
    <w:rsid w:val="001763B4"/>
    <w:rsid w:val="00177613"/>
    <w:rsid w:val="00182DCD"/>
    <w:rsid w:val="001832B1"/>
    <w:rsid w:val="00192E09"/>
    <w:rsid w:val="001A3ED6"/>
    <w:rsid w:val="001B2F62"/>
    <w:rsid w:val="001B4646"/>
    <w:rsid w:val="001B6482"/>
    <w:rsid w:val="001C0AB7"/>
    <w:rsid w:val="001C16DD"/>
    <w:rsid w:val="001C177D"/>
    <w:rsid w:val="001C45A0"/>
    <w:rsid w:val="001C4BE5"/>
    <w:rsid w:val="001C529D"/>
    <w:rsid w:val="001C6AED"/>
    <w:rsid w:val="001D0399"/>
    <w:rsid w:val="001D6389"/>
    <w:rsid w:val="001D6803"/>
    <w:rsid w:val="001E1721"/>
    <w:rsid w:val="001E2116"/>
    <w:rsid w:val="001E2E2A"/>
    <w:rsid w:val="001E2F25"/>
    <w:rsid w:val="001E42DA"/>
    <w:rsid w:val="001E43E7"/>
    <w:rsid w:val="001E5531"/>
    <w:rsid w:val="001F3C4E"/>
    <w:rsid w:val="001F60C5"/>
    <w:rsid w:val="00200A57"/>
    <w:rsid w:val="00204F5A"/>
    <w:rsid w:val="002069BA"/>
    <w:rsid w:val="00210FBE"/>
    <w:rsid w:val="00211038"/>
    <w:rsid w:val="002128E5"/>
    <w:rsid w:val="0021353E"/>
    <w:rsid w:val="002137AD"/>
    <w:rsid w:val="00213CA3"/>
    <w:rsid w:val="002146D1"/>
    <w:rsid w:val="002177A9"/>
    <w:rsid w:val="002179DC"/>
    <w:rsid w:val="002179F7"/>
    <w:rsid w:val="00220D08"/>
    <w:rsid w:val="00223D92"/>
    <w:rsid w:val="00225134"/>
    <w:rsid w:val="002321CE"/>
    <w:rsid w:val="0023226F"/>
    <w:rsid w:val="00234940"/>
    <w:rsid w:val="00245207"/>
    <w:rsid w:val="0024760F"/>
    <w:rsid w:val="002501CE"/>
    <w:rsid w:val="00250D70"/>
    <w:rsid w:val="00254774"/>
    <w:rsid w:val="00260F37"/>
    <w:rsid w:val="002641FB"/>
    <w:rsid w:val="002650F8"/>
    <w:rsid w:val="002726AC"/>
    <w:rsid w:val="00272CFD"/>
    <w:rsid w:val="0027319D"/>
    <w:rsid w:val="002731B6"/>
    <w:rsid w:val="002747AB"/>
    <w:rsid w:val="00275170"/>
    <w:rsid w:val="00276271"/>
    <w:rsid w:val="00276511"/>
    <w:rsid w:val="002777E1"/>
    <w:rsid w:val="0028047E"/>
    <w:rsid w:val="00280EFC"/>
    <w:rsid w:val="00283361"/>
    <w:rsid w:val="00283EDB"/>
    <w:rsid w:val="002840F3"/>
    <w:rsid w:val="00284D4C"/>
    <w:rsid w:val="002856E7"/>
    <w:rsid w:val="00285EC9"/>
    <w:rsid w:val="00287D1E"/>
    <w:rsid w:val="002902CF"/>
    <w:rsid w:val="00290F90"/>
    <w:rsid w:val="002917DD"/>
    <w:rsid w:val="00291C1D"/>
    <w:rsid w:val="00293439"/>
    <w:rsid w:val="00293D59"/>
    <w:rsid w:val="00294712"/>
    <w:rsid w:val="0029516F"/>
    <w:rsid w:val="00295CD8"/>
    <w:rsid w:val="002A0466"/>
    <w:rsid w:val="002A17C7"/>
    <w:rsid w:val="002A4FDF"/>
    <w:rsid w:val="002A51F1"/>
    <w:rsid w:val="002A6765"/>
    <w:rsid w:val="002B0796"/>
    <w:rsid w:val="002B0912"/>
    <w:rsid w:val="002B5FB8"/>
    <w:rsid w:val="002C08C8"/>
    <w:rsid w:val="002C1268"/>
    <w:rsid w:val="002C2B5A"/>
    <w:rsid w:val="002C37E7"/>
    <w:rsid w:val="002C3E39"/>
    <w:rsid w:val="002C4275"/>
    <w:rsid w:val="002C5A0D"/>
    <w:rsid w:val="002C6383"/>
    <w:rsid w:val="002D078C"/>
    <w:rsid w:val="002D105C"/>
    <w:rsid w:val="002D1131"/>
    <w:rsid w:val="002D6696"/>
    <w:rsid w:val="002F05C4"/>
    <w:rsid w:val="002F0CF8"/>
    <w:rsid w:val="002F34B1"/>
    <w:rsid w:val="002F46E0"/>
    <w:rsid w:val="002F6047"/>
    <w:rsid w:val="002F6F02"/>
    <w:rsid w:val="00301641"/>
    <w:rsid w:val="0030190B"/>
    <w:rsid w:val="00301EBE"/>
    <w:rsid w:val="0030336D"/>
    <w:rsid w:val="00304E0D"/>
    <w:rsid w:val="003075D4"/>
    <w:rsid w:val="00310E76"/>
    <w:rsid w:val="003119AF"/>
    <w:rsid w:val="00317F1A"/>
    <w:rsid w:val="003227F1"/>
    <w:rsid w:val="00332C3E"/>
    <w:rsid w:val="00332C67"/>
    <w:rsid w:val="00333ABF"/>
    <w:rsid w:val="00333DAA"/>
    <w:rsid w:val="0033463F"/>
    <w:rsid w:val="003361A6"/>
    <w:rsid w:val="00337D6F"/>
    <w:rsid w:val="00337DE7"/>
    <w:rsid w:val="003449E1"/>
    <w:rsid w:val="00351252"/>
    <w:rsid w:val="00353CC6"/>
    <w:rsid w:val="00356BD3"/>
    <w:rsid w:val="00357851"/>
    <w:rsid w:val="0036554A"/>
    <w:rsid w:val="00371EFE"/>
    <w:rsid w:val="0038113C"/>
    <w:rsid w:val="003827A6"/>
    <w:rsid w:val="0038370A"/>
    <w:rsid w:val="00385F55"/>
    <w:rsid w:val="00386F9F"/>
    <w:rsid w:val="00392385"/>
    <w:rsid w:val="00394B4B"/>
    <w:rsid w:val="00394DE0"/>
    <w:rsid w:val="00395EBA"/>
    <w:rsid w:val="00397D35"/>
    <w:rsid w:val="003A2D8B"/>
    <w:rsid w:val="003A44F9"/>
    <w:rsid w:val="003A5740"/>
    <w:rsid w:val="003B0078"/>
    <w:rsid w:val="003B2D81"/>
    <w:rsid w:val="003B2F71"/>
    <w:rsid w:val="003B3E93"/>
    <w:rsid w:val="003B7805"/>
    <w:rsid w:val="003C136A"/>
    <w:rsid w:val="003C36B3"/>
    <w:rsid w:val="003C6374"/>
    <w:rsid w:val="003D0066"/>
    <w:rsid w:val="003D0489"/>
    <w:rsid w:val="003D2978"/>
    <w:rsid w:val="003D3AD1"/>
    <w:rsid w:val="003E245F"/>
    <w:rsid w:val="003E2BF8"/>
    <w:rsid w:val="003E2C94"/>
    <w:rsid w:val="003E59ED"/>
    <w:rsid w:val="003E5D03"/>
    <w:rsid w:val="003E6A63"/>
    <w:rsid w:val="003F33BC"/>
    <w:rsid w:val="003F597D"/>
    <w:rsid w:val="00400A4F"/>
    <w:rsid w:val="00402D21"/>
    <w:rsid w:val="00403201"/>
    <w:rsid w:val="00403E03"/>
    <w:rsid w:val="004061A0"/>
    <w:rsid w:val="00411CA3"/>
    <w:rsid w:val="004154AC"/>
    <w:rsid w:val="00417893"/>
    <w:rsid w:val="004218B6"/>
    <w:rsid w:val="00422945"/>
    <w:rsid w:val="0042606E"/>
    <w:rsid w:val="00430880"/>
    <w:rsid w:val="00431E35"/>
    <w:rsid w:val="00432F05"/>
    <w:rsid w:val="0043485C"/>
    <w:rsid w:val="00435A06"/>
    <w:rsid w:val="00443755"/>
    <w:rsid w:val="0044696A"/>
    <w:rsid w:val="00446A12"/>
    <w:rsid w:val="0044774C"/>
    <w:rsid w:val="004477DE"/>
    <w:rsid w:val="00452453"/>
    <w:rsid w:val="004526F8"/>
    <w:rsid w:val="004548A3"/>
    <w:rsid w:val="00455AA2"/>
    <w:rsid w:val="00455CAA"/>
    <w:rsid w:val="00461931"/>
    <w:rsid w:val="0046475A"/>
    <w:rsid w:val="00470A17"/>
    <w:rsid w:val="00470F62"/>
    <w:rsid w:val="00471D6A"/>
    <w:rsid w:val="004737EE"/>
    <w:rsid w:val="00474DC1"/>
    <w:rsid w:val="00475645"/>
    <w:rsid w:val="00481B34"/>
    <w:rsid w:val="0048232B"/>
    <w:rsid w:val="00483E83"/>
    <w:rsid w:val="004855C1"/>
    <w:rsid w:val="00490370"/>
    <w:rsid w:val="00492473"/>
    <w:rsid w:val="0049700B"/>
    <w:rsid w:val="004A6686"/>
    <w:rsid w:val="004A7425"/>
    <w:rsid w:val="004B0CED"/>
    <w:rsid w:val="004B17AF"/>
    <w:rsid w:val="004B1F75"/>
    <w:rsid w:val="004B38D1"/>
    <w:rsid w:val="004B3B6B"/>
    <w:rsid w:val="004B7B0F"/>
    <w:rsid w:val="004C06F8"/>
    <w:rsid w:val="004C1251"/>
    <w:rsid w:val="004C1EF7"/>
    <w:rsid w:val="004C21AA"/>
    <w:rsid w:val="004C43C5"/>
    <w:rsid w:val="004C4B3B"/>
    <w:rsid w:val="004C7561"/>
    <w:rsid w:val="004C7CF2"/>
    <w:rsid w:val="004D0F58"/>
    <w:rsid w:val="004D14F1"/>
    <w:rsid w:val="004D2BB9"/>
    <w:rsid w:val="004D5451"/>
    <w:rsid w:val="004D76C8"/>
    <w:rsid w:val="004E2A3C"/>
    <w:rsid w:val="004E2B9F"/>
    <w:rsid w:val="004E3947"/>
    <w:rsid w:val="004E5B8D"/>
    <w:rsid w:val="004E741E"/>
    <w:rsid w:val="004E7CD3"/>
    <w:rsid w:val="004F108B"/>
    <w:rsid w:val="004F124C"/>
    <w:rsid w:val="004F27A1"/>
    <w:rsid w:val="004F4701"/>
    <w:rsid w:val="004F5ECB"/>
    <w:rsid w:val="00500D70"/>
    <w:rsid w:val="00503815"/>
    <w:rsid w:val="00511180"/>
    <w:rsid w:val="005139A7"/>
    <w:rsid w:val="005154DD"/>
    <w:rsid w:val="00515D45"/>
    <w:rsid w:val="0051639B"/>
    <w:rsid w:val="005210C6"/>
    <w:rsid w:val="00525BC3"/>
    <w:rsid w:val="0052613B"/>
    <w:rsid w:val="00527BF8"/>
    <w:rsid w:val="00532235"/>
    <w:rsid w:val="0053619E"/>
    <w:rsid w:val="00536A3E"/>
    <w:rsid w:val="005403EF"/>
    <w:rsid w:val="0054092D"/>
    <w:rsid w:val="0054492E"/>
    <w:rsid w:val="0054646C"/>
    <w:rsid w:val="00547BE6"/>
    <w:rsid w:val="00551B4E"/>
    <w:rsid w:val="00553DC4"/>
    <w:rsid w:val="00555F6F"/>
    <w:rsid w:val="005565F1"/>
    <w:rsid w:val="00557616"/>
    <w:rsid w:val="005639E1"/>
    <w:rsid w:val="00564C9C"/>
    <w:rsid w:val="00565465"/>
    <w:rsid w:val="005655BC"/>
    <w:rsid w:val="00570FBA"/>
    <w:rsid w:val="00572A2A"/>
    <w:rsid w:val="005740FF"/>
    <w:rsid w:val="00574270"/>
    <w:rsid w:val="005745E8"/>
    <w:rsid w:val="0057631D"/>
    <w:rsid w:val="005770C0"/>
    <w:rsid w:val="00577648"/>
    <w:rsid w:val="005808B6"/>
    <w:rsid w:val="0058373D"/>
    <w:rsid w:val="005866E0"/>
    <w:rsid w:val="00587061"/>
    <w:rsid w:val="005878E2"/>
    <w:rsid w:val="005910ED"/>
    <w:rsid w:val="0059145A"/>
    <w:rsid w:val="00592D57"/>
    <w:rsid w:val="00596535"/>
    <w:rsid w:val="005A06BE"/>
    <w:rsid w:val="005A2711"/>
    <w:rsid w:val="005A5F06"/>
    <w:rsid w:val="005B4609"/>
    <w:rsid w:val="005B5C66"/>
    <w:rsid w:val="005B5D2A"/>
    <w:rsid w:val="005B7505"/>
    <w:rsid w:val="005C23F9"/>
    <w:rsid w:val="005C4527"/>
    <w:rsid w:val="005C5014"/>
    <w:rsid w:val="005D0015"/>
    <w:rsid w:val="005D0D05"/>
    <w:rsid w:val="005D1083"/>
    <w:rsid w:val="005D3339"/>
    <w:rsid w:val="005D37DD"/>
    <w:rsid w:val="005D468D"/>
    <w:rsid w:val="005D509E"/>
    <w:rsid w:val="005D5F59"/>
    <w:rsid w:val="005D70E7"/>
    <w:rsid w:val="005D74C8"/>
    <w:rsid w:val="005E213A"/>
    <w:rsid w:val="005E22B6"/>
    <w:rsid w:val="005E3458"/>
    <w:rsid w:val="005E54BF"/>
    <w:rsid w:val="005E5A6C"/>
    <w:rsid w:val="005E6DBB"/>
    <w:rsid w:val="005E6F81"/>
    <w:rsid w:val="005F01EF"/>
    <w:rsid w:val="005F1175"/>
    <w:rsid w:val="005F2402"/>
    <w:rsid w:val="005F3F5B"/>
    <w:rsid w:val="00602ABB"/>
    <w:rsid w:val="006056BF"/>
    <w:rsid w:val="006074D0"/>
    <w:rsid w:val="0060782E"/>
    <w:rsid w:val="00607F6E"/>
    <w:rsid w:val="00612BF2"/>
    <w:rsid w:val="006130DE"/>
    <w:rsid w:val="0061592A"/>
    <w:rsid w:val="0061689D"/>
    <w:rsid w:val="00617913"/>
    <w:rsid w:val="00621746"/>
    <w:rsid w:val="006218B8"/>
    <w:rsid w:val="00622DA9"/>
    <w:rsid w:val="006256AA"/>
    <w:rsid w:val="006256F1"/>
    <w:rsid w:val="00632804"/>
    <w:rsid w:val="00633FCB"/>
    <w:rsid w:val="006348C8"/>
    <w:rsid w:val="00636DD2"/>
    <w:rsid w:val="00640C9D"/>
    <w:rsid w:val="0064245F"/>
    <w:rsid w:val="00644831"/>
    <w:rsid w:val="0064575C"/>
    <w:rsid w:val="00647FFE"/>
    <w:rsid w:val="00652B91"/>
    <w:rsid w:val="00653A77"/>
    <w:rsid w:val="006601ED"/>
    <w:rsid w:val="00661E49"/>
    <w:rsid w:val="006620BA"/>
    <w:rsid w:val="00663BB7"/>
    <w:rsid w:val="00665A4F"/>
    <w:rsid w:val="00670294"/>
    <w:rsid w:val="006704DC"/>
    <w:rsid w:val="006716AF"/>
    <w:rsid w:val="00674215"/>
    <w:rsid w:val="00675E69"/>
    <w:rsid w:val="00676329"/>
    <w:rsid w:val="00685716"/>
    <w:rsid w:val="00686A59"/>
    <w:rsid w:val="006875EE"/>
    <w:rsid w:val="00690068"/>
    <w:rsid w:val="00691DF3"/>
    <w:rsid w:val="00691F76"/>
    <w:rsid w:val="00692282"/>
    <w:rsid w:val="006927AD"/>
    <w:rsid w:val="006A35FD"/>
    <w:rsid w:val="006A4282"/>
    <w:rsid w:val="006A47CF"/>
    <w:rsid w:val="006A49BC"/>
    <w:rsid w:val="006B288C"/>
    <w:rsid w:val="006B325C"/>
    <w:rsid w:val="006B73F4"/>
    <w:rsid w:val="006C0502"/>
    <w:rsid w:val="006C1EC0"/>
    <w:rsid w:val="006C36A2"/>
    <w:rsid w:val="006C65A4"/>
    <w:rsid w:val="006C6730"/>
    <w:rsid w:val="006D04A3"/>
    <w:rsid w:val="006D1C51"/>
    <w:rsid w:val="006D2396"/>
    <w:rsid w:val="006E016D"/>
    <w:rsid w:val="006E0879"/>
    <w:rsid w:val="006E0BEB"/>
    <w:rsid w:val="006E1553"/>
    <w:rsid w:val="006E337E"/>
    <w:rsid w:val="006F3BF1"/>
    <w:rsid w:val="006F41F5"/>
    <w:rsid w:val="006F4B56"/>
    <w:rsid w:val="006F6BBD"/>
    <w:rsid w:val="00704DCB"/>
    <w:rsid w:val="0070545C"/>
    <w:rsid w:val="00712086"/>
    <w:rsid w:val="00713840"/>
    <w:rsid w:val="0071754F"/>
    <w:rsid w:val="007205AF"/>
    <w:rsid w:val="007309BD"/>
    <w:rsid w:val="0073369E"/>
    <w:rsid w:val="00736A3F"/>
    <w:rsid w:val="00741831"/>
    <w:rsid w:val="007418F7"/>
    <w:rsid w:val="00742D48"/>
    <w:rsid w:val="0074303D"/>
    <w:rsid w:val="00750BEE"/>
    <w:rsid w:val="00751777"/>
    <w:rsid w:val="00751B2A"/>
    <w:rsid w:val="0075325F"/>
    <w:rsid w:val="007556F2"/>
    <w:rsid w:val="00755F86"/>
    <w:rsid w:val="007577FD"/>
    <w:rsid w:val="00761BD1"/>
    <w:rsid w:val="00762FFB"/>
    <w:rsid w:val="007631A8"/>
    <w:rsid w:val="00764109"/>
    <w:rsid w:val="00772E61"/>
    <w:rsid w:val="00774538"/>
    <w:rsid w:val="007746A6"/>
    <w:rsid w:val="00774EE7"/>
    <w:rsid w:val="00775073"/>
    <w:rsid w:val="00775D68"/>
    <w:rsid w:val="00777DEE"/>
    <w:rsid w:val="0078468F"/>
    <w:rsid w:val="00784E1E"/>
    <w:rsid w:val="007856A5"/>
    <w:rsid w:val="00785EA8"/>
    <w:rsid w:val="0079251F"/>
    <w:rsid w:val="00792587"/>
    <w:rsid w:val="00792C1D"/>
    <w:rsid w:val="00793DF0"/>
    <w:rsid w:val="00794394"/>
    <w:rsid w:val="00794BD5"/>
    <w:rsid w:val="00797282"/>
    <w:rsid w:val="00797DE1"/>
    <w:rsid w:val="007A02EE"/>
    <w:rsid w:val="007A08AB"/>
    <w:rsid w:val="007A31DA"/>
    <w:rsid w:val="007A67E4"/>
    <w:rsid w:val="007B1C14"/>
    <w:rsid w:val="007B3801"/>
    <w:rsid w:val="007B54C3"/>
    <w:rsid w:val="007C2F03"/>
    <w:rsid w:val="007C4476"/>
    <w:rsid w:val="007C4678"/>
    <w:rsid w:val="007C55B4"/>
    <w:rsid w:val="007C7A7A"/>
    <w:rsid w:val="007D1D61"/>
    <w:rsid w:val="007D4E0D"/>
    <w:rsid w:val="007D552D"/>
    <w:rsid w:val="007E4887"/>
    <w:rsid w:val="007E5B21"/>
    <w:rsid w:val="007E7129"/>
    <w:rsid w:val="007F1796"/>
    <w:rsid w:val="007F285B"/>
    <w:rsid w:val="007F6A12"/>
    <w:rsid w:val="007F72E0"/>
    <w:rsid w:val="00800A30"/>
    <w:rsid w:val="00803CBF"/>
    <w:rsid w:val="008062D9"/>
    <w:rsid w:val="00807D5A"/>
    <w:rsid w:val="00810CC7"/>
    <w:rsid w:val="00811496"/>
    <w:rsid w:val="008129DE"/>
    <w:rsid w:val="00814F67"/>
    <w:rsid w:val="00820453"/>
    <w:rsid w:val="008234FB"/>
    <w:rsid w:val="0082586A"/>
    <w:rsid w:val="00825A93"/>
    <w:rsid w:val="0082691A"/>
    <w:rsid w:val="0082739E"/>
    <w:rsid w:val="00827674"/>
    <w:rsid w:val="00832580"/>
    <w:rsid w:val="008344C6"/>
    <w:rsid w:val="008344F0"/>
    <w:rsid w:val="00834801"/>
    <w:rsid w:val="0083577A"/>
    <w:rsid w:val="00835EC9"/>
    <w:rsid w:val="00840090"/>
    <w:rsid w:val="00840379"/>
    <w:rsid w:val="008440C8"/>
    <w:rsid w:val="00845E94"/>
    <w:rsid w:val="00847A93"/>
    <w:rsid w:val="00847EA8"/>
    <w:rsid w:val="00851C6D"/>
    <w:rsid w:val="00851DC8"/>
    <w:rsid w:val="00851DCC"/>
    <w:rsid w:val="0085548C"/>
    <w:rsid w:val="00855E5F"/>
    <w:rsid w:val="008568FF"/>
    <w:rsid w:val="00863F6E"/>
    <w:rsid w:val="00866857"/>
    <w:rsid w:val="00866D0A"/>
    <w:rsid w:val="00870753"/>
    <w:rsid w:val="00873812"/>
    <w:rsid w:val="0087661A"/>
    <w:rsid w:val="00881A55"/>
    <w:rsid w:val="008825EB"/>
    <w:rsid w:val="0088316A"/>
    <w:rsid w:val="0089665B"/>
    <w:rsid w:val="0089731C"/>
    <w:rsid w:val="008A09AF"/>
    <w:rsid w:val="008A1B04"/>
    <w:rsid w:val="008A1FFA"/>
    <w:rsid w:val="008A3FAB"/>
    <w:rsid w:val="008A4573"/>
    <w:rsid w:val="008A4EA5"/>
    <w:rsid w:val="008A4FE0"/>
    <w:rsid w:val="008A7594"/>
    <w:rsid w:val="008A7F5C"/>
    <w:rsid w:val="008B1B3A"/>
    <w:rsid w:val="008B3508"/>
    <w:rsid w:val="008B4099"/>
    <w:rsid w:val="008B5B14"/>
    <w:rsid w:val="008B7EB7"/>
    <w:rsid w:val="008C35AE"/>
    <w:rsid w:val="008C4725"/>
    <w:rsid w:val="008C487F"/>
    <w:rsid w:val="008C762E"/>
    <w:rsid w:val="008D0083"/>
    <w:rsid w:val="008D5BBA"/>
    <w:rsid w:val="008D60B7"/>
    <w:rsid w:val="008E3C7E"/>
    <w:rsid w:val="008E4C99"/>
    <w:rsid w:val="008E73C7"/>
    <w:rsid w:val="008F626C"/>
    <w:rsid w:val="008F6BB3"/>
    <w:rsid w:val="009044EC"/>
    <w:rsid w:val="00904A9C"/>
    <w:rsid w:val="00905020"/>
    <w:rsid w:val="009061CC"/>
    <w:rsid w:val="009076F9"/>
    <w:rsid w:val="00907DD6"/>
    <w:rsid w:val="00907E7B"/>
    <w:rsid w:val="00910ABD"/>
    <w:rsid w:val="009123A6"/>
    <w:rsid w:val="00913FE6"/>
    <w:rsid w:val="009164B4"/>
    <w:rsid w:val="0091734A"/>
    <w:rsid w:val="0091775F"/>
    <w:rsid w:val="009177B4"/>
    <w:rsid w:val="0092652A"/>
    <w:rsid w:val="0092662E"/>
    <w:rsid w:val="00927940"/>
    <w:rsid w:val="00927CA6"/>
    <w:rsid w:val="00935C47"/>
    <w:rsid w:val="009364E7"/>
    <w:rsid w:val="0094037B"/>
    <w:rsid w:val="00940A6E"/>
    <w:rsid w:val="00947ADD"/>
    <w:rsid w:val="00953FD0"/>
    <w:rsid w:val="009610C9"/>
    <w:rsid w:val="00962763"/>
    <w:rsid w:val="00963F04"/>
    <w:rsid w:val="009644E5"/>
    <w:rsid w:val="009653BA"/>
    <w:rsid w:val="00972871"/>
    <w:rsid w:val="0098039B"/>
    <w:rsid w:val="009811A9"/>
    <w:rsid w:val="00981FEC"/>
    <w:rsid w:val="009831BA"/>
    <w:rsid w:val="00993F7E"/>
    <w:rsid w:val="00994557"/>
    <w:rsid w:val="009973EB"/>
    <w:rsid w:val="009A0508"/>
    <w:rsid w:val="009A23F6"/>
    <w:rsid w:val="009A47E6"/>
    <w:rsid w:val="009A66A4"/>
    <w:rsid w:val="009A7936"/>
    <w:rsid w:val="009B0648"/>
    <w:rsid w:val="009B2FA0"/>
    <w:rsid w:val="009B34D4"/>
    <w:rsid w:val="009B48B4"/>
    <w:rsid w:val="009B495F"/>
    <w:rsid w:val="009B6830"/>
    <w:rsid w:val="009C1A4E"/>
    <w:rsid w:val="009C6A86"/>
    <w:rsid w:val="009C6C2E"/>
    <w:rsid w:val="009C7EA5"/>
    <w:rsid w:val="009D12BF"/>
    <w:rsid w:val="009D3DC7"/>
    <w:rsid w:val="009D57F9"/>
    <w:rsid w:val="009D5BB8"/>
    <w:rsid w:val="009E0BE8"/>
    <w:rsid w:val="009E27D0"/>
    <w:rsid w:val="009E3647"/>
    <w:rsid w:val="009E3A73"/>
    <w:rsid w:val="009E6481"/>
    <w:rsid w:val="009E6EB3"/>
    <w:rsid w:val="009E72D4"/>
    <w:rsid w:val="009F0591"/>
    <w:rsid w:val="009F06B5"/>
    <w:rsid w:val="009F125F"/>
    <w:rsid w:val="009F364D"/>
    <w:rsid w:val="009F433A"/>
    <w:rsid w:val="009F5B44"/>
    <w:rsid w:val="00A0181F"/>
    <w:rsid w:val="00A01D04"/>
    <w:rsid w:val="00A03726"/>
    <w:rsid w:val="00A03C70"/>
    <w:rsid w:val="00A0771F"/>
    <w:rsid w:val="00A11325"/>
    <w:rsid w:val="00A131A2"/>
    <w:rsid w:val="00A1351B"/>
    <w:rsid w:val="00A223D8"/>
    <w:rsid w:val="00A22BCC"/>
    <w:rsid w:val="00A238DB"/>
    <w:rsid w:val="00A2432E"/>
    <w:rsid w:val="00A270DD"/>
    <w:rsid w:val="00A302C8"/>
    <w:rsid w:val="00A307B3"/>
    <w:rsid w:val="00A308C8"/>
    <w:rsid w:val="00A3389D"/>
    <w:rsid w:val="00A33B3A"/>
    <w:rsid w:val="00A409A9"/>
    <w:rsid w:val="00A41444"/>
    <w:rsid w:val="00A431AD"/>
    <w:rsid w:val="00A45281"/>
    <w:rsid w:val="00A46957"/>
    <w:rsid w:val="00A46E21"/>
    <w:rsid w:val="00A52AA6"/>
    <w:rsid w:val="00A54376"/>
    <w:rsid w:val="00A54D74"/>
    <w:rsid w:val="00A56F85"/>
    <w:rsid w:val="00A57C04"/>
    <w:rsid w:val="00A61361"/>
    <w:rsid w:val="00A63819"/>
    <w:rsid w:val="00A63EE2"/>
    <w:rsid w:val="00A649A7"/>
    <w:rsid w:val="00A71F5D"/>
    <w:rsid w:val="00A7232D"/>
    <w:rsid w:val="00A8023E"/>
    <w:rsid w:val="00A84E19"/>
    <w:rsid w:val="00A85BEE"/>
    <w:rsid w:val="00A86276"/>
    <w:rsid w:val="00A8688C"/>
    <w:rsid w:val="00A91102"/>
    <w:rsid w:val="00A91B00"/>
    <w:rsid w:val="00A9283D"/>
    <w:rsid w:val="00A953B3"/>
    <w:rsid w:val="00A95863"/>
    <w:rsid w:val="00AA19A0"/>
    <w:rsid w:val="00AA72E3"/>
    <w:rsid w:val="00AB51F7"/>
    <w:rsid w:val="00AB566D"/>
    <w:rsid w:val="00AB6076"/>
    <w:rsid w:val="00AB72B7"/>
    <w:rsid w:val="00AC178D"/>
    <w:rsid w:val="00AC3E79"/>
    <w:rsid w:val="00AD4FDF"/>
    <w:rsid w:val="00AD5092"/>
    <w:rsid w:val="00AE185A"/>
    <w:rsid w:val="00AE1968"/>
    <w:rsid w:val="00AE6EF7"/>
    <w:rsid w:val="00AF2AD6"/>
    <w:rsid w:val="00AF5E6F"/>
    <w:rsid w:val="00AF7DE0"/>
    <w:rsid w:val="00B02698"/>
    <w:rsid w:val="00B0274D"/>
    <w:rsid w:val="00B02F8A"/>
    <w:rsid w:val="00B04410"/>
    <w:rsid w:val="00B05B4F"/>
    <w:rsid w:val="00B10A6A"/>
    <w:rsid w:val="00B1347A"/>
    <w:rsid w:val="00B138CB"/>
    <w:rsid w:val="00B1406E"/>
    <w:rsid w:val="00B15A7B"/>
    <w:rsid w:val="00B16F63"/>
    <w:rsid w:val="00B20497"/>
    <w:rsid w:val="00B23517"/>
    <w:rsid w:val="00B24318"/>
    <w:rsid w:val="00B27C43"/>
    <w:rsid w:val="00B31C5E"/>
    <w:rsid w:val="00B3227D"/>
    <w:rsid w:val="00B361B6"/>
    <w:rsid w:val="00B3680D"/>
    <w:rsid w:val="00B37161"/>
    <w:rsid w:val="00B373B1"/>
    <w:rsid w:val="00B43264"/>
    <w:rsid w:val="00B45131"/>
    <w:rsid w:val="00B45287"/>
    <w:rsid w:val="00B453E8"/>
    <w:rsid w:val="00B51B62"/>
    <w:rsid w:val="00B52321"/>
    <w:rsid w:val="00B530DD"/>
    <w:rsid w:val="00B606A3"/>
    <w:rsid w:val="00B6241D"/>
    <w:rsid w:val="00B64301"/>
    <w:rsid w:val="00B64F59"/>
    <w:rsid w:val="00B65377"/>
    <w:rsid w:val="00B6553C"/>
    <w:rsid w:val="00B66AE2"/>
    <w:rsid w:val="00B66EF7"/>
    <w:rsid w:val="00B672B7"/>
    <w:rsid w:val="00B702E6"/>
    <w:rsid w:val="00B71181"/>
    <w:rsid w:val="00B7197E"/>
    <w:rsid w:val="00B72EF7"/>
    <w:rsid w:val="00B748E7"/>
    <w:rsid w:val="00B756C2"/>
    <w:rsid w:val="00B770CE"/>
    <w:rsid w:val="00B77BCA"/>
    <w:rsid w:val="00B819B4"/>
    <w:rsid w:val="00B8596C"/>
    <w:rsid w:val="00B85B74"/>
    <w:rsid w:val="00B90CA9"/>
    <w:rsid w:val="00B925FC"/>
    <w:rsid w:val="00B92939"/>
    <w:rsid w:val="00B92C03"/>
    <w:rsid w:val="00B93044"/>
    <w:rsid w:val="00B93B67"/>
    <w:rsid w:val="00B9450D"/>
    <w:rsid w:val="00B94E6A"/>
    <w:rsid w:val="00B95752"/>
    <w:rsid w:val="00B974B6"/>
    <w:rsid w:val="00BA2137"/>
    <w:rsid w:val="00BA6D0D"/>
    <w:rsid w:val="00BA7732"/>
    <w:rsid w:val="00BB0065"/>
    <w:rsid w:val="00BB1C68"/>
    <w:rsid w:val="00BB31D8"/>
    <w:rsid w:val="00BB4E8C"/>
    <w:rsid w:val="00BB5681"/>
    <w:rsid w:val="00BC219D"/>
    <w:rsid w:val="00BC30A4"/>
    <w:rsid w:val="00BC5195"/>
    <w:rsid w:val="00BC5AB6"/>
    <w:rsid w:val="00BD1362"/>
    <w:rsid w:val="00BD19A2"/>
    <w:rsid w:val="00BD27CA"/>
    <w:rsid w:val="00BD4D72"/>
    <w:rsid w:val="00BE210D"/>
    <w:rsid w:val="00BE292F"/>
    <w:rsid w:val="00BE46E0"/>
    <w:rsid w:val="00C00E91"/>
    <w:rsid w:val="00C07DCD"/>
    <w:rsid w:val="00C10E51"/>
    <w:rsid w:val="00C12C39"/>
    <w:rsid w:val="00C152C1"/>
    <w:rsid w:val="00C2332C"/>
    <w:rsid w:val="00C23582"/>
    <w:rsid w:val="00C24E66"/>
    <w:rsid w:val="00C255C6"/>
    <w:rsid w:val="00C266D5"/>
    <w:rsid w:val="00C27FA0"/>
    <w:rsid w:val="00C37A6B"/>
    <w:rsid w:val="00C40CDC"/>
    <w:rsid w:val="00C41CBE"/>
    <w:rsid w:val="00C42A8F"/>
    <w:rsid w:val="00C461D2"/>
    <w:rsid w:val="00C47E42"/>
    <w:rsid w:val="00C50377"/>
    <w:rsid w:val="00C5173B"/>
    <w:rsid w:val="00C6022A"/>
    <w:rsid w:val="00C60C58"/>
    <w:rsid w:val="00C61DAD"/>
    <w:rsid w:val="00C64437"/>
    <w:rsid w:val="00C67740"/>
    <w:rsid w:val="00C67A1B"/>
    <w:rsid w:val="00C7032B"/>
    <w:rsid w:val="00C72C04"/>
    <w:rsid w:val="00C756E8"/>
    <w:rsid w:val="00C808AC"/>
    <w:rsid w:val="00C82134"/>
    <w:rsid w:val="00C82CA5"/>
    <w:rsid w:val="00C82F43"/>
    <w:rsid w:val="00C83342"/>
    <w:rsid w:val="00C84AE9"/>
    <w:rsid w:val="00C934C8"/>
    <w:rsid w:val="00C94103"/>
    <w:rsid w:val="00C96193"/>
    <w:rsid w:val="00CA177F"/>
    <w:rsid w:val="00CA1F7D"/>
    <w:rsid w:val="00CA3002"/>
    <w:rsid w:val="00CA3FED"/>
    <w:rsid w:val="00CA5187"/>
    <w:rsid w:val="00CA61C8"/>
    <w:rsid w:val="00CB3E6B"/>
    <w:rsid w:val="00CB4025"/>
    <w:rsid w:val="00CB6557"/>
    <w:rsid w:val="00CB6950"/>
    <w:rsid w:val="00CB6ACB"/>
    <w:rsid w:val="00CC2676"/>
    <w:rsid w:val="00CC2889"/>
    <w:rsid w:val="00CC34B0"/>
    <w:rsid w:val="00CC4C6F"/>
    <w:rsid w:val="00CC5A97"/>
    <w:rsid w:val="00CD128A"/>
    <w:rsid w:val="00CD32D5"/>
    <w:rsid w:val="00CD6555"/>
    <w:rsid w:val="00CD6871"/>
    <w:rsid w:val="00CD79A4"/>
    <w:rsid w:val="00CE1C45"/>
    <w:rsid w:val="00CE2541"/>
    <w:rsid w:val="00CE2831"/>
    <w:rsid w:val="00CE631D"/>
    <w:rsid w:val="00CE6349"/>
    <w:rsid w:val="00CE7112"/>
    <w:rsid w:val="00CE7426"/>
    <w:rsid w:val="00CF250A"/>
    <w:rsid w:val="00CF4FC1"/>
    <w:rsid w:val="00CF5683"/>
    <w:rsid w:val="00CF64FA"/>
    <w:rsid w:val="00CF6F6D"/>
    <w:rsid w:val="00D00F79"/>
    <w:rsid w:val="00D02607"/>
    <w:rsid w:val="00D0449D"/>
    <w:rsid w:val="00D10504"/>
    <w:rsid w:val="00D12A3D"/>
    <w:rsid w:val="00D130EF"/>
    <w:rsid w:val="00D1310D"/>
    <w:rsid w:val="00D15ADE"/>
    <w:rsid w:val="00D16AE8"/>
    <w:rsid w:val="00D24918"/>
    <w:rsid w:val="00D26D0A"/>
    <w:rsid w:val="00D319CC"/>
    <w:rsid w:val="00D31DBC"/>
    <w:rsid w:val="00D33AA2"/>
    <w:rsid w:val="00D40D3E"/>
    <w:rsid w:val="00D44159"/>
    <w:rsid w:val="00D44D71"/>
    <w:rsid w:val="00D45347"/>
    <w:rsid w:val="00D45568"/>
    <w:rsid w:val="00D4635C"/>
    <w:rsid w:val="00D50260"/>
    <w:rsid w:val="00D54EC4"/>
    <w:rsid w:val="00D556D2"/>
    <w:rsid w:val="00D62298"/>
    <w:rsid w:val="00D625CC"/>
    <w:rsid w:val="00D63F18"/>
    <w:rsid w:val="00D64C3E"/>
    <w:rsid w:val="00D70FFB"/>
    <w:rsid w:val="00D743AA"/>
    <w:rsid w:val="00D7694B"/>
    <w:rsid w:val="00D7721F"/>
    <w:rsid w:val="00D8542A"/>
    <w:rsid w:val="00D928E5"/>
    <w:rsid w:val="00D95391"/>
    <w:rsid w:val="00D97F6F"/>
    <w:rsid w:val="00DA03B9"/>
    <w:rsid w:val="00DA2A52"/>
    <w:rsid w:val="00DA2DDB"/>
    <w:rsid w:val="00DA4154"/>
    <w:rsid w:val="00DA6452"/>
    <w:rsid w:val="00DA7C01"/>
    <w:rsid w:val="00DB023D"/>
    <w:rsid w:val="00DB053E"/>
    <w:rsid w:val="00DB297E"/>
    <w:rsid w:val="00DB2F6B"/>
    <w:rsid w:val="00DB71CA"/>
    <w:rsid w:val="00DC425A"/>
    <w:rsid w:val="00DD2AB3"/>
    <w:rsid w:val="00DD4CC0"/>
    <w:rsid w:val="00DD5072"/>
    <w:rsid w:val="00DD6CCD"/>
    <w:rsid w:val="00DE1EDF"/>
    <w:rsid w:val="00DE2FA0"/>
    <w:rsid w:val="00DE4E35"/>
    <w:rsid w:val="00DE5464"/>
    <w:rsid w:val="00DE5861"/>
    <w:rsid w:val="00DF3EA6"/>
    <w:rsid w:val="00DF4547"/>
    <w:rsid w:val="00E00DF4"/>
    <w:rsid w:val="00E02252"/>
    <w:rsid w:val="00E02515"/>
    <w:rsid w:val="00E104BA"/>
    <w:rsid w:val="00E1082E"/>
    <w:rsid w:val="00E11E47"/>
    <w:rsid w:val="00E1436E"/>
    <w:rsid w:val="00E146F1"/>
    <w:rsid w:val="00E159CC"/>
    <w:rsid w:val="00E21086"/>
    <w:rsid w:val="00E214C7"/>
    <w:rsid w:val="00E223FC"/>
    <w:rsid w:val="00E26E7B"/>
    <w:rsid w:val="00E3157A"/>
    <w:rsid w:val="00E325CE"/>
    <w:rsid w:val="00E33188"/>
    <w:rsid w:val="00E342AF"/>
    <w:rsid w:val="00E371D3"/>
    <w:rsid w:val="00E43673"/>
    <w:rsid w:val="00E450E5"/>
    <w:rsid w:val="00E5236D"/>
    <w:rsid w:val="00E52B92"/>
    <w:rsid w:val="00E544B1"/>
    <w:rsid w:val="00E5465A"/>
    <w:rsid w:val="00E567A8"/>
    <w:rsid w:val="00E56D22"/>
    <w:rsid w:val="00E57431"/>
    <w:rsid w:val="00E57F57"/>
    <w:rsid w:val="00E60862"/>
    <w:rsid w:val="00E625D9"/>
    <w:rsid w:val="00E66CF7"/>
    <w:rsid w:val="00E70609"/>
    <w:rsid w:val="00E7369A"/>
    <w:rsid w:val="00E73A3E"/>
    <w:rsid w:val="00E73CD5"/>
    <w:rsid w:val="00E765F8"/>
    <w:rsid w:val="00E7694E"/>
    <w:rsid w:val="00E77734"/>
    <w:rsid w:val="00E813E0"/>
    <w:rsid w:val="00E83627"/>
    <w:rsid w:val="00E83B8E"/>
    <w:rsid w:val="00E842BD"/>
    <w:rsid w:val="00E90731"/>
    <w:rsid w:val="00E92195"/>
    <w:rsid w:val="00E95226"/>
    <w:rsid w:val="00EA444E"/>
    <w:rsid w:val="00EB0E5F"/>
    <w:rsid w:val="00EC0CC9"/>
    <w:rsid w:val="00EC1F9E"/>
    <w:rsid w:val="00EC2E8B"/>
    <w:rsid w:val="00ED0C18"/>
    <w:rsid w:val="00ED193C"/>
    <w:rsid w:val="00ED19BE"/>
    <w:rsid w:val="00ED212D"/>
    <w:rsid w:val="00ED25D7"/>
    <w:rsid w:val="00ED29AF"/>
    <w:rsid w:val="00ED2D87"/>
    <w:rsid w:val="00ED3FB6"/>
    <w:rsid w:val="00ED717B"/>
    <w:rsid w:val="00ED7B54"/>
    <w:rsid w:val="00EE1202"/>
    <w:rsid w:val="00EE1FF9"/>
    <w:rsid w:val="00EF15B6"/>
    <w:rsid w:val="00EF2749"/>
    <w:rsid w:val="00EF655A"/>
    <w:rsid w:val="00EF69F3"/>
    <w:rsid w:val="00F007C0"/>
    <w:rsid w:val="00F10F1D"/>
    <w:rsid w:val="00F10F7A"/>
    <w:rsid w:val="00F120E9"/>
    <w:rsid w:val="00F12FD5"/>
    <w:rsid w:val="00F1521A"/>
    <w:rsid w:val="00F17E07"/>
    <w:rsid w:val="00F21406"/>
    <w:rsid w:val="00F2392C"/>
    <w:rsid w:val="00F26052"/>
    <w:rsid w:val="00F26077"/>
    <w:rsid w:val="00F320C3"/>
    <w:rsid w:val="00F33F9F"/>
    <w:rsid w:val="00F37949"/>
    <w:rsid w:val="00F40385"/>
    <w:rsid w:val="00F42B29"/>
    <w:rsid w:val="00F4357C"/>
    <w:rsid w:val="00F461FD"/>
    <w:rsid w:val="00F47800"/>
    <w:rsid w:val="00F51F1F"/>
    <w:rsid w:val="00F51FEA"/>
    <w:rsid w:val="00F52DEA"/>
    <w:rsid w:val="00F556E7"/>
    <w:rsid w:val="00F614FA"/>
    <w:rsid w:val="00F6155B"/>
    <w:rsid w:val="00F63929"/>
    <w:rsid w:val="00F67548"/>
    <w:rsid w:val="00F70B75"/>
    <w:rsid w:val="00F73D9C"/>
    <w:rsid w:val="00F8069E"/>
    <w:rsid w:val="00F84A17"/>
    <w:rsid w:val="00F86D21"/>
    <w:rsid w:val="00F91C90"/>
    <w:rsid w:val="00F93339"/>
    <w:rsid w:val="00F96650"/>
    <w:rsid w:val="00FA1BDE"/>
    <w:rsid w:val="00FB0828"/>
    <w:rsid w:val="00FC3E1F"/>
    <w:rsid w:val="00FC6C48"/>
    <w:rsid w:val="00FD0C3D"/>
    <w:rsid w:val="00FD206D"/>
    <w:rsid w:val="00FD3704"/>
    <w:rsid w:val="00FD4A47"/>
    <w:rsid w:val="00FD4E85"/>
    <w:rsid w:val="00FE0C02"/>
    <w:rsid w:val="00FE25E3"/>
    <w:rsid w:val="00FE2F81"/>
    <w:rsid w:val="00FE4C46"/>
    <w:rsid w:val="00FE4C87"/>
    <w:rsid w:val="00FE5A4C"/>
    <w:rsid w:val="00FF0165"/>
    <w:rsid w:val="00FF038D"/>
    <w:rsid w:val="00FF0959"/>
    <w:rsid w:val="00FF1B5D"/>
    <w:rsid w:val="00FF277F"/>
    <w:rsid w:val="00FF2EC9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F90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DE"/>
  </w:style>
  <w:style w:type="paragraph" w:styleId="Heading1">
    <w:name w:val="heading 1"/>
    <w:basedOn w:val="Normal"/>
    <w:next w:val="Normal"/>
    <w:link w:val="Heading1Char"/>
    <w:uiPriority w:val="9"/>
    <w:qFormat/>
    <w:rsid w:val="002F6047"/>
    <w:pPr>
      <w:keepNext/>
      <w:keepLines/>
      <w:numPr>
        <w:numId w:val="1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073"/>
    <w:pPr>
      <w:keepNext/>
      <w:keepLines/>
      <w:numPr>
        <w:ilvl w:val="1"/>
        <w:numId w:val="1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DE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7879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780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A5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3434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A5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A5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A5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A5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047"/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5073"/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A19A0"/>
    <w:pPr>
      <w:pBdr>
        <w:bottom w:val="single" w:sz="8" w:space="4" w:color="47879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19A0"/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9A0"/>
  </w:style>
  <w:style w:type="paragraph" w:styleId="Footer">
    <w:name w:val="footer"/>
    <w:basedOn w:val="Normal"/>
    <w:link w:val="Foot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9A0"/>
  </w:style>
  <w:style w:type="paragraph" w:styleId="BalloonText">
    <w:name w:val="Balloon Text"/>
    <w:basedOn w:val="Normal"/>
    <w:link w:val="BalloonTextChar"/>
    <w:uiPriority w:val="99"/>
    <w:semiHidden/>
    <w:unhideWhenUsed/>
    <w:rsid w:val="00AA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A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1D2"/>
    <w:pPr>
      <w:numPr>
        <w:ilvl w:val="1"/>
      </w:numPr>
    </w:pPr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61D2"/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39A7"/>
    <w:rPr>
      <w:color w:val="808080"/>
    </w:rPr>
  </w:style>
  <w:style w:type="table" w:customStyle="1" w:styleId="Lichtelijst-accent11">
    <w:name w:val="Lichte lijst - accent 11"/>
    <w:basedOn w:val="TableNormal"/>
    <w:uiPriority w:val="61"/>
    <w:rsid w:val="00FD0C3D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C4725"/>
    <w:rPr>
      <w:color w:val="3172DB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4725"/>
    <w:rPr>
      <w:color w:val="B43AB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F41F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2DEA"/>
    <w:rPr>
      <w:rFonts w:asciiTheme="majorHAnsi" w:eastAsiaTheme="majorEastAsia" w:hAnsiTheme="majorHAnsi" w:cstheme="majorBidi"/>
      <w:b/>
      <w:bCs/>
      <w:color w:val="47879A" w:themeColor="accent1"/>
    </w:rPr>
  </w:style>
  <w:style w:type="table" w:styleId="MediumGrid3-Accent1">
    <w:name w:val="Medium Grid 3 Accent 1"/>
    <w:basedOn w:val="TableNormal"/>
    <w:uiPriority w:val="69"/>
    <w:rsid w:val="00A92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87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87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6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6D2" w:themeFill="accent1" w:themeFillTint="7F"/>
      </w:tcPr>
    </w:tblStylePr>
  </w:style>
  <w:style w:type="table" w:customStyle="1" w:styleId="Gemiddeldearcering1-accent11">
    <w:name w:val="Gemiddelde arcering 1 - accent 11"/>
    <w:basedOn w:val="TableNormal"/>
    <w:uiPriority w:val="63"/>
    <w:rsid w:val="00602ABB"/>
    <w:pPr>
      <w:spacing w:after="0" w:line="240" w:lineRule="auto"/>
    </w:pPr>
    <w:tblPr>
      <w:tblStyleRowBandSize w:val="1"/>
      <w:tblStyleColBandSize w:val="1"/>
      <w:tblBorders>
        <w:top w:val="single" w:sz="8" w:space="0" w:color="6CA9BB" w:themeColor="accent1" w:themeTint="BF"/>
        <w:left w:val="single" w:sz="8" w:space="0" w:color="6CA9BB" w:themeColor="accent1" w:themeTint="BF"/>
        <w:bottom w:val="single" w:sz="8" w:space="0" w:color="6CA9BB" w:themeColor="accent1" w:themeTint="BF"/>
        <w:right w:val="single" w:sz="8" w:space="0" w:color="6CA9BB" w:themeColor="accent1" w:themeTint="BF"/>
        <w:insideH w:val="single" w:sz="8" w:space="0" w:color="6CA9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76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61A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47800"/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00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0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0015"/>
    <w:rPr>
      <w:vertAlign w:val="superscript"/>
    </w:rPr>
  </w:style>
  <w:style w:type="table" w:styleId="MediumGrid2-Accent2">
    <w:name w:val="Medium Grid 2 Accent 2"/>
    <w:basedOn w:val="TableNormal"/>
    <w:uiPriority w:val="68"/>
    <w:rsid w:val="004526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8B58" w:themeColor="accent2"/>
        <w:left w:val="single" w:sz="8" w:space="0" w:color="598B58" w:themeColor="accent2"/>
        <w:bottom w:val="single" w:sz="8" w:space="0" w:color="598B58" w:themeColor="accent2"/>
        <w:right w:val="single" w:sz="8" w:space="0" w:color="598B58" w:themeColor="accent2"/>
        <w:insideH w:val="single" w:sz="8" w:space="0" w:color="598B58" w:themeColor="accent2"/>
        <w:insideV w:val="single" w:sz="8" w:space="0" w:color="598B58" w:themeColor="accent2"/>
      </w:tblBorders>
    </w:tblPr>
    <w:tcPr>
      <w:shd w:val="clear" w:color="auto" w:fill="D4E4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4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9DC" w:themeFill="accent2" w:themeFillTint="33"/>
      </w:tcPr>
    </w:tblStylePr>
    <w:tblStylePr w:type="band1Vert">
      <w:tblPr/>
      <w:tcPr>
        <w:shd w:val="clear" w:color="auto" w:fill="A9C8A8" w:themeFill="accent2" w:themeFillTint="7F"/>
      </w:tcPr>
    </w:tblStylePr>
    <w:tblStylePr w:type="band1Horz">
      <w:tblPr/>
      <w:tcPr>
        <w:tcBorders>
          <w:insideH w:val="single" w:sz="6" w:space="0" w:color="598B58" w:themeColor="accent2"/>
          <w:insideV w:val="single" w:sz="6" w:space="0" w:color="598B58" w:themeColor="accent2"/>
        </w:tcBorders>
        <w:shd w:val="clear" w:color="auto" w:fill="A9C8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2731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4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E46" w:themeFill="accent2" w:themeFillShade="CC"/>
      </w:tcPr>
    </w:tblStylePr>
    <w:tblStylePr w:type="lastRow">
      <w:rPr>
        <w:b/>
        <w:bCs/>
        <w:color w:val="476E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4D4" w:themeFill="accent2" w:themeFillTint="3F"/>
      </w:tcPr>
    </w:tblStylePr>
    <w:tblStylePr w:type="band1Horz">
      <w:tblPr/>
      <w:tcPr>
        <w:shd w:val="clear" w:color="auto" w:fill="DCE9DC" w:themeFill="accent2" w:themeFillTint="33"/>
      </w:tcPr>
    </w:tblStylePr>
  </w:style>
  <w:style w:type="table" w:styleId="MediumGrid3-Accent2">
    <w:name w:val="Medium Grid 3 Accent 2"/>
    <w:basedOn w:val="TableNormal"/>
    <w:uiPriority w:val="69"/>
    <w:rsid w:val="00775D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4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8B5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8B5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C8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C8A8" w:themeFill="accent2" w:themeFillTint="7F"/>
      </w:tcPr>
    </w:tblStylePr>
  </w:style>
  <w:style w:type="table" w:customStyle="1" w:styleId="Lichtraster-accent11">
    <w:name w:val="Licht raster - accent 11"/>
    <w:basedOn w:val="TableNormal"/>
    <w:uiPriority w:val="62"/>
    <w:rsid w:val="00DB053E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1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  <w:shd w:val="clear" w:color="auto" w:fill="CEE2E8" w:themeFill="accent1" w:themeFillTint="3F"/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  <w:shd w:val="clear" w:color="auto" w:fill="CEE2E8" w:themeFill="accent1" w:themeFillTint="3F"/>
      </w:tcPr>
    </w:tblStylePr>
    <w:tblStylePr w:type="band2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432F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cPr>
      <w:shd w:val="clear" w:color="auto" w:fill="CEE2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D" w:themeFill="accent1" w:themeFillTint="33"/>
      </w:tcPr>
    </w:tblStylePr>
    <w:tblStylePr w:type="band1Vert">
      <w:tblPr/>
      <w:tcPr>
        <w:shd w:val="clear" w:color="auto" w:fill="9DC6D2" w:themeFill="accent1" w:themeFillTint="7F"/>
      </w:tcPr>
    </w:tblStylePr>
    <w:tblStylePr w:type="band1Horz">
      <w:tblPr/>
      <w:tcPr>
        <w:tcBorders>
          <w:insideH w:val="single" w:sz="6" w:space="0" w:color="47879A" w:themeColor="accent1"/>
          <w:insideV w:val="single" w:sz="6" w:space="0" w:color="47879A" w:themeColor="accent1"/>
        </w:tcBorders>
        <w:shd w:val="clear" w:color="auto" w:fill="9DC6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17913"/>
    <w:pPr>
      <w:numPr>
        <w:numId w:val="0"/>
      </w:numPr>
      <w:spacing w:before="480" w:after="0"/>
      <w:outlineLvl w:val="9"/>
    </w:pPr>
    <w:rPr>
      <w:lang w:val="en-US"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686A59"/>
    <w:pPr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277F"/>
    <w:pPr>
      <w:tabs>
        <w:tab w:val="left" w:pos="660"/>
        <w:tab w:val="right" w:leader="dot" w:pos="906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C3E79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9364E7"/>
    <w:pPr>
      <w:spacing w:line="240" w:lineRule="auto"/>
    </w:pPr>
    <w:rPr>
      <w:b/>
      <w:bCs/>
      <w:color w:val="47879A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92C1D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86A59"/>
    <w:rPr>
      <w:rFonts w:asciiTheme="majorHAnsi" w:eastAsiaTheme="majorEastAsia" w:hAnsiTheme="majorHAnsi" w:cstheme="majorBidi"/>
      <w:color w:val="23434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A59"/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A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8C8"/>
    <w:pPr>
      <w:spacing w:after="100"/>
      <w:ind w:left="660"/>
    </w:pPr>
  </w:style>
  <w:style w:type="paragraph" w:customStyle="1" w:styleId="Default">
    <w:name w:val="Default"/>
    <w:rsid w:val="006256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BE" w:bidi="ar-SA"/>
    </w:rPr>
  </w:style>
  <w:style w:type="paragraph" w:styleId="NoSpacing">
    <w:name w:val="No Spacing"/>
    <w:uiPriority w:val="1"/>
    <w:qFormat/>
    <w:rsid w:val="00470F62"/>
    <w:pPr>
      <w:spacing w:after="0" w:line="240" w:lineRule="auto"/>
    </w:pPr>
    <w:rPr>
      <w:rFonts w:eastAsiaTheme="minorEastAsia"/>
      <w:lang w:val="nl-BE" w:eastAsia="zh-CN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622D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DE"/>
  </w:style>
  <w:style w:type="paragraph" w:styleId="Heading1">
    <w:name w:val="heading 1"/>
    <w:basedOn w:val="Normal"/>
    <w:next w:val="Normal"/>
    <w:link w:val="Heading1Char"/>
    <w:uiPriority w:val="9"/>
    <w:qFormat/>
    <w:rsid w:val="002F6047"/>
    <w:pPr>
      <w:keepNext/>
      <w:keepLines/>
      <w:numPr>
        <w:numId w:val="1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073"/>
    <w:pPr>
      <w:keepNext/>
      <w:keepLines/>
      <w:numPr>
        <w:ilvl w:val="1"/>
        <w:numId w:val="1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DE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7879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780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A5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3434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A5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A5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A5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A5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047"/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5073"/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A19A0"/>
    <w:pPr>
      <w:pBdr>
        <w:bottom w:val="single" w:sz="8" w:space="4" w:color="47879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19A0"/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9A0"/>
  </w:style>
  <w:style w:type="paragraph" w:styleId="Footer">
    <w:name w:val="footer"/>
    <w:basedOn w:val="Normal"/>
    <w:link w:val="Foot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9A0"/>
  </w:style>
  <w:style w:type="paragraph" w:styleId="BalloonText">
    <w:name w:val="Balloon Text"/>
    <w:basedOn w:val="Normal"/>
    <w:link w:val="BalloonTextChar"/>
    <w:uiPriority w:val="99"/>
    <w:semiHidden/>
    <w:unhideWhenUsed/>
    <w:rsid w:val="00AA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A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1D2"/>
    <w:pPr>
      <w:numPr>
        <w:ilvl w:val="1"/>
      </w:numPr>
    </w:pPr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61D2"/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39A7"/>
    <w:rPr>
      <w:color w:val="808080"/>
    </w:rPr>
  </w:style>
  <w:style w:type="table" w:customStyle="1" w:styleId="Lichtelijst-accent11">
    <w:name w:val="Lichte lijst - accent 11"/>
    <w:basedOn w:val="TableNormal"/>
    <w:uiPriority w:val="61"/>
    <w:rsid w:val="00FD0C3D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C4725"/>
    <w:rPr>
      <w:color w:val="3172DB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4725"/>
    <w:rPr>
      <w:color w:val="B43AB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F41F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2DEA"/>
    <w:rPr>
      <w:rFonts w:asciiTheme="majorHAnsi" w:eastAsiaTheme="majorEastAsia" w:hAnsiTheme="majorHAnsi" w:cstheme="majorBidi"/>
      <w:b/>
      <w:bCs/>
      <w:color w:val="47879A" w:themeColor="accent1"/>
    </w:rPr>
  </w:style>
  <w:style w:type="table" w:styleId="MediumGrid3-Accent1">
    <w:name w:val="Medium Grid 3 Accent 1"/>
    <w:basedOn w:val="TableNormal"/>
    <w:uiPriority w:val="69"/>
    <w:rsid w:val="00A92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87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87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6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6D2" w:themeFill="accent1" w:themeFillTint="7F"/>
      </w:tcPr>
    </w:tblStylePr>
  </w:style>
  <w:style w:type="table" w:customStyle="1" w:styleId="Gemiddeldearcering1-accent11">
    <w:name w:val="Gemiddelde arcering 1 - accent 11"/>
    <w:basedOn w:val="TableNormal"/>
    <w:uiPriority w:val="63"/>
    <w:rsid w:val="00602ABB"/>
    <w:pPr>
      <w:spacing w:after="0" w:line="240" w:lineRule="auto"/>
    </w:pPr>
    <w:tblPr>
      <w:tblStyleRowBandSize w:val="1"/>
      <w:tblStyleColBandSize w:val="1"/>
      <w:tblBorders>
        <w:top w:val="single" w:sz="8" w:space="0" w:color="6CA9BB" w:themeColor="accent1" w:themeTint="BF"/>
        <w:left w:val="single" w:sz="8" w:space="0" w:color="6CA9BB" w:themeColor="accent1" w:themeTint="BF"/>
        <w:bottom w:val="single" w:sz="8" w:space="0" w:color="6CA9BB" w:themeColor="accent1" w:themeTint="BF"/>
        <w:right w:val="single" w:sz="8" w:space="0" w:color="6CA9BB" w:themeColor="accent1" w:themeTint="BF"/>
        <w:insideH w:val="single" w:sz="8" w:space="0" w:color="6CA9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76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61A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47800"/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00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0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0015"/>
    <w:rPr>
      <w:vertAlign w:val="superscript"/>
    </w:rPr>
  </w:style>
  <w:style w:type="table" w:styleId="MediumGrid2-Accent2">
    <w:name w:val="Medium Grid 2 Accent 2"/>
    <w:basedOn w:val="TableNormal"/>
    <w:uiPriority w:val="68"/>
    <w:rsid w:val="004526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8B58" w:themeColor="accent2"/>
        <w:left w:val="single" w:sz="8" w:space="0" w:color="598B58" w:themeColor="accent2"/>
        <w:bottom w:val="single" w:sz="8" w:space="0" w:color="598B58" w:themeColor="accent2"/>
        <w:right w:val="single" w:sz="8" w:space="0" w:color="598B58" w:themeColor="accent2"/>
        <w:insideH w:val="single" w:sz="8" w:space="0" w:color="598B58" w:themeColor="accent2"/>
        <w:insideV w:val="single" w:sz="8" w:space="0" w:color="598B58" w:themeColor="accent2"/>
      </w:tblBorders>
    </w:tblPr>
    <w:tcPr>
      <w:shd w:val="clear" w:color="auto" w:fill="D4E4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4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9DC" w:themeFill="accent2" w:themeFillTint="33"/>
      </w:tcPr>
    </w:tblStylePr>
    <w:tblStylePr w:type="band1Vert">
      <w:tblPr/>
      <w:tcPr>
        <w:shd w:val="clear" w:color="auto" w:fill="A9C8A8" w:themeFill="accent2" w:themeFillTint="7F"/>
      </w:tcPr>
    </w:tblStylePr>
    <w:tblStylePr w:type="band1Horz">
      <w:tblPr/>
      <w:tcPr>
        <w:tcBorders>
          <w:insideH w:val="single" w:sz="6" w:space="0" w:color="598B58" w:themeColor="accent2"/>
          <w:insideV w:val="single" w:sz="6" w:space="0" w:color="598B58" w:themeColor="accent2"/>
        </w:tcBorders>
        <w:shd w:val="clear" w:color="auto" w:fill="A9C8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2731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4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E46" w:themeFill="accent2" w:themeFillShade="CC"/>
      </w:tcPr>
    </w:tblStylePr>
    <w:tblStylePr w:type="lastRow">
      <w:rPr>
        <w:b/>
        <w:bCs/>
        <w:color w:val="476E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4D4" w:themeFill="accent2" w:themeFillTint="3F"/>
      </w:tcPr>
    </w:tblStylePr>
    <w:tblStylePr w:type="band1Horz">
      <w:tblPr/>
      <w:tcPr>
        <w:shd w:val="clear" w:color="auto" w:fill="DCE9DC" w:themeFill="accent2" w:themeFillTint="33"/>
      </w:tcPr>
    </w:tblStylePr>
  </w:style>
  <w:style w:type="table" w:styleId="MediumGrid3-Accent2">
    <w:name w:val="Medium Grid 3 Accent 2"/>
    <w:basedOn w:val="TableNormal"/>
    <w:uiPriority w:val="69"/>
    <w:rsid w:val="00775D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4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8B5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8B5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C8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C8A8" w:themeFill="accent2" w:themeFillTint="7F"/>
      </w:tcPr>
    </w:tblStylePr>
  </w:style>
  <w:style w:type="table" w:customStyle="1" w:styleId="Lichtraster-accent11">
    <w:name w:val="Licht raster - accent 11"/>
    <w:basedOn w:val="TableNormal"/>
    <w:uiPriority w:val="62"/>
    <w:rsid w:val="00DB053E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1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  <w:shd w:val="clear" w:color="auto" w:fill="CEE2E8" w:themeFill="accent1" w:themeFillTint="3F"/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  <w:shd w:val="clear" w:color="auto" w:fill="CEE2E8" w:themeFill="accent1" w:themeFillTint="3F"/>
      </w:tcPr>
    </w:tblStylePr>
    <w:tblStylePr w:type="band2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432F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cPr>
      <w:shd w:val="clear" w:color="auto" w:fill="CEE2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D" w:themeFill="accent1" w:themeFillTint="33"/>
      </w:tcPr>
    </w:tblStylePr>
    <w:tblStylePr w:type="band1Vert">
      <w:tblPr/>
      <w:tcPr>
        <w:shd w:val="clear" w:color="auto" w:fill="9DC6D2" w:themeFill="accent1" w:themeFillTint="7F"/>
      </w:tcPr>
    </w:tblStylePr>
    <w:tblStylePr w:type="band1Horz">
      <w:tblPr/>
      <w:tcPr>
        <w:tcBorders>
          <w:insideH w:val="single" w:sz="6" w:space="0" w:color="47879A" w:themeColor="accent1"/>
          <w:insideV w:val="single" w:sz="6" w:space="0" w:color="47879A" w:themeColor="accent1"/>
        </w:tcBorders>
        <w:shd w:val="clear" w:color="auto" w:fill="9DC6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17913"/>
    <w:pPr>
      <w:numPr>
        <w:numId w:val="0"/>
      </w:numPr>
      <w:spacing w:before="480" w:after="0"/>
      <w:outlineLvl w:val="9"/>
    </w:pPr>
    <w:rPr>
      <w:lang w:val="en-US"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686A59"/>
    <w:pPr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277F"/>
    <w:pPr>
      <w:tabs>
        <w:tab w:val="left" w:pos="660"/>
        <w:tab w:val="right" w:leader="dot" w:pos="906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C3E79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9364E7"/>
    <w:pPr>
      <w:spacing w:line="240" w:lineRule="auto"/>
    </w:pPr>
    <w:rPr>
      <w:b/>
      <w:bCs/>
      <w:color w:val="47879A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92C1D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86A59"/>
    <w:rPr>
      <w:rFonts w:asciiTheme="majorHAnsi" w:eastAsiaTheme="majorEastAsia" w:hAnsiTheme="majorHAnsi" w:cstheme="majorBidi"/>
      <w:color w:val="23434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A59"/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A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8C8"/>
    <w:pPr>
      <w:spacing w:after="100"/>
      <w:ind w:left="660"/>
    </w:pPr>
  </w:style>
  <w:style w:type="paragraph" w:customStyle="1" w:styleId="Default">
    <w:name w:val="Default"/>
    <w:rsid w:val="006256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BE" w:bidi="ar-SA"/>
    </w:rPr>
  </w:style>
  <w:style w:type="paragraph" w:styleId="NoSpacing">
    <w:name w:val="No Spacing"/>
    <w:uiPriority w:val="1"/>
    <w:qFormat/>
    <w:rsid w:val="00470F62"/>
    <w:pPr>
      <w:spacing w:after="0" w:line="240" w:lineRule="auto"/>
    </w:pPr>
    <w:rPr>
      <w:rFonts w:eastAsiaTheme="minorEastAsia"/>
      <w:lang w:val="nl-BE" w:eastAsia="zh-CN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622D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332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76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26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2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71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086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86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99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83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655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2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012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9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1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699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96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microsoft.com/office/2011/relationships/people" Target="people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viu001\AppData\Local\Temp\Low\QuickPlace\EFFORT_deliverable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9F0C5A734D486C9E3628B7A4017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9502-9C59-4551-93F1-26343DC8016E}"/>
      </w:docPartPr>
      <w:docPartBody>
        <w:p w:rsidR="005E0821" w:rsidRDefault="005E0821">
          <w:pPr>
            <w:pStyle w:val="989F0C5A734D486C9E3628B7A401751F"/>
          </w:pPr>
          <w:r w:rsidRPr="00D932E5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0821"/>
    <w:rsid w:val="00053DB5"/>
    <w:rsid w:val="00076AEF"/>
    <w:rsid w:val="000924EC"/>
    <w:rsid w:val="000F329C"/>
    <w:rsid w:val="00117020"/>
    <w:rsid w:val="00137BBB"/>
    <w:rsid w:val="00153CFF"/>
    <w:rsid w:val="00257ACA"/>
    <w:rsid w:val="00312604"/>
    <w:rsid w:val="003927AB"/>
    <w:rsid w:val="00404153"/>
    <w:rsid w:val="00461392"/>
    <w:rsid w:val="004850AA"/>
    <w:rsid w:val="004B225D"/>
    <w:rsid w:val="004C741B"/>
    <w:rsid w:val="004E035F"/>
    <w:rsid w:val="004F088B"/>
    <w:rsid w:val="004F1119"/>
    <w:rsid w:val="00513884"/>
    <w:rsid w:val="00516ACD"/>
    <w:rsid w:val="00526167"/>
    <w:rsid w:val="00547A02"/>
    <w:rsid w:val="00587687"/>
    <w:rsid w:val="005A6905"/>
    <w:rsid w:val="005C1A46"/>
    <w:rsid w:val="005E0821"/>
    <w:rsid w:val="005F611C"/>
    <w:rsid w:val="0066405E"/>
    <w:rsid w:val="00674F1D"/>
    <w:rsid w:val="006B7DD6"/>
    <w:rsid w:val="006C208F"/>
    <w:rsid w:val="006C3AC0"/>
    <w:rsid w:val="00782550"/>
    <w:rsid w:val="007C32EC"/>
    <w:rsid w:val="007D6709"/>
    <w:rsid w:val="00857538"/>
    <w:rsid w:val="009137D6"/>
    <w:rsid w:val="00954145"/>
    <w:rsid w:val="00974CA5"/>
    <w:rsid w:val="009F2D3C"/>
    <w:rsid w:val="00A345E4"/>
    <w:rsid w:val="00B03807"/>
    <w:rsid w:val="00BC38C8"/>
    <w:rsid w:val="00C824B3"/>
    <w:rsid w:val="00D209BA"/>
    <w:rsid w:val="00D320EF"/>
    <w:rsid w:val="00D630D0"/>
    <w:rsid w:val="00E51976"/>
    <w:rsid w:val="00E61696"/>
    <w:rsid w:val="00E62CCC"/>
    <w:rsid w:val="00E846EB"/>
    <w:rsid w:val="00EA3035"/>
    <w:rsid w:val="00EC2C89"/>
    <w:rsid w:val="00EC506D"/>
    <w:rsid w:val="00F0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37D6"/>
    <w:rPr>
      <w:color w:val="808080"/>
    </w:rPr>
  </w:style>
  <w:style w:type="paragraph" w:customStyle="1" w:styleId="989F0C5A734D486C9E3628B7A401751F">
    <w:name w:val="989F0C5A734D486C9E3628B7A401751F"/>
    <w:rsid w:val="00257ACA"/>
  </w:style>
  <w:style w:type="paragraph" w:customStyle="1" w:styleId="B5C5AD22C6774DDC8F585BB15FFAFF86">
    <w:name w:val="B5C5AD22C6774DDC8F585BB15FFAFF86"/>
    <w:rsid w:val="00257ACA"/>
  </w:style>
  <w:style w:type="paragraph" w:customStyle="1" w:styleId="D093E115CB30467A91484F886D51A7BA">
    <w:name w:val="D093E115CB30467A91484F886D51A7BA"/>
    <w:rsid w:val="00257ACA"/>
  </w:style>
  <w:style w:type="paragraph" w:customStyle="1" w:styleId="DB97CD8F39784017BE519723550EE6A2">
    <w:name w:val="DB97CD8F39784017BE519723550EE6A2"/>
    <w:rsid w:val="00257ACA"/>
  </w:style>
  <w:style w:type="paragraph" w:customStyle="1" w:styleId="E7936F68CC5D45F0B6C454A98F985CCA">
    <w:name w:val="E7936F68CC5D45F0B6C454A98F985CCA"/>
    <w:rsid w:val="00257ACA"/>
  </w:style>
  <w:style w:type="paragraph" w:customStyle="1" w:styleId="A9E93C7BBF1D4723B7C79D84BB241682">
    <w:name w:val="A9E93C7BBF1D4723B7C79D84BB241682"/>
    <w:rsid w:val="0066405E"/>
    <w:rPr>
      <w:lang w:val="nl-BE" w:eastAsia="nl-BE"/>
    </w:rPr>
  </w:style>
  <w:style w:type="paragraph" w:customStyle="1" w:styleId="484913E375E34039A1E1B611594B42BF">
    <w:name w:val="484913E375E34039A1E1B611594B42BF"/>
    <w:rsid w:val="0066405E"/>
    <w:rPr>
      <w:lang w:val="nl-BE" w:eastAsia="nl-BE"/>
    </w:rPr>
  </w:style>
  <w:style w:type="paragraph" w:customStyle="1" w:styleId="68721CE6E54B45F48E360C3BFE5DB680">
    <w:name w:val="68721CE6E54B45F48E360C3BFE5DB680"/>
    <w:rsid w:val="009137D6"/>
    <w:rPr>
      <w:lang w:val="nl-BE" w:eastAsia="nl-BE"/>
    </w:rPr>
  </w:style>
  <w:style w:type="paragraph" w:customStyle="1" w:styleId="1D9B19DC14BE4B578710DAE563F290DC">
    <w:name w:val="1D9B19DC14BE4B578710DAE563F290DC"/>
    <w:rsid w:val="009137D6"/>
    <w:rPr>
      <w:lang w:val="nl-BE" w:eastAsia="nl-BE"/>
    </w:rPr>
  </w:style>
  <w:style w:type="paragraph" w:customStyle="1" w:styleId="611A2BFDD60D4555BF5FE0BD77BDB615">
    <w:name w:val="611A2BFDD60D4555BF5FE0BD77BDB615"/>
    <w:rsid w:val="009137D6"/>
    <w:rPr>
      <w:lang w:val="nl-BE" w:eastAsia="nl-B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FFORT">
      <a:dk1>
        <a:sysClr val="windowText" lastClr="000000"/>
      </a:dk1>
      <a:lt1>
        <a:sysClr val="window" lastClr="FFFFFF"/>
      </a:lt1>
      <a:dk2>
        <a:srgbClr val="166373"/>
      </a:dk2>
      <a:lt2>
        <a:srgbClr val="FFF8C9"/>
      </a:lt2>
      <a:accent1>
        <a:srgbClr val="47879A"/>
      </a:accent1>
      <a:accent2>
        <a:srgbClr val="598B58"/>
      </a:accent2>
      <a:accent3>
        <a:srgbClr val="37C4D5"/>
      </a:accent3>
      <a:accent4>
        <a:srgbClr val="D6F58C"/>
      </a:accent4>
      <a:accent5>
        <a:srgbClr val="7CCA62"/>
      </a:accent5>
      <a:accent6>
        <a:srgbClr val="FFEF00"/>
      </a:accent6>
      <a:hlink>
        <a:srgbClr val="3172DB"/>
      </a:hlink>
      <a:folHlink>
        <a:srgbClr val="B43AB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C2CFCE-4CD2-445E-9AE8-DE6D3F4E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EFFORT_deliverable_template</Template>
  <TotalTime>1</TotalTime>
  <Pages>4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Questionnaire 1: Measuring both cleaning and disinfection practices and antibiotic usage at broiler farms</vt:lpstr>
      <vt:lpstr>Enquête naar antibioticumgebruik, bedrijfsmanagement, bioveiligheid, diergezondheid en welzijn op varkensbedrijven</vt:lpstr>
    </vt:vector>
  </TitlesOfParts>
  <Company>Organisation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1: Measuring both cleaning and disinfection practices and antibiotic usage at broiler farms</dc:title>
  <dc:creator>Mevius, Dik</dc:creator>
  <cp:lastModifiedBy>Dindo  Abarito</cp:lastModifiedBy>
  <cp:revision>3</cp:revision>
  <cp:lastPrinted>2015-10-13T15:16:00Z</cp:lastPrinted>
  <dcterms:created xsi:type="dcterms:W3CDTF">2019-08-11T18:08:00Z</dcterms:created>
  <dcterms:modified xsi:type="dcterms:W3CDTF">2019-08-26T23:49:00Z</dcterms:modified>
  <cp:category>Confidential</cp:category>
</cp:coreProperties>
</file>