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2D6F6" w14:textId="0D20BFE7" w:rsidR="00DF680A" w:rsidRDefault="00DF680A" w:rsidP="00615E36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Additional file 1</w:t>
      </w:r>
    </w:p>
    <w:p w14:paraId="1D6CE434" w14:textId="2186A530" w:rsidR="00615E36" w:rsidRPr="001179F4" w:rsidRDefault="00615E36" w:rsidP="00615E36">
      <w:pPr>
        <w:rPr>
          <w:rFonts w:ascii="Calibri" w:hAnsi="Calibri" w:cs="Calibri"/>
          <w:sz w:val="22"/>
          <w:szCs w:val="22"/>
        </w:rPr>
      </w:pPr>
      <w:r w:rsidRPr="001179F4">
        <w:rPr>
          <w:rFonts w:ascii="Calibri" w:hAnsi="Calibri" w:cs="Calibri"/>
          <w:sz w:val="22"/>
          <w:szCs w:val="22"/>
        </w:rPr>
        <w:t>Individual data of the horses included in the study</w:t>
      </w:r>
    </w:p>
    <w:tbl>
      <w:tblPr>
        <w:tblStyle w:val="Tablaconcuadrcula"/>
        <w:tblW w:w="87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924"/>
        <w:gridCol w:w="1234"/>
        <w:gridCol w:w="877"/>
        <w:gridCol w:w="1991"/>
        <w:gridCol w:w="1473"/>
        <w:gridCol w:w="1425"/>
      </w:tblGrid>
      <w:tr w:rsidR="00831F38" w:rsidRPr="001179F4" w14:paraId="77E69258" w14:textId="282A7B72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7B4F37" w14:textId="77777777" w:rsidR="00615E36" w:rsidRPr="001179F4" w:rsidRDefault="00615E36" w:rsidP="00A00F27">
            <w:pPr>
              <w:spacing w:line="480" w:lineRule="auto"/>
              <w:jc w:val="both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Animal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049070E" w14:textId="77777777" w:rsidR="00615E36" w:rsidRPr="001179F4" w:rsidRDefault="00615E36" w:rsidP="00A00F27">
            <w:pPr>
              <w:spacing w:line="480" w:lineRule="auto"/>
              <w:jc w:val="both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Gender</w:t>
            </w:r>
          </w:p>
          <w:p w14:paraId="2838B47A" w14:textId="420A1C66" w:rsidR="00615E36" w:rsidRPr="001179F4" w:rsidRDefault="00615E36" w:rsidP="00A00F27">
            <w:pPr>
              <w:spacing w:line="480" w:lineRule="auto"/>
              <w:jc w:val="both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(M/</w:t>
            </w:r>
            <w:r w:rsidR="00E176AC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G</w:t>
            </w: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69AF741" w14:textId="55C3313F" w:rsidR="00615E36" w:rsidRPr="001179F4" w:rsidRDefault="00615E36" w:rsidP="00A00F27">
            <w:pPr>
              <w:spacing w:line="480" w:lineRule="auto"/>
              <w:jc w:val="both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Age (Years)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20C3F45" w14:textId="63418445" w:rsidR="00615E36" w:rsidRPr="001179F4" w:rsidRDefault="00615E36" w:rsidP="00A00F27">
            <w:pPr>
              <w:spacing w:line="480" w:lineRule="auto"/>
              <w:jc w:val="both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Weight</w:t>
            </w:r>
          </w:p>
          <w:p w14:paraId="3AE41EEC" w14:textId="42FB656F" w:rsidR="00615E36" w:rsidRPr="001179F4" w:rsidRDefault="00615E36" w:rsidP="00A00F27">
            <w:pPr>
              <w:spacing w:line="480" w:lineRule="auto"/>
              <w:jc w:val="both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(Kg)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A2143F6" w14:textId="77777777" w:rsidR="00615E36" w:rsidRPr="001179F4" w:rsidRDefault="00615E36" w:rsidP="00A00F27">
            <w:pPr>
              <w:spacing w:line="480" w:lineRule="auto"/>
              <w:jc w:val="both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Breed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38ECF0" w14:textId="77777777" w:rsidR="00615E36" w:rsidRPr="001179F4" w:rsidRDefault="00615E36" w:rsidP="00A00F27">
            <w:pPr>
              <w:spacing w:line="480" w:lineRule="auto"/>
              <w:jc w:val="both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Discipline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0CE8AB3" w14:textId="73E53BC2" w:rsidR="00615E36" w:rsidRPr="001179F4" w:rsidRDefault="00615E36" w:rsidP="00A00F27">
            <w:pPr>
              <w:spacing w:line="480" w:lineRule="auto"/>
              <w:jc w:val="both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Training level</w:t>
            </w:r>
          </w:p>
        </w:tc>
      </w:tr>
      <w:tr w:rsidR="00831F38" w:rsidRPr="001179F4" w14:paraId="119E206E" w14:textId="0EABB70B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892E08" w14:textId="77777777" w:rsidR="00615E36" w:rsidRPr="001179F4" w:rsidRDefault="00615E36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147EB08" w14:textId="69221582" w:rsidR="00615E36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B7D0AF" w14:textId="636F75D3" w:rsidR="00615E36" w:rsidRPr="001179F4" w:rsidRDefault="00615E36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6CD9301" w14:textId="1F883B07" w:rsidR="00615E36" w:rsidRPr="001179F4" w:rsidRDefault="00615E36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6C8870B" w14:textId="7D570589" w:rsidR="00615E36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Warmblood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5F1A044" w14:textId="33607355" w:rsidR="00615E36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99D572" w14:textId="2112FD7F" w:rsidR="00615E36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  <w:tr w:rsidR="00831F38" w:rsidRPr="001179F4" w14:paraId="0E465F31" w14:textId="649E6172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4ED9A0" w14:textId="777777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6133843" w14:textId="7DEDDAC5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Gelding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DFFBBC5" w14:textId="46081DFB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6D35CF2" w14:textId="484D5109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B942351" w14:textId="0455A4CB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Spanish Pure Horse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D1BCAF7" w14:textId="3A280D00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B0D5192" w14:textId="4F755623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  <w:tr w:rsidR="00831F38" w:rsidRPr="001179F4" w14:paraId="1A287FEF" w14:textId="38FF0AE2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CBE9F23" w14:textId="777777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6F333A3" w14:textId="6A490416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Gelding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7EBCE5D" w14:textId="407309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58BF05" w14:textId="592AA9C6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AE251B0" w14:textId="0694454D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Spanish Pure Horse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649EAF" w14:textId="455B30CE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B514676" w14:textId="4F75C52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  <w:tr w:rsidR="00831F38" w:rsidRPr="001179F4" w14:paraId="5B5CA893" w14:textId="6808E5D8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EC0BDEE" w14:textId="777777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020F9D" w14:textId="005AA246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431F96" w14:textId="183EE78F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11FAC50" w14:textId="54BFF329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CAF0FF" w14:textId="2AA588CF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Spanish Pure Horse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E0D9D6A" w14:textId="0B9B46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8668C86" w14:textId="07E1B8C4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  <w:tr w:rsidR="00831F38" w:rsidRPr="001179F4" w14:paraId="3DB5DC20" w14:textId="5129D096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CBBEAAB" w14:textId="777777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14D3EED" w14:textId="3A2F491B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265EBE" w14:textId="40461DCF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B0D5079" w14:textId="62E04AC0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589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545A867" w14:textId="3F13600B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Crossbreed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5A427F" w14:textId="7A06CCE4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33F783" w14:textId="53EAF55E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  <w:tr w:rsidR="00831F38" w:rsidRPr="001179F4" w14:paraId="25DCB8C3" w14:textId="00AB4173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CA973D" w14:textId="777777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68C506A" w14:textId="2ED89AA5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Gelding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B18A9F1" w14:textId="5CF26544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3C77E4" w14:textId="51A0A64E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FCB944" w14:textId="25A9311F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Spanish Pure Horse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5C23F7" w14:textId="05481B4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4FA789F" w14:textId="3A10C456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Advanced</w:t>
            </w:r>
          </w:p>
        </w:tc>
      </w:tr>
      <w:tr w:rsidR="00831F38" w:rsidRPr="001179F4" w14:paraId="5074AD3E" w14:textId="57F24D2B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A8D840" w14:textId="777777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22C1555" w14:textId="26A0AE75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B7CC6B3" w14:textId="5A23BE1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DF8463" w14:textId="1B18D029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470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DD8F3FC" w14:textId="02CC673F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Spanish Pure Horse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714B51B" w14:textId="70BFEE75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5875506" w14:textId="699C062E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  <w:tr w:rsidR="00831F38" w:rsidRPr="001179F4" w14:paraId="29528442" w14:textId="33D577F6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726F499" w14:textId="777777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D08C62C" w14:textId="473F0AC4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C825997" w14:textId="284050C6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B3BEAF" w14:textId="21F675DC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1B72473" w14:textId="2C59933E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Spanish Pure Horse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9FE3C0C" w14:textId="497DF000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67D55C" w14:textId="7A2DB851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  <w:tr w:rsidR="00831F38" w:rsidRPr="001179F4" w14:paraId="1D35F2EE" w14:textId="6D70FEB7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DA8A108" w14:textId="777777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DF279F0" w14:textId="4FC72C8A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368D91" w14:textId="46677C4B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E1CF77" w14:textId="07143EE9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47C1EAB" w14:textId="5779B895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Spanish Pure Horse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8B18487" w14:textId="14C632CA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2E89995" w14:textId="233C3800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  <w:tr w:rsidR="00831F38" w:rsidRPr="001179F4" w14:paraId="29780BAE" w14:textId="5058C092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9B55DAB" w14:textId="77777777" w:rsidR="00615E36" w:rsidRPr="001179F4" w:rsidRDefault="00615E36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74E403" w14:textId="7DF48C78" w:rsidR="00615E36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D72E5A" w14:textId="0B182436" w:rsidR="00615E36" w:rsidRPr="001179F4" w:rsidRDefault="00615E36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1A2C9B" w14:textId="2EBE16C9" w:rsidR="00615E36" w:rsidRPr="001179F4" w:rsidRDefault="00615E36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553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57C7284" w14:textId="7287B7D0" w:rsidR="00615E36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Warmblood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4202F4" w14:textId="50B3B5A2" w:rsidR="00615E36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Showjumping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7E079E7" w14:textId="29F2830A" w:rsidR="00615E36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Intermediate</w:t>
            </w:r>
          </w:p>
        </w:tc>
      </w:tr>
      <w:tr w:rsidR="00831F38" w:rsidRPr="001179F4" w14:paraId="37488AF3" w14:textId="79B17D17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64DF29" w14:textId="777777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0FDEC6F" w14:textId="7EDE4E5F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1D216A4" w14:textId="3831F2BA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3BB56E4" w14:textId="4D7CE1F4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524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6C18CD8" w14:textId="0691A46B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Spanish Pure Horse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A451522" w14:textId="2D843096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18C408" w14:textId="4C829969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Advanced</w:t>
            </w:r>
          </w:p>
        </w:tc>
      </w:tr>
      <w:tr w:rsidR="00831F38" w:rsidRPr="001179F4" w14:paraId="7FB4E940" w14:textId="3625374E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075EB2" w14:textId="777777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4E56B4" w14:textId="7EBC2AF4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6C8CB60" w14:textId="6F398B81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02EED54" w14:textId="4AF52BAD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490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47DF8D" w14:textId="30E7E31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Crossbreed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E57F73F" w14:textId="5856316C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C7815A" w14:textId="1D1C0085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Advanced</w:t>
            </w:r>
          </w:p>
        </w:tc>
      </w:tr>
      <w:tr w:rsidR="00831F38" w:rsidRPr="001179F4" w14:paraId="6C495CE2" w14:textId="1CBA479E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A653362" w14:textId="777777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2FD8746" w14:textId="20C859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Gelding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7712F75" w14:textId="0DA9CE13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369B2E" w14:textId="3A99641D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464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EC789C1" w14:textId="49212101" w:rsidR="00831F38" w:rsidRPr="001179F4" w:rsidRDefault="009A361B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Warmblood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FC7CB7" w14:textId="3E982A2C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Showjumping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15A3DC9" w14:textId="5BBAFB0F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Intermediate</w:t>
            </w:r>
          </w:p>
        </w:tc>
      </w:tr>
      <w:tr w:rsidR="00831F38" w:rsidRPr="001179F4" w14:paraId="4763BD32" w14:textId="6E010323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57D333A" w14:textId="777777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E334DB5" w14:textId="2C8CEEDD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F230BEA" w14:textId="46536C45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8CF3AA" w14:textId="29A28554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470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0C8CEF" w14:textId="5D1FB5DF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Crossbreed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F875F67" w14:textId="722F2445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Showjumping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E23B9E" w14:textId="5E682542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  <w:tr w:rsidR="00831F38" w:rsidRPr="001179F4" w14:paraId="6911F8A9" w14:textId="7D15F76F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AC968B" w14:textId="3B26EE69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61152E" w14:textId="4C59C851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A18570B" w14:textId="096D63D8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2D02746" w14:textId="5AE1A45B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498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5C46C0" w14:textId="1D4D67D1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Spanish Pure Horse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12F370" w14:textId="42709D31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EC251C3" w14:textId="71D4CB1C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  <w:tr w:rsidR="00831F38" w:rsidRPr="001179F4" w14:paraId="04583485" w14:textId="0FC78A06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449885" w14:textId="79599299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A39A4B" w14:textId="7AEDEC76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9BF7C4" w14:textId="449C019A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7CDEAF" w14:textId="1D6B23C8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538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8ED65AC" w14:textId="05C80D24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Spanish Pure Horse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624E08" w14:textId="5F6C35E6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06B608" w14:textId="6C79847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  <w:tr w:rsidR="00831F38" w:rsidRPr="001179F4" w14:paraId="335C1752" w14:textId="1D825768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617286" w14:textId="202AE6B9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6BB6A2" w14:textId="0B8C1944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Gelding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732D48" w14:textId="2FF64A43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9D229C" w14:textId="324878A3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504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36F913" w14:textId="1A67C8A9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Crossbreed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9FE1442" w14:textId="5DFE209E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5FE60F" w14:textId="641C77E7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  <w:tr w:rsidR="00831F38" w:rsidRPr="001179F4" w14:paraId="383B40B1" w14:textId="7609868B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1EAF7A" w14:textId="02E48006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D10BBE3" w14:textId="7ED0C9F5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Gelding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D3EE0EB" w14:textId="168BB399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476C1E" w14:textId="2148DBE9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458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7172DB6" w14:textId="76AF8809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Spanish Pure Horse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4153DD" w14:textId="2F2A0E36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67B6C11" w14:textId="7215024E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  <w:tr w:rsidR="00831F38" w:rsidRPr="001179F4" w14:paraId="481F8CE6" w14:textId="27EDC5D5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D7AB2D5" w14:textId="6A0BA6D8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1D1D4AB" w14:textId="05C5CF39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72B518C" w14:textId="0875C476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3E43C3B" w14:textId="03293332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A061766" w14:textId="4D274EC3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Spanish Pure Horse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6BC7D4B" w14:textId="1117C4FE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Dressage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CB474E" w14:textId="2DBC7E21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  <w:tr w:rsidR="00831F38" w:rsidRPr="001179F4" w14:paraId="238BD2CC" w14:textId="7C7B6DC0" w:rsidTr="00D142A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184FB10" w14:textId="6A55162B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58F8810" w14:textId="79AA9756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5A061B0" w14:textId="28FE881C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D084B8" w14:textId="5E9DA575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5D4A9C9" w14:textId="41919142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Warmblood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824B33" w14:textId="5AB83F81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Showjumping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2E469A" w14:textId="25FE83E4" w:rsidR="00831F38" w:rsidRPr="001179F4" w:rsidRDefault="00831F38" w:rsidP="00A00F27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179F4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Basic</w:t>
            </w:r>
          </w:p>
        </w:tc>
      </w:tr>
    </w:tbl>
    <w:p w14:paraId="585E0BA4" w14:textId="77777777" w:rsidR="00615E36" w:rsidRPr="001179F4" w:rsidRDefault="00615E36" w:rsidP="00615E36">
      <w:pPr>
        <w:rPr>
          <w:rFonts w:ascii="Calibri" w:hAnsi="Calibri" w:cs="Calibri"/>
          <w:sz w:val="22"/>
          <w:szCs w:val="22"/>
        </w:rPr>
      </w:pPr>
    </w:p>
    <w:p w14:paraId="51B16497" w14:textId="77777777" w:rsidR="00615E36" w:rsidRPr="001179F4" w:rsidRDefault="00615E36">
      <w:pPr>
        <w:rPr>
          <w:rFonts w:ascii="Calibri" w:hAnsi="Calibri" w:cs="Calibri"/>
          <w:sz w:val="22"/>
          <w:szCs w:val="22"/>
        </w:rPr>
      </w:pPr>
    </w:p>
    <w:sectPr w:rsidR="00615E36" w:rsidRPr="001179F4" w:rsidSect="00214F0C">
      <w:pgSz w:w="11906" w:h="16838"/>
      <w:pgMar w:top="1701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uerpo en alfa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E36"/>
    <w:rsid w:val="00000C64"/>
    <w:rsid w:val="00020CD4"/>
    <w:rsid w:val="00031679"/>
    <w:rsid w:val="00032CF0"/>
    <w:rsid w:val="00040225"/>
    <w:rsid w:val="000447D1"/>
    <w:rsid w:val="000516A1"/>
    <w:rsid w:val="00053FF4"/>
    <w:rsid w:val="000651A5"/>
    <w:rsid w:val="00070175"/>
    <w:rsid w:val="00091DF3"/>
    <w:rsid w:val="000A74D8"/>
    <w:rsid w:val="000B4F46"/>
    <w:rsid w:val="000D1FD3"/>
    <w:rsid w:val="000E77B0"/>
    <w:rsid w:val="001124A1"/>
    <w:rsid w:val="00112C7D"/>
    <w:rsid w:val="0011579F"/>
    <w:rsid w:val="001179F4"/>
    <w:rsid w:val="00120608"/>
    <w:rsid w:val="00132FA7"/>
    <w:rsid w:val="0017200C"/>
    <w:rsid w:val="00174865"/>
    <w:rsid w:val="00175EA4"/>
    <w:rsid w:val="00187AC8"/>
    <w:rsid w:val="001A2477"/>
    <w:rsid w:val="001B4F07"/>
    <w:rsid w:val="001B6D90"/>
    <w:rsid w:val="001C38BC"/>
    <w:rsid w:val="001C59EA"/>
    <w:rsid w:val="001D296D"/>
    <w:rsid w:val="001D320E"/>
    <w:rsid w:val="001E1157"/>
    <w:rsid w:val="001E750B"/>
    <w:rsid w:val="001F4A7C"/>
    <w:rsid w:val="00214F0C"/>
    <w:rsid w:val="00227652"/>
    <w:rsid w:val="00231087"/>
    <w:rsid w:val="0023384B"/>
    <w:rsid w:val="00236813"/>
    <w:rsid w:val="00260445"/>
    <w:rsid w:val="002831D7"/>
    <w:rsid w:val="002B1BB7"/>
    <w:rsid w:val="002B57ED"/>
    <w:rsid w:val="002D0D16"/>
    <w:rsid w:val="002D5D75"/>
    <w:rsid w:val="002E6C95"/>
    <w:rsid w:val="00304358"/>
    <w:rsid w:val="00306776"/>
    <w:rsid w:val="003072C0"/>
    <w:rsid w:val="00317281"/>
    <w:rsid w:val="00331E14"/>
    <w:rsid w:val="00332221"/>
    <w:rsid w:val="00334CEE"/>
    <w:rsid w:val="003422F6"/>
    <w:rsid w:val="00343F8E"/>
    <w:rsid w:val="00344069"/>
    <w:rsid w:val="0034684F"/>
    <w:rsid w:val="00364ED4"/>
    <w:rsid w:val="00387CC4"/>
    <w:rsid w:val="00395B87"/>
    <w:rsid w:val="003A398C"/>
    <w:rsid w:val="003D057B"/>
    <w:rsid w:val="003E23EE"/>
    <w:rsid w:val="00416070"/>
    <w:rsid w:val="00425341"/>
    <w:rsid w:val="004371D2"/>
    <w:rsid w:val="00442EA5"/>
    <w:rsid w:val="00462635"/>
    <w:rsid w:val="00484FF5"/>
    <w:rsid w:val="00496D6D"/>
    <w:rsid w:val="004A41DA"/>
    <w:rsid w:val="004A53D1"/>
    <w:rsid w:val="004C3DD0"/>
    <w:rsid w:val="004D6375"/>
    <w:rsid w:val="0050638A"/>
    <w:rsid w:val="005119C7"/>
    <w:rsid w:val="005172EC"/>
    <w:rsid w:val="00523D04"/>
    <w:rsid w:val="00526B92"/>
    <w:rsid w:val="005276D1"/>
    <w:rsid w:val="005317B7"/>
    <w:rsid w:val="00541469"/>
    <w:rsid w:val="00546944"/>
    <w:rsid w:val="00565F70"/>
    <w:rsid w:val="00573C33"/>
    <w:rsid w:val="00582888"/>
    <w:rsid w:val="005C392A"/>
    <w:rsid w:val="006062E6"/>
    <w:rsid w:val="00612B40"/>
    <w:rsid w:val="00615E36"/>
    <w:rsid w:val="00643946"/>
    <w:rsid w:val="00643CD2"/>
    <w:rsid w:val="00647EBE"/>
    <w:rsid w:val="00663887"/>
    <w:rsid w:val="0066739E"/>
    <w:rsid w:val="00693871"/>
    <w:rsid w:val="006B4A9A"/>
    <w:rsid w:val="006C22B1"/>
    <w:rsid w:val="006E2500"/>
    <w:rsid w:val="006E2924"/>
    <w:rsid w:val="006F1E0A"/>
    <w:rsid w:val="007029BD"/>
    <w:rsid w:val="00704A0A"/>
    <w:rsid w:val="007129C5"/>
    <w:rsid w:val="0072490E"/>
    <w:rsid w:val="0073008C"/>
    <w:rsid w:val="00780DD4"/>
    <w:rsid w:val="007967B9"/>
    <w:rsid w:val="007A2025"/>
    <w:rsid w:val="00800B51"/>
    <w:rsid w:val="008014A5"/>
    <w:rsid w:val="00801A9C"/>
    <w:rsid w:val="0080603B"/>
    <w:rsid w:val="00807EF0"/>
    <w:rsid w:val="0081315E"/>
    <w:rsid w:val="00826920"/>
    <w:rsid w:val="00831F38"/>
    <w:rsid w:val="0084165A"/>
    <w:rsid w:val="00845703"/>
    <w:rsid w:val="00851689"/>
    <w:rsid w:val="00861DB4"/>
    <w:rsid w:val="00865418"/>
    <w:rsid w:val="00866D91"/>
    <w:rsid w:val="00893E93"/>
    <w:rsid w:val="008A6C95"/>
    <w:rsid w:val="008A7EE1"/>
    <w:rsid w:val="008B38E7"/>
    <w:rsid w:val="008B7394"/>
    <w:rsid w:val="008D3ACB"/>
    <w:rsid w:val="008E5BFD"/>
    <w:rsid w:val="009179E4"/>
    <w:rsid w:val="00934966"/>
    <w:rsid w:val="0095688C"/>
    <w:rsid w:val="009649F7"/>
    <w:rsid w:val="00981AAE"/>
    <w:rsid w:val="00984AD7"/>
    <w:rsid w:val="00985C7F"/>
    <w:rsid w:val="00986D4A"/>
    <w:rsid w:val="00995B1E"/>
    <w:rsid w:val="009A361B"/>
    <w:rsid w:val="009B563E"/>
    <w:rsid w:val="009C67B0"/>
    <w:rsid w:val="009C7B93"/>
    <w:rsid w:val="009E01D0"/>
    <w:rsid w:val="009F664C"/>
    <w:rsid w:val="00A00F27"/>
    <w:rsid w:val="00A03378"/>
    <w:rsid w:val="00A10E02"/>
    <w:rsid w:val="00A14BEE"/>
    <w:rsid w:val="00A157DA"/>
    <w:rsid w:val="00A16C42"/>
    <w:rsid w:val="00A32ABF"/>
    <w:rsid w:val="00A353D6"/>
    <w:rsid w:val="00A4320B"/>
    <w:rsid w:val="00A602EC"/>
    <w:rsid w:val="00A61F94"/>
    <w:rsid w:val="00A62814"/>
    <w:rsid w:val="00A63E69"/>
    <w:rsid w:val="00A700BE"/>
    <w:rsid w:val="00A73B16"/>
    <w:rsid w:val="00A7792D"/>
    <w:rsid w:val="00A8596D"/>
    <w:rsid w:val="00A86850"/>
    <w:rsid w:val="00A94B7A"/>
    <w:rsid w:val="00AB1B7D"/>
    <w:rsid w:val="00AB72BE"/>
    <w:rsid w:val="00AB7D70"/>
    <w:rsid w:val="00AD0B5D"/>
    <w:rsid w:val="00B06A5E"/>
    <w:rsid w:val="00B27843"/>
    <w:rsid w:val="00B5171B"/>
    <w:rsid w:val="00B548F2"/>
    <w:rsid w:val="00B77ABB"/>
    <w:rsid w:val="00B8226C"/>
    <w:rsid w:val="00B86037"/>
    <w:rsid w:val="00B90546"/>
    <w:rsid w:val="00B97DA3"/>
    <w:rsid w:val="00BA4292"/>
    <w:rsid w:val="00BA6099"/>
    <w:rsid w:val="00BB72E5"/>
    <w:rsid w:val="00BC1209"/>
    <w:rsid w:val="00BE1412"/>
    <w:rsid w:val="00BF1F7F"/>
    <w:rsid w:val="00C01875"/>
    <w:rsid w:val="00C130CB"/>
    <w:rsid w:val="00C313E2"/>
    <w:rsid w:val="00C50714"/>
    <w:rsid w:val="00C66F84"/>
    <w:rsid w:val="00C70E74"/>
    <w:rsid w:val="00C919A1"/>
    <w:rsid w:val="00C9782D"/>
    <w:rsid w:val="00CA7C25"/>
    <w:rsid w:val="00CB45F0"/>
    <w:rsid w:val="00CC289C"/>
    <w:rsid w:val="00CC2CC2"/>
    <w:rsid w:val="00CD2BA6"/>
    <w:rsid w:val="00CF100B"/>
    <w:rsid w:val="00D002D0"/>
    <w:rsid w:val="00D142A1"/>
    <w:rsid w:val="00D229EB"/>
    <w:rsid w:val="00D34AA1"/>
    <w:rsid w:val="00D64CF2"/>
    <w:rsid w:val="00D67D06"/>
    <w:rsid w:val="00D76483"/>
    <w:rsid w:val="00D834BB"/>
    <w:rsid w:val="00D94CFA"/>
    <w:rsid w:val="00DA2A46"/>
    <w:rsid w:val="00DB0EFB"/>
    <w:rsid w:val="00DD4CF7"/>
    <w:rsid w:val="00DE3C88"/>
    <w:rsid w:val="00DF5C93"/>
    <w:rsid w:val="00DF680A"/>
    <w:rsid w:val="00E07F98"/>
    <w:rsid w:val="00E176AC"/>
    <w:rsid w:val="00E3505E"/>
    <w:rsid w:val="00E354F2"/>
    <w:rsid w:val="00E62B61"/>
    <w:rsid w:val="00E77B5F"/>
    <w:rsid w:val="00E96009"/>
    <w:rsid w:val="00E9719C"/>
    <w:rsid w:val="00ED03F4"/>
    <w:rsid w:val="00ED4B24"/>
    <w:rsid w:val="00EE3857"/>
    <w:rsid w:val="00EE3B35"/>
    <w:rsid w:val="00EF22EB"/>
    <w:rsid w:val="00EF3516"/>
    <w:rsid w:val="00F1299F"/>
    <w:rsid w:val="00F22129"/>
    <w:rsid w:val="00F27F5F"/>
    <w:rsid w:val="00F37518"/>
    <w:rsid w:val="00F6611C"/>
    <w:rsid w:val="00F8403B"/>
    <w:rsid w:val="00F92A2F"/>
    <w:rsid w:val="00F92D69"/>
    <w:rsid w:val="00F97263"/>
    <w:rsid w:val="00FA5373"/>
    <w:rsid w:val="00FA6D48"/>
    <w:rsid w:val="00FB5771"/>
    <w:rsid w:val="00FD1187"/>
    <w:rsid w:val="00FD6AF3"/>
    <w:rsid w:val="00FE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D13A83"/>
  <w15:chartTrackingRefBased/>
  <w15:docId w15:val="{30150D49-AEF6-3D4D-B401-4C413FF7F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15E36"/>
    <w:pPr>
      <w:spacing w:after="0" w:line="240" w:lineRule="auto"/>
    </w:pPr>
    <w:rPr>
      <w:rFonts w:asciiTheme="minorBidi" w:hAnsiTheme="minorBidi" w:cs="Times New Roman (Cuerpo en alfa"/>
      <w:kern w:val="0"/>
      <w:sz w:val="20"/>
      <w:szCs w:val="20"/>
      <w:lang w:val="es-CO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831F38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6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iaresano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171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RESANO</dc:creator>
  <cp:keywords/>
  <dc:description/>
  <cp:lastModifiedBy>María Resano Zuazu</cp:lastModifiedBy>
  <cp:revision>13</cp:revision>
  <dcterms:created xsi:type="dcterms:W3CDTF">2025-11-11T17:06:00Z</dcterms:created>
  <dcterms:modified xsi:type="dcterms:W3CDTF">2026-01-29T18:41:00Z</dcterms:modified>
</cp:coreProperties>
</file>