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955570" w14:textId="77777777" w:rsidR="00A366AF" w:rsidRDefault="001E1AD8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Additional file 5</w:t>
      </w:r>
    </w:p>
    <w:p w14:paraId="1F63DD37" w14:textId="77777777" w:rsidR="00A366AF" w:rsidRDefault="00A366A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D32118C" w14:textId="32E2B132" w:rsidR="00FC5288" w:rsidRDefault="00396E90">
      <w:pPr>
        <w:rPr>
          <w:rFonts w:asciiTheme="minorHAnsi" w:hAnsiTheme="minorHAnsi" w:cstheme="minorHAnsi"/>
          <w:sz w:val="22"/>
          <w:szCs w:val="22"/>
        </w:rPr>
      </w:pPr>
      <w:r w:rsidRPr="00396E90">
        <w:rPr>
          <w:rFonts w:asciiTheme="minorHAnsi" w:hAnsiTheme="minorHAnsi" w:cstheme="minorHAnsi"/>
          <w:sz w:val="22"/>
          <w:szCs w:val="22"/>
        </w:rPr>
        <w:t>Individual asymmetry values for each horse under in</w:t>
      </w:r>
      <w:r w:rsidR="003919C4">
        <w:rPr>
          <w:rFonts w:asciiTheme="minorHAnsi" w:hAnsiTheme="minorHAnsi" w:cstheme="minorHAnsi"/>
          <w:sz w:val="22"/>
          <w:szCs w:val="22"/>
        </w:rPr>
        <w:t>-</w:t>
      </w:r>
      <w:r w:rsidRPr="00396E90">
        <w:rPr>
          <w:rFonts w:asciiTheme="minorHAnsi" w:hAnsiTheme="minorHAnsi" w:cstheme="minorHAnsi"/>
          <w:sz w:val="22"/>
          <w:szCs w:val="22"/>
        </w:rPr>
        <w:t>hand and ridden conditions</w:t>
      </w:r>
    </w:p>
    <w:p w14:paraId="2EAF24DB" w14:textId="77777777" w:rsidR="001E1AD8" w:rsidRPr="00396E90" w:rsidRDefault="001E1AD8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anormal2"/>
        <w:tblW w:w="0" w:type="auto"/>
        <w:tblLook w:val="04A0" w:firstRow="1" w:lastRow="0" w:firstColumn="1" w:lastColumn="0" w:noHBand="0" w:noVBand="1"/>
      </w:tblPr>
      <w:tblGrid>
        <w:gridCol w:w="751"/>
        <w:gridCol w:w="1566"/>
        <w:gridCol w:w="1482"/>
        <w:gridCol w:w="1601"/>
        <w:gridCol w:w="1518"/>
        <w:gridCol w:w="1545"/>
        <w:gridCol w:w="1461"/>
        <w:gridCol w:w="1580"/>
        <w:gridCol w:w="1502"/>
      </w:tblGrid>
      <w:tr w:rsidR="00396E90" w:rsidRPr="00396E90" w14:paraId="2E43C618" w14:textId="77777777" w:rsidTr="00991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D7F735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s-MX"/>
                <w14:ligatures w14:val="none"/>
              </w:rPr>
              <w:t>Horse</w:t>
            </w:r>
          </w:p>
        </w:tc>
        <w:tc>
          <w:tcPr>
            <w:tcW w:w="0" w:type="auto"/>
            <w:hideMark/>
          </w:tcPr>
          <w:p w14:paraId="2C3393CE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HDmin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in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hand</w:t>
            </w:r>
            <w:proofErr w:type="spellEnd"/>
          </w:p>
        </w:tc>
        <w:tc>
          <w:tcPr>
            <w:tcW w:w="0" w:type="auto"/>
            <w:hideMark/>
          </w:tcPr>
          <w:p w14:paraId="51BA20B9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HDmin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ridden</w:t>
            </w:r>
            <w:proofErr w:type="spellEnd"/>
          </w:p>
        </w:tc>
        <w:tc>
          <w:tcPr>
            <w:tcW w:w="0" w:type="auto"/>
            <w:hideMark/>
          </w:tcPr>
          <w:p w14:paraId="6C863FB5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HDmax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in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hand</w:t>
            </w:r>
            <w:proofErr w:type="spellEnd"/>
          </w:p>
        </w:tc>
        <w:tc>
          <w:tcPr>
            <w:tcW w:w="0" w:type="auto"/>
            <w:hideMark/>
          </w:tcPr>
          <w:p w14:paraId="7546EF2C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HDmax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ridden</w:t>
            </w:r>
            <w:proofErr w:type="spellEnd"/>
          </w:p>
        </w:tc>
        <w:tc>
          <w:tcPr>
            <w:tcW w:w="0" w:type="auto"/>
            <w:hideMark/>
          </w:tcPr>
          <w:p w14:paraId="3D5264E5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PDmin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in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hand</w:t>
            </w:r>
            <w:proofErr w:type="spellEnd"/>
          </w:p>
        </w:tc>
        <w:tc>
          <w:tcPr>
            <w:tcW w:w="0" w:type="auto"/>
            <w:hideMark/>
          </w:tcPr>
          <w:p w14:paraId="1CF56D0D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PDmin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ridden</w:t>
            </w:r>
            <w:proofErr w:type="spellEnd"/>
          </w:p>
        </w:tc>
        <w:tc>
          <w:tcPr>
            <w:tcW w:w="0" w:type="auto"/>
            <w:hideMark/>
          </w:tcPr>
          <w:p w14:paraId="0E65469F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PDmax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in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hand</w:t>
            </w:r>
            <w:proofErr w:type="spellEnd"/>
          </w:p>
        </w:tc>
        <w:tc>
          <w:tcPr>
            <w:tcW w:w="0" w:type="auto"/>
            <w:hideMark/>
          </w:tcPr>
          <w:p w14:paraId="5E52EC65" w14:textId="77777777" w:rsidR="00396E90" w:rsidRPr="00396E90" w:rsidRDefault="00396E90" w:rsidP="009917D1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PDmax</w:t>
            </w:r>
            <w:proofErr w:type="spellEnd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 xml:space="preserve"> </w:t>
            </w:r>
            <w:proofErr w:type="spellStart"/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ridden</w:t>
            </w:r>
            <w:proofErr w:type="spellEnd"/>
          </w:p>
        </w:tc>
      </w:tr>
      <w:tr w:rsidR="00396E90" w:rsidRPr="00396E90" w14:paraId="621C03CA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1353AB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57DB5D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0.31754214</w:t>
            </w:r>
          </w:p>
        </w:tc>
        <w:tc>
          <w:tcPr>
            <w:tcW w:w="0" w:type="auto"/>
            <w:hideMark/>
          </w:tcPr>
          <w:p w14:paraId="72B6CAF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0.04427380</w:t>
            </w:r>
          </w:p>
        </w:tc>
        <w:tc>
          <w:tcPr>
            <w:tcW w:w="0" w:type="auto"/>
            <w:hideMark/>
          </w:tcPr>
          <w:p w14:paraId="6994F39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0.41819929</w:t>
            </w:r>
          </w:p>
        </w:tc>
        <w:tc>
          <w:tcPr>
            <w:tcW w:w="0" w:type="auto"/>
            <w:hideMark/>
          </w:tcPr>
          <w:p w14:paraId="1251D8E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0.56757248</w:t>
            </w:r>
          </w:p>
        </w:tc>
        <w:tc>
          <w:tcPr>
            <w:tcW w:w="0" w:type="auto"/>
            <w:hideMark/>
          </w:tcPr>
          <w:p w14:paraId="68FBB33E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0.06327427</w:t>
            </w:r>
          </w:p>
        </w:tc>
        <w:tc>
          <w:tcPr>
            <w:tcW w:w="0" w:type="auto"/>
            <w:hideMark/>
          </w:tcPr>
          <w:p w14:paraId="1B1845B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0.02324317</w:t>
            </w:r>
          </w:p>
        </w:tc>
        <w:tc>
          <w:tcPr>
            <w:tcW w:w="0" w:type="auto"/>
            <w:hideMark/>
          </w:tcPr>
          <w:p w14:paraId="0D3832F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0.17462469</w:t>
            </w:r>
          </w:p>
        </w:tc>
        <w:tc>
          <w:tcPr>
            <w:tcW w:w="0" w:type="auto"/>
            <w:hideMark/>
          </w:tcPr>
          <w:p w14:paraId="4006DB68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0.135427742</w:t>
            </w:r>
          </w:p>
        </w:tc>
      </w:tr>
      <w:tr w:rsidR="00396E90" w:rsidRPr="00396E90" w14:paraId="150EA47A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CA4282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566652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0.01929095</w:t>
            </w:r>
          </w:p>
        </w:tc>
        <w:tc>
          <w:tcPr>
            <w:tcW w:w="0" w:type="auto"/>
            <w:hideMark/>
          </w:tcPr>
          <w:p w14:paraId="54440AB2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0.64639417</w:t>
            </w:r>
          </w:p>
        </w:tc>
        <w:tc>
          <w:tcPr>
            <w:tcW w:w="0" w:type="auto"/>
            <w:hideMark/>
          </w:tcPr>
          <w:p w14:paraId="515B33F7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0.01886184</w:t>
            </w:r>
          </w:p>
        </w:tc>
        <w:tc>
          <w:tcPr>
            <w:tcW w:w="0" w:type="auto"/>
            <w:hideMark/>
          </w:tcPr>
          <w:p w14:paraId="32E57AC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0.21947767</w:t>
            </w:r>
          </w:p>
        </w:tc>
        <w:tc>
          <w:tcPr>
            <w:tcW w:w="0" w:type="auto"/>
            <w:hideMark/>
          </w:tcPr>
          <w:p w14:paraId="28A2E06F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0.19940075</w:t>
            </w:r>
          </w:p>
        </w:tc>
        <w:tc>
          <w:tcPr>
            <w:tcW w:w="0" w:type="auto"/>
            <w:hideMark/>
          </w:tcPr>
          <w:p w14:paraId="0B88BD25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0.23671570</w:t>
            </w:r>
          </w:p>
        </w:tc>
        <w:tc>
          <w:tcPr>
            <w:tcW w:w="0" w:type="auto"/>
            <w:hideMark/>
          </w:tcPr>
          <w:p w14:paraId="17CCFE7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0.20907346</w:t>
            </w:r>
          </w:p>
        </w:tc>
        <w:tc>
          <w:tcPr>
            <w:tcW w:w="0" w:type="auto"/>
            <w:hideMark/>
          </w:tcPr>
          <w:p w14:paraId="2E4B2D1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0.354341973</w:t>
            </w:r>
          </w:p>
        </w:tc>
      </w:tr>
      <w:tr w:rsidR="00396E90" w:rsidRPr="00396E90" w14:paraId="01B8E5A4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C8A838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5EA6C9F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0.41229535</w:t>
            </w:r>
          </w:p>
        </w:tc>
        <w:tc>
          <w:tcPr>
            <w:tcW w:w="0" w:type="auto"/>
            <w:hideMark/>
          </w:tcPr>
          <w:p w14:paraId="4D55E86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0.20063780</w:t>
            </w:r>
          </w:p>
        </w:tc>
        <w:tc>
          <w:tcPr>
            <w:tcW w:w="0" w:type="auto"/>
            <w:hideMark/>
          </w:tcPr>
          <w:p w14:paraId="73C18CAF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0.04527835</w:t>
            </w:r>
          </w:p>
        </w:tc>
        <w:tc>
          <w:tcPr>
            <w:tcW w:w="0" w:type="auto"/>
            <w:hideMark/>
          </w:tcPr>
          <w:p w14:paraId="633F0A89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0.23220765</w:t>
            </w:r>
          </w:p>
        </w:tc>
        <w:tc>
          <w:tcPr>
            <w:tcW w:w="0" w:type="auto"/>
            <w:hideMark/>
          </w:tcPr>
          <w:p w14:paraId="04841871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0.57207189</w:t>
            </w:r>
          </w:p>
        </w:tc>
        <w:tc>
          <w:tcPr>
            <w:tcW w:w="0" w:type="auto"/>
            <w:hideMark/>
          </w:tcPr>
          <w:p w14:paraId="5AAA656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0.24357877</w:t>
            </w:r>
          </w:p>
        </w:tc>
        <w:tc>
          <w:tcPr>
            <w:tcW w:w="0" w:type="auto"/>
            <w:hideMark/>
          </w:tcPr>
          <w:p w14:paraId="56008BF6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0.02302688</w:t>
            </w:r>
          </w:p>
        </w:tc>
        <w:tc>
          <w:tcPr>
            <w:tcW w:w="0" w:type="auto"/>
            <w:hideMark/>
          </w:tcPr>
          <w:p w14:paraId="6E06460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0.334135284</w:t>
            </w:r>
          </w:p>
        </w:tc>
      </w:tr>
      <w:tr w:rsidR="00396E90" w:rsidRPr="00396E90" w14:paraId="7A2439D2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4E847E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83DAD4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0.33620700</w:t>
            </w:r>
          </w:p>
        </w:tc>
        <w:tc>
          <w:tcPr>
            <w:tcW w:w="0" w:type="auto"/>
            <w:hideMark/>
          </w:tcPr>
          <w:p w14:paraId="312DE6B8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0.07123305</w:t>
            </w:r>
          </w:p>
        </w:tc>
        <w:tc>
          <w:tcPr>
            <w:tcW w:w="0" w:type="auto"/>
            <w:hideMark/>
          </w:tcPr>
          <w:p w14:paraId="48F8FDD4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0.14010193</w:t>
            </w:r>
          </w:p>
        </w:tc>
        <w:tc>
          <w:tcPr>
            <w:tcW w:w="0" w:type="auto"/>
            <w:hideMark/>
          </w:tcPr>
          <w:p w14:paraId="132E97D1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0.01004944</w:t>
            </w:r>
          </w:p>
        </w:tc>
        <w:tc>
          <w:tcPr>
            <w:tcW w:w="0" w:type="auto"/>
            <w:hideMark/>
          </w:tcPr>
          <w:p w14:paraId="7D82F2A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0.02098638</w:t>
            </w:r>
          </w:p>
        </w:tc>
        <w:tc>
          <w:tcPr>
            <w:tcW w:w="0" w:type="auto"/>
            <w:hideMark/>
          </w:tcPr>
          <w:p w14:paraId="23A5018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0.26500649</w:t>
            </w:r>
          </w:p>
        </w:tc>
        <w:tc>
          <w:tcPr>
            <w:tcW w:w="0" w:type="auto"/>
            <w:hideMark/>
          </w:tcPr>
          <w:p w14:paraId="0C38B612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0.21939502</w:t>
            </w:r>
          </w:p>
        </w:tc>
        <w:tc>
          <w:tcPr>
            <w:tcW w:w="0" w:type="auto"/>
            <w:hideMark/>
          </w:tcPr>
          <w:p w14:paraId="76AD8715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0.137682572</w:t>
            </w:r>
          </w:p>
        </w:tc>
      </w:tr>
      <w:tr w:rsidR="00396E90" w:rsidRPr="00396E90" w14:paraId="2D97EC36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CB1D9B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D3BA7F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0.61897813</w:t>
            </w:r>
          </w:p>
        </w:tc>
        <w:tc>
          <w:tcPr>
            <w:tcW w:w="0" w:type="auto"/>
            <w:hideMark/>
          </w:tcPr>
          <w:p w14:paraId="34A679D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0.58605487</w:t>
            </w:r>
          </w:p>
        </w:tc>
        <w:tc>
          <w:tcPr>
            <w:tcW w:w="0" w:type="auto"/>
            <w:hideMark/>
          </w:tcPr>
          <w:p w14:paraId="719D8DF6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0.45140349</w:t>
            </w:r>
          </w:p>
        </w:tc>
        <w:tc>
          <w:tcPr>
            <w:tcW w:w="0" w:type="auto"/>
            <w:hideMark/>
          </w:tcPr>
          <w:p w14:paraId="445C1A8A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0.60195175</w:t>
            </w:r>
          </w:p>
        </w:tc>
        <w:tc>
          <w:tcPr>
            <w:tcW w:w="0" w:type="auto"/>
            <w:hideMark/>
          </w:tcPr>
          <w:p w14:paraId="1C7309DC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0.20241546</w:t>
            </w:r>
          </w:p>
        </w:tc>
        <w:tc>
          <w:tcPr>
            <w:tcW w:w="0" w:type="auto"/>
            <w:hideMark/>
          </w:tcPr>
          <w:p w14:paraId="044DFBB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0.09756020</w:t>
            </w:r>
          </w:p>
        </w:tc>
        <w:tc>
          <w:tcPr>
            <w:tcW w:w="0" w:type="auto"/>
            <w:hideMark/>
          </w:tcPr>
          <w:p w14:paraId="3EBE573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0.12824991</w:t>
            </w:r>
          </w:p>
        </w:tc>
        <w:tc>
          <w:tcPr>
            <w:tcW w:w="0" w:type="auto"/>
            <w:hideMark/>
          </w:tcPr>
          <w:p w14:paraId="2724107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0.102760728</w:t>
            </w:r>
          </w:p>
        </w:tc>
      </w:tr>
      <w:tr w:rsidR="00396E90" w:rsidRPr="00396E90" w14:paraId="005C0B30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4DA4B1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5B3E24F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0.15319705</w:t>
            </w:r>
          </w:p>
        </w:tc>
        <w:tc>
          <w:tcPr>
            <w:tcW w:w="0" w:type="auto"/>
            <w:hideMark/>
          </w:tcPr>
          <w:p w14:paraId="30FDB988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0.07881362</w:t>
            </w:r>
          </w:p>
        </w:tc>
        <w:tc>
          <w:tcPr>
            <w:tcW w:w="0" w:type="auto"/>
            <w:hideMark/>
          </w:tcPr>
          <w:p w14:paraId="10C35F2A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0.48568771</w:t>
            </w:r>
          </w:p>
        </w:tc>
        <w:tc>
          <w:tcPr>
            <w:tcW w:w="0" w:type="auto"/>
            <w:hideMark/>
          </w:tcPr>
          <w:p w14:paraId="3226900C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0.71900402</w:t>
            </w:r>
          </w:p>
        </w:tc>
        <w:tc>
          <w:tcPr>
            <w:tcW w:w="0" w:type="auto"/>
            <w:hideMark/>
          </w:tcPr>
          <w:p w14:paraId="0C70E245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0.44709245</w:t>
            </w:r>
          </w:p>
        </w:tc>
        <w:tc>
          <w:tcPr>
            <w:tcW w:w="0" w:type="auto"/>
            <w:hideMark/>
          </w:tcPr>
          <w:p w14:paraId="61A5369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0.25408297</w:t>
            </w:r>
          </w:p>
        </w:tc>
        <w:tc>
          <w:tcPr>
            <w:tcW w:w="0" w:type="auto"/>
            <w:hideMark/>
          </w:tcPr>
          <w:p w14:paraId="1A2C7B01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0.33560523</w:t>
            </w:r>
          </w:p>
        </w:tc>
        <w:tc>
          <w:tcPr>
            <w:tcW w:w="0" w:type="auto"/>
            <w:hideMark/>
          </w:tcPr>
          <w:p w14:paraId="37778CA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0.111271077</w:t>
            </w:r>
          </w:p>
        </w:tc>
      </w:tr>
      <w:tr w:rsidR="00396E90" w:rsidRPr="00396E90" w14:paraId="40D70F15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25D11B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3D3DA2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0.51796515</w:t>
            </w:r>
          </w:p>
        </w:tc>
        <w:tc>
          <w:tcPr>
            <w:tcW w:w="0" w:type="auto"/>
            <w:hideMark/>
          </w:tcPr>
          <w:p w14:paraId="01647D6F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1.54933609</w:t>
            </w:r>
          </w:p>
        </w:tc>
        <w:tc>
          <w:tcPr>
            <w:tcW w:w="0" w:type="auto"/>
            <w:hideMark/>
          </w:tcPr>
          <w:p w14:paraId="072CC37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0.09805406</w:t>
            </w:r>
          </w:p>
        </w:tc>
        <w:tc>
          <w:tcPr>
            <w:tcW w:w="0" w:type="auto"/>
            <w:hideMark/>
          </w:tcPr>
          <w:p w14:paraId="5B52C82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1.15453335</w:t>
            </w:r>
          </w:p>
        </w:tc>
        <w:tc>
          <w:tcPr>
            <w:tcW w:w="0" w:type="auto"/>
            <w:hideMark/>
          </w:tcPr>
          <w:p w14:paraId="11D4658E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0.05036961</w:t>
            </w:r>
          </w:p>
        </w:tc>
        <w:tc>
          <w:tcPr>
            <w:tcW w:w="0" w:type="auto"/>
            <w:hideMark/>
          </w:tcPr>
          <w:p w14:paraId="1C48C65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0.52702822</w:t>
            </w:r>
          </w:p>
        </w:tc>
        <w:tc>
          <w:tcPr>
            <w:tcW w:w="0" w:type="auto"/>
            <w:hideMark/>
          </w:tcPr>
          <w:p w14:paraId="2EEEA618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0.88463285</w:t>
            </w:r>
          </w:p>
        </w:tc>
        <w:tc>
          <w:tcPr>
            <w:tcW w:w="0" w:type="auto"/>
            <w:hideMark/>
          </w:tcPr>
          <w:p w14:paraId="1466A51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0.465114544</w:t>
            </w:r>
          </w:p>
        </w:tc>
      </w:tr>
      <w:tr w:rsidR="00396E90" w:rsidRPr="00396E90" w14:paraId="62610194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6A8248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214BBF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0.16910957</w:t>
            </w:r>
          </w:p>
        </w:tc>
        <w:tc>
          <w:tcPr>
            <w:tcW w:w="0" w:type="auto"/>
            <w:hideMark/>
          </w:tcPr>
          <w:p w14:paraId="607C4C05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0.16660374</w:t>
            </w:r>
          </w:p>
        </w:tc>
        <w:tc>
          <w:tcPr>
            <w:tcW w:w="0" w:type="auto"/>
            <w:hideMark/>
          </w:tcPr>
          <w:p w14:paraId="1B7D52B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0.10386582</w:t>
            </w:r>
          </w:p>
        </w:tc>
        <w:tc>
          <w:tcPr>
            <w:tcW w:w="0" w:type="auto"/>
            <w:hideMark/>
          </w:tcPr>
          <w:p w14:paraId="31DB8D87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0.61060643</w:t>
            </w:r>
          </w:p>
        </w:tc>
        <w:tc>
          <w:tcPr>
            <w:tcW w:w="0" w:type="auto"/>
            <w:hideMark/>
          </w:tcPr>
          <w:p w14:paraId="4ED1335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0.27663895</w:t>
            </w:r>
          </w:p>
        </w:tc>
        <w:tc>
          <w:tcPr>
            <w:tcW w:w="0" w:type="auto"/>
            <w:hideMark/>
          </w:tcPr>
          <w:p w14:paraId="4AAC168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0.09021460</w:t>
            </w:r>
          </w:p>
        </w:tc>
        <w:tc>
          <w:tcPr>
            <w:tcW w:w="0" w:type="auto"/>
            <w:hideMark/>
          </w:tcPr>
          <w:p w14:paraId="46EA2006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0.18532818</w:t>
            </w:r>
          </w:p>
        </w:tc>
        <w:tc>
          <w:tcPr>
            <w:tcW w:w="0" w:type="auto"/>
            <w:hideMark/>
          </w:tcPr>
          <w:p w14:paraId="1EDB693D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0.204000080</w:t>
            </w:r>
          </w:p>
        </w:tc>
      </w:tr>
      <w:tr w:rsidR="00396E90" w:rsidRPr="00396E90" w14:paraId="58D14F31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86825A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49438CA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0.10486575</w:t>
            </w:r>
          </w:p>
        </w:tc>
        <w:tc>
          <w:tcPr>
            <w:tcW w:w="0" w:type="auto"/>
            <w:hideMark/>
          </w:tcPr>
          <w:p w14:paraId="3F77302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0.26029492</w:t>
            </w:r>
          </w:p>
        </w:tc>
        <w:tc>
          <w:tcPr>
            <w:tcW w:w="0" w:type="auto"/>
            <w:hideMark/>
          </w:tcPr>
          <w:p w14:paraId="5A7FAB2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0.53722104</w:t>
            </w:r>
          </w:p>
        </w:tc>
        <w:tc>
          <w:tcPr>
            <w:tcW w:w="0" w:type="auto"/>
            <w:hideMark/>
          </w:tcPr>
          <w:p w14:paraId="6ED4CBB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0.80796197</w:t>
            </w:r>
          </w:p>
        </w:tc>
        <w:tc>
          <w:tcPr>
            <w:tcW w:w="0" w:type="auto"/>
            <w:hideMark/>
          </w:tcPr>
          <w:p w14:paraId="7498AE5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0.09266019</w:t>
            </w:r>
          </w:p>
        </w:tc>
        <w:tc>
          <w:tcPr>
            <w:tcW w:w="0" w:type="auto"/>
            <w:hideMark/>
          </w:tcPr>
          <w:p w14:paraId="2065C8C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0.04150723</w:t>
            </w:r>
          </w:p>
        </w:tc>
        <w:tc>
          <w:tcPr>
            <w:tcW w:w="0" w:type="auto"/>
            <w:hideMark/>
          </w:tcPr>
          <w:p w14:paraId="7BD44D89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0.79737065</w:t>
            </w:r>
          </w:p>
        </w:tc>
        <w:tc>
          <w:tcPr>
            <w:tcW w:w="0" w:type="auto"/>
            <w:hideMark/>
          </w:tcPr>
          <w:p w14:paraId="1AAF7968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0.329985076</w:t>
            </w:r>
          </w:p>
        </w:tc>
      </w:tr>
      <w:tr w:rsidR="00396E90" w:rsidRPr="00396E90" w14:paraId="6269241B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D7DE6B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247CA3FC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0.20416610</w:t>
            </w:r>
          </w:p>
        </w:tc>
        <w:tc>
          <w:tcPr>
            <w:tcW w:w="0" w:type="auto"/>
            <w:hideMark/>
          </w:tcPr>
          <w:p w14:paraId="5CABD0CA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1.36780938</w:t>
            </w:r>
          </w:p>
        </w:tc>
        <w:tc>
          <w:tcPr>
            <w:tcW w:w="0" w:type="auto"/>
            <w:hideMark/>
          </w:tcPr>
          <w:p w14:paraId="4675B1D8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0.09670573</w:t>
            </w:r>
          </w:p>
        </w:tc>
        <w:tc>
          <w:tcPr>
            <w:tcW w:w="0" w:type="auto"/>
            <w:hideMark/>
          </w:tcPr>
          <w:p w14:paraId="2C348AD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0.41804037</w:t>
            </w:r>
          </w:p>
        </w:tc>
        <w:tc>
          <w:tcPr>
            <w:tcW w:w="0" w:type="auto"/>
            <w:hideMark/>
          </w:tcPr>
          <w:p w14:paraId="76BFAFCC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0.45366359</w:t>
            </w:r>
          </w:p>
        </w:tc>
        <w:tc>
          <w:tcPr>
            <w:tcW w:w="0" w:type="auto"/>
            <w:hideMark/>
          </w:tcPr>
          <w:p w14:paraId="32C826D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0.24428542</w:t>
            </w:r>
          </w:p>
        </w:tc>
        <w:tc>
          <w:tcPr>
            <w:tcW w:w="0" w:type="auto"/>
            <w:hideMark/>
          </w:tcPr>
          <w:p w14:paraId="4385BD3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0.15313713</w:t>
            </w:r>
          </w:p>
        </w:tc>
        <w:tc>
          <w:tcPr>
            <w:tcW w:w="0" w:type="auto"/>
            <w:hideMark/>
          </w:tcPr>
          <w:p w14:paraId="7CB90E5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0.003648821</w:t>
            </w:r>
          </w:p>
        </w:tc>
      </w:tr>
      <w:tr w:rsidR="00396E90" w:rsidRPr="00396E90" w14:paraId="061B778E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9B18AA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370E317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0.05685664</w:t>
            </w:r>
          </w:p>
        </w:tc>
        <w:tc>
          <w:tcPr>
            <w:tcW w:w="0" w:type="auto"/>
            <w:hideMark/>
          </w:tcPr>
          <w:p w14:paraId="368B5CF2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1.37759214</w:t>
            </w:r>
          </w:p>
        </w:tc>
        <w:tc>
          <w:tcPr>
            <w:tcW w:w="0" w:type="auto"/>
            <w:hideMark/>
          </w:tcPr>
          <w:p w14:paraId="1B797FCA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0.20987878</w:t>
            </w:r>
          </w:p>
        </w:tc>
        <w:tc>
          <w:tcPr>
            <w:tcW w:w="0" w:type="auto"/>
            <w:hideMark/>
          </w:tcPr>
          <w:p w14:paraId="1F2833F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0.36586169</w:t>
            </w:r>
          </w:p>
        </w:tc>
        <w:tc>
          <w:tcPr>
            <w:tcW w:w="0" w:type="auto"/>
            <w:hideMark/>
          </w:tcPr>
          <w:p w14:paraId="645F2EF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0.24378260</w:t>
            </w:r>
          </w:p>
        </w:tc>
        <w:tc>
          <w:tcPr>
            <w:tcW w:w="0" w:type="auto"/>
            <w:hideMark/>
          </w:tcPr>
          <w:p w14:paraId="3299096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0.05139273</w:t>
            </w:r>
          </w:p>
        </w:tc>
        <w:tc>
          <w:tcPr>
            <w:tcW w:w="0" w:type="auto"/>
            <w:hideMark/>
          </w:tcPr>
          <w:p w14:paraId="340A883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0.36144021</w:t>
            </w:r>
          </w:p>
        </w:tc>
        <w:tc>
          <w:tcPr>
            <w:tcW w:w="0" w:type="auto"/>
            <w:hideMark/>
          </w:tcPr>
          <w:p w14:paraId="1317762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0.036041022</w:t>
            </w:r>
          </w:p>
        </w:tc>
      </w:tr>
      <w:tr w:rsidR="00396E90" w:rsidRPr="00396E90" w14:paraId="4279E3BE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C63277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5C8ADBB1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0.03686204</w:t>
            </w:r>
          </w:p>
        </w:tc>
        <w:tc>
          <w:tcPr>
            <w:tcW w:w="0" w:type="auto"/>
            <w:hideMark/>
          </w:tcPr>
          <w:p w14:paraId="561AF4AF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0.48589404</w:t>
            </w:r>
          </w:p>
        </w:tc>
        <w:tc>
          <w:tcPr>
            <w:tcW w:w="0" w:type="auto"/>
            <w:hideMark/>
          </w:tcPr>
          <w:p w14:paraId="6329C02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0.05455975</w:t>
            </w:r>
          </w:p>
        </w:tc>
        <w:tc>
          <w:tcPr>
            <w:tcW w:w="0" w:type="auto"/>
            <w:hideMark/>
          </w:tcPr>
          <w:p w14:paraId="53BE800C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0.44044652</w:t>
            </w:r>
          </w:p>
        </w:tc>
        <w:tc>
          <w:tcPr>
            <w:tcW w:w="0" w:type="auto"/>
            <w:hideMark/>
          </w:tcPr>
          <w:p w14:paraId="4E43364F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0.47215736</w:t>
            </w:r>
          </w:p>
        </w:tc>
        <w:tc>
          <w:tcPr>
            <w:tcW w:w="0" w:type="auto"/>
            <w:hideMark/>
          </w:tcPr>
          <w:p w14:paraId="03874866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0.50759364</w:t>
            </w:r>
          </w:p>
        </w:tc>
        <w:tc>
          <w:tcPr>
            <w:tcW w:w="0" w:type="auto"/>
            <w:hideMark/>
          </w:tcPr>
          <w:p w14:paraId="77F12068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0.35304487</w:t>
            </w:r>
          </w:p>
        </w:tc>
        <w:tc>
          <w:tcPr>
            <w:tcW w:w="0" w:type="auto"/>
            <w:hideMark/>
          </w:tcPr>
          <w:p w14:paraId="78752E3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0.367894285</w:t>
            </w:r>
          </w:p>
        </w:tc>
      </w:tr>
      <w:tr w:rsidR="00396E90" w:rsidRPr="00396E90" w14:paraId="4A51B142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22D70C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28A0DE3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0.31523056</w:t>
            </w:r>
          </w:p>
        </w:tc>
        <w:tc>
          <w:tcPr>
            <w:tcW w:w="0" w:type="auto"/>
            <w:hideMark/>
          </w:tcPr>
          <w:p w14:paraId="3E79012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0.27296859</w:t>
            </w:r>
          </w:p>
        </w:tc>
        <w:tc>
          <w:tcPr>
            <w:tcW w:w="0" w:type="auto"/>
            <w:hideMark/>
          </w:tcPr>
          <w:p w14:paraId="432DF89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0.30317626</w:t>
            </w:r>
          </w:p>
        </w:tc>
        <w:tc>
          <w:tcPr>
            <w:tcW w:w="0" w:type="auto"/>
            <w:hideMark/>
          </w:tcPr>
          <w:p w14:paraId="55A71811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1.03562486</w:t>
            </w:r>
          </w:p>
        </w:tc>
        <w:tc>
          <w:tcPr>
            <w:tcW w:w="0" w:type="auto"/>
            <w:hideMark/>
          </w:tcPr>
          <w:p w14:paraId="0653222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0.18054311</w:t>
            </w:r>
          </w:p>
        </w:tc>
        <w:tc>
          <w:tcPr>
            <w:tcW w:w="0" w:type="auto"/>
            <w:hideMark/>
          </w:tcPr>
          <w:p w14:paraId="3E516A0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0.35485758</w:t>
            </w:r>
          </w:p>
        </w:tc>
        <w:tc>
          <w:tcPr>
            <w:tcW w:w="0" w:type="auto"/>
            <w:hideMark/>
          </w:tcPr>
          <w:p w14:paraId="545CD20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0.41540158</w:t>
            </w:r>
          </w:p>
        </w:tc>
        <w:tc>
          <w:tcPr>
            <w:tcW w:w="0" w:type="auto"/>
            <w:hideMark/>
          </w:tcPr>
          <w:p w14:paraId="07F12CD6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0.223271734</w:t>
            </w:r>
          </w:p>
        </w:tc>
      </w:tr>
      <w:tr w:rsidR="00396E90" w:rsidRPr="00396E90" w14:paraId="04610E64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0A0E90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0BDD7F23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0.23786764</w:t>
            </w:r>
          </w:p>
        </w:tc>
        <w:tc>
          <w:tcPr>
            <w:tcW w:w="0" w:type="auto"/>
            <w:hideMark/>
          </w:tcPr>
          <w:p w14:paraId="4B630681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0.12368885</w:t>
            </w:r>
          </w:p>
        </w:tc>
        <w:tc>
          <w:tcPr>
            <w:tcW w:w="0" w:type="auto"/>
            <w:hideMark/>
          </w:tcPr>
          <w:p w14:paraId="30FD63D2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0.09010444</w:t>
            </w:r>
          </w:p>
        </w:tc>
        <w:tc>
          <w:tcPr>
            <w:tcW w:w="0" w:type="auto"/>
            <w:hideMark/>
          </w:tcPr>
          <w:p w14:paraId="03EB4AC8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0.49783289</w:t>
            </w:r>
          </w:p>
        </w:tc>
        <w:tc>
          <w:tcPr>
            <w:tcW w:w="0" w:type="auto"/>
            <w:hideMark/>
          </w:tcPr>
          <w:p w14:paraId="74A085D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0.15691848</w:t>
            </w:r>
          </w:p>
        </w:tc>
        <w:tc>
          <w:tcPr>
            <w:tcW w:w="0" w:type="auto"/>
            <w:hideMark/>
          </w:tcPr>
          <w:p w14:paraId="4D3A6E61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0.26943883</w:t>
            </w:r>
          </w:p>
        </w:tc>
        <w:tc>
          <w:tcPr>
            <w:tcW w:w="0" w:type="auto"/>
            <w:hideMark/>
          </w:tcPr>
          <w:p w14:paraId="55A955C8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1.15331628</w:t>
            </w:r>
          </w:p>
        </w:tc>
        <w:tc>
          <w:tcPr>
            <w:tcW w:w="0" w:type="auto"/>
            <w:hideMark/>
          </w:tcPr>
          <w:p w14:paraId="5C4CABA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0.676887223</w:t>
            </w:r>
          </w:p>
        </w:tc>
      </w:tr>
      <w:tr w:rsidR="00396E90" w:rsidRPr="00396E90" w14:paraId="1164F799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71D012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1B480FC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0.51982037</w:t>
            </w:r>
          </w:p>
        </w:tc>
        <w:tc>
          <w:tcPr>
            <w:tcW w:w="0" w:type="auto"/>
            <w:hideMark/>
          </w:tcPr>
          <w:p w14:paraId="36929CA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0.90693141</w:t>
            </w:r>
          </w:p>
        </w:tc>
        <w:tc>
          <w:tcPr>
            <w:tcW w:w="0" w:type="auto"/>
            <w:hideMark/>
          </w:tcPr>
          <w:p w14:paraId="318FF46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0.27692881</w:t>
            </w:r>
          </w:p>
        </w:tc>
        <w:tc>
          <w:tcPr>
            <w:tcW w:w="0" w:type="auto"/>
            <w:hideMark/>
          </w:tcPr>
          <w:p w14:paraId="7A9FEF6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0.32292826</w:t>
            </w:r>
          </w:p>
        </w:tc>
        <w:tc>
          <w:tcPr>
            <w:tcW w:w="0" w:type="auto"/>
            <w:hideMark/>
          </w:tcPr>
          <w:p w14:paraId="64B12AE5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0.07773755</w:t>
            </w:r>
          </w:p>
        </w:tc>
        <w:tc>
          <w:tcPr>
            <w:tcW w:w="0" w:type="auto"/>
            <w:hideMark/>
          </w:tcPr>
          <w:p w14:paraId="7BC78E98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0.11354077</w:t>
            </w:r>
          </w:p>
        </w:tc>
        <w:tc>
          <w:tcPr>
            <w:tcW w:w="0" w:type="auto"/>
            <w:hideMark/>
          </w:tcPr>
          <w:p w14:paraId="31B663A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0.22367525</w:t>
            </w:r>
          </w:p>
        </w:tc>
        <w:tc>
          <w:tcPr>
            <w:tcW w:w="0" w:type="auto"/>
            <w:hideMark/>
          </w:tcPr>
          <w:p w14:paraId="3D195F2C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0.568203115</w:t>
            </w:r>
          </w:p>
        </w:tc>
      </w:tr>
      <w:tr w:rsidR="00396E90" w:rsidRPr="00396E90" w14:paraId="3023DB9C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7B6F89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3F72DB7F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0.08752981</w:t>
            </w:r>
          </w:p>
        </w:tc>
        <w:tc>
          <w:tcPr>
            <w:tcW w:w="0" w:type="auto"/>
            <w:hideMark/>
          </w:tcPr>
          <w:p w14:paraId="345B733A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0.22470852</w:t>
            </w:r>
          </w:p>
        </w:tc>
        <w:tc>
          <w:tcPr>
            <w:tcW w:w="0" w:type="auto"/>
            <w:hideMark/>
          </w:tcPr>
          <w:p w14:paraId="3360349D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0.01467088</w:t>
            </w:r>
          </w:p>
        </w:tc>
        <w:tc>
          <w:tcPr>
            <w:tcW w:w="0" w:type="auto"/>
            <w:hideMark/>
          </w:tcPr>
          <w:p w14:paraId="0CCF3BE3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0.84510149</w:t>
            </w:r>
          </w:p>
        </w:tc>
        <w:tc>
          <w:tcPr>
            <w:tcW w:w="0" w:type="auto"/>
            <w:hideMark/>
          </w:tcPr>
          <w:p w14:paraId="05392692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0.40635434</w:t>
            </w:r>
          </w:p>
        </w:tc>
        <w:tc>
          <w:tcPr>
            <w:tcW w:w="0" w:type="auto"/>
            <w:hideMark/>
          </w:tcPr>
          <w:p w14:paraId="7C895DD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0.10489412</w:t>
            </w:r>
          </w:p>
        </w:tc>
        <w:tc>
          <w:tcPr>
            <w:tcW w:w="0" w:type="auto"/>
            <w:hideMark/>
          </w:tcPr>
          <w:p w14:paraId="3CE2FBA5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0.31399271</w:t>
            </w:r>
          </w:p>
        </w:tc>
        <w:tc>
          <w:tcPr>
            <w:tcW w:w="0" w:type="auto"/>
            <w:hideMark/>
          </w:tcPr>
          <w:p w14:paraId="6ADCB54B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0.201139885</w:t>
            </w:r>
          </w:p>
        </w:tc>
      </w:tr>
      <w:tr w:rsidR="00396E90" w:rsidRPr="00396E90" w14:paraId="3E1B2E93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ACAF95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7DD8E501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0.23635184</w:t>
            </w:r>
          </w:p>
        </w:tc>
        <w:tc>
          <w:tcPr>
            <w:tcW w:w="0" w:type="auto"/>
            <w:hideMark/>
          </w:tcPr>
          <w:p w14:paraId="04D65D9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0.49639598</w:t>
            </w:r>
          </w:p>
        </w:tc>
        <w:tc>
          <w:tcPr>
            <w:tcW w:w="0" w:type="auto"/>
            <w:hideMark/>
          </w:tcPr>
          <w:p w14:paraId="2ED01D1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0.23161554</w:t>
            </w:r>
          </w:p>
        </w:tc>
        <w:tc>
          <w:tcPr>
            <w:tcW w:w="0" w:type="auto"/>
            <w:hideMark/>
          </w:tcPr>
          <w:p w14:paraId="00F851D9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0.24076842</w:t>
            </w:r>
          </w:p>
        </w:tc>
        <w:tc>
          <w:tcPr>
            <w:tcW w:w="0" w:type="auto"/>
            <w:hideMark/>
          </w:tcPr>
          <w:p w14:paraId="5168B38B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0.12850839</w:t>
            </w:r>
          </w:p>
        </w:tc>
        <w:tc>
          <w:tcPr>
            <w:tcW w:w="0" w:type="auto"/>
            <w:hideMark/>
          </w:tcPr>
          <w:p w14:paraId="38BCC0CD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0.17785695</w:t>
            </w:r>
          </w:p>
        </w:tc>
        <w:tc>
          <w:tcPr>
            <w:tcW w:w="0" w:type="auto"/>
            <w:hideMark/>
          </w:tcPr>
          <w:p w14:paraId="3C3D4D97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0.24601654</w:t>
            </w:r>
          </w:p>
        </w:tc>
        <w:tc>
          <w:tcPr>
            <w:tcW w:w="0" w:type="auto"/>
            <w:hideMark/>
          </w:tcPr>
          <w:p w14:paraId="16D680E2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0.028178719</w:t>
            </w:r>
          </w:p>
        </w:tc>
      </w:tr>
      <w:tr w:rsidR="00396E90" w:rsidRPr="00396E90" w14:paraId="05EC89EC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D69A64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4AEDB1C3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0.40318558</w:t>
            </w:r>
          </w:p>
        </w:tc>
        <w:tc>
          <w:tcPr>
            <w:tcW w:w="0" w:type="auto"/>
            <w:hideMark/>
          </w:tcPr>
          <w:p w14:paraId="1BC971F7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0.05741577</w:t>
            </w:r>
          </w:p>
        </w:tc>
        <w:tc>
          <w:tcPr>
            <w:tcW w:w="0" w:type="auto"/>
            <w:hideMark/>
          </w:tcPr>
          <w:p w14:paraId="1A25C854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0.16240354</w:t>
            </w:r>
          </w:p>
        </w:tc>
        <w:tc>
          <w:tcPr>
            <w:tcW w:w="0" w:type="auto"/>
            <w:hideMark/>
          </w:tcPr>
          <w:p w14:paraId="36830FD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0.34197030</w:t>
            </w:r>
          </w:p>
        </w:tc>
        <w:tc>
          <w:tcPr>
            <w:tcW w:w="0" w:type="auto"/>
            <w:hideMark/>
          </w:tcPr>
          <w:p w14:paraId="5D027B7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0.07999110</w:t>
            </w:r>
          </w:p>
        </w:tc>
        <w:tc>
          <w:tcPr>
            <w:tcW w:w="0" w:type="auto"/>
            <w:hideMark/>
          </w:tcPr>
          <w:p w14:paraId="4347B3CA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0.14537738</w:t>
            </w:r>
          </w:p>
        </w:tc>
        <w:tc>
          <w:tcPr>
            <w:tcW w:w="0" w:type="auto"/>
            <w:hideMark/>
          </w:tcPr>
          <w:p w14:paraId="30C91643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0.06560457</w:t>
            </w:r>
          </w:p>
        </w:tc>
        <w:tc>
          <w:tcPr>
            <w:tcW w:w="0" w:type="auto"/>
            <w:hideMark/>
          </w:tcPr>
          <w:p w14:paraId="2D67E5ED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0.576820270</w:t>
            </w:r>
          </w:p>
        </w:tc>
      </w:tr>
      <w:tr w:rsidR="00396E90" w:rsidRPr="00396E90" w14:paraId="02676FDE" w14:textId="77777777" w:rsidTr="009917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73C786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1ABA40A4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0.05933112</w:t>
            </w:r>
          </w:p>
        </w:tc>
        <w:tc>
          <w:tcPr>
            <w:tcW w:w="0" w:type="auto"/>
            <w:hideMark/>
          </w:tcPr>
          <w:p w14:paraId="764E88B3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0.01779337</w:t>
            </w:r>
          </w:p>
        </w:tc>
        <w:tc>
          <w:tcPr>
            <w:tcW w:w="0" w:type="auto"/>
            <w:hideMark/>
          </w:tcPr>
          <w:p w14:paraId="3DDF32EA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0.02076827</w:t>
            </w:r>
          </w:p>
        </w:tc>
        <w:tc>
          <w:tcPr>
            <w:tcW w:w="0" w:type="auto"/>
            <w:hideMark/>
          </w:tcPr>
          <w:p w14:paraId="36B10676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0.55160798</w:t>
            </w:r>
          </w:p>
        </w:tc>
        <w:tc>
          <w:tcPr>
            <w:tcW w:w="0" w:type="auto"/>
            <w:hideMark/>
          </w:tcPr>
          <w:p w14:paraId="4051B356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0.21327260</w:t>
            </w:r>
          </w:p>
        </w:tc>
        <w:tc>
          <w:tcPr>
            <w:tcW w:w="0" w:type="auto"/>
            <w:hideMark/>
          </w:tcPr>
          <w:p w14:paraId="1959B540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0.25221999</w:t>
            </w:r>
          </w:p>
        </w:tc>
        <w:tc>
          <w:tcPr>
            <w:tcW w:w="0" w:type="auto"/>
            <w:hideMark/>
          </w:tcPr>
          <w:p w14:paraId="218B04E9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0.13210375</w:t>
            </w:r>
          </w:p>
        </w:tc>
        <w:tc>
          <w:tcPr>
            <w:tcW w:w="0" w:type="auto"/>
            <w:hideMark/>
          </w:tcPr>
          <w:p w14:paraId="6D481C02" w14:textId="77777777" w:rsidR="00396E90" w:rsidRPr="00396E90" w:rsidRDefault="00396E90" w:rsidP="009917D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0.022475408</w:t>
            </w:r>
          </w:p>
        </w:tc>
      </w:tr>
      <w:tr w:rsidR="00396E90" w:rsidRPr="00396E90" w14:paraId="4BBF1640" w14:textId="77777777" w:rsidTr="009917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3B43C8" w14:textId="77777777" w:rsidR="00396E90" w:rsidRPr="00396E90" w:rsidRDefault="00396E90" w:rsidP="009917D1">
            <w:pPr>
              <w:jc w:val="right"/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b w:val="0"/>
                <w:bCs w:val="0"/>
                <w:kern w:val="0"/>
                <w:sz w:val="22"/>
                <w:szCs w:val="22"/>
                <w:lang w:val="es-CO" w:eastAsia="es-MX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5DA428F9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0.54432354</w:t>
            </w:r>
          </w:p>
        </w:tc>
        <w:tc>
          <w:tcPr>
            <w:tcW w:w="0" w:type="auto"/>
            <w:hideMark/>
          </w:tcPr>
          <w:p w14:paraId="7DC4B6B7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0.46954070</w:t>
            </w:r>
          </w:p>
        </w:tc>
        <w:tc>
          <w:tcPr>
            <w:tcW w:w="0" w:type="auto"/>
            <w:hideMark/>
          </w:tcPr>
          <w:p w14:paraId="7EA277A6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0.27928164</w:t>
            </w:r>
          </w:p>
        </w:tc>
        <w:tc>
          <w:tcPr>
            <w:tcW w:w="0" w:type="auto"/>
            <w:hideMark/>
          </w:tcPr>
          <w:p w14:paraId="39D50E2C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0.44314782</w:t>
            </w:r>
          </w:p>
        </w:tc>
        <w:tc>
          <w:tcPr>
            <w:tcW w:w="0" w:type="auto"/>
            <w:hideMark/>
          </w:tcPr>
          <w:p w14:paraId="3D8D72FE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0.58238433</w:t>
            </w:r>
          </w:p>
        </w:tc>
        <w:tc>
          <w:tcPr>
            <w:tcW w:w="0" w:type="auto"/>
            <w:hideMark/>
          </w:tcPr>
          <w:p w14:paraId="76815F46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0.41301060</w:t>
            </w:r>
          </w:p>
        </w:tc>
        <w:tc>
          <w:tcPr>
            <w:tcW w:w="0" w:type="auto"/>
            <w:hideMark/>
          </w:tcPr>
          <w:p w14:paraId="5C30FAF0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0.33213108</w:t>
            </w:r>
          </w:p>
        </w:tc>
        <w:tc>
          <w:tcPr>
            <w:tcW w:w="0" w:type="auto"/>
            <w:hideMark/>
          </w:tcPr>
          <w:p w14:paraId="5E17A26D" w14:textId="77777777" w:rsidR="00396E90" w:rsidRPr="00396E90" w:rsidRDefault="00396E90" w:rsidP="009917D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</w:pPr>
            <w:r w:rsidRPr="00396E90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es-CO" w:eastAsia="es-MX"/>
                <w14:ligatures w14:val="none"/>
              </w:rPr>
              <w:t>0.225916185</w:t>
            </w:r>
          </w:p>
        </w:tc>
      </w:tr>
    </w:tbl>
    <w:p w14:paraId="7FD43E2C" w14:textId="77777777" w:rsidR="005726F4" w:rsidRDefault="005726F4">
      <w:pPr>
        <w:rPr>
          <w:rFonts w:asciiTheme="minorHAnsi" w:hAnsiTheme="minorHAnsi" w:cstheme="minorHAnsi"/>
          <w:sz w:val="22"/>
          <w:szCs w:val="22"/>
        </w:rPr>
      </w:pPr>
    </w:p>
    <w:p w14:paraId="7CC5693E" w14:textId="084951D0" w:rsidR="00396E90" w:rsidRPr="00396E90" w:rsidRDefault="00396E90">
      <w:pPr>
        <w:rPr>
          <w:rFonts w:asciiTheme="minorHAnsi" w:hAnsiTheme="minorHAnsi" w:cstheme="minorHAnsi"/>
          <w:sz w:val="22"/>
          <w:szCs w:val="22"/>
        </w:rPr>
      </w:pPr>
      <w:r w:rsidRPr="00396E90">
        <w:rPr>
          <w:rFonts w:asciiTheme="minorHAnsi" w:hAnsiTheme="minorHAnsi" w:cstheme="minorHAnsi"/>
          <w:sz w:val="22"/>
          <w:szCs w:val="22"/>
        </w:rPr>
        <w:t xml:space="preserve">Values represent absolute asymmetry measures derived from the </w:t>
      </w:r>
      <w:proofErr w:type="spellStart"/>
      <w:r w:rsidRPr="00396E90">
        <w:rPr>
          <w:rFonts w:asciiTheme="minorHAnsi" w:hAnsiTheme="minorHAnsi" w:cstheme="minorHAnsi"/>
          <w:sz w:val="22"/>
          <w:szCs w:val="22"/>
        </w:rPr>
        <w:t>Sleip</w:t>
      </w:r>
      <w:proofErr w:type="spellEnd"/>
      <w:r w:rsidRPr="00396E90">
        <w:rPr>
          <w:rFonts w:asciiTheme="minorHAnsi" w:hAnsiTheme="minorHAnsi" w:cstheme="minorHAnsi"/>
          <w:sz w:val="22"/>
          <w:szCs w:val="22"/>
        </w:rPr>
        <w:t xml:space="preserve"> system. Each horse was evaluated under both in hand and ridden conditions. Values closer to zero indicate greater symmetry. </w:t>
      </w:r>
      <w:proofErr w:type="spellStart"/>
      <w:r w:rsidRPr="00396E90">
        <w:rPr>
          <w:rFonts w:asciiTheme="minorHAnsi" w:hAnsiTheme="minorHAnsi" w:cstheme="minorHAnsi"/>
          <w:sz w:val="22"/>
          <w:szCs w:val="22"/>
        </w:rPr>
        <w:t>HDmin</w:t>
      </w:r>
      <w:proofErr w:type="spellEnd"/>
      <w:r w:rsidRPr="00396E90">
        <w:rPr>
          <w:rFonts w:asciiTheme="minorHAnsi" w:hAnsiTheme="minorHAnsi" w:cstheme="minorHAnsi"/>
          <w:sz w:val="22"/>
          <w:szCs w:val="22"/>
        </w:rPr>
        <w:t xml:space="preserve">, head impact mean; </w:t>
      </w:r>
      <w:proofErr w:type="spellStart"/>
      <w:r w:rsidRPr="00396E90">
        <w:rPr>
          <w:rFonts w:asciiTheme="minorHAnsi" w:hAnsiTheme="minorHAnsi" w:cstheme="minorHAnsi"/>
          <w:sz w:val="22"/>
          <w:szCs w:val="22"/>
        </w:rPr>
        <w:t>HDmax</w:t>
      </w:r>
      <w:proofErr w:type="spellEnd"/>
      <w:r w:rsidRPr="00396E90">
        <w:rPr>
          <w:rFonts w:asciiTheme="minorHAnsi" w:hAnsiTheme="minorHAnsi" w:cstheme="minorHAnsi"/>
          <w:sz w:val="22"/>
          <w:szCs w:val="22"/>
        </w:rPr>
        <w:t xml:space="preserve">, head push-off mean; </w:t>
      </w:r>
      <w:proofErr w:type="spellStart"/>
      <w:r w:rsidRPr="00396E90">
        <w:rPr>
          <w:rFonts w:asciiTheme="minorHAnsi" w:hAnsiTheme="minorHAnsi" w:cstheme="minorHAnsi"/>
          <w:sz w:val="22"/>
          <w:szCs w:val="22"/>
        </w:rPr>
        <w:t>PDmin</w:t>
      </w:r>
      <w:proofErr w:type="spellEnd"/>
      <w:r w:rsidRPr="00396E90">
        <w:rPr>
          <w:rFonts w:asciiTheme="minorHAnsi" w:hAnsiTheme="minorHAnsi" w:cstheme="minorHAnsi"/>
          <w:sz w:val="22"/>
          <w:szCs w:val="22"/>
        </w:rPr>
        <w:t xml:space="preserve">, hind impact mean; </w:t>
      </w:r>
      <w:proofErr w:type="spellStart"/>
      <w:r w:rsidRPr="00396E90">
        <w:rPr>
          <w:rFonts w:asciiTheme="minorHAnsi" w:hAnsiTheme="minorHAnsi" w:cstheme="minorHAnsi"/>
          <w:sz w:val="22"/>
          <w:szCs w:val="22"/>
        </w:rPr>
        <w:t>PDmax</w:t>
      </w:r>
      <w:proofErr w:type="spellEnd"/>
      <w:r w:rsidRPr="00396E90">
        <w:rPr>
          <w:rFonts w:asciiTheme="minorHAnsi" w:hAnsiTheme="minorHAnsi" w:cstheme="minorHAnsi"/>
          <w:sz w:val="22"/>
          <w:szCs w:val="22"/>
        </w:rPr>
        <w:t>, hind push-off mean</w:t>
      </w:r>
    </w:p>
    <w:sectPr w:rsidR="00396E90" w:rsidRPr="00396E90" w:rsidSect="00396E90">
      <w:pgSz w:w="15840" w:h="12240" w:orient="landscape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90"/>
    <w:rsid w:val="0000589E"/>
    <w:rsid w:val="000146C7"/>
    <w:rsid w:val="00017705"/>
    <w:rsid w:val="0002050B"/>
    <w:rsid w:val="00020BC4"/>
    <w:rsid w:val="000243A5"/>
    <w:rsid w:val="00024BE5"/>
    <w:rsid w:val="00025FCE"/>
    <w:rsid w:val="00026481"/>
    <w:rsid w:val="000317AD"/>
    <w:rsid w:val="00034C49"/>
    <w:rsid w:val="000425D8"/>
    <w:rsid w:val="000440A2"/>
    <w:rsid w:val="000455CF"/>
    <w:rsid w:val="000507D9"/>
    <w:rsid w:val="00052C5B"/>
    <w:rsid w:val="0005377A"/>
    <w:rsid w:val="00057FA9"/>
    <w:rsid w:val="000730B7"/>
    <w:rsid w:val="00080459"/>
    <w:rsid w:val="0008393B"/>
    <w:rsid w:val="00085AC7"/>
    <w:rsid w:val="000911FB"/>
    <w:rsid w:val="00091A48"/>
    <w:rsid w:val="000967FD"/>
    <w:rsid w:val="000B4288"/>
    <w:rsid w:val="000B4637"/>
    <w:rsid w:val="000C4DE8"/>
    <w:rsid w:val="000C543C"/>
    <w:rsid w:val="000D3EB6"/>
    <w:rsid w:val="000D681C"/>
    <w:rsid w:val="000E16D8"/>
    <w:rsid w:val="000F30E6"/>
    <w:rsid w:val="000F4076"/>
    <w:rsid w:val="00107C44"/>
    <w:rsid w:val="0011444E"/>
    <w:rsid w:val="00120A09"/>
    <w:rsid w:val="001316BC"/>
    <w:rsid w:val="00137DBE"/>
    <w:rsid w:val="001577C8"/>
    <w:rsid w:val="001611FB"/>
    <w:rsid w:val="00161EB7"/>
    <w:rsid w:val="00162657"/>
    <w:rsid w:val="00174667"/>
    <w:rsid w:val="001816BC"/>
    <w:rsid w:val="0019707E"/>
    <w:rsid w:val="001A0FE3"/>
    <w:rsid w:val="001A1377"/>
    <w:rsid w:val="001B755D"/>
    <w:rsid w:val="001D1544"/>
    <w:rsid w:val="001E1AD8"/>
    <w:rsid w:val="001E1E58"/>
    <w:rsid w:val="001E24B8"/>
    <w:rsid w:val="001E3ED2"/>
    <w:rsid w:val="001F130A"/>
    <w:rsid w:val="001F41EC"/>
    <w:rsid w:val="001F7247"/>
    <w:rsid w:val="00203933"/>
    <w:rsid w:val="00210F33"/>
    <w:rsid w:val="00215187"/>
    <w:rsid w:val="002315DB"/>
    <w:rsid w:val="00243F0E"/>
    <w:rsid w:val="00246C91"/>
    <w:rsid w:val="0024762E"/>
    <w:rsid w:val="00252897"/>
    <w:rsid w:val="00277905"/>
    <w:rsid w:val="002802A9"/>
    <w:rsid w:val="00280F94"/>
    <w:rsid w:val="00285C8C"/>
    <w:rsid w:val="00285D84"/>
    <w:rsid w:val="0029142B"/>
    <w:rsid w:val="00295858"/>
    <w:rsid w:val="002B488F"/>
    <w:rsid w:val="002D0328"/>
    <w:rsid w:val="002D25BF"/>
    <w:rsid w:val="002E2093"/>
    <w:rsid w:val="002F47D2"/>
    <w:rsid w:val="002F79DC"/>
    <w:rsid w:val="00304774"/>
    <w:rsid w:val="0030495A"/>
    <w:rsid w:val="0030642D"/>
    <w:rsid w:val="0030697C"/>
    <w:rsid w:val="00317D2D"/>
    <w:rsid w:val="003327FF"/>
    <w:rsid w:val="00334461"/>
    <w:rsid w:val="003422CB"/>
    <w:rsid w:val="00343DEE"/>
    <w:rsid w:val="00346791"/>
    <w:rsid w:val="003530D6"/>
    <w:rsid w:val="00353385"/>
    <w:rsid w:val="00356ACF"/>
    <w:rsid w:val="00360A3A"/>
    <w:rsid w:val="00362732"/>
    <w:rsid w:val="00372346"/>
    <w:rsid w:val="0037303D"/>
    <w:rsid w:val="00376B41"/>
    <w:rsid w:val="003777B3"/>
    <w:rsid w:val="003818FC"/>
    <w:rsid w:val="003826CA"/>
    <w:rsid w:val="00387DC9"/>
    <w:rsid w:val="003919C4"/>
    <w:rsid w:val="00396E90"/>
    <w:rsid w:val="003A0815"/>
    <w:rsid w:val="003A4268"/>
    <w:rsid w:val="003A64E2"/>
    <w:rsid w:val="003B003A"/>
    <w:rsid w:val="003C120D"/>
    <w:rsid w:val="003C1967"/>
    <w:rsid w:val="003C4F54"/>
    <w:rsid w:val="003D2E14"/>
    <w:rsid w:val="003D40A3"/>
    <w:rsid w:val="003E12A3"/>
    <w:rsid w:val="0040173F"/>
    <w:rsid w:val="00403729"/>
    <w:rsid w:val="00407A9D"/>
    <w:rsid w:val="00416FDD"/>
    <w:rsid w:val="00422929"/>
    <w:rsid w:val="004246EA"/>
    <w:rsid w:val="00430BCB"/>
    <w:rsid w:val="00443458"/>
    <w:rsid w:val="00452133"/>
    <w:rsid w:val="0046172A"/>
    <w:rsid w:val="00470F41"/>
    <w:rsid w:val="00480054"/>
    <w:rsid w:val="00480B38"/>
    <w:rsid w:val="00482B80"/>
    <w:rsid w:val="00483544"/>
    <w:rsid w:val="00483AD1"/>
    <w:rsid w:val="00486843"/>
    <w:rsid w:val="00491088"/>
    <w:rsid w:val="004A14C6"/>
    <w:rsid w:val="004A16CB"/>
    <w:rsid w:val="004B3835"/>
    <w:rsid w:val="004C2D8D"/>
    <w:rsid w:val="004D036F"/>
    <w:rsid w:val="004D2C71"/>
    <w:rsid w:val="004F56A5"/>
    <w:rsid w:val="005003B1"/>
    <w:rsid w:val="00501E47"/>
    <w:rsid w:val="00505E38"/>
    <w:rsid w:val="00516A5B"/>
    <w:rsid w:val="00520EF8"/>
    <w:rsid w:val="00525696"/>
    <w:rsid w:val="00531CB4"/>
    <w:rsid w:val="005373E5"/>
    <w:rsid w:val="00537780"/>
    <w:rsid w:val="00547D12"/>
    <w:rsid w:val="00563F47"/>
    <w:rsid w:val="0056513D"/>
    <w:rsid w:val="00570671"/>
    <w:rsid w:val="00571A89"/>
    <w:rsid w:val="005726F4"/>
    <w:rsid w:val="005731A9"/>
    <w:rsid w:val="00584DD0"/>
    <w:rsid w:val="00585354"/>
    <w:rsid w:val="00585531"/>
    <w:rsid w:val="0059124C"/>
    <w:rsid w:val="005912B8"/>
    <w:rsid w:val="005957CA"/>
    <w:rsid w:val="005B3B24"/>
    <w:rsid w:val="005C44C6"/>
    <w:rsid w:val="005C6EDC"/>
    <w:rsid w:val="005D2F81"/>
    <w:rsid w:val="005E1AB4"/>
    <w:rsid w:val="005E400F"/>
    <w:rsid w:val="005E509D"/>
    <w:rsid w:val="005F028A"/>
    <w:rsid w:val="005F42AF"/>
    <w:rsid w:val="00601E61"/>
    <w:rsid w:val="00605E93"/>
    <w:rsid w:val="006215D6"/>
    <w:rsid w:val="00621BDB"/>
    <w:rsid w:val="006234E7"/>
    <w:rsid w:val="0062376B"/>
    <w:rsid w:val="00623989"/>
    <w:rsid w:val="0063348A"/>
    <w:rsid w:val="00633BA1"/>
    <w:rsid w:val="00636D84"/>
    <w:rsid w:val="00642F4F"/>
    <w:rsid w:val="00643364"/>
    <w:rsid w:val="00646A67"/>
    <w:rsid w:val="006541F6"/>
    <w:rsid w:val="00655839"/>
    <w:rsid w:val="00663F1F"/>
    <w:rsid w:val="00666B40"/>
    <w:rsid w:val="00670162"/>
    <w:rsid w:val="006870DF"/>
    <w:rsid w:val="0069789D"/>
    <w:rsid w:val="006A4A1C"/>
    <w:rsid w:val="006B1AF9"/>
    <w:rsid w:val="006C3BA7"/>
    <w:rsid w:val="006C4C77"/>
    <w:rsid w:val="006C5140"/>
    <w:rsid w:val="006C5503"/>
    <w:rsid w:val="006D36EF"/>
    <w:rsid w:val="006F4FCC"/>
    <w:rsid w:val="006F4FEC"/>
    <w:rsid w:val="0070345C"/>
    <w:rsid w:val="007058E7"/>
    <w:rsid w:val="007110D0"/>
    <w:rsid w:val="007210A3"/>
    <w:rsid w:val="00733BEB"/>
    <w:rsid w:val="00733DFC"/>
    <w:rsid w:val="00733F62"/>
    <w:rsid w:val="007368C2"/>
    <w:rsid w:val="00746020"/>
    <w:rsid w:val="007509D5"/>
    <w:rsid w:val="00757F95"/>
    <w:rsid w:val="00762254"/>
    <w:rsid w:val="00762843"/>
    <w:rsid w:val="007629A3"/>
    <w:rsid w:val="00764A43"/>
    <w:rsid w:val="00774050"/>
    <w:rsid w:val="00787E32"/>
    <w:rsid w:val="00791005"/>
    <w:rsid w:val="00795CDF"/>
    <w:rsid w:val="007A4812"/>
    <w:rsid w:val="007A6828"/>
    <w:rsid w:val="007A6907"/>
    <w:rsid w:val="007A7746"/>
    <w:rsid w:val="007B13C7"/>
    <w:rsid w:val="007B6E6F"/>
    <w:rsid w:val="007D1C3A"/>
    <w:rsid w:val="007E4FF2"/>
    <w:rsid w:val="007F16F2"/>
    <w:rsid w:val="00803ADC"/>
    <w:rsid w:val="008059BC"/>
    <w:rsid w:val="0082157F"/>
    <w:rsid w:val="00826728"/>
    <w:rsid w:val="008276EB"/>
    <w:rsid w:val="00834AAA"/>
    <w:rsid w:val="0084193C"/>
    <w:rsid w:val="00844D22"/>
    <w:rsid w:val="00852D6D"/>
    <w:rsid w:val="0086160A"/>
    <w:rsid w:val="00861AD8"/>
    <w:rsid w:val="00861DFE"/>
    <w:rsid w:val="00862911"/>
    <w:rsid w:val="00873BDB"/>
    <w:rsid w:val="0087586A"/>
    <w:rsid w:val="0088541D"/>
    <w:rsid w:val="00891B46"/>
    <w:rsid w:val="00892254"/>
    <w:rsid w:val="008971DC"/>
    <w:rsid w:val="008A20C0"/>
    <w:rsid w:val="008A65C2"/>
    <w:rsid w:val="008C38F3"/>
    <w:rsid w:val="008C4C67"/>
    <w:rsid w:val="008D1D74"/>
    <w:rsid w:val="008D2277"/>
    <w:rsid w:val="008E54BA"/>
    <w:rsid w:val="00910436"/>
    <w:rsid w:val="00910BB5"/>
    <w:rsid w:val="00927E31"/>
    <w:rsid w:val="00930405"/>
    <w:rsid w:val="00934D46"/>
    <w:rsid w:val="009362D6"/>
    <w:rsid w:val="009467F5"/>
    <w:rsid w:val="00953ECA"/>
    <w:rsid w:val="00970FB7"/>
    <w:rsid w:val="00977955"/>
    <w:rsid w:val="009810FE"/>
    <w:rsid w:val="0098246C"/>
    <w:rsid w:val="00992674"/>
    <w:rsid w:val="0099748B"/>
    <w:rsid w:val="009A1428"/>
    <w:rsid w:val="009A50A7"/>
    <w:rsid w:val="009B3EEB"/>
    <w:rsid w:val="009C1120"/>
    <w:rsid w:val="009C2AE8"/>
    <w:rsid w:val="009D5417"/>
    <w:rsid w:val="009E5FD4"/>
    <w:rsid w:val="009F0BE9"/>
    <w:rsid w:val="00A13841"/>
    <w:rsid w:val="00A159BF"/>
    <w:rsid w:val="00A2262D"/>
    <w:rsid w:val="00A258A0"/>
    <w:rsid w:val="00A31418"/>
    <w:rsid w:val="00A31F3B"/>
    <w:rsid w:val="00A366AF"/>
    <w:rsid w:val="00A37392"/>
    <w:rsid w:val="00A56F29"/>
    <w:rsid w:val="00A64CA1"/>
    <w:rsid w:val="00A70A89"/>
    <w:rsid w:val="00A758A9"/>
    <w:rsid w:val="00A77E28"/>
    <w:rsid w:val="00A8042A"/>
    <w:rsid w:val="00A80586"/>
    <w:rsid w:val="00A87743"/>
    <w:rsid w:val="00AA1819"/>
    <w:rsid w:val="00AA5DAC"/>
    <w:rsid w:val="00AC2133"/>
    <w:rsid w:val="00AC23A8"/>
    <w:rsid w:val="00AC7310"/>
    <w:rsid w:val="00AD5941"/>
    <w:rsid w:val="00AD66D6"/>
    <w:rsid w:val="00AE07F3"/>
    <w:rsid w:val="00AE1DC8"/>
    <w:rsid w:val="00AE6BED"/>
    <w:rsid w:val="00AE781E"/>
    <w:rsid w:val="00AF1808"/>
    <w:rsid w:val="00AF5CD1"/>
    <w:rsid w:val="00B01F2D"/>
    <w:rsid w:val="00B036E2"/>
    <w:rsid w:val="00B071F2"/>
    <w:rsid w:val="00B11F02"/>
    <w:rsid w:val="00B15AD8"/>
    <w:rsid w:val="00B215F1"/>
    <w:rsid w:val="00B253DF"/>
    <w:rsid w:val="00B264A1"/>
    <w:rsid w:val="00B308C8"/>
    <w:rsid w:val="00B317D7"/>
    <w:rsid w:val="00B37729"/>
    <w:rsid w:val="00B4136C"/>
    <w:rsid w:val="00B4262E"/>
    <w:rsid w:val="00B42C13"/>
    <w:rsid w:val="00B4391E"/>
    <w:rsid w:val="00B47AF1"/>
    <w:rsid w:val="00B55212"/>
    <w:rsid w:val="00B64918"/>
    <w:rsid w:val="00B7167E"/>
    <w:rsid w:val="00B74B33"/>
    <w:rsid w:val="00B771DF"/>
    <w:rsid w:val="00B831D1"/>
    <w:rsid w:val="00B87FCC"/>
    <w:rsid w:val="00B92D4F"/>
    <w:rsid w:val="00B92D94"/>
    <w:rsid w:val="00BA371D"/>
    <w:rsid w:val="00BB4495"/>
    <w:rsid w:val="00BB7DA2"/>
    <w:rsid w:val="00BD5B9D"/>
    <w:rsid w:val="00BD67C9"/>
    <w:rsid w:val="00BE035F"/>
    <w:rsid w:val="00BE3262"/>
    <w:rsid w:val="00BE3389"/>
    <w:rsid w:val="00BE52BE"/>
    <w:rsid w:val="00BE713A"/>
    <w:rsid w:val="00BF448B"/>
    <w:rsid w:val="00BF4F09"/>
    <w:rsid w:val="00BF623D"/>
    <w:rsid w:val="00C070D7"/>
    <w:rsid w:val="00C147A6"/>
    <w:rsid w:val="00C82C5F"/>
    <w:rsid w:val="00CA278A"/>
    <w:rsid w:val="00CC1D2D"/>
    <w:rsid w:val="00CD4AE5"/>
    <w:rsid w:val="00CE1CFD"/>
    <w:rsid w:val="00CE2B4C"/>
    <w:rsid w:val="00CE4113"/>
    <w:rsid w:val="00CE5621"/>
    <w:rsid w:val="00CE7C14"/>
    <w:rsid w:val="00CF3518"/>
    <w:rsid w:val="00D12094"/>
    <w:rsid w:val="00D221B9"/>
    <w:rsid w:val="00D23D12"/>
    <w:rsid w:val="00D24245"/>
    <w:rsid w:val="00D26661"/>
    <w:rsid w:val="00D50CF0"/>
    <w:rsid w:val="00D6546B"/>
    <w:rsid w:val="00D73E91"/>
    <w:rsid w:val="00D84CD7"/>
    <w:rsid w:val="00D93CE2"/>
    <w:rsid w:val="00D96753"/>
    <w:rsid w:val="00D96D34"/>
    <w:rsid w:val="00DA0658"/>
    <w:rsid w:val="00DA196A"/>
    <w:rsid w:val="00DA228B"/>
    <w:rsid w:val="00DB334A"/>
    <w:rsid w:val="00DB71CF"/>
    <w:rsid w:val="00DC17B4"/>
    <w:rsid w:val="00DC310E"/>
    <w:rsid w:val="00DC572A"/>
    <w:rsid w:val="00DC66F2"/>
    <w:rsid w:val="00DC6F1C"/>
    <w:rsid w:val="00DE1322"/>
    <w:rsid w:val="00DF0DFD"/>
    <w:rsid w:val="00E06721"/>
    <w:rsid w:val="00E06D69"/>
    <w:rsid w:val="00E11BEB"/>
    <w:rsid w:val="00E147D7"/>
    <w:rsid w:val="00E17E66"/>
    <w:rsid w:val="00E24632"/>
    <w:rsid w:val="00E30E49"/>
    <w:rsid w:val="00E37156"/>
    <w:rsid w:val="00E44058"/>
    <w:rsid w:val="00E471F3"/>
    <w:rsid w:val="00E537B1"/>
    <w:rsid w:val="00E64636"/>
    <w:rsid w:val="00E73F27"/>
    <w:rsid w:val="00E8215E"/>
    <w:rsid w:val="00E8304D"/>
    <w:rsid w:val="00E92048"/>
    <w:rsid w:val="00EA1203"/>
    <w:rsid w:val="00EA121F"/>
    <w:rsid w:val="00EA1B94"/>
    <w:rsid w:val="00EA344B"/>
    <w:rsid w:val="00EB433B"/>
    <w:rsid w:val="00EC1483"/>
    <w:rsid w:val="00ED0031"/>
    <w:rsid w:val="00EF18CA"/>
    <w:rsid w:val="00F00519"/>
    <w:rsid w:val="00F01165"/>
    <w:rsid w:val="00F2041C"/>
    <w:rsid w:val="00F20D68"/>
    <w:rsid w:val="00F3460F"/>
    <w:rsid w:val="00F35639"/>
    <w:rsid w:val="00F4518C"/>
    <w:rsid w:val="00F6461C"/>
    <w:rsid w:val="00F65B1C"/>
    <w:rsid w:val="00F66E0C"/>
    <w:rsid w:val="00F731FC"/>
    <w:rsid w:val="00F776C9"/>
    <w:rsid w:val="00F87C0D"/>
    <w:rsid w:val="00F92F2E"/>
    <w:rsid w:val="00FB3783"/>
    <w:rsid w:val="00FC5288"/>
    <w:rsid w:val="00FC608D"/>
    <w:rsid w:val="00FC61EA"/>
    <w:rsid w:val="00FD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86EF3C"/>
  <w15:chartTrackingRefBased/>
  <w15:docId w15:val="{2A6D6C3F-94DC-764E-B5FB-C6D7898B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Bidi" w:eastAsiaTheme="minorHAnsi" w:hAnsiTheme="minorBidi" w:cs="Times New Roman (Cuerpo en alfa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6E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396E9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9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4</TotalTime>
  <Pages>1</Pages>
  <Words>363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CARMONA</dc:creator>
  <cp:keywords/>
  <dc:description/>
  <cp:lastModifiedBy>María Resano Zuazu</cp:lastModifiedBy>
  <cp:revision>7</cp:revision>
  <dcterms:created xsi:type="dcterms:W3CDTF">2026-04-20T16:57:00Z</dcterms:created>
  <dcterms:modified xsi:type="dcterms:W3CDTF">2026-04-21T17:53:00Z</dcterms:modified>
</cp:coreProperties>
</file>