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9105A" w14:textId="1A239B9F" w:rsidR="007502E0" w:rsidRDefault="0044403E" w:rsidP="007502E0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0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Table </w:t>
      </w:r>
      <w:r w:rsidR="0082383D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7502E0" w:rsidRPr="007502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7502E0" w:rsidRPr="007502E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DNAm-based scores for </w:t>
      </w:r>
      <w:r w:rsidR="007502E0">
        <w:rPr>
          <w:rFonts w:ascii="Times New Roman" w:hAnsi="Times New Roman" w:cs="Times New Roman"/>
          <w:bCs/>
          <w:sz w:val="24"/>
          <w:szCs w:val="24"/>
          <w:lang w:val="en-US"/>
        </w:rPr>
        <w:t>blood cell counts.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83"/>
        <w:gridCol w:w="916"/>
        <w:gridCol w:w="2206"/>
        <w:gridCol w:w="2488"/>
        <w:gridCol w:w="979"/>
      </w:tblGrid>
      <w:tr w:rsidR="007502E0" w:rsidRPr="00EA1F89" w14:paraId="61FEF304" w14:textId="77777777" w:rsidTr="00C46E6F">
        <w:tc>
          <w:tcPr>
            <w:tcW w:w="2083" w:type="dxa"/>
          </w:tcPr>
          <w:p w14:paraId="2AC93E1F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A1F89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mDNA Variables</w:t>
            </w:r>
          </w:p>
        </w:tc>
        <w:tc>
          <w:tcPr>
            <w:tcW w:w="916" w:type="dxa"/>
          </w:tcPr>
          <w:p w14:paraId="0560FD03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A1F89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Outliers </w:t>
            </w:r>
          </w:p>
        </w:tc>
        <w:tc>
          <w:tcPr>
            <w:tcW w:w="2206" w:type="dxa"/>
          </w:tcPr>
          <w:p w14:paraId="74D71615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A1F89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Median in case</w:t>
            </w:r>
          </w:p>
        </w:tc>
        <w:tc>
          <w:tcPr>
            <w:tcW w:w="2488" w:type="dxa"/>
          </w:tcPr>
          <w:p w14:paraId="7A771418" w14:textId="15F81D84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A1F89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Median in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CTR</w:t>
            </w:r>
          </w:p>
        </w:tc>
        <w:tc>
          <w:tcPr>
            <w:tcW w:w="979" w:type="dxa"/>
          </w:tcPr>
          <w:p w14:paraId="454ACF49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EA1F89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7502E0" w:rsidRPr="00EA1F89" w14:paraId="0330F0EB" w14:textId="77777777" w:rsidTr="00C46E6F">
        <w:tc>
          <w:tcPr>
            <w:tcW w:w="2083" w:type="dxa"/>
          </w:tcPr>
          <w:p w14:paraId="0CBDD5F2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1F8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CD8T</w:t>
            </w:r>
          </w:p>
        </w:tc>
        <w:tc>
          <w:tcPr>
            <w:tcW w:w="916" w:type="dxa"/>
          </w:tcPr>
          <w:p w14:paraId="69C55132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1F8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2206" w:type="dxa"/>
          </w:tcPr>
          <w:p w14:paraId="51C8D26A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0.076 [</w:t>
            </w:r>
            <w:r w:rsidRPr="00EA1F8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0.027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  <w:r w:rsidRPr="00EA1F8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0.110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2488" w:type="dxa"/>
          </w:tcPr>
          <w:p w14:paraId="203D11E3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1F8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0.052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1F8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[0.029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  <w:r w:rsidRPr="00EA1F8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093]</w:t>
            </w:r>
          </w:p>
        </w:tc>
        <w:tc>
          <w:tcPr>
            <w:tcW w:w="979" w:type="dxa"/>
          </w:tcPr>
          <w:p w14:paraId="61E40216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0.948</w:t>
            </w:r>
          </w:p>
        </w:tc>
      </w:tr>
      <w:tr w:rsidR="007502E0" w:rsidRPr="00EA1F89" w14:paraId="505A53C7" w14:textId="77777777" w:rsidTr="00C46E6F">
        <w:tc>
          <w:tcPr>
            <w:tcW w:w="2083" w:type="dxa"/>
          </w:tcPr>
          <w:p w14:paraId="07972291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1F8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CD4T</w:t>
            </w:r>
          </w:p>
        </w:tc>
        <w:tc>
          <w:tcPr>
            <w:tcW w:w="916" w:type="dxa"/>
          </w:tcPr>
          <w:p w14:paraId="4C15DB2F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1F8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2206" w:type="dxa"/>
          </w:tcPr>
          <w:p w14:paraId="7D8687FB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0.151 [</w:t>
            </w:r>
            <w:r w:rsidRPr="001519F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0.074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  <w:r w:rsidRPr="001519F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0.184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2488" w:type="dxa"/>
          </w:tcPr>
          <w:p w14:paraId="2D1BAB03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0.146 [</w:t>
            </w:r>
            <w:r w:rsidRPr="001519F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0.125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  <w:r w:rsidRPr="001519F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0.220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979" w:type="dxa"/>
          </w:tcPr>
          <w:p w14:paraId="197C4B1D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0.105</w:t>
            </w:r>
          </w:p>
        </w:tc>
      </w:tr>
      <w:tr w:rsidR="007502E0" w:rsidRPr="00EA1F89" w14:paraId="0211360A" w14:textId="77777777" w:rsidTr="00C46E6F">
        <w:tc>
          <w:tcPr>
            <w:tcW w:w="2083" w:type="dxa"/>
          </w:tcPr>
          <w:p w14:paraId="344CD4A2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1F8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NK</w:t>
            </w:r>
          </w:p>
        </w:tc>
        <w:tc>
          <w:tcPr>
            <w:tcW w:w="916" w:type="dxa"/>
          </w:tcPr>
          <w:p w14:paraId="02860E71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1F8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2206" w:type="dxa"/>
          </w:tcPr>
          <w:p w14:paraId="6BE4B261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0.064 [</w:t>
            </w:r>
            <w:r w:rsidRPr="00ED69F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0.049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  <w:r w:rsidRPr="00ED69F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0.106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2488" w:type="dxa"/>
          </w:tcPr>
          <w:p w14:paraId="3F9C2F52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0.090 [</w:t>
            </w:r>
            <w:r w:rsidRPr="00ED69F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0.047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  <w:r w:rsidRPr="00ED69F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0.120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979" w:type="dxa"/>
          </w:tcPr>
          <w:p w14:paraId="65D045C3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0.542</w:t>
            </w:r>
          </w:p>
        </w:tc>
      </w:tr>
      <w:tr w:rsidR="007502E0" w:rsidRPr="00EA1F89" w14:paraId="3D45D833" w14:textId="77777777" w:rsidTr="00C46E6F">
        <w:tc>
          <w:tcPr>
            <w:tcW w:w="2083" w:type="dxa"/>
          </w:tcPr>
          <w:p w14:paraId="6952DC32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1F89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B cell </w:t>
            </w:r>
          </w:p>
        </w:tc>
        <w:tc>
          <w:tcPr>
            <w:tcW w:w="916" w:type="dxa"/>
          </w:tcPr>
          <w:p w14:paraId="2AD65DB5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1F8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2206" w:type="dxa"/>
          </w:tcPr>
          <w:p w14:paraId="7CD5B6AD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0.043 [</w:t>
            </w:r>
            <w:r w:rsidRPr="00F8174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0.031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  <w:r w:rsidRPr="00F8174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0.058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2488" w:type="dxa"/>
          </w:tcPr>
          <w:p w14:paraId="2DCE0774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0.041[</w:t>
            </w:r>
            <w:r w:rsidRPr="00F8174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0.028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  <w:r w:rsidRPr="00F8174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0.053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979" w:type="dxa"/>
          </w:tcPr>
          <w:p w14:paraId="5400C9AD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0.601</w:t>
            </w:r>
          </w:p>
        </w:tc>
      </w:tr>
      <w:tr w:rsidR="007502E0" w:rsidRPr="00EA1F89" w14:paraId="3A1C463A" w14:textId="77777777" w:rsidTr="00C46E6F">
        <w:tc>
          <w:tcPr>
            <w:tcW w:w="2083" w:type="dxa"/>
          </w:tcPr>
          <w:p w14:paraId="3B83FB03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1F8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Monocytes</w:t>
            </w:r>
          </w:p>
        </w:tc>
        <w:tc>
          <w:tcPr>
            <w:tcW w:w="916" w:type="dxa"/>
          </w:tcPr>
          <w:p w14:paraId="51417DCD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1F8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2206" w:type="dxa"/>
          </w:tcPr>
          <w:p w14:paraId="588407E6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0.061 [</w:t>
            </w:r>
            <w:r w:rsidRPr="001519F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0.038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  <w:r w:rsidRPr="001519F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0.078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2488" w:type="dxa"/>
          </w:tcPr>
          <w:p w14:paraId="5C2FE802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0.065 [</w:t>
            </w:r>
            <w:r w:rsidRPr="001519F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0.047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  <w:r w:rsidRPr="001519F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0.083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979" w:type="dxa"/>
          </w:tcPr>
          <w:p w14:paraId="34E46C52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0.468</w:t>
            </w:r>
          </w:p>
        </w:tc>
      </w:tr>
      <w:tr w:rsidR="007502E0" w:rsidRPr="00EA1F89" w14:paraId="6475BA9B" w14:textId="77777777" w:rsidTr="00C46E6F">
        <w:tc>
          <w:tcPr>
            <w:tcW w:w="2083" w:type="dxa"/>
          </w:tcPr>
          <w:p w14:paraId="69BF0100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1F8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Granulocytes</w:t>
            </w:r>
          </w:p>
        </w:tc>
        <w:tc>
          <w:tcPr>
            <w:tcW w:w="916" w:type="dxa"/>
          </w:tcPr>
          <w:p w14:paraId="5F964659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1F8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2206" w:type="dxa"/>
          </w:tcPr>
          <w:p w14:paraId="2315AD02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0.624 [</w:t>
            </w:r>
            <w:r w:rsidRPr="00A966D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0.561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  <w:r w:rsidRPr="00A966D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0.722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2488" w:type="dxa"/>
          </w:tcPr>
          <w:p w14:paraId="119AF60E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0.611 [</w:t>
            </w:r>
            <w:r w:rsidRPr="001519F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0.518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  <w:r w:rsidRPr="001519F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0.686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979" w:type="dxa"/>
          </w:tcPr>
          <w:p w14:paraId="00DE1FC7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0.112</w:t>
            </w:r>
          </w:p>
        </w:tc>
      </w:tr>
      <w:tr w:rsidR="007502E0" w:rsidRPr="00EA1F89" w14:paraId="109B8DC0" w14:textId="77777777" w:rsidTr="00C46E6F">
        <w:tc>
          <w:tcPr>
            <w:tcW w:w="2083" w:type="dxa"/>
          </w:tcPr>
          <w:p w14:paraId="1384B7AF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1F8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Plasma Blast</w:t>
            </w:r>
          </w:p>
        </w:tc>
        <w:tc>
          <w:tcPr>
            <w:tcW w:w="916" w:type="dxa"/>
          </w:tcPr>
          <w:p w14:paraId="65877EAD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1F8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06" w:type="dxa"/>
          </w:tcPr>
          <w:p w14:paraId="1A13A557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1.974 [</w:t>
            </w:r>
            <w:r w:rsidRPr="00A966D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1.870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  <w:r w:rsidRPr="00A966D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2.131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2488" w:type="dxa"/>
          </w:tcPr>
          <w:p w14:paraId="7EBAC30F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1.973 [</w:t>
            </w:r>
            <w:r w:rsidRPr="001519F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1.814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  <w:r w:rsidRPr="001519F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2.087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979" w:type="dxa"/>
          </w:tcPr>
          <w:p w14:paraId="5DDA0917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0.343</w:t>
            </w:r>
          </w:p>
        </w:tc>
      </w:tr>
      <w:tr w:rsidR="007502E0" w:rsidRPr="00EA1F89" w14:paraId="5A3C4F06" w14:textId="77777777" w:rsidTr="00C46E6F">
        <w:tc>
          <w:tcPr>
            <w:tcW w:w="2083" w:type="dxa"/>
          </w:tcPr>
          <w:p w14:paraId="3A99C2C9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1F8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CD8pCD28Ncd45RAn</w:t>
            </w:r>
          </w:p>
        </w:tc>
        <w:tc>
          <w:tcPr>
            <w:tcW w:w="916" w:type="dxa"/>
          </w:tcPr>
          <w:p w14:paraId="37D27029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1F8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2206" w:type="dxa"/>
          </w:tcPr>
          <w:p w14:paraId="1F25B840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7.789 [</w:t>
            </w:r>
            <w:r w:rsidRPr="00A966D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5.495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  <w:r w:rsidRPr="00A966D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11.101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2488" w:type="dxa"/>
          </w:tcPr>
          <w:p w14:paraId="051A438C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6.187 [</w:t>
            </w:r>
            <w:r w:rsidRPr="001519F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4.783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  <w:r w:rsidRPr="001519F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8.090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979" w:type="dxa"/>
          </w:tcPr>
          <w:p w14:paraId="5B9E1299" w14:textId="77777777" w:rsidR="007502E0" w:rsidRPr="001519FD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1519FD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0.020</w:t>
            </w:r>
          </w:p>
        </w:tc>
      </w:tr>
      <w:tr w:rsidR="007502E0" w:rsidRPr="00EA1F89" w14:paraId="786596B8" w14:textId="77777777" w:rsidTr="00C46E6F">
        <w:tc>
          <w:tcPr>
            <w:tcW w:w="2083" w:type="dxa"/>
          </w:tcPr>
          <w:p w14:paraId="56B0720B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1F8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CD8 naive</w:t>
            </w:r>
          </w:p>
        </w:tc>
        <w:tc>
          <w:tcPr>
            <w:tcW w:w="916" w:type="dxa"/>
          </w:tcPr>
          <w:p w14:paraId="4A13FA2B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1F8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2206" w:type="dxa"/>
          </w:tcPr>
          <w:p w14:paraId="7B712C38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966D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189.61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4 [</w:t>
            </w:r>
            <w:r w:rsidRPr="00A966D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170.322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  <w:r w:rsidRPr="00A966D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202.713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2488" w:type="dxa"/>
          </w:tcPr>
          <w:p w14:paraId="3FBA5010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195.495 [</w:t>
            </w:r>
            <w:r w:rsidRPr="001519F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170.011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  <w:r w:rsidRPr="001519F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234.563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979" w:type="dxa"/>
          </w:tcPr>
          <w:p w14:paraId="699E490E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0.236</w:t>
            </w:r>
          </w:p>
        </w:tc>
      </w:tr>
      <w:tr w:rsidR="007502E0" w:rsidRPr="00EA1F89" w14:paraId="1BD15F56" w14:textId="77777777" w:rsidTr="00C46E6F">
        <w:tc>
          <w:tcPr>
            <w:tcW w:w="2083" w:type="dxa"/>
          </w:tcPr>
          <w:p w14:paraId="6C53FB9D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1F8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CD4 naive</w:t>
            </w:r>
          </w:p>
        </w:tc>
        <w:tc>
          <w:tcPr>
            <w:tcW w:w="916" w:type="dxa"/>
          </w:tcPr>
          <w:p w14:paraId="6CE8B017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1F8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2206" w:type="dxa"/>
          </w:tcPr>
          <w:p w14:paraId="35B85E83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643.320 [</w:t>
            </w:r>
            <w:r w:rsidRPr="00A966D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575.004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  <w:r w:rsidRPr="00A966D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718.821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]</w:t>
            </w:r>
          </w:p>
        </w:tc>
        <w:tc>
          <w:tcPr>
            <w:tcW w:w="2488" w:type="dxa"/>
          </w:tcPr>
          <w:p w14:paraId="7D0EA0AD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612.118 [</w:t>
            </w:r>
            <w:r w:rsidRPr="001519F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574.692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  <w:r w:rsidRPr="001519F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736.449</w:t>
            </w:r>
          </w:p>
        </w:tc>
        <w:tc>
          <w:tcPr>
            <w:tcW w:w="979" w:type="dxa"/>
          </w:tcPr>
          <w:p w14:paraId="35370BED" w14:textId="77777777" w:rsidR="007502E0" w:rsidRPr="00EA1F89" w:rsidRDefault="007502E0" w:rsidP="00C46E6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0.582</w:t>
            </w:r>
          </w:p>
        </w:tc>
      </w:tr>
    </w:tbl>
    <w:p w14:paraId="44BE4A52" w14:textId="77777777" w:rsidR="007502E0" w:rsidRPr="007502E0" w:rsidRDefault="007502E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7502E0" w:rsidRPr="007502E0" w:rsidSect="00B2341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E"/>
    <w:rsid w:val="00117BBF"/>
    <w:rsid w:val="001A2F0E"/>
    <w:rsid w:val="00265C3E"/>
    <w:rsid w:val="0044403E"/>
    <w:rsid w:val="004F30DB"/>
    <w:rsid w:val="005E585E"/>
    <w:rsid w:val="00730DE6"/>
    <w:rsid w:val="007502E0"/>
    <w:rsid w:val="0082383D"/>
    <w:rsid w:val="0086520A"/>
    <w:rsid w:val="009D7F08"/>
    <w:rsid w:val="009F3D9E"/>
    <w:rsid w:val="00A10B67"/>
    <w:rsid w:val="00B23419"/>
    <w:rsid w:val="00B36894"/>
    <w:rsid w:val="00CC343D"/>
    <w:rsid w:val="00DF5B4C"/>
    <w:rsid w:val="00F12731"/>
    <w:rsid w:val="00FB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BCDC53C"/>
  <w14:defaultImageDpi w14:val="300"/>
  <w15:docId w15:val="{769FFB03-B3CC-4D7D-AC3A-EFA877D41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03E"/>
    <w:pPr>
      <w:spacing w:after="160" w:line="259" w:lineRule="auto"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4403E"/>
    <w:rPr>
      <w:rFonts w:eastAsiaTheme="minorHAns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24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Bronte</dc:creator>
  <cp:keywords/>
  <dc:description/>
  <cp:lastModifiedBy>SABBATINELLI JACOPO</cp:lastModifiedBy>
  <cp:revision>9</cp:revision>
  <dcterms:created xsi:type="dcterms:W3CDTF">2024-02-23T10:52:00Z</dcterms:created>
  <dcterms:modified xsi:type="dcterms:W3CDTF">2024-07-04T20:12:00Z</dcterms:modified>
</cp:coreProperties>
</file>