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A1E5B" w14:textId="3D4B2622" w:rsidR="00212F44" w:rsidRDefault="00212F44" w:rsidP="00212F44">
      <w:pPr>
        <w:spacing w:line="480" w:lineRule="auto"/>
        <w:rPr>
          <w:b/>
          <w:bCs/>
        </w:rPr>
      </w:pPr>
      <w:r>
        <w:rPr>
          <w:b/>
          <w:bCs/>
        </w:rPr>
        <w:t xml:space="preserve">Supplementary </w:t>
      </w:r>
      <w:r w:rsidRPr="0031260B">
        <w:rPr>
          <w:b/>
          <w:bCs/>
        </w:rPr>
        <w:t>Figure 1: Kaplan-Meier Estimated Curves for ASCVD Incidence by Glycemic Status</w:t>
      </w:r>
      <w:r>
        <w:rPr>
          <w:b/>
          <w:bCs/>
        </w:rPr>
        <w:t xml:space="preserve"> for Women and Men</w:t>
      </w:r>
    </w:p>
    <w:p w14:paraId="5F7B6598" w14:textId="77777777" w:rsidR="00212F44" w:rsidRPr="0031260B" w:rsidRDefault="00212F44" w:rsidP="00212F44">
      <w:pPr>
        <w:spacing w:line="480" w:lineRule="auto"/>
        <w:rPr>
          <w:b/>
          <w:bCs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B9E2182" wp14:editId="1C7836DF">
            <wp:extent cx="4424680" cy="3318510"/>
            <wp:effectExtent l="0" t="0" r="0" b="0"/>
            <wp:docPr id="995580003" name="Picture 1" descr="Plot of SDF vs fuyr_ascvd_combined_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of SDF vs fuyr_ascvd_combined_ye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68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55E93" w14:textId="77777777" w:rsidR="00212F44" w:rsidRDefault="00212F44" w:rsidP="00212F44">
      <w:pPr>
        <w:rPr>
          <w:b/>
          <w:bCs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ADDC24B" wp14:editId="38739F0F">
            <wp:extent cx="4431030" cy="3323273"/>
            <wp:effectExtent l="0" t="0" r="7620" b="0"/>
            <wp:docPr id="930631471" name="Picture 2" descr="Plot of SDF vs fuyr_ascvd_combined_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ot of SDF vs fuyr_ascvd_combined_ye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05" cy="333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E586" w14:textId="77777777" w:rsidR="00212F44" w:rsidRPr="008C0662" w:rsidRDefault="00212F44" w:rsidP="00212F44"/>
    <w:p w14:paraId="5B272164" w14:textId="77777777" w:rsidR="00212F44" w:rsidRPr="008C0662" w:rsidRDefault="00212F44" w:rsidP="00212F44"/>
    <w:p w14:paraId="0738DFC2" w14:textId="77777777" w:rsidR="00212F44" w:rsidRDefault="00212F44" w:rsidP="00212F44">
      <w:pPr>
        <w:rPr>
          <w:b/>
          <w:bCs/>
        </w:rPr>
      </w:pPr>
    </w:p>
    <w:p w14:paraId="2BECD491" w14:textId="77777777" w:rsidR="00212F44" w:rsidRDefault="00212F44" w:rsidP="00212F44">
      <w:pPr>
        <w:tabs>
          <w:tab w:val="left" w:pos="2070"/>
        </w:tabs>
      </w:pPr>
      <w:r>
        <w:tab/>
      </w:r>
    </w:p>
    <w:p w14:paraId="37A39645" w14:textId="1A5F44AF" w:rsidR="00212F44" w:rsidRDefault="00212F44" w:rsidP="00212F44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Supplementary </w:t>
      </w:r>
      <w:r w:rsidRPr="0031260B">
        <w:rPr>
          <w:b/>
          <w:bCs/>
        </w:rPr>
        <w:t xml:space="preserve">Figure </w:t>
      </w:r>
      <w:r>
        <w:rPr>
          <w:b/>
          <w:bCs/>
        </w:rPr>
        <w:t>2</w:t>
      </w:r>
      <w:r w:rsidRPr="0031260B">
        <w:rPr>
          <w:b/>
          <w:bCs/>
        </w:rPr>
        <w:t>: Kaplan-Meier Estimated Curves for</w:t>
      </w:r>
      <w:r>
        <w:rPr>
          <w:b/>
          <w:bCs/>
        </w:rPr>
        <w:t xml:space="preserve"> Diabetes Mellitus</w:t>
      </w:r>
      <w:r w:rsidRPr="0031260B">
        <w:rPr>
          <w:b/>
          <w:bCs/>
        </w:rPr>
        <w:t xml:space="preserve"> Incidence by Glycemic Status</w:t>
      </w:r>
      <w:r>
        <w:rPr>
          <w:b/>
          <w:bCs/>
        </w:rPr>
        <w:t xml:space="preserve"> for Women and Men</w:t>
      </w:r>
    </w:p>
    <w:p w14:paraId="19C89582" w14:textId="77777777" w:rsidR="00212F44" w:rsidRDefault="00212F44" w:rsidP="00212F44">
      <w:pPr>
        <w:spacing w:line="480" w:lineRule="auto"/>
        <w:rPr>
          <w:b/>
          <w:bCs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6A9E282" wp14:editId="7E6369D1">
            <wp:extent cx="4795520" cy="3596640"/>
            <wp:effectExtent l="0" t="0" r="5080" b="3810"/>
            <wp:docPr id="1082690315" name="Picture 3" descr="Plot of SDF vs fuyr_diabetes_mellitus_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ot of SDF vs fuyr_diabetes_mellitus_y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868" cy="35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0F019" w14:textId="5F44A267" w:rsidR="00212F44" w:rsidRDefault="00212F44" w:rsidP="00212F44">
      <w:pPr>
        <w:tabs>
          <w:tab w:val="left" w:pos="2070"/>
        </w:tabs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46DF79E6" wp14:editId="065459E1">
            <wp:extent cx="4810760" cy="3608070"/>
            <wp:effectExtent l="0" t="0" r="8890" b="0"/>
            <wp:docPr id="1316635836" name="Picture 4" descr="Plot of SDF vs fuyr_diabetes_mellitus_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lot of SDF vs fuyr_diabetes_mellitus_y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524" cy="361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7B165" w14:textId="77777777" w:rsidR="00212F44" w:rsidRDefault="00212F44" w:rsidP="00212F44">
      <w:pPr>
        <w:tabs>
          <w:tab w:val="left" w:pos="2070"/>
        </w:tabs>
        <w:rPr>
          <w:b/>
          <w:bCs/>
        </w:rPr>
        <w:sectPr w:rsidR="00212F44" w:rsidSect="00772F7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BE9E42" w14:textId="4D38EBB0" w:rsidR="00C01589" w:rsidRPr="00C01589" w:rsidRDefault="00C01589" w:rsidP="00212F44">
      <w:pPr>
        <w:suppressLineNumbers/>
        <w:tabs>
          <w:tab w:val="left" w:pos="2070"/>
        </w:tabs>
        <w:rPr>
          <w:b/>
          <w:bCs/>
        </w:rPr>
      </w:pPr>
      <w:r>
        <w:rPr>
          <w:b/>
          <w:bCs/>
        </w:rPr>
        <w:lastRenderedPageBreak/>
        <w:t xml:space="preserve">Supplementary Figure </w:t>
      </w:r>
      <w:r w:rsidR="00212F44">
        <w:rPr>
          <w:b/>
          <w:bCs/>
        </w:rPr>
        <w:t>3</w:t>
      </w:r>
      <w:r>
        <w:rPr>
          <w:b/>
          <w:bCs/>
        </w:rPr>
        <w:t>: Bar Graph of DM Incidence Rates by Glycemic Group and Quartiles of Waist to Hip Ratio</w:t>
      </w:r>
      <w:r>
        <w:rPr>
          <w:noProof/>
        </w:rPr>
        <w:drawing>
          <wp:inline distT="0" distB="0" distL="0" distR="0" wp14:anchorId="40CC17EC" wp14:editId="666FE695">
            <wp:extent cx="8229600" cy="4488815"/>
            <wp:effectExtent l="0" t="0" r="0" b="6985"/>
            <wp:docPr id="2111176523" name="Picture 2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76523" name="Picture 2" descr="A graph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21D09" w14:textId="273D2581" w:rsidR="00C01589" w:rsidRDefault="00C01589" w:rsidP="00C01589">
      <w:pPr>
        <w:pStyle w:val="NormalWeb"/>
        <w:suppressLineNumbers/>
      </w:pPr>
    </w:p>
    <w:p w14:paraId="676EA0ED" w14:textId="77777777" w:rsidR="00C01589" w:rsidRDefault="00C01589" w:rsidP="00C01589">
      <w:pPr>
        <w:suppressLineNumbers/>
        <w:rPr>
          <w:b/>
          <w:bCs/>
        </w:rPr>
      </w:pPr>
    </w:p>
    <w:p w14:paraId="49F73A0F" w14:textId="77777777" w:rsidR="00C01589" w:rsidRDefault="00C01589" w:rsidP="00C01589">
      <w:pPr>
        <w:suppressLineNumbers/>
        <w:rPr>
          <w:b/>
          <w:bCs/>
        </w:rPr>
      </w:pPr>
    </w:p>
    <w:p w14:paraId="368B89AB" w14:textId="77777777" w:rsidR="00C01589" w:rsidRDefault="00C01589" w:rsidP="00C01589">
      <w:pPr>
        <w:suppressLineNumbers/>
        <w:rPr>
          <w:b/>
          <w:bCs/>
        </w:rPr>
      </w:pPr>
    </w:p>
    <w:p w14:paraId="79A8A6CA" w14:textId="77777777" w:rsidR="00C01589" w:rsidRDefault="00C01589" w:rsidP="00C01589">
      <w:pPr>
        <w:suppressLineNumbers/>
        <w:rPr>
          <w:b/>
          <w:bCs/>
        </w:rPr>
      </w:pPr>
    </w:p>
    <w:p w14:paraId="15F660D6" w14:textId="77777777" w:rsidR="00C01589" w:rsidRDefault="00C01589" w:rsidP="00C01589">
      <w:pPr>
        <w:suppressLineNumbers/>
        <w:rPr>
          <w:b/>
          <w:bCs/>
        </w:rPr>
        <w:sectPr w:rsidR="00C01589" w:rsidSect="00772F70">
          <w:footerReference w:type="even" r:id="rId11"/>
          <w:footerReference w:type="default" r:id="rId12"/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7F0504F" w14:textId="6AE1ABE7" w:rsidR="00C01589" w:rsidRDefault="00C01589" w:rsidP="00C01589">
      <w:pPr>
        <w:suppressLineNumbers/>
        <w:rPr>
          <w:b/>
          <w:bCs/>
        </w:rPr>
      </w:pPr>
      <w:r>
        <w:rPr>
          <w:b/>
          <w:bCs/>
        </w:rPr>
        <w:lastRenderedPageBreak/>
        <w:t xml:space="preserve">Supplementary Figure </w:t>
      </w:r>
      <w:r w:rsidR="00212F44">
        <w:rPr>
          <w:b/>
          <w:bCs/>
        </w:rPr>
        <w:t>4</w:t>
      </w:r>
      <w:r>
        <w:rPr>
          <w:b/>
          <w:bCs/>
        </w:rPr>
        <w:t>:</w:t>
      </w:r>
      <w:r w:rsidRPr="0068336C">
        <w:t xml:space="preserve"> Excl</w:t>
      </w:r>
      <w:r>
        <w:t xml:space="preserve">usion Criteria </w:t>
      </w:r>
      <w:r w:rsidRPr="0068336C">
        <w:t>Flowchart</w:t>
      </w:r>
    </w:p>
    <w:p w14:paraId="0945DF56" w14:textId="77777777" w:rsidR="00C01589" w:rsidRDefault="00C01589" w:rsidP="00C01589">
      <w:pPr>
        <w:suppressLineNumbers/>
        <w:rPr>
          <w:b/>
          <w:bCs/>
        </w:rPr>
      </w:pPr>
    </w:p>
    <w:p w14:paraId="5895AAA7" w14:textId="77777777" w:rsidR="00C01589" w:rsidRDefault="00C01589" w:rsidP="00C01589">
      <w:pPr>
        <w:suppressLineNumbers/>
        <w:rPr>
          <w:b/>
          <w:bCs/>
        </w:rPr>
      </w:pPr>
      <w:r w:rsidRPr="0068336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58355F" wp14:editId="1E046271">
                <wp:simplePos x="0" y="0"/>
                <wp:positionH relativeFrom="column">
                  <wp:posOffset>-12065</wp:posOffset>
                </wp:positionH>
                <wp:positionV relativeFrom="paragraph">
                  <wp:posOffset>118745</wp:posOffset>
                </wp:positionV>
                <wp:extent cx="1489710" cy="140462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989EE" w14:textId="77777777" w:rsidR="00C01589" w:rsidRPr="00DE714B" w:rsidRDefault="00C01589" w:rsidP="00C01589">
                            <w:pPr>
                              <w:jc w:val="center"/>
                            </w:pPr>
                            <w:r w:rsidRPr="00DE714B">
                              <w:t>UK Biobank Cohort</w:t>
                            </w:r>
                          </w:p>
                          <w:p w14:paraId="4CED3AB0" w14:textId="77777777" w:rsidR="00C01589" w:rsidRPr="00DE714B" w:rsidRDefault="00C01589" w:rsidP="00C01589">
                            <w:pPr>
                              <w:jc w:val="center"/>
                            </w:pPr>
                            <w:r w:rsidRPr="00DE714B">
                              <w:t>N=502,406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583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95pt;margin-top:9.35pt;width:117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" filled="f" stroked="f">
                <v:textbox style="mso-fit-shape-to-text:t">
                  <w:txbxContent>
                    <w:p w14:paraId="34B989EE" w14:textId="77777777" w:rsidR="00C01589" w:rsidRPr="00DE714B" w:rsidRDefault="00C01589" w:rsidP="00C01589">
                      <w:pPr>
                        <w:jc w:val="center"/>
                      </w:pPr>
                      <w:r w:rsidRPr="00DE714B">
                        <w:t>UK Biobank Cohort</w:t>
                      </w:r>
                    </w:p>
                    <w:p w14:paraId="4CED3AB0" w14:textId="77777777" w:rsidR="00C01589" w:rsidRPr="00DE714B" w:rsidRDefault="00C01589" w:rsidP="00C01589">
                      <w:pPr>
                        <w:jc w:val="center"/>
                      </w:pPr>
                      <w:r w:rsidRPr="00DE714B">
                        <w:t>N=502,406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1563B" wp14:editId="4A95CC5B">
                <wp:simplePos x="0" y="0"/>
                <wp:positionH relativeFrom="column">
                  <wp:posOffset>39511</wp:posOffset>
                </wp:positionH>
                <wp:positionV relativeFrom="paragraph">
                  <wp:posOffset>68652</wp:posOffset>
                </wp:positionV>
                <wp:extent cx="1394178" cy="570088"/>
                <wp:effectExtent l="0" t="0" r="15875" b="20955"/>
                <wp:wrapNone/>
                <wp:docPr id="16120108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178" cy="57008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B1DA3" id="Rectangle 1" o:spid="_x0000_s1026" style="position:absolute;margin-left:3.1pt;margin-top:5.4pt;width:109.8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" fillcolor="#f2ceed [664]" strokecolor="#bfbfbf [2412]" strokeweight="1pt"/>
            </w:pict>
          </mc:Fallback>
        </mc:AlternateContent>
      </w:r>
    </w:p>
    <w:p w14:paraId="00C09C4B" w14:textId="77777777" w:rsidR="00C01589" w:rsidRDefault="00C01589" w:rsidP="00C01589">
      <w:pPr>
        <w:suppressLineNumbers/>
        <w:rPr>
          <w:b/>
          <w:bCs/>
        </w:rPr>
      </w:pPr>
    </w:p>
    <w:p w14:paraId="783891A1" w14:textId="77777777" w:rsidR="00C01589" w:rsidRDefault="00C01589" w:rsidP="00C01589">
      <w:pPr>
        <w:suppressLineNumbers/>
        <w:rPr>
          <w:b/>
          <w:bCs/>
        </w:rPr>
      </w:pPr>
    </w:p>
    <w:p w14:paraId="2D37CA06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CD9E5D" wp14:editId="3E4157C9">
                <wp:simplePos x="0" y="0"/>
                <wp:positionH relativeFrom="column">
                  <wp:posOffset>705556</wp:posOffset>
                </wp:positionH>
                <wp:positionV relativeFrom="paragraph">
                  <wp:posOffset>110983</wp:posOffset>
                </wp:positionV>
                <wp:extent cx="0" cy="1010849"/>
                <wp:effectExtent l="76200" t="0" r="57150" b="56515"/>
                <wp:wrapNone/>
                <wp:docPr id="176512114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08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9114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5.55pt;margin-top:8.75pt;width:0;height:7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1998D" wp14:editId="62FCA6C3">
                <wp:simplePos x="0" y="0"/>
                <wp:positionH relativeFrom="column">
                  <wp:posOffset>1580444</wp:posOffset>
                </wp:positionH>
                <wp:positionV relativeFrom="paragraph">
                  <wp:posOffset>139700</wp:posOffset>
                </wp:positionV>
                <wp:extent cx="1478280" cy="943116"/>
                <wp:effectExtent l="0" t="0" r="26670" b="28575"/>
                <wp:wrapNone/>
                <wp:docPr id="14690360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9431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D36C9" id="Rectangle 1" o:spid="_x0000_s1026" style="position:absolute;margin-left:124.45pt;margin-top:11pt;width:116.4pt;height:7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" filled="f" strokecolor="#bfbfbf [2412]" strokeweight="1pt"/>
            </w:pict>
          </mc:Fallback>
        </mc:AlternateContent>
      </w:r>
    </w:p>
    <w:p w14:paraId="504E02D9" w14:textId="77777777" w:rsidR="00C01589" w:rsidRDefault="00C01589" w:rsidP="00C01589">
      <w:pPr>
        <w:suppressLineNumbers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968074" wp14:editId="2B57E711">
                <wp:simplePos x="0" y="0"/>
                <wp:positionH relativeFrom="column">
                  <wp:posOffset>1539240</wp:posOffset>
                </wp:positionH>
                <wp:positionV relativeFrom="paragraph">
                  <wp:posOffset>86995</wp:posOffset>
                </wp:positionV>
                <wp:extent cx="1569085" cy="821055"/>
                <wp:effectExtent l="0" t="0" r="0" b="0"/>
                <wp:wrapSquare wrapText="bothSides"/>
                <wp:docPr id="1713330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821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14AA7" w14:textId="1F61308A" w:rsidR="00C01589" w:rsidRPr="00DE714B" w:rsidRDefault="00C01589" w:rsidP="00C01589">
                            <w:pPr>
                              <w:jc w:val="center"/>
                            </w:pPr>
                            <w:r w:rsidRPr="00DE714B">
                              <w:t>Excluded participants with prevalent CVD</w:t>
                            </w:r>
                            <w:r>
                              <w:t xml:space="preserve"> or DM</w:t>
                            </w:r>
                          </w:p>
                          <w:p w14:paraId="3B69BA91" w14:textId="1206D3C9" w:rsidR="00C01589" w:rsidRPr="00DE714B" w:rsidRDefault="00C01589" w:rsidP="00C015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E714B">
                              <w:t>N=3</w:t>
                            </w:r>
                            <w:r>
                              <w:t>9,166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68074" id="_x0000_s1027" type="#_x0000_t202" style="position:absolute;margin-left:121.2pt;margin-top:6.85pt;width:123.55pt;height:64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" filled="f" stroked="f">
                <v:textbox>
                  <w:txbxContent>
                    <w:p w14:paraId="1D114AA7" w14:textId="1F61308A" w:rsidR="00C01589" w:rsidRPr="00DE714B" w:rsidRDefault="00C01589" w:rsidP="00C01589">
                      <w:pPr>
                        <w:jc w:val="center"/>
                      </w:pPr>
                      <w:r w:rsidRPr="00DE714B">
                        <w:t>Excluded participants with prevalent CVD</w:t>
                      </w:r>
                      <w:r>
                        <w:t xml:space="preserve"> or DM</w:t>
                      </w:r>
                    </w:p>
                    <w:p w14:paraId="3B69BA91" w14:textId="1206D3C9" w:rsidR="00C01589" w:rsidRPr="00DE714B" w:rsidRDefault="00C01589" w:rsidP="00C0158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E714B">
                        <w:t>N=3</w:t>
                      </w:r>
                      <w:r>
                        <w:t>9,166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D02149" w14:textId="77777777" w:rsidR="00C01589" w:rsidRDefault="00C01589" w:rsidP="00C01589">
      <w:pPr>
        <w:suppressLineNumbers/>
        <w:rPr>
          <w:b/>
          <w:bCs/>
        </w:rPr>
      </w:pPr>
    </w:p>
    <w:p w14:paraId="5A99E148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B84D22" wp14:editId="7773E4F8">
                <wp:simplePos x="0" y="0"/>
                <wp:positionH relativeFrom="column">
                  <wp:posOffset>702733</wp:posOffset>
                </wp:positionH>
                <wp:positionV relativeFrom="paragraph">
                  <wp:posOffset>88053</wp:posOffset>
                </wp:positionV>
                <wp:extent cx="872067" cy="0"/>
                <wp:effectExtent l="0" t="76200" r="23495" b="95250"/>
                <wp:wrapNone/>
                <wp:docPr id="21275596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0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B7B19" id="Straight Arrow Connector 2" o:spid="_x0000_s1026" type="#_x0000_t32" style="position:absolute;margin-left:55.35pt;margin-top:6.95pt;width:68.6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5C647958" w14:textId="77777777" w:rsidR="00C01589" w:rsidRDefault="00C01589" w:rsidP="00C01589">
      <w:pPr>
        <w:suppressLineNumbers/>
        <w:rPr>
          <w:b/>
          <w:bCs/>
        </w:rPr>
      </w:pPr>
    </w:p>
    <w:p w14:paraId="15901E48" w14:textId="77777777" w:rsidR="00C01589" w:rsidRDefault="00C01589" w:rsidP="00C01589">
      <w:pPr>
        <w:suppressLineNumbers/>
        <w:rPr>
          <w:b/>
          <w:bCs/>
        </w:rPr>
      </w:pPr>
    </w:p>
    <w:p w14:paraId="54E6668E" w14:textId="77777777" w:rsidR="00C01589" w:rsidRDefault="00C01589" w:rsidP="00C01589">
      <w:pPr>
        <w:suppressLineNumbers/>
        <w:rPr>
          <w:b/>
          <w:bCs/>
        </w:rPr>
      </w:pPr>
      <w:r w:rsidRPr="0068336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423F335" wp14:editId="62360E7F">
                <wp:simplePos x="0" y="0"/>
                <wp:positionH relativeFrom="column">
                  <wp:posOffset>314325</wp:posOffset>
                </wp:positionH>
                <wp:positionV relativeFrom="paragraph">
                  <wp:posOffset>170744</wp:posOffset>
                </wp:positionV>
                <wp:extent cx="1489710" cy="1404620"/>
                <wp:effectExtent l="0" t="0" r="0" b="5715"/>
                <wp:wrapSquare wrapText="bothSides"/>
                <wp:docPr id="265704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6689" w14:textId="4952A12A" w:rsidR="00C01589" w:rsidRPr="00DE714B" w:rsidRDefault="00C01589" w:rsidP="00C01589">
                            <w:pPr>
                              <w:rPr>
                                <w:lang w:val="en-US"/>
                              </w:rPr>
                            </w:pPr>
                            <w:r w:rsidRPr="00DE714B">
                              <w:rPr>
                                <w:lang w:val="en-US"/>
                              </w:rPr>
                              <w:t>N=</w:t>
                            </w:r>
                            <w:r>
                              <w:rPr>
                                <w:lang w:val="en-US"/>
                              </w:rPr>
                              <w:t>463,240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3F335" id="_x0000_s1028" type="#_x0000_t202" style="position:absolute;margin-left:24.75pt;margin-top:13.45pt;width:117.3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" filled="f" stroked="f">
                <v:textbox style="mso-fit-shape-to-text:t">
                  <w:txbxContent>
                    <w:p w14:paraId="104E6689" w14:textId="4952A12A" w:rsidR="00C01589" w:rsidRPr="00DE714B" w:rsidRDefault="00C01589" w:rsidP="00C01589">
                      <w:pPr>
                        <w:rPr>
                          <w:lang w:val="en-US"/>
                        </w:rPr>
                      </w:pPr>
                      <w:r w:rsidRPr="00DE714B">
                        <w:rPr>
                          <w:lang w:val="en-US"/>
                        </w:rPr>
                        <w:t>N=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63,240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6FA99" wp14:editId="28589EF8">
                <wp:simplePos x="0" y="0"/>
                <wp:positionH relativeFrom="column">
                  <wp:posOffset>225425</wp:posOffset>
                </wp:positionH>
                <wp:positionV relativeFrom="paragraph">
                  <wp:posOffset>71261</wp:posOffset>
                </wp:positionV>
                <wp:extent cx="1032933" cy="451556"/>
                <wp:effectExtent l="0" t="0" r="15240" b="24765"/>
                <wp:wrapNone/>
                <wp:docPr id="19518059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933" cy="45155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F708D" id="Rectangle 1" o:spid="_x0000_s1026" style="position:absolute;margin-left:17.75pt;margin-top:5.6pt;width:81.35pt;height:3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" fillcolor="#f2ceed [664]" strokecolor="#bfbfbf [2412]" strokeweight="1pt"/>
            </w:pict>
          </mc:Fallback>
        </mc:AlternateContent>
      </w:r>
    </w:p>
    <w:p w14:paraId="25F92A7B" w14:textId="77777777" w:rsidR="00C01589" w:rsidRDefault="00C01589" w:rsidP="00C01589">
      <w:pPr>
        <w:suppressLineNumbers/>
        <w:rPr>
          <w:b/>
          <w:bCs/>
        </w:rPr>
      </w:pPr>
    </w:p>
    <w:p w14:paraId="62DF82CE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D74C55" wp14:editId="60985A94">
                <wp:simplePos x="0" y="0"/>
                <wp:positionH relativeFrom="column">
                  <wp:posOffset>699911</wp:posOffset>
                </wp:positionH>
                <wp:positionV relativeFrom="paragraph">
                  <wp:posOffset>171238</wp:posOffset>
                </wp:positionV>
                <wp:extent cx="2822" cy="1721626"/>
                <wp:effectExtent l="76200" t="0" r="73660" b="50165"/>
                <wp:wrapNone/>
                <wp:docPr id="138050261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22" cy="17216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49089" id="Straight Arrow Connector 3" o:spid="_x0000_s1026" type="#_x0000_t32" style="position:absolute;margin-left:55.1pt;margin-top:13.5pt;width:.2pt;height:135.5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</w:p>
    <w:p w14:paraId="33A9F5AC" w14:textId="77777777" w:rsidR="00C01589" w:rsidRDefault="00C01589" w:rsidP="00C01589">
      <w:pPr>
        <w:suppressLineNumbers/>
        <w:rPr>
          <w:b/>
          <w:bCs/>
        </w:rPr>
      </w:pPr>
    </w:p>
    <w:p w14:paraId="1A42A359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D7C9CA" wp14:editId="2465250C">
                <wp:simplePos x="0" y="0"/>
                <wp:positionH relativeFrom="column">
                  <wp:posOffset>1569808</wp:posOffset>
                </wp:positionH>
                <wp:positionV relativeFrom="paragraph">
                  <wp:posOffset>2467</wp:posOffset>
                </wp:positionV>
                <wp:extent cx="1715135" cy="1210027"/>
                <wp:effectExtent l="0" t="0" r="18415" b="28575"/>
                <wp:wrapNone/>
                <wp:docPr id="1040852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135" cy="12100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80DD6" id="Rectangle 1" o:spid="_x0000_s1026" style="position:absolute;margin-left:123.6pt;margin-top:.2pt;width:135.05pt;height:9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" filled="f" strokecolor="#bfbfbf [24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4B0EF5" wp14:editId="75899F6C">
                <wp:simplePos x="0" y="0"/>
                <wp:positionH relativeFrom="column">
                  <wp:posOffset>1579880</wp:posOffset>
                </wp:positionH>
                <wp:positionV relativeFrom="paragraph">
                  <wp:posOffset>55245</wp:posOffset>
                </wp:positionV>
                <wp:extent cx="1733550" cy="1241425"/>
                <wp:effectExtent l="0" t="0" r="0" b="0"/>
                <wp:wrapSquare wrapText="bothSides"/>
                <wp:docPr id="15442929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24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53BB8" w14:textId="55771059" w:rsidR="00C01589" w:rsidRPr="00DE714B" w:rsidRDefault="00C01589" w:rsidP="00C01589">
                            <w:pPr>
                              <w:jc w:val="center"/>
                            </w:pPr>
                            <w:r w:rsidRPr="00DE714B">
                              <w:t>Excluded participants with missing records for baseline factor covariates</w:t>
                            </w:r>
                            <w:r>
                              <w:t xml:space="preserve"> or </w:t>
                            </w:r>
                            <w:r>
                              <w:t>HbA1c</w:t>
                            </w:r>
                          </w:p>
                          <w:p w14:paraId="4520CB46" w14:textId="0B0D030B" w:rsidR="00C01589" w:rsidRPr="00DE714B" w:rsidRDefault="00C01589" w:rsidP="00C015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E714B">
                              <w:t>N=</w:t>
                            </w:r>
                            <w:r>
                              <w:t>124,453</w:t>
                            </w:r>
                          </w:p>
                          <w:p w14:paraId="16231692" w14:textId="77777777" w:rsidR="00C01589" w:rsidRPr="00052D98" w:rsidRDefault="00C01589" w:rsidP="00C0158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B0EF5" id="_x0000_s1029" type="#_x0000_t202" style="position:absolute;margin-left:124.4pt;margin-top:4.35pt;width:136.5pt;height:9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" filled="f" stroked="f">
                <v:textbox>
                  <w:txbxContent>
                    <w:p w14:paraId="31953BB8" w14:textId="55771059" w:rsidR="00C01589" w:rsidRPr="00DE714B" w:rsidRDefault="00C01589" w:rsidP="00C01589">
                      <w:pPr>
                        <w:jc w:val="center"/>
                      </w:pPr>
                      <w:r w:rsidRPr="00DE714B">
                        <w:t>Excluded participants with missing records for baseline factor covariates</w:t>
                      </w:r>
                      <w:r>
                        <w:t xml:space="preserve"> or </w:t>
                      </w:r>
                      <w:proofErr w:type="gramStart"/>
                      <w:r>
                        <w:t>HbA1c</w:t>
                      </w:r>
                      <w:proofErr w:type="gramEnd"/>
                    </w:p>
                    <w:p w14:paraId="4520CB46" w14:textId="0B0D030B" w:rsidR="00C01589" w:rsidRPr="00DE714B" w:rsidRDefault="00C01589" w:rsidP="00C0158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E714B">
                        <w:t>N=</w:t>
                      </w:r>
                      <w:r>
                        <w:t>124,453</w:t>
                      </w:r>
                    </w:p>
                    <w:p w14:paraId="16231692" w14:textId="77777777" w:rsidR="00C01589" w:rsidRPr="00052D98" w:rsidRDefault="00C01589" w:rsidP="00C0158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815B56" w14:textId="77777777" w:rsidR="00C01589" w:rsidRDefault="00C01589" w:rsidP="00C01589">
      <w:pPr>
        <w:suppressLineNumbers/>
        <w:rPr>
          <w:b/>
          <w:bCs/>
        </w:rPr>
      </w:pPr>
    </w:p>
    <w:p w14:paraId="4299A917" w14:textId="77777777" w:rsidR="00C01589" w:rsidRDefault="00C01589" w:rsidP="00C01589">
      <w:pPr>
        <w:suppressLineNumbers/>
        <w:rPr>
          <w:b/>
          <w:bCs/>
        </w:rPr>
      </w:pPr>
    </w:p>
    <w:p w14:paraId="1BF8AFB3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B5EAF2" wp14:editId="4D03115E">
                <wp:simplePos x="0" y="0"/>
                <wp:positionH relativeFrom="column">
                  <wp:posOffset>699911</wp:posOffset>
                </wp:positionH>
                <wp:positionV relativeFrom="paragraph">
                  <wp:posOffset>136031</wp:posOffset>
                </wp:positionV>
                <wp:extent cx="871855" cy="0"/>
                <wp:effectExtent l="0" t="76200" r="23495" b="95250"/>
                <wp:wrapNone/>
                <wp:docPr id="28092176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8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2286F5" id="Straight Arrow Connector 4" o:spid="_x0000_s1026" type="#_x0000_t32" style="position:absolute;margin-left:55.1pt;margin-top:10.7pt;width:68.6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</w:p>
    <w:p w14:paraId="2E791F6C" w14:textId="77777777" w:rsidR="00C01589" w:rsidRDefault="00C01589" w:rsidP="00C01589">
      <w:pPr>
        <w:suppressLineNumbers/>
      </w:pPr>
    </w:p>
    <w:p w14:paraId="77B75151" w14:textId="77777777" w:rsidR="00C01589" w:rsidRDefault="00C01589" w:rsidP="00C01589">
      <w:pPr>
        <w:suppressLineNumbers/>
      </w:pPr>
    </w:p>
    <w:p w14:paraId="4EB77D85" w14:textId="77777777" w:rsidR="00C01589" w:rsidRDefault="00C01589" w:rsidP="00C01589">
      <w:pPr>
        <w:suppressLineNumbers/>
      </w:pPr>
    </w:p>
    <w:p w14:paraId="70574323" w14:textId="77777777" w:rsidR="00C01589" w:rsidRDefault="00C01589" w:rsidP="00C01589">
      <w:pPr>
        <w:suppressLineNumbers/>
      </w:pPr>
    </w:p>
    <w:p w14:paraId="5EB77E2A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BE199F" wp14:editId="5CE98D66">
                <wp:simplePos x="0" y="0"/>
                <wp:positionH relativeFrom="column">
                  <wp:posOffset>253365</wp:posOffset>
                </wp:positionH>
                <wp:positionV relativeFrom="paragraph">
                  <wp:posOffset>140970</wp:posOffset>
                </wp:positionV>
                <wp:extent cx="1032510" cy="451485"/>
                <wp:effectExtent l="0" t="0" r="15240" b="24765"/>
                <wp:wrapNone/>
                <wp:docPr id="4279438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451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0B92A" id="Rectangle 1" o:spid="_x0000_s1026" style="position:absolute;margin-left:19.95pt;margin-top:11.1pt;width:81.3pt;height:3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" fillcolor="#f2ceed [664]" strokecolor="#bfbfbf [2412]" strokeweight="1pt"/>
            </w:pict>
          </mc:Fallback>
        </mc:AlternateContent>
      </w:r>
    </w:p>
    <w:p w14:paraId="406FF330" w14:textId="77777777" w:rsidR="00C01589" w:rsidRDefault="00C01589" w:rsidP="00C01589">
      <w:pPr>
        <w:suppressLineNumbers/>
        <w:rPr>
          <w:b/>
          <w:bCs/>
        </w:rPr>
      </w:pPr>
      <w:r w:rsidRPr="0068336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E27B71" wp14:editId="39A65B6B">
                <wp:simplePos x="0" y="0"/>
                <wp:positionH relativeFrom="column">
                  <wp:posOffset>349673</wp:posOffset>
                </wp:positionH>
                <wp:positionV relativeFrom="paragraph">
                  <wp:posOffset>57150</wp:posOffset>
                </wp:positionV>
                <wp:extent cx="1489710" cy="1404620"/>
                <wp:effectExtent l="0" t="0" r="0" b="6350"/>
                <wp:wrapSquare wrapText="bothSides"/>
                <wp:docPr id="582453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6A19D" w14:textId="70F34DB8" w:rsidR="00C01589" w:rsidRPr="00DC1EC5" w:rsidRDefault="00C01589" w:rsidP="00C01589">
                            <w:pPr>
                              <w:rPr>
                                <w:lang w:val="en-US"/>
                              </w:rPr>
                            </w:pPr>
                            <w:r w:rsidRPr="00DC1EC5">
                              <w:rPr>
                                <w:lang w:val="en-US"/>
                              </w:rPr>
                              <w:t>N=3</w:t>
                            </w:r>
                            <w:r>
                              <w:rPr>
                                <w:lang w:val="en-US"/>
                              </w:rPr>
                              <w:t>38,787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27B71" id="_x0000_s1030" type="#_x0000_t202" style="position:absolute;margin-left:27.55pt;margin-top:4.5pt;width:117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" filled="f" stroked="f">
                <v:textbox style="mso-fit-shape-to-text:t">
                  <w:txbxContent>
                    <w:p w14:paraId="4E66A19D" w14:textId="70F34DB8" w:rsidR="00C01589" w:rsidRPr="00DC1EC5" w:rsidRDefault="00C01589" w:rsidP="00C01589">
                      <w:pPr>
                        <w:rPr>
                          <w:lang w:val="en-US"/>
                        </w:rPr>
                      </w:pPr>
                      <w:r w:rsidRPr="00DC1EC5">
                        <w:rPr>
                          <w:lang w:val="en-US"/>
                        </w:rPr>
                        <w:t>N=3</w:t>
                      </w:r>
                      <w:r>
                        <w:rPr>
                          <w:lang w:val="en-US"/>
                        </w:rPr>
                        <w:t>38,787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D161CA" w14:textId="77777777" w:rsidR="00C01589" w:rsidRDefault="00C01589" w:rsidP="00C01589">
      <w:pPr>
        <w:suppressLineNumbers/>
        <w:rPr>
          <w:b/>
          <w:bCs/>
        </w:rPr>
      </w:pPr>
    </w:p>
    <w:p w14:paraId="78A144B1" w14:textId="4AD7538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DE8A5" wp14:editId="6FB8D5F9">
                <wp:simplePos x="0" y="0"/>
                <wp:positionH relativeFrom="column">
                  <wp:posOffset>1569808</wp:posOffset>
                </wp:positionH>
                <wp:positionV relativeFrom="paragraph">
                  <wp:posOffset>120748</wp:posOffset>
                </wp:positionV>
                <wp:extent cx="1586088" cy="1041253"/>
                <wp:effectExtent l="0" t="0" r="14605" b="26035"/>
                <wp:wrapNone/>
                <wp:docPr id="8149154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088" cy="10412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A8E0D" id="Rectangle 1" o:spid="_x0000_s1026" style="position:absolute;margin-left:123.6pt;margin-top:9.5pt;width:124.9pt;height:8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" filled="f" strokecolor="#bfbfbf [2412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B112A2" wp14:editId="5524C2D1">
                <wp:simplePos x="0" y="0"/>
                <wp:positionH relativeFrom="column">
                  <wp:posOffset>697089</wp:posOffset>
                </wp:positionH>
                <wp:positionV relativeFrom="paragraph">
                  <wp:posOffset>66603</wp:posOffset>
                </wp:positionV>
                <wp:extent cx="5644" cy="1140249"/>
                <wp:effectExtent l="76200" t="0" r="71120" b="60325"/>
                <wp:wrapNone/>
                <wp:docPr id="74762264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44" cy="11402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4D9AB3" id="Straight Arrow Connector 5" o:spid="_x0000_s1026" type="#_x0000_t32" style="position:absolute;margin-left:54.9pt;margin-top:5.25pt;width:.45pt;height:89.8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" strokecolor="black [3200]" strokeweight=".5pt">
                <v:stroke endarrow="block" joinstyle="miter"/>
              </v:shape>
            </w:pict>
          </mc:Fallback>
        </mc:AlternateContent>
      </w:r>
    </w:p>
    <w:p w14:paraId="5DD530FC" w14:textId="41AC47AF" w:rsidR="00C01589" w:rsidRDefault="00C01589" w:rsidP="00C01589">
      <w:pPr>
        <w:suppressLineNumbers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FBCA601" wp14:editId="41EC3F02">
                <wp:simplePos x="0" y="0"/>
                <wp:positionH relativeFrom="column">
                  <wp:posOffset>1527810</wp:posOffset>
                </wp:positionH>
                <wp:positionV relativeFrom="paragraph">
                  <wp:posOffset>168275</wp:posOffset>
                </wp:positionV>
                <wp:extent cx="1659255" cy="678180"/>
                <wp:effectExtent l="0" t="0" r="0" b="0"/>
                <wp:wrapSquare wrapText="bothSides"/>
                <wp:docPr id="1097802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255" cy="67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29D81" w14:textId="5015E9A8" w:rsidR="00C01589" w:rsidRDefault="00C01589" w:rsidP="00C01589">
                            <w:pPr>
                              <w:jc w:val="center"/>
                            </w:pPr>
                            <w:r w:rsidRPr="00DC1EC5">
                              <w:t xml:space="preserve">Excluded participants </w:t>
                            </w:r>
                            <w:r>
                              <w:t xml:space="preserve">who were on </w:t>
                            </w:r>
                            <w:r>
                              <w:t>statins</w:t>
                            </w:r>
                          </w:p>
                          <w:p w14:paraId="69B14A82" w14:textId="3C320829" w:rsidR="00C01589" w:rsidRPr="00DC1EC5" w:rsidRDefault="00C01589" w:rsidP="00C015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>N=42,317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CA601" id="_x0000_s1031" type="#_x0000_t202" style="position:absolute;margin-left:120.3pt;margin-top:13.25pt;width:130.65pt;height:5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" filled="f" stroked="f">
                <v:textbox>
                  <w:txbxContent>
                    <w:p w14:paraId="4E929D81" w14:textId="5015E9A8" w:rsidR="00C01589" w:rsidRDefault="00C01589" w:rsidP="00C01589">
                      <w:pPr>
                        <w:jc w:val="center"/>
                      </w:pPr>
                      <w:r w:rsidRPr="00DC1EC5">
                        <w:t xml:space="preserve">Excluded participants </w:t>
                      </w:r>
                      <w:r>
                        <w:t xml:space="preserve">who were on </w:t>
                      </w:r>
                      <w:proofErr w:type="gramStart"/>
                      <w:r>
                        <w:t>statins</w:t>
                      </w:r>
                      <w:proofErr w:type="gramEnd"/>
                    </w:p>
                    <w:p w14:paraId="69B14A82" w14:textId="3C320829" w:rsidR="00C01589" w:rsidRPr="00DC1EC5" w:rsidRDefault="00C01589" w:rsidP="00C0158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t>N=</w:t>
                      </w:r>
                      <w:r>
                        <w:t>42,317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C528F5" w14:textId="77777777" w:rsidR="00C01589" w:rsidRDefault="00C01589" w:rsidP="00C01589">
      <w:pPr>
        <w:suppressLineNumbers/>
        <w:rPr>
          <w:b/>
          <w:bCs/>
        </w:rPr>
      </w:pPr>
    </w:p>
    <w:p w14:paraId="64C1310B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52B054" wp14:editId="45436FA4">
                <wp:simplePos x="0" y="0"/>
                <wp:positionH relativeFrom="column">
                  <wp:posOffset>702733</wp:posOffset>
                </wp:positionH>
                <wp:positionV relativeFrom="paragraph">
                  <wp:posOffset>82762</wp:posOffset>
                </wp:positionV>
                <wp:extent cx="869033" cy="0"/>
                <wp:effectExtent l="0" t="76200" r="26670" b="95250"/>
                <wp:wrapNone/>
                <wp:docPr id="66031082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90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6DD482" id="Straight Arrow Connector 6" o:spid="_x0000_s1026" type="#_x0000_t32" style="position:absolute;margin-left:55.35pt;margin-top:6.5pt;width:68.4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62835E5E" w14:textId="77777777" w:rsidR="00C01589" w:rsidRDefault="00C01589" w:rsidP="00C01589">
      <w:pPr>
        <w:suppressLineNumbers/>
        <w:rPr>
          <w:b/>
          <w:bCs/>
        </w:rPr>
      </w:pPr>
    </w:p>
    <w:p w14:paraId="64C82126" w14:textId="77777777" w:rsidR="00C01589" w:rsidRDefault="00C01589" w:rsidP="00C01589">
      <w:pPr>
        <w:suppressLineNumbers/>
        <w:rPr>
          <w:b/>
          <w:bCs/>
        </w:rPr>
      </w:pPr>
    </w:p>
    <w:p w14:paraId="6CACA94F" w14:textId="77777777" w:rsidR="00C01589" w:rsidRDefault="00C01589" w:rsidP="00C01589">
      <w:pPr>
        <w:suppressLineNumbers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1EBA6C" wp14:editId="00E2A4E5">
                <wp:simplePos x="0" y="0"/>
                <wp:positionH relativeFrom="column">
                  <wp:posOffset>84455</wp:posOffset>
                </wp:positionH>
                <wp:positionV relativeFrom="paragraph">
                  <wp:posOffset>153176</wp:posOffset>
                </wp:positionV>
                <wp:extent cx="1393825" cy="569595"/>
                <wp:effectExtent l="0" t="0" r="15875" b="20955"/>
                <wp:wrapNone/>
                <wp:docPr id="2803073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825" cy="5695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52ED0" id="Rectangle 1" o:spid="_x0000_s1026" style="position:absolute;margin-left:6.65pt;margin-top:12.05pt;width:109.75pt;height:4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" fillcolor="#f2ceed [664]" strokecolor="#bfbfbf [2412]" strokeweight="1pt"/>
            </w:pict>
          </mc:Fallback>
        </mc:AlternateContent>
      </w:r>
    </w:p>
    <w:p w14:paraId="36E83B3A" w14:textId="77777777" w:rsidR="00C01589" w:rsidRDefault="00C01589" w:rsidP="00C01589">
      <w:pPr>
        <w:suppressLineNumbers/>
        <w:rPr>
          <w:b/>
          <w:bCs/>
        </w:rPr>
      </w:pPr>
      <w:r w:rsidRPr="0068336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1DC88A3" wp14:editId="54728578">
                <wp:simplePos x="0" y="0"/>
                <wp:positionH relativeFrom="column">
                  <wp:posOffset>40005</wp:posOffset>
                </wp:positionH>
                <wp:positionV relativeFrom="paragraph">
                  <wp:posOffset>28292</wp:posOffset>
                </wp:positionV>
                <wp:extent cx="1489710" cy="1404620"/>
                <wp:effectExtent l="0" t="0" r="0" b="6350"/>
                <wp:wrapSquare wrapText="bothSides"/>
                <wp:docPr id="1444559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97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EFFC2" w14:textId="77777777" w:rsidR="00C01589" w:rsidRPr="00DC1EC5" w:rsidRDefault="00C01589" w:rsidP="00C01589">
                            <w:pPr>
                              <w:jc w:val="center"/>
                            </w:pPr>
                            <w:r w:rsidRPr="00DC1EC5">
                              <w:t>Total Study Cohort</w:t>
                            </w:r>
                          </w:p>
                          <w:p w14:paraId="6F569502" w14:textId="7D060BCD" w:rsidR="00C01589" w:rsidRPr="00DC1EC5" w:rsidRDefault="00C01589" w:rsidP="00C01589">
                            <w:pPr>
                              <w:jc w:val="center"/>
                            </w:pPr>
                            <w:r w:rsidRPr="00DC1EC5">
                              <w:t>N=</w:t>
                            </w:r>
                            <w:r>
                              <w:t>296,470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DC88A3" id="_x0000_s1032" type="#_x0000_t202" style="position:absolute;margin-left:3.15pt;margin-top:2.25pt;width:117.3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" filled="f" stroked="f">
                <v:textbox style="mso-fit-shape-to-text:t">
                  <w:txbxContent>
                    <w:p w14:paraId="5A6EFFC2" w14:textId="77777777" w:rsidR="00C01589" w:rsidRPr="00DC1EC5" w:rsidRDefault="00C01589" w:rsidP="00C01589">
                      <w:pPr>
                        <w:jc w:val="center"/>
                      </w:pPr>
                      <w:r w:rsidRPr="00DC1EC5">
                        <w:t>Total Study Cohort</w:t>
                      </w:r>
                    </w:p>
                    <w:p w14:paraId="6F569502" w14:textId="7D060BCD" w:rsidR="00C01589" w:rsidRPr="00DC1EC5" w:rsidRDefault="00C01589" w:rsidP="00C01589">
                      <w:pPr>
                        <w:jc w:val="center"/>
                      </w:pPr>
                      <w:r w:rsidRPr="00DC1EC5">
                        <w:t>N=</w:t>
                      </w:r>
                      <w:r>
                        <w:t>296,470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34FFE8" w14:textId="77777777" w:rsidR="00C01589" w:rsidRDefault="00C01589" w:rsidP="00C01589">
      <w:pPr>
        <w:suppressLineNumbers/>
        <w:rPr>
          <w:b/>
          <w:bCs/>
        </w:rPr>
      </w:pPr>
    </w:p>
    <w:p w14:paraId="3A4A26F9" w14:textId="77777777" w:rsidR="00C01589" w:rsidRDefault="00C01589" w:rsidP="00C01589">
      <w:pPr>
        <w:suppressLineNumbers/>
        <w:rPr>
          <w:b/>
          <w:bCs/>
        </w:rPr>
      </w:pPr>
    </w:p>
    <w:p w14:paraId="49C5E111" w14:textId="77777777" w:rsidR="00C01589" w:rsidRDefault="00C01589" w:rsidP="00C01589">
      <w:pPr>
        <w:suppressLineNumbers/>
        <w:spacing w:after="160" w:line="480" w:lineRule="auto"/>
      </w:pPr>
    </w:p>
    <w:p w14:paraId="3E8668ED" w14:textId="77777777" w:rsidR="00C01589" w:rsidRDefault="00C01589" w:rsidP="00C01589">
      <w:pPr>
        <w:suppressLineNumbers/>
      </w:pPr>
    </w:p>
    <w:sectPr w:rsidR="00C01589" w:rsidSect="00772F7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25874" w14:textId="77777777" w:rsidR="00923014" w:rsidRDefault="00923014">
      <w:r>
        <w:separator/>
      </w:r>
    </w:p>
  </w:endnote>
  <w:endnote w:type="continuationSeparator" w:id="0">
    <w:p w14:paraId="578F7CA3" w14:textId="77777777" w:rsidR="00923014" w:rsidRDefault="0092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14883956"/>
      <w:docPartObj>
        <w:docPartGallery w:val="Page Numbers (Bottom of Page)"/>
        <w:docPartUnique/>
      </w:docPartObj>
    </w:sdtPr>
    <w:sdtContent>
      <w:p w14:paraId="48773109" w14:textId="77777777" w:rsidR="00CA7B23" w:rsidRDefault="00000000" w:rsidP="008446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A0FFBC" w14:textId="77777777" w:rsidR="00CA7B23" w:rsidRDefault="00CA7B23" w:rsidP="004971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68966069"/>
      <w:docPartObj>
        <w:docPartGallery w:val="Page Numbers (Bottom of Page)"/>
        <w:docPartUnique/>
      </w:docPartObj>
    </w:sdtPr>
    <w:sdtContent>
      <w:p w14:paraId="01D63D69" w14:textId="77777777" w:rsidR="00CA7B23" w:rsidRDefault="00000000" w:rsidP="0084468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FE8B23" w14:textId="77777777" w:rsidR="00CA7B23" w:rsidRDefault="00CA7B23" w:rsidP="004971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BE770" w14:textId="77777777" w:rsidR="00923014" w:rsidRDefault="00923014">
      <w:r>
        <w:separator/>
      </w:r>
    </w:p>
  </w:footnote>
  <w:footnote w:type="continuationSeparator" w:id="0">
    <w:p w14:paraId="019584F1" w14:textId="77777777" w:rsidR="00923014" w:rsidRDefault="0092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89"/>
    <w:rsid w:val="000733D3"/>
    <w:rsid w:val="00212F44"/>
    <w:rsid w:val="005B3C78"/>
    <w:rsid w:val="00772F70"/>
    <w:rsid w:val="00923014"/>
    <w:rsid w:val="00C01589"/>
    <w:rsid w:val="00CA7B23"/>
    <w:rsid w:val="00E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FE32"/>
  <w15:chartTrackingRefBased/>
  <w15:docId w15:val="{F3023D22-B99A-4544-8975-C204ED48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589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5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5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5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5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5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5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5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5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5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5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5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5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5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5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5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5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58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01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589"/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01589"/>
  </w:style>
  <w:style w:type="character" w:styleId="LineNumber">
    <w:name w:val="line number"/>
    <w:basedOn w:val="DefaultParagraphFont"/>
    <w:uiPriority w:val="99"/>
    <w:semiHidden/>
    <w:unhideWhenUsed/>
    <w:rsid w:val="00C01589"/>
  </w:style>
  <w:style w:type="paragraph" w:styleId="NormalWeb">
    <w:name w:val="Normal (Web)"/>
    <w:basedOn w:val="Normal"/>
    <w:uiPriority w:val="99"/>
    <w:semiHidden/>
    <w:unhideWhenUsed/>
    <w:rsid w:val="00C01589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5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6</TotalTime>
  <Pages>4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Pencina, Karol M.</dc:creator>
  <cp:keywords/>
  <dc:description/>
  <cp:lastModifiedBy>Giorgina Ciavarella</cp:lastModifiedBy>
  <cp:revision>3</cp:revision>
  <dcterms:created xsi:type="dcterms:W3CDTF">2024-10-28T17:48:00Z</dcterms:created>
  <dcterms:modified xsi:type="dcterms:W3CDTF">2024-10-29T23:13:00Z</dcterms:modified>
</cp:coreProperties>
</file>