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23A7A" w14:textId="77777777" w:rsidR="00F97CC5" w:rsidRDefault="00F97CC5">
      <w:pPr>
        <w:rPr>
          <w:rFonts w:ascii="Arial Narrow" w:hAnsi="Arial Narrow"/>
          <w:sz w:val="24"/>
          <w:lang w:val="en-GB"/>
        </w:rPr>
      </w:pPr>
      <w:r>
        <w:rPr>
          <w:rFonts w:ascii="Arial Narrow" w:hAnsi="Arial Narrow"/>
          <w:sz w:val="24"/>
          <w:lang w:val="en-GB"/>
        </w:rPr>
        <w:t>Order of analysed strain performance in oxygen gradients left to right:</w:t>
      </w:r>
    </w:p>
    <w:p w14:paraId="697A5221" w14:textId="77777777" w:rsidR="00F97CC5" w:rsidRDefault="00F97CC5">
      <w:p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/>
          <w:sz w:val="24"/>
          <w:lang w:val="en-GB"/>
        </w:rPr>
        <w:t>T1:</w:t>
      </w:r>
      <w:r w:rsidR="002F0C20" w:rsidRPr="00F97CC5">
        <w:rPr>
          <w:rFonts w:ascii="Arial Narrow" w:hAnsi="Arial Narrow"/>
          <w:sz w:val="24"/>
          <w:lang w:val="en-GB"/>
        </w:rPr>
        <w:t xml:space="preserve"> </w:t>
      </w:r>
      <w:bookmarkStart w:id="0" w:name="_GoBack"/>
      <w:bookmarkEnd w:id="0"/>
    </w:p>
    <w:p w14:paraId="14ADA6EA" w14:textId="77777777" w:rsidR="00F97CC5" w:rsidRPr="00F97CC5" w:rsidRDefault="00F97CC5" w:rsidP="00F97CC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ackA-(</w:t>
      </w:r>
      <w:proofErr w:type="spellStart"/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pyrK-pyrD</w:t>
      </w:r>
      <w:proofErr w:type="spellEnd"/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 xml:space="preserve"> B)-(nrdD-nrdG)</w:t>
      </w:r>
    </w:p>
    <w:p w14:paraId="64E91A33" w14:textId="77777777" w:rsidR="00F97CC5" w:rsidRDefault="00F97CC5" w:rsidP="00F97CC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nrdD-nrdG</w:t>
      </w:r>
    </w:p>
    <w:p w14:paraId="5D9F0366" w14:textId="77777777" w:rsidR="00F97CC5" w:rsidRDefault="00F97CC5" w:rsidP="00F97CC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ackA</w:t>
      </w:r>
    </w:p>
    <w:p w14:paraId="385236F9" w14:textId="77777777" w:rsidR="00F97CC5" w:rsidRDefault="00F97CC5" w:rsidP="00F97CC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>KT2440 pS2213 -</w:t>
      </w:r>
    </w:p>
    <w:p w14:paraId="4513BCE8" w14:textId="77777777" w:rsidR="009D2E03" w:rsidRPr="00F97CC5" w:rsidRDefault="00F97CC5" w:rsidP="00F97CC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>Blank medium</w:t>
      </w:r>
    </w:p>
    <w:p w14:paraId="2142F0F1" w14:textId="77777777" w:rsidR="00F97CC5" w:rsidRDefault="001C2771">
      <w:p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/>
          <w:sz w:val="24"/>
          <w:lang w:val="en-GB"/>
        </w:rPr>
        <w:t xml:space="preserve">T2: </w:t>
      </w:r>
    </w:p>
    <w:p w14:paraId="20220D2B" w14:textId="77777777" w:rsidR="00F97CC5" w:rsidRDefault="00F97CC5" w:rsidP="00F97CC5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ackA-(</w:t>
      </w:r>
      <w:proofErr w:type="spellStart"/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pyrK-pyrD</w:t>
      </w:r>
      <w:proofErr w:type="spellEnd"/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 xml:space="preserve"> B)-(nrdD-nrdG)</w:t>
      </w:r>
    </w:p>
    <w:p w14:paraId="555FE643" w14:textId="77777777" w:rsidR="00F97CC5" w:rsidRDefault="00F97CC5" w:rsidP="00F97CC5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nrdD-nrdG</w:t>
      </w:r>
    </w:p>
    <w:p w14:paraId="5B1188A8" w14:textId="77777777" w:rsidR="00F97CC5" w:rsidRDefault="00F97CC5" w:rsidP="00F97CC5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lang w:val="nl-NL"/>
        </w:rPr>
      </w:pPr>
      <w:r w:rsidRPr="00F97CC5">
        <w:rPr>
          <w:rFonts w:ascii="Arial Narrow" w:hAnsi="Arial Narrow" w:cs="Calibri"/>
          <w:color w:val="000000"/>
          <w:sz w:val="24"/>
          <w:lang w:val="nl-NL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nl-NL"/>
        </w:rPr>
        <w:t>ackA</w:t>
      </w:r>
    </w:p>
    <w:p w14:paraId="4AB47996" w14:textId="77777777" w:rsidR="00F97CC5" w:rsidRDefault="00F97CC5" w:rsidP="00F97CC5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lang w:val="nl-NL"/>
        </w:rPr>
      </w:pPr>
      <w:r w:rsidRPr="00F97CC5">
        <w:rPr>
          <w:rFonts w:ascii="Arial Narrow" w:hAnsi="Arial Narrow" w:cs="Calibri"/>
          <w:color w:val="000000"/>
          <w:sz w:val="24"/>
          <w:lang w:val="nl-NL"/>
        </w:rPr>
        <w:t>KT2440 pS2213 -</w:t>
      </w:r>
    </w:p>
    <w:p w14:paraId="08A94032" w14:textId="77777777" w:rsidR="001C2771" w:rsidRPr="00F97CC5" w:rsidRDefault="00F97CC5" w:rsidP="00F97CC5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lang w:val="nl-NL"/>
        </w:rPr>
      </w:pPr>
      <w:r w:rsidRPr="00F97CC5">
        <w:rPr>
          <w:rFonts w:ascii="Arial Narrow" w:hAnsi="Arial Narrow" w:cs="Calibri"/>
          <w:color w:val="000000"/>
          <w:sz w:val="24"/>
          <w:lang w:val="nl-NL"/>
        </w:rPr>
        <w:t>Blank medium</w:t>
      </w:r>
    </w:p>
    <w:p w14:paraId="60106354" w14:textId="77777777" w:rsidR="00F97CC5" w:rsidRDefault="001C2771">
      <w:p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/>
          <w:sz w:val="24"/>
          <w:lang w:val="en-GB"/>
        </w:rPr>
        <w:t>T3</w:t>
      </w:r>
      <w:r w:rsidR="00F97CC5" w:rsidRPr="00F97CC5">
        <w:rPr>
          <w:rFonts w:ascii="Arial Narrow" w:hAnsi="Arial Narrow"/>
          <w:sz w:val="24"/>
          <w:lang w:val="en-GB"/>
        </w:rPr>
        <w:t xml:space="preserve">: </w:t>
      </w:r>
    </w:p>
    <w:p w14:paraId="6FBF6AF3" w14:textId="77777777" w:rsidR="00F97CC5" w:rsidRDefault="00F97CC5" w:rsidP="00F97CC5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>
        <w:rPr>
          <w:rFonts w:ascii="Arial Narrow" w:hAnsi="Arial Narrow" w:cs="Calibri"/>
          <w:color w:val="000000"/>
          <w:sz w:val="24"/>
          <w:lang w:val="en-GB"/>
        </w:rPr>
        <w:t>–</w:t>
      </w:r>
    </w:p>
    <w:p w14:paraId="1D76D986" w14:textId="77777777" w:rsidR="00F97CC5" w:rsidRDefault="00F97CC5" w:rsidP="00F97CC5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nrdD-nrdG</w:t>
      </w:r>
    </w:p>
    <w:p w14:paraId="7383BD39" w14:textId="77777777" w:rsidR="00F97CC5" w:rsidRDefault="00F97CC5" w:rsidP="00F97CC5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ackA</w:t>
      </w:r>
    </w:p>
    <w:p w14:paraId="1FFF21DB" w14:textId="77777777" w:rsidR="00F97CC5" w:rsidRDefault="00F97CC5" w:rsidP="00F97CC5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 xml:space="preserve">KT2440 pS2213 </w:t>
      </w:r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ackA-(</w:t>
      </w:r>
      <w:proofErr w:type="spellStart"/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>pyrK-pyrD</w:t>
      </w:r>
      <w:proofErr w:type="spellEnd"/>
      <w:r w:rsidRPr="00F97CC5">
        <w:rPr>
          <w:rFonts w:ascii="Arial Narrow" w:hAnsi="Arial Narrow" w:cs="Calibri"/>
          <w:i/>
          <w:iCs/>
          <w:color w:val="000000"/>
          <w:sz w:val="24"/>
          <w:lang w:val="en-GB"/>
        </w:rPr>
        <w:t xml:space="preserve"> B)-(nrdD-nrdG)</w:t>
      </w:r>
    </w:p>
    <w:p w14:paraId="19C282A3" w14:textId="77777777" w:rsidR="001C2771" w:rsidRPr="00F97CC5" w:rsidRDefault="00F97CC5" w:rsidP="00F97CC5">
      <w:pPr>
        <w:pStyle w:val="ListParagraph"/>
        <w:numPr>
          <w:ilvl w:val="0"/>
          <w:numId w:val="3"/>
        </w:numPr>
        <w:rPr>
          <w:rFonts w:ascii="Arial Narrow" w:hAnsi="Arial Narrow"/>
          <w:sz w:val="24"/>
          <w:lang w:val="en-GB"/>
        </w:rPr>
      </w:pPr>
      <w:r w:rsidRPr="00F97CC5">
        <w:rPr>
          <w:rFonts w:ascii="Arial Narrow" w:hAnsi="Arial Narrow" w:cs="Calibri"/>
          <w:color w:val="000000"/>
          <w:sz w:val="24"/>
          <w:lang w:val="en-GB"/>
        </w:rPr>
        <w:t>Blank medium</w:t>
      </w:r>
    </w:p>
    <w:p w14:paraId="561A63E8" w14:textId="77777777" w:rsidR="001C2771" w:rsidRPr="002F0C20" w:rsidRDefault="001C2771">
      <w:pPr>
        <w:rPr>
          <w:lang w:val="en-GB"/>
        </w:rPr>
      </w:pPr>
    </w:p>
    <w:sectPr w:rsidR="001C2771" w:rsidRPr="002F0C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5488"/>
    <w:multiLevelType w:val="hybridMultilevel"/>
    <w:tmpl w:val="DFC2D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D7586"/>
    <w:multiLevelType w:val="hybridMultilevel"/>
    <w:tmpl w:val="6FDE1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F2C4F"/>
    <w:multiLevelType w:val="hybridMultilevel"/>
    <w:tmpl w:val="3DFC5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20"/>
    <w:rsid w:val="001C2771"/>
    <w:rsid w:val="002F0C20"/>
    <w:rsid w:val="0057320B"/>
    <w:rsid w:val="009D2E03"/>
    <w:rsid w:val="00F9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2CEA"/>
  <w15:chartTrackingRefBased/>
  <w15:docId w15:val="{1DA56229-774E-4A83-9493-E7F8F3CA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7"/>
        <w:szCs w:val="24"/>
        <w:lang w:val="en-US" w:eastAsia="en-US" w:bidi="ar-SA"/>
      </w:rPr>
    </w:rPrDefault>
    <w:pPrDefault>
      <w:pPr>
        <w:spacing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20B"/>
  </w:style>
  <w:style w:type="paragraph" w:styleId="Heading1">
    <w:name w:val="heading 1"/>
    <w:basedOn w:val="Normal"/>
    <w:next w:val="Normal"/>
    <w:link w:val="Heading1Char"/>
    <w:uiPriority w:val="9"/>
    <w:qFormat/>
    <w:rsid w:val="005732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20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20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2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2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20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20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20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20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2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20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20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20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20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20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20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20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20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32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32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20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7320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7320B"/>
    <w:rPr>
      <w:b/>
      <w:bCs/>
    </w:rPr>
  </w:style>
  <w:style w:type="character" w:styleId="Emphasis">
    <w:name w:val="Emphasis"/>
    <w:basedOn w:val="DefaultParagraphFont"/>
    <w:uiPriority w:val="20"/>
    <w:qFormat/>
    <w:rsid w:val="0057320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320B"/>
    <w:rPr>
      <w:szCs w:val="32"/>
    </w:rPr>
  </w:style>
  <w:style w:type="paragraph" w:styleId="ListParagraph">
    <w:name w:val="List Paragraph"/>
    <w:basedOn w:val="Normal"/>
    <w:uiPriority w:val="34"/>
    <w:qFormat/>
    <w:rsid w:val="005732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320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320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20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20B"/>
    <w:rPr>
      <w:b/>
      <w:i/>
      <w:sz w:val="24"/>
    </w:rPr>
  </w:style>
  <w:style w:type="character" w:styleId="SubtleEmphasis">
    <w:name w:val="Subtle Emphasis"/>
    <w:uiPriority w:val="19"/>
    <w:qFormat/>
    <w:rsid w:val="0057320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320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320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320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320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320B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67BB69A5.dotm</Template>
  <TotalTime>78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Kampers, Linde</dc:creator>
  <cp:keywords/>
  <dc:description/>
  <cp:lastModifiedBy>Kampers, Linde</cp:lastModifiedBy>
  <cp:revision>1</cp:revision>
  <dcterms:created xsi:type="dcterms:W3CDTF">2019-04-23T08:32:00Z</dcterms:created>
  <dcterms:modified xsi:type="dcterms:W3CDTF">2019-04-23T09:50:00Z</dcterms:modified>
</cp:coreProperties>
</file>