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B7" w:rsidRPr="006079B7" w:rsidRDefault="006079B7" w:rsidP="006079B7">
      <w:pPr>
        <w:pStyle w:val="PlainText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079B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Additional file </w:t>
      </w:r>
      <w:r w:rsidR="00E35CE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Pr="006079B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Mean time spent per zone</w:t>
      </w:r>
    </w:p>
    <w:p w:rsidR="006079B7" w:rsidRDefault="006079B7" w:rsidP="006079B7">
      <w:pPr>
        <w:spacing w:after="0" w:line="480" w:lineRule="auto"/>
        <w:rPr>
          <w:rFonts w:ascii="Times New Roman" w:eastAsia="Times New Roman" w:hAnsi="Times New Roman"/>
          <w:sz w:val="24"/>
          <w:szCs w:val="20"/>
          <w:lang w:eastAsia="en-GB"/>
        </w:rPr>
      </w:pPr>
      <w:r w:rsidRPr="006079B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Means calculated over the total time per zone of each individual with a total track length of six frames (0.24 sec). n tracks represent the number of times a zone was visited by different mosquitoes. The solid fills highlight the value in the cell. A longer bar represent a higher value. </w:t>
      </w:r>
      <w:bookmarkStart w:id="0" w:name="_GoBack"/>
      <w:bookmarkEnd w:id="0"/>
    </w:p>
    <w:p w:rsidR="006079B7" w:rsidRDefault="00CB64BF" w:rsidP="006079B7">
      <w:pPr>
        <w:spacing w:after="0" w:line="480" w:lineRule="auto"/>
        <w:rPr>
          <w:rFonts w:ascii="Times New Roman" w:eastAsia="Times New Roman" w:hAnsi="Times New Roman"/>
          <w:sz w:val="24"/>
          <w:szCs w:val="20"/>
          <w:lang w:eastAsia="en-GB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en-GB"/>
        </w:rPr>
        <w:lastRenderedPageBreak/>
        <mc:AlternateContent>
          <mc:Choice Requires="wpc">
            <w:drawing>
              <wp:inline distT="0" distB="0" distL="0" distR="0">
                <wp:extent cx="6477000" cy="7562850"/>
                <wp:effectExtent l="0" t="0" r="0" b="0"/>
                <wp:docPr id="682" name="Canvas 6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205"/>
                        <wpg:cNvGrpSpPr>
                          <a:grpSpLocks/>
                        </wpg:cNvGrpSpPr>
                        <wpg:grpSpPr bwMode="auto">
                          <a:xfrm>
                            <a:off x="589915" y="571500"/>
                            <a:ext cx="5297170" cy="5339715"/>
                            <a:chOff x="929" y="900"/>
                            <a:chExt cx="8342" cy="8409"/>
                          </a:xfrm>
                        </wpg:grpSpPr>
                        <wps:wsp>
                          <wps:cNvPr id="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900"/>
                              <a:ext cx="126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5" y="900"/>
                              <a:ext cx="29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900"/>
                              <a:ext cx="169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2" y="900"/>
                              <a:ext cx="155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900"/>
                              <a:ext cx="141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6" y="900"/>
                              <a:ext cx="394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900"/>
                              <a:ext cx="141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018" y="900"/>
                              <a:ext cx="253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195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5" y="1195"/>
                              <a:ext cx="2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195"/>
                              <a:ext cx="11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" y="1195"/>
                              <a:ext cx="28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1195"/>
                              <a:ext cx="12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9" y="1195"/>
                              <a:ext cx="66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1195"/>
                              <a:ext cx="14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3" y="1195"/>
                              <a:ext cx="40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476"/>
                              <a:ext cx="23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1" y="1476"/>
                              <a:ext cx="4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476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6" y="1476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1476"/>
                              <a:ext cx="12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1476"/>
                              <a:ext cx="380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1476"/>
                              <a:ext cx="14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6" y="1476"/>
                              <a:ext cx="36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758"/>
                              <a:ext cx="73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3" y="1758"/>
                              <a:ext cx="14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758"/>
                              <a:ext cx="47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6" y="1758"/>
                              <a:ext cx="66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1758"/>
                              <a:ext cx="39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87" y="1758"/>
                              <a:ext cx="56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1758"/>
                              <a:ext cx="380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10" y="1758"/>
                              <a:ext cx="66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2039"/>
                              <a:ext cx="71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8" y="2039"/>
                              <a:ext cx="29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2039"/>
                              <a:ext cx="46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5" y="2039"/>
                              <a:ext cx="35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2039"/>
                              <a:ext cx="40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4" y="2039"/>
                              <a:ext cx="5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2039"/>
                              <a:ext cx="25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23" y="2039"/>
                              <a:ext cx="54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2320"/>
                              <a:ext cx="73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3" y="2320"/>
                              <a:ext cx="45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2320"/>
                              <a:ext cx="42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1" y="2320"/>
                              <a:ext cx="43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2320"/>
                              <a:ext cx="42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6" y="2320"/>
                              <a:ext cx="8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2320"/>
                              <a:ext cx="42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5" y="2320"/>
                              <a:ext cx="12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2601"/>
                              <a:ext cx="63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0" y="2601"/>
                              <a:ext cx="39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2601"/>
                              <a:ext cx="56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2" y="2601"/>
                              <a:ext cx="15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2601"/>
                              <a:ext cx="73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22" y="2601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2601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3" y="2601"/>
                              <a:ext cx="40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2883"/>
                              <a:ext cx="39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9" y="2883"/>
                              <a:ext cx="46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2883"/>
                              <a:ext cx="26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9" y="2883"/>
                              <a:ext cx="33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2883"/>
                              <a:ext cx="11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6" y="2883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2883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102" y="2883"/>
                              <a:ext cx="16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3164"/>
                              <a:ext cx="64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1" y="3164"/>
                              <a:ext cx="49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3164"/>
                              <a:ext cx="35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0" y="3164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3164"/>
                              <a:ext cx="43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6" y="3164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3164"/>
                              <a:ext cx="26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43" y="3164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3445"/>
                              <a:ext cx="47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2" y="3445"/>
                              <a:ext cx="28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3445"/>
                              <a:ext cx="49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3445"/>
                              <a:ext cx="8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3445"/>
                              <a:ext cx="26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22" y="3445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3445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4" y="3445"/>
                              <a:ext cx="26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3726"/>
                              <a:ext cx="35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9" y="3726"/>
                              <a:ext cx="46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3726"/>
                              <a:ext cx="29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0" y="3726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3726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6" y="3726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3726"/>
                              <a:ext cx="22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6" y="3726"/>
                              <a:ext cx="22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4008"/>
                              <a:ext cx="408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5" y="4008"/>
                              <a:ext cx="549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4008"/>
                              <a:ext cx="211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4" y="4008"/>
                              <a:ext cx="253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4008"/>
                              <a:ext cx="28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6" y="4008"/>
                              <a:ext cx="14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4008"/>
                              <a:ext cx="254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5" y="4008"/>
                              <a:ext cx="56" cy="22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4289"/>
                              <a:ext cx="492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6" y="4289"/>
                              <a:ext cx="408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4289"/>
                              <a:ext cx="295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8" y="4289"/>
                              <a:ext cx="99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5" y="4289"/>
                              <a:ext cx="84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6" y="4289"/>
                              <a:ext cx="14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4289"/>
                              <a:ext cx="155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4289"/>
                              <a:ext cx="14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4584"/>
                              <a:ext cx="36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4584"/>
                              <a:ext cx="47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4584"/>
                              <a:ext cx="23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30" y="4584"/>
                              <a:ext cx="12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4584"/>
                              <a:ext cx="15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02" y="4584"/>
                              <a:ext cx="16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4865"/>
                              <a:ext cx="28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3" y="4865"/>
                              <a:ext cx="52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4865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2" y="4865"/>
                              <a:ext cx="15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4865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59" y="4865"/>
                              <a:ext cx="11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5146"/>
                              <a:ext cx="37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2" y="5146"/>
                              <a:ext cx="66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5146"/>
                              <a:ext cx="22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16" y="5146"/>
                              <a:ext cx="14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5146"/>
                              <a:ext cx="26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5146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5428"/>
                              <a:ext cx="33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0" y="5428"/>
                              <a:ext cx="32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5428"/>
                              <a:ext cx="16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5" y="5428"/>
                              <a:ext cx="4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5428"/>
                              <a:ext cx="12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5428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5709"/>
                              <a:ext cx="32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7" y="5709"/>
                              <a:ext cx="50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5709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4" y="5709"/>
                              <a:ext cx="11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5709"/>
                              <a:ext cx="18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159" y="5709"/>
                              <a:ext cx="11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5990"/>
                              <a:ext cx="32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5990"/>
                              <a:ext cx="47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5990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4" y="5990"/>
                              <a:ext cx="11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5990"/>
                              <a:ext cx="22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29" y="5990"/>
                              <a:ext cx="4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6271"/>
                              <a:ext cx="42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5" y="6271"/>
                              <a:ext cx="61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6271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6271"/>
                              <a:ext cx="8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6271"/>
                              <a:ext cx="54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6271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6553"/>
                              <a:ext cx="15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3" y="6553"/>
                              <a:ext cx="14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6553"/>
                              <a:ext cx="8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3" y="6553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6553"/>
                              <a:ext cx="7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6834"/>
                              <a:ext cx="30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6834"/>
                              <a:ext cx="42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6834"/>
                              <a:ext cx="12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6" y="6834"/>
                              <a:ext cx="7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6834"/>
                              <a:ext cx="15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29" y="6834"/>
                              <a:ext cx="4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7115"/>
                              <a:ext cx="28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7" y="7115"/>
                              <a:ext cx="43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7115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5" y="7115"/>
                              <a:ext cx="4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7115"/>
                              <a:ext cx="18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43" y="7115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7396"/>
                              <a:ext cx="53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3" y="7396"/>
                              <a:ext cx="59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7396"/>
                              <a:ext cx="36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0" y="7396"/>
                              <a:ext cx="5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7396"/>
                              <a:ext cx="73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7396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7678"/>
                              <a:ext cx="140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7" y="7678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7678"/>
                              <a:ext cx="5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7678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7678"/>
                              <a:ext cx="25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7678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7959"/>
                              <a:ext cx="29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6" y="7959"/>
                              <a:ext cx="40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7959"/>
                              <a:ext cx="22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7959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7959"/>
                              <a:ext cx="11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7959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8240"/>
                              <a:ext cx="26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0" y="8240"/>
                              <a:ext cx="39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8240"/>
                              <a:ext cx="12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8240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8240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8240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8521"/>
                              <a:ext cx="35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6" y="8521"/>
                              <a:ext cx="40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8521"/>
                              <a:ext cx="43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8521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8521"/>
                              <a:ext cx="23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8521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8802"/>
                              <a:ext cx="18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" y="8802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8802"/>
                              <a:ext cx="9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3" y="8802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8802"/>
                              <a:ext cx="11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8802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9084"/>
                              <a:ext cx="28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3" name="Group 406"/>
                        <wpg:cNvGrpSpPr>
                          <a:grpSpLocks/>
                        </wpg:cNvGrpSpPr>
                        <wpg:grpSpPr bwMode="auto">
                          <a:xfrm>
                            <a:off x="294640" y="384175"/>
                            <a:ext cx="5592445" cy="6973570"/>
                            <a:chOff x="464" y="605"/>
                            <a:chExt cx="8807" cy="10982"/>
                          </a:xfrm>
                        </wpg:grpSpPr>
                        <wps:wsp>
                          <wps:cNvPr id="204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4" y="9084"/>
                              <a:ext cx="240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9084"/>
                              <a:ext cx="21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3" y="9084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9084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9365"/>
                              <a:ext cx="25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3" y="9365"/>
                              <a:ext cx="45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9365"/>
                              <a:ext cx="15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9365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9365"/>
                              <a:ext cx="183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9365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9646"/>
                              <a:ext cx="15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9" y="9646"/>
                              <a:ext cx="155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9646"/>
                              <a:ext cx="8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3" y="9646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9646"/>
                              <a:ext cx="16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9927"/>
                              <a:ext cx="211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7" y="9927"/>
                              <a:ext cx="197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9927"/>
                              <a:ext cx="112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9927"/>
                              <a:ext cx="28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6" y="9927"/>
                              <a:ext cx="296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7" y="9927"/>
                              <a:ext cx="14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0223"/>
                              <a:ext cx="23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7" y="10223"/>
                              <a:ext cx="19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0223"/>
                              <a:ext cx="15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0504"/>
                              <a:ext cx="35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0" y="10504"/>
                              <a:ext cx="32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0504"/>
                              <a:ext cx="422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10504"/>
                              <a:ext cx="28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0785"/>
                              <a:ext cx="23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5" y="10785"/>
                              <a:ext cx="169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0785"/>
                              <a:ext cx="731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1066"/>
                              <a:ext cx="196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7" y="11066"/>
                              <a:ext cx="127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1066"/>
                              <a:ext cx="8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3" y="11066"/>
                              <a:ext cx="14" cy="22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9" y="11348"/>
                              <a:ext cx="154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1" y="11348"/>
                              <a:ext cx="43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1348"/>
                              <a:ext cx="112" cy="239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Rectangl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" y="605"/>
                              <a:ext cx="365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Zone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3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" y="605"/>
                              <a:ext cx="63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Mean (s)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0" y="605"/>
                              <a:ext cx="561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 tracks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57" y="605"/>
                              <a:ext cx="365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Zone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6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0" y="605"/>
                              <a:ext cx="63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Mean (s)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7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024" y="605"/>
                              <a:ext cx="561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 tracks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8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1" y="605"/>
                              <a:ext cx="365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Zone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9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3" y="605"/>
                              <a:ext cx="63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Mean (s)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0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7" y="605"/>
                              <a:ext cx="561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 tracks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1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72" y="605"/>
                              <a:ext cx="365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Zone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2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4" y="605"/>
                              <a:ext cx="63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Mean (s)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3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8" y="605"/>
                              <a:ext cx="561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 tracks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4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" y="886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5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91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6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4" y="91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7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4" y="886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8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91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9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91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0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7" y="886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1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91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2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28" y="91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3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9" y="886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4" name="Rectangl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91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5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91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6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" y="1181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7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120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8" name="Rectangl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4" y="120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9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4" y="1181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0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120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1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8" y="1209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2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7" y="1181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3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120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4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28" y="120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5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9" y="1181"/>
                              <a:ext cx="143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6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120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7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120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8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146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9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149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0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4" y="149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1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146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2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149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3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149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4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146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5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149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6" name="Rectangle 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28" y="149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7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146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8" name="Rectangle 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149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9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149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0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174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1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177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2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177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3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174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4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177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5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8" y="1772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6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174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7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177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8" name="Rectangle 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28" y="177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9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174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0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177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1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3" y="1772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2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202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3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205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4" name="Rectangle 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205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5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202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6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205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7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8" y="2053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8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202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205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0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205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1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202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2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205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3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3" y="2053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4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2306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5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233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6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2334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7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2306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8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233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9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8" y="2334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162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0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2306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1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233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2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28" y="233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3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2306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4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233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5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233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6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258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7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261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8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261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9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258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0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261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1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261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2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258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3" name="Rectangle 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261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1.08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4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261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5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258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6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261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7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261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8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286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9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289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0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2897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1" name="Rectangle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286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2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289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3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8" y="2897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4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286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5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289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6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289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7" name="Rectangle 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286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8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289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9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289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0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315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1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317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2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3178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3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315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4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317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317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6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315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7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317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8" name="Rectangle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3178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9" name="Rectangle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315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0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317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1" name="Rectangl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3178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2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343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3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345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4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345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5" name="Rectangle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343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6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345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7" name="Rectangl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345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8" name="Rectangl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343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9" name="Rectangl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345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0" name="Rectangl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345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1" name="Rectangl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343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2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345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3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345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4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371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5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374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6" name="Rectangle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3740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7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371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8" name="Rectangle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374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9" name="Rectangle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374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0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5" y="371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1" name="Rectangle 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374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2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374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3" name="Rectangle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371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4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374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5" name="Rectangle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374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6" name="Rectangle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" y="399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7" name="Rectangle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402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8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4022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9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399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0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402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1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402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2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9" y="399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3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402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4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402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5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7" y="399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6" name="Rectangle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402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7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402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8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427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9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430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0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430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1" name="Rectangl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427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2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430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3" name="Rectangl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430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g:wgp>
                        <wpg:cNvPr id="404" name="Group 607"/>
                        <wpg:cNvGrpSpPr>
                          <a:grpSpLocks/>
                        </wpg:cNvGrpSpPr>
                        <wpg:grpSpPr bwMode="auto">
                          <a:xfrm>
                            <a:off x="357505" y="2714625"/>
                            <a:ext cx="5374640" cy="4404360"/>
                            <a:chOff x="563" y="4275"/>
                            <a:chExt cx="8464" cy="6936"/>
                          </a:xfrm>
                        </wpg:grpSpPr>
                        <wps:wsp>
                          <wps:cNvPr id="405" name="Rectangle 4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9" y="427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6" name="Rectangle 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430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7" name="Rectangle 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430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8" name="Rectangle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427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9" name="Rectangle 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430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0" name="Rectangle 4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430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1" name="Rectangle 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457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2" name="Rectangle 4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459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3" name="Rectangle 4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4598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4" name="Rectangle 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457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5" name="Rectangle 4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459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6" name="Rectangle 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459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7" name="Rectangle 4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457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8" name="Rectangle 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459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9" name="Rectangle 4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459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0" name="Rectangle 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485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1" name="Rectangle 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487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2" name="Rectangle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4879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3" name="Rectangle 4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485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4" name="Rectangle 4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487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5" name="Rectangle 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487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6" name="Rectangle 4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485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7" name="Rectangle 4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487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8" name="Rectangle 4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487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9" name="Rectangle 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513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0" name="Rectangle 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516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1" name="Rectangle 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5161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2" name="Rectangle 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513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3" name="Rectangle 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516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4" name="Rectangle 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516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5" name="Rectangle 4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513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6" name="Rectangle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516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7" name="Rectangle 4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516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8" name="Rectangl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541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9" name="Rectangle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544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0" name="Rectangle 4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544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1" name="Rectangle 4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541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2" name="Rectangl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544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3" name="Rectangle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544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4" name="Rectangle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541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5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544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6" name="Rectangle 4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544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7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569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8" name="Rectangle 4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572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9" name="Rectangle 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5723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0" name="Rectangle 4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569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1" name="Rectangle 4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572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2" name="Rectangle 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572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3" name="Rectangle 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569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4" name="Rectangle 4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572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5" name="Rectangle 4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9" y="572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6" name="Rectangle 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5976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7" name="Rectangle 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600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8" name="Rectangle 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6004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9" name="Rectangle 4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5976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0" name="Rectangle 4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600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1" name="Rectangle 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600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2" name="Rectangle 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5976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3" name="Rectangle 46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600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4" name="Rectangle 4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600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5" name="Rectangle 4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625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6" name="Rectangle 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628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7" name="Rectangle 4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6285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8" name="Rectangle 4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625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9" name="Rectangle 4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628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0" name="Rectangle 4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628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1" name="Rectangle 4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625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2" name="Rectangle 4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628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3" name="Rectangle 4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628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4" name="Rectangle 4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653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5" name="Rectangle 4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656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6" name="Rectangle 4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656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7" name="Rectangle 4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653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8" name="Rectangle 4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656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9" name="Rectangl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656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0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653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1" name="Rectangle 4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656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2" name="Rectangl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656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3" name="Rectangle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682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4" name="Rectangle 4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684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5" name="Rectangle 4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684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6" name="Rectangle 4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682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7" name="Rectangle 4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684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8" name="Rectangle 4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684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9" name="Rectangle 4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682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0" name="Rectangle 4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684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1" name="Rectangle 4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6848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2" name="Rectangle 4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710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3" name="Rectangle 4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712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4" name="Rectangle 4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7129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5" name="Rectangle 4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710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6" name="Rectangle 49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712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7" name="Rectangle 4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712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8" name="Rectangle 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710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9" name="Rectangle 5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712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0" name="Rectangle 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712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1" name="Rectangle 5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738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2" name="Rectangle 5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741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3" name="Rectangle 5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7410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4" name="Rectangle 5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738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5" name="Rectangle 5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741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6" name="Rectangle 5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741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7" name="Rectangle 50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738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8" name="Rectangle 5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741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0.88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9" name="Rectangle 5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741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0" name="Rectangle 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766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" name="Rectangle 5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769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2" name="Rectangle 5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769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3" name="Rectangle 5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766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4" name="Rectangle 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769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5" name="Rectangle 5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769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6" name="Rectangle 5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766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7" name="Rectangle 5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7692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8" name="Rectangle 5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7692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9" name="Rectangle 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794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0" name="Rectangle 5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797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1" name="Rectangle 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797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2" name="Rectangle 5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794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3" name="Rectangle 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797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4" name="Rectangle 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797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5" name="Rectangle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794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6" name="Rectangle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7973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7" name="Rectangle 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7973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8" name="Rectangle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8226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9" name="Rectangle 5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825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0" name="Rectangle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825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1" name="Rectangle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8226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2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825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3" name="Rectangle 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8254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4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8226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5" name="Rectangl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8254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6" name="Rectangl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8254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7" name="Rectangl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850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8" name="Rectangl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853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9" name="Rectangle 5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853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0" name="Rectangle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850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1" name="Rectangle 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853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2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8535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3" name="Rectangl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850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4" name="Rectangl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8535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5" name="Rectangle 5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8535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6" name="Rectangle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878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7" name="Rectangle 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881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8" name="Rectangle 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881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9" name="Rectangle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878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0" name="Rectangle 5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881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1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881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2" name="Rectangle 5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878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3" name="Rectangle 5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881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4" name="Rectangle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881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5" name="Rectangl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907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6" name="Rectangle 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909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7" name="Rectangle 5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909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8" name="Rectangle 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907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Rectangle 5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909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0" name="Rectangl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9098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1" name="Rectangl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907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2" name="Rectangle 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909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3" name="Rectangle 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9098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Rectangle 5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935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5" name="Rectangle 5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937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6" name="Rectangl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" y="9379"/>
                              <a:ext cx="267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7" name="Rectangle 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935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8" name="Rectangle 5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937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Rectangle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5" y="937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0" name="Rectangle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935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1" name="Rectangle 5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937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2" name="Rectangle 5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9379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3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963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4" name="Rectangle 5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966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5" name="Rectangle 5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966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6" name="Rectangle 5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963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7" name="Rectangl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966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8" name="Rectangle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966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9" name="Rectangl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9632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0" name="Rectangle 5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9660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1" name="Rectangle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9660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2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991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3" name="Rectangle 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994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4" name="Rectangle 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994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5" name="Rectangle 5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991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6" name="Rectangle 5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994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7" name="Rectangle 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994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8" name="Rectangle 5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9913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9" name="Rectangle 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3" y="9941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0" name="Rectangle 5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9941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1" name="Rectangle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1020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2" name="Rectangle 5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1023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3" name="Rectangle 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10237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4" name="Rectangle 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10209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5" name="Rectangle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10237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6" name="Rectangle 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10237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7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1049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8" name="Rectangle 6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1051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9" name="Rectangle 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10518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0" name="Rectangle 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10490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1" name="Rectangle 6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9" y="10518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2" name="Rectangle 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10518"/>
                              <a:ext cx="8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3" name="Rectangl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" y="10771"/>
                              <a:ext cx="178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4" name="Rectangle 6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" y="10799"/>
                              <a:ext cx="312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64BF" w:rsidRDefault="00CB64BF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s:wsp>
                        <wps:cNvPr id="605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1232535" y="6857365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6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1813560" y="6839585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7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2171065" y="6857365"/>
                            <a:ext cx="1981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0.76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8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2715895" y="6857365"/>
                            <a:ext cx="565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9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357505" y="7018020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0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714375" y="7035800"/>
                            <a:ext cx="1981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0.15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1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1232535" y="7035800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2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1813560" y="7018020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3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2171065" y="7035800"/>
                            <a:ext cx="1981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0.09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4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2715895" y="7035800"/>
                            <a:ext cx="565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5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357505" y="7197090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6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714375" y="7214870"/>
                            <a:ext cx="1981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0.13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7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1232535" y="7214870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8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1813560" y="7197090"/>
                            <a:ext cx="1130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9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2171065" y="7214870"/>
                            <a:ext cx="1981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0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2715895" y="7214870"/>
                            <a:ext cx="565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1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4859655" y="17780"/>
                            <a:ext cx="69405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Exit and Depart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2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2000884" y="17780"/>
                            <a:ext cx="83121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Arrive and Enter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23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3323590" y="17780"/>
                            <a:ext cx="77533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Exit and Re-enter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4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491490" y="17780"/>
                            <a:ext cx="73025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Pr="00CB64BF" w:rsidRDefault="00CB64BF">
                              <w:pPr>
                                <w:rPr>
                                  <w:rFonts w:asciiTheme="minorHAnsi" w:hAnsiTheme="minorHAnsi"/>
                                  <w:szCs w:val="17"/>
                                </w:rPr>
                              </w:pPr>
                              <w:r w:rsidRPr="00CB64BF">
                                <w:rPr>
                                  <w:rFonts w:asciiTheme="minorHAnsi" w:hAnsiTheme="minorHAnsi" w:cs="Arial Bold"/>
                                  <w:b/>
                                  <w:bCs/>
                                  <w:color w:val="000000"/>
                                  <w:szCs w:val="17"/>
                                  <w:lang w:val="en-US"/>
                                </w:rPr>
                                <w:t>Arrive Not Enter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5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285750" y="213995"/>
                            <a:ext cx="692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4BF" w:rsidRDefault="00CB64B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6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267970" y="356870"/>
                            <a:ext cx="294640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589915" y="356870"/>
                            <a:ext cx="92900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1724025" y="356870"/>
                            <a:ext cx="29527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2045970" y="356870"/>
                            <a:ext cx="92900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3180080" y="356870"/>
                            <a:ext cx="29527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3502025" y="356870"/>
                            <a:ext cx="92900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4654550" y="356870"/>
                            <a:ext cx="294640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250190" y="544830"/>
                            <a:ext cx="1268730" cy="266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1706245" y="544830"/>
                            <a:ext cx="1268730" cy="266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3162300" y="544830"/>
                            <a:ext cx="1268730" cy="266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250190" y="356870"/>
                            <a:ext cx="17780" cy="187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Line 640"/>
                        <wps:cNvCnPr/>
                        <wps:spPr bwMode="auto">
                          <a:xfrm>
                            <a:off x="1062990" y="375285"/>
                            <a:ext cx="0" cy="1695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1062990" y="375285"/>
                            <a:ext cx="889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1501140" y="375285"/>
                            <a:ext cx="1778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1706245" y="356870"/>
                            <a:ext cx="17780" cy="187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Line 644"/>
                        <wps:cNvCnPr/>
                        <wps:spPr bwMode="auto">
                          <a:xfrm>
                            <a:off x="2519045" y="375285"/>
                            <a:ext cx="0" cy="1695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2519045" y="375285"/>
                            <a:ext cx="889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2957195" y="375285"/>
                            <a:ext cx="1778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3162300" y="356870"/>
                            <a:ext cx="17780" cy="187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Line 648"/>
                        <wps:cNvCnPr/>
                        <wps:spPr bwMode="auto">
                          <a:xfrm>
                            <a:off x="3975735" y="375285"/>
                            <a:ext cx="0" cy="1695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3975735" y="375285"/>
                            <a:ext cx="889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4413250" y="375285"/>
                            <a:ext cx="1778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4636770" y="356870"/>
                            <a:ext cx="17780" cy="187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Line 652"/>
                        <wps:cNvCnPr/>
                        <wps:spPr bwMode="auto">
                          <a:xfrm>
                            <a:off x="5449570" y="375285"/>
                            <a:ext cx="0" cy="1695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5449570" y="375285"/>
                            <a:ext cx="889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5887085" y="375285"/>
                            <a:ext cx="17780" cy="169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3180080" y="2884170"/>
                            <a:ext cx="29527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4654550" y="6464300"/>
                            <a:ext cx="294640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267970" y="7366635"/>
                            <a:ext cx="294640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589915" y="7366635"/>
                            <a:ext cx="92900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1724025" y="7366635"/>
                            <a:ext cx="29527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250190" y="571500"/>
                            <a:ext cx="17780" cy="6812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562610" y="356870"/>
                            <a:ext cx="27305" cy="7027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Line 662"/>
                        <wps:cNvCnPr/>
                        <wps:spPr bwMode="auto">
                          <a:xfrm>
                            <a:off x="1062990" y="571500"/>
                            <a:ext cx="0" cy="67951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1062990" y="571500"/>
                            <a:ext cx="8890" cy="6795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1501140" y="571500"/>
                            <a:ext cx="17780" cy="6812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1706245" y="571500"/>
                            <a:ext cx="17780" cy="6812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2019300" y="356870"/>
                            <a:ext cx="26670" cy="7027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Line 667"/>
                        <wps:cNvCnPr/>
                        <wps:spPr bwMode="auto">
                          <a:xfrm>
                            <a:off x="2519045" y="571500"/>
                            <a:ext cx="0" cy="67951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2519045" y="571500"/>
                            <a:ext cx="8890" cy="6795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2957195" y="571500"/>
                            <a:ext cx="17780" cy="6812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3162300" y="571500"/>
                            <a:ext cx="17780" cy="23304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3475355" y="356870"/>
                            <a:ext cx="26670" cy="254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Line 672"/>
                        <wps:cNvCnPr/>
                        <wps:spPr bwMode="auto">
                          <a:xfrm>
                            <a:off x="3975735" y="571500"/>
                            <a:ext cx="0" cy="231267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3975735" y="571500"/>
                            <a:ext cx="8890" cy="23126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4413250" y="571500"/>
                            <a:ext cx="17780" cy="23304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4636770" y="571500"/>
                            <a:ext cx="17780" cy="59112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4949190" y="356870"/>
                            <a:ext cx="26670" cy="61258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Line 677"/>
                        <wps:cNvCnPr/>
                        <wps:spPr bwMode="auto">
                          <a:xfrm>
                            <a:off x="5449570" y="571500"/>
                            <a:ext cx="0" cy="5892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5449570" y="571500"/>
                            <a:ext cx="8890" cy="58928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5887085" y="571500"/>
                            <a:ext cx="17780" cy="59112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4975860" y="356870"/>
                            <a:ext cx="92900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4636770" y="544830"/>
                            <a:ext cx="1268095" cy="266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3502025" y="2884170"/>
                            <a:ext cx="92900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4975860" y="6464300"/>
                            <a:ext cx="929005" cy="184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2045970" y="7366635"/>
                            <a:ext cx="92900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82" o:spid="_x0000_s1026" editas="canvas" style="width:510pt;height:595.5pt;mso-position-horizontal-relative:char;mso-position-vertical-relative:line" coordsize="64770,7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770;height:75628;visibility:visible;mso-wrap-style:square">
                  <v:fill o:detectmouseclick="t"/>
                  <v:path o:connecttype="none"/>
                </v:shape>
                <v:group id="Group 205" o:spid="_x0000_s1028" style="position:absolute;left:5899;top:5715;width:52971;height:53397" coordorigin="929,900" coordsize="8342,8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5" o:spid="_x0000_s1029" style="position:absolute;left:929;top:900;width:126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5ZhsMA&#10;AADaAAAADwAAAGRycy9kb3ducmV2LnhtbESPT4vCMBTE74LfITxhL2VNVRDtGkVFWW/+Wzw/mrdt&#10;sXkpTbR1P/1GEDwOM/MbZrZoTSnuVLvCsoJBPwZBnFpdcKbg57z9nIBwHlljaZkUPMjBYt7tzDDR&#10;tuEj3U8+EwHCLkEFufdVIqVLczLo+rYiDt6vrQ36IOtM6hqbADelHMbxWBosOCzkWNE6p/R6uhkF&#10;UTW6rJq/wy7ab+PH5vtynGZRq9RHr11+gfDU+nf41d5pBSN4Xgk3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5ZhsMAAADaAAAADwAAAAAAAAAAAAAAAACYAgAAZHJzL2Rv&#10;d25yZXYueG1sUEsFBgAAAAAEAAQA9QAAAIgDAAAAAA==&#10;" fillcolor="#bfbfbf" stroked="f"/>
                  <v:rect id="Rectangle 6" o:spid="_x0000_s1030" style="position:absolute;left:2335;top:900;width:29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B8sQA&#10;AADaAAAADwAAAGRycy9kb3ducmV2LnhtbESPT2vCQBTE7wW/w/IEL6FuqkVsdBUrit780+L5kX0m&#10;wezbkF1N9NO7QqHHYWZ+w0znrSnFjWpXWFbw0Y9BEKdWF5wp+P1Zv49BOI+ssbRMCu7kYD7rvE0x&#10;0bbhA92OPhMBwi5BBbn3VSKlS3My6Pq2Ig7e2dYGfZB1JnWNTYCbUg7ieCQNFhwWcqxomVN6OV6N&#10;gqganr6bx34b7dbxfbU5Hb6yqFWq120XExCeWv8f/mtvtYJPeF0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wfLEAAAA2gAAAA8AAAAAAAAAAAAAAAAAmAIAAGRycy9k&#10;b3ducmV2LnhtbFBLBQYAAAAABAAEAPUAAACJAwAAAAA=&#10;" fillcolor="#bfbfbf" stroked="f"/>
                  <v:rect id="Rectangle 7" o:spid="_x0000_s1031" style="position:absolute;left:3222;top:900;width:169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tkacQA&#10;AADaAAAADwAAAGRycy9kb3ducmV2LnhtbESPT2vCQBTE7wW/w/IEL6FuqlRsdBUrit780+L5kX0m&#10;wezbkF1N9NO7QqHHYWZ+w0znrSnFjWpXWFbw0Y9BEKdWF5wp+P1Zv49BOI+ssbRMCu7kYD7rvE0x&#10;0bbhA92OPhMBwi5BBbn3VSKlS3My6Pq2Ig7e2dYGfZB1JnWNTYCbUg7ieCQNFhwWcqxomVN6OV6N&#10;gqganr6bx34b7dbxfbU5Hb6yqFWq120XExCeWv8f/mtvtYJPeF0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ZGnEAAAA2gAAAA8AAAAAAAAAAAAAAAAAmAIAAGRycy9k&#10;b3ducmV2LnhtbFBLBQYAAAAABAAEAPUAAACJAwAAAAA=&#10;" fillcolor="#bfbfbf" stroked="f"/>
                  <v:rect id="Rectangle 8" o:spid="_x0000_s1032" style="position:absolute;left:4502;top:900;width:155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6HsMA&#10;AADaAAAADwAAAGRycy9kb3ducmV2LnhtbESPT4vCMBTE74LfITzBS1nTVRDtGsUVRW/rn8Xzo3nb&#10;FpuX0kRb/fRGWPA4zMxvmNmiNaW4Ue0Kywo+BzEI4tTqgjMFv6fNxwSE88gaS8uk4E4OFvNuZ4aJ&#10;tg0f6Hb0mQgQdgkqyL2vEildmpNBN7AVcfD+bG3QB1lnUtfYBLgp5TCOx9JgwWEhx4pWOaWX49Uo&#10;iKrR+bt57HfRzya+r7fnwzSLWqX6vXb5BcJT69/h//ZOKxjD60q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n6HsMAAADaAAAADwAAAAAAAAAAAAAAAACYAgAAZHJzL2Rv&#10;d25yZXYueG1sUEsFBgAAAAAEAAQA9QAAAIgDAAAAAA==&#10;" fillcolor="#bfbfbf" stroked="f"/>
                  <v:rect id="Rectangle 9" o:spid="_x0000_s1033" style="position:absolute;left:5515;top:900;width:141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fhcQA&#10;AADaAAAADwAAAGRycy9kb3ducmV2LnhtbESPT2vCQBTE7wW/w/IEL6FuqlBtdBUrit780+L5kX0m&#10;wezbkF1N9NO7QqHHYWZ+w0znrSnFjWpXWFbw0Y9BEKdWF5wp+P1Zv49BOI+ssbRMCu7kYD7rvE0x&#10;0bbhA92OPhMBwi5BBbn3VSKlS3My6Pq2Ig7e2dYGfZB1JnWNTYCbUg7i+FMaLDgs5FjRMqf0crwa&#10;BVE1PH03j/022q3j+2pzOnxlUatUr9suJiA8tf4//NfeagUjeF0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FX4XEAAAA2gAAAA8AAAAAAAAAAAAAAAAAmAIAAGRycy9k&#10;b3ducmV2LnhtbFBLBQYAAAAABAAEAPUAAACJAwAAAAA=&#10;" fillcolor="#bfbfbf" stroked="f"/>
                  <v:rect id="Rectangle 10" o:spid="_x0000_s1034" style="position:absolute;left:6556;top:900;width:39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L98EA&#10;AADaAAAADwAAAGRycy9kb3ducmV2LnhtbERPTWvCQBC9C/0PyxR6CbpRodjUVWox1Fs1lZyH7DQJ&#10;zc6G7DaJ/nr3IHh8vO/1djSN6KlztWUF81kMgriwuuZSwfknna5AOI+ssbFMCi7kYLt5mqwx0Xbg&#10;E/WZL0UIYZeggsr7NpHSFRUZdDPbEgfu13YGfYBdKXWHQwg3jVzE8as0WHNoqLClz4qKv+zfKIja&#10;Zb4brsdD9J3Gl/1Xfnoro1Gpl+fx4x2Ep9E/xHf3QSsIW8OVcA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ay/fBAAAA2gAAAA8AAAAAAAAAAAAAAAAAmAIAAGRycy9kb3du&#10;cmV2LnhtbFBLBQYAAAAABAAEAPUAAACGAwAAAAA=&#10;" fillcolor="#bfbfbf" stroked="f"/>
                  <v:rect id="Rectangle 11" o:spid="_x0000_s1035" style="position:absolute;left:7836;top:900;width:141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ubMMA&#10;AADaAAAADwAAAGRycy9kb3ducmV2LnhtbESPT4vCMBTE7wt+h/AEL0VTXVi0GkVFWW/+xfOjebbF&#10;5qU00db99BthYY/DzPyGmS1aU4on1a6wrGA4iEEQp1YXnCm4nLf9MQjnkTWWlknBixws5p2PGSba&#10;Nnyk58lnIkDYJagg975KpHRpTgbdwFbEwbvZ2qAPss6krrEJcFPKURx/SYMFh4UcK1rnlN5PD6Mg&#10;qj6vq+bnsIv22/i1+b4eJ1nUKtXrtsspCE+t/w//tXdawQTeV8IN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ZubMMAAADaAAAADwAAAAAAAAAAAAAAAACYAgAAZHJzL2Rv&#10;d25yZXYueG1sUEsFBgAAAAAEAAQA9QAAAIgDAAAAAA==&#10;" fillcolor="#bfbfbf" stroked="f"/>
                  <v:rect id="Rectangle 12" o:spid="_x0000_s1036" style="position:absolute;left:9018;top:900;width:253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+FdsUA&#10;AADbAAAADwAAAGRycy9kb3ducmV2LnhtbESPQWvCQBCF74X+h2UKXoJutCBt6ipVFL3ZWPE8ZKdJ&#10;aHY2ZFcT++s7h0JvM7w3732zWA2uUTfqQu3ZwHSSgiIuvK25NHD+3I1fQIWIbLHxTAbuFGC1fHxY&#10;YGZ9zzndTrFUEsIhQwNVjG2mdSgqchgmviUW7ct3DqOsXalth72Eu0bP0nSuHdYsDRW2tKmo+D5d&#10;nYGkfb6s+5+PQ3Lcpfft/pK/lslgzOhpeH8DFWmI/+a/64MVfKGXX2Q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4V2xQAAANsAAAAPAAAAAAAAAAAAAAAAAJgCAABkcnMv&#10;ZG93bnJldi54bWxQSwUGAAAAAAQABAD1AAAAigMAAAAA&#10;" fillcolor="#bfbfbf" stroked="f"/>
                  <v:rect id="Rectangle 13" o:spid="_x0000_s1037" style="position:absolute;left:929;top:1195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g7cMA&#10;AADbAAAADwAAAGRycy9kb3ducmV2LnhtbERPS2vCQBC+C/6HZYReQt3YQqmpq6gYmlurFs9DdpoE&#10;s7Mhu+bRX98tFLzNx/ec1WYwteiodZVlBYt5DII4t7riQsHXOX18BeE8ssbaMikYycFmPZ2sMNG2&#10;5yN1J1+IEMIuQQWl900ipctLMujmtiEO3LdtDfoA20LqFvsQbmr5FMcv0mDFoaHEhvYl5dfTzSiI&#10;mufLrv/5zKKPNB4P75fjsogGpR5mw/YNhKfB38X/7kyH+Qv4+yU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Mg7cMAAADbAAAADwAAAAAAAAAAAAAAAACYAgAAZHJzL2Rv&#10;d25yZXYueG1sUEsFBgAAAAAEAAQA9QAAAIgDAAAAAA==&#10;" fillcolor="#bfbfbf" stroked="f"/>
                  <v:rect id="Rectangle 14" o:spid="_x0000_s1038" style="position:absolute;left:2335;top:1195;width:2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+msIA&#10;AADbAAAADwAAAGRycy9kb3ducmV2LnhtbERPS4vCMBC+C/6HMAt7KZqqIG41ii4revOx4nloxrZs&#10;MylN1lZ/vREEb/PxPWe2aE0prlS7wrKCQT8GQZxaXXCm4PS77k1AOI+ssbRMCm7kYDHvdmaYaNvw&#10;ga5Hn4kQwi5BBbn3VSKlS3My6Pq2Ig7cxdYGfYB1JnWNTQg3pRzG8VgaLDg05FjRd07p3/HfKIiq&#10;0XnV3PfbaLeObz+b8+Eri1qlPj/a5RSEp9a/xS/3Vof5Q3j+Eg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0b6awgAAANsAAAAPAAAAAAAAAAAAAAAAAJgCAABkcnMvZG93&#10;bnJldi54bWxQSwUGAAAAAAQABAD1AAAAhwMAAAAA&#10;" fillcolor="#bfbfbf" stroked="f"/>
                  <v:rect id="Rectangle 15" o:spid="_x0000_s1039" style="position:absolute;left:3222;top:1195;width:11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0bAcEA&#10;AADbAAAADwAAAGRycy9kb3ducmV2LnhtbERPS4vCMBC+C/6HMMJeypqqINo1ioqy3nwtnodmti02&#10;k9JEW/fXbwTB23x8z5ktWlOKO9WusKxg0I9BEKdWF5wp+DlvPycgnEfWWFomBQ9ysJh3OzNMtG34&#10;SPeTz0QIYZeggtz7KpHSpTkZdH1bEQfu19YGfYB1JnWNTQg3pRzG8VgaLDg05FjROqf0eroZBVE1&#10;uqyav8Mu2m/jx+b7cpxmUavUR69dfoHw1Pq3+OXe6TB/BM9fwg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dGwHBAAAA2wAAAA8AAAAAAAAAAAAAAAAAmAIAAGRycy9kb3du&#10;cmV2LnhtbFBLBQYAAAAABAAEAPUAAACGAwAAAAA=&#10;" fillcolor="#bfbfbf" stroked="f"/>
                  <v:rect id="Rectangle 16" o:spid="_x0000_s1040" style="position:absolute;left:4375;top:1195;width:28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DdcIA&#10;AADbAAAADwAAAGRycy9kb3ducmV2LnhtbERPS2vCQBC+F/wPywheQt1Ui9joKlYUvflo8TxkxySY&#10;nQ3Z1UR/vSsUepuP7znTeWtKcaPaFZYVfPRjEMSp1QVnCn5/1u9jEM4jaywtk4I7OZjPOm9TTLRt&#10;+EC3o89ECGGXoILc+yqR0qU5GXR9WxEH7mxrgz7AOpO6xiaEm1IO4ngkDRYcGnKsaJlTejlejYKo&#10;Gp6+m8d+G+3W8X21OR2+sqhVqtdtFxMQnlr/L/5zb3WY/wmvX8I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dIN1wgAAANsAAAAPAAAAAAAAAAAAAAAAAJgCAABkcnMvZG93&#10;bnJldi54bWxQSwUGAAAAAAQABAD1AAAAhwMAAAAA&#10;" fillcolor="#bfbfbf" stroked="f"/>
                  <v:rect id="Rectangle 17" o:spid="_x0000_s1041" style="position:absolute;left:5515;top:1195;width:12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m7sIA&#10;AADbAAAADwAAAGRycy9kb3ducmV2LnhtbERPS2vCQBC+F/wPywheQt1UqdjoKlYUvflo8TxkxySY&#10;nQ3Z1UR/vSsUepuP7znTeWtKcaPaFZYVfPRjEMSp1QVnCn5/1u9jEM4jaywtk4I7OZjPOm9TTLRt&#10;+EC3o89ECGGXoILc+yqR0qU5GXR9WxEH7mxrgz7AOpO6xiaEm1IO4ngkDRYcGnKsaJlTejlejYKo&#10;Gp6+m8d+G+3W8X21OR2+sqhVqtdtFxMQnlr/L/5zb3WY/wmvX8I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CbuwgAAANsAAAAPAAAAAAAAAAAAAAAAAJgCAABkcnMvZG93&#10;bnJldi54bWxQSwUGAAAAAAQABAD1AAAAhwMAAAAA&#10;" fillcolor="#bfbfbf" stroked="f"/>
                  <v:rect id="Rectangle 18" o:spid="_x0000_s1042" style="position:absolute;left:6289;top:1195;width:66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4mcMA&#10;AADbAAAADwAAAGRycy9kb3ducmV2LnhtbERPTWvCQBC9F/oflhF6CbqxhVCjq9RSaW42UTwP2TEJ&#10;ZmdDdmtif323IPQ2j/c5q81oWnGl3jWWFcxnMQji0uqGKwXHw276CsJ5ZI2tZVJwIweb9ePDClNt&#10;B87pWvhKhBB2KSqove9SKV1Zk0E3sx1x4M62N+gD7CupexxCuGnlcxwn0mDDoaHGjt5rKi/Ft1EQ&#10;dS+n7fDzlUX7XXz7+DzliyoalXqajG9LEJ5G/y++uzMd5ifw90s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q4mcMAAADbAAAADwAAAAAAAAAAAAAAAACYAgAAZHJzL2Rv&#10;d25yZXYueG1sUEsFBgAAAAAEAAQA9QAAAIgDAAAAAA==&#10;" fillcolor="#bfbfbf" stroked="f"/>
                  <v:rect id="Rectangle 19" o:spid="_x0000_s1043" style="position:absolute;left:7836;top:1195;width:14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dAsIA&#10;AADbAAAADwAAAGRycy9kb3ducmV2LnhtbERPS2vCQBC+F/wPywheQt1UodroKlYUvflo8TxkxySY&#10;nQ3Z1UR/vSsUepuP7znTeWtKcaPaFZYVfPRjEMSp1QVnCn5/1u9jEM4jaywtk4I7OZjPOm9TTLRt&#10;+EC3o89ECGGXoILc+yqR0qU5GXR9WxEH7mxrgz7AOpO6xiaEm1IO4vhTGiw4NORY0TKn9HK8GgVR&#10;NTx9N4/9Ntqt4/tqczp8ZVGrVK/bLiYgPLX+X/zn3uowfwSvX8I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h0CwgAAANsAAAAPAAAAAAAAAAAAAAAAAJgCAABkcnMvZG93&#10;bnJldi54bWxQSwUGAAAAAAQABAD1AAAAhwMAAAAA&#10;" fillcolor="#bfbfbf" stroked="f"/>
                  <v:rect id="Rectangle 20" o:spid="_x0000_s1044" style="position:absolute;left:8863;top:1195;width:40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JcMUA&#10;AADbAAAADwAAAGRycy9kb3ducmV2LnhtbESPQWvCQBCF74X+h2UKXoJutCBt6ipVFL3ZWPE8ZKdJ&#10;aHY2ZFcT++s7h0JvM7w3732zWA2uUTfqQu3ZwHSSgiIuvK25NHD+3I1fQIWIbLHxTAbuFGC1fHxY&#10;YGZ9zzndTrFUEsIhQwNVjG2mdSgqchgmviUW7ct3DqOsXalth72Eu0bP0nSuHdYsDRW2tKmo+D5d&#10;nYGkfb6s+5+PQ3Lcpfft/pK/lslgzOhpeH8DFWmI/+a/64MVfIGVX2Q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OYlwxQAAANsAAAAPAAAAAAAAAAAAAAAAAJgCAABkcnMv&#10;ZG93bnJldi54bWxQSwUGAAAAAAQABAD1AAAAigMAAAAA&#10;" fillcolor="#bfbfbf" stroked="f"/>
                  <v:rect id="Rectangle 21" o:spid="_x0000_s1045" style="position:absolute;left:929;top:1476;width:23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s68IA&#10;AADbAAAADwAAAGRycy9kb3ducmV2LnhtbERPS4vCMBC+C/6HMMJeiqa7gqzVKLooetv1geehGdti&#10;MylNtNVfbxYEb/PxPWc6b00pblS7wrKCz0EMgji1uuBMwfGw7n+DcB5ZY2mZFNzJwXzW7Uwx0bbh&#10;Hd32PhMhhF2CCnLvq0RKl+Zk0A1sRRy4s60N+gDrTOoamxBuSvkVxyNpsODQkGNFPzmll/3VKIiq&#10;4WnZPP620e86vq82p904i1qlPnrtYgLCU+vf4pd7q8P8Mfz/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SzrwgAAANsAAAAPAAAAAAAAAAAAAAAAAJgCAABkcnMvZG93&#10;bnJldi54bWxQSwUGAAAAAAQABAD1AAAAhwMAAAAA&#10;" fillcolor="#bfbfbf" stroked="f"/>
                  <v:rect id="Rectangle 22" o:spid="_x0000_s1046" style="position:absolute;left:2321;top:1476;width:4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Py8MA&#10;AADbAAAADwAAAGRycy9kb3ducmV2LnhtbERPTWvCQBC9F/wPywi9hLqpBWmjm6Clod40VjwP2TEJ&#10;ZmdDdmuS/vruodDj431vstG04k69aywreF7EIIhLqxuuFJy/8qdXEM4ja2wtk4KJHGTp7GGDibYD&#10;F3Q/+UqEEHYJKqi97xIpXVmTQbewHXHgrrY36APsK6l7HEK4aeUyjlfSYMOhocaO3msqb6dvoyDq&#10;Xi674ee4jw55PH18Xoq3KhqVepyP2zUIT6P/F/+591rBMqwPX8IP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NPy8MAAADbAAAADwAAAAAAAAAAAAAAAACYAgAAZHJzL2Rv&#10;d25yZXYueG1sUEsFBgAAAAAEAAQA9QAAAIgDAAAAAA==&#10;" fillcolor="#bfbfbf" stroked="f"/>
                  <v:rect id="Rectangle 23" o:spid="_x0000_s1047" style="position:absolute;left:3222;top:1476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/qUMQA&#10;AADbAAAADwAAAGRycy9kb3ducmV2LnhtbESPT4vCMBTE74LfITxhL2VNVZDdahSVFb35Z8Xzo3nb&#10;lm1eShNt9dMbQfA4zMxvmOm8NaW4Uu0KywoG/RgEcWp1wZmC0+/68wuE88gaS8uk4EYO5rNuZ4qJ&#10;tg0f6Hr0mQgQdgkqyL2vEildmpNB17cVcfD+bG3QB1lnUtfYBLgp5TCOx9JgwWEhx4pWOaX/x4tR&#10;EFWj87K577fRbh3ffjbnw3cWtUp99NrFBISn1r/Dr/ZWKxgO4P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6lDEAAAA2wAAAA8AAAAAAAAAAAAAAAAAmAIAAGRycy9k&#10;b3ducmV2LnhtbFBLBQYAAAAABAAEAPUAAACJAwAAAAA=&#10;" fillcolor="#bfbfbf" stroked="f"/>
                  <v:rect id="Rectangle 24" o:spid="_x0000_s1048" style="position:absolute;left:4446;top:1476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0J8UA&#10;AADbAAAADwAAAGRycy9kb3ducmV2LnhtbESPQWvCQBSE74X+h+UVvASzMUJp06xSRdFbGyueH9nX&#10;JDT7NmRXE/31bqHQ4zAz3zD5cjStuFDvGssKZnECgri0uuFKwfFrO30B4TyyxtYyKbiSg+Xi8SHH&#10;TNuBC7ocfCUChF2GCmrvu0xKV9Zk0MW2Iw7et+0N+iD7SuoehwA3rUyT5FkabDgs1NjRuqby53A2&#10;CqJufloNt8999LFNrpvdqXitolGpydP4/gbC0+j/w3/tvVaQpvD7Jfw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XQnxQAAANsAAAAPAAAAAAAAAAAAAAAAAJgCAABkcnMv&#10;ZG93bnJldi54bWxQSwUGAAAAAAQABAD1AAAAigMAAAAA&#10;" fillcolor="#bfbfbf" stroked="f"/>
                  <v:rect id="Rectangle 25" o:spid="_x0000_s1049" style="position:absolute;left:5515;top:1476;width:12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RvMUA&#10;AADbAAAADwAAAGRycy9kb3ducmV2LnhtbESPQWvCQBSE74X+h+UVvIS60UCx0VVUKnqrieL5kX1N&#10;QrNvQ3Zrkv76bqHQ4zAz3zCrzWAacafO1ZYVzKYxCOLC6ppLBdfL4XkBwnlkjY1lUjCSg8368WGF&#10;qbY9Z3TPfSkChF2KCirv21RKV1Rk0E1tSxy8D9sZ9EF2pdQd9gFuGjmP4xdpsOawUGFL+4qKz/zL&#10;KIja5Lbrv8+n6P0Qj2/HW/ZaRoNSk6dhuwThafD/4b/2SSuYJ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dG8xQAAANsAAAAPAAAAAAAAAAAAAAAAAJgCAABkcnMv&#10;ZG93bnJldi54bWxQSwUGAAAAAAQABAD1AAAAigMAAAAA&#10;" fillcolor="#bfbfbf" stroked="f"/>
                  <v:rect id="Rectangle 26" o:spid="_x0000_s1050" style="position:absolute;left:6570;top:1476;width:380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JyMUA&#10;AADbAAAADwAAAGRycy9kb3ducmV2LnhtbESPQWvCQBSE74X+h+UVvIS60Upp06xiS6XebFRyfmSf&#10;STD7NmRXE/vrXUHocZiZb5h0MZhGnKlztWUFk3EMgriwuuZSwX63en4D4TyyxsYyKbiQg8X88SHF&#10;RNueMzpvfSkChF2CCirv20RKV1Rk0I1tSxy8g+0M+iC7UuoO+wA3jZzG8as0WHNYqLClr4qK4/Zk&#10;FETtS/7Z//2uo80qvnz/5Nl7GQ1KjZ6G5QcIT4P/D9/ba61gOoP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EnIxQAAANsAAAAPAAAAAAAAAAAAAAAAAJgCAABkcnMv&#10;ZG93bnJldi54bWxQSwUGAAAAAAQABAD1AAAAigMAAAAA&#10;" fillcolor="#bfbfbf" stroked="f"/>
                  <v:rect id="Rectangle 27" o:spid="_x0000_s1051" style="position:absolute;left:7836;top:1476;width:14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U8UA&#10;AADbAAAADwAAAGRycy9kb3ducmV2LnhtbESPQWvCQBSE74X+h+UVvIS60WJp06xiS6XebFRyfmSf&#10;STD7NmRXE/vrXUHocZiZb5h0MZhGnKlztWUFk3EMgriwuuZSwX63en4D4TyyxsYyKbiQg8X88SHF&#10;RNueMzpvfSkChF2CCirv20RKV1Rk0I1tSxy8g+0M+iC7UuoO+wA3jZzG8as0WHNYqLClr4qK4/Zk&#10;FETtS/7Z//2uo80qvnz/5Nl7GQ1KjZ6G5QcIT4P/D9/ba61gOoP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OxTxQAAANsAAAAPAAAAAAAAAAAAAAAAAJgCAABkcnMv&#10;ZG93bnJldi54bWxQSwUGAAAAAAQABAD1AAAAigMAAAAA&#10;" fillcolor="#bfbfbf" stroked="f"/>
                  <v:rect id="Rectangle 28" o:spid="_x0000_s1052" style="position:absolute;left:8906;top:1476;width:36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ZyJMQA&#10;AADbAAAADwAAAGRycy9kb3ducmV2LnhtbESPQYvCMBSE7wv+h/AEL0VTFWStRtkVRW+rrnh+NM+2&#10;2LyUJtrqrzfCwh6HmfmGmS9bU4o71a6wrGA4iEEQp1YXnCk4/W76nyCcR9ZYWiYFD3KwXHQ+5pho&#10;2/CB7kefiQBhl6CC3PsqkdKlORl0A1sRB+9ia4M+yDqTusYmwE0pR3E8kQYLDgs5VrTKKb0eb0ZB&#10;VI3P381zv4t+NvFjvT0fplnUKtXrtl8zEJ5a/x/+a++0gtEE3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GciTEAAAA2wAAAA8AAAAAAAAAAAAAAAAAmAIAAGRycy9k&#10;b3ducmV2LnhtbFBLBQYAAAAABAAEAPUAAACJAwAAAAA=&#10;" fillcolor="#bfbfbf" stroked="f"/>
                  <v:rect id="Rectangle 29" o:spid="_x0000_s1053" style="position:absolute;left:929;top:1758;width:73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Xv8UA&#10;AADbAAAADwAAAGRycy9kb3ducmV2LnhtbESPQWvCQBSE74X+h+UVvIS60YJt06xiS6XebFRyfmSf&#10;STD7NmRXE/vrXUHocZiZb5h0MZhGnKlztWUFk3EMgriwuuZSwX63en4D4TyyxsYyKbiQg8X88SHF&#10;RNueMzpvfSkChF2CCirv20RKV1Rk0I1tSxy8g+0M+iC7UuoO+wA3jZzG8UwarDksVNjSV0XFcXsy&#10;CqL2Jf/s/37X0WYVX75/8uy9jAalRk/D8gOEp8H/h+/ttVYwfYX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te/xQAAANsAAAAPAAAAAAAAAAAAAAAAAJgCAABkcnMv&#10;ZG93bnJldi54bWxQSwUGAAAAAAQABAD1AAAAigMAAAAA&#10;" fillcolor="#bfbfbf" stroked="f"/>
                  <v:rect id="Rectangle 30" o:spid="_x0000_s1054" style="position:absolute;left:2223;top:1758;width:14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DzcMA&#10;AADbAAAADwAAAGRycy9kb3ducmV2LnhtbERPTWvCQBC9F/wPywi9hLqpBWmjm6Clod40VjwP2TEJ&#10;ZmdDdmuS/vruodDj431vstG04k69aywreF7EIIhLqxuuFJy/8qdXEM4ja2wtk4KJHGTp7GGDibYD&#10;F3Q/+UqEEHYJKqi97xIpXVmTQbewHXHgrrY36APsK6l7HEK4aeUyjlfSYMOhocaO3msqb6dvoyDq&#10;Xi674ee4jw55PH18Xoq3KhqVepyP2zUIT6P/F/+591rBMowNX8IP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VDzcMAAADbAAAADwAAAAAAAAAAAAAAAACYAgAAZHJzL2Rv&#10;d25yZXYueG1sUEsFBgAAAAAEAAQA9QAAAIgDAAAAAA==&#10;" fillcolor="#bfbfbf" stroked="f"/>
                  <v:rect id="Rectangle 31" o:spid="_x0000_s1055" style="position:absolute;left:3222;top:1758;width:47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mVsQA&#10;AADbAAAADwAAAGRycy9kb3ducmV2LnhtbESPT4vCMBTE78J+h/CEvRRNV0HWapRdWdGbf1Y8P5pn&#10;W2xeShNt9dMbQfA4zMxvmOm8NaW4Uu0Kywq++jEI4tTqgjMFh/9l7xuE88gaS8uk4EYO5rOPzhQT&#10;bRve0XXvMxEg7BJUkHtfJVK6NCeDrm8r4uCdbG3QB1lnUtfYBLgp5SCOR9JgwWEhx4oWOaXn/cUo&#10;iKrh8be5b9fRZhnf/lbH3TiLWqU+u+3PBISn1r/Dr/ZaKxiM4f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Z5lbEAAAA2wAAAA8AAAAAAAAAAAAAAAAAmAIAAGRycy9k&#10;b3ducmV2LnhtbFBLBQYAAAAABAAEAPUAAACJAwAAAAA=&#10;" fillcolor="#bfbfbf" stroked="f"/>
                  <v:rect id="Rectangle 32" o:spid="_x0000_s1056" style="position:absolute;left:3996;top:1758;width:66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ZFsIA&#10;AADbAAAADwAAAGRycy9kb3ducmV2LnhtbERPy2rCQBTdC/7DcIVugk7aQNHUMWgx1F19FNeXzG0S&#10;mrkTMqNJ+vWdRcHl4bzX2WAacafO1ZYVPC9iEMSF1TWXCr4u+XwJwnlkjY1lUjCSg2wznawx1bbn&#10;E93PvhQhhF2KCirv21RKV1Rk0C1sSxy4b9sZ9AF2pdQd9iHcNPIljl+lwZpDQ4UtvVdU/JxvRkHU&#10;Jtdd/3s8RJ95PO4/rqdVGQ1KPc2G7RsIT4N/iP/dB60gCevDl/A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tkWwgAAANsAAAAPAAAAAAAAAAAAAAAAAJgCAABkcnMvZG93&#10;bnJldi54bWxQSwUGAAAAAAQABAD1AAAAhwMAAAAA&#10;" fillcolor="#bfbfbf" stroked="f"/>
                  <v:rect id="Rectangle 33" o:spid="_x0000_s1057" style="position:absolute;left:5515;top:1758;width:39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8jcQA&#10;AADbAAAADwAAAGRycy9kb3ducmV2LnhtbESPT4vCMBTE78J+h/AWvBRNXUHWapRdWdGbf1Y8P5pn&#10;W2xeShNt9dMbQfA4zMxvmOm8NaW4Uu0KywoG/RgEcWp1wZmCw/+y9w3CeWSNpWVScCMH89lHZ4qJ&#10;tg3v6Lr3mQgQdgkqyL2vEildmpNB17cVcfBOtjbog6wzqWtsAtyU8iuOR9JgwWEhx4oWOaXn/cUo&#10;iKrh8be5b9fRZhnf/lbH3TiLWqW6n+3PBISn1r/Dr/ZaKxgO4P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2fI3EAAAA2wAAAA8AAAAAAAAAAAAAAAAAmAIAAGRycy9k&#10;b3ducmV2LnhtbFBLBQYAAAAABAAEAPUAAACJAwAAAAA=&#10;" fillcolor="#bfbfbf" stroked="f"/>
                  <v:rect id="Rectangle 34" o:spid="_x0000_s1058" style="position:absolute;left:6387;top:1758;width:56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i+sUA&#10;AADbAAAADwAAAGRycy9kb3ducmV2LnhtbESPQWvCQBSE74X+h+UVvIS60UCx0VVUKnqrieL5kX1N&#10;QrNvQ3Zrkv76bqHQ4zAz3zCrzWAacafO1ZYVzKYxCOLC6ppLBdfL4XkBwnlkjY1lUjCSg8368WGF&#10;qbY9Z3TPfSkChF2KCirv21RKV1Rk0E1tSxy8D9sZ9EF2pdQd9gFuGjmP4xdpsOawUGFL+4qKz/zL&#10;KIja5Lbrv8+n6P0Qj2/HW/ZaRoNSk6dhuwThafD/4b/2SStI5v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OL6xQAAANsAAAAPAAAAAAAAAAAAAAAAAJgCAABkcnMv&#10;ZG93bnJldi54bWxQSwUGAAAAAAQABAD1AAAAigMAAAAA&#10;" fillcolor="#bfbfbf" stroked="f"/>
                  <v:rect id="Rectangle 35" o:spid="_x0000_s1059" style="position:absolute;left:7836;top:1758;width:380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HYcUA&#10;AADbAAAADwAAAGRycy9kb3ducmV2LnhtbESPT2vCQBTE70K/w/IKXoLZtIFi06zSSkVv/ql4fmRf&#10;k9Ds25BdTfTTu0LB4zAzv2Hy+WAacabO1ZYVvMQJCOLC6ppLBYef5WQKwnlkjY1lUnAhB/PZ0yjH&#10;TNued3Te+1IECLsMFVTet5mUrqjIoIttSxy8X9sZ9EF2pdQd9gFuGvmaJG/SYM1hocKWFhUVf/uT&#10;URC16fGrv27X0WaZXL5Xx917GQ1KjZ+Hzw8Qngb/CP+311pBmsL9S/g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KEdhxQAAANsAAAAPAAAAAAAAAAAAAAAAAJgCAABkcnMv&#10;ZG93bnJldi54bWxQSwUGAAAAAAQABAD1AAAAigMAAAAA&#10;" fillcolor="#bfbfbf" stroked="f"/>
                  <v:rect id="Rectangle 36" o:spid="_x0000_s1060" style="position:absolute;left:8610;top:1758;width:66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fFcUA&#10;AADbAAAADwAAAGRycy9kb3ducmV2LnhtbESPQWvCQBSE70L/w/IKvQTdWEU0uootlXrTqHh+ZF+T&#10;0OzbkN2a2F/vCoLHYWa+YRarzlTiQo0rLSsYDmIQxJnVJecKTsdNfwrCeWSNlWVScCUHq+VLb4GJ&#10;ti2ndDn4XAQIuwQVFN7XiZQuK8igG9iaOHg/tjHog2xyqRtsA9xU8j2OJ9JgyWGhwJo+C8p+D39G&#10;QVSPzh/t/34b7Tbx9ev7nM7yqFPq7bVbz0F46vwz/GhvtYLRGO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d8VxQAAANsAAAAPAAAAAAAAAAAAAAAAAJgCAABkcnMv&#10;ZG93bnJldi54bWxQSwUGAAAAAAQABAD1AAAAigMAAAAA&#10;" fillcolor="#bfbfbf" stroked="f"/>
                  <v:rect id="Rectangle 37" o:spid="_x0000_s1061" style="position:absolute;left:929;top:2039;width:71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16jsUA&#10;AADbAAAADwAAAGRycy9kb3ducmV2LnhtbESPQWvCQBSE70L/w/IKvQTdWFE0uootlXrTqHh+ZF+T&#10;0OzbkN2a2F/vCoLHYWa+YRarzlTiQo0rLSsYDmIQxJnVJecKTsdNfwrCeWSNlWVScCUHq+VLb4GJ&#10;ti2ndDn4XAQIuwQVFN7XiZQuK8igG9iaOHg/tjHog2xyqRtsA9xU8j2OJ9JgyWGhwJo+C8p+D39G&#10;QVSPzh/t/34b7Tbx9ev7nM7yqFPq7bVbz0F46vwz/GhvtYLRGO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XqOxQAAANsAAAAPAAAAAAAAAAAAAAAAAJgCAABkcnMv&#10;ZG93bnJldi54bWxQSwUGAAAAAAQABAD1AAAAigMAAAAA&#10;" fillcolor="#bfbfbf" stroked="f"/>
                  <v:rect id="Rectangle 38" o:spid="_x0000_s1062" style="position:absolute;left:2068;top:2039;width:29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/k+cQA&#10;AADbAAAADwAAAGRycy9kb3ducmV2LnhtbESPT4vCMBTE7wt+h/AEL0VTFUSrUVSU9bb+w/OjebbF&#10;5qU00db99JuFhT0OM/MbZrFqTSleVLvCsoLhIAZBnFpdcKbgetn3pyCcR9ZYWiYFb3KwWnY+Fpho&#10;2/CJXmefiQBhl6CC3PsqkdKlORl0A1sRB+9ua4M+yDqTusYmwE0pR3E8kQYLDgs5VrTNKX2cn0ZB&#10;VI1vm+b7eIi+9vF793k7zbKoVarXbddzEJ5a/x/+ax+0gvEEfr+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f5PnEAAAA2wAAAA8AAAAAAAAAAAAAAAAAmAIAAGRycy9k&#10;b3ducmV2LnhtbFBLBQYAAAAABAAEAPUAAACJAwAAAAA=&#10;" fillcolor="#bfbfbf" stroked="f"/>
                  <v:rect id="Rectangle 39" o:spid="_x0000_s1063" style="position:absolute;left:3222;top:2039;width:46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NBYsUA&#10;AADbAAAADwAAAGRycy9kb3ducmV2LnhtbESPT2vCQBTE70K/w/IKvQTdWME/0VVsqdSbRsXzI/ua&#10;hGbfhuzWxH56VxA8DjPzG2ax6kwlLtS40rKC4SAGQZxZXXKu4HTc9KcgnEfWWFkmBVdysFq+9BaY&#10;aNtySpeDz0WAsEtQQeF9nUjpsoIMuoGtiYP3YxuDPsgml7rBNsBNJd/jeCwNlhwWCqzps6Ds9/Bn&#10;FET16PzR/u+30W4TX7++z+ksjzql3l679RyEp84/w4/2VisYTe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0FixQAAANsAAAAPAAAAAAAAAAAAAAAAAJgCAABkcnMv&#10;ZG93bnJldi54bWxQSwUGAAAAAAQABAD1AAAAigMAAAAA&#10;" fillcolor="#bfbfbf" stroked="f"/>
                  <v:rect id="Rectangle 40" o:spid="_x0000_s1064" style="position:absolute;left:4305;top:2039;width:35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VEMIA&#10;AADbAAAADwAAAGRycy9kb3ducmV2LnhtbERPy2rCQBTdC/7DcIVugk7aQNHUMWgx1F19FNeXzG0S&#10;mrkTMqNJ+vWdRcHl4bzX2WAacafO1ZYVPC9iEMSF1TWXCr4u+XwJwnlkjY1lUjCSg2wznawx1bbn&#10;E93PvhQhhF2KCirv21RKV1Rk0C1sSxy4b9sZ9AF2pdQd9iHcNPIljl+lwZpDQ4UtvVdU/JxvRkHU&#10;Jtdd/3s8RJ95PO4/rqdVGQ1KPc2G7RsIT4N/iP/dB60gCWPDl/A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jNUQwgAAANsAAAAPAAAAAAAAAAAAAAAAAJgCAABkcnMvZG93&#10;bnJldi54bWxQSwUGAAAAAAQABAD1AAAAhwMAAAAA&#10;" fillcolor="#bfbfbf" stroked="f"/>
                  <v:rect id="Rectangle 41" o:spid="_x0000_s1065" style="position:absolute;left:5515;top:2039;width:40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wi8UA&#10;AADbAAAADwAAAGRycy9kb3ducmV2LnhtbESPQWvCQBSE7wX/w/KEXoJuWqFodBVbGuqtJornR/aZ&#10;BLNvQ3abxP76bqHQ4zAz3zCb3Wga0VPnassKnuYxCOLC6ppLBedTOluCcB5ZY2OZFNzJwW47edhg&#10;ou3AGfW5L0WAsEtQQeV9m0jpiooMurltiYN3tZ1BH2RXSt3hEOCmkc9x/CIN1hwWKmzpraLiln8Z&#10;BVG7uLwO38dD9JnG9/ePS7Yqo1Gpx+m4X4PwNPr/8F/7oBUsVvD7Jfw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HCLxQAAANsAAAAPAAAAAAAAAAAAAAAAAJgCAABkcnMv&#10;ZG93bnJldi54bWxQSwUGAAAAAAQABAD1AAAAigMAAAAA&#10;" fillcolor="#bfbfbf" stroked="f"/>
                  <v:rect id="Rectangle 42" o:spid="_x0000_s1066" style="position:absolute;left:6894;top:2039;width:5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qa8EA&#10;AADbAAAADwAAAGRycy9kb3ducmV2LnhtbERPy4rCMBTdC/5DuIKbMqY6g4zVKCqK7nzM4PrSXNti&#10;c1OaaOt8vVkMuDyc92zRmlI8qHaFZQXDQQyCOLW64EzB78/24xuE88gaS8uk4EkOFvNuZ4aJtg2f&#10;6HH2mQgh7BJUkHtfJVK6NCeDbmAr4sBdbW3QB1hnUtfYhHBTylEcj6XBgkNDjhWtc0pv57tREFWf&#10;l1Xzd9xHh2383Owup0kWtUr1e+1yCsJT69/if/deK/gK68O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8qmvBAAAA2wAAAA8AAAAAAAAAAAAAAAAAmAIAAGRycy9kb3du&#10;cmV2LnhtbFBLBQYAAAAABAAEAPUAAACGAwAAAAA=&#10;" fillcolor="#bfbfbf" stroked="f"/>
                  <v:rect id="Rectangle 43" o:spid="_x0000_s1067" style="position:absolute;left:7836;top:2039;width:25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P8MUA&#10;AADbAAAADwAAAGRycy9kb3ducmV2LnhtbESPT2vCQBTE70K/w/IKXoJu1FI0uoqKojfrHzw/sq9J&#10;aPZtyK4m+um7hYLHYWZ+w8wWrSnFnWpXWFYw6McgiFOrC84UXM7b3hiE88gaS8uk4EEOFvO3zgwT&#10;bRs+0v3kMxEg7BJUkHtfJVK6NCeDrm8r4uB929qgD7LOpK6xCXBTymEcf0qDBYeFHCta55T+nG5G&#10;QVSNrqvm+bWPDtv4sdldj5MsapXqvrfLKQhPrX+F/9t7reBjAH9fw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A/wxQAAANsAAAAPAAAAAAAAAAAAAAAAAJgCAABkcnMv&#10;ZG93bnJldi54bWxQSwUGAAAAAAQABAD1AAAAigMAAAAA&#10;" fillcolor="#bfbfbf" stroked="f"/>
                  <v:rect id="Rectangle 44" o:spid="_x0000_s1068" style="position:absolute;left:8723;top:2039;width:54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Rh8UA&#10;AADbAAAADwAAAGRycy9kb3ducmV2LnhtbESPQWvCQBSE74X+h+UVvIS60Upp06xiS6XebFRyfmSf&#10;STD7NmRXE/vrXUHocZiZb5h0MZhGnKlztWUFk3EMgriwuuZSwX63en4D4TyyxsYyKbiQg8X88SHF&#10;RNueMzpvfSkChF2CCirv20RKV1Rk0I1tSxy8g+0M+iC7UuoO+wA3jZzG8as0WHNYqLClr4qK4/Zk&#10;FETtS/7Z//2uo80qvnz/5Nl7GQ1KjZ6G5QcIT4P/D9/ba61gNoX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pGHxQAAANsAAAAPAAAAAAAAAAAAAAAAAJgCAABkcnMv&#10;ZG93bnJldi54bWxQSwUGAAAAAAQABAD1AAAAigMAAAAA&#10;" fillcolor="#bfbfbf" stroked="f"/>
                  <v:rect id="Rectangle 45" o:spid="_x0000_s1069" style="position:absolute;left:929;top:2320;width:73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40HMUA&#10;AADbAAAADwAAAGRycy9kb3ducmV2LnhtbESPQWvCQBSE70L/w/IKvQTdWEU0uootlXrTqHh+ZF+T&#10;0OzbkN2a2F/vCoLHYWa+YRarzlTiQo0rLSsYDmIQxJnVJecKTsdNfwrCeWSNlWVScCUHq+VLb4GJ&#10;ti2ndDn4XAQIuwQVFN7XiZQuK8igG9iaOHg/tjHog2xyqRtsA9xU8j2OJ9JgyWGhwJo+C8p+D39G&#10;QVSPzh/t/34b7Tbx9ev7nM7yqFPq7bVbz0F46vwz/GhvtYLxCO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jQcxQAAANsAAAAPAAAAAAAAAAAAAAAAAJgCAABkcnMv&#10;ZG93bnJldi54bWxQSwUGAAAAAAQABAD1AAAAigMAAAAA&#10;" fillcolor="#bfbfbf" stroked="f"/>
                  <v:rect id="Rectangle 46" o:spid="_x0000_s1070" style="position:absolute;left:1913;top:2320;width:45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saMUA&#10;AADbAAAADwAAAGRycy9kb3ducmV2LnhtbESPQWvCQBSE7wX/w/KEXkLdWEXa1FVsqehNo+L5kX0m&#10;wezbkN2a6K93BaHHYWa+YabzzlTiQo0rLSsYDmIQxJnVJecKDvvl2wcI55E1VpZJwZUczGe9lykm&#10;2rac0mXncxEg7BJUUHhfJ1K6rCCDbmBr4uCdbGPQB9nkUjfYBrip5HscT6TBksNCgTX9FJSdd39G&#10;QVSPjt/tbbuONsv4+rs6pp951Cn12u8WXyA8df4//GyvtYLxG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6xoxQAAANsAAAAPAAAAAAAAAAAAAAAAAJgCAABkcnMv&#10;ZG93bnJldi54bWxQSwUGAAAAAAQABAD1AAAAigMAAAAA&#10;" fillcolor="#bfbfbf" stroked="f"/>
                  <v:rect id="Rectangle 47" o:spid="_x0000_s1071" style="position:absolute;left:3222;top:2320;width:42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sJ88UA&#10;AADbAAAADwAAAGRycy9kb3ducmV2LnhtbESPT2vCQBTE74V+h+UJvQTd1KpodJVaKnrzL54f2WcS&#10;mn0bslsT++ldQehxmJnfMLNFa0pxpdoVlhW892IQxKnVBWcKTsdVdwzCeWSNpWVScCMHi/nrywwT&#10;bRve0/XgMxEg7BJUkHtfJVK6NCeDrmcr4uBdbG3QB1lnUtfYBLgpZT+OR9JgwWEhx4q+ckp/Dr9G&#10;QVR9nJfN324TbVfx7Xt93k+yqFXqrdN+TkF4av1/+NneaAWDITy+h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wnzxQAAANsAAAAPAAAAAAAAAAAAAAAAAJgCAABkcnMv&#10;ZG93bnJldi54bWxQSwUGAAAAAAQABAD1AAAAigMAAAAA&#10;" fillcolor="#bfbfbf" stroked="f"/>
                  <v:rect id="Rectangle 48" o:spid="_x0000_s1072" style="position:absolute;left:4221;top:2320;width:43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XhMQA&#10;AADbAAAADwAAAGRycy9kb3ducmV2LnhtbESPT2vCQBTE7wW/w/IEL0E3ahGNrmJLRW/+xfMj+5qE&#10;Zt+G7NZEP31XKHgcZuY3zGLVmlLcqHaFZQXDQQyCOLW64EzB5bzpT0E4j6yxtEwK7uRgtey8LTDR&#10;tuEj3U4+EwHCLkEFufdVIqVLczLoBrYiDt63rQ36IOtM6hqbADelHMXxRBosOCzkWNFnTunP6dco&#10;iKrx9aN5HHbRfhPfv7bX4yyLWqV63XY9B+Gp9a/wf3unFbxP4Pk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Zl4TEAAAA2wAAAA8AAAAAAAAAAAAAAAAAmAIAAGRycy9k&#10;b3ducmV2LnhtbFBLBQYAAAAABAAEAPUAAACJAwAAAAA=&#10;" fillcolor="#bfbfbf" stroked="f"/>
                  <v:rect id="Rectangle 49" o:spid="_x0000_s1073" style="position:absolute;left:5515;top:2320;width:42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yH8UA&#10;AADbAAAADwAAAGRycy9kb3ducmV2LnhtbESPW2vCQBSE3wv9D8sR+hJ0UyteoqvUUtE3r/h8yB6T&#10;0OzZkN2a2F/vCkIfh5n5hpktWlOKK9WusKzgvReDIE6tLjhTcDquumMQziNrLC2Tghs5WMxfX2aY&#10;aNvwnq4Hn4kAYZeggtz7KpHSpTkZdD1bEQfvYmuDPsg6k7rGJsBNKftxPJQGCw4LOVb0lVP6c/g1&#10;CqLq47xs/nabaLuKb9/r836SRa1Sb532cwrCU+v/w8/2RisYjODx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TIfxQAAANsAAAAPAAAAAAAAAAAAAAAAAJgCAABkcnMv&#10;ZG93bnJldi54bWxQSwUGAAAAAAQABAD1AAAAigMAAAAA&#10;" fillcolor="#bfbfbf" stroked="f"/>
                  <v:rect id="Rectangle 50" o:spid="_x0000_s1074" style="position:absolute;left:6866;top:2320;width:8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qmbcEA&#10;AADbAAAADwAAAGRycy9kb3ducmV2LnhtbERPy4rCMBTdC/5DuIKbMqY6g4zVKCqK7nzM4PrSXNti&#10;c1OaaOt8vVkMuDyc92zRmlI8qHaFZQXDQQyCOLW64EzB78/24xuE88gaS8uk4EkOFvNuZ4aJtg2f&#10;6HH2mQgh7BJUkHtfJVK6NCeDbmAr4sBdbW3QB1hnUtfYhHBTylEcj6XBgkNDjhWtc0pv57tREFWf&#10;l1Xzd9xHh2383Owup0kWtUr1e+1yCsJT69/if/deK/gKY8O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Kpm3BAAAA2wAAAA8AAAAAAAAAAAAAAAAAmAIAAGRycy9kb3du&#10;cmV2LnhtbFBLBQYAAAAABAAEAPUAAACGAwAAAAA=&#10;" fillcolor="#bfbfbf" stroked="f"/>
                  <v:rect id="Rectangle 51" o:spid="_x0000_s1075" style="position:absolute;left:7836;top:2320;width:42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D9sUA&#10;AADbAAAADwAAAGRycy9kb3ducmV2LnhtbESPT2vCQBTE7wW/w/IKXoJuqqVodBUrit6sf/D8yD6T&#10;0OzbkF1N9NO7QqHHYWZ+w0znrSnFjWpXWFbw0Y9BEKdWF5wpOB3XvREI55E1lpZJwZ0czGedtykm&#10;2ja8p9vBZyJA2CWoIPe+SqR0aU4GXd9WxMG72NqgD7LOpK6xCXBTykEcf0mDBYeFHCta5pT+Hq5G&#10;QVQNz9/N42cb7dbxfbU578dZ1CrVfW8XExCeWv8f/mtvtYLPMb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P2xQAAANsAAAAPAAAAAAAAAAAAAAAAAJgCAABkcnMv&#10;ZG93bnJldi54bWxQSwUGAAAAAAQABAD1AAAAigMAAAAA&#10;" fillcolor="#bfbfbf" stroked="f"/>
                  <v:rect id="Rectangle 52" o:spid="_x0000_s1076" style="position:absolute;left:9145;top:2320;width:12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8tsEA&#10;AADbAAAADwAAAGRycy9kb3ducmV2LnhtbERPy4rCMBTdC/5DuIKbMqY6jIzVKCqK7nzM4PrSXNti&#10;c1OaaOt8vVkMuDyc92zRmlI8qHaFZQXDQQyCOLW64EzB78/24xuE88gaS8uk4EkOFvNuZ4aJtg2f&#10;6HH2mQgh7BJUkHtfJVK6NCeDbmAr4sBdbW3QB1hnUtfYhHBTylEcj6XBgkNDjhWtc0pv57tREFWf&#10;l1Xzd9xHh2383Owup0kWtUr1e+1yCsJT69/if/deK/gK68O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lPLbBAAAA2wAAAA8AAAAAAAAAAAAAAAAAmAIAAGRycy9kb3du&#10;cmV2LnhtbFBLBQYAAAAABAAEAPUAAACGAwAAAAA=&#10;" fillcolor="#bfbfbf" stroked="f"/>
                  <v:rect id="Rectangle 53" o:spid="_x0000_s1077" style="position:absolute;left:929;top:2601;width:63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mZLcUA&#10;AADbAAAADwAAAGRycy9kb3ducmV2LnhtbESPT2vCQBTE70K/w/IKXoJuVFo0uoqKojfrHzw/sq9J&#10;aPZtyK4m+um7hYLHYWZ+w8wWrSnFnWpXWFYw6McgiFOrC84UXM7b3hiE88gaS8uk4EEOFvO3zgwT&#10;bRs+0v3kMxEg7BJUkHtfJVK6NCeDrm8r4uB929qgD7LOpK6xCXBTymEcf0qDBYeFHCta55T+nG5G&#10;QVSNrqvm+bWPDtv4sdldj5MsapXqvrfLKQhPrX+F/9t7reBjAH9fw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ZktxQAAANsAAAAPAAAAAAAAAAAAAAAAAJgCAABkcnMv&#10;ZG93bnJldi54bWxQSwUGAAAAAAQABAD1AAAAigMAAAAA&#10;" fillcolor="#bfbfbf" stroked="f"/>
                  <v:rect id="Rectangle 54" o:spid="_x0000_s1078" style="position:absolute;left:1970;top:2601;width:39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sHWsUA&#10;AADbAAAADwAAAGRycy9kb3ducmV2LnhtbESPQWvCQBSE74X+h+UVvIS60WJp06xiS6XebFRyfmSf&#10;STD7NmRXE/vrXUHocZiZb5h0MZhGnKlztWUFk3EMgriwuuZSwX63en4D4TyyxsYyKbiQg8X88SHF&#10;RNueMzpvfSkChF2CCirv20RKV1Rk0I1tSxy8g+0M+iC7UuoO+wA3jZzG8as0WHNYqLClr4qK4/Zk&#10;FETtS/7Z//2uo80qvnz/5Nl7GQ1KjZ6G5QcIT4P/D9/ba61gNoX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wdaxQAAANsAAAAPAAAAAAAAAAAAAAAAAJgCAABkcnMv&#10;ZG93bnJldi54bWxQSwUGAAAAAAQABAD1AAAAigMAAAAA&#10;" fillcolor="#bfbfbf" stroked="f"/>
                  <v:rect id="Rectangle 55" o:spid="_x0000_s1079" style="position:absolute;left:3222;top:2601;width:56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iwcUA&#10;AADbAAAADwAAAGRycy9kb3ducmV2LnhtbESPQWvCQBSE70L/w/IKvQTdWFE0uootlXrTqHh+ZF+T&#10;0OzbkN2a2F/vCoLHYWa+YRarzlTiQo0rLSsYDmIQxJnVJecKTsdNfwrCeWSNlWVScCUHq+VLb4GJ&#10;ti2ndDn4XAQIuwQVFN7XiZQuK8igG9iaOHg/tjHog2xyqRtsA9xU8j2OJ9JgyWGhwJo+C8p+D39G&#10;QVSPzh/t/34b7Tbx9ev7nM7yqFPq7bVbz0F46vwz/GhvtYLxCO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6LBxQAAANsAAAAPAAAAAAAAAAAAAAAAAJgCAABkcnMv&#10;ZG93bnJldi54bWxQSwUGAAAAAAQABAD1AAAAigMAAAAA&#10;" fillcolor="#bfbfbf" stroked="f"/>
                  <v:rect id="Rectangle 56" o:spid="_x0000_s1080" style="position:absolute;left:4502;top:2601;width:15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6tcUA&#10;AADbAAAADwAAAGRycy9kb3ducmV2LnhtbESPT2vCQBTE74V+h+UJvQTd1KpodJVaKnrzL54f2WcS&#10;mn0bslsT++ldQehxmJnfMLNFa0pxpdoVlhW892IQxKnVBWcKTsdVdwzCeWSNpWVScCMHi/nrywwT&#10;bRve0/XgMxEg7BJUkHtfJVK6NCeDrmcr4uBdbG3QB1lnUtfYBLgpZT+OR9JgwWEhx4q+ckp/Dr9G&#10;QVR9nJfN324TbVfx7Xt93k+yqFXqrdN+TkF4av1/+NneaAXDATy+h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jq1xQAAANsAAAAPAAAAAAAAAAAAAAAAAJgCAABkcnMv&#10;ZG93bnJldi54bWxQSwUGAAAAAAQABAD1AAAAigMAAAAA&#10;" fillcolor="#bfbfbf" stroked="f"/>
                  <v:rect id="Rectangle 57" o:spid="_x0000_s1081" style="position:absolute;left:5515;top:2601;width:73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fLsUA&#10;AADbAAAADwAAAGRycy9kb3ducmV2LnhtbESPQWvCQBSE7wX/w/KEXkLdWFHa1FVsqehNo+L5kX0m&#10;wezbkN2a6K93BaHHYWa+YabzzlTiQo0rLSsYDmIQxJnVJecKDvvl2wcI55E1VpZJwZUczGe9lykm&#10;2rac0mXncxEg7BJUUHhfJ1K6rCCDbmBr4uCdbGPQB9nkUjfYBrip5HscT6TBksNCgTX9FJSdd39G&#10;QVSPjt/tbbuONsv4+rs6pp951Cn12u8WXyA8df4//GyvtYLxG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p8uxQAAANsAAAAPAAAAAAAAAAAAAAAAAJgCAABkcnMv&#10;ZG93bnJldi54bWxQSwUGAAAAAAQABAD1AAAAigMAAAAA&#10;" fillcolor="#bfbfbf" stroked="f"/>
                  <v:rect id="Rectangle 58" o:spid="_x0000_s1082" style="position:absolute;left:6922;top:2601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BWcQA&#10;AADbAAAADwAAAGRycy9kb3ducmV2LnhtbESPT2vCQBTE7wW/w/IEL0E3KhWNrmJLRW/+xfMj+5qE&#10;Zt+G7NZEP31XKHgcZuY3zGLVmlLcqHaFZQXDQQyCOLW64EzB5bzpT0E4j6yxtEwK7uRgtey8LTDR&#10;tuEj3U4+EwHCLkEFufdVIqVLczLoBrYiDt63rQ36IOtM6hqbADelHMXxRBosOCzkWNFnTunP6dco&#10;iKrx9aN5HHbRfhPfv7bX4yyLWqV63XY9B+Gp9a/wf3unFbxP4Pk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AAVnEAAAA2wAAAA8AAAAAAAAAAAAAAAAAmAIAAGRycy9k&#10;b3ducmV2LnhtbFBLBQYAAAAABAAEAPUAAACJAwAAAAA=&#10;" fillcolor="#bfbfbf" stroked="f"/>
                  <v:rect id="Rectangle 59" o:spid="_x0000_s1083" style="position:absolute;left:7836;top:2601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ykwsUA&#10;AADbAAAADwAAAGRycy9kb3ducmV2LnhtbESPW2vCQBSE3wv9D8sR+hJ0U4u36Cq1VPTNKz4fssck&#10;NHs2ZLcm9te7gtDHYWa+YWaL1pTiSrUrLCt478UgiFOrC84UnI6r7hiE88gaS8uk4EYOFvPXlxkm&#10;2ja8p+vBZyJA2CWoIPe+SqR0aU4GXc9WxMG72NqgD7LOpK6xCXBTyn4cD6XBgsNCjhV95ZT+HH6N&#10;gqj6OC+bv90m2q7i2/f6vJ9kUavUW6f9nILw1Pr/8LO90QoGI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KTCxQAAANsAAAAPAAAAAAAAAAAAAAAAAJgCAABkcnMv&#10;ZG93bnJldi54bWxQSwUGAAAAAAQABAD1AAAAigMAAAAA&#10;" fillcolor="#bfbfbf" stroked="f"/>
                  <v:rect id="Rectangle 60" o:spid="_x0000_s1084" style="position:absolute;left:8863;top:2601;width:40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wsMEA&#10;AADbAAAADwAAAGRycy9kb3ducmV2LnhtbERPy4rCMBTdC/5DuIKbMqY6jIzVKCqK7nzM4PrSXNti&#10;c1OaaOt8vVkMuDyc92zRmlI8qHaFZQXDQQyCOLW64EzB78/24xuE88gaS8uk4EkOFvNuZ4aJtg2f&#10;6HH2mQgh7BJUkHtfJVK6NCeDbmAr4sBdbW3QB1hnUtfYhHBTylEcj6XBgkNDjhWtc0pv57tREFWf&#10;l1Xzd9xHh2383Owup0kWtUr1e+1yCsJT69/if/deK/gKY8O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TMLDBAAAA2wAAAA8AAAAAAAAAAAAAAAAAmAIAAGRycy9kb3du&#10;cmV2LnhtbFBLBQYAAAAABAAEAPUAAACGAwAAAAA=&#10;" fillcolor="#bfbfbf" stroked="f"/>
                  <v:rect id="Rectangle 61" o:spid="_x0000_s1085" style="position:absolute;left:929;top:2883;width:39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+VK8UA&#10;AADbAAAADwAAAGRycy9kb3ducmV2LnhtbESPT2vCQBTE7wW/w/IKXoJuqrRodBUrit6sf/D8yD6T&#10;0OzbkF1N9NO7QqHHYWZ+w0znrSnFjWpXWFbw0Y9BEKdWF5wpOB3XvREI55E1lpZJwZ0czGedtykm&#10;2ja8p9vBZyJA2CWoIPe+SqR0aU4GXd9WxMG72NqgD7LOpK6xCXBTykEcf0mDBYeFHCta5pT+Hq5G&#10;QVQNz9/N42cb7dbxfbU578dZ1CrVfW8XExCeWv8f/mtvtYLPMb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5UrxQAAANsAAAAPAAAAAAAAAAAAAAAAAJgCAABkcnMv&#10;ZG93bnJldi54bWxQSwUGAAAAAAQABAD1AAAAigMAAAAA&#10;" fillcolor="#bfbfbf" stroked="f"/>
                  <v:rect id="Rectangle 62" o:spid="_x0000_s1086" style="position:absolute;left:1899;top:2883;width:46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n2C8EA&#10;AADbAAAADwAAAGRycy9kb3ducmV2LnhtbERPTYvCMBC9L/gfwgheypqqILvVKCoretO64nloxrbY&#10;TEqTtdVfbw7CHh/ve77sTCXu1LjSsoLRMAZBnFldcq7g/Lv9/ALhPLLGyjIpeJCD5aL3McdE25ZT&#10;up98LkIIuwQVFN7XiZQuK8igG9qaOHBX2xj0ATa51A22IdxUchzHU2mw5NBQYE2bgrLb6c8oiOrJ&#10;Zd0+j/vosI0fP7tL+p1HnVKDfreagfDU+X/x273XCqZhffg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J9gvBAAAA2wAAAA8AAAAAAAAAAAAAAAAAmAIAAGRycy9kb3du&#10;cmV2LnhtbFBLBQYAAAAABAAEAPUAAACGAwAAAAA=&#10;" fillcolor="#bfbfbf" stroked="f"/>
                  <v:rect id="Rectangle 63" o:spid="_x0000_s1087" style="position:absolute;left:3222;top:2883;width:26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TkMUA&#10;AADbAAAADwAAAGRycy9kb3ducmV2LnhtbESPQWvCQBSE7wX/w/KEXkLdaEFsdBUtSnOrieL5kX1N&#10;QrNvQ3Zrkv76bqHQ4zAz3zCb3WAacafO1ZYVzGcxCOLC6ppLBdfL6WkFwnlkjY1lUjCSg9128rDB&#10;RNueM7rnvhQBwi5BBZX3bSKlKyoy6Ga2JQ7eh+0M+iC7UuoO+wA3jVzE8VIarDksVNjSa0XFZ/5l&#10;FETt8+3Qf5/T6P0Uj8e3W/ZSRoNSj9NhvwbhafD/4b92qhUs5/D7Jfw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BVOQxQAAANsAAAAPAAAAAAAAAAAAAAAAAJgCAABkcnMv&#10;ZG93bnJldi54bWxQSwUGAAAAAAQABAD1AAAAigMAAAAA&#10;" fillcolor="#bfbfbf" stroked="f"/>
                  <v:rect id="Rectangle 64" o:spid="_x0000_s1088" style="position:absolute;left:4319;top:2883;width:33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N58QA&#10;AADbAAAADwAAAGRycy9kb3ducmV2LnhtbESPQYvCMBSE7wv+h/AEL0VTFWStRtkVRW+rrnh+NM+2&#10;2LyUJtrqrzfCwh6HmfmGmS9bU4o71a6wrGA4iEEQp1YXnCk4/W76nyCcR9ZYWiYFD3KwXHQ+5pho&#10;2/CB7kefiQBhl6CC3PsqkdKlORl0A1sRB+9ia4M+yDqTusYmwE0pR3E8kQYLDgs5VrTKKb0eb0ZB&#10;VI3P381zv4t+NvFjvT0fplnUKtXrtl8zEJ5a/x/+a++0gskI3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XzefEAAAA2wAAAA8AAAAAAAAAAAAAAAAAmAIAAGRycy9k&#10;b3ducmV2LnhtbFBLBQYAAAAABAAEAPUAAACJAwAAAAA=&#10;" fillcolor="#bfbfbf" stroked="f"/>
                  <v:rect id="Rectangle 65" o:spid="_x0000_s1089" style="position:absolute;left:5515;top:2883;width:11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ofMQA&#10;AADbAAAADwAAAGRycy9kb3ducmV2LnhtbESPT4vCMBTE7wt+h/AEL0VTFUSrUVSU9bb+w/OjebbF&#10;5qU00db99JuFhT0OM/MbZrFqTSleVLvCsoLhIAZBnFpdcKbgetn3pyCcR9ZYWiYFb3KwWnY+Fpho&#10;2/CJXmefiQBhl6CC3PsqkdKlORl0A1sRB+9ua4M+yDqTusYmwE0pR3E8kQYLDgs5VrTNKX2cn0ZB&#10;VI1vm+b7eIi+9vF793k7zbKoVarXbddzEJ5a/x/+ax+0gskYfr+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aHzEAAAA2wAAAA8AAAAAAAAAAAAAAAAAmAIAAGRycy9k&#10;b3ducmV2LnhtbFBLBQYAAAAABAAEAPUAAACJAwAAAAA=&#10;" fillcolor="#bfbfbf" stroked="f"/>
                  <v:rect id="Rectangle 66" o:spid="_x0000_s1090" style="position:absolute;left:6936;top:2883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wCMQA&#10;AADbAAAADwAAAGRycy9kb3ducmV2LnhtbESPT2vCQBTE7wW/w/IEL0E3ahGNrmJLRW/+xfMj+5qE&#10;Zt+G7NZEP31XKHgcZuY3zGLVmlLcqHaFZQXDQQyCOLW64EzB5bzpT0E4j6yxtEwK7uRgtey8LTDR&#10;tuEj3U4+EwHCLkEFufdVIqVLczLoBrYiDt63rQ36IOtM6hqbADelHMXxRBosOCzkWNFnTunP6dco&#10;iKrx9aN5HHbRfhPfv7bX4yyLWqV63XY9B+Gp9a/wf3unFUze4fk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y8AjEAAAA2wAAAA8AAAAAAAAAAAAAAAAAmAIAAGRycy9k&#10;b3ducmV2LnhtbFBLBQYAAAAABAAEAPUAAACJAwAAAAA=&#10;" fillcolor="#bfbfbf" stroked="f"/>
                  <v:rect id="Rectangle 67" o:spid="_x0000_s1091" style="position:absolute;left:7836;top:2883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5Vk8QA&#10;AADbAAAADwAAAGRycy9kb3ducmV2LnhtbESPT2vCQBTE7wW/w/IEL0E3KhWNrmJLRW/+xfMj+5qE&#10;Zt+G7NZEP31XKHgcZuY3zGLVmlLcqHaFZQXDQQyCOLW64EzB5bzpT0E4j6yxtEwK7uRgtey8LTDR&#10;tuEj3U4+EwHCLkEFufdVIqVLczLoBrYiDt63rQ36IOtM6hqbADelHMXxRBosOCzkWNFnTunP6dco&#10;iKrx9aN5HHbRfhPfv7bX4yyLWqV63XY9B+Gp9a/wf3unFUze4fk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+VZPEAAAA2wAAAA8AAAAAAAAAAAAAAAAAmAIAAGRycy9k&#10;b3ducmV2LnhtbFBLBQYAAAAABAAEAPUAAACJAwAAAAA=&#10;" fillcolor="#bfbfbf" stroked="f"/>
                  <v:rect id="Rectangle 68" o:spid="_x0000_s1092" style="position:absolute;left:9102;top:2883;width:16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L5MUA&#10;AADbAAAADwAAAGRycy9kb3ducmV2LnhtbESPQWvCQBSE70L/w/IKXoLZtEKwaVZppaK3qhXPj+xr&#10;Epp9G7Krif56Vyh4HGbmGyZfDKYRZ+pcbVnBS5yAIC6srrlUcPhZTWYgnEfW2FgmBRdysJg/jXLM&#10;tO15R+e9L0WAsMtQQeV9m0npiooMuti2xMH7tZ1BH2RXSt1hH+Cmka9JkkqDNYeFCltaVlT87U9G&#10;QdROj5/9dbuJvlfJ5Wt93L2V0aDU+Hn4eAfhafCP8H97oxWkKdy/h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7MvkxQAAANsAAAAPAAAAAAAAAAAAAAAAAJgCAABkcnMv&#10;ZG93bnJldi54bWxQSwUGAAAAAAQABAD1AAAAigMAAAAA&#10;" fillcolor="#bfbfbf" stroked="f"/>
                  <v:rect id="Rectangle 69" o:spid="_x0000_s1093" style="position:absolute;left:929;top:3164;width:64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uf8UA&#10;AADbAAAADwAAAGRycy9kb3ducmV2LnhtbESPQWvCQBSE7wX/w/KEXkLdWEHb1FVsqehNo+L5kX0m&#10;wezbkN2a6K93BaHHYWa+YabzzlTiQo0rLSsYDmIQxJnVJecKDvvl2wcI55E1VpZJwZUczGe9lykm&#10;2rac0mXncxEg7BJUUHhfJ1K6rCCDbmBr4uCdbGPQB9nkUjfYBrip5Hscj6XBksNCgTX9FJSdd39G&#10;QVSPjt/tbbuONsv4+rs6pp951Cn12u8WXyA8df4//GyvtYLxB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oG5/xQAAANsAAAAPAAAAAAAAAAAAAAAAAJgCAABkcnMv&#10;ZG93bnJldi54bWxQSwUGAAAAAAQABAD1AAAAigMAAAAA&#10;" fillcolor="#bfbfbf" stroked="f"/>
                  <v:rect id="Rectangle 70" o:spid="_x0000_s1094" style="position:absolute;left:1871;top:3164;width:49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/6DcEA&#10;AADbAAAADwAAAGRycy9kb3ducmV2LnhtbERPTYvCMBC9L/gfwgheypqqILvVKCoretO64nloxrbY&#10;TEqTtdVfbw7CHh/ve77sTCXu1LjSsoLRMAZBnFldcq7g/Lv9/ALhPLLGyjIpeJCD5aL3McdE25ZT&#10;up98LkIIuwQVFN7XiZQuK8igG9qaOHBX2xj0ATa51A22IdxUchzHU2mw5NBQYE2bgrLb6c8oiOrJ&#10;Zd0+j/vosI0fP7tL+p1HnVKDfreagfDU+X/x273XCqZhbPg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/+g3BAAAA2wAAAA8AAAAAAAAAAAAAAAAAmAIAAGRycy9kb3du&#10;cmV2LnhtbFBLBQYAAAAABAAEAPUAAACGAwAAAAA=&#10;" fillcolor="#bfbfbf" stroked="f"/>
                  <v:rect id="Rectangle 71" o:spid="_x0000_s1095" style="position:absolute;left:3222;top:3164;width:35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flsQA&#10;AADbAAAADwAAAGRycy9kb3ducmV2LnhtbESPT4vCMBTE74LfITxhL0XTdUG0GsUVZb2t//D8aJ5t&#10;sXkpTbR1P70RFjwOM/MbZrZoTSnuVLvCsoLPQQyCOLW64EzB6bjpj0E4j6yxtEwKHuRgMe92Zpho&#10;2/Ce7gefiQBhl6CC3PsqkdKlORl0A1sRB+9ia4M+yDqTusYmwE0ph3E8kgYLDgs5VrTKKb0ebkZB&#10;VH2dv5u/3Tb63cSP9c95P8miVqmPXrucgvDU+nf4v73VCkYT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zX5bEAAAA2wAAAA8AAAAAAAAAAAAAAAAAmAIAAGRycy9k&#10;b3ducmV2LnhtbFBLBQYAAAAABAAEAPUAAACJAwAAAAA=&#10;" fillcolor="#bfbfbf" stroked="f"/>
                  <v:rect id="Rectangle 72" o:spid="_x0000_s1096" style="position:absolute;left:4460;top:3164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Bg1sEA&#10;AADbAAAADwAAAGRycy9kb3ducmV2LnhtbERPy4rCMBTdC/5DuIKbMqY6MI7VKCqK7nzM4PrSXNti&#10;c1OaaOt8vVkMuDyc92zRmlI8qHaFZQXDQQyCOLW64EzB78/24xuE88gaS8uk4EkOFvNuZ4aJtg2f&#10;6HH2mQgh7BJUkHtfJVK6NCeDbmAr4sBdbW3QB1hnUtfYhHBTylEcf0mDBYeGHCta55TeznejIKo+&#10;L6vm77iPDtv4udldTpMsapXq99rlFISn1r/F/+69VjAO68O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QYNbBAAAA2wAAAA8AAAAAAAAAAAAAAAAAmAIAAGRycy9kb3du&#10;cmV2LnhtbFBLBQYAAAAABAAEAPUAAACGAwAAAAA=&#10;" fillcolor="#bfbfbf" stroked="f"/>
                  <v:rect id="Rectangle 73" o:spid="_x0000_s1097" style="position:absolute;left:5515;top:3164;width:43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FTcUA&#10;AADbAAAADwAAAGRycy9kb3ducmV2LnhtbESPT2vCQBTE70K/w/IKXoJuVGg1uoqKojfrHzw/sq9J&#10;aPZtyK4m+um7hYLHYWZ+w8wWrSnFnWpXWFYw6McgiFOrC84UXM7b3hiE88gaS8uk4EEOFvO3zgwT&#10;bRs+0v3kMxEg7BJUkHtfJVK6NCeDrm8r4uB929qgD7LOpK6xCXBTymEcf0iDBYeFHCta55T+nG5G&#10;QVSNrqvm+bWPDtv4sdldj5MsapXqvrfLKQhPrX+F/9t7reBzAH9fw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3MVNxQAAANsAAAAPAAAAAAAAAAAAAAAAAJgCAABkcnMv&#10;ZG93bnJldi54bWxQSwUGAAAAAAQABAD1AAAAigMAAAAA&#10;" fillcolor="#bfbfbf" stroked="f"/>
                  <v:rect id="Rectangle 74" o:spid="_x0000_s1098" style="position:absolute;left:6936;top:3164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5bOsUA&#10;AADbAAAADwAAAGRycy9kb3ducmV2LnhtbESPQWvCQBSE74X+h+UVvIS60YJt06xiS6XebFRyfmSf&#10;STD7NmRXE/vrXUHocZiZb5h0MZhGnKlztWUFk3EMgriwuuZSwX63en4D4TyyxsYyKbiQg8X88SHF&#10;RNueMzpvfSkChF2CCirv20RKV1Rk0I1tSxy8g+0M+iC7UuoO+wA3jZzG8UwarDksVNjSV0XFcXsy&#10;CqL2Jf/s/37X0WYVX75/8uy9jAalRk/D8gOEp8H/h+/ttVbwOoX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Dls6xQAAANsAAAAPAAAAAAAAAAAAAAAAAJgCAABkcnMv&#10;ZG93bnJldi54bWxQSwUGAAAAAAQABAD1AAAAigMAAAAA&#10;" fillcolor="#bfbfbf" stroked="f"/>
                  <v:rect id="Rectangle 75" o:spid="_x0000_s1099" style="position:absolute;left:7836;top:3164;width:26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+ocUA&#10;AADbAAAADwAAAGRycy9kb3ducmV2LnhtbESPT2vCQBTE70K/w/IKvQTdWME/0VVsqdSbRsXzI/ua&#10;hGbfhuzWxH56VxA8DjPzG2ax6kwlLtS40rKC4SAGQZxZXXKu4HTc9KcgnEfWWFkmBVdysFq+9BaY&#10;aNtySpeDz0WAsEtQQeF9nUjpsoIMuoGtiYP3YxuDPsgml7rBNsBNJd/jeCwNlhwWCqzps6Ds9/Bn&#10;FET16PzR/u+30W4TX7++z+ksjzql3l679RyEp84/w4/2ViuYjO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v6hxQAAANsAAAAPAAAAAAAAAAAAAAAAAJgCAABkcnMv&#10;ZG93bnJldi54bWxQSwUGAAAAAAQABAD1AAAAigMAAAAA&#10;" fillcolor="#bfbfbf" stroked="f"/>
                  <v:rect id="Rectangle 76" o:spid="_x0000_s1100" style="position:absolute;left:9243;top:3164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m1cUA&#10;AADbAAAADwAAAGRycy9kb3ducmV2LnhtbESPW2vCQBSE3wv9D8sR+hJ0UyteoqvUUtE3r/h8yB6T&#10;0OzZkN2a2F/vCkIfh5n5hpktWlOKK9WusKzgvReDIE6tLjhTcDquumMQziNrLC2Tghs5WMxfX2aY&#10;aNvwnq4Hn4kAYZeggtz7KpHSpTkZdD1bEQfvYmuDPsg6k7rGJsBNKftxPJQGCw4LOVb0lVP6c/g1&#10;CqLq47xs/nabaLuKb9/r836SRa1Sb532cwrCU+v/w8/2RisYDeDx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2bVxQAAANsAAAAPAAAAAAAAAAAAAAAAAJgCAABkcnMv&#10;ZG93bnJldi54bWxQSwUGAAAAAAQABAD1AAAAigMAAAAA&#10;" fillcolor="#bfbfbf" stroked="f"/>
                  <v:rect id="Rectangle 77" o:spid="_x0000_s1101" style="position:absolute;left:929;top:3445;width:47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DTsUA&#10;AADbAAAADwAAAGRycy9kb3ducmV2LnhtbESPW2vCQBSE3wv9D8sR+hJ0U4u36Cq1VPTNKz4fssck&#10;NHs2ZLcm9te7gtDHYWa+YWaL1pTiSrUrLCt478UgiFOrC84UnI6r7hiE88gaS8uk4EYOFvPXlxkm&#10;2ja8p+vBZyJA2CWoIPe+SqR0aU4GXc9WxMG72NqgD7LOpK6xCXBTyn4cD6XBgsNCjhV95ZT+HH6N&#10;gqj6OC+bv90m2q7i2/f6vJ9kUavUW6f9nILw1Pr/8LO90QpGA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58NOxQAAANsAAAAPAAAAAAAAAAAAAAAAAJgCAABkcnMv&#10;ZG93bnJldi54bWxQSwUGAAAAAAQABAD1AAAAigMAAAAA&#10;" fillcolor="#bfbfbf" stroked="f"/>
                  <v:rect id="Rectangle 78" o:spid="_x0000_s1102" style="position:absolute;left:2082;top:3445;width:28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VdOcUA&#10;AADbAAAADwAAAGRycy9kb3ducmV2LnhtbESPQWvCQBSE7wX/w/KEXkLdWEHb1FVsqehNo+L5kX0m&#10;wezbkN2a6K93BaHHYWa+YabzzlTiQo0rLSsYDmIQxJnVJecKDvvl2wcI55E1VpZJwZUczGe9lykm&#10;2rac0mXncxEg7BJUUHhfJ1K6rCCDbmBr4uCdbGPQB9nkUjfYBrip5Hscj6XBksNCgTX9FJSdd39G&#10;QVSPjt/tbbuONsv4+rs6pp951Cn12u8WXyA8df4//GyvtYLJG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V05xQAAANsAAAAPAAAAAAAAAAAAAAAAAJgCAABkcnMv&#10;ZG93bnJldi54bWxQSwUGAAAAAAQABAD1AAAAigMAAAAA&#10;" fillcolor="#bfbfbf" stroked="f"/>
                  <v:rect id="Rectangle 79" o:spid="_x0000_s1103" style="position:absolute;left:3222;top:3445;width:49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n4osQA&#10;AADbAAAADwAAAGRycy9kb3ducmV2LnhtbESPT2vCQBTE7wW/w/IEL0E3KlSNrmJLRW/+xfMj+5qE&#10;Zt+G7NZEP31XKHgcZuY3zGLVmlLcqHaFZQXDQQyCOLW64EzB5bzpT0E4j6yxtEwK7uRgtey8LTDR&#10;tuEj3U4+EwHCLkEFufdVIqVLczLoBrYiDt63rQ36IOtM6hqbADelHMXxuzRYcFjIsaLPnNKf069R&#10;EFXj60fzOOyi/Sa+f22vx1kWtUr1uu16DsJT61/h//ZOK5hM4Pk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5+KLEAAAA2wAAAA8AAAAAAAAAAAAAAAAAmAIAAGRycy9k&#10;b3ducmV2LnhtbFBLBQYAAAAABAAEAPUAAACJAwAAAAA=&#10;" fillcolor="#bfbfbf" stroked="f"/>
                  <v:rect id="Rectangle 80" o:spid="_x0000_s1104" style="position:absolute;left:4572;top:3445;width:8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Zs0MEA&#10;AADbAAAADwAAAGRycy9kb3ducmV2LnhtbERPy4rCMBTdC/5DuIKbMqY6MI7VKCqK7nzM4PrSXNti&#10;c1OaaOt8vVkMuDyc92zRmlI8qHaFZQXDQQyCOLW64EzB78/24xuE88gaS8uk4EkOFvNuZ4aJtg2f&#10;6HH2mQgh7BJUkHtfJVK6NCeDbmAr4sBdbW3QB1hnUtfYhHBTylEcf0mDBYeGHCta55TeznejIKo+&#10;L6vm77iPDtv4udldTpMsapXq99rlFISn1r/F/+69VjAOY8O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mbNDBAAAA2wAAAA8AAAAAAAAAAAAAAAAAmAIAAGRycy9kb3du&#10;cmV2LnhtbFBLBQYAAAAABAAEAPUAAACGAwAAAAA=&#10;" fillcolor="#bfbfbf" stroked="f"/>
                  <v:rect id="Rectangle 81" o:spid="_x0000_s1105" style="position:absolute;left:5515;top:3445;width:26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JS8UA&#10;AADbAAAADwAAAGRycy9kb3ducmV2LnhtbESPT2vCQBTE7wW/w/IKXoJuqtBqdBUrit6sf/D8yD6T&#10;0OzbkF1N9NO7QqHHYWZ+w0znrSnFjWpXWFbw0Y9BEKdWF5wpOB3XvREI55E1lpZJwZ0czGedtykm&#10;2ja8p9vBZyJA2CWoIPe+SqR0aU4GXd9WxMG72NqgD7LOpK6xCXBTykEcf0qDBYeFHCta5pT+Hq5G&#10;QVQNz9/N42cb7dbxfbU578dZ1CrVfW8XExCeWv8f/mtvtYKvMb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slLxQAAANsAAAAPAAAAAAAAAAAAAAAAAJgCAABkcnMv&#10;ZG93bnJldi54bWxQSwUGAAAAAAQABAD1AAAAigMAAAAA&#10;" fillcolor="#bfbfbf" stroked="f"/>
                  <v:rect id="Rectangle 82" o:spid="_x0000_s1106" style="position:absolute;left:6922;top:3445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Q8cEA&#10;AADbAAAADwAAAGRycy9kb3ducmV2LnhtbERPTYvCMBC9L/gfwgheypqqsLjVKCorenPriuehGdti&#10;MylN1lZ/vTkIHh/ve77sTCVu1LjSsoLRMAZBnFldcq7g9Lf9nIJwHlljZZkU3MnBctH7mGOibcsp&#10;3Y4+FyGEXYIKCu/rREqXFWTQDW1NHLiLbQz6AJtc6gbbEG4qOY7jL2mw5NBQYE2bgrLr8d8oiOrJ&#10;ed0+fvfRYRvff3bn9DuPOqUG/W41A+Gp82/xy73XCqZhff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FEPHBAAAA2wAAAA8AAAAAAAAAAAAAAAAAmAIAAGRycy9kb3du&#10;cmV2LnhtbFBLBQYAAAAABAAEAPUAAACGAwAAAAA=&#10;" fillcolor="#bfbfbf" stroked="f"/>
                  <v:rect id="Rectangle 83" o:spid="_x0000_s1107" style="position:absolute;left:7836;top:3445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1asUA&#10;AADbAAAADwAAAGRycy9kb3ducmV2LnhtbESPQWvCQBSE70L/w/IKXkLd2IKk0VVaqeitTSqeH9nX&#10;JDT7NmRXk/TXu0LB4zAz3zCrzWAacaHO1ZYVzGcxCOLC6ppLBcfv3VMCwnlkjY1lUjCSg836YbLC&#10;VNueM7rkvhQBwi5FBZX3bSqlKyoy6Ga2JQ7ej+0M+iC7UuoO+wA3jXyO44U0WHNYqLClbUXFb342&#10;CqL25fTe/30dos9dPH7sT9lrGQ1KTR+HtyUIT4O/h//bB60gmcP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bVqxQAAANsAAAAPAAAAAAAAAAAAAAAAAJgCAABkcnMv&#10;ZG93bnJldi54bWxQSwUGAAAAAAQABAD1AAAAigMAAAAA&#10;" fillcolor="#bfbfbf" stroked="f"/>
                  <v:rect id="Rectangle 84" o:spid="_x0000_s1108" style="position:absolute;left:9004;top:3445;width:26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rHcUA&#10;AADbAAAADwAAAGRycy9kb3ducmV2LnhtbESPQWvCQBSE74X+h+UVvIS60UJJo6uoVPRWE8XzI/ua&#10;hGbfhuzWJP313ULB4zAz3zDL9WAacaPO1ZYVzKYxCOLC6ppLBZfz/jkB4TyyxsYyKRjJwXr1+LDE&#10;VNueM7rlvhQBwi5FBZX3bSqlKyoy6Ka2JQ7ep+0M+iC7UuoO+wA3jZzH8as0WHNYqLClXUXFV/5t&#10;FETty3Xb/5yO0cc+Ht8P1+ytjAalJk/DZgHC0+Dv4f/2UStI5v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2ysdxQAAANsAAAAPAAAAAAAAAAAAAAAAAJgCAABkcnMv&#10;ZG93bnJldi54bWxQSwUGAAAAAAQABAD1AAAAigMAAAAA&#10;" fillcolor="#bfbfbf" stroked="f"/>
                  <v:rect id="Rectangle 85" o:spid="_x0000_s1109" style="position:absolute;left:929;top:3726;width:35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OhsUA&#10;AADbAAAADwAAAGRycy9kb3ducmV2LnhtbESPQWvCQBSE70L/w/IKvYS6sQFJo6u0Uqk3m1Q8P7Kv&#10;SWj2bchuTeyvdwXB4zAz3zDL9WhacaLeNZYVzKYxCOLS6oYrBYfv7XMKwnlkja1lUnAmB+vVw2SJ&#10;mbYD53QqfCUChF2GCmrvu0xKV9Zk0E1tRxy8H9sb9EH2ldQ9DgFuWvkSx3NpsOGwUGNHm5rK3+LP&#10;KIi65Pg+/H/tov02Pn98HvPXKhqVenoc3xYgPI3+Hr61d1pBmsD1S/gB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46GxQAAANsAAAAPAAAAAAAAAAAAAAAAAJgCAABkcnMv&#10;ZG93bnJldi54bWxQSwUGAAAAAAQABAD1AAAAigMAAAAA&#10;" fillcolor="#bfbfbf" stroked="f"/>
                  <v:rect id="Rectangle 86" o:spid="_x0000_s1110" style="position:absolute;left:1899;top:3726;width:46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W8sQA&#10;AADbAAAADwAAAGRycy9kb3ducmV2LnhtbESPT2vCQBTE74V+h+UJXoJuqkU0dZVWFL35F8+P7GsS&#10;zL4N2dVEP70rFHocZuY3zHTemlLcqHaFZQUf/RgEcWp1wZmC03HVG4NwHlljaZkU3MnBfPb+NsVE&#10;24b3dDv4TAQIuwQV5N5XiZQuzcmg69uKOHi/tjbog6wzqWtsAtyUchDHI2mw4LCQY0WLnNLL4WoU&#10;RNXw/NM8dptou4rvy/V5P8miVqlup/3+AuGp9f/hv/ZGKxh/wu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FvLEAAAA2wAAAA8AAAAAAAAAAAAAAAAAmAIAAGRycy9k&#10;b3ducmV2LnhtbFBLBQYAAAAABAAEAPUAAACJAwAAAAA=&#10;" fillcolor="#bfbfbf" stroked="f"/>
                  <v:rect id="Rectangle 87" o:spid="_x0000_s1111" style="position:absolute;left:3222;top:3726;width:29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zacQA&#10;AADbAAAADwAAAGRycy9kb3ducmV2LnhtbESPT2vCQBTE74V+h+UJXoJuqlQ0dZVWFL35F8+P7GsS&#10;zL4N2dVEP70rFHocZuY3zHTemlLcqHaFZQUf/RgEcWp1wZmC03HVG4NwHlljaZkU3MnBfPb+NsVE&#10;24b3dDv4TAQIuwQV5N5XiZQuzcmg69uKOHi/tjbog6wzqWtsAtyUchDHI2mw4LCQY0WLnNLL4WoU&#10;RNXw/NM8dptou4rvy/V5P8miVqlup/3+AuGp9f/hv/ZGKxh/wu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ys2nEAAAA2wAAAA8AAAAAAAAAAAAAAAAAmAIAAGRycy9k&#10;b3ducmV2LnhtbFBLBQYAAAAABAAEAPUAAACJAwAAAAA=&#10;" fillcolor="#bfbfbf" stroked="f"/>
                  <v:rect id="Rectangle 88" o:spid="_x0000_s1112" style="position:absolute;left:4460;top:3726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tHsQA&#10;AADbAAAADwAAAGRycy9kb3ducmV2LnhtbESPT4vCMBTE7wt+h/AEL0VTXRCtRlFR1tv6D8+P5tkW&#10;m5fSRFv3028WFjwOM/MbZr5sTSmeVLvCsoLhIAZBnFpdcKbgct71JyCcR9ZYWiYFL3KwXHQ+5pho&#10;2/CRniefiQBhl6CC3PsqkdKlORl0A1sRB+9ma4M+yDqTusYmwE0pR3E8lgYLDgs5VrTJKb2fHkZB&#10;VH1e183PYR997+LX9ut6nGZRq1Sv265mIDy1/h3+b++1gskY/r6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gLR7EAAAA2wAAAA8AAAAAAAAAAAAAAAAAmAIAAGRycy9k&#10;b3ducmV2LnhtbFBLBQYAAAAABAAEAPUAAACJAwAAAAA=&#10;" fillcolor="#bfbfbf" stroked="f"/>
                  <v:rect id="Rectangle 89" o:spid="_x0000_s1113" style="position:absolute;left:5515;top:3726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IhcQA&#10;AADbAAAADwAAAGRycy9kb3ducmV2LnhtbESPT2vCQBTE74V+h+UJXoJuqlA1dZVWFL35F8+P7GsS&#10;zL4N2dVEP70rFHocZuY3zHTemlLcqHaFZQUf/RgEcWp1wZmC03HVG4NwHlljaZkU3MnBfPb+NsVE&#10;24b3dDv4TAQIuwQV5N5XiZQuzcmg69uKOHi/tjbog6wzqWtsAtyUchDHn9JgwWEhx4oWOaWXw9Uo&#10;iKrh+ad57DbRdhXfl+vzfpJFrVLdTvv9BcJT6//Df+2NVjAewe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siIXEAAAA2wAAAA8AAAAAAAAAAAAAAAAAmAIAAGRycy9k&#10;b3ducmV2LnhtbFBLBQYAAAAABAAEAPUAAACJAwAAAAA=&#10;" fillcolor="#bfbfbf" stroked="f"/>
                  <v:rect id="Rectangle 90" o:spid="_x0000_s1114" style="position:absolute;left:6936;top:3726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Mc98EA&#10;AADbAAAADwAAAGRycy9kb3ducmV2LnhtbERPTYvCMBC9L/gfwgheypqqsLjVKCorenPriuehGdti&#10;MylN1lZ/vTkIHh/ve77sTCVu1LjSsoLRMAZBnFldcq7g9Lf9nIJwHlljZZkU3MnBctH7mGOibcsp&#10;3Y4+FyGEXYIKCu/rREqXFWTQDW1NHLiLbQz6AJtc6gbbEG4qOY7jL2mw5NBQYE2bgrLr8d8oiOrJ&#10;ed0+fvfRYRvff3bn9DuPOqUG/W41A+Gp82/xy73X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zHPfBAAAA2wAAAA8AAAAAAAAAAAAAAAAAmAIAAGRycy9kb3du&#10;cmV2LnhtbFBLBQYAAAAABAAEAPUAAACGAwAAAAA=&#10;" fillcolor="#bfbfbf" stroked="f"/>
                  <v:rect id="Rectangle 91" o:spid="_x0000_s1115" style="position:absolute;left:7836;top:3726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+5bMQA&#10;AADbAAAADwAAAGRycy9kb3ducmV2LnhtbESPT4vCMBTE7wt+h/CEvRRN14VFq1FcUdabf/H8aJ5t&#10;sXkpTbR1P70RBI/DzPyGmcxaU4ob1a6wrOCrH4MgTq0uOFNwPKx6QxDOI2ssLZOCOzmYTTsfE0y0&#10;bXhHt73PRICwS1BB7n2VSOnSnAy6vq2Ig3e2tUEfZJ1JXWMT4KaUgzj+kQYLDgs5VrTIKb3sr0ZB&#10;VH2ffpv/7TrarOL78u+0G2VRq9Rnt52PQXhq/Tv8aq+1guEInl/C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/uWzEAAAA2wAAAA8AAAAAAAAAAAAAAAAAmAIAAGRycy9k&#10;b3ducmV2LnhtbFBLBQYAAAAABAAEAPUAAACJAwAAAAA=&#10;" fillcolor="#bfbfbf" stroked="f"/>
                  <v:rect id="Rectangle 92" o:spid="_x0000_s1116" style="position:absolute;left:9046;top:3726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yGLMEA&#10;AADbAAAADwAAAGRycy9kb3ducmV2LnhtbERPTYvCMBC9C/6HMMJeyprqgmjXKCrKetPq4nloZtti&#10;MylNtHV/vTkIHh/ve77sTCXu1LjSsoLRMAZBnFldcq7g97z7nIJwHlljZZkUPMjBctHvzTHRtuWU&#10;7iefixDCLkEFhfd1IqXLCjLohrYmDtyfbQz6AJtc6gbbEG4qOY7jiTRYcmgosKZNQdn1dDMKovrr&#10;sm7/j/vosIsf259LOsujTqmPQbf6BuGp82/xy73XCmZhff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chizBAAAA2wAAAA8AAAAAAAAAAAAAAAAAmAIAAGRycy9kb3du&#10;cmV2LnhtbFBLBQYAAAAABAAEAPUAAACGAwAAAAA=&#10;" fillcolor="#bfbfbf" stroked="f"/>
                  <v:rect id="Rectangle 93" o:spid="_x0000_s1117" style="position:absolute;left:929;top:4008;width:408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jt8QA&#10;AADbAAAADwAAAGRycy9kb3ducmV2LnhtbESPT4vCMBTE78J+h/AEL0VTFWStRtldVvTmnxXPj+bZ&#10;FpuX0mRt9dMbQfA4zMxvmPmyNaW4Uu0KywqGgxgEcWp1wZmC49+q/wnCeWSNpWVScCMHy8VHZ46J&#10;tg3v6XrwmQgQdgkqyL2vEildmpNBN7AVcfDOtjbog6wzqWtsAtyUchTHE2mw4LCQY0U/OaWXw79R&#10;EFXj03dz322i7Sq+/a5P+2kWtUr1uu3XDISn1r/Dr/ZGK5gO4f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I7fEAAAA2wAAAA8AAAAAAAAAAAAAAAAAmAIAAGRycy9k&#10;b3ducmV2LnhtbFBLBQYAAAAABAAEAPUAAACJAwAAAAA=&#10;" fillcolor="#bfbfbf" stroked="f"/>
                  <v:rect id="Rectangle 94" o:spid="_x0000_s1118" style="position:absolute;left:1815;top:4008;width:549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K9wMQA&#10;AADbAAAADwAAAGRycy9kb3ducmV2LnhtbESPT4vCMBTE78J+h/CEvRRNV0HWapRdWdGbf1Y8P5pn&#10;W2xeShNt9dMbQfA4zMxvmOm8NaW4Uu0Kywq++jEI4tTqgjMFh/9l7xuE88gaS8uk4EYO5rOPzhQT&#10;bRve0XXvMxEg7BJUkHtfJVK6NCeDrm8r4uCdbG3QB1lnUtfYBLgp5SCOR9JgwWEhx4oWOaXn/cUo&#10;iKrh8be5b9fRZhnf/lbH3TiLWqU+u+3PBISn1r/Dr/ZaKxgP4P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CvcDEAAAA2wAAAA8AAAAAAAAAAAAAAAAAmAIAAGRycy9k&#10;b3ducmV2LnhtbFBLBQYAAAAABAAEAPUAAACJAwAAAAA=&#10;" fillcolor="#bfbfbf" stroked="f"/>
                  <v:rect id="Rectangle 95" o:spid="_x0000_s1119" style="position:absolute;left:3222;top:4008;width:211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4YW8UA&#10;AADbAAAADwAAAGRycy9kb3ducmV2LnhtbESPQWvCQBSE7wX/w/KEXoJuWqFodBVbGuqtJornR/aZ&#10;BLNvQ3abxP76bqHQ4zAz3zCb3Wga0VPnassKnuYxCOLC6ppLBedTOluCcB5ZY2OZFNzJwW47edhg&#10;ou3AGfW5L0WAsEtQQeV9m0jpiooMurltiYN3tZ1BH2RXSt3hEOCmkc9x/CIN1hwWKmzpraLiln8Z&#10;BVG7uLwO38dD9JnG9/ePS7Yqo1Gpx+m4X4PwNPr/8F/7oBWsFvD7Jfw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hhbxQAAANsAAAAPAAAAAAAAAAAAAAAAAJgCAABkcnMv&#10;ZG93bnJldi54bWxQSwUGAAAAAAQABAD1AAAAigMAAAAA&#10;" fillcolor="#bfbfbf" stroked="f"/>
                  <v:rect id="Rectangle 96" o:spid="_x0000_s1120" style="position:absolute;left:4404;top:4008;width:253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eAL8UA&#10;AADbAAAADwAAAGRycy9kb3ducmV2LnhtbESPT2vCQBTE7wW/w/IKXoJuqqVodBUrit6sf/D8yD6T&#10;0OzbkF1N9NO7QqHHYWZ+w0znrSnFjWpXWFbw0Y9BEKdWF5wpOB3XvREI55E1lpZJwZ0czGedtykm&#10;2ja8p9vBZyJA2CWoIPe+SqR0aU4GXd9WxMG72NqgD7LOpK6xCXBTykEcf0mDBYeFHCta5pT+Hq5G&#10;QVQNz9/N42cb7dbxfbU578dZ1CrVfW8XExCeWv8f/mtvtYLxJ7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4AvxQAAANsAAAAPAAAAAAAAAAAAAAAAAJgCAABkcnMv&#10;ZG93bnJldi54bWxQSwUGAAAAAAQABAD1AAAAigMAAAAA&#10;" fillcolor="#bfbfbf" stroked="f"/>
                  <v:rect id="Rectangle 97" o:spid="_x0000_s1121" style="position:absolute;left:5515;top:4008;width:28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ltMUA&#10;AADbAAAADwAAAGRycy9kb3ducmV2LnhtbESPT2vCQBTE7wW/w/IKXoJuqrRodBUrit6sf/D8yD6T&#10;0OzbkF1N9NO7QqHHYWZ+w0znrSnFjWpXWFbw0Y9BEKdWF5wpOB3XvREI55E1lpZJwZ0czGedtykm&#10;2ja8p9vBZyJA2CWoIPe+SqR0aU4GXd9WxMG72NqgD7LOpK6xCXBTykEcf0mDBYeFHCta5pT+Hq5G&#10;QVQNz9/N42cb7dbxfbU578dZ1CrVfW8XExCeWv8f/mtvtYLxJ7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yW0xQAAANsAAAAPAAAAAAAAAAAAAAAAAJgCAABkcnMv&#10;ZG93bnJldi54bWxQSwUGAAAAAAQABAD1AAAAigMAAAAA&#10;" fillcolor="#bfbfbf" stroked="f"/>
                  <v:rect id="Rectangle 98" o:spid="_x0000_s1122" style="position:absolute;left:6936;top:4008;width:14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m7w8QA&#10;AADbAAAADwAAAGRycy9kb3ducmV2LnhtbESPT4vCMBTE74LfITxhL0XTdUG0GsUVZb2t//D8aJ5t&#10;sXkpTbR1P70RFjwOM/MbZrZoTSnuVLvCsoLPQQyCOLW64EzB6bjpj0E4j6yxtEwKHuRgMe92Zpho&#10;2/Ce7gefiQBhl6CC3PsqkdKlORl0A1sRB+9ia4M+yDqTusYmwE0ph3E8kgYLDgs5VrTKKb0ebkZB&#10;VH2dv5u/3Tb63cSP9c95P8miVqmPXrucgvDU+nf4v73VCiYj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5u8PEAAAA2wAAAA8AAAAAAAAAAAAAAAAAmAIAAGRycy9k&#10;b3ducmV2LnhtbFBLBQYAAAAABAAEAPUAAACJAwAAAAA=&#10;" fillcolor="#bfbfbf" stroked="f"/>
                  <v:rect id="Rectangle 99" o:spid="_x0000_s1123" style="position:absolute;left:7836;top:4008;width:254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eWMUA&#10;AADbAAAADwAAAGRycy9kb3ducmV2LnhtbESPT2vCQBTE7wW/w/IKXoJuqtBqdBUrit6sf/D8yD6T&#10;0OzbkF1N9NO7QqHHYWZ+w0znrSnFjWpXWFbw0Y9BEKdWF5wpOB3XvREI55E1lpZJwZ0czGedtykm&#10;2ja8p9vBZyJA2CWoIPe+SqR0aU4GXd9WxMG72NqgD7LOpK6xCXBTykEcf0qDBYeFHCta5pT+Hq5G&#10;QVQNz9/N42cb7dbxfbU578dZ1CrVfW8XExCeWv8f/mtvtYLxF7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R5YxQAAANsAAAAPAAAAAAAAAAAAAAAAAJgCAABkcnMv&#10;ZG93bnJldi54bWxQSwUGAAAAAAQABAD1AAAAigMAAAAA&#10;" fillcolor="#bfbfbf" stroked="f"/>
                  <v:rect id="Rectangle 100" o:spid="_x0000_s1124" style="position:absolute;left:9215;top:4008;width:56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KKsEA&#10;AADbAAAADwAAAGRycy9kb3ducmV2LnhtbERPTYvCMBC9C/6HMMJeyprqgmjXKCrKetPq4nloZtti&#10;MylNtHV/vTkIHh/ve77sTCXu1LjSsoLRMAZBnFldcq7g97z7nIJwHlljZZkUPMjBctHvzTHRtuWU&#10;7iefixDCLkEFhfd1IqXLCjLohrYmDtyfbQz6AJtc6gbbEG4qOY7jiTRYcmgosKZNQdn1dDMKovrr&#10;sm7/j/vosIsf259LOsujTqmPQbf6BuGp82/xy73XCm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qiirBAAAA2wAAAA8AAAAAAAAAAAAAAAAAmAIAAGRycy9kb3du&#10;cmV2LnhtbFBLBQYAAAAABAAEAPUAAACGAwAAAAA=&#10;" fillcolor="#bfbfbf" stroked="f"/>
                  <v:rect id="Rectangle 101" o:spid="_x0000_s1125" style="position:absolute;left:929;top:4289;width:492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vscQA&#10;AADbAAAADwAAAGRycy9kb3ducmV2LnhtbESPT2vCQBTE74V+h+UVvATdqCAmukorFb35F8+P7DMJ&#10;Zt+G7NbEfvquIPQ4zMxvmPmyM5W4U+NKywqGgxgEcWZ1ybmC82ndn4JwHlljZZkUPMjBcvH+NsdU&#10;25YPdD/6XAQIuxQVFN7XqZQuK8igG9iaOHhX2xj0QTa51A22AW4qOYrjiTRYclgosKZVQdnt+GMU&#10;RPX48tX+7rfRbh0/vjeXQ5JHnVK9j+5zBsJT5//Dr/ZWK0gSeH4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mL7HEAAAA2wAAAA8AAAAAAAAAAAAAAAAAmAIAAGRycy9k&#10;b3ducmV2LnhtbFBLBQYAAAAABAAEAPUAAACJAwAAAAA=&#10;" fillcolor="#bfbfbf" stroked="f"/>
                  <v:rect id="Rectangle 102" o:spid="_x0000_s1126" style="position:absolute;left:1956;top:4289;width:408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4n98YA&#10;AADcAAAADwAAAGRycy9kb3ducmV2LnhtbESPT2vDMAzF74N9B6PBLqG1t8Jo07plGyvrbf1HzyJW&#10;k7BYDrHXpP3002Gwm8R7eu+nxWrwjbpQF+vAFp7GBhRxEVzNpYXjYT2agooJ2WETmCxcKcJqeX+3&#10;wNyFnnd02adSSQjHHC1UKbW51rGoyGMch5ZYtHPoPCZZu1K7DnsJ941+NuZFe6xZGips6b2i4nv/&#10;4y1k7eT01t+2m+xrba4fn6fdrMwGax8fhtc5qERD+jf/XW+c4BvBl2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4n98YAAADcAAAADwAAAAAAAAAAAAAAAACYAgAAZHJz&#10;L2Rvd25yZXYueG1sUEsFBgAAAAAEAAQA9QAAAIsDAAAAAA==&#10;" fillcolor="#bfbfbf" stroked="f"/>
                  <v:rect id="Rectangle 103" o:spid="_x0000_s1127" style="position:absolute;left:3222;top:4289;width:295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CbMMA&#10;AADcAAAADwAAAGRycy9kb3ducmV2LnhtbERPS2vCQBC+C/6HZYReQt21haKpq6go9eareB6y0ySY&#10;nQ3Z1cT++q5Q8DYf33Om885W4kaNLx1rGA0VCOLMmZJzDd+nzesYhA/IBivHpOFOHuazfm+KqXEt&#10;H+h2DLmIIexT1FCEUKdS+qwgi37oauLI/bjGYoiwyaVpsI3htpJvSn1IiyXHhgJrWhWUXY5XqyGp&#10;38/L9ne/TXYbdV9/nQ+TPOm0fhl0i08QgbrwFP+7tybOVyN4PBMv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KCbMMAAADcAAAADwAAAAAAAAAAAAAAAACYAgAAZHJzL2Rv&#10;d25yZXYueG1sUEsFBgAAAAAEAAQA9QAAAIgDAAAAAA==&#10;" fillcolor="#bfbfbf" stroked="f"/>
                  <v:rect id="Rectangle 104" o:spid="_x0000_s1128" style="position:absolute;left:4558;top:4289;width:99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AcG8MA&#10;AADcAAAADwAAAGRycy9kb3ducmV2LnhtbERPS2vCQBC+F/wPywheQt3VQtHUVVSUevNVPA/ZaRLM&#10;zobsamJ/fVco9DYf33Nmi85W4k6NLx1rGA0VCOLMmZJzDV/n7esEhA/IBivHpOFBHhbz3ssMU+Na&#10;PtL9FHIRQ9inqKEIoU6l9FlBFv3Q1cSR+3aNxRBhk0vTYBvDbSXHSr1LiyXHhgJrWheUXU83qyGp&#10;3y6r9uewS/Zb9dh8Xo7TPOm0HvS75QeIQF34F/+5dybOV2N4Ph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AcG8MAAADcAAAADwAAAAAAAAAAAAAAAACYAgAAZHJzL2Rv&#10;d25yZXYueG1sUEsFBgAAAAAEAAQA9QAAAIgDAAAAAA==&#10;" fillcolor="#bfbfbf" stroked="f"/>
                  <v:rect id="Rectangle 105" o:spid="_x0000_s1129" style="position:absolute;left:5515;top:4289;width:8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5gMMA&#10;AADcAAAADwAAAGRycy9kb3ducmV2LnhtbERPS2vCQBC+F/oflhG8BN21QtHoKrVU9FZfeB6yYxLM&#10;zobs1kR/vVso9DYf33Pmy85W4kaNLx1rGA0VCOLMmZJzDafjejAB4QOywcoxabiTh+Xi9WWOqXEt&#10;7+l2CLmIIexT1FCEUKdS+qwgi37oauLIXVxjMUTY5NI02MZwW8k3pd6lxZJjQ4E1fRaUXQ8/VkNS&#10;j8+r9rHbJt9rdf/anPfTPOm07ve6jxmIQF34F/+5tybOV2P4fSZ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y5gMMAAADcAAAADwAAAAAAAAAAAAAAAACYAgAAZHJzL2Rv&#10;d25yZXYueG1sUEsFBgAAAAAEAAQA9QAAAIgDAAAAAA==&#10;" fillcolor="#bfbfbf" stroked="f"/>
                  <v:rect id="Rectangle 106" o:spid="_x0000_s1130" style="position:absolute;left:6936;top:4289;width:1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Uh9MQA&#10;AADcAAAADwAAAGRycy9kb3ducmV2LnhtbERPTWvCQBC9C/6HZYReQt3VSmmjq6hU6q2NLZ6H7JgE&#10;s7MhuzWxv75bELzN433OYtXbWlyo9ZVjDZOxAkGcO1NxoeH7a/f4AsIHZIO1Y9JwJQ+r5XCwwNS4&#10;jjO6HEIhYgj7FDWUITSplD4vyaIfu4Y4cifXWgwRtoU0LXYx3NZyqtSztFhxbCixoW1J+fnwYzUk&#10;zdNx0/1+7pOPnbq+vR+z1yLptX4Y9es5iEB9uItv7r2J89UM/p+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FIfTEAAAA3AAAAA8AAAAAAAAAAAAAAAAAmAIAAGRycy9k&#10;b3ducmV2LnhtbFBLBQYAAAAABAAEAPUAAACJAwAAAAA=&#10;" fillcolor="#bfbfbf" stroked="f"/>
                  <v:rect id="Rectangle 107" o:spid="_x0000_s1131" style="position:absolute;left:7836;top:4289;width:155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Eb8QA&#10;AADcAAAADwAAAGRycy9kb3ducmV2LnhtbERPTWvCQBC9C/6HZYReQt3VYmmjq6hU6q2NLZ6H7JgE&#10;s7MhuzWxv75bELzN433OYtXbWlyo9ZVjDZOxAkGcO1NxoeH7a/f4AsIHZIO1Y9JwJQ+r5XCwwNS4&#10;jjO6HEIhYgj7FDWUITSplD4vyaIfu4Y4cifXWgwRtoU0LXYx3NZyqtSztFhxbCixoW1J+fnwYzUk&#10;zdNx0/1+7pOPnbq+vR+z1yLptX4Y9es5iEB9uItv7r2J89UM/p+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hG/EAAAA3AAAAA8AAAAAAAAAAAAAAAAAmAIAAGRycy9k&#10;b3ducmV2LnhtbFBLBQYAAAAABAAEAPUAAACJAwAAAAA=&#10;" fillcolor="#bfbfbf" stroked="f"/>
                  <v:rect id="Rectangle 108" o:spid="_x0000_s1132" style="position:absolute;left:9257;top:4289;width:1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aGMMA&#10;AADcAAAADwAAAGRycy9kb3ducmV2LnhtbERPTWvCQBC9C/0PyxS8BN21BWmjq1Sp6M1qxfOQHZPQ&#10;7GzIrib217uC4G0e73Om885W4kKNLx1rGA0VCOLMmZJzDYff1eADhA/IBivHpOFKHuazl94UU+Na&#10;3tFlH3IRQ9inqKEIoU6l9FlBFv3Q1cSRO7nGYoiwyaVpsI3htpJvSo2lxZJjQ4E1LQvK/vZnqyGp&#10;34+L9v9nk2xX6vq9Pu4+86TTuv/afU1ABOrCU/xwb0ycr8ZwfyZe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saGMMAAADcAAAADwAAAAAAAAAAAAAAAACYAgAAZHJzL2Rv&#10;d25yZXYueG1sUEsFBgAAAAAEAAQA9QAAAIgDAAAAAA==&#10;" fillcolor="#bfbfbf" stroked="f"/>
                  <v:rect id="Rectangle 109" o:spid="_x0000_s1133" style="position:absolute;left:929;top:4584;width:36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e/g8QA&#10;AADcAAAADwAAAGRycy9kb3ducmV2LnhtbERPTWvCQBC9C/6HZYReQt3Vgm2jq6hU6q2NLZ6H7JgE&#10;s7MhuzWxv75bELzN433OYtXbWlyo9ZVjDZOxAkGcO1NxoeH7a/f4AsIHZIO1Y9JwJQ+r5XCwwNS4&#10;jjO6HEIhYgj7FDWUITSplD4vyaIfu4Y4cifXWgwRtoU0LXYx3NZyqtRMWqw4NpTY0Lak/Hz4sRqS&#10;5um46X4/98nHTl3f3o/Za5H0Wj+M+vUcRKA+3MU3997E+eoZ/p+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Xv4PEAAAA3AAAAA8AAAAAAAAAAAAAAAAAmAIAAGRycy9k&#10;b3ducmV2LnhtbFBLBQYAAAAABAAEAPUAAACJAwAAAAA=&#10;" fillcolor="#bfbfbf" stroked="f"/>
                  <v:rect id="Rectangle 110" o:spid="_x0000_s1134" style="position:absolute;left:1885;top:4584;width:47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r8cYA&#10;AADcAAAADwAAAGRycy9kb3ducmV2LnhtbESPT2vDMAzF74N9B6PBLqG1t8Jo07plGyvrbf1HzyJW&#10;k7BYDrHXpP3002Gwm8R7eu+nxWrwjbpQF+vAFp7GBhRxEVzNpYXjYT2agooJ2WETmCxcKcJqeX+3&#10;wNyFnnd02adSSQjHHC1UKbW51rGoyGMch5ZYtHPoPCZZu1K7DnsJ941+NuZFe6xZGips6b2i4nv/&#10;4y1k7eT01t+2m+xrba4fn6fdrMwGax8fhtc5qERD+jf/XW+c4BuhlW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gr8cYAAADcAAAADwAAAAAAAAAAAAAAAACYAgAAZHJz&#10;L2Rvd25yZXYueG1sUEsFBgAAAAAEAAQA9QAAAIsDAAAAAA==&#10;" fillcolor="#bfbfbf" stroked="f"/>
                  <v:rect id="Rectangle 111" o:spid="_x0000_s1135" style="position:absolute;left:3222;top:4584;width:23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SOasMA&#10;AADcAAAADwAAAGRycy9kb3ducmV2LnhtbERPS2vCQBC+F/wPywhegu5qodToKipKvbU+8DxkxySY&#10;nQ3Z1cT++m6h0Nt8fM+ZLztbiQc1vnSsYTxSIIgzZ0rONZxPu+E7CB+QDVaOScOTPCwXvZc5psa1&#10;fKDHMeQihrBPUUMRQp1K6bOCLPqRq4kjd3WNxRBhk0vTYBvDbSUnSr1JiyXHhgJr2hSU3Y53qyGp&#10;Xy/r9vtrn3zu1HP7cTlM86TTetDvVjMQgbrwL/5z702cr6bw+0y8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SOasMAAADcAAAADwAAAAAAAAAAAAAAAACYAgAAZHJzL2Rv&#10;d25yZXYueG1sUEsFBgAAAAAEAAQA9QAAAIgDAAAAAA==&#10;" fillcolor="#bfbfbf" stroked="f"/>
                  <v:rect id="Rectangle 112" o:spid="_x0000_s1136" style="position:absolute;left:4530;top:4584;width:12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xKsYA&#10;AADcAAAADwAAAGRycy9kb3ducmV2LnhtbESPT2vCQBDF70K/wzIFL6FurFBs6ipaKnqrf4rnITtN&#10;QrOzIbs10U/vHARvM7w37/1mtuhdrc7UhsqzgfEoBUWce1txYeDnuH6ZggoR2WLtmQxcKMBi/jSY&#10;YWZ9x3s6H2KhJIRDhgbKGJtM65CX5DCMfEMs2q9vHUZZ20LbFjsJd7V+TdM37bBiaSixoc+S8r/D&#10;vzOQNJPTqrvutsn3Or18bU779yLpjRk+98sPUJH6+DDfr7dW8MeCL8/IBHp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exKsYAAADcAAAADwAAAAAAAAAAAAAAAACYAgAAZHJz&#10;L2Rvd25yZXYueG1sUEsFBgAAAAAEAAQA9QAAAIsDAAAAAA==&#10;" fillcolor="#bfbfbf" stroked="f"/>
                  <v:rect id="Rectangle 113" o:spid="_x0000_s1137" style="position:absolute;left:7836;top:4584;width:15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UscMA&#10;AADcAAAADwAAAGRycy9kb3ducmV2LnhtbERPTWvCQBC9F/oflil4CbqJBbGpq1RR6k1jxfOQnSah&#10;2dmQXU3017uC0Ns83ufMFr2pxYVaV1lWkIxiEMS51RUXCo4/m+EUhPPIGmvLpOBKDhbz15cZptp2&#10;nNHl4AsRQtilqKD0vkmldHlJBt3INsSB+7WtQR9gW0jdYhfCTS3HcTyRBisODSU2tCop/zucjYKo&#10;eT8tu9t+G+028XX9fco+iqhXavDWf32C8NT7f/HTvdVhfpLA45lw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sUscMAAADcAAAADwAAAAAAAAAAAAAAAACYAgAAZHJzL2Rv&#10;d25yZXYueG1sUEsFBgAAAAAEAAQA9QAAAIgDAAAAAA==&#10;" fillcolor="#bfbfbf" stroked="f"/>
                  <v:rect id="Rectangle 114" o:spid="_x0000_s1138" style="position:absolute;left:9102;top:4584;width:16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KxsIA&#10;AADcAAAADwAAAGRycy9kb3ducmV2LnhtbERPS4vCMBC+C/6HMMJeypqqILvVKCorevOx4nloZtuy&#10;zaQ00VZ/vREEb/PxPWc6b00prlS7wrKCQT8GQZxaXXCm4PS7/vwC4TyyxtIyKbiRg/ms25liom3D&#10;B7oefSZCCLsEFeTeV4mULs3JoOvbijhwf7Y26AOsM6lrbEK4KeUwjsfSYMGhIceKVjml/8eLURBV&#10;o/Oyue+30W4d334258N3FrVKffTaxQSEp9a/xS/3Vof5gyE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+YrGwgAAANwAAAAPAAAAAAAAAAAAAAAAAJgCAABkcnMvZG93&#10;bnJldi54bWxQSwUGAAAAAAQABAD1AAAAhwMAAAAA&#10;" fillcolor="#bfbfbf" stroked="f"/>
                  <v:rect id="Rectangle 115" o:spid="_x0000_s1139" style="position:absolute;left:929;top:4865;width:28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vXcIA&#10;AADcAAAADwAAAGRycy9kb3ducmV2LnhtbERPS4vCMBC+C/sfwix4KZq6gqzVKLuyojcfK56HZmyL&#10;zaQ00VZ/vREEb/PxPWc6b00prlS7wrKCQT8GQZxaXXCm4PC/7H2DcB5ZY2mZFNzIwXz20Zliom3D&#10;O7rufSZCCLsEFeTeV4mULs3JoOvbijhwJ1sb9AHWmdQ1NiHclPIrjkfSYMGhIceKFjml5/3FKIiq&#10;4fG3uW/X0WYZ3/5Wx904i1qlup/tzwSEp9a/xS/3Wof5gyE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tS9dwgAAANwAAAAPAAAAAAAAAAAAAAAAAJgCAABkcnMvZG93&#10;bnJldi54bWxQSwUGAAAAAAQABAD1AAAAhwMAAAAA&#10;" fillcolor="#bfbfbf" stroked="f"/>
                  <v:rect id="Rectangle 116" o:spid="_x0000_s1140" style="position:absolute;left:1843;top:4865;width:52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3KcQA&#10;AADcAAAADwAAAGRycy9kb3ducmV2LnhtbERPS2vCQBC+F/oflin0EnSjLUVjVlGp1Jv1Qc5DdkyC&#10;2dmQ3ZrYX+8Khd7m43tOuuhNLa7UusqygtEwBkGcW11xoeB03AwmIJxH1lhbJgU3crCYPz+lmGjb&#10;8Z6uB1+IEMIuQQWl900ipctLMuiGtiEO3Nm2Bn2AbSF1i10IN7Ucx/GHNFhxaCixoXVJ+eXwYxRE&#10;zVu26n6/t9FuE98+v7L9tIh6pV5f+uUMhKfe/4v/3Fsd5o/e4f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tynEAAAA3AAAAA8AAAAAAAAAAAAAAAAAmAIAAGRycy9k&#10;b3ducmV2LnhtbFBLBQYAAAAABAAEAPUAAACJAwAAAAA=&#10;" fillcolor="#bfbfbf" stroked="f"/>
                  <v:rect id="Rectangle 117" o:spid="_x0000_s1141" style="position:absolute;left:3222;top:4865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ASssQA&#10;AADcAAAADwAAAGRycy9kb3ducmV2LnhtbERPS2vCQBC+F/oflin0EnSjpUVjVlGp1Jv1Qc5DdkyC&#10;2dmQ3ZrYX+8Khd7m43tOuuhNLa7UusqygtEwBkGcW11xoeB03AwmIJxH1lhbJgU3crCYPz+lmGjb&#10;8Z6uB1+IEMIuQQWl900ipctLMuiGtiEO3Nm2Bn2AbSF1i10IN7Ucx/GHNFhxaCixoXVJ+eXwYxRE&#10;zVu26n6/t9FuE98+v7L9tIh6pV5f+uUMhKfe/4v/3Fsd5o/e4f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QErLEAAAA3AAAAA8AAAAAAAAAAAAAAAAAmAIAAGRycy9k&#10;b3ducmV2LnhtbFBLBQYAAAAABAAEAPUAAACJAwAAAAA=&#10;" fillcolor="#bfbfbf" stroked="f"/>
                  <v:rect id="Rectangle 118" o:spid="_x0000_s1142" style="position:absolute;left:4502;top:4865;width:15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MxcQA&#10;AADcAAAADwAAAGRycy9kb3ducmV2LnhtbERPTWvCQBC9C/0PyxS8hLqxBWmjq7RSMTdNKp6H7DQJ&#10;zc6G7GqS/vpuQfA2j/c5q81gGnGlztWWFcxnMQjiwuqaSwWnr93TKwjnkTU2lknBSA4264fJChNt&#10;e87omvtShBB2CSqovG8TKV1RkUE3sy1x4L5tZ9AH2JVSd9iHcNPI5zheSIM1h4YKW9pWVPzkF6Mg&#10;al/OH/3vMY0Ou3j83J+ztzIalJo+Du9LEJ4Gfxff3KkO8+cL+H8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jMXEAAAA3AAAAA8AAAAAAAAAAAAAAAAAmAIAAGRycy9k&#10;b3ducmV2LnhtbFBLBQYAAAAABAAEAPUAAACJAwAAAAA=&#10;" fillcolor="#bfbfbf" stroked="f"/>
                  <v:rect id="Rectangle 119" o:spid="_x0000_s1143" style="position:absolute;left:7836;top:4865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pXsQA&#10;AADcAAAADwAAAGRycy9kb3ducmV2LnhtbERPS2vCQBC+F/oflin0EnSjhVZjVlGp1Jv1Qc5DdkyC&#10;2dmQ3ZrYX+8Khd7m43tOuuhNLa7UusqygtEwBkGcW11xoeB03AwmIJxH1lhbJgU3crCYPz+lmGjb&#10;8Z6uB1+IEMIuQQWl900ipctLMuiGtiEO3Nm2Bn2AbSF1i10IN7Ucx/G7NFhxaCixoXVJ+eXwYxRE&#10;zVu26n6/t9FuE98+v7L9tIh6pV5f+uUMhKfe/4v/3Fsd5o8+4P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OKV7EAAAA3AAAAA8AAAAAAAAAAAAAAAAAmAIAAGRycy9k&#10;b3ducmV2LnhtbFBLBQYAAAAABAAEAPUAAACJAwAAAAA=&#10;" fillcolor="#bfbfbf" stroked="f"/>
                  <v:rect id="Rectangle 120" o:spid="_x0000_s1144" style="position:absolute;left:9159;top:4865;width:11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9LMYA&#10;AADcAAAADwAAAGRycy9kb3ducmV2LnhtbESPT2vCQBDF70K/wzIFL6FurFBs6ipaKnqrf4rnITtN&#10;QrOzIbs10U/vHARvM7w37/1mtuhdrc7UhsqzgfEoBUWce1txYeDnuH6ZggoR2WLtmQxcKMBi/jSY&#10;YWZ9x3s6H2KhJIRDhgbKGJtM65CX5DCMfEMs2q9vHUZZ20LbFjsJd7V+TdM37bBiaSixoc+S8r/D&#10;vzOQNJPTqrvutsn3Or18bU779yLpjRk+98sPUJH6+DDfr7dW8MdCK8/IBHp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G9LMYAAADcAAAADwAAAAAAAAAAAAAAAACYAgAAZHJz&#10;L2Rvd25yZXYueG1sUEsFBgAAAAAEAAQA9QAAAIsDAAAAAA==&#10;" fillcolor="#bfbfbf" stroked="f"/>
                  <v:rect id="Rectangle 121" o:spid="_x0000_s1145" style="position:absolute;left:929;top:5146;width:37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0Yt8QA&#10;AADcAAAADwAAAGRycy9kb3ducmV2LnhtbERPS2vCQBC+F/wPyxR6CXWTFopGV1Ex1Ft9FM9DdkxC&#10;s7Mhu+bRX98tFHqbj+85y/VgatFR6yrLCpJpDII4t7riQsHnJXuegXAeWWNtmRSM5GC9mjwsMdW2&#10;5xN1Z1+IEMIuRQWl900qpctLMuimtiEO3M22Bn2AbSF1i30IN7V8ieM3abDi0FBiQ7uS8q/z3SiI&#10;mtfrtv8+HqKPLB7379fTvIgGpZ4eh80ChKfB/4v/3Acd5idz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dGLfEAAAA3AAAAA8AAAAAAAAAAAAAAAAAmAIAAGRycy9k&#10;b3ducmV2LnhtbFBLBQYAAAAABAAEAPUAAACJAwAAAAA=&#10;" fillcolor="#bfbfbf" stroked="f"/>
                  <v:rect id="Rectangle 122" o:spid="_x0000_s1146" style="position:absolute;left:1702;top:5146;width:66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7l8YA&#10;AADcAAAADwAAAGRycy9kb3ducmV2LnhtbESPT2vCQBDF7wW/wzJCL0E3VSiauooWpd7qn+J5yE6T&#10;0OxsyK4m+uk7h0JvM7w37/1msepdrW7UhsqzgZdxCoo497biwsDXeTeagQoR2WLtmQzcKcBqOXha&#10;YGZ9x0e6nWKhJIRDhgbKGJtM65CX5DCMfUMs2rdvHUZZ20LbFjsJd7WepOmrdlixNJTY0HtJ+c/p&#10;6gwkzfSy6R6HffK5S+/bj8txXiS9Mc/Dfv0GKlIf/81/13sr+BPBl2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t7l8YAAADcAAAADwAAAAAAAAAAAAAAAACYAgAAZHJz&#10;L2Rvd25yZXYueG1sUEsFBgAAAAAEAAQA9QAAAIsDAAAAAA==&#10;" fillcolor="#bfbfbf" stroked="f"/>
                  <v:rect id="Rectangle 123" o:spid="_x0000_s1147" style="position:absolute;left:3222;top:5146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eDMIA&#10;AADcAAAADwAAAGRycy9kb3ducmV2LnhtbERPS4vCMBC+C/6HMMJeypqqILvVKCorevOx4nloZtuy&#10;zaQ00VZ/vREEb/PxPWc6b00prlS7wrKCQT8GQZxaXXCm4PS7/vwC4TyyxtIyKbiRg/ms25liom3D&#10;B7oefSZCCLsEFeTeV4mULs3JoOvbijhwf7Y26AOsM6lrbEK4KeUwjsfSYMGhIceKVjml/8eLURBV&#10;o/Oyue+30W4d334258N3FrVKffTaxQSEp9a/xS/3Vof5wwE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94MwgAAANwAAAAPAAAAAAAAAAAAAAAAAJgCAABkcnMvZG93&#10;bnJldi54bWxQSwUGAAAAAAQABAD1AAAAhwMAAAAA&#10;" fillcolor="#bfbfbf" stroked="f"/>
                  <v:rect id="Rectangle 124" o:spid="_x0000_s1148" style="position:absolute;left:4516;top:5146;width:14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Ae8QA&#10;AADcAAAADwAAAGRycy9kb3ducmV2LnhtbERPS2vCQBC+C/0PyxR6CWbTCGLTrNJKRW8+Kp6H7DQJ&#10;zc6G7Gpif31XELzNx/ecfDGYRlyoc7VlBa9xAoK4sLrmUsHxezWegXAeWWNjmRRcycFi/jTKMdO2&#10;5z1dDr4UIYRdhgoq79tMSldUZNDFtiUO3I/tDPoAu1LqDvsQbhqZJslUGqw5NFTY0rKi4vdwNgqi&#10;dnL67P92m2i7Sq5f69P+rYwGpV6eh493EJ4G/xDf3Rsd5qcp3J4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HvEAAAA3AAAAA8AAAAAAAAAAAAAAAAAmAIAAGRycy9k&#10;b3ducmV2LnhtbFBLBQYAAAAABAAEAPUAAACJAwAAAAA=&#10;" fillcolor="#bfbfbf" stroked="f"/>
                  <v:rect id="Rectangle 125" o:spid="_x0000_s1149" style="position:absolute;left:7836;top:5146;width:26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l4MQA&#10;AADcAAAADwAAAGRycy9kb3ducmV2LnhtbERPTWvCQBC9F/oflil4CXWjgWKjq6hU9FYTxfOQnSah&#10;2dmQ3Zqkv75bKPQ2j/c5q81gGnGnztWWFcymMQjiwuqaSwXXy+F5AcJ5ZI2NZVIwkoPN+vFhham2&#10;PWd0z30pQgi7FBVU3replK6oyKCb2pY4cB+2M+gD7EqpO+xDuGnkPI5fpMGaQ0OFLe0rKj7zL6Mg&#10;apPbrv8+n6L3Qzy+HW/ZaxkNSk2ehu0ShKfB/4v/3Ccd5s8T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Z5eDEAAAA3AAAAA8AAAAAAAAAAAAAAAAAmAIAAGRycy9k&#10;b3ducmV2LnhtbFBLBQYAAAAABAAEAPUAAACJAwAAAAA=&#10;" fillcolor="#bfbfbf" stroked="f"/>
                  <v:rect id="Rectangle 126" o:spid="_x0000_s1150" style="position:absolute;left:9257;top:5146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9lMQA&#10;AADcAAAADwAAAGRycy9kb3ducmV2LnhtbERPTWvCQBC9F/oflil4CXWjldKmWcWWSr3ZqOQ8ZMck&#10;mJ0N2dXE/npXEHqbx/ucdDGYRpypc7VlBZNxDIK4sLrmUsF+t3p+A+E8ssbGMim4kIPF/PEhxUTb&#10;njM6b30pQgi7BBVU3reJlK6oyKAb25Y4cAfbGfQBdqXUHfYh3DRyGsev0mDNoaHClr4qKo7bk1EQ&#10;tS/5Z//3u442q/jy/ZNn72U0KDV6GpYfIDwN/l98d691mD+dwe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fZTEAAAA3AAAAA8AAAAAAAAAAAAAAAAAmAIAAGRycy9k&#10;b3ducmV2LnhtbFBLBQYAAAAABAAEAPUAAACJAwAAAAA=&#10;" fillcolor="#bfbfbf" stroked="f"/>
                  <v:rect id="Rectangle 127" o:spid="_x0000_s1151" style="position:absolute;left:929;top:5428;width:33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YD8QA&#10;AADcAAAADwAAAGRycy9kb3ducmV2LnhtbERPTWvCQBC9F/oflil4CXWjxdKmWcWWSr3ZqOQ8ZMck&#10;mJ0N2dXE/npXEHqbx/ucdDGYRpypc7VlBZNxDIK4sLrmUsF+t3p+A+E8ssbGMim4kIPF/PEhxUTb&#10;njM6b30pQgi7BBVU3reJlK6oyKAb25Y4cAfbGfQBdqXUHfYh3DRyGsev0mDNoaHClr4qKo7bk1EQ&#10;tS/5Z//3u442q/jy/ZNn72U0KDV6GpYfIDwN/l98d691mD+dwe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82A/EAAAA3AAAAA8AAAAAAAAAAAAAAAAAmAIAAGRycy9k&#10;b3ducmV2LnhtbFBLBQYAAAAABAAEAPUAAACJAwAAAAA=&#10;" fillcolor="#bfbfbf" stroked="f"/>
                  <v:rect id="Rectangle 128" o:spid="_x0000_s1152" style="position:absolute;left:2040;top:5428;width:32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5GeMQA&#10;AADcAAAADwAAAGRycy9kb3ducmV2LnhtbERPTWvCQBC9C/0PyxR6CXVTC2Kjq2ipNDdNFM9DdpqE&#10;ZmdDdmuS/vpuQfA2j/c5q81gGnGlztWWFbxMYxDEhdU1lwrOp/3zAoTzyBoby6RgJAeb9cNkhYm2&#10;PWd0zX0pQgi7BBVU3reJlK6oyKCb2pY4cF+2M+gD7EqpO+xDuGnkLI7n0mDNoaHClt4rKr7zH6Mg&#10;al8vu/73mEaHfTx+fF6ytzIalHp6HLZLEJ4Gfxff3KkO82dz+H8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uRnjEAAAA3AAAAA8AAAAAAAAAAAAAAAAAmAIAAGRycy9k&#10;b3ducmV2LnhtbFBLBQYAAAAABAAEAPUAAACJAwAAAAA=&#10;" fillcolor="#bfbfbf" stroked="f"/>
                  <v:rect id="Rectangle 129" o:spid="_x0000_s1153" style="position:absolute;left:3222;top:5428;width:16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j48QA&#10;AADcAAAADwAAAGRycy9kb3ducmV2LnhtbERPTWvCQBC9F/oflil4CXWjBdumWcWWSr3ZqOQ8ZMck&#10;mJ0N2dXE/npXEHqbx/ucdDGYRpypc7VlBZNxDIK4sLrmUsF+t3p+A+E8ssbGMim4kIPF/PEhxUTb&#10;njM6b30pQgi7BBVU3reJlK6oyKAb25Y4cAfbGfQBdqXUHfYh3DRyGsczabDm0FBhS18VFcftySiI&#10;2pf8s//7XUebVXz5/smz9zIalBo9DcsPEJ4G/y++u9c6zJ++wu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4+PEAAAA3AAAAA8AAAAAAAAAAAAAAAAAmAIAAGRycy9k&#10;b3ducmV2LnhtbFBLBQYAAAAABAAEAPUAAACJAwAAAAA=&#10;" fillcolor="#bfbfbf" stroked="f"/>
                  <v:rect id="Rectangle 130" o:spid="_x0000_s1154" style="position:absolute;left:4615;top:5428;width:4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13kcYA&#10;AADcAAAADwAAAGRycy9kb3ducmV2LnhtbESPT2vCQBDF7wW/wzJCL0E3VSiauooWpd7qn+J5yE6T&#10;0OxsyK4m+uk7h0JvM7w37/1msepdrW7UhsqzgZdxCoo497biwsDXeTeagQoR2WLtmQzcKcBqOXha&#10;YGZ9x0e6nWKhJIRDhgbKGJtM65CX5DCMfUMs2rdvHUZZ20LbFjsJd7WepOmrdlixNJTY0HtJ+c/p&#10;6gwkzfSy6R6HffK5S+/bj8txXiS9Mc/Dfv0GKlIf/81/13sr+BOhlW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13kcYAAADcAAAADwAAAAAAAAAAAAAAAACYAgAAZHJz&#10;L2Rvd25yZXYueG1sUEsFBgAAAAAEAAQA9QAAAIsDAAAAAA==&#10;" fillcolor="#bfbfbf" stroked="f"/>
                  <v:rect id="Rectangle 131" o:spid="_x0000_s1155" style="position:absolute;left:7836;top:5428;width:12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SCsQA&#10;AADcAAAADwAAAGRycy9kb3ducmV2LnhtbERPS2vCQBC+F/wPyxS8hLoxhaLRVbQY6q0+iuchOyah&#10;2dmQ3ebRX98tFHqbj+856+1gatFR6yrLCuazGARxbnXFhYKPa/a0AOE8ssbaMikYycF2M3lYY6pt&#10;z2fqLr4QIYRdigpK75tUSpeXZNDNbEMcuLttDfoA20LqFvsQbmqZxPGLNFhxaCixodeS8s/Ll1EQ&#10;Nc+3ff99OkbvWTwe3m7nZRENSk0fh90KhKfB/4v/3Ecd5idL+H0mX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x0grEAAAA3AAAAA8AAAAAAAAAAAAAAAAAmAIAAGRycy9k&#10;b3ducmV2LnhtbFBLBQYAAAAABAAEAPUAAACJAwAAAAA=&#10;" fillcolor="#bfbfbf" stroked="f"/>
                  <v:rect id="Rectangle 132" o:spid="_x0000_s1156" style="position:absolute;left:9257;top:5428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LtSsYA&#10;AADcAAAADwAAAGRycy9kb3ducmV2LnhtbESPQWvCQBCF74X+h2UKvYS6sYLY1FVUKvWm0eJ5yE6T&#10;0OxsyG5N7K93DkJvM7w3730zXw6uURfqQu3ZwHiUgiIuvK25NPB12r7MQIWIbLHxTAauFGC5eHyY&#10;Y2Z9zzldjrFUEsIhQwNVjG2mdSgqchhGviUW7dt3DqOsXalth72Eu0a/pulUO6xZGipsaVNR8XP8&#10;dQaSdnJe93+HXbLfptePz3P+ViaDMc9Pw+odVKQh/pvv1zsr+BPBl2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LtSsYAAADcAAAADwAAAAAAAAAAAAAAAACYAgAAZHJz&#10;L2Rvd25yZXYueG1sUEsFBgAAAAAEAAQA9QAAAIsDAAAAAA==&#10;" fillcolor="#bfbfbf" stroked="f"/>
                  <v:rect id="Rectangle 133" o:spid="_x0000_s1157" style="position:absolute;left:929;top:5709;width:32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I0cIA&#10;AADcAAAADwAAAGRycy9kb3ducmV2LnhtbERPS4vCMBC+C/sfwix4KZq6gqzVKLuyojcfK56HZmyL&#10;zaQ00VZ/vREEb/PxPWc6b00prlS7wrKCQT8GQZxaXXCm4PC/7H2DcB5ZY2mZFNzIwXz20Zliom3D&#10;O7rufSZCCLsEFeTeV4mULs3JoOvbijhwJ1sb9AHWmdQ1NiHclPIrjkfSYMGhIceKFjml5/3FKIiq&#10;4fG3uW/X0WYZ3/5Wx904i1qlup/tzwSEp9a/xS/3Wof5wwE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nkjRwgAAANwAAAAPAAAAAAAAAAAAAAAAAJgCAABkcnMvZG93&#10;bnJldi54bWxQSwUGAAAAAAQABAD1AAAAhwMAAAAA&#10;" fillcolor="#bfbfbf" stroked="f"/>
                  <v:rect id="Rectangle 134" o:spid="_x0000_s1158" style="position:absolute;left:1857;top:5709;width:50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WpsQA&#10;AADcAAAADwAAAGRycy9kb3ducmV2LnhtbERPTWvCQBC9F/oflil4CXWjgWKjq6hU9FYTxfOQnSah&#10;2dmQ3Zqkv75bKPQ2j/c5q81gGnGnztWWFcymMQjiwuqaSwXXy+F5AcJ5ZI2NZVIwkoPN+vFhham2&#10;PWd0z30pQgi7FBVU3replK6oyKCb2pY4cB+2M+gD7EqpO+xDuGnkPI5fpMGaQ0OFLe0rKj7zL6Mg&#10;apPbrv8+n6L3Qzy+HW/ZaxkNSk2ehu0ShKfB/4v/3Ccd5idz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M1qbEAAAA3AAAAA8AAAAAAAAAAAAAAAAAmAIAAGRycy9k&#10;b3ducmV2LnhtbFBLBQYAAAAABAAEAPUAAACJAwAAAAA=&#10;" fillcolor="#bfbfbf" stroked="f"/>
                  <v:rect id="Rectangle 135" o:spid="_x0000_s1159" style="position:absolute;left:3222;top:5709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zPcMA&#10;AADcAAAADwAAAGRycy9kb3ducmV2LnhtbERPTWvCQBC9F/wPywi9BN1oQGp0FS1KvbVR8TxkxySY&#10;nQ3ZrYn99d2C0Ns83ucs172pxZ1aV1lWMBnHIIhzqysuFJxP+9EbCOeRNdaWScGDHKxXg5clptp2&#10;nNH96AsRQtilqKD0vkmldHlJBt3YNsSBu9rWoA+wLaRusQvhppbTOJ5JgxWHhhIbei8pvx2/jYKo&#10;SS7b7ufrEH3u48fu45LNi6hX6nXYbxYgPPX+X/x0H3SYnyTw90y4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BzPcMAAADcAAAADwAAAAAAAAAAAAAAAACYAgAAZHJzL2Rv&#10;d25yZXYueG1sUEsFBgAAAAAEAAQA9QAAAIgDAAAAAA==&#10;" fillcolor="#bfbfbf" stroked="f"/>
                  <v:rect id="Rectangle 136" o:spid="_x0000_s1160" style="position:absolute;left:4544;top:5709;width:11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nrScQA&#10;AADcAAAADwAAAGRycy9kb3ducmV2LnhtbERPS2vCQBC+F/wPywheQt3UlNKmrlJF0Zv1Qc5DdkyC&#10;2dmQXU3013cLhd7m43vOdN6bWtyodZVlBS/jGARxbnXFhYLTcf38DsJ5ZI21ZVJwJwfz2eBpiqm2&#10;He/pdvCFCCHsUlRQet+kUrq8JINubBviwJ1ta9AH2BZSt9iFcFPLSRy/SYMVh4YSG1qWlF8OV6Mg&#10;apJs0T2+t9FuHd9Xm2z/UUS9UqNh//UJwlPv/8V/7q0O85NX+H0mXC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60nEAAAA3AAAAA8AAAAAAAAAAAAAAAAAmAIAAGRycy9k&#10;b3ducmV2LnhtbFBLBQYAAAAABAAEAPUAAACJAwAAAAA=&#10;" fillcolor="#bfbfbf" stroked="f"/>
                  <v:rect id="Rectangle 137" o:spid="_x0000_s1161" style="position:absolute;left:7836;top:5709;width:18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O0sQA&#10;AADcAAAADwAAAGRycy9kb3ducmV2LnhtbERPS2vCQBC+F/wPywheQt3U0NKmrlJF0Zv1Qc5DdkyC&#10;2dmQXU3013cLhd7m43vOdN6bWtyodZVlBS/jGARxbnXFhYLTcf38DsJ5ZI21ZVJwJwfz2eBpiqm2&#10;He/pdvCFCCHsUlRQet+kUrq8JINubBviwJ1ta9AH2BZSt9iFcFPLSRy/SYMVh4YSG1qWlF8OV6Mg&#10;apJs0T2+t9FuHd9Xm2z/UUS9UqNh//UJwlPv/8V/7q0O85NX+H0mXC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lTtLEAAAA3AAAAA8AAAAAAAAAAAAAAAAAmAIAAGRycy9k&#10;b3ducmV2LnhtbFBLBQYAAAAABAAEAPUAAACJAwAAAAA=&#10;" fillcolor="#bfbfbf" stroked="f"/>
                  <v:rect id="Rectangle 138" o:spid="_x0000_s1162" style="position:absolute;left:9159;top:5709;width:11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QpcIA&#10;AADcAAAADwAAAGRycy9kb3ducmV2LnhtbERPS4vCMBC+L/gfwgheiqYqiFajqCjrbX3heWjGtthM&#10;ShNt3V+/WVjY23x8z1msWlOKF9WusKxgOIhBEKdWF5wpuF72/SkI55E1lpZJwZscrJadjwUm2jZ8&#10;otfZZyKEsEtQQe59lUjp0pwMuoGtiAN3t7VBH2CdSV1jE8JNKUdxPJEGCw4NOVa0zSl9nJ9GQVSN&#10;b5vm+3iIvvbxe/d5O82yqFWq123XcxCeWv8v/nMfdJg/nsDvM+EC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9ClwgAAANwAAAAPAAAAAAAAAAAAAAAAAJgCAABkcnMvZG93&#10;bnJldi54bWxQSwUGAAAAAAQABAD1AAAAhwMAAAAA&#10;" fillcolor="#bfbfbf" stroked="f"/>
                  <v:rect id="Rectangle 139" o:spid="_x0000_s1163" style="position:absolute;left:929;top:5990;width:32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1PsQA&#10;AADcAAAADwAAAGRycy9kb3ducmV2LnhtbERPS2vCQBC+F/wPywheQt3UQB+pq1RR9GZ9kPOQHZNg&#10;djZkVxP99d1Cobf5+J4znfemFjdqXWVZwcs4BkGcW11xoeB0XD+/g3AeWWNtmRTcycF8NniaYqpt&#10;x3u6HXwhQgi7FBWU3jeplC4vyaAb24Y4cGfbGvQBtoXULXYh3NRyEsev0mDFoaHEhpYl5ZfD1SiI&#10;miRbdI/vbbRbx/fVJtt/FFGv1GjYf32C8NT7f/Gfe6vD/OQNfp8JF8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dT7EAAAA3AAAAA8AAAAAAAAAAAAAAAAAmAIAAGRycy9k&#10;b3ducmV2LnhtbFBLBQYAAAAABAAEAPUAAACJAwAAAAA=&#10;" fillcolor="#bfbfbf" stroked="f"/>
                  <v:rect id="Rectangle 140" o:spid="_x0000_s1164" style="position:absolute;left:1885;top:5990;width:47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hTMYA&#10;AADcAAAADwAAAGRycy9kb3ducmV2LnhtbESPQWvCQBCF74X+h2UKvYS6sYLY1FVUKvWm0eJ5yE6T&#10;0OxsyG5N7K93DkJvM7w3730zXw6uURfqQu3ZwHiUgiIuvK25NPB12r7MQIWIbLHxTAauFGC5eHyY&#10;Y2Z9zzldjrFUEsIhQwNVjG2mdSgqchhGviUW7dt3DqOsXalth72Eu0a/pulUO6xZGipsaVNR8XP8&#10;dQaSdnJe93+HXbLfptePz3P+ViaDMc9Pw+odVKQh/pvv1zsr+BOhlW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ThTMYAAADcAAAADwAAAAAAAAAAAAAAAACYAgAAZHJz&#10;L2Rvd25yZXYueG1sUEsFBgAAAAAEAAQA9QAAAIsDAAAAAA==&#10;" fillcolor="#bfbfbf" stroked="f"/>
                  <v:rect id="Rectangle 141" o:spid="_x0000_s1165" style="position:absolute;left:3222;top:5990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hE18QA&#10;AADcAAAADwAAAGRycy9kb3ducmV2LnhtbERPTWvCQBC9F/wPywi9BN20QtHoKrY01FtNFM9DdkyC&#10;2dmQ3Saxv75bKPQ2j/c5m91oGtFT52rLCp7mMQjiwuqaSwXnUzpbgnAeWWNjmRTcycFuO3nYYKLt&#10;wBn1uS9FCGGXoILK+zaR0hUVGXRz2xIH7mo7gz7ArpS6wyGEm0Y+x/GLNFhzaKiwpbeKilv+ZRRE&#10;7eLyOnwfD9FnGt/fPy7ZqoxGpR6n434NwtPo/8V/7oMO8xcr+H0mXC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oRNfEAAAA3AAAAA8AAAAAAAAAAAAAAAAAmAIAAGRycy9k&#10;b3ducmV2LnhtbFBLBQYAAAAABAAEAPUAAACJAwAAAAA=&#10;" fillcolor="#bfbfbf" stroked="f"/>
                  <v:rect id="Rectangle 142" o:spid="_x0000_s1166" style="position:absolute;left:4544;top:5990;width:11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SeN8cA&#10;AADcAAAADwAAAGRycy9kb3ducmV2LnhtbESPT2vCQBDF74LfYRmhl1A3tkXa1FVsUfTmnxbPQ3aa&#10;hGZnQ3Y1sZ/eORS8zfDevPeb2aJ3tbpQGyrPBibjFBRx7m3FhYHvr/XjK6gQkS3WnsnAlQIs5sPB&#10;DDPrOz7Q5RgLJSEcMjRQxthkWoe8JIdh7Bti0X586zDK2hbatthJuKv1U5pOtcOKpaHEhj5Lyn+P&#10;Z2cgaZ5PH93ffpvs1ul1tTkd3oqkN+Zh1C/fQUXq4938f721gv8i+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UnjfHAAAA3AAAAA8AAAAAAAAAAAAAAAAAmAIAAGRy&#10;cy9kb3ducmV2LnhtbFBLBQYAAAAABAAEAPUAAACMAwAAAAA=&#10;" fillcolor="#bfbfbf" stroked="f"/>
                  <v:rect id="Rectangle 143" o:spid="_x0000_s1167" style="position:absolute;left:7836;top:5990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7rMQA&#10;AADcAAAADwAAAGRycy9kb3ducmV2LnhtbERPS2vCQBC+F/oflin0EnSjLUVjVlGp1Jv1Qc5DdkyC&#10;2dmQ3ZrYX+8Khd7m43tOuuhNLa7UusqygtEwBkGcW11xoeB03AwmIJxH1lhbJgU3crCYPz+lmGjb&#10;8Z6uB1+IEMIuQQWl900ipctLMuiGtiEO3Nm2Bn2AbSF1i10IN7Ucx/GHNFhxaCixoXVJ+eXwYxRE&#10;zVu26n6/t9FuE98+v7L9tIh6pV5f+uUMhKfe/4v/3Fsd5r+P4P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YO6zEAAAA3AAAAA8AAAAAAAAAAAAAAAAAmAIAAGRycy9k&#10;b3ducmV2LnhtbFBLBQYAAAAABAAEAPUAAACJAwAAAAA=&#10;" fillcolor="#bfbfbf" stroked="f"/>
                  <v:rect id="Rectangle 144" o:spid="_x0000_s1168" style="position:absolute;left:9229;top:5990;width:4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l28QA&#10;AADcAAAADwAAAGRycy9kb3ducmV2LnhtbERPTWvCQBC9F/oflil4CXWjldKmWcWWSr3ZqOQ8ZMck&#10;mJ0N2dXE/npXEHqbx/ucdDGYRpypc7VlBZNxDIK4sLrmUsF+t3p+A+E8ssbGMim4kIPF/PEhxUTb&#10;njM6b30pQgi7BBVU3reJlK6oyKAb25Y4cAfbGfQBdqXUHfYh3DRyGsev0mDNoaHClr4qKo7bk1EQ&#10;tS/5Z//3u442q/jy/ZNn72U0KDV6GpYfIDwN/l98d691mD+bwu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KpdvEAAAA3AAAAA8AAAAAAAAAAAAAAAAAmAIAAGRycy9k&#10;b3ducmV2LnhtbFBLBQYAAAAABAAEAPUAAACJAwAAAAA=&#10;" fillcolor="#bfbfbf" stroked="f"/>
                  <v:rect id="Rectangle 145" o:spid="_x0000_s1169" style="position:absolute;left:929;top:6271;width:42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AQMQA&#10;AADcAAAADwAAAGRycy9kb3ducmV2LnhtbERPS2vCQBC+F/wPywheQt3UlNKmrlJF0Zv1Qc5DdkyC&#10;2dmQXU3013cLhd7m43vOdN6bWtyodZVlBS/jGARxbnXFhYLTcf38DsJ5ZI21ZVJwJwfz2eBpiqm2&#10;He/pdvCFCCHsUlRQet+kUrq8JINubBviwJ1ta9AH2BZSt9iFcFPLSRy/SYMVh4YSG1qWlF8OV6Mg&#10;apJs0T2+t9FuHd9Xm2z/UUS9UqNh//UJwlPv/8V/7q0O818T+H0mXC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GAEDEAAAA3AAAAA8AAAAAAAAAAAAAAAAAmAIAAGRycy9k&#10;b3ducmV2LnhtbFBLBQYAAAAABAAEAPUAAACJAwAAAAA=&#10;" fillcolor="#bfbfbf" stroked="f"/>
                  <v:rect id="Rectangle 146" o:spid="_x0000_s1170" style="position:absolute;left:1745;top:6271;width:61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+YNMMA&#10;AADcAAAADwAAAGRycy9kb3ducmV2LnhtbERPTWvCQBC9F/wPywi9hLqxirSpq9hS0ZtGxfOQHZNg&#10;djZktyb6611B6G0e73Om885U4kKNKy0rGA5iEMSZ1SXnCg775dsHCOeRNVaWScGVHMxnvZcpJtq2&#10;nNJl53MRQtglqKDwvk6kdFlBBt3A1sSBO9nGoA+wyaVusA3hppLvcTyRBksODQXW9FNQdt79GQVR&#10;PTp+t7ftOtos4+vv6ph+5lGn1Gu/W3yB8NT5f/HTvdZh/ngM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+YNMMAAADcAAAADwAAAAAAAAAAAAAAAACYAgAAZHJzL2Rv&#10;d25yZXYueG1sUEsFBgAAAAAEAAQA9QAAAIgDAAAAAA==&#10;" fillcolor="#bfbfbf" stroked="f"/>
                  <v:rect id="Rectangle 147" o:spid="_x0000_s1171" style="position:absolute;left:3222;top:6271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9r8MA&#10;AADcAAAADwAAAGRycy9kb3ducmV2LnhtbERPS2vCQBC+F/oflhF6CbqpVdHoKrVU9OYTz0N2TEKz&#10;syG7NbG/3hWE3ubje85s0ZpSXKl2hWUF770YBHFqdcGZgtNx1R2DcB5ZY2mZFNzIwWL++jLDRNuG&#10;93Q9+EyEEHYJKsi9rxIpXZqTQdezFXHgLrY26AOsM6lrbEK4KWU/jkfSYMGhIceKvnJKfw6/RkFU&#10;fZyXzd9uE21X8e17fd5PsqhV6q3Tfk5BeGr9v/jp3ugwfzCExzPh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M9r8MAAADcAAAADwAAAAAAAAAAAAAAAACYAgAAZHJzL2Rv&#10;d25yZXYueG1sUEsFBgAAAAAEAAQA9QAAAIgDAAAAAA==&#10;" fillcolor="#bfbfbf" stroked="f"/>
                  <v:rect id="Rectangle 148" o:spid="_x0000_s1172" style="position:absolute;left:4572;top:6271;width:8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Gj2MMA&#10;AADcAAAADwAAAGRycy9kb3ducmV2LnhtbERPS2vCQBC+F/wPywhegm7UIhpdxZaK3nziechOk9Ds&#10;bMhuTfTXd4WCt/n4nrNYtaYUN6pdYVnBcBCDIE6tLjhTcDlv+lMQziNrLC2Tgjs5WC07bwtMtG34&#10;SLeTz0QIYZeggtz7KpHSpTkZdANbEQfu29YGfYB1JnWNTQg3pRzF8UQaLDg05FjRZ07pz+nXKIiq&#10;8fWjeRx20X4T37+21+Msi1qlet12PQfhqfUv8b97p8P89wk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Gj2MMAAADcAAAADwAAAAAAAAAAAAAAAACYAgAAZHJzL2Rv&#10;d25yZXYueG1sUEsFBgAAAAAEAAQA9QAAAIgDAAAAAA==&#10;" fillcolor="#bfbfbf" stroked="f"/>
                  <v:rect id="Rectangle 149" o:spid="_x0000_s1173" style="position:absolute;left:7836;top:6271;width:54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0GQ8MA&#10;AADcAAAADwAAAGRycy9kb3ducmV2LnhtbERPS2vCQBC+F/oflhF6CbqpFR/RVWqp6M0nnofsmIRm&#10;Z0N2a2J/vSsIvc3H95zZojWluFLtCssK3nsxCOLU6oIzBafjqjsG4TyyxtIyKbiRg8X89WWGibYN&#10;7+l68JkIIewSVJB7XyVSujQng65nK+LAXWxt0AdYZ1LX2IRwU8p+HA+lwYJDQ44VfeWU/hx+jYKo&#10;+jgvm7/dJtqu4tv3+ryfZFGr1Fun/ZyC8NT6f/HTvdFh/mAE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0GQ8MAAADcAAAADwAAAAAAAAAAAAAAAACYAgAAZHJzL2Rv&#10;d25yZXYueG1sUEsFBgAAAAAEAAQA9QAAAIgDAAAAAA==&#10;" fillcolor="#bfbfbf" stroked="f"/>
                  <v:rect id="Rectangle 150" o:spid="_x0000_s1174" style="position:absolute;left:9257;top:6271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SMccA&#10;AADcAAAADwAAAGRycy9kb3ducmV2LnhtbESPT2vCQBDF74LfYRmhl1A3tkXa1FVsUfTmnxbPQ3aa&#10;hGZnQ3Y1sZ/eORS8zfDevPeb2aJ3tbpQGyrPBibjFBRx7m3FhYHvr/XjK6gQkS3WnsnAlQIs5sPB&#10;DDPrOz7Q5RgLJSEcMjRQxthkWoe8JIdh7Bti0X586zDK2hbatthJuKv1U5pOtcOKpaHEhj5Lyn+P&#10;Z2cgaZ5PH93ffpvs1ul1tTkd3oqkN+Zh1C/fQUXq4938f721gv8it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ikjHHAAAA3AAAAA8AAAAAAAAAAAAAAAAAmAIAAGRy&#10;cy9kb3ducmV2LnhtbFBLBQYAAAAABAAEAPUAAACMAwAAAAA=&#10;" fillcolor="#bfbfbf" stroked="f"/>
                  <v:rect id="Rectangle 151" o:spid="_x0000_s1175" style="position:absolute;left:929;top:6553;width:15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43qsMA&#10;AADcAAAADwAAAGRycy9kb3ducmV2LnhtbERPS2vCQBC+F/wPyxS8BN1US9HoKlYUvVkfeB6yYxKa&#10;nQ3Z1UR/vSsUepuP7znTeWtKcaPaFZYVfPRjEMSp1QVnCk7HdW8EwnlkjaVlUnAnB/NZ522KibYN&#10;7+l28JkIIewSVJB7XyVSujQng65vK+LAXWxt0AdYZ1LX2IRwU8pBHH9JgwWHhhwrWuaU/h6uRkFU&#10;Dc/fzeNnG+3W8X21Oe/HWdQq1X1vFxMQnlr/L/5zb3WY/zmG1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43qsMAAADcAAAADwAAAAAAAAAAAAAAAACYAgAAZHJzL2Rv&#10;d25yZXYueG1sUEsFBgAAAAAEAAQA9QAAAIgDAAAAAA==&#10;" fillcolor="#bfbfbf" stroked="f"/>
                  <v:rect id="Rectangle 152" o:spid="_x0000_s1176" style="position:absolute;left:2223;top:6553;width:14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0I6scA&#10;AADcAAAADwAAAGRycy9kb3ducmV2LnhtbESPT2vCQBDF74LfYRmhl1A3tlTa1FVsUfTmnxbPQ3aa&#10;hGZnQ3Y1sZ/eORS8zfDevPeb2aJ3tbpQGyrPBibjFBRx7m3FhYHvr/XjK6gQkS3WnsnAlQIs5sPB&#10;DDPrOz7Q5RgLJSEcMjRQxthkWoe8JIdh7Bti0X586zDK2hbatthJuKv1U5pOtcOKpaHEhj5Lyn+P&#10;Z2cgaZ5PH93ffpvs1ul1tTkd3oqkN+Zh1C/fQUXq4938f721gv8i+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NCOrHAAAA3AAAAA8AAAAAAAAAAAAAAAAAmAIAAGRy&#10;cy9kb3ducmV2LnhtbFBLBQYAAAAABAAEAPUAAACMAwAAAAA=&#10;" fillcolor="#bfbfbf" stroked="f"/>
                  <v:rect id="Rectangle 153" o:spid="_x0000_s1177" style="position:absolute;left:3222;top:6553;width:8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tccQA&#10;AADcAAAADwAAAGRycy9kb3ducmV2LnhtbERPS2vCQBC+F/oflin0EnSjpUVjVlGp1Jv1Qc5DdkyC&#10;2dmQ3ZrYX+8Khd7m43tOuuhNLa7UusqygtEwBkGcW11xoeB03AwmIJxH1lhbJgU3crCYPz+lmGjb&#10;8Z6uB1+IEMIuQQWl900ipctLMuiGtiEO3Nm2Bn2AbSF1i10IN7Ucx/GHNFhxaCixoXVJ+eXwYxRE&#10;zVu26n6/t9FuE98+v7L9tIh6pV5f+uUMhKfe/4v/3Fsd5r+P4P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BrXHEAAAA3AAAAA8AAAAAAAAAAAAAAAAAmAIAAGRycy9k&#10;b3ducmV2LnhtbFBLBQYAAAAABAAEAPUAAACJAwAAAAA=&#10;" fillcolor="#bfbfbf" stroked="f"/>
                  <v:rect id="Rectangle 154" o:spid="_x0000_s1178" style="position:absolute;left:4643;top:6553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MzBsQA&#10;AADcAAAADwAAAGRycy9kb3ducmV2LnhtbERPTWvCQBC9F/oflil4CXWjxdKmWcWWSr3ZqOQ8ZMck&#10;mJ0N2dXE/npXEHqbx/ucdDGYRpypc7VlBZNxDIK4sLrmUsF+t3p+A+E8ssbGMim4kIPF/PEhxUTb&#10;njM6b30pQgi7BBVU3reJlK6oyKAb25Y4cAfbGfQBdqXUHfYh3DRyGsev0mDNoaHClr4qKo7bk1EQ&#10;tS/5Z//3u442q/jy/ZNn72U0KDV6GpYfIDwN/l98d691mD+bwu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MwbEAAAA3AAAAA8AAAAAAAAAAAAAAAAAmAIAAGRycy9k&#10;b3ducmV2LnhtbFBLBQYAAAAABAAEAPUAAACJAwAAAAA=&#10;" fillcolor="#bfbfbf" stroked="f"/>
                  <v:rect id="Rectangle 155" o:spid="_x0000_s1179" style="position:absolute;left:7836;top:6553;width:7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+WncQA&#10;AADcAAAADwAAAGRycy9kb3ducmV2LnhtbERPS2vCQBC+F/wPywheQt3U0NKmrlJF0Zv1Qc5DdkyC&#10;2dmQXU3013cLhd7m43vOdN6bWtyodZVlBS/jGARxbnXFhYLTcf38DsJ5ZI21ZVJwJwfz2eBpiqm2&#10;He/pdvCFCCHsUlRQet+kUrq8JINubBviwJ1ta9AH2BZSt9iFcFPLSRy/SYMVh4YSG1qWlF8OV6Mg&#10;apJs0T2+t9FuHd9Xm2z/UUS9UqNh//UJwlPv/8V/7q0O818T+H0mXC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flp3EAAAA3AAAAA8AAAAAAAAAAAAAAAAAmAIAAGRycy9k&#10;b3ducmV2LnhtbFBLBQYAAAAABAAEAPUAAACJAwAAAAA=&#10;" fillcolor="#bfbfbf" stroked="f"/>
                  <v:rect id="Rectangle 156" o:spid="_x0000_s1180" style="position:absolute;left:929;top:6834;width:30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O6cMA&#10;AADcAAAADwAAAGRycy9kb3ducmV2LnhtbERPS2vCQBC+F/oflhF6CbqpVdHoKrVU9OYTz0N2TEKz&#10;syG7NbG/3hWE3ubje85s0ZpSXKl2hWUF770YBHFqdcGZgtNx1R2DcB5ZY2mZFNzIwWL++jLDRNuG&#10;93Q9+EyEEHYJKsi9rxIpXZqTQdezFXHgLrY26AOsM6lrbEK4KWU/jkfSYMGhIceKvnJKfw6/RkFU&#10;fZyXzd9uE21X8e17fd5PsqhV6q3Tfk5BeGr9v/jp3ugwfziAxzPh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YO6cMAAADcAAAADwAAAAAAAAAAAAAAAACYAgAAZHJzL2Rv&#10;d25yZXYueG1sUEsFBgAAAAAEAAQA9QAAAIgDAAAAAA==&#10;" fillcolor="#bfbfbf" stroked="f"/>
                  <v:rect id="Rectangle 157" o:spid="_x0000_s1181" style="position:absolute;left:1941;top:6834;width:42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qrcsMA&#10;AADcAAAADwAAAGRycy9kb3ducmV2LnhtbERPTWvCQBC9F/wPywi9hLqxorSpq9hS0ZtGxfOQHZNg&#10;djZktyb6611B6G0e73Om885U4kKNKy0rGA5iEMSZ1SXnCg775dsHCOeRNVaWScGVHMxnvZcpJtq2&#10;nNJl53MRQtglqKDwvk6kdFlBBt3A1sSBO9nGoA+wyaVusA3hppLvcTyRBksODQXW9FNQdt79GQVR&#10;PTp+t7ftOtos4+vv6ph+5lGn1Gu/W3yB8NT5f/HTvdZh/ngM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qrcsMAAADcAAAADwAAAAAAAAAAAAAAAACYAgAAZHJzL2Rv&#10;d25yZXYueG1sUEsFBgAAAAAEAAQA9QAAAIgDAAAAAA==&#10;" fillcolor="#bfbfbf" stroked="f"/>
                  <v:rect id="Rectangle 158" o:spid="_x0000_s1182" style="position:absolute;left:3222;top:6834;width:12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1BcMA&#10;AADcAAAADwAAAGRycy9kb3ducmV2LnhtbERPS2vCQBC+F/wPywhegm5UKhpdxZaK3nziechOk9Ds&#10;bMhuTfTXd4WCt/n4nrNYtaYUN6pdYVnBcBCDIE6tLjhTcDlv+lMQziNrLC2Tgjs5WC07bwtMtG34&#10;SLeTz0QIYZeggtz7KpHSpTkZdANbEQfu29YGfYB1JnWNTQg3pRzF8UQaLDg05FjRZ07pz+nXKIiq&#10;8fWjeRx20X4T37+21+Msi1qlet12PQfhqfUv8b97p8P89wk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g1BcMAAADcAAAADwAAAAAAAAAAAAAAAACYAgAAZHJzL2Rv&#10;d25yZXYueG1sUEsFBgAAAAAEAAQA9QAAAIgDAAAAAA==&#10;" fillcolor="#bfbfbf" stroked="f"/>
                  <v:rect id="Rectangle 159" o:spid="_x0000_s1183" style="position:absolute;left:4586;top:6834;width:7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SQnsMA&#10;AADcAAAADwAAAGRycy9kb3ducmV2LnhtbERPS2vCQBC+F/oflhF6CbqpxVd0lVoqevOJ5yE7JqHZ&#10;2ZDdmthf7wpCb/PxPWe2aE0prlS7wrKC914Mgji1uuBMwem46o5BOI+ssbRMCm7kYDF/fZlhom3D&#10;e7oefCZCCLsEFeTeV4mULs3JoOvZijhwF1sb9AHWmdQ1NiHclLIfx0NpsODQkGNFXzmlP4dfoyCq&#10;Ps7L5m+3ibar+Pa9Pu8nWdQq9dZpP6cgPLX+X/x0b3SYPxjB45lw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SQnsMAAADcAAAADwAAAAAAAAAAAAAAAACYAgAAZHJzL2Rv&#10;d25yZXYueG1sUEsFBgAAAAAEAAQA9QAAAIgDAAAAAA==&#10;" fillcolor="#bfbfbf" stroked="f"/>
                  <v:rect id="Rectangle 160" o:spid="_x0000_s1184" style="position:absolute;left:7836;top:6834;width:15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E7McA&#10;AADcAAAADwAAAGRycy9kb3ducmV2LnhtbESPT2vCQBDF74LfYRmhl1A3tlTa1FVsUfTmnxbPQ3aa&#10;hGZnQ3Y1sZ/eORS8zfDevPeb2aJ3tbpQGyrPBibjFBRx7m3FhYHvr/XjK6gQkS3WnsnAlQIs5sPB&#10;DDPrOz7Q5RgLJSEcMjRQxthkWoe8JIdh7Bti0X586zDK2hbatthJuKv1U5pOtcOKpaHEhj5Lyn+P&#10;Z2cgaZ5PH93ffpvs1ul1tTkd3oqkN+Zh1C/fQUXq4938f721gv8it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7BOzHAAAA3AAAAA8AAAAAAAAAAAAAAAAAmAIAAGRy&#10;cy9kb3ducmV2LnhtbFBLBQYAAAAABAAEAPUAAACMAwAAAAA=&#10;" fillcolor="#bfbfbf" stroked="f"/>
                  <v:rect id="Rectangle 161" o:spid="_x0000_s1185" style="position:absolute;left:9229;top:6834;width:4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ehd8MA&#10;AADcAAAADwAAAGRycy9kb3ducmV2LnhtbERPS2vCQBC+F/wPyxS8BN1UadHoKlYUvVkfeB6yYxKa&#10;nQ3Z1UR/vSsUepuP7znTeWtKcaPaFZYVfPRjEMSp1QVnCk7HdW8EwnlkjaVlUnAnB/NZ522KibYN&#10;7+l28JkIIewSVJB7XyVSujQng65vK+LAXWxt0AdYZ1LX2IRwU8pBHH9JgwWHhhwrWuaU/h6uRkFU&#10;Dc/fzeNnG+3W8X21Oe/HWdQq1X1vFxMQnlr/L/5zb3WY/zmG1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ehd8MAAADcAAAADwAAAAAAAAAAAAAAAACYAgAAZHJzL2Rv&#10;d25yZXYueG1sUEsFBgAAAAAEAAQA9QAAAIgDAAAAAA==&#10;" fillcolor="#bfbfbf" stroked="f"/>
                  <v:rect id="Rectangle 162" o:spid="_x0000_s1186" style="position:absolute;left:929;top:7115;width:28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CV8YA&#10;AADcAAAADwAAAGRycy9kb3ducmV2LnhtbESPQWvCQBCF7wX/wzJCL6FubEHa1FVUKvWmscXzkJ0m&#10;odnZkN2a6K93DkJvM7w3730zXw6uUWfqQu3ZwHSSgiIuvK25NPD9tX16BRUissXGMxm4UIDlYvQw&#10;x8z6nnM6H2OpJIRDhgaqGNtM61BU5DBMfEss2o/vHEZZu1LbDnsJd41+TtOZdlizNFTY0qai4vf4&#10;5wwk7ctp3V8Pu2S/TS8fn6f8rUwGYx7Hw+odVKQh/pvv1zsr+DPBl2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HCV8YAAADcAAAADwAAAAAAAAAAAAAAAACYAgAAZHJz&#10;L2Rvd25yZXYueG1sUEsFBgAAAAAEAAQA9QAAAIsDAAAAAA==&#10;" fillcolor="#bfbfbf" stroked="f"/>
                  <v:rect id="Rectangle 163" o:spid="_x0000_s1187" style="position:absolute;left:1927;top:7115;width:43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1nzMQA&#10;AADcAAAADwAAAGRycy9kb3ducmV2LnhtbERPTWvCQBC9C/0PyxS8hLqxBWmjq7RSMTdNKp6H7DQJ&#10;zc6G7GqS/vpuQfA2j/c5q81gGnGlztWWFcxnMQjiwuqaSwWnr93TKwjnkTU2lknBSA4264fJChNt&#10;e87omvtShBB2CSqovG8TKV1RkUE3sy1x4L5tZ9AH2JVSd9iHcNPI5zheSIM1h4YKW9pWVPzkF6Mg&#10;al/OH/3vMY0Ou3j83J+ztzIalJo+Du9LEJ4Gfxff3KkO8xdz+H8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tZ8zEAAAA3AAAAA8AAAAAAAAAAAAAAAAAmAIAAGRycy9k&#10;b3ducmV2LnhtbFBLBQYAAAAABAAEAPUAAACJAwAAAAA=&#10;" fillcolor="#bfbfbf" stroked="f"/>
                  <v:rect id="Rectangle 164" o:spid="_x0000_s1188" style="position:absolute;left:3222;top:7115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5u8QA&#10;AADcAAAADwAAAGRycy9kb3ducmV2LnhtbERPTWvCQBC9C/0PyxR6CXVTC2Kjq2ipNDdNFM9DdpqE&#10;ZmdDdmuS/vpuQfA2j/c5q81gGnGlztWWFbxMYxDEhdU1lwrOp/3zAoTzyBoby6RgJAeb9cNkhYm2&#10;PWd0zX0pQgi7BBVU3reJlK6oyKCb2pY4cF+2M+gD7EqpO+xDuGnkLI7n0mDNoaHClt4rKr7zH6Mg&#10;al8vu/73mEaHfTx+fF6ytzIalHp6HLZLEJ4Gfxff3KkO8+cz+H8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/+bvEAAAA3AAAAA8AAAAAAAAAAAAAAAAAmAIAAGRycy9k&#10;b3ducmV2LnhtbFBLBQYAAAAABAAEAPUAAACJAwAAAAA=&#10;" fillcolor="#bfbfbf" stroked="f"/>
                  <v:rect id="Rectangle 165" o:spid="_x0000_s1189" style="position:absolute;left:4615;top:7115;width:4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cIMIA&#10;AADcAAAADwAAAGRycy9kb3ducmV2LnhtbERPS4vCMBC+L/gfwgheiqYqiFajqCjrbX3heWjGtthM&#10;ShNt3V+/WVjY23x8z1msWlOKF9WusKxgOIhBEKdWF5wpuF72/SkI55E1lpZJwZscrJadjwUm2jZ8&#10;otfZZyKEsEtQQe59lUjp0pwMuoGtiAN3t7VBH2CdSV1jE8JNKUdxPJEGCw4NOVa0zSl9nJ9GQVSN&#10;b5vm+3iIvvbxe/d5O82yqFWq123XcxCeWv8v/nMfdJg/GcPvM+EC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1wgwgAAANwAAAAPAAAAAAAAAAAAAAAAAJgCAABkcnMvZG93&#10;bnJldi54bWxQSwUGAAAAAAQABAD1AAAAhwMAAAAA&#10;" fillcolor="#bfbfbf" stroked="f"/>
                  <v:rect id="Rectangle 166" o:spid="_x0000_s1190" style="position:absolute;left:7836;top:7115;width:18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EVMMA&#10;AADcAAAADwAAAGRycy9kb3ducmV2LnhtbERPS2vCQBC+F/wPywhegm7UIhpdxZaK3nziechOk9Ds&#10;bMhuTfTXd4WCt/n4nrNYtaYUN6pdYVnBcBCDIE6tLjhTcDlv+lMQziNrLC2Tgjs5WC07bwtMtG34&#10;SLeTz0QIYZeggtz7KpHSpTkZdANbEQfu29YGfYB1JnWNTQg3pRzF8UQaLDg05FjRZ07pz+nXKIiq&#10;8fWjeRx20X4T37+21+Msi1qlet12PQfhqfUv8b97p8P8yTs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rEVMMAAADcAAAADwAAAAAAAAAAAAAAAACYAgAAZHJzL2Rv&#10;d25yZXYueG1sUEsFBgAAAAAEAAQA9QAAAIgDAAAAAA==&#10;" fillcolor="#bfbfbf" stroked="f"/>
                  <v:rect id="Rectangle 167" o:spid="_x0000_s1191" style="position:absolute;left:9243;top:7115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hz8MA&#10;AADcAAAADwAAAGRycy9kb3ducmV2LnhtbERPS2vCQBC+F/wPywhegm5UKhpdxZaK3nziechOk9Ds&#10;bMhuTfTXd4WCt/n4nrNYtaYUN6pdYVnBcBCDIE6tLjhTcDlv+lMQziNrLC2Tgjs5WC07bwtMtG34&#10;SLeTz0QIYZeggtz7KpHSpTkZdANbEQfu29YGfYB1JnWNTQg3pRzF8UQaLDg05FjRZ07pz+nXKIiq&#10;8fWjeRx20X4T37+21+Msi1qlet12PQfhqfUv8b97p8P8yTs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Zhz8MAAADcAAAADwAAAAAAAAAAAAAAAACYAgAAZHJzL2Rv&#10;d25yZXYueG1sUEsFBgAAAAAEAAQA9QAAAIgDAAAAAA==&#10;" fillcolor="#bfbfbf" stroked="f"/>
                  <v:rect id="Rectangle 168" o:spid="_x0000_s1192" style="position:absolute;left:929;top:7396;width:53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/uMMA&#10;AADcAAAADwAAAGRycy9kb3ducmV2LnhtbERPTWvCQBC9F/wPywi9BN1oIdToKlqUerNR8TxkxySY&#10;nQ3ZrYn99d2C0Ns83ucsVr2pxZ1aV1lWMBnHIIhzqysuFJxPu9E7COeRNdaWScGDHKyWg5cFptp2&#10;nNH96AsRQtilqKD0vkmldHlJBt3YNsSBu9rWoA+wLaRusQvhppbTOE6kwYpDQ4kNfZSU347fRkHU&#10;vF023c/XPjrs4sf285LNiqhX6nXYr+cgPPX+X/x073WYnyTw90y4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T/uMMAAADcAAAADwAAAAAAAAAAAAAAAACYAgAAZHJzL2Rv&#10;d25yZXYueG1sUEsFBgAAAAAEAAQA9QAAAIgDAAAAAA==&#10;" fillcolor="#bfbfbf" stroked="f"/>
                  <v:rect id="Rectangle 169" o:spid="_x0000_s1193" style="position:absolute;left:1773;top:7396;width:59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aI8MA&#10;AADcAAAADwAAAGRycy9kb3ducmV2LnhtbERPTWvCQBC9F/wPywi9hLqxgrapq9hS0ZtGxfOQHZNg&#10;djZktyb6611B6G0e73Om885U4kKNKy0rGA5iEMSZ1SXnCg775dsHCOeRNVaWScGVHMxnvZcpJtq2&#10;nNJl53MRQtglqKDwvk6kdFlBBt3A1sSBO9nGoA+wyaVusA3hppLvcTyWBksODQXW9FNQdt79GQVR&#10;PTp+t7ftOtos4+vv6ph+5lGn1Gu/W3yB8NT5f/HTvdZh/ngC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haI8MAAADcAAAADwAAAAAAAAAAAAAAAACYAgAAZHJzL2Rv&#10;d25yZXYueG1sUEsFBgAAAAAEAAQA9QAAAIgDAAAAAA==&#10;" fillcolor="#bfbfbf" stroked="f"/>
                  <v:rect id="Rectangle 170" o:spid="_x0000_s1194" style="position:absolute;left:3222;top:7396;width:36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OUcYA&#10;AADcAAAADwAAAGRycy9kb3ducmV2LnhtbESPQWvCQBCF7wX/wzJCL6FubEHa1FVUKvWmscXzkJ0m&#10;odnZkN2a6K93DkJvM7w3730zXw6uUWfqQu3ZwHSSgiIuvK25NPD9tX16BRUissXGMxm4UIDlYvQw&#10;x8z6nnM6H2OpJIRDhgaqGNtM61BU5DBMfEss2o/vHEZZu1LbDnsJd41+TtOZdlizNFTY0qai4vf4&#10;5wwk7ctp3V8Pu2S/TS8fn6f8rUwGYx7Hw+odVKQh/pvv1zsr+DOhlW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fOUcYAAADcAAAADwAAAAAAAAAAAAAAAACYAgAAZHJz&#10;L2Rvd25yZXYueG1sUEsFBgAAAAAEAAQA9QAAAIsDAAAAAA==&#10;" fillcolor="#bfbfbf" stroked="f"/>
                  <v:rect id="Rectangle 171" o:spid="_x0000_s1195" style="position:absolute;left:4600;top:7396;width:5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rysIA&#10;AADcAAAADwAAAGRycy9kb3ducmV2LnhtbERPS4vCMBC+C/sfwix4KWuqgqzVKKsoevOxi+ehGduy&#10;zaQ00VZ/vREEb/PxPWc6b00prlS7wrKCfi8GQZxaXXCm4O93/fUNwnlkjaVlUnAjB/PZR2eKibYN&#10;H+h69JkIIewSVJB7XyVSujQng65nK+LAnW1t0AdYZ1LX2IRwU8pBHI+kwYJDQ44VLXNK/48XoyCq&#10;hqdFc99vo906vq02p8M4i1qlup/tzwSEp9a/xS/3Vof5ozE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2vKwgAAANwAAAAPAAAAAAAAAAAAAAAAAJgCAABkcnMvZG93&#10;bnJldi54bWxQSwUGAAAAAAQABAD1AAAAhwMAAAAA&#10;" fillcolor="#bfbfbf" stroked="f"/>
                  <v:rect id="Rectangle 172" o:spid="_x0000_s1196" style="position:absolute;left:7836;top:7396;width:73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iscA&#10;AADcAAAADwAAAGRycy9kb3ducmV2LnhtbESPT2vCQBDF74LfYRmhl1A3tlDb1FVsUfTmnxbPQ3aa&#10;hGZnQ3Y1sZ/eORS8zfDevPeb2aJ3tbpQGyrPBibjFBRx7m3FhYHvr/XjK6gQkS3WnsnAlQIs5sPB&#10;DDPrOz7Q5RgLJSEcMjRQxthkWoe8JIdh7Bti0X586zDK2hbatthJuKv1U5q+aIcVS0OJDX2WlP8e&#10;z85A0jyfPrq//TbZrdPranM6vBVJb8zDqF++g4rUx7v5/3prBX8q+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4VIrHAAAA3AAAAA8AAAAAAAAAAAAAAAAAmAIAAGRy&#10;cy9kb3ducmV2LnhtbFBLBQYAAAAABAAEAPUAAACMAwAAAAA=&#10;" fillcolor="#bfbfbf" stroked="f"/>
                  <v:rect id="Rectangle 173" o:spid="_x0000_s1197" style="position:absolute;left:9257;top:7396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xEcQA&#10;AADcAAAADwAAAGRycy9kb3ducmV2LnhtbERPS2vCQBC+F/oflin0EnSjhVZjVlGp1Jv1Qc5DdkyC&#10;2dmQ3ZrYX+8Khd7m43tOuuhNLa7UusqygtEwBkGcW11xoeB03AwmIJxH1lhbJgU3crCYPz+lmGjb&#10;8Z6uB1+IEMIuQQWl900ipctLMuiGtiEO3Nm2Bn2AbSF1i10IN7Ucx/G7NFhxaCixoXVJ+eXwYxRE&#10;zVu26n6/t9FuE98+v7L9tIh6pV5f+uUMhKfe/4v/3Fsd5n+M4P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08RHEAAAA3AAAAA8AAAAAAAAAAAAAAAAAmAIAAGRycy9k&#10;b3ducmV2LnhtbFBLBQYAAAAABAAEAPUAAACJAwAAAAA=&#10;" fillcolor="#bfbfbf" stroked="f"/>
                  <v:rect id="Rectangle 174" o:spid="_x0000_s1198" style="position:absolute;left:929;top:7678;width:140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vZsQA&#10;AADcAAAADwAAAGRycy9kb3ducmV2LnhtbERPTWvCQBC9F/oflil4CXWjBdumWcWWSr3ZqOQ8ZMck&#10;mJ0N2dXE/npXEHqbx/ucdDGYRpypc7VlBZNxDIK4sLrmUsF+t3p+A+E8ssbGMim4kIPF/PEhxUTb&#10;njM6b30pQgi7BBVU3reJlK6oyKAb25Y4cAfbGfQBdqXUHfYh3DRyGsczabDm0FBhS18VFcftySiI&#10;2pf8s//7XUebVXz5/smz9zIalBo9DcsPEJ4G/y++u9c6zH+dwu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mb2bEAAAA3AAAAA8AAAAAAAAAAAAAAAAAmAIAAGRycy9k&#10;b3ducmV2LnhtbFBLBQYAAAAABAAEAPUAAACJAwAAAAA=&#10;" fillcolor="#bfbfbf" stroked="f"/>
                  <v:rect id="Rectangle 175" o:spid="_x0000_s1199" style="position:absolute;left:2167;top:7678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rK/cQA&#10;AADcAAAADwAAAGRycy9kb3ducmV2LnhtbERPS2vCQBC+F/wPywheQt3UQB+pq1RR9GZ9kPOQHZNg&#10;djZkVxP99d1Cobf5+J4znfemFjdqXWVZwcs4BkGcW11xoeB0XD+/g3AeWWNtmRTcycF8NniaYqpt&#10;x3u6HXwhQgi7FBWU3jeplC4vyaAb24Y4cGfbGvQBtoXULXYh3NRyEsev0mDFoaHEhpYl5ZfD1SiI&#10;miRbdI/vbbRbx/fVJtt/FFGv1GjYf32C8NT7f/Gfe6vD/LcEfp8JF8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qyv3EAAAA3AAAAA8AAAAAAAAAAAAAAAAAmAIAAGRycy9k&#10;b3ducmV2LnhtbFBLBQYAAAAABAAEAPUAAACJAwAAAAA=&#10;" fillcolor="#bfbfbf" stroked="f"/>
                  <v:rect id="Rectangle 176" o:spid="_x0000_s1200" style="position:absolute;left:3222;top:7678;width:5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NSicMA&#10;AADcAAAADwAAAGRycy9kb3ducmV2LnhtbERPS2vCQBC+F/oflhF6CbqpFR/RVWqp6M0nnofsmIRm&#10;Z0N2a2J/vSsIvc3H95zZojWluFLtCssK3nsxCOLU6oIzBafjqjsG4TyyxtIyKbiRg8X89WWGibYN&#10;7+l68JkIIewSVJB7XyVSujQng65nK+LAXWxt0AdYZ1LX2IRwU8p+HA+lwYJDQ44VfeWU/hx+jYKo&#10;+jgvm7/dJtqu4tv3+ryfZFGr1Fun/ZyC8NT6f/HTvdFh/mgA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NSicMAAADcAAAADwAAAAAAAAAAAAAAAACYAgAAZHJzL2Rv&#10;d25yZXYueG1sUEsFBgAAAAAEAAQA9QAAAIgDAAAAAA==&#10;" fillcolor="#bfbfbf" stroked="f"/>
                  <v:rect id="Rectangle 177" o:spid="_x0000_s1201" style="position:absolute;left:4629;top:7678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3EsMA&#10;AADcAAAADwAAAGRycy9kb3ducmV2LnhtbERPS2vCQBC+F/oflhF6CbqpxVd0lVoqevOJ5yE7JqHZ&#10;2ZDdmthf7wpCb/PxPWe2aE0prlS7wrKC914Mgji1uuBMwem46o5BOI+ssbRMCm7kYDF/fZlhom3D&#10;e7oefCZCCLsEFeTeV4mULs3JoOvZijhwF1sb9AHWmdQ1NiHclLIfx0NpsODQkGNFXzmlP4dfoyCq&#10;Ps7L5m+3ibar+Pa9Pu8nWdQq9dZpP6cgPLX+X/x0b3SYPxrA45lw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/3EsMAAADcAAAADwAAAAAAAAAAAAAAAACYAgAAZHJzL2Rv&#10;d25yZXYueG1sUEsFBgAAAAAEAAQA9QAAAIgDAAAAAA==&#10;" fillcolor="#bfbfbf" stroked="f"/>
                  <v:rect id="Rectangle 178" o:spid="_x0000_s1202" style="position:absolute;left:7836;top:7678;width:25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1pZcMA&#10;AADcAAAADwAAAGRycy9kb3ducmV2LnhtbERPTWvCQBC9F/wPywi9hLqxgrapq9hS0ZtGxfOQHZNg&#10;djZktyb6611B6G0e73Om885U4kKNKy0rGA5iEMSZ1SXnCg775dsHCOeRNVaWScGVHMxnvZcpJtq2&#10;nNJl53MRQtglqKDwvk6kdFlBBt3A1sSBO9nGoA+wyaVusA3hppLvcTyWBksODQXW9FNQdt79GQVR&#10;PTp+t7ftOtos4+vv6ph+5lGn1Gu/W3yB8NT5f/HTvdZh/mQM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1pZcMAAADcAAAADwAAAAAAAAAAAAAAAACYAgAAZHJzL2Rv&#10;d25yZXYueG1sUEsFBgAAAAAEAAQA9QAAAIgDAAAAAA==&#10;" fillcolor="#bfbfbf" stroked="f"/>
                  <v:rect id="Rectangle 179" o:spid="_x0000_s1203" style="position:absolute;left:9257;top:7678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M/sMA&#10;AADcAAAADwAAAGRycy9kb3ducmV2LnhtbERPS2vCQBC+F/wPywhegm5UqBpdxZaK3nziechOk9Ds&#10;bMhuTfTXd4WCt/n4nrNYtaYUN6pdYVnBcBCDIE6tLjhTcDlv+lMQziNrLC2Tgjs5WC07bwtMtG34&#10;SLeTz0QIYZeggtz7KpHSpTkZdANbEQfu29YGfYB1JnWNTQg3pRzF8bs0WHBoyLGiz5zSn9OvURBV&#10;4+tH8zjsov0mvn9tr8dZFrVK9brteg7CU+tf4n/3Tof5kwk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M/sMAAADcAAAADwAAAAAAAAAAAAAAAACYAgAAZHJzL2Rv&#10;d25yZXYueG1sUEsFBgAAAAAEAAQA9QAAAIgDAAAAAA==&#10;" fillcolor="#bfbfbf" stroked="f"/>
                  <v:rect id="Rectangle 180" o:spid="_x0000_s1204" style="position:absolute;left:929;top:7959;width:29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5YjMcA&#10;AADcAAAADwAAAGRycy9kb3ducmV2LnhtbESPT2vCQBDF74LfYRmhl1A3tlDb1FVsUfTmnxbPQ3aa&#10;hGZnQ3Y1sZ/eORS8zfDevPeb2aJ3tbpQGyrPBibjFBRx7m3FhYHvr/XjK6gQkS3WnsnAlQIs5sPB&#10;DDPrOz7Q5RgLJSEcMjRQxthkWoe8JIdh7Bti0X586zDK2hbatthJuKv1U5q+aIcVS0OJDX2WlP8e&#10;z85A0jyfPrq//TbZrdPranM6vBVJb8zDqF++g4rUx7v5/3prBX8qtPKMTK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OWIzHAAAA3AAAAA8AAAAAAAAAAAAAAAAAmAIAAGRy&#10;cy9kb3ducmV2LnhtbFBLBQYAAAAABAAEAPUAAACMAwAAAAA=&#10;" fillcolor="#bfbfbf" stroked="f"/>
                  <v:rect id="Rectangle 181" o:spid="_x0000_s1205" style="position:absolute;left:1956;top:7959;width:40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L9F8MA&#10;AADcAAAADwAAAGRycy9kb3ducmV2LnhtbERPS2vCQBC+F/wPyxS8BN1UodXoKlYUvVkfeB6yYxKa&#10;nQ3Z1UR/vSsUepuP7znTeWtKcaPaFZYVfPRjEMSp1QVnCk7HdW8EwnlkjaVlUnAnB/NZ522KibYN&#10;7+l28JkIIewSVJB7XyVSujQng65vK+LAXWxt0AdYZ1LX2IRwU8pBHH9KgwWHhhwrWuaU/h6uRkFU&#10;Dc/fzeNnG+3W8X21Oe/HWdQq1X1vFxMQnlr/L/5zb3WY/zWG1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L9F8MAAADcAAAADwAAAAAAAAAAAAAAAACYAgAAZHJzL2Rv&#10;d25yZXYueG1sUEsFBgAAAAAEAAQA9QAAAIgDAAAAAA==&#10;" fillcolor="#bfbfbf" stroked="f"/>
                  <v:rect id="Rectangle 182" o:spid="_x0000_s1206" style="position:absolute;left:3222;top:7959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krcYA&#10;AADcAAAADwAAAGRycy9kb3ducmV2LnhtbESPQWvCQBCF7wX/wzJCL6FubKHY1FVUKvVmY4vnITtN&#10;QrOzIbs10V/vHARvM7w3730zXw6uUSfqQu3ZwHSSgiIuvK25NPDzvX2agQoR2WLjmQycKcByMXqY&#10;Y2Z9zzmdDrFUEsIhQwNVjG2mdSgqchgmviUW7dd3DqOsXalth72Eu0Y/p+mrdlizNFTY0qai4u/w&#10;7wwk7ctx3V++dsl+m54/Po/5W5kMxjyOh9U7qEhDvJtv1zsr+DPBl2dkAr2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0krcYAAADcAAAADwAAAAAAAAAAAAAAAACYAgAAZHJz&#10;L2Rvd25yZXYueG1sUEsFBgAAAAAEAAQA9QAAAIsDAAAAAA==&#10;" fillcolor="#bfbfbf" stroked="f"/>
                  <v:rect id="Rectangle 183" o:spid="_x0000_s1207" style="position:absolute;left:4629;top:7959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BNsQA&#10;AADcAAAADwAAAGRycy9kb3ducmV2LnhtbERPTWvCQBC9C/0PyxS8hLqxBUmjq7RS0VubVDwP2WkS&#10;mp0N2dUk/fWuUPA2j/c5q81gGnGhztWWFcxnMQjiwuqaSwXH791TAsJ5ZI2NZVIwkoPN+mGywlTb&#10;njO65L4UIYRdigoq79tUSldUZNDNbEscuB/bGfQBdqXUHfYh3DTyOY4X0mDNoaHClrYVFb/52SiI&#10;2pfTe//3dYg+d/H4sT9lr2U0KDV9HN6WIDwN/i7+dx90mJ/M4fZMu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hgTbEAAAA3AAAAA8AAAAAAAAAAAAAAAAAmAIAAGRycy9k&#10;b3ducmV2LnhtbFBLBQYAAAAABAAEAPUAAACJAwAAAAA=&#10;" fillcolor="#bfbfbf" stroked="f"/>
                  <v:rect id="Rectangle 184" o:spid="_x0000_s1208" style="position:absolute;left:7836;top:7959;width:11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fQcQA&#10;AADcAAAADwAAAGRycy9kb3ducmV2LnhtbERPTWvCQBC9F/oflil4CXWjhZJGV1Gp6K0miuchO01C&#10;s7MhuzVJf323UPA2j/c5y/VgGnGjztWWFcymMQjiwuqaSwWX8/45AeE8ssbGMikYycF69fiwxFTb&#10;njO65b4UIYRdigoq79tUSldUZNBNbUscuE/bGfQBdqXUHfYh3DRyHsev0mDNoaHClnYVFV/5t1EQ&#10;tS/Xbf9zOkYf+3h8P1yztzIalJo8DZsFCE+Dv4v/3Ucd5idz+Hs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zH0HEAAAA3AAAAA8AAAAAAAAAAAAAAAAAmAIAAGRycy9k&#10;b3ducmV2LnhtbFBLBQYAAAAABAAEAPUAAACJAwAAAAA=&#10;" fillcolor="#bfbfbf" stroked="f"/>
                  <v:rect id="Rectangle 185" o:spid="_x0000_s1209" style="position:absolute;left:9257;top:7959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+62sIA&#10;AADcAAAADwAAAGRycy9kb3ducmV2LnhtbERPS4vCMBC+L/gfwgheiqarsGg1ii6K3tYXnodmbIvN&#10;pDTRVn/9ZmHB23x8z5ktWlOKB9WusKzgcxCDIE6tLjhTcD5t+mMQziNrLC2Tgic5WMw7HzNMtG34&#10;QI+jz0QIYZeggtz7KpHSpTkZdANbEQfuamuDPsA6k7rGJoSbUg7j+EsaLDg05FjRd07p7Xg3CqJq&#10;dFk1r/0u+tnEz/X2cphkUatUr9supyA8tf4t/nfvdJg/HsHfM+EC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v7rawgAAANwAAAAPAAAAAAAAAAAAAAAAAJgCAABkcnMvZG93&#10;bnJldi54bWxQSwUGAAAAAAQABAD1AAAAhwMAAAAA&#10;" fillcolor="#bfbfbf" stroked="f"/>
                  <v:rect id="Rectangle 186" o:spid="_x0000_s1210" style="position:absolute;left:929;top:8240;width:26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irsMA&#10;AADcAAAADwAAAGRycy9kb3ducmV2LnhtbERPS2vCQBC+F/oflhG8BN1Ui2jqKq0oevOJ5yE7TYLZ&#10;2ZBdTfTXu0Kht/n4njOdt6YUN6pdYVnBRz8GQZxaXXCm4HRc9cYgnEfWWFomBXdyMJ+9v00x0bbh&#10;Pd0OPhMhhF2CCnLvq0RKl+Zk0PVtRRy4X1sb9AHWmdQ1NiHclHIQxyNpsODQkGNFi5zSy+FqFETV&#10;8PzTPHabaLuK78v1eT/Jolapbqf9/gLhqfX/4j/3Rof54094PRM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YirsMAAADcAAAADwAAAAAAAAAAAAAAAACYAgAAZHJzL2Rv&#10;d25yZXYueG1sUEsFBgAAAAAEAAQA9QAAAIgDAAAAAA==&#10;" fillcolor="#bfbfbf" stroked="f"/>
                  <v:rect id="Rectangle 187" o:spid="_x0000_s1211" style="position:absolute;left:1970;top:8240;width:39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HNcMA&#10;AADcAAAADwAAAGRycy9kb3ducmV2LnhtbERPS2vCQBC+F/oflhG8BN1UqWjqKq0oevOJ5yE7TYLZ&#10;2ZBdTfTXu0Kht/n4njOdt6YUN6pdYVnBRz8GQZxaXXCm4HRc9cYgnEfWWFomBXdyMJ+9v00x0bbh&#10;Pd0OPhMhhF2CCnLvq0RKl+Zk0PVtRRy4X1sb9AHWmdQ1NiHclHIQxyNpsODQkGNFi5zSy+FqFETV&#10;8PzTPHabaLuK78v1eT/Jolapbqf9/gLhqfX/4j/3Rof54094PRM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qHNcMAAADcAAAADwAAAAAAAAAAAAAAAACYAgAAZHJzL2Rv&#10;d25yZXYueG1sUEsFBgAAAAAEAAQA9QAAAIgDAAAAAA==&#10;" fillcolor="#bfbfbf" stroked="f"/>
                  <v:rect id="Rectangle 188" o:spid="_x0000_s1212" style="position:absolute;left:3222;top:8240;width:12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gZQsIA&#10;AADcAAAADwAAAGRycy9kb3ducmV2LnhtbERPS4vCMBC+L/gfwgheiqa6IFqNoqKst/WF56EZ22Iz&#10;KU20dX/9ZmHB23x8z5kvW1OKJ9WusKxgOIhBEKdWF5wpuJx3/QkI55E1lpZJwYscLBedjzkm2jZ8&#10;pOfJZyKEsEtQQe59lUjp0pwMuoGtiAN3s7VBH2CdSV1jE8JNKUdxPJYGCw4NOVa0ySm9nx5GQVR9&#10;XtfNz2Effe/i1/brepxmUatUr9uuZiA8tf4t/nfvdZg/GcPfM+EC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BlCwgAAANwAAAAPAAAAAAAAAAAAAAAAAJgCAABkcnMvZG93&#10;bnJldi54bWxQSwUGAAAAAAQABAD1AAAAhwMAAAAA&#10;" fillcolor="#bfbfbf" stroked="f"/>
                  <v:rect id="Rectangle 189" o:spid="_x0000_s1213" style="position:absolute;left:4629;top:8240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82cMA&#10;AADcAAAADwAAAGRycy9kb3ducmV2LnhtbERPS2vCQBC+F/oflhG8BN1UoWrqKq0oevOJ5yE7TYLZ&#10;2ZBdTfTXu0Kht/n4njOdt6YUN6pdYVnBRz8GQZxaXXCm4HRc9cYgnEfWWFomBXdyMJ+9v00x0bbh&#10;Pd0OPhMhhF2CCnLvq0RKl+Zk0PVtRRy4X1sb9AHWmdQ1NiHclHIQx5/SYMGhIceKFjmll8PVKIiq&#10;4fmneew20XYV35fr836SRa1S3U77/QXCU+v/xX/ujQ7zxyN4PRM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S82cMAAADcAAAADwAAAAAAAAAAAAAAAACYAgAAZHJzL2Rv&#10;d25yZXYueG1sUEsFBgAAAAAEAAQA9QAAAIgDAAAAAA==&#10;" fillcolor="#bfbfbf" stroked="f"/>
                  <v:rect id="Rectangle 190" o:spid="_x0000_s1214" style="position:absolute;left:7836;top:8240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oq8YA&#10;AADcAAAADwAAAGRycy9kb3ducmV2LnhtbESPQWvCQBCF7wX/wzJCL6FubKHY1FVUKvVmY4vnITtN&#10;QrOzIbs10V/vHARvM7w3730zXw6uUSfqQu3ZwHSSgiIuvK25NPDzvX2agQoR2WLjmQycKcByMXqY&#10;Y2Z9zzmdDrFUEsIhQwNVjG2mdSgqchgmviUW7dd3DqOsXalth72Eu0Y/p+mrdlizNFTY0qai4u/w&#10;7wwk7ctx3V++dsl+m54/Po/5W5kMxjyOh9U7qEhDvJtv1zsr+DOhlWdkAr2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soq8YAAADcAAAADwAAAAAAAAAAAAAAAACYAgAAZHJz&#10;L2Rvd25yZXYueG1sUEsFBgAAAAAEAAQA9QAAAIsDAAAAAA==&#10;" fillcolor="#bfbfbf" stroked="f"/>
                  <v:rect id="Rectangle 191" o:spid="_x0000_s1215" style="position:absolute;left:9257;top:8240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NMMQA&#10;AADcAAAADwAAAGRycy9kb3ducmV2LnhtbERPTWvCQBC9F/wPywi9BN20haLRVWxpqLeaKJ6H7JgE&#10;s7Mhu01if323UPA2j/c56+1oGtFT52rLCp7mMQjiwuqaSwWnYzpbgHAeWWNjmRTcyMF2M3lYY6Lt&#10;wBn1uS9FCGGXoILK+zaR0hUVGXRz2xIH7mI7gz7ArpS6wyGEm0Y+x/GrNFhzaKiwpfeKimv+bRRE&#10;7cv5bfg57KOvNL59fJ6zZRmNSj1Ox90KhKfR38X/7r0O8xdL+HsmX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XjTDEAAAA3AAAAA8AAAAAAAAAAAAAAAAAmAIAAGRycy9k&#10;b3ducmV2LnhtbFBLBQYAAAAABAAEAPUAAACJAwAAAAA=&#10;" fillcolor="#bfbfbf" stroked="f"/>
                  <v:rect id="Rectangle 192" o:spid="_x0000_s1216" style="position:absolute;left:929;top:8521;width:35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ycMYA&#10;AADcAAAADwAAAGRycy9kb3ducmV2LnhtbESPQWvCQBCF7wX/wzJCL6FubEE0dRUtlXrTaPE8ZKdJ&#10;MDsbslsT++s7h0JvM7w3732zXA+uUTfqQu3ZwHSSgiIuvK25NPB53j3NQYWIbLHxTAbuFGC9Gj0s&#10;MbO+55xup1gqCeGQoYEqxjbTOhQVOQwT3xKL9uU7h1HWrtS2w17CXaOf03SmHdYsDRW29FZRcT19&#10;OwNJ+3LZ9j/HfXLYpff3j0u+KJPBmMfxsHkFFWmI/+a/670V/IXgyz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SycMYAAADcAAAADwAAAAAAAAAAAAAAAACYAgAAZHJz&#10;L2Rvd25yZXYueG1sUEsFBgAAAAAEAAQA9QAAAIsDAAAAAA==&#10;" fillcolor="#bfbfbf" stroked="f"/>
                  <v:rect id="Rectangle 193" o:spid="_x0000_s1217" style="position:absolute;left:1956;top:8521;width:40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gX68QA&#10;AADcAAAADwAAAGRycy9kb3ducmV2LnhtbERPS2vCQBC+F/wPyxR6CXWTFopGV1Ex1Ft9FM9DdkxC&#10;s7Mhu+bRX98tFHqbj+85y/VgatFR6yrLCpJpDII4t7riQsHnJXuegXAeWWNtmRSM5GC9mjwsMdW2&#10;5xN1Z1+IEMIuRQWl900qpctLMuimtiEO3M22Bn2AbSF1i30IN7V8ieM3abDi0FBiQ7uS8q/z3SiI&#10;mtfrtv8+HqKPLB7379fTvIgGpZ4eh80ChKfB/4v/3Acd5s8T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4F+vEAAAA3AAAAA8AAAAAAAAAAAAAAAAAmAIAAGRycy9k&#10;b3ducmV2LnhtbFBLBQYAAAAABAAEAPUAAACJAwAAAAA=&#10;" fillcolor="#bfbfbf" stroked="f"/>
                  <v:rect id="Rectangle 194" o:spid="_x0000_s1218" style="position:absolute;left:3222;top:8521;width:43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JnMQA&#10;AADcAAAADwAAAGRycy9kb3ducmV2LnhtbERPS2vCQBC+F/wPyxS8hLoxhaLRVbQY6q0+iuchOyah&#10;2dmQ3ebRX98tFHqbj+856+1gatFR6yrLCuazGARxbnXFhYKPa/a0AOE8ssbaMikYycF2M3lYY6pt&#10;z2fqLr4QIYRdigpK75tUSpeXZNDNbEMcuLttDfoA20LqFvsQbmqZxPGLNFhxaCixodeS8s/Ll1EQ&#10;Nc+3ff99OkbvWTwe3m7nZRENSk0fh90KhKfB/4v/3Ecd5i8T+H0mX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qiZzEAAAA3AAAAA8AAAAAAAAAAAAAAAAAmAIAAGRycy9k&#10;b3ducmV2LnhtbFBLBQYAAAAABAAEAPUAAACJAwAAAAA=&#10;" fillcolor="#bfbfbf" stroked="f"/>
                  <v:rect id="Rectangle 195" o:spid="_x0000_s1219" style="position:absolute;left:4629;top:8521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sB8QA&#10;AADcAAAADwAAAGRycy9kb3ducmV2LnhtbERPTWvCQBC9F/wPywi9BN20QtHoKrY01FtNFM9DdkyC&#10;2dmQ3Saxv75bKPQ2j/c5m91oGtFT52rLCp7mMQjiwuqaSwXnUzpbgnAeWWNjmRTcycFuO3nYYKLt&#10;wBn1uS9FCGGXoILK+zaR0hUVGXRz2xIH7mo7gz7ArpS6wyGEm0Y+x/GLNFhzaKiwpbeKilv+ZRRE&#10;7eLyOnwfD9FnGt/fPy7ZqoxGpR6n434NwtPo/8V/7oMO81cL+H0mXC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mLAfEAAAA3AAAAA8AAAAAAAAAAAAAAAAAmAIAAGRycy9k&#10;b3ducmV2LnhtbFBLBQYAAAAABAAEAPUAAACJAwAAAAA=&#10;" fillcolor="#bfbfbf" stroked="f"/>
                  <v:rect id="Rectangle 196" o:spid="_x0000_s1220" style="position:absolute;left:7836;top:8521;width:23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+0c8MA&#10;AADcAAAADwAAAGRycy9kb3ducmV2LnhtbERPS2vCQBC+F/wPyxS8BN1US9HoKlYUvVkfeB6yYxKa&#10;nQ3Z1UR/vSsUepuP7znTeWtKcaPaFZYVfPRjEMSp1QVnCk7HdW8EwnlkjaVlUnAnB/NZ522KibYN&#10;7+l28JkIIewSVJB7XyVSujQng65vK+LAXWxt0AdYZ1LX2IRwU8pBHH9JgwWHhhwrWuaU/h6uRkFU&#10;Dc/fzeNnG+3W8X21Oe/HWdQq1X1vFxMQnlr/L/5zb3WYP/6E1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+0c8MAAADcAAAADwAAAAAAAAAAAAAAAACYAgAAZHJzL2Rv&#10;d25yZXYueG1sUEsFBgAAAAAEAAQA9QAAAIgDAAAAAA==&#10;" fillcolor="#bfbfbf" stroked="f"/>
                  <v:rect id="Rectangle 197" o:spid="_x0000_s1221" style="position:absolute;left:9257;top:8521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MR6MMA&#10;AADcAAAADwAAAGRycy9kb3ducmV2LnhtbERPS2vCQBC+F/wPyxS8BN1UadHoKlYUvVkfeB6yYxKa&#10;nQ3Z1UR/vSsUepuP7znTeWtKcaPaFZYVfPRjEMSp1QVnCk7HdW8EwnlkjaVlUnAnB/NZ522KibYN&#10;7+l28JkIIewSVJB7XyVSujQng65vK+LAXWxt0AdYZ1LX2IRwU8pBHH9JgwWHhhwrWuaU/h6uRkFU&#10;Dc/fzeNnG+3W8X21Oe/HWdQq1X1vFxMQnlr/L/5zb3WYP/6E1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MR6MMAAADcAAAADwAAAAAAAAAAAAAAAACYAgAAZHJzL2Rv&#10;d25yZXYueG1sUEsFBgAAAAAEAAQA9QAAAIgDAAAAAA==&#10;" fillcolor="#bfbfbf" stroked="f"/>
                  <v:rect id="Rectangle 198" o:spid="_x0000_s1222" style="position:absolute;left:929;top:8802;width:18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GPn8IA&#10;AADcAAAADwAAAGRycy9kb3ducmV2LnhtbERPS4vCMBC+C/sfwix4KWuqgqzVKKsoevOxi+ehGduy&#10;zaQ00VZ/vREEb/PxPWc6b00prlS7wrKCfi8GQZxaXXCm4O93/fUNwnlkjaVlUnAjB/PZR2eKibYN&#10;H+h69JkIIewSVJB7XyVSujQng65nK+LAnW1t0AdYZ1LX2IRwU8pBHI+kwYJDQ44VLXNK/48XoyCq&#10;hqdFc99vo906vq02p8M4i1qlup/tzwSEp9a/xS/3Vof54xE8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Y+fwgAAANwAAAAPAAAAAAAAAAAAAAAAAJgCAABkcnMvZG93&#10;bnJldi54bWxQSwUGAAAAAAQABAD1AAAAhwMAAAAA&#10;" fillcolor="#bfbfbf" stroked="f"/>
                  <v:rect id="Rectangle 199" o:spid="_x0000_s1223" style="position:absolute;left:2153;top:8802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qBMMA&#10;AADcAAAADwAAAGRycy9kb3ducmV2LnhtbERPS2vCQBC+F/wPyxS8BN1UodXoKlYUvVkfeB6yYxKa&#10;nQ3Z1UR/vSsUepuP7znTeWtKcaPaFZYVfPRjEMSp1QVnCk7HdW8EwnlkjaVlUnAnB/NZ522KibYN&#10;7+l28JkIIewSVJB7XyVSujQng65vK+LAXWxt0AdYZ1LX2IRwU8pBHH9KgwWHhhwrWuaU/h6uRkFU&#10;Dc/fzeNnG+3W8X21Oe/HWdQq1X1vFxMQnlr/L/5zb3WYP/6C1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0qBMMAAADcAAAADwAAAAAAAAAAAAAAAACYAgAAZHJzL2Rv&#10;d25yZXYueG1sUEsFBgAAAAAEAAQA9QAAAIgDAAAAAA==&#10;" fillcolor="#bfbfbf" stroked="f"/>
                  <v:rect id="Rectangle 200" o:spid="_x0000_s1224" style="position:absolute;left:3222;top:8802;width:9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+dsYA&#10;AADcAAAADwAAAGRycy9kb3ducmV2LnhtbESPQWvCQBCF7wX/wzJCL6FubEE0dRUtlXrTaPE8ZKdJ&#10;MDsbslsT++s7h0JvM7w3732zXA+uUTfqQu3ZwHSSgiIuvK25NPB53j3NQYWIbLHxTAbuFGC9Gj0s&#10;MbO+55xup1gqCeGQoYEqxjbTOhQVOQwT3xKL9uU7h1HWrtS2w17CXaOf03SmHdYsDRW29FZRcT19&#10;OwNJ+3LZ9j/HfXLYpff3j0u+KJPBmMfxsHkFFWmI/+a/670V/IXQyj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K+dsYAAADcAAAADwAAAAAAAAAAAAAAAACYAgAAZHJz&#10;L2Rvd25yZXYueG1sUEsFBgAAAAAEAAQA9QAAAIsDAAAAAA==&#10;" fillcolor="#bfbfbf" stroked="f"/>
                  <v:rect id="Rectangle 201" o:spid="_x0000_s1225" style="position:absolute;left:4643;top:8802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b7cIA&#10;AADcAAAADwAAAGRycy9kb3ducmV2LnhtbERPS2vCQBC+F/oflil4CbpRQUx0lVYqevOJ5yE7JsHs&#10;bMhuTeyv7wpCb/PxPWe+7Ewl7tS40rKC4SAGQZxZXXKu4Hxa96cgnEfWWFkmBQ9ysFy8v80x1bbl&#10;A92PPhchhF2KCgrv61RKlxVk0A1sTRy4q20M+gCbXOoG2xBuKjmK44k0WHJoKLCmVUHZ7fhjFET1&#10;+PLV/u630W4dP743l0OSR51SvY/ucwbCU+f/xS/3Vof5SQL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hvtwgAAANwAAAAPAAAAAAAAAAAAAAAAAJgCAABkcnMvZG93&#10;bnJldi54bWxQSwUGAAAAAAQABAD1AAAAhwMAAAAA&#10;" fillcolor="#bfbfbf" stroked="f"/>
                  <v:rect id="Rectangle 202" o:spid="_x0000_s1226" style="position:absolute;left:7836;top:8802;width:11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tGi8QA&#10;AADcAAAADwAAAGRycy9kb3ducmV2LnhtbESPT4vCMBTE74LfITxhL0VTd0G0axQVZb35b/H8aN62&#10;ZZuX0kRb/fRGEDwOM/MbZjpvTSmuVLvCsoLhIAZBnFpdcKbg97Tpj0E4j6yxtEwKbuRgPut2ppho&#10;2/CBrkefiQBhl6CC3PsqkdKlORl0A1sRB+/P1gZ9kHUmdY1NgJtSfsbxSBosOCzkWNEqp/T/eDEK&#10;ourrvGzu+22028S39c/5MMmiVqmPXrv4BuGp9e/wq73VCgIRnmfC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bRovEAAAA3AAAAA8AAAAAAAAAAAAAAAAAmAIAAGRycy9k&#10;b3ducmV2LnhtbFBLBQYAAAAABAAEAPUAAACJAwAAAAA=&#10;" fillcolor="#bfbfbf" stroked="f"/>
                  <v:rect id="Rectangle 203" o:spid="_x0000_s1227" style="position:absolute;left:9257;top:8802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fjEMUA&#10;AADcAAAADwAAAGRycy9kb3ducmV2LnhtbESPT2vCQBTE74V+h+UVvATd1ULR6CqtKPXmXzw/ss8k&#10;mH0bsquJ/fRdodDjMDO/YWaLzlbiTo0vHWsYDhQI4syZknMNp+O6PwbhA7LByjFpeJCHxfz1ZYap&#10;cS3v6X4IuYgQ9ilqKEKoUyl9VpBFP3A1cfQurrEYomxyaRpsI9xWcqTUh7RYclwosKZlQdn1cLMa&#10;kvr9/NX+7DbJdq0eq+/zfpInnda9t+5zCiJQF/7Df+2N0TBSQ3ie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+MQxQAAANwAAAAPAAAAAAAAAAAAAAAAAJgCAABkcnMv&#10;ZG93bnJldi54bWxQSwUGAAAAAAQABAD1AAAAigMAAAAA&#10;" fillcolor="#bfbfbf" stroked="f"/>
                  <v:rect id="Rectangle 204" o:spid="_x0000_s1228" style="position:absolute;left:929;top:9084;width:28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V9Z8UA&#10;AADcAAAADwAAAGRycy9kb3ducmV2LnhtbESPT2vCQBTE74LfYXlCL0F3m0LR6Cq2VOqt/sPzI/tM&#10;gtm3Ibs1sZ++Wyh4HGbmN8xi1dta3Kj1lWMNzxMFgjh3puJCw+m4GU9B+IBssHZMGu7kYbUcDhaY&#10;Gdfxnm6HUIgIYZ+hhjKEJpPS5yVZ9BPXEEfv4lqLIcq2kKbFLsJtLVOlXqXFiuNCiQ29l5RfD99W&#10;Q9K8nN+6n902+dqo+8fneT8rkl7rp1G/noMI1IdH+L+9NRpSl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X1nxQAAANwAAAAPAAAAAAAAAAAAAAAAAJgCAABkcnMv&#10;ZG93bnJldi54bWxQSwUGAAAAAAQABAD1AAAAigMAAAAA&#10;" fillcolor="#bfbfbf" stroked="f"/>
                </v:group>
                <v:group id="Group 406" o:spid="_x0000_s1229" style="position:absolute;left:2946;top:3841;width:55924;height:69736" coordorigin="464,605" coordsize="8807,109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rect id="Rectangle 206" o:spid="_x0000_s1230" style="position:absolute;left:2124;top:9084;width:240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AiMUA&#10;AADcAAAADwAAAGRycy9kb3ducmV2LnhtbESPT2vCQBTE74LfYXmCl1B3tUXa1FVsqejNv3h+ZF+T&#10;0OzbkF1N9NN3CwWPw8z8hpktOluJKzW+dKxhPFIgiDNnSs41nI6rp1cQPiAbrByThht5WMz7vRmm&#10;xrW8p+sh5CJC2KeooQihTqX0WUEW/cjVxNH7do3FEGWTS9NgG+G2khOlptJiyXGhwJo+C8p+Dher&#10;Iamfzx/tfbdJtit1+1qf92950mk9HHTLdxCBuvAI/7c3RsNEvcD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ECIxQAAANwAAAAPAAAAAAAAAAAAAAAAAJgCAABkcnMv&#10;ZG93bnJldi54bWxQSwUGAAAAAAQABAD1AAAAigMAAAAA&#10;" fillcolor="#bfbfbf" stroked="f"/>
                  <v:rect id="Rectangle 207" o:spid="_x0000_s1231" style="position:absolute;left:3222;top:9084;width:21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zlE8UA&#10;AADcAAAADwAAAGRycy9kb3ducmV2LnhtbESPT2vCQBTE74LfYXmCl1B3tVTa1FVsqejNv3h+ZF+T&#10;0OzbkF1N9NN3CwWPw8z8hpktOluJKzW+dKxhPFIgiDNnSs41nI6rp1cQPiAbrByThht5WMz7vRmm&#10;xrW8p+sh5CJC2KeooQihTqX0WUEW/cjVxNH7do3FEGWTS9NgG+G2khOlptJiyXGhwJo+C8p+Dher&#10;Iamfzx/tfbdJtit1+1qf92950mk9HHTLdxCBuvAI/7c3RsNEvcD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7OUTxQAAANwAAAAPAAAAAAAAAAAAAAAAAJgCAABkcnMv&#10;ZG93bnJldi54bWxQSwUGAAAAAAQABAD1AAAAigMAAAAA&#10;" fillcolor="#bfbfbf" stroked="f"/>
                  <v:rect id="Rectangle 208" o:spid="_x0000_s1232" style="position:absolute;left:4643;top:9084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7ZMUA&#10;AADcAAAADwAAAGRycy9kb3ducmV2LnhtbESPQWvCQBSE7wX/w/IEL0F3qyA1ukpbFL1VrXh+ZJ9J&#10;MPs2ZFcT/fXdQqHHYWa+YRarzlbiTo0vHWt4HSkQxJkzJecaTt+b4RsIH5ANVo5Jw4M8rJa9lwWm&#10;xrV8oPsx5CJC2KeooQihTqX0WUEW/cjVxNG7uMZiiLLJpWmwjXBbybFSU2mx5LhQYE2fBWXX481q&#10;SOrJ+aN97nfJ10Y91tvzYZYnndaDfvc+BxGoC//hv/bOaBirK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ntkxQAAANwAAAAPAAAAAAAAAAAAAAAAAJgCAABkcnMv&#10;ZG93bnJldi54bWxQSwUGAAAAAAQABAD1AAAAigMAAAAA&#10;" fillcolor="#bfbfbf" stroked="f"/>
                  <v:rect id="Rectangle 209" o:spid="_x0000_s1233" style="position:absolute;left:7836;top:9084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e/8UA&#10;AADcAAAADwAAAGRycy9kb3ducmV2LnhtbESPT2vCQBTE74LfYXmCl1B3tVDb1FVsqejNv3h+ZF+T&#10;0OzbkF1N9NN3CwWPw8z8hpktOluJKzW+dKxhPFIgiDNnSs41nI6rp1cQPiAbrByThht5WMz7vRmm&#10;xrW8p+sh5CJC2KeooQihTqX0WUEW/cjVxNH7do3FEGWTS9NgG+G2khOlXqTFkuNCgTV9FpT9HC5W&#10;Q1I/nz/a+26TbFfq9rU+79/ypNN6OOiW7yACdeER/m9vjIaJm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ct7/xQAAANwAAAAPAAAAAAAAAAAAAAAAAJgCAABkcnMv&#10;ZG93bnJldi54bWxQSwUGAAAAAAQABAD1AAAAigMAAAAA&#10;" fillcolor="#bfbfbf" stroked="f"/>
                  <v:rect id="Rectangle 210" o:spid="_x0000_s1234" style="position:absolute;left:929;top:9365;width:25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1KjcIA&#10;AADcAAAADwAAAGRycy9kb3ducmV2LnhtbERPz2vCMBS+D/wfwhO8FE1UGLMaRWWit6kTz4/m2Rab&#10;l9JktvrXL4fBjh/f78Wqs5V4UONLxxrGIwWCOHOm5FzD5Xs3/ADhA7LByjFpeJKH1bL3tsDUuJZP&#10;9DiHXMQQ9ilqKEKoUyl9VpBFP3I1ceRurrEYImxyaRpsY7it5ESpd2mx5NhQYE3bgrL7+cdqSOrp&#10;ddO+jofka6een/vraZYnndaDfreegwjUhX/xn/tgNExUXBvPxCM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7UqNwgAAANwAAAAPAAAAAAAAAAAAAAAAAJgCAABkcnMvZG93&#10;bnJldi54bWxQSwUGAAAAAAQABAD1AAAAhwMAAAAA&#10;" fillcolor="#bfbfbf" stroked="f"/>
                  <v:rect id="Rectangle 211" o:spid="_x0000_s1235" style="position:absolute;left:1913;top:9365;width:45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vFsUA&#10;AADcAAAADwAAAGRycy9kb3ducmV2LnhtbESPT2vCQBTE74LfYXmFXkLd1YLU6CpaKvXmnxbPj+wz&#10;Cc2+DdmtiX56VxA8DjPzG2a26GwlztT40rGG4UCBIM6cKTnX8PuzfvsA4QOywcoxabiQh8W835th&#10;alzLezofQi4ihH2KGooQ6lRKnxVk0Q9cTRy9k2sshiibXJoG2wi3lRwpNZYWS44LBdb0WVD2d/i3&#10;GpL6/bhqr7tNsl2ry9f3cT/Jk07r15duOQURqAvP8KO9MRpGagL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e8WxQAAANwAAAAPAAAAAAAAAAAAAAAAAJgCAABkcnMv&#10;ZG93bnJldi54bWxQSwUGAAAAAAQABAD1AAAAigMAAAAA&#10;" fillcolor="#bfbfbf" stroked="f"/>
                  <v:rect id="Rectangle 212" o:spid="_x0000_s1236" style="position:absolute;left:3222;top:9365;width:15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QVsMA&#10;AADcAAAADwAAAGRycy9kb3ducmV2LnhtbERPTWvCQBC9F/wPywi9hLpJhFJTV1FR6q01lpyH7DQJ&#10;ZmdDdjXRX989FHp8vO/lejStuFHvGssKklkMgri0uuFKwff58PIGwnlkja1lUnAnB+vV5GmJmbYD&#10;n+iW+0qEEHYZKqi97zIpXVmTQTezHXHgfmxv0AfYV1L3OIRw08o0jl+lwYZDQ40d7WoqL/nVKIi6&#10;ebEdHl/H6PMQ3/cfxWlRRaNSz9Nx8w7C0+j/xX/uo1aQJmF+OB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LQVsMAAADcAAAADwAAAAAAAAAAAAAAAACYAgAAZHJzL2Rv&#10;d25yZXYueG1sUEsFBgAAAAAEAAQA9QAAAIgDAAAAAA==&#10;" fillcolor="#bfbfbf" stroked="f"/>
                  <v:rect id="Rectangle 213" o:spid="_x0000_s1237" style="position:absolute;left:4629;top:9365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51zcUA&#10;AADcAAAADwAAAGRycy9kb3ducmV2LnhtbESPT2vCQBTE74LfYXmCl6CbKBRNXUVF0Vv9Uzw/sq9J&#10;aPZtyK4m9tN3CwWPw8z8hlmsOlOJBzWutKwgGccgiDOrS84VfF73oxkI55E1VpZJwZMcrJb93gJT&#10;bVs+0+PicxEg7FJUUHhfp1K6rCCDbmxr4uB92cagD7LJpW6wDXBTyUkcv0mDJYeFAmvaFpR9X+5G&#10;QVRPb5v253SMPvbxc3e4ned51Ck1HHTrdxCeOv8K/7ePWsEkSeDvTD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nXNxQAAANwAAAAPAAAAAAAAAAAAAAAAAJgCAABkcnMv&#10;ZG93bnJldi54bWxQSwUGAAAAAAQABAD1AAAAigMAAAAA&#10;" fillcolor="#bfbfbf" stroked="f"/>
                  <v:rect id="Rectangle 214" o:spid="_x0000_s1238" style="position:absolute;left:7836;top:9365;width:183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rusUA&#10;AADcAAAADwAAAGRycy9kb3ducmV2LnhtbESPT2vCQBTE7wW/w/IEL0E3piCauoqKUm/+K54f2dck&#10;NPs2ZFcT++m7gtDjMDO/YebLzlTiTo0rLSsYj2IQxJnVJecKvi674RSE88gaK8uk4EEOlove2xxT&#10;bVs+0f3scxEg7FJUUHhfp1K6rCCDbmRr4uB928agD7LJpW6wDXBTySSOJ9JgyWGhwJo2BWU/55tR&#10;ENXv13X7e9xHh1382H5eT7M86pQa9LvVBwhPnf8Pv9p7rSAZJ/A8E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Ou6xQAAANwAAAAPAAAAAAAAAAAAAAAAAJgCAABkcnMv&#10;ZG93bnJldi54bWxQSwUGAAAAAAQABAD1AAAAigMAAAAA&#10;" fillcolor="#bfbfbf" stroked="f"/>
                  <v:rect id="Rectangle 215" o:spid="_x0000_s1239" style="position:absolute;left:9257;top:9365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OIccA&#10;AADcAAAADwAAAGRycy9kb3ducmV2LnhtbESPzWrDMBCE74W+g9hALyaR7UBpnMimLQ3Nrc0POS/W&#10;xjaxVsZSYydPHxUKPQ4z8w2zKkbTigv1rrGsIJnFIIhLqxuuFBz26+kLCOeRNbaWScGVHBT548MK&#10;M20H3tJl5ysRIOwyVFB732VSurImg25mO+LgnWxv0AfZV1L3OAS4aWUax8/SYMNhocaO3msqz7sf&#10;oyDq5se34fa9ib7W8fXj87hdVNGo1NNkfF2C8DT6//Bfe6MVpMkcfs+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QTiHHAAAA3AAAAA8AAAAAAAAAAAAAAAAAmAIAAGRy&#10;cy9kb3ducmV2LnhtbFBLBQYAAAAABAAEAPUAAACMAwAAAAA=&#10;" fillcolor="#bfbfbf" stroked="f"/>
                  <v:rect id="Rectangle 216" o:spid="_x0000_s1240" style="position:absolute;left:929;top:9646;width:15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WVcUA&#10;AADcAAAADwAAAGRycy9kb3ducmV2LnhtbESPQWvCQBSE7wX/w/KEXkLdaItodBWVit40Vjw/ss8k&#10;mH0bslsT/fXdQqHHYWa+YebLzlTiTo0rLSsYDmIQxJnVJecKzl/btwkI55E1VpZJwYMcLBe9lzkm&#10;2rac0v3kcxEg7BJUUHhfJ1K6rCCDbmBr4uBdbWPQB9nkUjfYBrip5CiOx9JgyWGhwJo2BWW307dR&#10;ENXvl3X7PO6jwzZ+fO4u6TSPOqVe+91qBsJT5//Df+29VjAafsDvmXA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dZVxQAAANwAAAAPAAAAAAAAAAAAAAAAAJgCAABkcnMv&#10;ZG93bnJldi54bWxQSwUGAAAAAAQABAD1AAAAigMAAAAA&#10;" fillcolor="#bfbfbf" stroked="f"/>
                  <v:rect id="Rectangle 217" o:spid="_x0000_s1241" style="position:absolute;left:2209;top:9646;width:15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zzsUA&#10;AADcAAAADwAAAGRycy9kb3ducmV2LnhtbESPQWvCQBSE7wX/w/KEXkLdaKlodBWVit40Vjw/ss8k&#10;mH0bslsT/fXdQqHHYWa+YebLzlTiTo0rLSsYDmIQxJnVJecKzl/btwkI55E1VpZJwYMcLBe9lzkm&#10;2rac0v3kcxEg7BJUUHhfJ1K6rCCDbmBr4uBdbWPQB9nkUjfYBrip5CiOx9JgyWGhwJo2BWW307dR&#10;ENXvl3X7PO6jwzZ+fO4u6TSPOqVe+91qBsJT5//Df+29VjAafsDvmXA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XPOxQAAANwAAAAPAAAAAAAAAAAAAAAAAJgCAABkcnMv&#10;ZG93bnJldi54bWxQSwUGAAAAAAQABAD1AAAAigMAAAAA&#10;" fillcolor="#bfbfbf" stroked="f"/>
                  <v:rect id="Rectangle 218" o:spid="_x0000_s1242" style="position:absolute;left:3222;top:9646;width:8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tucUA&#10;AADcAAAADwAAAGRycy9kb3ducmV2LnhtbESPT4vCMBTE78J+h/AWvBRNVRC3a5RVFL35Z8Xzo3nb&#10;lm1eShNt9dMbQfA4zMxvmOm8NaW4Uu0KywoG/RgEcWp1wZmC0++6NwHhPLLG0jIpuJGD+eyjM8VE&#10;24YPdD36TAQIuwQV5N5XiZQuzcmg69uKOHh/tjbog6wzqWtsAtyUchjHY2mw4LCQY0XLnNL/48Uo&#10;iKrRedHc99tot45vq8358JVFrVLdz/bnG4Sn1r/Dr/ZWKxgOxv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5+25xQAAANwAAAAPAAAAAAAAAAAAAAAAAJgCAABkcnMv&#10;ZG93bnJldi54bWxQSwUGAAAAAAQABAD1AAAAigMAAAAA&#10;" fillcolor="#bfbfbf" stroked="f"/>
                  <v:rect id="Rectangle 219" o:spid="_x0000_s1243" style="position:absolute;left:4643;top:9646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IIsUA&#10;AADcAAAADwAAAGRycy9kb3ducmV2LnhtbESPQWvCQBSE7wX/w/KEXkLdaKFqdBWVit40Vjw/ss8k&#10;mH0bslsT/fXdQqHHYWa+YebLzlTiTo0rLSsYDmIQxJnVJecKzl/btwkI55E1VpZJwYMcLBe9lzkm&#10;2rac0v3kcxEg7BJUUHhfJ1K6rCCDbmBr4uBdbWPQB9nkUjfYBrip5CiOP6TBksNCgTVtCspup2+j&#10;IKrfL+v2edxHh238+Nxd0mkedUq99rvVDISnzv+H/9p7rWA0HMPvmXA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0gixQAAANwAAAAPAAAAAAAAAAAAAAAAAJgCAABkcnMv&#10;ZG93bnJldi54bWxQSwUGAAAAAAQABAD1AAAAigMAAAAA&#10;" fillcolor="#bfbfbf" stroked="f"/>
                  <v:rect id="Rectangle 220" o:spid="_x0000_s1244" style="position:absolute;left:7836;top:9646;width:16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cUMMA&#10;AADcAAAADwAAAGRycy9kb3ducmV2LnhtbERPTWvCQBC9F/wPywi9hLpJhFJTV1FR6q01lpyH7DQJ&#10;ZmdDdjXRX989FHp8vO/lejStuFHvGssKklkMgri0uuFKwff58PIGwnlkja1lUnAnB+vV5GmJmbYD&#10;n+iW+0qEEHYZKqi97zIpXVmTQTezHXHgfmxv0AfYV1L3OIRw08o0jl+lwYZDQ40d7WoqL/nVKIi6&#10;ebEdHl/H6PMQ3/cfxWlRRaNSz9Nx8w7C0+j/xX/uo1aQJmFtOB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TcUMMAAADcAAAADwAAAAAAAAAAAAAAAACYAgAAZHJzL2Rv&#10;d25yZXYueG1sUEsFBgAAAAAEAAQA9QAAAIgDAAAAAA==&#10;" fillcolor="#bfbfbf" stroked="f"/>
                  <v:rect id="Rectangle 221" o:spid="_x0000_s1245" style="position:absolute;left:929;top:9927;width:211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h5y8QA&#10;AADcAAAADwAAAGRycy9kb3ducmV2LnhtbESPT4vCMBTE78J+h/AW9lI01QXRapRdWVlv/sXzo3m2&#10;xealNNFWP70RBI/DzPyGmc5bU4or1a6wrKDfi0EQp1YXnCk47JfdEQjnkTWWlknBjRzMZx+dKSba&#10;Nryl685nIkDYJagg975KpHRpTgZdz1bEwTvZ2qAPss6krrEJcFPKQRwPpcGCw0KOFS1ySs+7i1EQ&#10;Vd/H3+a+WUXrZXz7+z9ux1nUKvX12f5MQHhq/Tv8aq+0gkF/D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4ecvEAAAA3AAAAA8AAAAAAAAAAAAAAAAAmAIAAGRycy9k&#10;b3ducmV2LnhtbFBLBQYAAAAABAAEAPUAAACJAwAAAAA=&#10;" fillcolor="#bfbfbf" stroked="f"/>
                  <v:rect id="Rectangle 222" o:spid="_x0000_s1246" style="position:absolute;left:2167;top:9927;width:197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4a68IA&#10;AADcAAAADwAAAGRycy9kb3ducmV2LnhtbERPy4rCMBTdD/gP4QqzKZragUGrUVSUcTe+cH1prm2x&#10;uSlNtHW+3iyEWR7Oe7boTCUe1LjSsoLRMAZBnFldcq7gfNoOxiCcR9ZYWSYFT3KwmPc+Zphq2/KB&#10;HkefixDCLkUFhfd1KqXLCjLohrYmDtzVNgZ9gE0udYNtCDeVTOL4WxosOTQUWNO6oOx2vBsFUf11&#10;WbV/+130u42fm5/LYZJHnVKf/W45BeGp8//it3unFSRJmB/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hrrwgAAANwAAAAPAAAAAAAAAAAAAAAAAJgCAABkcnMvZG93&#10;bnJldi54bWxQSwUGAAAAAAQABAD1AAAAhwMAAAAA&#10;" fillcolor="#bfbfbf" stroked="f"/>
                  <v:rect id="Rectangle 223" o:spid="_x0000_s1247" style="position:absolute;left:3222;top:9927;width:112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K/cMUA&#10;AADcAAAADwAAAGRycy9kb3ducmV2LnhtbESPT2vCQBTE7wW/w/IEL0E3piCauoqKUm/+K54f2dck&#10;NPs2ZFcT++m7gtDjMDO/YebLzlTiTo0rLSsYj2IQxJnVJecKvi674RSE88gaK8uk4EEOlove2xxT&#10;bVs+0f3scxEg7FJUUHhfp1K6rCCDbmRr4uB928agD7LJpW6wDXBTySSOJ9JgyWGhwJo2BWU/55tR&#10;ENXv13X7e9xHh1382H5eT7M86pQa9LvVBwhPnf8Pv9p7rSBJxvA8E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r9wxQAAANwAAAAPAAAAAAAAAAAAAAAAAJgCAABkcnMv&#10;ZG93bnJldi54bWxQSwUGAAAAAAQABAD1AAAAigMAAAAA&#10;" fillcolor="#bfbfbf" stroked="f"/>
                  <v:rect id="Rectangle 224" o:spid="_x0000_s1248" style="position:absolute;left:4629;top:9927;width:28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AhB8UA&#10;AADcAAAADwAAAGRycy9kb3ducmV2LnhtbESPQWvCQBSE70L/w/IKXoJuTEFs6iq1KPWmseL5kX1N&#10;QrNvQ3Zror/eFQSPw8x8w8yXvanFmVpXWVYwGccgiHOrKy4UHH82oxkI55E11pZJwYUcLBcvgzmm&#10;2nac0fngCxEg7FJUUHrfpFK6vCSDbmwb4uD92tagD7ItpG6xC3BTyySOp9JgxWGhxIa+Ssr/Dv9G&#10;QdS8nVbddb+Ndpv4sv4+Ze9F1Cs1fO0/P0B46v0z/GhvtYIkSeB+Jh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CEHxQAAANwAAAAPAAAAAAAAAAAAAAAAAJgCAABkcnMv&#10;ZG93bnJldi54bWxQSwUGAAAAAAQABAD1AAAAigMAAAAA&#10;" fillcolor="#bfbfbf" stroked="f"/>
                  <v:rect id="Rectangle 225" o:spid="_x0000_s1249" style="position:absolute;left:7836;top:9927;width:296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EnMYA&#10;AADcAAAADwAAAGRycy9kb3ducmV2LnhtbESPT2vCQBTE70K/w/IKvYS6MUJpo2toxVBv/ql4fmSf&#10;STD7NmRXE/vpu0LB4zAzv2Hm2WAacaXO1ZYVTMYxCOLC6ppLBYef/PUdhPPIGhvLpOBGDrLF02iO&#10;qbY97+i696UIEHYpKqi8b1MpXVGRQTe2LXHwTrYz6IPsSqk77APcNDKJ4zdpsOawUGFLy4qK8/5i&#10;FETt9PjV/27X0SaPb6vv4+6jjAalXp6HzxkIT4N/hP/ba60gSaZw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yEnMYAAADcAAAADwAAAAAAAAAAAAAAAACYAgAAZHJz&#10;L2Rvd25yZXYueG1sUEsFBgAAAAAEAAQA9QAAAIsDAAAAAA==&#10;" fillcolor="#bfbfbf" stroked="f"/>
                  <v:rect id="Rectangle 226" o:spid="_x0000_s1250" style="position:absolute;left:9257;top:9927;width:1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Uc6MYA&#10;AADcAAAADwAAAGRycy9kb3ducmV2LnhtbESPT2vCQBTE70K/w/IKXkLdGEXa1FVUFL35p8XzI/ua&#10;hGbfhuxqop++WxA8DjPzG2Y670wlrtS40rKC4SAGQZxZXXKu4Ptr8/YOwnlkjZVlUnAjB/PZS2+K&#10;qbYtH+l68rkIEHYpKii8r1MpXVaQQTewNXHwfmxj0AfZ5FI32Aa4qWQSxxNpsOSwUGBNq4Ky39PF&#10;KIjq0XnZ3g+7aL+Jb+vt+fiRR51S/ddu8QnCU+ef4Ud7pxUkyR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Uc6MYAAADcAAAADwAAAAAAAAAAAAAAAACYAgAAZHJz&#10;L2Rvd25yZXYueG1sUEsFBgAAAAAEAAQA9QAAAIsDAAAAAA==&#10;" fillcolor="#bfbfbf" stroked="f"/>
                  <v:rect id="Rectangle 227" o:spid="_x0000_s1251" style="position:absolute;left:929;top:10223;width:23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m5c8YA&#10;AADcAAAADwAAAGRycy9kb3ducmV2LnhtbESPT2vCQBTE70K/w/IKXkLdGFHa1FVUFL35p8XzI/ua&#10;hGbfhuxqop++WxA8DjPzG2Y670wlrtS40rKC4SAGQZxZXXKu4Ptr8/YOwnlkjZVlUnAjB/PZS2+K&#10;qbYtH+l68rkIEHYpKii8r1MpXVaQQTewNXHwfmxj0AfZ5FI32Aa4qWQSxxNpsOSwUGBNq4Ky39PF&#10;KIjq0XnZ3g+7aL+Jb+vt+fiRR51S/ddu8QnCU+ef4Ud7pxUkyR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m5c8YAAADcAAAADwAAAAAAAAAAAAAAAACYAgAAZHJz&#10;L2Rvd25yZXYueG1sUEsFBgAAAAAEAAQA9QAAAIsDAAAAAA==&#10;" fillcolor="#bfbfbf" stroked="f"/>
                  <v:rect id="Rectangle 228" o:spid="_x0000_s1252" style="position:absolute;left:2167;top:10223;width:19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nBMYA&#10;AADcAAAADwAAAGRycy9kb3ducmV2LnhtbESPT2vCQBTE7wW/w/KEXoJumoJodA1aGuqt/sPzI/tM&#10;gtm3Ibs1sZ++Wyj0OMzMb5hVNphG3KlztWUFL9MYBHFhdc2lgvMpn8xBOI+ssbFMCh7kIFuPnlaY&#10;atvzge5HX4oAYZeigsr7NpXSFRUZdFPbEgfvajuDPsiulLrDPsBNI5M4nkmDNYeFClt6q6i4Hb+M&#10;gqh9vWz77/0u+szjx/vH5bAoo0Gp5/GwWYLwNPj/8F97pxUkyQx+z4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snBMYAAADcAAAADwAAAAAAAAAAAAAAAACYAgAAZHJz&#10;L2Rvd25yZXYueG1sUEsFBgAAAAAEAAQA9QAAAIsDAAAAAA==&#10;" fillcolor="#bfbfbf" stroked="f"/>
                  <v:rect id="Rectangle 229" o:spid="_x0000_s1253" style="position:absolute;left:3222;top:10223;width:15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Cn8YA&#10;AADcAAAADwAAAGRycy9kb3ducmV2LnhtbESPT2vCQBTE70K/w/IKXkLdGEHb1FVUFL35p8XzI/ua&#10;hGbfhuxqop++WxA8DjPzG2Y670wlrtS40rKC4SAGQZxZXXKu4Ptr8/YOwnlkjZVlUnAjB/PZS2+K&#10;qbYtH+l68rkIEHYpKii8r1MpXVaQQTewNXHwfmxj0AfZ5FI32Aa4qWQSx2NpsOSwUGBNq4Ky39PF&#10;KIjq0XnZ3g+7aL+Jb+vt+fiRR51S/ddu8QnCU+ef4Ud7pxUkyQT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eCn8YAAADcAAAADwAAAAAAAAAAAAAAAACYAgAAZHJz&#10;L2Rvd25yZXYueG1sUEsFBgAAAAAEAAQA9QAAAIsDAAAAAA==&#10;" fillcolor="#bfbfbf" stroked="f"/>
                  <v:rect id="Rectangle 230" o:spid="_x0000_s1254" style="position:absolute;left:929;top:10504;width:35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W7cIA&#10;AADcAAAADwAAAGRycy9kb3ducmV2LnhtbERPy4rCMBTdD/gP4QqzKZragUGrUVSUcTe+cH1prm2x&#10;uSlNtHW+3iyEWR7Oe7boTCUe1LjSsoLRMAZBnFldcq7gfNoOxiCcR9ZYWSYFT3KwmPc+Zphq2/KB&#10;HkefixDCLkUFhfd1KqXLCjLohrYmDtzVNgZ9gE0udYNtCDeVTOL4WxosOTQUWNO6oOx2vBsFUf11&#10;WbV/+130u42fm5/LYZJHnVKf/W45BeGp8//it3unFSRJWBv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BbtwgAAANwAAAAPAAAAAAAAAAAAAAAAAJgCAABkcnMvZG93&#10;bnJldi54bWxQSwUGAAAAAAQABAD1AAAAhwMAAAAA&#10;" fillcolor="#bfbfbf" stroked="f"/>
                  <v:rect id="Rectangle 231" o:spid="_x0000_s1255" style="position:absolute;left:2040;top:10504;width:32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zdsYA&#10;AADcAAAADwAAAGRycy9kb3ducmV2LnhtbESPQWvCQBSE70L/w/IKvQTdNEKpMRtpS0VvNVY8P7LP&#10;JDT7NmS3Jvrr3ULB4zAz3zDZajStOFPvGssKnmcxCOLS6oYrBYfv9fQVhPPIGlvLpOBCDlb5wyTD&#10;VNuBCzrvfSUChF2KCmrvu1RKV9Zk0M1sRxy8k+0N+iD7SuoehwA3rUzi+EUabDgs1NjRR03lz/7X&#10;KIi6+fF9uO620dc6vnxujsWiikalnh7HtyUIT6O/h//bW60gSRbwdyYc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zdsYAAADcAAAADwAAAAAAAAAAAAAAAACYAgAAZHJz&#10;L2Rvd25yZXYueG1sUEsFBgAAAAAEAAQA9QAAAIsDAAAAAA==&#10;" fillcolor="#bfbfbf" stroked="f"/>
                  <v:rect id="Rectangle 232" o:spid="_x0000_s1256" style="position:absolute;left:3222;top:10504;width:42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MNsIA&#10;AADcAAAADwAAAGRycy9kb3ducmV2LnhtbERPTYvCMBC9C/6HMIKXsqarsGjXKK4oeluri+ehmW2L&#10;zaQ00VZ/vTkIHh/ve77sTCVu1LjSsoLPUQyCOLO65FzB32n7MQXhPLLGyjIpuJOD5aLfm2Oibcsp&#10;3Y4+FyGEXYIKCu/rREqXFWTQjWxNHLh/2xj0ATa51A22IdxUchzHX9JgyaGhwJrWBWWX49UoiOrJ&#10;+ad9HPbR7za+b3bndJZHnVLDQbf6BuGp82/xy73XCsaTMD+cC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94w2wgAAANwAAAAPAAAAAAAAAAAAAAAAAJgCAABkcnMvZG93&#10;bnJldi54bWxQSwUGAAAAAAQABAD1AAAAhwMAAAAA&#10;" fillcolor="#bfbfbf" stroked="f"/>
                  <v:rect id="Rectangle 233" o:spid="_x0000_s1257" style="position:absolute;left:4629;top:10504;width:28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sprccA&#10;AADcAAAADwAAAGRycy9kb3ducmV2LnhtbESPzWrDMBCE74W+g9hALyaR7UBpnMimLQ3Nrc0POS/W&#10;xjaxVsZSYydPHxUKPQ4z8w2zKkbTigv1rrGsIJnFIIhLqxuuFBz26+kLCOeRNbaWScGVHBT548MK&#10;M20H3tJl5ysRIOwyVFB732VSurImg25mO+LgnWxv0AfZV1L3OAS4aWUax8/SYMNhocaO3msqz7sf&#10;oyDq5se34fa9ib7W8fXj87hdVNGo1NNkfF2C8DT6//Bfe6MVpPMEfs+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7Ka3HAAAA3AAAAA8AAAAAAAAAAAAAAAAAmAIAAGRy&#10;cy9kb3ducmV2LnhtbFBLBQYAAAAABAAEAPUAAACMAwAAAAA=&#10;" fillcolor="#bfbfbf" stroked="f"/>
                  <v:rect id="Rectangle 234" o:spid="_x0000_s1258" style="position:absolute;left:929;top:10785;width:23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32sYA&#10;AADcAAAADwAAAGRycy9kb3ducmV2LnhtbESPT2vCQBTE70K/w/IKvYS6MUJpo2toxVBv/ql4fmSf&#10;STD7NmRXE/vpu0LB4zAzv2Hm2WAacaXO1ZYVTMYxCOLC6ppLBYef/PUdhPPIGhvLpOBGDrLF02iO&#10;qbY97+i696UIEHYpKqi8b1MpXVGRQTe2LXHwTrYz6IPsSqk77APcNDKJ4zdpsOawUGFLy4qK8/5i&#10;FETt9PjV/27X0SaPb6vv4+6jjAalXp6HzxkIT4N/hP/ba60gmSZw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m32sYAAADcAAAADwAAAAAAAAAAAAAAAACYAgAAZHJz&#10;L2Rvd25yZXYueG1sUEsFBgAAAAAEAAQA9QAAAIsDAAAAAA==&#10;" fillcolor="#bfbfbf" stroked="f"/>
                  <v:rect id="Rectangle 235" o:spid="_x0000_s1259" style="position:absolute;left:2195;top:10785;width:169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USQcYA&#10;AADcAAAADwAAAGRycy9kb3ducmV2LnhtbESPQWvCQBSE70L/w/IKvYRmUwNi06zSFqXeNFo8P7Kv&#10;SWj2bciuJvbXdwXB4zAz3zD5cjStOFPvGssKXuIEBHFpdcOVgu/D+nkOwnlkja1lUnAhB8vFwyTH&#10;TNuBCzrvfSUChF2GCmrvu0xKV9Zk0MW2Iw7ej+0N+iD7SuoehwA3rZwmyUwabDgs1NjRZ03l7/5k&#10;FERdevwY/nabaLtOLquvY/FaRaNST4/j+xsIT6O/h2/tjVYwTVO4ng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USQcYAAADcAAAADwAAAAAAAAAAAAAAAACYAgAAZHJz&#10;L2Rvd25yZXYueG1sUEsFBgAAAAAEAAQA9QAAAIsDAAAAAA==&#10;" fillcolor="#bfbfbf" stroked="f"/>
                  <v:rect id="Rectangle 236" o:spid="_x0000_s1260" style="position:absolute;left:3222;top:10785;width:73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KNcYA&#10;AADcAAAADwAAAGRycy9kb3ducmV2LnhtbESPT2vCQBTE74LfYXlCL6FuqiIaXcWWit78U/H8yD6T&#10;YPZtyG5N9NN3C4LHYWZ+w8yXrSnFjWpXWFbw0Y9BEKdWF5wpOP2s3ycgnEfWWFomBXdysFx0O3NM&#10;tG34QLejz0SAsEtQQe59lUjp0pwMur6tiIN3sbVBH2SdSV1jE+CmlIM4HkuDBYeFHCv6yim9Hn+N&#10;gqganj+bx34b7dbx/XtzPkyzqFXqrdeuZiA8tf4Vfra3WsFgOIL/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yKNcYAAADcAAAADwAAAAAAAAAAAAAAAACYAgAAZHJz&#10;L2Rvd25yZXYueG1sUEsFBgAAAAAEAAQA9QAAAIsDAAAAAA==&#10;" fillcolor="#bfbfbf" stroked="f"/>
                  <v:rect id="Rectangle 237" o:spid="_x0000_s1261" style="position:absolute;left:929;top:11066;width:196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vrsYA&#10;AADcAAAADwAAAGRycy9kb3ducmV2LnhtbESPT2vCQBTE74LfYXlCL6FuqigaXcWWit78U/H8yD6T&#10;YPZtyG5N9NN3C4LHYWZ+w8yXrSnFjWpXWFbw0Y9BEKdWF5wpOP2s3ycgnEfWWFomBXdysFx0O3NM&#10;tG34QLejz0SAsEtQQe59lUjp0pwMur6tiIN3sbVBH2SdSV1jE+CmlIM4HkuDBYeFHCv6yim9Hn+N&#10;gqganj+bx34b7dbx/XtzPkyzqFXqrdeuZiA8tf4Vfra3WsFgOIL/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AvrsYAAADcAAAADwAAAAAAAAAAAAAAAACYAgAAZHJz&#10;L2Rvd25yZXYueG1sUEsFBgAAAAAEAAQA9QAAAIsDAAAAAA==&#10;" fillcolor="#bfbfbf" stroked="f"/>
                  <v:rect id="Rectangle 238" o:spid="_x0000_s1262" style="position:absolute;left:2237;top:11066;width:127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x2cUA&#10;AADcAAAADwAAAGRycy9kb3ducmV2LnhtbESPT4vCMBTE78J+h/AWvBRNVRC3a5RVFL35Z8Xzo3nb&#10;lm1eShNt9dMbQfA4zMxvmOm8NaW4Uu0KywoG/RgEcWp1wZmC0++6NwHhPLLG0jIpuJGD+eyjM8VE&#10;24YPdD36TAQIuwQV5N5XiZQuzcmg69uKOHh/tjbog6wzqWtsAtyUchjHY2mw4LCQY0XLnNL/48Uo&#10;iKrRedHc99tot45vq8358JVFrVLdz/bnG4Sn1r/Dr/ZWKxiOxv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rHZxQAAANwAAAAPAAAAAAAAAAAAAAAAAJgCAABkcnMv&#10;ZG93bnJldi54bWxQSwUGAAAAAAQABAD1AAAAigMAAAAA&#10;" fillcolor="#bfbfbf" stroked="f"/>
                  <v:rect id="Rectangle 239" o:spid="_x0000_s1263" style="position:absolute;left:3222;top:11066;width:8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4UQsYA&#10;AADcAAAADwAAAGRycy9kb3ducmV2LnhtbESPW2vCQBSE3wX/w3KEvoS6qYKX6Cq2VPTNS8XnQ/aY&#10;BLNnQ3Zror++WxB8HGbmG2a+bE0pblS7wrKCj34Mgji1uuBMweln/T4B4TyyxtIyKbiTg+Wi25lj&#10;om3DB7odfSYChF2CCnLvq0RKl+Zk0PVtRRy8i60N+iDrTOoamwA3pRzE8UgaLDgs5FjRV07p9fhr&#10;FETV8PzZPPbbaLeO79+b82GaRa1Sb712NQPhqfWv8LO91QoGw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4UQsYAAADcAAAADwAAAAAAAAAAAAAAAACYAgAAZHJz&#10;L2Rvd25yZXYueG1sUEsFBgAAAAAEAAQA9QAAAIsDAAAAAA==&#10;" fillcolor="#bfbfbf" stroked="f"/>
                  <v:rect id="Rectangle 240" o:spid="_x0000_s1264" style="position:absolute;left:4643;top:11066;width:1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GAMMIA&#10;AADcAAAADwAAAGRycy9kb3ducmV2LnhtbERPTYvCMBC9C/6HMIKXsqarsGjXKK4oeluri+ehmW2L&#10;zaQ00VZ/vTkIHh/ve77sTCVu1LjSsoLPUQyCOLO65FzB32n7MQXhPLLGyjIpuJOD5aLfm2Oibcsp&#10;3Y4+FyGEXYIKCu/rREqXFWTQjWxNHLh/2xj0ATa51A22IdxUchzHX9JgyaGhwJrWBWWX49UoiOrJ&#10;+ad9HPbR7za+b3bndJZHnVLDQbf6BuGp82/xy73XCsaTsDacC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YAwwgAAANwAAAAPAAAAAAAAAAAAAAAAAJgCAABkcnMvZG93&#10;bnJldi54bWxQSwUGAAAAAAQABAD1AAAAhwMAAAAA&#10;" fillcolor="#bfbfbf" stroked="f"/>
                  <v:rect id="Rectangle 241" o:spid="_x0000_s1265" style="position:absolute;left:929;top:11348;width:15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0lq8UA&#10;AADcAAAADwAAAGRycy9kb3ducmV2LnhtbESPT4vCMBTE7wt+h/CEvRRNVVi0GkVFWW/rPzw/mmdb&#10;bF5KE23105uFhT0OM/MbZrZoTSkeVLvCsoJBPwZBnFpdcKbgfNr2xiCcR9ZYWiYFT3KwmHc+Zpho&#10;2/CBHkefiQBhl6CC3PsqkdKlORl0fVsRB+9qa4M+yDqTusYmwE0ph3H8JQ0WHBZyrGidU3o73o2C&#10;qBpdVs1rv4t+tvFz8305TLKoVeqz2y6nIDy1/j/8195pBcPR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SWrxQAAANwAAAAPAAAAAAAAAAAAAAAAAJgCAABkcnMv&#10;ZG93bnJldi54bWxQSwUGAAAAAAQABAD1AAAAigMAAAAA&#10;" fillcolor="#bfbfbf" stroked="f"/>
                  <v:rect id="Rectangle 242" o:spid="_x0000_s1266" style="position:absolute;left:2321;top:11348;width:43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/S8QA&#10;AADcAAAADwAAAGRycy9kb3ducmV2LnhtbERPTWvCQBC9F/wPywheQt00LWKja7DSoLdWWzwP2TEJ&#10;ZmdDdpvE/nr3UOjx8b7X2Wga0VPnassKnuYxCOLC6ppLBd9f+eMShPPIGhvLpOBGDrLN5GGNqbYD&#10;H6k/+VKEEHYpKqi8b1MpXVGRQTe3LXHgLrYz6APsSqk7HEK4aWQSxwtpsObQUGFLu4qK6+nHKIja&#10;5/Pb8Pt5iD7y+Pa+Px9fy2hUajYdtysQnkb/L/5zH7SC5CXMD2fCEZ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x/0vEAAAA3AAAAA8AAAAAAAAAAAAAAAAAmAIAAGRycy9k&#10;b3ducmV2LnhtbFBLBQYAAAAABAAEAPUAAACJAwAAAAA=&#10;" fillcolor="#bfbfbf" stroked="f"/>
                  <v:rect id="Rectangle 243" o:spid="_x0000_s1267" style="position:absolute;left:3222;top:11348;width:112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a0MUA&#10;AADcAAAADwAAAGRycy9kb3ducmV2LnhtbESPQWvCQBSE7wX/w/KEXkLdaItodBWVit40Vjw/ss8k&#10;mH0bslsT/fXdQqHHYWa+YebLzlTiTo0rLSsYDmIQxJnVJecKzl/btwkI55E1VpZJwYMcLBe9lzkm&#10;2rac0v3kcxEg7BJUUHhfJ1K6rCCDbmBr4uBdbWPQB9nkUjfYBrip5CiOx9JgyWGhwJo2BWW307dR&#10;ENXvl3X7PO6jwzZ+fO4u6TSPOqVe+91qBsJT5//Df+29VjD6GMLvmXA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VrQxQAAANwAAAAPAAAAAAAAAAAAAAAAAJgCAABkcnMv&#10;ZG93bnJldi54bWxQSwUGAAAAAAQABAD1AAAAigMAAAAA&#10;" fillcolor="#bfbfbf" stroked="f"/>
                  <v:rect id="Rectangle 244" o:spid="_x0000_s1268" style="position:absolute;left:464;top:605;width:365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cv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XL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Zone</w:t>
                          </w:r>
                        </w:p>
                      </w:txbxContent>
                    </v:textbox>
                  </v:rect>
                  <v:rect id="Rectangle 245" o:spid="_x0000_s1269" style="position:absolute;left:957;top:605;width:63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5J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vk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Mean (s)</w:t>
                          </w:r>
                        </w:p>
                      </w:txbxContent>
                    </v:textbox>
                  </v:rect>
                  <v:rect id="Rectangle 246" o:spid="_x0000_s1270" style="position:absolute;left:1730;top:605;width:56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hU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vYV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 tracks</w:t>
                          </w:r>
                        </w:p>
                      </w:txbxContent>
                    </v:textbox>
                  </v:rect>
                  <v:rect id="Rectangle 247" o:spid="_x0000_s1271" style="position:absolute;left:2757;top:605;width:365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Ey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8T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Zone</w:t>
                          </w:r>
                        </w:p>
                      </w:txbxContent>
                    </v:textbox>
                  </v:rect>
                  <v:rect id="Rectangle 248" o:spid="_x0000_s1272" style="position:absolute;left:3250;top:605;width:63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av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xWr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Mean (s)</w:t>
                          </w:r>
                        </w:p>
                      </w:txbxContent>
                    </v:textbox>
                  </v:rect>
                  <v:rect id="Rectangle 249" o:spid="_x0000_s1273" style="position:absolute;left:4024;top:605;width:56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/Js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f8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 tracks</w:t>
                          </w:r>
                        </w:p>
                      </w:txbxContent>
                    </v:textbox>
                  </v:rect>
                  <v:rect id="Rectangle 250" o:spid="_x0000_s1274" style="position:absolute;left:5051;top:605;width:365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rV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ia1S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Zone</w:t>
                          </w:r>
                        </w:p>
                      </w:txbxContent>
                    </v:textbox>
                  </v:rect>
                  <v:rect id="Rectangle 251" o:spid="_x0000_s1275" style="position:absolute;left:5543;top:605;width:63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Mean (s)</w:t>
                          </w:r>
                        </w:p>
                      </w:txbxContent>
                    </v:textbox>
                  </v:rect>
                  <v:rect id="Rectangle 252" o:spid="_x0000_s1276" style="position:absolute;left:6317;top:605;width:56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 tracks</w:t>
                          </w:r>
                        </w:p>
                      </w:txbxContent>
                    </v:textbox>
                  </v:rect>
                  <v:rect id="Rectangle 253" o:spid="_x0000_s1277" style="position:absolute;left:7372;top:605;width:365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UF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BVB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Zone</w:t>
                          </w:r>
                        </w:p>
                      </w:txbxContent>
                    </v:textbox>
                  </v:rect>
                  <v:rect id="Rectangle 254" o:spid="_x0000_s1278" style="position:absolute;left:7864;top:605;width:63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KY8EA&#10;AADc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Tym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Mean (s)</w:t>
                          </w:r>
                        </w:p>
                      </w:txbxContent>
                    </v:textbox>
                  </v:rect>
                  <v:rect id="Rectangle 255" o:spid="_x0000_s1279" style="position:absolute;left:8638;top:605;width:56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v+M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2/4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 tracks</w:t>
                          </w:r>
                        </w:p>
                      </w:txbxContent>
                    </v:textbox>
                  </v:rect>
                  <v:rect id="Rectangle 256" o:spid="_x0000_s1280" style="position:absolute;left:591;top:886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3j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ve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</w:t>
                          </w:r>
                        </w:p>
                      </w:txbxContent>
                    </v:textbox>
                  </v:rect>
                  <v:rect id="Rectangle 257" o:spid="_x0000_s1281" style="position:absolute;left:1125;top:91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SF8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6Uhf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0.10</w:t>
                          </w:r>
                        </w:p>
                      </w:txbxContent>
                    </v:textbox>
                  </v:rect>
                  <v:rect id="Rectangle 258" o:spid="_x0000_s1282" style="position:absolute;left:1984;top:91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MYM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ozG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59" o:spid="_x0000_s1283" style="position:absolute;left:2884;top:886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p+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Gn7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</w:t>
                          </w:r>
                        </w:p>
                      </w:txbxContent>
                    </v:textbox>
                  </v:rect>
                  <v:rect id="Rectangle 260" o:spid="_x0000_s1284" style="position:absolute;left:3419;top:91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i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7/Y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0.18</w:t>
                          </w:r>
                        </w:p>
                      </w:txbxContent>
                    </v:textbox>
                  </v:rect>
                  <v:rect id="Rectangle 261" o:spid="_x0000_s1285" style="position:absolute;left:4235;top:91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YEs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1g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58</w:t>
                          </w:r>
                        </w:p>
                      </w:txbxContent>
                    </v:textbox>
                  </v:rect>
                  <v:rect id="Rectangle 262" o:spid="_x0000_s1286" style="position:absolute;left:5177;top:886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7Mr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zU9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4Tsy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</w:t>
                          </w:r>
                        </w:p>
                      </w:txbxContent>
                    </v:textbox>
                  </v:rect>
                  <v:rect id="Rectangle 263" o:spid="_x0000_s1287" style="position:absolute;left:5712;top:91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eqc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tnq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264" o:spid="_x0000_s1288" style="position:absolute;left:6528;top:91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A3sEA&#10;AADc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9yeJ9JR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AN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50</w:t>
                          </w:r>
                        </w:p>
                      </w:txbxContent>
                    </v:textbox>
                  </v:rect>
                  <v:rect id="Rectangle 265" o:spid="_x0000_s1289" style="position:absolute;left:7499;top:886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lRc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zpU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</w:t>
                          </w:r>
                        </w:p>
                      </w:txbxContent>
                    </v:textbox>
                  </v:rect>
                  <v:rect id="Rectangle 266" o:spid="_x0000_s1290" style="position:absolute;left:8033;top:91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9M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aPT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0.17</w:t>
                          </w:r>
                        </w:p>
                      </w:txbxContent>
                    </v:textbox>
                  </v:rect>
                  <v:rect id="Rectangle 267" o:spid="_x0000_s1291" style="position:absolute;left:8849;top:91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Yqs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WmKr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51</w:t>
                          </w:r>
                        </w:p>
                      </w:txbxContent>
                    </v:textbox>
                  </v:rect>
                  <v:rect id="Rectangle 268" o:spid="_x0000_s1292" style="position:absolute;left:591;top:1181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</w:t>
                          </w:r>
                        </w:p>
                      </w:txbxContent>
                    </v:textbox>
                  </v:rect>
                  <v:rect id="Rectangle 269" o:spid="_x0000_s1293" style="position:absolute;left:1125;top:120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jR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y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KN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0.17</w:t>
                          </w:r>
                        </w:p>
                      </w:txbxContent>
                    </v:textbox>
                  </v:rect>
                  <v:rect id="Rectangle 270" o:spid="_x0000_s1294" style="position:absolute;left:1984;top:120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3NL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zc0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271" o:spid="_x0000_s1295" style="position:absolute;left:2884;top:1181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uSr8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n8B/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25K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</w:t>
                          </w:r>
                        </w:p>
                      </w:txbxContent>
                    </v:textbox>
                  </v:rect>
                  <v:rect id="Rectangle 272" o:spid="_x0000_s1296" style="position:absolute;left:3419;top:120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t77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4re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0.12</w:t>
                          </w:r>
                        </w:p>
                      </w:txbxContent>
                    </v:textbox>
                  </v:rect>
                  <v:rect id="Rectangle 273" o:spid="_x0000_s1297" style="position:absolute;left:4178;top:1209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IdM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h0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107</w:t>
                          </w:r>
                        </w:p>
                      </w:txbxContent>
                    </v:textbox>
                  </v:rect>
                  <v:rect id="Rectangle 274" o:spid="_x0000_s1298" style="position:absolute;left:5177;top:1181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WA8IA&#10;AADc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lnDr9n0hG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pY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</w:t>
                          </w:r>
                        </w:p>
                      </w:txbxContent>
                    </v:textbox>
                  </v:rect>
                  <v:rect id="Rectangle 275" o:spid="_x0000_s1299" style="position:absolute;left:5712;top:120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zmM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jO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0.18</w:t>
                          </w:r>
                        </w:p>
                      </w:txbxContent>
                    </v:textbox>
                  </v:rect>
                  <v:rect id="Rectangle 276" o:spid="_x0000_s1300" style="position:absolute;left:6528;top:120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84</w:t>
                          </w:r>
                        </w:p>
                      </w:txbxContent>
                    </v:textbox>
                  </v:rect>
                  <v:rect id="Rectangle 277" o:spid="_x0000_s1301" style="position:absolute;left:7499;top:1181;width:143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8Od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w5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</w:t>
                          </w:r>
                        </w:p>
                      </w:txbxContent>
                    </v:textbox>
                  </v:rect>
                  <v:rect id="Rectangle 278" o:spid="_x0000_s1302" style="position:absolute;left:8033;top:120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0.17</w:t>
                          </w:r>
                        </w:p>
                      </w:txbxContent>
                    </v:textbox>
                  </v:rect>
                  <v:rect id="Rectangle 279" o:spid="_x0000_s1303" style="position:absolute;left:8849;top:120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83</w:t>
                          </w:r>
                        </w:p>
                      </w:txbxContent>
                    </v:textbox>
                  </v:rect>
                  <v:rect id="Rectangle 280" o:spid="_x0000_s1304" style="position:absolute;left:619;top:146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h6b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2n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Ooe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81" o:spid="_x0000_s1305" style="position:absolute;left:1125;top:149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s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M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gR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</w:t>
                          </w:r>
                        </w:p>
                      </w:txbxContent>
                    </v:textbox>
                  </v:rect>
                  <v:rect id="Rectangle 282" o:spid="_x0000_s1306" style="position:absolute;left:1984;top:149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3dyL4A&#10;AADcAAAADwAAAGRycy9kb3ducmV2LnhtbERPy4rCMBTdD/gP4QruxtQupHSMIoLgiBurH3Bpbh9M&#10;clOSaDt/bxaCy8N5b3aTNeJJPvSOFayWGQji2umeWwX32/G7ABEiskbjmBT8U4Dddva1wVK7ka/0&#10;rGIrUgiHEhV0MQ6llKHuyGJYuoE4cY3zFmOCvpXa45jCrZF5lq2lxZ5TQ4cDHTqq/6qHVSBv1XEs&#10;KuMzd86bi/k9XRtySi3m0/4HRKQpfsRv90kryIs0P51JR0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7t3ci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283" o:spid="_x0000_s1307" style="position:absolute;left:2912;top:146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4U8EA&#10;AADcAAAADwAAAGRycy9kb3ducmV2LnhtbESP3YrCMBSE74V9h3AWvNPUXkjpGmVZEFS8se4DHJrT&#10;HzY5KUm09e2NIOzlMDPfMJvdZI24kw+9YwWrZQaCuHa651bB73W/KECEiKzROCYFDwqw237MNlhq&#10;N/KF7lVsRYJwKFFBF+NQShnqjiyGpRuIk9c4bzEm6VupPY4Jbo3Ms2wtLfacFjoc6Kej+q+6WQXy&#10;Wu3HojI+c6e8OZvj4dKQU2r+OX1/gYg0xf/wu33QCvJiB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eF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84" o:spid="_x0000_s1308" style="position:absolute;left:3419;top:149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mJMEA&#10;AADc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vIih9eZdAT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z5i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285" o:spid="_x0000_s1309" style="position:absolute;left:4235;top:149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Dv8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0O/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78</w:t>
                          </w:r>
                        </w:p>
                      </w:txbxContent>
                    </v:textbox>
                  </v:rect>
                  <v:rect id="Rectangle 286" o:spid="_x0000_s1310" style="position:absolute;left:5205;top:146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by8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tv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87" o:spid="_x0000_s1311" style="position:absolute;left:5712;top:149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</w:t>
                          </w:r>
                        </w:p>
                      </w:txbxContent>
                    </v:textbox>
                  </v:rect>
                  <v:rect id="Rectangle 288" o:spid="_x0000_s1312" style="position:absolute;left:6528;top:149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49</w:t>
                          </w:r>
                        </w:p>
                      </w:txbxContent>
                    </v:textbox>
                  </v:rect>
                  <v:rect id="Rectangle 289" o:spid="_x0000_s1313" style="position:absolute;left:7527;top:146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FvMIA&#10;AADcAAAADwAAAGRycy9kb3ducmV2LnhtbESP3WoCMRSE7wu+QziCdzXbvbDL1iilIKh449oHOGzO&#10;/tDkZEmiu769EYReDjPzDbPeTtaIG/nQO1bwscxAENdO99wq+L3s3gsQISJrNI5JwZ0CbDeztzWW&#10;2o18plsVW5EgHEpU0MU4lFKGuiOLYekG4uQ1zluMSfpWao9jglsj8yxbSYs9p4UOB/rpqP6rrlaB&#10;vFS7saiMz9wxb07msD835JRazKfvLxCRpvgffrX3WkFefML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EW8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90" o:spid="_x0000_s1314" style="position:absolute;left:8033;top:149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Rzr4A&#10;AADcAAAADwAAAGRycy9kb3ducmV2LnhtbERPy4rCMBTdD/gP4QruxtQupHSMIoLgiBurH3Bpbh9M&#10;clOSaDt/bxaCy8N5b3aTNeJJPvSOFayWGQji2umeWwX32/G7ABEiskbjmBT8U4Dddva1wVK7ka/0&#10;rGIrUgiHEhV0MQ6llKHuyGJYuoE4cY3zFmOCvpXa45jCrZF5lq2lxZ5TQ4cDHTqq/6qHVSBv1XEs&#10;KuMzd86bi/k9XRtySi3m0/4HRKQpfsRv90kryIu0Np1JR0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b0c6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0.18</w:t>
                          </w:r>
                        </w:p>
                      </w:txbxContent>
                    </v:textbox>
                  </v:rect>
                  <v:rect id="Rectangle 291" o:spid="_x0000_s1315" style="position:absolute;left:8849;top:149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0VcIA&#10;AADc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ML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3R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76</w:t>
                          </w:r>
                        </w:p>
                      </w:txbxContent>
                    </v:textbox>
                  </v:rect>
                  <v:rect id="Rectangle 292" o:spid="_x0000_s1316" style="position:absolute;left:619;top:174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LFb4A&#10;AADcAAAADwAAAGRycy9kb3ducmV2LnhtbERPy4rCMBTdC/5DuMLsNLWLwalGEUFQmY3VD7g0tw9M&#10;bkoSbf17sxiY5eG8N7vRGvEiHzrHCpaLDARx5XTHjYL77ThfgQgRWaNxTAreFGC3nU42WGg38JVe&#10;ZWxECuFQoII2xr6QMlQtWQwL1xMnrnbeYkzQN1J7HFK4NTLPsm9psePU0GJPh5aqR/m0CuStPA6r&#10;0vjMXfL615xP15qcUl+zcb8GEWmM/+I/90kryH/S/HQmHQG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0SxW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93" o:spid="_x0000_s1317" style="position:absolute;left:1125;top:177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ujsIA&#10;AADc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eO6O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0.58</w:t>
                          </w:r>
                        </w:p>
                      </w:txbxContent>
                    </v:textbox>
                  </v:rect>
                  <v:rect id="Rectangle 294" o:spid="_x0000_s1318" style="position:absolute;left:1941;top:177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w+cIA&#10;AADc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JVDn9n0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nD5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34</w:t>
                          </w:r>
                        </w:p>
                      </w:txbxContent>
                    </v:textbox>
                  </v:rect>
                  <v:rect id="Rectangle 295" o:spid="_x0000_s1319" style="position:absolute;left:2912;top:174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VY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pCvl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5tVi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96" o:spid="_x0000_s1320" style="position:absolute;left:3419;top:177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9NFs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Cvl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00W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0.49</w:t>
                          </w:r>
                        </w:p>
                      </w:txbxContent>
                    </v:textbox>
                  </v:rect>
                  <v:rect id="Rectangle 297" o:spid="_x0000_s1321" style="position:absolute;left:4178;top:1772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ojc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pCvl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+iN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248</w:t>
                          </w:r>
                        </w:p>
                      </w:txbxContent>
                    </v:textbox>
                  </v:rect>
                  <v:rect id="Rectangle 298" o:spid="_x0000_s1322" style="position:absolute;left:5205;top:174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F2+s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nPHP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kXb6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99" o:spid="_x0000_s1323" style="position:absolute;left:5712;top:177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3TYc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Bff8D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dNh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0.58</w:t>
                          </w:r>
                        </w:p>
                      </w:txbxContent>
                    </v:textbox>
                  </v:rect>
                  <v:rect id="Rectangle 300" o:spid="_x0000_s1324" style="position:absolute;left:6528;top:177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HE74A&#10;AADcAAAADwAAAGRycy9kb3ducmV2LnhtbERPy4rCMBTdC/5DuMLsNLWLwalGEUFQmY3VD7g0tw9M&#10;bkoSbf17sxiY5eG8N7vRGvEiHzrHCpaLDARx5XTHjYL77ThfgQgRWaNxTAreFGC3nU42WGg38JVe&#10;ZWxECuFQoII2xr6QMlQtWQwL1xMnrnbeYkzQN1J7HFK4NTLPsm9psePU0GJPh5aqR/m0CuStPA6r&#10;0vjMXfL615xP15qcUl+zcb8GEWmM/+I/90kryH/S2nQmHQG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CRxO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</w:t>
                          </w:r>
                        </w:p>
                      </w:txbxContent>
                    </v:textbox>
                  </v:rect>
                  <v:rect id="Rectangle 301" o:spid="_x0000_s1325" style="position:absolute;left:7527;top:174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7iiMIA&#10;AADcAAAADwAAAGRycy9kb3ducmV2LnhtbESPzYoCMRCE7wu+Q+gFb2tm5yA6GmVZEFT24ugDNJOe&#10;H0w6QxKd8e3NguCxqKqvqPV2tEbcyYfOsYLvWQaCuHK640bB5bz7WoAIEVmjcUwKHhRgu5l8rLHQ&#10;buAT3cvYiAThUKCCNsa+kDJULVkMM9cTJ6923mJM0jdSexwS3BqZZ9lcWuw4LbTY029L1bW8WQXy&#10;XO6GRWl85o55/WcO+1NNTqnp5/izAhFpjO/wq73XCvLlE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uKI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02" o:spid="_x0000_s1326" style="position:absolute;left:8033;top:177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/RD74A&#10;AADcAAAADwAAAGRycy9kb3ducmV2LnhtbERPy2oCMRTdC/5DuEJ3mmih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f0Q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0.46</w:t>
                          </w:r>
                        </w:p>
                      </w:txbxContent>
                    </v:textbox>
                  </v:rect>
                  <v:rect id="Rectangle 303" o:spid="_x0000_s1327" style="position:absolute;left:8793;top:1772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0lMIA&#10;AADcAAAADwAAAGRycy9kb3ducmV2LnhtbESPzWrDMBCE74G+g9hCb4nkB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3S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136</w:t>
                          </w:r>
                        </w:p>
                      </w:txbxContent>
                    </v:textbox>
                  </v:rect>
                  <v:rect id="Rectangle 304" o:spid="_x0000_s1328" style="position:absolute;left:619;top:202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Hq48IA&#10;AADcAAAADwAAAGRycy9kb3ducmV2LnhtbESP3WoCMRSE74W+QziF3mnSFUR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er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05" o:spid="_x0000_s1329" style="position:absolute;left:1125;top:205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PeMEA&#10;AADcAAAADwAAAGRycy9kb3ducmV2LnhtbESP3WoCMRSE74W+QzhC7zRRQWRrFBEEK71x9QEOm7M/&#10;NDlZktTdvr0pFLwcZuYbZrsfnRUPCrHzrGExVyCIK286bjTcb6fZBkRMyAatZ9LwSxH2u7fJFgvj&#10;B77So0yNyBCOBWpoU+oLKWPVksM49z1x9mofHKYsQyNNwCHDnZVLpdbSYcd5ocWeji1V3+WP0yBv&#10;5WnYlDYof1nWX/bzfK3Ja/0+HQ8fIBKN6RX+b5+NhpVawd+ZfAT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NT3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0.57</w:t>
                          </w:r>
                        </w:p>
                      </w:txbxContent>
                    </v:textbox>
                  </v:rect>
                  <v:rect id="Rectangle 306" o:spid="_x0000_s1330" style="position:absolute;left:1941;top:205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XDMIA&#10;AADcAAAADwAAAGRycy9kb3ducmV2LnhtbESP3WoCMRSE74W+QziF3mmilS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5Nc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</w:t>
                          </w:r>
                        </w:p>
                      </w:txbxContent>
                    </v:textbox>
                  </v:rect>
                  <v:rect id="Rectangle 307" o:spid="_x0000_s1331" style="position:absolute;left:2912;top:202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hyl8IA&#10;AADcAAAADwAAAGRycy9kb3ducmV2LnhtbESP3WoCMRSE74W+QziF3mmixS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HK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08" o:spid="_x0000_s1332" style="position:absolute;left:3419;top:205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s4MEA&#10;AADcAAAADwAAAGRycy9kb3ducmV2LnhtbESP3WoCMRSE74W+QzhC7zTRgsjWKCIIVnrj6gMcNmd/&#10;aHKyJKm7fXtTELwcZuYbZrMbnRV3CrHzrGExVyCIK286bjTcrsfZGkRMyAatZ9LwRxF227fJBgvj&#10;B77QvUyNyBCOBWpoU+oLKWPVksM49z1x9mofHKYsQyNNwCHDnZVLpVbSYcd5ocWeDi1VP+Wv0yCv&#10;5XFYlzYof17W3/brdKnJa/0+HfefIBKN6RV+tk9Gw4dawf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67O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0.48</w:t>
                          </w:r>
                        </w:p>
                      </w:txbxContent>
                    </v:textbox>
                  </v:rect>
                  <v:rect id="Rectangle 309" o:spid="_x0000_s1333" style="position:absolute;left:4178;top:2053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Je8IA&#10;AADcAAAADwAAAGRycy9kb3ducmV2LnhtbESP3WoCMRSE74W+QziF3mmiBStbo4ggWPHG1Qc4bM7+&#10;0ORkSaK7fXtTKPRymJlvmPV2dFY8KMTOs4b5TIEgrrzpuNFwux6mKxAxIRu0nknDD0XYbl4mayyM&#10;H/hCjzI1IkM4FqihTakvpIxVSw7jzPfE2at9cJiyDI00AYcMd1YulFpKhx3nhRZ72rdUfZd3p0Fe&#10;y8OwKm1Q/rSoz/breKnJa/32Ou4+QSQa03/4r300Gt7VB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kl7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130</w:t>
                          </w:r>
                        </w:p>
                      </w:txbxContent>
                    </v:textbox>
                  </v:rect>
                  <v:rect id="Rectangle 310" o:spid="_x0000_s1334" style="position:absolute;left:5205;top:202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dCb4A&#10;AADcAAAADwAAAGRycy9kb3ducmV2LnhtbERPy2oCMRTdC/5DuEJ3mmih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up3Q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11" o:spid="_x0000_s1335" style="position:absolute;left:5712;top:205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4ksIA&#10;AADcAAAADwAAAGRycy9kb3ducmV2LnhtbESP3WoCMRSE74W+QzgF7zSpBb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5Xi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0.61</w:t>
                          </w:r>
                        </w:p>
                      </w:txbxContent>
                    </v:textbox>
                  </v:rect>
                  <v:rect id="Rectangle 312" o:spid="_x0000_s1336" style="position:absolute;left:6570;top:205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H0sAA&#10;AADcAAAADwAAAGRycy9kb3ducmV2LnhtbERPS2rDMBDdF3IHMYHsGjkJ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ZH0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313" o:spid="_x0000_s1337" style="position:absolute;left:7527;top:202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iScEA&#10;AADcAAAADwAAAGRycy9kb3ducmV2LnhtbESP3YrCMBSE7xd8h3AE79a0C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K4k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14" o:spid="_x0000_s1338" style="position:absolute;left:8033;top:205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h8Ps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YfD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0.31</w:t>
                          </w:r>
                        </w:p>
                      </w:txbxContent>
                    </v:textbox>
                  </v:rect>
                  <v:rect id="Rectangle 315" o:spid="_x0000_s1339" style="position:absolute;left:8793;top:2053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Zp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Nm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113</w:t>
                          </w:r>
                        </w:p>
                      </w:txbxContent>
                    </v:textbox>
                  </v:rect>
                  <v:rect id="Rectangle 316" o:spid="_x0000_s1340" style="position:absolute;left:619;top:2306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1B0c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aLN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UHR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317" o:spid="_x0000_s1341" style="position:absolute;left:1125;top:233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kSs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tVi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eR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0.58</w:t>
                          </w:r>
                        </w:p>
                      </w:txbxContent>
                    </v:textbox>
                  </v:rect>
                  <v:rect id="Rectangle 318" o:spid="_x0000_s1342" style="position:absolute;left:1885;top:2334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6P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ej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106</w:t>
                          </w:r>
                        </w:p>
                      </w:txbxContent>
                    </v:textbox>
                  </v:rect>
                  <v:rect id="Rectangle 319" o:spid="_x0000_s1343" style="position:absolute;left:2912;top:2306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/fps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9+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320" o:spid="_x0000_s1344" style="position:absolute;left:3419;top:233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L1MAA&#10;AADcAAAADwAAAGRycy9kb3ducmV2LnhtbERPS2rDMBDdF3IHMYHsGjkJFONGNiUQSEs2sXuAwRp/&#10;qDQykhK7t68WgS4f73+sFmvEg3wYHSvYbTMQxK3TI/cKvpvzaw4iRGSNxjEp+KUAVbl6OWKh3cw3&#10;etSxFymEQ4EKhhinQsrQDmQxbN1EnLjOeYsxQd9L7XFO4dbIfZa9SYsjp4YBJzoN1P7Ud6tANvV5&#10;zmvjM/e1767m83LryCm1WS8f7yAiLfFf/HRftILDLq1N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BL1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0.44</w:t>
                          </w:r>
                        </w:p>
                      </w:txbxContent>
                    </v:textbox>
                  </v:rect>
                  <v:rect id="Rectangle 321" o:spid="_x0000_s1345" style="position:absolute;left:4178;top:2334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zuT8IA&#10;AADcAAAADwAAAGRycy9kb3ducmV2LnhtbESPzYoCMRCE74LvEFrwphkVFnc0igiCLl4c9wGaSc8P&#10;Jp0hyTqzb28WhD0WVfUVtd0P1ogn+dA6VrCYZyCIS6dbrhV830+zNYgQkTUax6TglwLsd+PRFnPt&#10;er7Rs4i1SBAOOSpoYuxyKUPZkMUwdx1x8irnLcYkfS21xz7BrZHLLPuQFltOCw12dGyofBQ/VoG8&#10;F6d+XRifua9ldTWX860ip9R0Mhw2ICIN8T/8bp+1gtXiE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O5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162</w:t>
                          </w:r>
                        </w:p>
                      </w:txbxContent>
                    </v:textbox>
                  </v:rect>
                  <v:rect id="Rectangle 322" o:spid="_x0000_s1346" style="position:absolute;left:5205;top:2306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Nb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qjW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323" o:spid="_x0000_s1347" style="position:absolute;left:5712;top:233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o9M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ct8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mKP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0.61</w:t>
                          </w:r>
                        </w:p>
                      </w:txbxContent>
                    </v:textbox>
                  </v:rect>
                  <v:rect id="Rectangle 324" o:spid="_x0000_s1348" style="position:absolute;left:6528;top:233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2g8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0to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325" o:spid="_x0000_s1349" style="position:absolute;left:7527;top:2306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TG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4Ex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326" o:spid="_x0000_s1350" style="position:absolute;left:8033;top:233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GLbM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Yt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0.51</w:t>
                          </w:r>
                        </w:p>
                      </w:txbxContent>
                    </v:textbox>
                  </v:rect>
                  <v:rect id="Rectangle 327" o:spid="_x0000_s1351" style="position:absolute;left:8849;top:233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u9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S7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328" o:spid="_x0000_s1352" style="position:absolute;left:619;top:258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wg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PsI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329" o:spid="_x0000_s1353" style="position:absolute;left:1125;top:261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VG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azz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xU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0.51</w:t>
                          </w:r>
                        </w:p>
                      </w:txbxContent>
                    </v:textbox>
                  </v:rect>
                  <v:rect id="Rectangle 330" o:spid="_x0000_s1354" style="position:absolute;left:1941;top:261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Bab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cgW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91</w:t>
                          </w:r>
                        </w:p>
                      </w:txbxContent>
                    </v:textbox>
                  </v:rect>
                  <v:rect id="Rectangle 331" o:spid="_x0000_s1355" style="position:absolute;left:2912;top:258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8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CT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332" o:spid="_x0000_s1356" style="position:absolute;left:3419;top:261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bss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Mbs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0.58</w:t>
                          </w:r>
                        </w:p>
                      </w:txbxContent>
                    </v:textbox>
                  </v:rect>
                  <v:rect id="Rectangle 333" o:spid="_x0000_s1357" style="position:absolute;left:4235;top:261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++K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/74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59</w:t>
                          </w:r>
                        </w:p>
                      </w:txbxContent>
                    </v:textbox>
                  </v:rect>
                  <v:rect id="Rectangle 334" o:spid="_x0000_s1358" style="position:absolute;left:5205;top:258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335" o:spid="_x0000_s1359" style="position:absolute;left:5712;top:261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GFxcEA&#10;AADcAAAADwAAAGRycy9kb3ducmV2LnhtbESP3YrCMBSE74V9h3CEvdNUC4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hhc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1.08</w:t>
                          </w:r>
                        </w:p>
                      </w:txbxContent>
                    </v:textbox>
                  </v:rect>
                  <v:rect id="Rectangle 336" o:spid="_x0000_s1360" style="position:absolute;left:6570;top:261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dsc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ar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B2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337" o:spid="_x0000_s1361" style="position:absolute;left:7527;top:258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4Ks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Lg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338" o:spid="_x0000_s1362" style="position:absolute;left:8033;top:261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mXc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WJl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0.25</w:t>
                          </w:r>
                        </w:p>
                      </w:txbxContent>
                    </v:textbox>
                  </v:rect>
                  <v:rect id="Rectangle 339" o:spid="_x0000_s1363" style="position:absolute;left:8849;top:261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Dxs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oP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84</w:t>
                          </w:r>
                        </w:p>
                      </w:txbxContent>
                    </v:textbox>
                  </v:rect>
                  <v:rect id="Rectangle 340" o:spid="_x0000_s1364" style="position:absolute;left:619;top:286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XtM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UXt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41" o:spid="_x0000_s1365" style="position:absolute;left:1125;top:289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yL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bI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0.32</w:t>
                          </w:r>
                        </w:p>
                      </w:txbxContent>
                    </v:textbox>
                  </v:rect>
                  <v:rect id="Rectangle 342" o:spid="_x0000_s1366" style="position:absolute;left:1885;top:2897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Voz7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tWjP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107</w:t>
                          </w:r>
                        </w:p>
                      </w:txbxContent>
                    </v:textbox>
                  </v:rect>
                  <v:rect id="Rectangle 343" o:spid="_x0000_s1367" style="position:absolute;left:2912;top:286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NV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b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c1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44" o:spid="_x0000_s1368" style="position:absolute;left:3419;top:289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TI8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1M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0.28</w:t>
                          </w:r>
                        </w:p>
                      </w:txbxContent>
                    </v:textbox>
                  </v:rect>
                  <v:rect id="Rectangle 345" o:spid="_x0000_s1369" style="position:absolute;left:4178;top:2897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2uM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b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/a4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126</w:t>
                          </w:r>
                        </w:p>
                      </w:txbxContent>
                    </v:textbox>
                  </v:rect>
                  <v:rect id="Rectangle 346" o:spid="_x0000_s1370" style="position:absolute;left:5205;top:286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5uzM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SxXK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m7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47" o:spid="_x0000_s1371" style="position:absolute;left:5712;top:289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LV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+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st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0.16</w:t>
                          </w:r>
                        </w:p>
                      </w:txbxContent>
                    </v:textbox>
                  </v:rect>
                  <v:rect id="Rectangle 348" o:spid="_x0000_s1372" style="position:absolute;left:6570;top:289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VI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FU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49" o:spid="_x0000_s1373" style="position:absolute;left:7527;top:286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wu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PC7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50" o:spid="_x0000_s1374" style="position:absolute;left:8033;top:289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kyb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w2TJ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0.26</w:t>
                          </w:r>
                        </w:p>
                      </w:txbxContent>
                    </v:textbox>
                  </v:rect>
                  <v:rect id="Rectangle 351" o:spid="_x0000_s1375" style="position:absolute;left:8849;top:289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BUs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j8F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34</w:t>
                          </w:r>
                        </w:p>
                      </w:txbxContent>
                    </v:textbox>
                  </v:rect>
                  <v:rect id="Rectangle 352" o:spid="_x0000_s1376" style="position:absolute;left:619;top:315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+Er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P4S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353" o:spid="_x0000_s1377" style="position:absolute;left:1125;top:317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bic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tV6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IFu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0.51</w:t>
                          </w:r>
                        </w:p>
                      </w:txbxContent>
                    </v:textbox>
                  </v:rect>
                  <v:rect id="Rectangle 354" o:spid="_x0000_s1378" style="position:absolute;left:1885;top:3178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F/s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sX+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115</w:t>
                          </w:r>
                        </w:p>
                      </w:txbxContent>
                    </v:textbox>
                  </v:rect>
                  <v:rect id="Rectangle 355" o:spid="_x0000_s1379" style="position:absolute;left:2912;top:315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gZc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6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mB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356" o:spid="_x0000_s1380" style="position:absolute;left:3419;top:317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4Ec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y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/gR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0.37</w:t>
                          </w:r>
                        </w:p>
                      </w:txbxContent>
                    </v:textbox>
                  </v:rect>
                  <v:rect id="Rectangle 357" o:spid="_x0000_s1381" style="position:absolute;left:4235;top:317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disIA&#10;AADcAAAADwAAAGRycy9kb3ducmV2LnhtbESPzYoCMRCE74LvEFrYm2ZUXGTWKCIIKl4c9wGaSc8P&#10;Jp0hyTqzb78RhD0WVfUVtdkN1ogn+dA6VjCfZSCIS6dbrhV834/TNYgQkTUax6TglwLstuPRBnPt&#10;er7Rs4i1SBAOOSpoYuxyKUPZkMUwcx1x8irnLcYkfS21xz7BrZGLLPuUFltOCw12dGiofBQ/VoG8&#10;F8d+XRifucuiuprz6VaRU+pjMuy/QEQa4n/43T5pBcvV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12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75</w:t>
                          </w:r>
                        </w:p>
                      </w:txbxContent>
                    </v:textbox>
                  </v:rect>
                  <v:rect id="Rectangle 358" o:spid="_x0000_s1382" style="position:absolute;left:5205;top:315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D/c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ycP9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359" o:spid="_x0000_s1383" style="position:absolute;left:5712;top:317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mZs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WZ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0.64</w:t>
                          </w:r>
                        </w:p>
                      </w:txbxContent>
                    </v:textbox>
                  </v:rect>
                  <v:rect id="Rectangle 360" o:spid="_x0000_s1384" style="position:absolute;left:6570;top:3178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yFL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GvIU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61" o:spid="_x0000_s1385" style="position:absolute;left:7527;top:315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Xj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le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362" o:spid="_x0000_s1386" style="position:absolute;left:8033;top:317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0r8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A0r8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0.33</w:t>
                          </w:r>
                        </w:p>
                      </w:txbxContent>
                    </v:textbox>
                  </v:rect>
                  <v:rect id="Rectangle 363" o:spid="_x0000_s1387" style="position:absolute;left:8891;top:3178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RNM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MkT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64" o:spid="_x0000_s1388" style="position:absolute;left:619;top:343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4PQ8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eD0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365" o:spid="_x0000_s1389" style="position:absolute;left:1125;top:345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Kq2M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Sqt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0.38</w:t>
                          </w:r>
                        </w:p>
                      </w:txbxContent>
                    </v:textbox>
                  </v:rect>
                  <v:rect id="Rectangle 366" o:spid="_x0000_s1390" style="position:absolute;left:1941;top:345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yr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zK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66</w:t>
                          </w:r>
                        </w:p>
                      </w:txbxContent>
                    </v:textbox>
                  </v:rect>
                  <v:rect id="Rectangle 367" o:spid="_x0000_s1391" style="position:absolute;left:2912;top:343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XN8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5c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368" o:spid="_x0000_s1392" style="position:absolute;left:3419;top:345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UJQM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lCU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0.52</w:t>
                          </w:r>
                        </w:p>
                      </w:txbxContent>
                    </v:textbox>
                  </v:rect>
                  <v:rect id="Rectangle 369" o:spid="_x0000_s1393" style="position:absolute;left:4235;top:345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s28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az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370" o:spid="_x0000_s1394" style="position:absolute;left:5205;top:343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Y4qc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Y4qc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371" o:spid="_x0000_s1395" style="position:absolute;left:5712;top:345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dMs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p0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0.40</w:t>
                          </w:r>
                        </w:p>
                      </w:txbxContent>
                    </v:textbox>
                  </v:rect>
                  <v:rect id="Rectangle 372" o:spid="_x0000_s1396" style="position:absolute;left:6570;top:345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icr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YtV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aJy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373" o:spid="_x0000_s1397" style="position:absolute;left:7527;top:343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H6c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Qf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374" o:spid="_x0000_s1398" style="position:absolute;left:8033;top:345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ns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azf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5m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0.26</w:t>
                          </w:r>
                        </w:p>
                      </w:txbxContent>
                    </v:textbox>
                  </v:rect>
                  <v:rect id="Rectangle 375" o:spid="_x0000_s1399" style="position:absolute;left:8849;top:345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8Bc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m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zwF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55</w:t>
                          </w:r>
                        </w:p>
                      </w:txbxContent>
                    </v:textbox>
                  </v:rect>
                  <v:rect id="Rectangle 376" o:spid="_x0000_s1400" style="position:absolute;left:619;top:371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kcc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Sx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4qR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377" o:spid="_x0000_s1401" style="position:absolute;left:1125;top:374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4B6s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Sx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rgH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0.28</w:t>
                          </w:r>
                        </w:p>
                      </w:txbxContent>
                    </v:textbox>
                  </v:rect>
                  <v:rect id="Rectangle 378" o:spid="_x0000_s1402" style="position:absolute;left:1885;top:3740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fnc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uXn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fJ+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107</w:t>
                          </w:r>
                        </w:p>
                      </w:txbxContent>
                    </v:textbox>
                  </v:rect>
                  <v:rect id="Rectangle 379" o:spid="_x0000_s1403" style="position:absolute;left:2912;top:371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6BsIA&#10;AADcAAAADwAAAGRycy9kb3ducmV2LnhtbESPzYoCMRCE74LvEFrwphkVVpk1igiCLl4c9wGaSc8P&#10;Jp0hyTqzb28WhD0WVfUVtd0P1ogn+dA6VrCYZyCIS6dbrhV830+zDYgQkTUax6TglwLsd+PRFnPt&#10;er7Rs4i1SBAOOSpoYuxyKUPZkMUwdx1x8irnLcYkfS21xz7BrZHLLPuQFltOCw12dGyofBQ/VoG8&#10;F6d+Uxifua9ldTWX860ip9R0Mhw+QUQa4n/43T5rBav1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Do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380" o:spid="_x0000_s1404" style="position:absolute;left:3419;top:374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+udL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YtV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r650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0.31</w:t>
                          </w:r>
                        </w:p>
                      </w:txbxContent>
                    </v:textbox>
                  </v:rect>
                  <v:rect id="Rectangle 381" o:spid="_x0000_s1405" style="position:absolute;left:4235;top:374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L78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wv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72</w:t>
                          </w:r>
                        </w:p>
                      </w:txbxContent>
                    </v:textbox>
                  </v:rect>
                  <v:rect id="Rectangle 382" o:spid="_x0000_s1406" style="position:absolute;left:5205;top:371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SVb4A&#10;AADcAAAADwAAAGRycy9kb3ducmV2LnhtbERPy4rCMBTdD/gP4QruxlSF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M0lW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383" o:spid="_x0000_s1407" style="position:absolute;left:5712;top:374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3zsEA&#10;AADcAAAADwAAAGRycy9kb3ducmV2LnhtbESP3YrCMBSE7xd8h3AE79ZUh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Ad8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0.30</w:t>
                          </w:r>
                        </w:p>
                      </w:txbxContent>
                    </v:textbox>
                  </v:rect>
                  <v:rect id="Rectangle 384" o:spid="_x0000_s1408" style="position:absolute;left:6570;top:374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puc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um5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85" o:spid="_x0000_s1409" style="position:absolute;left:7527;top:371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MIsEA&#10;AADcAAAADwAAAGRycy9kb3ducmV2LnhtbESP3YrCMBSE7xd8h3AE79ZUh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TC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386" o:spid="_x0000_s1410" style="position:absolute;left:8033;top:374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UVsIA&#10;AADcAAAADwAAAGRycy9kb3ducmV2LnhtbESP3WoCMRSE74W+QzgF7zRbF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9RW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0.27</w:t>
                          </w:r>
                        </w:p>
                      </w:txbxContent>
                    </v:textbox>
                  </v:rect>
                  <v:rect id="Rectangle 387" o:spid="_x0000_s1411" style="position:absolute;left:8849;top:374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xzc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3HN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47</w:t>
                          </w:r>
                        </w:p>
                      </w:txbxContent>
                    </v:textbox>
                  </v:rect>
                  <v:rect id="Rectangle 388" o:spid="_x0000_s1412" style="position:absolute;left:619;top:399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vus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p77r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389" o:spid="_x0000_s1413" style="position:absolute;left:1125;top:402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VKIcIA&#10;AADcAAAADwAAAGRycy9kb3ducmV2LnhtbESP3WoCMRSE74W+QzgF7zRbB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Uoh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0.32</w:t>
                          </w:r>
                        </w:p>
                      </w:txbxContent>
                    </v:textbox>
                  </v:rect>
                  <v:rect id="Rectangle 390" o:spid="_x0000_s1414" style="position:absolute;left:1885;top:4022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eU74A&#10;AADcAAAADwAAAGRycy9kb3ducmV2LnhtbERPy4rCMBTdD/gP4QruxlSF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63lO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127</w:t>
                          </w:r>
                        </w:p>
                      </w:txbxContent>
                    </v:textbox>
                  </v:rect>
                  <v:rect id="Rectangle 391" o:spid="_x0000_s1415" style="position:absolute;left:2912;top:399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7yMIA&#10;AADcAAAADwAAAGRycy9kb3ducmV2LnhtbESP3WoCMRSE7wXfIRzBO81qoa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nvI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392" o:spid="_x0000_s1416" style="position:absolute;left:3419;top:402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EiL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VRIi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0.23</w:t>
                          </w:r>
                        </w:p>
                      </w:txbxContent>
                    </v:textbox>
                  </v:rect>
                  <v:rect id="Rectangle 393" o:spid="_x0000_s1417" style="position:absolute;left:4235;top:402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hE8IA&#10;AADcAAAADwAAAGRycy9kb3ducmV2LnhtbESPzYoCMRCE74LvEFrwphkVFn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eET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97</w:t>
                          </w:r>
                        </w:p>
                      </w:txbxContent>
                    </v:textbox>
                  </v:rect>
                  <v:rect id="Rectangle 394" o:spid="_x0000_s1418" style="position:absolute;left:5149;top:399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/ZM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39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395" o:spid="_x0000_s1419" style="position:absolute;left:5712;top:402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a/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9r/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0.04</w:t>
                          </w:r>
                        </w:p>
                      </w:txbxContent>
                    </v:textbox>
                  </v:rect>
                  <v:rect id="Rectangle 396" o:spid="_x0000_s1420" style="position:absolute;left:6570;top:402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Ci8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kK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7" o:spid="_x0000_s1421" style="position:absolute;left:7527;top:399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nEM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ouc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398" o:spid="_x0000_s1422" style="position:absolute;left:8033;top:402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5Z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Hln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0.30</w:t>
                          </w:r>
                        </w:p>
                      </w:txbxContent>
                    </v:textbox>
                  </v:rect>
                  <v:rect id="Rectangle 399" o:spid="_x0000_s1423" style="position:absolute;left:8849;top:402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c/M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Nz8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400" o:spid="_x0000_s1424" style="position:absolute;left:563;top:427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NIjr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OjSI6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401" o:spid="_x0000_s1425" style="position:absolute;left:1125;top:430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tFcIA&#10;AADcAAAADwAAAGRycy9kb3ducmV2LnhtbESPzYoCMRCE74LvEFrwphkV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7+0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0.39</w:t>
                          </w:r>
                        </w:p>
                      </w:txbxContent>
                    </v:textbox>
                  </v:rect>
                  <v:rect id="Rectangle 402" o:spid="_x0000_s1426" style="position:absolute;left:1941;top:430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car4A&#10;AADcAAAADwAAAGRycy9kb3ducmV2LnhtbERPy2oCMRTdC/5DuEJ3miil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1HGq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94</w:t>
                          </w:r>
                        </w:p>
                      </w:txbxContent>
                    </v:textbox>
                  </v:rect>
                  <v:rect id="Rectangle 403" o:spid="_x0000_s1427" style="position:absolute;left:2856;top:427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58cIA&#10;AADcAAAADwAAAGRycy9kb3ducmV2LnhtbESPzWrDMBCE74G+g9hCb4nkE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bn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404" o:spid="_x0000_s1428" style="position:absolute;left:3419;top:430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nhs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6ye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0.31</w:t>
                          </w:r>
                        </w:p>
                      </w:txbxContent>
                    </v:textbox>
                  </v:rect>
                  <v:rect id="Rectangle 405" o:spid="_x0000_s1429" style="position:absolute;left:4235;top:430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eCHcIA&#10;AADcAAAADwAAAGRycy9kb3ducmV2LnhtbESP3WoCMRSE74W+QziF3mmilS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p4I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36</w:t>
                          </w:r>
                        </w:p>
                      </w:txbxContent>
                    </v:textbox>
                  </v:rect>
                </v:group>
                <v:group id="Group 607" o:spid="_x0000_s1430" style="position:absolute;left:3575;top:27146;width:53746;height:44043" coordorigin="563,4275" coordsize="8464,6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rect id="Rectangle 407" o:spid="_x0000_s1431" style="position:absolute;left:5149;top:427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/8sIA&#10;AADcAAAADwAAAGRycy9kb3ducmV2LnhtbESP3WoCMRSE74W+QziF3mmi1C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r/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408" o:spid="_x0000_s1432" style="position:absolute;left:5712;top:430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hhcEA&#10;AADcAAAADwAAAGRycy9kb3ducmV2LnhtbESP3WoCMRSE74W+QzhC7zRRisjWKCIIVnrj6gMcNmd/&#10;aHKyJKm7fXtTELwcZuYbZrMbnRV3CrHzrGExVyCIK286bjTcrsfZGkRMyAatZ9LwRxF227fJBgvj&#10;B77QvUyNyBCOBWpoU+oLKWPVksM49z1x9mofHKYsQyNNwCHDnZVLpVbSYcd5ocWeDi1VP+Wv0yCv&#10;5XFYlzYof17W3/brdKnJa/0+HfefIBKN6RV+tk9Gw4dawf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QIY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0.12</w:t>
                          </w:r>
                        </w:p>
                      </w:txbxContent>
                    </v:textbox>
                  </v:rect>
                  <v:rect id="Rectangle 409" o:spid="_x0000_s1433" style="position:absolute;left:6570;top:430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EHs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t7VB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IQ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10" o:spid="_x0000_s1434" style="position:absolute;left:7470;top:427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QbL4A&#10;AADcAAAADwAAAGRycy9kb3ducmV2LnhtbERPy2oCMRTdC/5DuEJ3miil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DEGy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411" o:spid="_x0000_s1435" style="position:absolute;left:8033;top:430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+198IA&#10;AADcAAAADwAAAGRycy9kb3ducmV2LnhtbESP3WoCMRSE74W+QzgF7zSpFL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7X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0.18</w:t>
                          </w:r>
                        </w:p>
                      </w:txbxContent>
                    </v:textbox>
                  </v:rect>
                  <v:rect id="Rectangle 412" o:spid="_x0000_s1436" style="position:absolute;left:8891;top:430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Kt8AA&#10;AADcAAAADwAAAGRycy9kb3ducmV2LnhtbERPS2rDMBDdF3IHMYHsGjkh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yKt8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13" o:spid="_x0000_s1437" style="position:absolute;left:563;top:457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AvLMEA&#10;AADcAAAADwAAAGRycy9kb3ducmV2LnhtbESP3YrCMBSE7xd8h3AE79a0I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gLy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414" o:spid="_x0000_s1438" style="position:absolute;left:1125;top:459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xW8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ysVv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0.29</w:t>
                          </w:r>
                        </w:p>
                      </w:txbxContent>
                    </v:textbox>
                  </v:rect>
                  <v:rect id="Rectangle 415" o:spid="_x0000_s1439" style="position:absolute;left:1885;top:4598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4Uw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taLF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hT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111</w:t>
                          </w:r>
                        </w:p>
                      </w:txbxContent>
                    </v:textbox>
                  </v:rect>
                  <v:rect id="Rectangle 416" o:spid="_x0000_s1440" style="position:absolute;left:2856;top:457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eMtMIA&#10;AADcAAAADwAAAGRycy9kb3ducmV2LnhtbESP3YrCMBSE74V9h3AE72yqyC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l4y0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417" o:spid="_x0000_s1441" style="position:absolute;left:3419;top:459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pL8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tVi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yk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0.25</w:t>
                          </w:r>
                        </w:p>
                      </w:txbxContent>
                    </v:textbox>
                  </v:rect>
                  <v:rect id="Rectangle 418" o:spid="_x0000_s1442" style="position:absolute;left:4235;top:459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3WM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Jt1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48</w:t>
                          </w:r>
                        </w:p>
                      </w:txbxContent>
                    </v:textbox>
                  </v:rect>
                  <v:rect id="Rectangle 419" o:spid="_x0000_s1443" style="position:absolute;left:7470;top:457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Sw8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RL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420" o:spid="_x0000_s1444" style="position:absolute;left:8033;top:459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GscAA&#10;AADcAAAADwAAAGRycy9kb3ducmV2LnhtbERPS2rDMBDdF3IHMYHsGjkhFONGNiUQSEs2sXuAwRp/&#10;qDQykhK7t68WgS4f73+sFmvEg3wYHSvYbTMQxK3TI/cKvpvzaw4iRGSNxjEp+KUAVbl6OWKh3cw3&#10;etSxFymEQ4EKhhinQsrQDmQxbN1EnLjOeYsxQd9L7XFO4dbIfZa9SYsjp4YBJzoN1P7Ud6tANvV5&#10;zmvjM/e1767m83LryCm1WS8f7yAiLfFf/HRftILDLq1N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qGsc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</w:t>
                          </w:r>
                        </w:p>
                      </w:txbxContent>
                    </v:textbox>
                  </v:rect>
                  <v:rect id="Rectangle 421" o:spid="_x0000_s1445" style="position:absolute;left:8849;top:459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jKsIA&#10;AADcAAAADwAAAGRycy9kb3ducmV2LnhtbESPzYoCMRCE74LvEFrwphlFFnc0igiCLl4c9wGaSc8P&#10;Jp0hyTqzb28WhD0WVfUVtd0P1ogn+dA6VrCYZyCIS6dbrhV830+zNYgQkTUax6TglwLsd+PRFnPt&#10;er7Rs4i1SBAOOSpoYuxyKUPZkMUwdx1x8irnLcYkfS21xz7BrZHLLPuQFltOCw12dGyofBQ/VoG8&#10;F6d+XRifua9ldTWX860ip9R0Mhw2ICIN8T/8bp+1gtXiE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iM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36</w:t>
                          </w:r>
                        </w:p>
                      </w:txbxContent>
                    </v:textbox>
                  </v:rect>
                  <v:rect id="Rectangle 422" o:spid="_x0000_s1446" style="position:absolute;left:563;top:485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ACr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7AQAq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423" o:spid="_x0000_s1447" style="position:absolute;left:1125;top:487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lkc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ct8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M5Z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0.23</w:t>
                          </w:r>
                        </w:p>
                      </w:txbxContent>
                    </v:textbox>
                  </v:rect>
                  <v:rect id="Rectangle 424" o:spid="_x0000_s1448" style="position:absolute;left:1885;top:4879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75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ee+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120</w:t>
                          </w:r>
                        </w:p>
                      </w:txbxContent>
                    </v:textbox>
                  </v:rect>
                  <v:rect id="Rectangle 425" o:spid="_x0000_s1449" style="position:absolute;left:2856;top:485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f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bzl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Et59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426" o:spid="_x0000_s1450" style="position:absolute;left:3419;top:487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GC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Rg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427" o:spid="_x0000_s1451" style="position:absolute;left:4235;top:487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jk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+O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58</w:t>
                          </w:r>
                        </w:p>
                      </w:txbxContent>
                    </v:textbox>
                  </v:rect>
                  <v:rect id="Rectangle 428" o:spid="_x0000_s1452" style="position:absolute;left:7470;top:485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95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lfe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429" o:spid="_x0000_s1453" style="position:absolute;left:8033;top:487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Yfs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azz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dh+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0.24</w:t>
                          </w:r>
                        </w:p>
                      </w:txbxContent>
                    </v:textbox>
                  </v:rect>
                  <v:rect id="Rectangle 430" o:spid="_x0000_s1454" style="position:absolute;left:8849;top:487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MD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C2TAy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431" o:spid="_x0000_s1455" style="position:absolute;left:563;top:513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rpl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+um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432" o:spid="_x0000_s1456" style="position:absolute;left:1125;top:516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W17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GdbX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0.30</w:t>
                          </w:r>
                        </w:p>
                      </w:txbxContent>
                    </v:textbox>
                  </v:rect>
                  <v:rect id="Rectangle 433" o:spid="_x0000_s1457" style="position:absolute;left:1885;top:5161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zT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ta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XN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154</w:t>
                          </w:r>
                        </w:p>
                      </w:txbxContent>
                    </v:textbox>
                  </v:rect>
                  <v:rect id="Rectangle 434" o:spid="_x0000_s1458" style="position:absolute;left:2856;top:513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tO8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07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435" o:spid="_x0000_s1459" style="position:absolute;left:3419;top:516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tIoM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ta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0i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0.23</w:t>
                          </w:r>
                        </w:p>
                      </w:txbxContent>
                    </v:textbox>
                  </v:rect>
                  <v:rect id="Rectangle 436" o:spid="_x0000_s1460" style="position:absolute;left:4235;top:516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Q1M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ayWK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ItD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53</w:t>
                          </w:r>
                        </w:p>
                      </w:txbxContent>
                    </v:textbox>
                  </v:rect>
                  <v:rect id="Rectangle 437" o:spid="_x0000_s1461" style="position:absolute;left:7470;top:513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51T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Xws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nV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438" o:spid="_x0000_s1462" style="position:absolute;left:8033;top:516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zrO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Os4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0.32</w:t>
                          </w:r>
                        </w:p>
                      </w:txbxContent>
                    </v:textbox>
                  </v:rect>
                  <v:rect id="Rectangle 439" o:spid="_x0000_s1463" style="position:absolute;left:8891;top:516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Oo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E6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440" o:spid="_x0000_s1464" style="position:absolute;left:563;top:541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a0b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c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b9rR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441" o:spid="_x0000_s1465" style="position:absolute;left:1125;top:544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/Ss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39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0.27</w:t>
                          </w:r>
                        </w:p>
                      </w:txbxContent>
                    </v:textbox>
                  </v:rect>
                  <v:rect id="Rectangle 442" o:spid="_x0000_s1466" style="position:absolute;left:1941;top:544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lqsAA&#10;AADcAAAADwAAAGRycy9kb3ducmV2LnhtbERPS2rDMBDdF3IHMYHsGrkh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+lq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76</w:t>
                          </w:r>
                        </w:p>
                      </w:txbxContent>
                    </v:textbox>
                  </v:rect>
                  <v:rect id="Rectangle 443" o:spid="_x0000_s1467" style="position:absolute;left:2856;top:541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MAMcIA&#10;AADcAAAADwAAAGRycy9kb3ducmV2LnhtbESP3YrCMBSE74V9h3AE72yqyC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wA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444" o:spid="_x0000_s1468" style="position:absolute;left:3419;top:544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eRs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Bnk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0.17</w:t>
                          </w:r>
                        </w:p>
                      </w:txbxContent>
                    </v:textbox>
                  </v:rect>
                  <v:rect id="Rectangle 445" o:spid="_x0000_s1469" style="position:absolute;left:4235;top:544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073c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axWS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Tv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446" o:spid="_x0000_s1470" style="position:absolute;left:7470;top:541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SjqcEA&#10;AADcAAAADwAAAGRycy9kb3ducmV2LnhtbESP3YrCMBSE74V9h3CEvdNUKY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ko6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447" o:spid="_x0000_s1471" style="position:absolute;left:8033;top:544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gGMs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AY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0.16</w:t>
                          </w:r>
                        </w:p>
                      </w:txbxContent>
                    </v:textbox>
                  </v:rect>
                  <v:rect id="Rectangle 448" o:spid="_x0000_s1472" style="position:absolute;left:8891;top:544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qYRc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6mE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49" o:spid="_x0000_s1473" style="position:absolute;left:563;top:569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93s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9j3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450" o:spid="_x0000_s1474" style="position:absolute;left:1125;top:572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prMAA&#10;AADcAAAADwAAAGRycy9kb3ducmV2LnhtbERPS2rDMBDdF3IHMYHsGrkh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mpr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0.26</w:t>
                          </w:r>
                        </w:p>
                      </w:txbxContent>
                    </v:textbox>
                  </v:rect>
                  <v:rect id="Rectangle 451" o:spid="_x0000_s1475" style="position:absolute;left:1885;top:5723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MN8IA&#10;AADcAAAADwAAAGRycy9kb3ducmV2LnhtbESPzYoCMRCE7wu+Q2jB25pRZH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Qw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117</w:t>
                          </w:r>
                        </w:p>
                      </w:txbxContent>
                    </v:textbox>
                  </v:rect>
                  <v:rect id="Rectangle 452" o:spid="_x0000_s1476" style="position:absolute;left:2856;top:569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zd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xjN3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453" o:spid="_x0000_s1477" style="position:absolute;left:3419;top:572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W7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tV6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pb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0.22</w:t>
                          </w:r>
                        </w:p>
                      </w:txbxContent>
                    </v:textbox>
                  </v:rect>
                  <v:rect id="Rectangle 454" o:spid="_x0000_s1478" style="position:absolute;left:4235;top:572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Im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WAi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455" o:spid="_x0000_s1479" style="position:absolute;left:7470;top:569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StAM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Xw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K0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456" o:spid="_x0000_s1480" style="position:absolute;left:8033;top:572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01dM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tV6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TV0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457" o:spid="_x0000_s1481" style="position:absolute;left:8849;top:572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Q78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cvV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ZD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458" o:spid="_x0000_s1482" style="position:absolute;left:563;top:5976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Om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w6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16</w:t>
                          </w:r>
                        </w:p>
                      </w:txbxContent>
                    </v:textbox>
                  </v:rect>
                  <v:rect id="Rectangle 459" o:spid="_x0000_s1483" style="position:absolute;left:1125;top:600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+rA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6s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0.25</w:t>
                          </w:r>
                        </w:p>
                      </w:txbxContent>
                    </v:textbox>
                  </v:rect>
                  <v:rect id="Rectangle 460" o:spid="_x0000_s1484" style="position:absolute;left:1885;top:6004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A/cb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sD9x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111</w:t>
                          </w:r>
                        </w:p>
                      </w:txbxContent>
                    </v:textbox>
                  </v:rect>
                  <v:rect id="Rectangle 461" o:spid="_x0000_s1485" style="position:absolute;left:2856;top:5976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a6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/Jr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16</w:t>
                          </w:r>
                        </w:p>
                      </w:txbxContent>
                    </v:textbox>
                  </v:rect>
                  <v:rect id="Rectangle 462" o:spid="_x0000_s1486" style="position:absolute;left:3419;top:600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5ys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r5y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0.20</w:t>
                          </w:r>
                        </w:p>
                      </w:txbxContent>
                    </v:textbox>
                  </v:rect>
                  <v:rect id="Rectangle 463" o:spid="_x0000_s1487" style="position:absolute;left:4235;top:600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cUc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mXF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464" o:spid="_x0000_s1488" style="position:absolute;left:7470;top:5976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CJs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0wi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16</w:t>
                          </w:r>
                        </w:p>
                      </w:txbxContent>
                    </v:textbox>
                  </v:rect>
                  <v:rect id="Rectangle 465" o:spid="_x0000_s1489" style="position:absolute;left:8033;top:600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nvc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Ge9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0.27</w:t>
                          </w:r>
                        </w:p>
                      </w:txbxContent>
                    </v:textbox>
                  </v:rect>
                  <v:rect id="Rectangle 466" o:spid="_x0000_s1490" style="position:absolute;left:8891;top:600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H/yc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R/8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467" o:spid="_x0000_s1491" style="position:absolute;left:563;top:625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aUs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3Vp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468" o:spid="_x0000_s1492" style="position:absolute;left:1125;top:628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EJcEA&#10;AADcAAAADwAAAGRycy9kb3ducmV2LnhtbESP3YrCMBSE7xd8h3AE79ZUk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PxC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0.34</w:t>
                          </w:r>
                        </w:p>
                      </w:txbxContent>
                    </v:textbox>
                  </v:rect>
                  <v:rect id="Rectangle 469" o:spid="_x0000_s1493" style="position:absolute;left:1885;top:6285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hvs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2G+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145</w:t>
                          </w:r>
                        </w:p>
                      </w:txbxContent>
                    </v:textbox>
                  </v:rect>
                  <v:rect id="Rectangle 470" o:spid="_x0000_s1494" style="position:absolute;left:2856;top:625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1zM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z1z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471" o:spid="_x0000_s1495" style="position:absolute;left:3419;top:628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QV8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FB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0.22</w:t>
                          </w:r>
                        </w:p>
                      </w:txbxContent>
                    </v:textbox>
                  </v:rect>
                  <v:rect id="Rectangle 472" o:spid="_x0000_s1496" style="position:absolute;left:4235;top:628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vF7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YtV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c28X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473" o:spid="_x0000_s1497" style="position:absolute;left:7470;top:625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/KjM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8q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474" o:spid="_x0000_s1498" style="position:absolute;left:8033;top:628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1U+8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azf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7VT7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0.66</w:t>
                          </w:r>
                        </w:p>
                      </w:txbxContent>
                    </v:textbox>
                  </v:rect>
                  <v:rect id="Rectangle 475" o:spid="_x0000_s1499" style="position:absolute;left:8891;top:628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xYM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ofF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76" o:spid="_x0000_s1500" style="position:absolute;left:563;top:653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pFM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tVm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Gk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477" o:spid="_x0000_s1501" style="position:absolute;left:1125;top:656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Mj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Sx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My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0.13</w:t>
                          </w:r>
                        </w:p>
                      </w:txbxContent>
                    </v:textbox>
                  </v:rect>
                  <v:rect id="Rectangle 478" o:spid="_x0000_s1502" style="position:absolute;left:1941;top:656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S+M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uXn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1lL4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479" o:spid="_x0000_s1503" style="position:absolute;left:2856;top:653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r3Y8IA&#10;AADcAAAADwAAAGRycy9kb3ducmV2LnhtbESPzYoCMRCE74LvEFrwphlFVpk1igiCLl4c9wGaSc8P&#10;Jp0hyTqzb28WhD0WVfUVtd0P1ogn+dA6VrCYZyCIS6dbrhV830+zDYgQkTUax6TglwLsd+PRFnPt&#10;er7Rs4i1SBAOOSpoYuxyKUPZkMUwdx1x8irnLcYkfS21xz7BrZHLLPuQFltOCw12dGyofBQ/VoG8&#10;F6d+Uxifua9ldTWX860ip9R0Mhw+QUQa4n/43T5rBav1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vd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480" o:spid="_x0000_s1504" style="position:absolute;left:3419;top:656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jEb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YtV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WMR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0.09</w:t>
                          </w:r>
                        </w:p>
                      </w:txbxContent>
                    </v:textbox>
                  </v:rect>
                  <v:rect id="Rectangle 481" o:spid="_x0000_s1505" style="position:absolute;left:4277;top:656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Gis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ca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482" o:spid="_x0000_s1506" style="position:absolute;left:7470;top:653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fML4A&#10;AADcAAAADwAAAGRycy9kb3ducmV2LnhtbERPy4rCMBTdD/gP4QruxlSR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imHzC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483" o:spid="_x0000_s1507" style="position:absolute;left:8033;top:656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q6q8EA&#10;AADcAAAADwAAAGRycy9kb3ducmV2LnhtbESP3YrCMBSE7xd8h3AE79ZUk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quqv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0.08</w:t>
                          </w:r>
                        </w:p>
                      </w:txbxContent>
                    </v:textbox>
                  </v:rect>
                  <v:rect id="Rectangle 484" o:spid="_x0000_s1508" style="position:absolute;left:8891;top:656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k3M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CTc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85" o:spid="_x0000_s1509" style="position:absolute;left:563;top:682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BR8IA&#10;AADcAAAADwAAAGRycy9kb3ducmV2LnhtbESP3WoCMRSE74W+QzgF7zRbF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IFH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</w:t>
                          </w:r>
                        </w:p>
                      </w:txbxContent>
                    </v:textbox>
                  </v:rect>
                  <v:rect id="Rectangle 486" o:spid="_x0000_s1510" style="position:absolute;left:1125;top:684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0ZM8EA&#10;AADcAAAADwAAAGRycy9kb3ducmV2LnhtbESP3YrCMBSE7xd8h3AE79ZUk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dGT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0.25</w:t>
                          </w:r>
                        </w:p>
                      </w:txbxContent>
                    </v:textbox>
                  </v:rect>
                  <v:rect id="Rectangle 487" o:spid="_x0000_s1511" style="position:absolute;left:1941;top:684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8qM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0byo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99</w:t>
                          </w:r>
                        </w:p>
                      </w:txbxContent>
                    </v:textbox>
                  </v:rect>
                  <v:rect id="Rectangle 488" o:spid="_x0000_s1512" style="position:absolute;left:2856;top:682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i38EA&#10;AADcAAAADwAAAGRycy9kb3ducmV2LnhtbESP3YrCMBSE7xd8h3AE79ZUE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DIt/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</w:t>
                          </w:r>
                        </w:p>
                      </w:txbxContent>
                    </v:textbox>
                  </v:rect>
                  <v:rect id="Rectangle 489" o:spid="_x0000_s1513" style="position:absolute;left:3419;top:684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+HRMIA&#10;AADcAAAADwAAAGRycy9kb3ducmV2LnhtbESP3WoCMRSE74W+QzgF7zRbE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4d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0.13</w:t>
                          </w:r>
                        </w:p>
                      </w:txbxContent>
                    </v:textbox>
                  </v:rect>
                  <v:rect id="Rectangle 490" o:spid="_x0000_s1514" style="position:absolute;left:4235;top:684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TNr4A&#10;AADcAAAADwAAAGRycy9kb3ducmV2LnhtbERPy4rCMBTdD/gP4QruxlSR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QEza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28</w:t>
                          </w:r>
                        </w:p>
                      </w:txbxContent>
                    </v:textbox>
                  </v:rect>
                  <v:rect id="Rectangle 491" o:spid="_x0000_s1515" style="position:absolute;left:7470;top:682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2rcIA&#10;AADcAAAADwAAAGRycy9kb3ducmV2LnhtbESP3WoCMRSE7wXfIRzBO80qpa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Lat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</w:t>
                          </w:r>
                        </w:p>
                      </w:txbxContent>
                    </v:textbox>
                  </v:rect>
                  <v:rect id="Rectangle 492" o:spid="_x0000_s1516" style="position:absolute;left:8033;top:684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J7b4A&#10;AADcAAAADwAAAGRycy9kb3ducmV2LnhtbERPy4rCMBTdC/5DuII7TUdE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1/ie2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</w:t>
                          </w:r>
                        </w:p>
                      </w:txbxContent>
                    </v:textbox>
                  </v:rect>
                  <v:rect id="Rectangle 493" o:spid="_x0000_s1517" style="position:absolute;left:8891;top:6848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sdsIA&#10;AADcAAAADwAAAGRycy9kb3ducmV2LnhtbESPzYoCMRCE74LvEFrwphlFFn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yx2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494" o:spid="_x0000_s1518" style="position:absolute;left:563;top:710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yAc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bI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495" o:spid="_x0000_s1519" style="position:absolute;left:1125;top:712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Xms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Re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0.22</w:t>
                          </w:r>
                        </w:p>
                      </w:txbxContent>
                    </v:textbox>
                  </v:rect>
                  <v:rect id="Rectangle 496" o:spid="_x0000_s1520" style="position:absolute;left:1885;top:7129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P7sIA&#10;AADcAAAADwAAAGRycy9kb3ducmV2LnhtbESPzYoCMRCE7wu+Q2jB25pRZH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I/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497" o:spid="_x0000_s1521" style="position:absolute;left:2856;top:710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qdc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CCp1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498" o:spid="_x0000_s1522" style="position:absolute;left:3419;top:712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0As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2rQC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0.20</w:t>
                          </w:r>
                        </w:p>
                      </w:txbxContent>
                    </v:textbox>
                  </v:rect>
                  <v:rect id="Rectangle 499" o:spid="_x0000_s1523" style="position:absolute;left:4235;top:712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Rmc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hGZ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500" o:spid="_x0000_s1524" style="position:absolute;left:7470;top:710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F674A&#10;AADcAAAADwAAAGRycy9kb3ducmV2LnhtbERPy4rCMBTdC/5DuII7TUdE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Jheu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501" o:spid="_x0000_s1525" style="position:absolute;left:8033;top:712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gcMIA&#10;AADcAAAADwAAAGRycy9kb3ducmV2LnhtbESPzYoCMRCE74LvEFrwphlF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SBw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0.22</w:t>
                          </w:r>
                        </w:p>
                      </w:txbxContent>
                    </v:textbox>
                  </v:rect>
                  <v:rect id="Rectangle 502" o:spid="_x0000_s1526" style="position:absolute;left:8891;top:712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T97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UE/e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503" o:spid="_x0000_s1527" style="position:absolute;left:563;top:738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2bMIA&#10;AADcAAAADwAAAGRycy9kb3ducmV2LnhtbESPzWrDMBCE74G+g9hCb4nkQ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Z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</w:t>
                          </w:r>
                        </w:p>
                      </w:txbxContent>
                    </v:textbox>
                  </v:rect>
                  <v:rect id="Rectangle 504" o:spid="_x0000_s1528" style="position:absolute;left:1125;top:741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ooG8IA&#10;AADcAAAADwAAAGRycy9kb3ducmV2LnhtbESP3WoCMRSE74W+QziF3mnSBUV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ig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0.42</w:t>
                          </w:r>
                        </w:p>
                      </w:txbxContent>
                    </v:textbox>
                  </v:rect>
                  <v:rect id="Rectangle 505" o:spid="_x0000_s1529" style="position:absolute;left:1885;top:7410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NgMIA&#10;AADcAAAADwAAAGRycy9kb3ducmV2LnhtbESP3WoCMRSE74W+QziF3mmixS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o2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136</w:t>
                          </w:r>
                        </w:p>
                      </w:txbxContent>
                    </v:textbox>
                  </v:rect>
                  <v:rect id="Rectangle 506" o:spid="_x0000_s1530" style="position:absolute;left:2856;top:738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8V9MIA&#10;AADcAAAADwAAAGRycy9kb3ducmV2LnhtbESP3WoCMRSE74W+QziF3mmi1C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xX0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</w:t>
                          </w:r>
                        </w:p>
                      </w:txbxContent>
                    </v:textbox>
                  </v:rect>
                  <v:rect id="Rectangle 507" o:spid="_x0000_s1531" style="position:absolute;left:3419;top:741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Owb8EA&#10;AADcAAAADwAAAGRycy9kb3ducmV2LnhtbESP3WoCMRSE74W+QzhC7zRRUGRrFBEEK71x9QEOm7M/&#10;NDlZktTdvr0pFLwcZuYbZrsfnRUPCrHzrGExVyCIK286bjTcb6fZBkRMyAatZ9LwSxH2u7fJFgvj&#10;B77So0yNyBCOBWpoU+oLKWPVksM49z1x9mofHKYsQyNNwCHDnZVLpdbSYcd5ocWeji1V3+WP0yBv&#10;5WnYlDYof1nWX/bzfK3Ja/0+HQ8fIBKN6RX+b5+NhpVawd+ZfAT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jsG/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0.39</w:t>
                          </w:r>
                        </w:p>
                      </w:txbxContent>
                    </v:textbox>
                  </v:rect>
                  <v:rect id="Rectangle 508" o:spid="_x0000_s1532" style="position:absolute;left:4235;top:741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uGMEA&#10;AADcAAAADwAAAGRycy9kb3ducmV2LnhtbESP3WoCMRSE74W+QzhC7zRRqMjWKCIIVnrj6gMcNmd/&#10;aHKyJKm7fXtTELwcZuYbZrMbnRV3CrHzrGExVyCIK286bjTcrsfZGkRMyAatZ9LwRxF227fJBgvj&#10;B77QvUyNyBCOBWpoU+oLKWPVksM49z1x9mofHKYsQyNNwCHDnZVLpVbSYcd5ocWeDi1VP+Wv0yCv&#10;5XFYlzYof17W3/brdKnJa/0+HfefIBKN6RV+tk9Gw4dawf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xLh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509" o:spid="_x0000_s1533" style="position:absolute;left:7470;top:738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Lg8IA&#10;AADcAAAADwAAAGRycy9kb3ducmV2LnhtbESP3WoCMRSE74W+QziF3mmiUCtbo4ggWPHG1Qc4bM7+&#10;0ORkSaK7fXtTKPRymJlvmPV2dFY8KMTOs4b5TIEgrrzpuNFwux6mKxAxIRu0nknDD0XYbl4mayyM&#10;H/hCjzI1IkM4FqihTakvpIxVSw7jzPfE2at9cJiyDI00AYcMd1YulFpKhx3nhRZ72rdUfZd3p0Fe&#10;y8OwKm1Q/rSoz/breKnJa/32Ou4+QSQa03/4r300Gt7VB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Yu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</w:t>
                          </w:r>
                        </w:p>
                      </w:txbxContent>
                    </v:textbox>
                  </v:rect>
                  <v:rect id="Rectangle 510" o:spid="_x0000_s1534" style="position:absolute;left:8033;top:741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f8b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3iH/G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0.88</w:t>
                          </w:r>
                        </w:p>
                      </w:txbxContent>
                    </v:textbox>
                  </v:rect>
                  <v:rect id="Rectangle 511" o:spid="_x0000_s1535" style="position:absolute;left:8891;top:741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66asIA&#10;AADcAAAADwAAAGRycy9kb3ducmV2LnhtbESP3WoCMRSE74W+QzgF7zSpUL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rp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12" o:spid="_x0000_s1536" style="position:absolute;left:563;top:766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2FKsAA&#10;AADcAAAADwAAAGRycy9kb3ducmV2LnhtbERPS2rDMBDdF3IHMYHsGjmB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2FK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513" o:spid="_x0000_s1537" style="position:absolute;left:1125;top:769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EgscEA&#10;AADcAAAADwAAAGRycy9kb3ducmV2LnhtbESP3YrCMBSE7xd8h3AE79a0g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BIL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0.11</w:t>
                          </w:r>
                        </w:p>
                      </w:txbxContent>
                    </v:textbox>
                  </v:rect>
                  <v:rect id="Rectangle 514" o:spid="_x0000_s1538" style="position:absolute;left:1941;top:769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O+xs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Tvs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46</w:t>
                          </w:r>
                        </w:p>
                      </w:txbxContent>
                    </v:textbox>
                  </v:rect>
                  <v:rect id="Rectangle 515" o:spid="_x0000_s1539" style="position:absolute;left:2856;top:766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8bXc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vVi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xt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516" o:spid="_x0000_s1540" style="position:absolute;left:3419;top:769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DKc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i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oM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0.06</w:t>
                          </w:r>
                        </w:p>
                      </w:txbxContent>
                    </v:textbox>
                  </v:rect>
                  <v:rect id="Rectangle 517" o:spid="_x0000_s1541" style="position:absolute;left:4235;top:769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omssIA&#10;AADcAAAADwAAAGRycy9kb3ducmV2LnhtbESP3YrCMBSE74V9h3AE72yq4C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a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518" o:spid="_x0000_s1542" style="position:absolute;left:7470;top:766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i4xc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ouM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519" o:spid="_x0000_s1543" style="position:absolute;left:8033;top:7692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dXsIA&#10;AADcAAAADwAAAGRycy9kb3ducmV2LnhtbESPzYoCMRCE74LvEFrwphkFXR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B1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0.31</w:t>
                          </w:r>
                        </w:p>
                      </w:txbxContent>
                    </v:textbox>
                  </v:rect>
                  <v:rect id="Rectangle 520" o:spid="_x0000_s1544" style="position:absolute;left:8891;top:7692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JLMAA&#10;AADcAAAADwAAAGRycy9kb3ducmV2LnhtbERPS2rDMBDdF3IHMYHsGjmBFONGNiUQSEs2sXuAwRp/&#10;qDQykhK7t68WgS4f73+sFmvEg3wYHSvYbTMQxK3TI/cKvpvzaw4iRGSNxjEp+KUAVbl6OWKh3cw3&#10;etSxFymEQ4EKhhinQsrQDmQxbN1EnLjOeYsxQd9L7XFO4dbIfZa9SYsjp4YBJzoN1P7Ud6tANvV5&#10;zmvjM/e1767m83LryCm1WS8f7yAiLfFf/HRftILDLq1N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uJL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521" o:spid="_x0000_s1545" style="position:absolute;left:563;top:794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st8IA&#10;AADcAAAADwAAAGRycy9kb3ducmV2LnhtbESPzYoCMRCE74LvEFrwphkFF3c0igiCLl4c9wGaSc8P&#10;Jp0hyTqzb28WhD0WVfUVtd0P1ogn+dA6VrCYZyCIS6dbrhV830+zNYgQkTUax6TglwLsd+PRFnPt&#10;er7Rs4i1SBAOOSpoYuxyKUPZkMUwdx1x8irnLcYkfS21xz7BrZHLLPuQFltOCw12dGyofBQ/VoG8&#10;F6d+XRifua9ldTWX860ip9R0Mhw2ICIN8T/8bp+1gtXiE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yy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</w:t>
                          </w:r>
                        </w:p>
                      </w:txbxContent>
                    </v:textbox>
                  </v:rect>
                  <v:rect id="Rectangle 522" o:spid="_x0000_s1546" style="position:absolute;left:1125;top:797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Pl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ghT5e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0.23</w:t>
                          </w:r>
                        </w:p>
                      </w:txbxContent>
                    </v:textbox>
                  </v:rect>
                  <v:rect id="Rectangle 523" o:spid="_x0000_s1547" style="position:absolute;left:1941;top:797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3qD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ct8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t6g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96</w:t>
                          </w:r>
                        </w:p>
                      </w:txbxContent>
                    </v:textbox>
                  </v:rect>
                  <v:rect id="Rectangle 524" o:spid="_x0000_s1548" style="position:absolute;left:2856;top:794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0e8EA&#10;AADc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/dHv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</w:t>
                          </w:r>
                        </w:p>
                      </w:txbxContent>
                    </v:textbox>
                  </v:rect>
                  <v:rect id="Rectangle 525" o:spid="_x0000_s1549" style="position:absolute;left:3419;top:797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R4M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bzl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9H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0.23</w:t>
                          </w:r>
                        </w:p>
                      </w:txbxContent>
                    </v:textbox>
                  </v:rect>
                  <v:rect id="Rectangle 526" o:spid="_x0000_s1550" style="position:absolute;left:4235;top:797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Jl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zl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km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527" o:spid="_x0000_s1551" style="position:absolute;left:7470;top:794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sD8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W7A/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</w:t>
                          </w:r>
                        </w:p>
                      </w:txbxContent>
                    </v:textbox>
                  </v:rect>
                  <v:rect id="Rectangle 528" o:spid="_x0000_s1552" style="position:absolute;left:8033;top:7973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RyeM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Ecn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0.14</w:t>
                          </w:r>
                        </w:p>
                      </w:txbxContent>
                    </v:textbox>
                  </v:rect>
                  <v:rect id="Rectangle 529" o:spid="_x0000_s1553" style="position:absolute;left:8891;top:7973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jX4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azz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yNf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30" o:spid="_x0000_s1554" style="position:absolute;left:563;top:8226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Dk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ZXQ5G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531" o:spid="_x0000_s1555" style="position:absolute;left:1125;top:825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mCs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+Y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532" o:spid="_x0000_s1556" style="position:absolute;left:1941;top:825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ZSr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+NlK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93</w:t>
                          </w:r>
                        </w:p>
                      </w:txbxContent>
                    </v:textbox>
                  </v:rect>
                  <v:rect id="Rectangle 533" o:spid="_x0000_s1557" style="position:absolute;left:2856;top:8226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R80c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vVq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HzR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534" o:spid="_x0000_s1558" style="position:absolute;left:3419;top:825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bips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uK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0.14</w:t>
                          </w:r>
                        </w:p>
                      </w:txbxContent>
                    </v:textbox>
                  </v:rect>
                  <v:rect id="Rectangle 535" o:spid="_x0000_s1559" style="position:absolute;left:4235;top:8254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HPc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vV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kc9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536" o:spid="_x0000_s1560" style="position:absolute;left:7470;top:8226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fSc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X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99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537" o:spid="_x0000_s1561" style="position:absolute;left:8033;top:8254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960sIA&#10;AADcAAAADwAAAGRycy9kb3ducmV2LnhtbESPzYoCMRCE74LvEFrYm2ZUXGTWKCIIKl4c9wGaSc8P&#10;Jp0hyTqzb78RhD0WVfUVtdkN1ogn+dA6VjCfZSCIS6dbrhV834/TNYgQkTUax6TglwLstuPRBnPt&#10;er7Rs4i1SBAOOSpoYuxyKUPZkMUwcx1x8irnLcYkfS21xz7BrZGLLPuUFltOCw12dGiofBQ/VoG8&#10;F8d+XRifucuiuprz6VaRU+pjMuy/QEQa4n/43T5pBav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3r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0.24</w:t>
                          </w:r>
                        </w:p>
                      </w:txbxContent>
                    </v:textbox>
                  </v:rect>
                  <v:rect id="Rectangle 538" o:spid="_x0000_s1562" style="position:absolute;left:8891;top:8254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kpc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eS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539" o:spid="_x0000_s1563" style="position:absolute;left:563;top:850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FBPs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UE+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540" o:spid="_x0000_s1564" style="position:absolute;left:1125;top:853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7VTL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c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jtVM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0.28</w:t>
                          </w:r>
                        </w:p>
                      </w:txbxContent>
                    </v:textbox>
                  </v:rect>
                  <v:rect id="Rectangle 541" o:spid="_x0000_s1565" style="position:absolute;left:1941;top:853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w1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nD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94</w:t>
                          </w:r>
                        </w:p>
                      </w:txbxContent>
                    </v:textbox>
                  </v:rect>
                  <v:rect id="Rectangle 542" o:spid="_x0000_s1566" style="position:absolute;left:2856;top:850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qN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qo3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543" o:spid="_x0000_s1567" style="position:absolute;left:3419;top:853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Pr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q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g+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0.45</w:t>
                          </w:r>
                        </w:p>
                      </w:txbxContent>
                    </v:textbox>
                  </v:rect>
                  <v:rect id="Rectangle 544" o:spid="_x0000_s1568" style="position:absolute;left:4235;top:8535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2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H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545" o:spid="_x0000_s1569" style="position:absolute;left:7470;top:850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0QM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/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DR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546" o:spid="_x0000_s1570" style="position:absolute;left:8033;top:8535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sNM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vV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aw0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0.28</w:t>
                          </w:r>
                        </w:p>
                      </w:txbxContent>
                    </v:textbox>
                  </v:rect>
                  <v:rect id="Rectangle 547" o:spid="_x0000_s1571" style="position:absolute;left:8891;top:8535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r8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av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mv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48" o:spid="_x0000_s1572" style="position:absolute;left:563;top:878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X2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5fY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26</w:t>
                          </w:r>
                        </w:p>
                      </w:txbxContent>
                    </v:textbox>
                  </v:rect>
                  <v:rect id="Rectangle 549" o:spid="_x0000_s1573" style="position:absolute;left:1125;top:881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yQ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zJ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0.15</w:t>
                          </w:r>
                        </w:p>
                      </w:txbxContent>
                    </v:textbox>
                  </v:rect>
                  <v:rect id="Rectangle 550" o:spid="_x0000_s1574" style="position:absolute;left:1941;top:881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mMb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iKYx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49</w:t>
                          </w:r>
                        </w:p>
                      </w:txbxContent>
                    </v:textbox>
                  </v:rect>
                  <v:rect id="Rectangle 551" o:spid="_x0000_s1575" style="position:absolute;left:2856;top:878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Dq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AOq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26</w:t>
                          </w:r>
                        </w:p>
                      </w:txbxContent>
                    </v:textbox>
                  </v:rect>
                  <v:rect id="Rectangle 552" o:spid="_x0000_s1576" style="position:absolute;left:3419;top:881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86sAA&#10;AADcAAAADwAAAGRycy9kb3ducmV2LnhtbERPS2rDMBDdF3IHMYHsGrmB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c86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0.11</w:t>
                          </w:r>
                        </w:p>
                      </w:txbxContent>
                    </v:textbox>
                  </v:rect>
                  <v:rect id="Rectangle 553" o:spid="_x0000_s1577" style="position:absolute;left:4277;top:881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uZccIA&#10;AADcAAAADwAAAGRycy9kb3ducmV2LnhtbESP3YrCMBSE74V9h3AE72yq4C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5l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554" o:spid="_x0000_s1578" style="position:absolute;left:7470;top:878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kHBs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5Bw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26</w:t>
                          </w:r>
                        </w:p>
                      </w:txbxContent>
                    </v:textbox>
                  </v:rect>
                  <v:rect id="Rectangle 555" o:spid="_x0000_s1579" style="position:absolute;left:8033;top:881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incIA&#10;AADcAAAADwAAAGRycy9kb3ducmV2LnhtbESPzYoCMRCE74LvEFrYm2ZUXGTWKCIIKl4c9wGaSc8P&#10;Jp0hyTqzb78RhD0WVfUVtdkN1ogn+dA6VjCfZSCIS6dbrhV834/TNYgQkTUax6TglwLstuPRBnPt&#10;er7Rs4i1SBAOOSpoYuxyKUPZkMUwcx1x8irnLcYkfS21xz7BrZGLLPuUFltOCw12dGiofBQ/VoG8&#10;F8d+XRifucuiuprz6VaRU+pjMuy/QEQa4n/43T5pBav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9aKd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0.13</w:t>
                          </w:r>
                        </w:p>
                      </w:txbxContent>
                    </v:textbox>
                  </v:rect>
                  <v:rect id="Rectangle 556" o:spid="_x0000_s1580" style="position:absolute;left:8891;top:881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66c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av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Drp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57" o:spid="_x0000_s1581" style="position:absolute;left:563;top:907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fcsEA&#10;AADcAAAADwAAAGRycy9kb3ducmV2LnhtbESP3YrCMBSE74V9h3CEvdNUoY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Qn3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27</w:t>
                          </w:r>
                        </w:p>
                      </w:txbxContent>
                    </v:textbox>
                  </v:rect>
                  <v:rect id="Rectangle 558" o:spid="_x0000_s1582" style="position:absolute;left:1125;top:909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BBcEA&#10;AADcAAAADwAAAGRycy9kb3ducmV2LnhtbESPzYoCMRCE7wu+Q2jB25pRUG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CAQ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0.22</w:t>
                          </w:r>
                        </w:p>
                      </w:txbxContent>
                    </v:textbox>
                  </v:rect>
                  <v:rect id="Rectangle 559" o:spid="_x0000_s1583" style="position:absolute;left:1941;top:909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6kn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rD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qS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57</w:t>
                          </w:r>
                        </w:p>
                      </w:txbxContent>
                    </v:textbox>
                  </v:rect>
                  <v:rect id="Rectangle 560" o:spid="_x0000_s1584" style="position:absolute;left:2856;top:907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w7MAA&#10;AADcAAAADwAAAGRycy9kb3ducmV2LnhtbERPS2rDMBDdF3IHMYHsGrmB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Ew7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27</w:t>
                          </w:r>
                        </w:p>
                      </w:txbxContent>
                    </v:textbox>
                  </v:rect>
                  <v:rect id="Rectangle 561" o:spid="_x0000_s1585" style="position:absolute;left:3419;top:909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2Vd8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ZV3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0.22</w:t>
                          </w:r>
                        </w:p>
                      </w:txbxContent>
                    </v:textbox>
                  </v:rect>
                  <v:rect id="Rectangle 562" o:spid="_x0000_s1586" style="position:absolute;left:4277;top:9098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2V8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v2V8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563" o:spid="_x0000_s1587" style="position:absolute;left:7470;top:907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TzM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HU8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27</w:t>
                          </w:r>
                        </w:p>
                      </w:txbxContent>
                    </v:textbox>
                  </v:rect>
                  <v:rect id="Rectangle 564" o:spid="_x0000_s1588" style="position:absolute;left:8033;top:909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Nu8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Vzbv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0.04</w:t>
                          </w:r>
                        </w:p>
                      </w:txbxContent>
                    </v:textbox>
                  </v:rect>
                  <v:rect id="Rectangle 565" o:spid="_x0000_s1589" style="position:absolute;left:8891;top:9098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oIM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Wgg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66" o:spid="_x0000_s1590" style="position:absolute;left:563;top:935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DwV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PB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28</w:t>
                          </w:r>
                        </w:p>
                      </w:txbxContent>
                    </v:textbox>
                  </v:rect>
                  <v:rect id="Rectangle 567" o:spid="_x0000_s1591" style="position:absolute;left:1125;top:937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Vz8EA&#10;AADcAAAADwAAAGRycy9kb3ducmV2LnhtbESPzYoCMRCE7wu+Q2jB25pRUG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8Vc/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568" o:spid="_x0000_s1592" style="position:absolute;left:1885;top:9379;width:267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LuMEA&#10;AADcAAAADwAAAGRycy9kb3ducmV2LnhtbESP3YrCMBSE7xd8h3AE79ZUw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uy7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104</w:t>
                          </w:r>
                        </w:p>
                      </w:txbxContent>
                    </v:textbox>
                  </v:rect>
                  <v:rect id="Rectangle 569" o:spid="_x0000_s1593" style="position:absolute;left:2856;top:935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uI8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m4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28</w:t>
                          </w:r>
                        </w:p>
                      </w:txbxContent>
                    </v:textbox>
                  </v:rect>
                  <v:rect id="Rectangle 570" o:spid="_x0000_s1594" style="position:absolute;left:3419;top:937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36Uc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36Uc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0.15</w:t>
                          </w:r>
                        </w:p>
                      </w:txbxContent>
                    </v:textbox>
                  </v:rect>
                  <v:rect id="Rectangle 571" o:spid="_x0000_s1595" style="position:absolute;left:4235;top:937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fys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V/K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572" o:spid="_x0000_s1596" style="position:absolute;left:7470;top:935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gir8A&#10;AADcAAAADwAAAGRycy9kb3ducmV2LnhtbERPy4rCMBTdC/MP4Q7MTtMRfFCNIgOCDm5s/YBLc/vA&#10;5KYk0da/nywGXB7Oe7sfrRFP8qFzrOB7loEgrpzuuFFwK4/TNYgQkTUax6TgRQH2u4/JFnPtBr7S&#10;s4iNSCEcclTQxtjnUoaqJYth5nrixNXOW4wJ+kZqj0MKt0bOs2wpLXacGlrs6ael6l48rAJZFsdh&#10;XRifud95fTHn07Ump9TX53jYgIg0xrf4333SCharND+dSUd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mCK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28</w:t>
                          </w:r>
                        </w:p>
                      </w:txbxContent>
                    </v:textbox>
                  </v:rect>
                  <v:rect id="Rectangle 573" o:spid="_x0000_s1597" style="position:absolute;left:8033;top:937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7FEcIA&#10;AADcAAAADwAAAGRycy9kb3ducmV2LnhtbESPzYoCMRCE74LvEFrwphkFXR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3sUR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</w:t>
                          </w:r>
                        </w:p>
                      </w:txbxContent>
                    </v:textbox>
                  </v:rect>
                  <v:rect id="Rectangle 574" o:spid="_x0000_s1598" style="position:absolute;left:8891;top:9379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bZs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azf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DFtm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75" o:spid="_x0000_s1599" style="position:absolute;left:563;top:963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D+/c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P79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29</w:t>
                          </w:r>
                        </w:p>
                      </w:txbxContent>
                    </v:textbox>
                  </v:rect>
                  <v:rect id="Rectangle 576" o:spid="_x0000_s1600" style="position:absolute;left:1125;top:966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mic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WaJ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0.13</w:t>
                          </w:r>
                        </w:p>
                      </w:txbxContent>
                    </v:textbox>
                  </v:rect>
                  <v:rect id="Rectangle 577" o:spid="_x0000_s1601" style="position:absolute;left:1941;top:966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DE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b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cMS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36</w:t>
                          </w:r>
                        </w:p>
                      </w:txbxContent>
                    </v:textbox>
                  </v:rect>
                  <v:rect id="Rectangle 578" o:spid="_x0000_s1602" style="position:absolute;left:2856;top:963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dZc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n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11l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29</w:t>
                          </w:r>
                        </w:p>
                      </w:txbxContent>
                    </v:textbox>
                  </v:rect>
                  <v:rect id="Rectangle 579" o:spid="_x0000_s1603" style="position:absolute;left:3419;top:966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4/sIA&#10;AADcAAAADwAAAGRycy9kb3ducmV2LnhtbESPzYoCMRCE74LvEFrwphkFV5k1igiCLl4c9wGaSc8P&#10;Jp0hyTqzb28WhD0WVfUVtd0P1ogn+dA6VrCYZyCIS6dbrhV830+zDYgQkTUax6TglwLsd+PRFnPt&#10;er7Rs4i1SBAOOSpoYuxyKUPZkMUwdx1x8irnLcYkfS21xz7BrZHLLPuQFltOCw12dGyofBQ/VoG8&#10;F6d+Uxifua9ldTWX860ip9R0Mhw+QUQa4n/43T5rBav1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/j+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0.09</w:t>
                          </w:r>
                        </w:p>
                      </w:txbxContent>
                    </v:textbox>
                  </v:rect>
                  <v:rect id="Rectangle 580" o:spid="_x0000_s1604" style="position:absolute;left:4277;top:966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jL8A&#10;AADcAAAADwAAAGRycy9kb3ducmV2LnhtbERPy4rCMBTdC/MP4Q7MTtMRfFCNIgOCDm5s/YBLc/vA&#10;5KYk0da/nywGXB7Oe7sfrRFP8qFzrOB7loEgrpzuuFFwK4/TNYgQkTUax6TgRQH2u4/JFnPtBr7S&#10;s4iNSCEcclTQxtjnUoaqJYth5nrixNXOW4wJ+kZqj0MKt0bOs2wpLXacGlrs6ael6l48rAJZFsdh&#10;XRifud95fTHn07Ump9TX53jYgIg0xrf4333SChartDadSUd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5GyMvwAAANwAAAAPAAAAAAAAAAAAAAAAAJgCAABkcnMvZG93bnJl&#10;di54bWxQSwUGAAAAAAQABAD1AAAAhA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81" o:spid="_x0000_s1605" style="position:absolute;left:7470;top:9632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JF8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qMkX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582" o:spid="_x0000_s1606" style="position:absolute;left:8033;top:9660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Qrb4A&#10;AADcAAAADwAAAGRycy9kb3ducmV2LnhtbERPy4rCMBTdD/gP4QruxlTB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HEK2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0.20</w:t>
                          </w:r>
                        </w:p>
                      </w:txbxContent>
                    </v:textbox>
                  </v:rect>
                  <v:rect id="Rectangle 583" o:spid="_x0000_s1607" style="position:absolute;left:8891;top:9660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1NsEA&#10;AADcAAAADwAAAGRycy9kb3ducmV2LnhtbESP3YrCMBSE7xd8h3AE79ZUw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LtT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84" o:spid="_x0000_s1608" style="position:absolute;left:563;top:991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rQc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StB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585" o:spid="_x0000_s1609" style="position:absolute;left:1125;top:994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WO2s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Y7a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0.17</w:t>
                          </w:r>
                        </w:p>
                      </w:txbxContent>
                    </v:textbox>
                  </v:rect>
                  <v:rect id="Rectangle 586" o:spid="_x0000_s1610" style="position:absolute;left:1941;top:994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Wrs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Bau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45</w:t>
                          </w:r>
                        </w:p>
                      </w:txbxContent>
                    </v:textbox>
                  </v:rect>
                  <v:rect id="Rectangle 587" o:spid="_x0000_s1611" style="position:absolute;left:2856;top:991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zNcEA&#10;AADcAAAADwAAAGRycy9kb3ducmV2LnhtbESP3YrCMBSE7xd8h3AE79ZUw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wsz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588" o:spid="_x0000_s1612" style="position:absolute;left:3419;top:994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tQsEA&#10;AADcAAAADwAAAGRycy9kb3ducmV2LnhtbESP3YrCMBSE7xd8h3AE79ZUQ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iLU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0.12</w:t>
                          </w:r>
                        </w:p>
                      </w:txbxContent>
                    </v:textbox>
                  </v:rect>
                  <v:rect id="Rectangle 589" o:spid="_x0000_s1613" style="position:absolute;left:4277;top:994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I2cIA&#10;AADcAAAADwAAAGRycy9kb3ducmV2LnhtbESP3WoCMRSE74W+QzgF7zRbQ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ojZ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590" o:spid="_x0000_s1614" style="position:absolute;left:7470;top:9913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cq74A&#10;AADcAAAADwAAAGRycy9kb3ducmV2LnhtbERPy4rCMBTdD/gP4QruxlTB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xHKu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591" o:spid="_x0000_s1615" style="position:absolute;left:8033;top:9941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25MMIA&#10;AADcAAAADwAAAGRycy9kb3ducmV2LnhtbESP3WoCMRSE7wXfIRzBO80qtK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bkw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0.36</w:t>
                          </w:r>
                        </w:p>
                      </w:txbxContent>
                    </v:textbox>
                  </v:rect>
                  <v:rect id="Rectangle 592" o:spid="_x0000_s1616" style="position:absolute;left:8891;top:9941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6GcL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ehnC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93" o:spid="_x0000_s1617" style="position:absolute;left:563;top:1020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Ij68IA&#10;AADcAAAADwAAAGRycy9kb3ducmV2LnhtbESPzYoCMRCE74LvEFrwphkFF3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iPr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31</w:t>
                          </w:r>
                        </w:p>
                      </w:txbxContent>
                    </v:textbox>
                  </v:rect>
                  <v:rect id="Rectangle 594" o:spid="_x0000_s1618" style="position:absolute;left:1125;top:1023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9nM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L2c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</w:t>
                          </w:r>
                        </w:p>
                      </w:txbxContent>
                    </v:textbox>
                  </v:rect>
                  <v:rect id="Rectangle 595" o:spid="_x0000_s1619" style="position:absolute;left:1941;top:10237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YB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BgH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46</w:t>
                          </w:r>
                        </w:p>
                      </w:txbxContent>
                    </v:textbox>
                  </v:rect>
                  <v:rect id="Rectangle 596" o:spid="_x0000_s1620" style="position:absolute;left:2856;top:10209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Ac8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YBz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31</w:t>
                          </w:r>
                        </w:p>
                      </w:txbxContent>
                    </v:textbox>
                  </v:rect>
                  <v:rect id="Rectangle 597" o:spid="_x0000_s1621" style="position:absolute;left:3419;top:10237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l6M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SXo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0.16</w:t>
                          </w:r>
                        </w:p>
                      </w:txbxContent>
                    </v:textbox>
                  </v:rect>
                  <v:rect id="Rectangle 598" o:spid="_x0000_s1622" style="position:absolute;left:4277;top:10237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7n8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7uf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99" o:spid="_x0000_s1623" style="position:absolute;left:563;top:1049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eBM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x4E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600" o:spid="_x0000_s1624" style="position:absolute;left:1125;top:1051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Kdr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oina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0.28</w:t>
                          </w:r>
                        </w:p>
                      </w:txbxContent>
                    </v:textbox>
                  </v:rect>
                  <v:rect id="Rectangle 601" o:spid="_x0000_s1625" style="position:absolute;left:1941;top:10518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v7c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C/t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75</w:t>
                          </w:r>
                        </w:p>
                      </w:txbxContent>
                    </v:textbox>
                  </v:rect>
                  <v:rect id="Rectangle 602" o:spid="_x0000_s1626" style="position:absolute;left:2856;top:10490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yi7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rPz2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xcou+AAAA3AAAAA8AAAAAAAAAAAAAAAAAmAIAAGRycy9kb3ducmV2&#10;LnhtbFBLBQYAAAAABAAEAPUAAACD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603" o:spid="_x0000_s1627" style="position:absolute;left:3419;top:10518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XEMEA&#10;AADcAAAADwAAAGRycy9kb3ducmV2LnhtbESPzYoCMRCE78K+Q+gFb5roQWQ0yrIgqHhx9AGaSc8P&#10;m3SGJOuMb28WFjwWVfUVtd2PzooHhdh51rCYKxDElTcdNxrut8NsDSImZIPWM2l4UoT97mOyxcL4&#10;ga/0KFMjMoRjgRralPpCyli15DDOfU+cvdoHhynL0EgTcMhwZ+VSqZV02HFeaLGn75aqn/LXaZC3&#10;8jCsSxuUPy/riz0drzV5raef49cGRKIxvcP/7aPRsFIL+DuTj4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91x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0.44</w:t>
                          </w:r>
                        </w:p>
                      </w:txbxContent>
                    </v:textbox>
                  </v:rect>
                  <v:rect id="Rectangle 604" o:spid="_x0000_s1628" style="position:absolute;left:4277;top:10518;width:8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JZ8IA&#10;AADcAAAADwAAAGRycy9kb3ducmV2LnhtbESPzWrDMBCE74W+g9hCb7VUH0Jwo5gQMKSllzh5gMVa&#10;/1BpZSQ1dt++KhRyHGbmG2ZXr86KG4U4edbwWigQxJ03Ew8arpfmZQsiJmSD1jNp+KEI9f7xYYeV&#10;8Quf6damQWQIxwo1jCnNlZSxG8lhLPxMnL3eB4cpyzBIE3DJcGdlqdRGOpw4L4w403Gk7qv9dhrk&#10;pW2WbWuD8h9l/2nfT+eevNbPT+vhDUSiNd3D/+2T0bBRJfydy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L0lnwgAAANwAAAAPAAAAAAAAAAAAAAAAAJgCAABkcnMvZG93&#10;bnJldi54bWxQSwUGAAAAAAQABAD1AAAAhwMAAAAA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605" o:spid="_x0000_s1629" style="position:absolute;left:563;top:10771;width:178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s/MEA&#10;AADcAAAADwAAAGRycy9kb3ducmV2LnhtbESP3WoCMRSE74W+QzhC7zTRgsjWKCIIVnrj6gMcNmd/&#10;aHKyJKm7fXtTELwcZuYbZrMbnRV3CrHzrGExVyCIK286bjTcrsfZGkRMyAatZ9LwRxF227fJBgvj&#10;B77QvUyNyBCOBWpoU+oLKWPVksM49z1x9mofHKYsQyNNwCHDnZVLpVbSYcd5ocWeDi1VP+Wv0yCv&#10;5XFYlzYof17W3/brdKnJa/0+HfefIBKN6RV+tk9Gw0p9wP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j7P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33</w:t>
                          </w:r>
                        </w:p>
                      </w:txbxContent>
                    </v:textbox>
                  </v:rect>
                  <v:rect id="Rectangle 606" o:spid="_x0000_s1630" style="position:absolute;left:1125;top:10799;width:312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p0iMEA&#10;AADcAAAADwAAAGRycy9kb3ducmV2LnhtbESP3WoCMRSE74W+QzhC7zRRisjWKCIIVnrj6gMcNmd/&#10;aHKyJKm7fXtTELwcZuYbZrMbnRV3CrHzrGExVyCIK286bjTcrsfZGkRMyAatZ9LwRxF227fJBgvj&#10;B77QvUyNyBCOBWpoU+oLKWPVksM49z1x9mofHKYsQyNNwCHDnZVLpVbSYcd5ocWeDi1VP+Wv0yCv&#10;5XFYlzYof17W3/brdKnJa/0+HfefIBKN6RV+tk9Gw0p9wP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KdI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CB64BF" w:rsidRDefault="00CB64BF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</w:t>
                          </w:r>
                        </w:p>
                      </w:txbxContent>
                    </v:textbox>
                  </v:rect>
                </v:group>
                <v:rect id="Rectangle 608" o:spid="_x0000_s1631" style="position:absolute;left:12325;top:68573;width:11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RE8EA&#10;AADcAAAADwAAAGRycy9kb3ducmV2LnhtbESP3WoCMRSE74W+QzhC7zRRqMjWKCIIVnrj6gMcNmd/&#10;aHKyJKm7fXtTELwcZuYbZrMbnRV3CrHzrGExVyCIK286bjTcrsfZGkRMyAatZ9LwRxF227fJBgvj&#10;B77QvUyNyBCOBWpoU+oLKWPVksM49z1x9mofHKYsQyNNwCHDnZVLpVbSYcd5ocWeDi1VP+Wv0yCv&#10;5XFYlzYof17W3/brdKnJa/0+HfefIBKN6RV+tk9Gw0p9wP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G0RP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609" o:spid="_x0000_s1632" style="position:absolute;left:18135;top:68395;width:1130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PZMEA&#10;AADcAAAADwAAAGRycy9kb3ducmV2LnhtbESP3WoCMRSE74W+QzgF7zSpF4usRhFB0OKNax/gsDn7&#10;g8nJkqTu+vZNodDLYWa+Ybb7yVnxpBB7zxo+lgoEce1Nz62Gr/tpsQYRE7JB65k0vCjCfvc222Jp&#10;/Mg3elapFRnCsUQNXUpDKWWsO3IYl34gzl7jg8OUZWilCThmuLNypVQhHfacFzoc6NhR/ai+nQZ5&#10;r07jurJB+c9Vc7WX860hr/X8fTpsQCSa0n/4r302GgpVwO+ZfAT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UT2T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33</w:t>
                        </w:r>
                      </w:p>
                    </w:txbxContent>
                  </v:textbox>
                </v:rect>
                <v:rect id="Rectangle 610" o:spid="_x0000_s1633" style="position:absolute;left:21710;top:68573;width:1981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q/8IA&#10;AADcAAAADwAAAGRycy9kb3ducmV2LnhtbESP3WoCMRSE74W+QzhC7zTRC5WtUUQQrPTG1Qc4bM7+&#10;0ORkSVJ3+/amUPBymJlvmO1+dFY8KMTOs4bFXIEgrrzpuNFwv51mGxAxIRu0nknDL0XY794mWyyM&#10;H/hKjzI1IkM4FqihTakvpIxVSw7j3PfE2at9cJiyDI00AYcMd1YulVpJhx3nhRZ7OrZUfZc/ToO8&#10;ladhU9qg/GVZf9nP87Umr/X7dDx8gEg0plf4v302GlZqDX9n8hG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Or/wgAAANwAAAAPAAAAAAAAAAAAAAAAAJgCAABkcnMvZG93&#10;bnJldi54bWxQSwUGAAAAAAQABAD1AAAAhw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0.76</w:t>
                        </w:r>
                      </w:p>
                    </w:txbxContent>
                  </v:textbox>
                </v:rect>
                <v:rect id="Rectangle 611" o:spid="_x0000_s1634" style="position:absolute;left:27158;top:68573;width:56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+jb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qvzW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Hfo2+AAAA3AAAAA8AAAAAAAAAAAAAAAAAmAIAAGRycy9kb3ducmV2&#10;LnhtbFBLBQYAAAAABAAEAPUAAACD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612" o:spid="_x0000_s1635" style="position:absolute;left:3575;top:70180;width:11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vbFsIA&#10;AADcAAAADwAAAGRycy9kb3ducmV2LnhtbESP3WoCMRSE7wt9h3CE3tVEL0S3RhFBUOmNqw9w2Jz9&#10;ocnJkqTu+vamUPBymJlvmPV2dFbcKcTOs4bZVIEgrrzpuNFwux4+lyBiQjZoPZOGB0XYbt7f1lgY&#10;P/CF7mVqRIZwLFBDm1JfSBmrlhzGqe+Js1f74DBlGRppAg4Z7qycK7WQDjvOCy32tG+p+il/nQZ5&#10;LQ/DsrRB+fO8/ran46Umr/XHZNx9gUg0plf4v300GhZqBX9n8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9sWwgAAANwAAAAPAAAAAAAAAAAAAAAAAJgCAABkcnMvZG93&#10;bnJldi54bWxQSwUGAAAAAAQABAD1AAAAhw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34</w:t>
                        </w:r>
                      </w:p>
                    </w:txbxContent>
                  </v:textbox>
                </v:rect>
                <v:rect id="Rectangle 613" o:spid="_x0000_s1636" style="position:absolute;left:7143;top:70358;width:1981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kVr8A&#10;AADcAAAADwAAAGRycy9kb3ducmV2LnhtbERPy4rCMBTdC/5DuMLsbFoXItVYRBAcmY11PuDS3D4w&#10;uSlJxta/nywGZnk470M1WyNe5MPgWEGR5SCIG6cH7hR8Py7rHYgQkTUax6TgTQGq43JxwFK7ie/0&#10;qmMnUgiHEhX0MY6llKHpyWLI3EicuNZ5izFB30ntcUrh1shNnm+lxYFTQ48jnXtqnvWPVSAf9WXa&#10;1cbn7rZpv8zn9d6SU+pjNZ/2ICLN8V/8575qBdsizU9n0hGQx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aORWvwAAANwAAAAPAAAAAAAAAAAAAAAAAJgCAABkcnMvZG93bnJl&#10;di54bWxQSwUGAAAAAAQABAD1AAAAhA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0.15</w:t>
                        </w:r>
                      </w:p>
                    </w:txbxContent>
                  </v:textbox>
                </v:rect>
                <v:rect id="Rectangle 614" o:spid="_x0000_s1637" style="position:absolute;left:12325;top:70358;width:11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BzcIA&#10;AADcAAAADwAAAGRycy9kb3ducmV2LnhtbESP3YrCMBSE7xd8h3CEvdum9UKkGkUEwZW9sfoAh+b0&#10;B5OTkkTbfXuzsODlMDPfMJvdZI14kg+9YwVFloMgrp3uuVVwux6/ViBCRNZoHJOCXwqw284+Nlhq&#10;N/KFnlVsRYJwKFFBF+NQShnqjiyGzA3EyWuctxiT9K3UHscEt0Yu8nwpLfacFjoc6NBRfa8eVoG8&#10;VsdxVRmfu/Oi+THfp0tDTqnP+bRfg4g0xXf4v33SCpZFAX9n0hG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EHNwgAAANwAAAAPAAAAAAAAAAAAAAAAAJgCAABkcnMvZG93&#10;bnJldi54bWxQSwUGAAAAAAQABAD1AAAAhw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30</w:t>
                        </w:r>
                      </w:p>
                    </w:txbxContent>
                  </v:textbox>
                </v:rect>
                <v:rect id="Rectangle 615" o:spid="_x0000_s1638" style="position:absolute;left:18135;top:70180;width:11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fus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WC1z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237r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34</w:t>
                        </w:r>
                      </w:p>
                    </w:txbxContent>
                  </v:textbox>
                </v:rect>
                <v:rect id="Rectangle 616" o:spid="_x0000_s1639" style="position:absolute;left:21710;top:70358;width:1981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6I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6eiH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0.09</w:t>
                        </w:r>
                      </w:p>
                    </w:txbxContent>
                  </v:textbox>
                </v:rect>
                <v:rect id="Rectangle 617" o:spid="_x0000_s1640" style="position:absolute;left:27158;top:70358;width:56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PiVc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T4lX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618" o:spid="_x0000_s1641" style="position:absolute;left:3575;top:71970;width:1130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Hzs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fR87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35</w:t>
                        </w:r>
                      </w:p>
                    </w:txbxContent>
                  </v:textbox>
                </v:rect>
                <v:rect id="Rectangle 619" o:spid="_x0000_s1642" style="position:absolute;left:7143;top:72148;width:1981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3ZucEA&#10;AADcAAAADwAAAGRycy9kb3ducmV2LnhtbESPzYoCMRCE74LvEFrYm2b0MMhoFBEElb047gM0k54f&#10;TDpDEp3x7c3Cwh6LqvqK2u5Ha8SLfOgcK1guMhDEldMdNwp+7qf5GkSIyBqNY1LwpgD73XSyxUK7&#10;gW/0KmMjEoRDgQraGPtCylC1ZDEsXE+cvNp5izFJ30jtcUhwa+Qqy3JpseO00GJPx5aqR/m0CuS9&#10;PA3r0vjMXVf1t7mcbzU5pb5m42EDItIY/8N/7bNWkC9z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N2bn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0.13</w:t>
                        </w:r>
                      </w:p>
                    </w:txbxContent>
                  </v:textbox>
                </v:rect>
                <v:rect id="Rectangle 620" o:spid="_x0000_s1643" style="position:absolute;left:12325;top:72148;width:11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8Is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laLT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XwiwgAAANwAAAAPAAAAAAAAAAAAAAAAAJgCAABkcnMvZG93&#10;bnJldi54bWxQSwUGAAAAAAQABAD1AAAAhw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621" o:spid="_x0000_s1644" style="position:absolute;left:18135;top:71970;width:1130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7oUL8A&#10;AADcAAAADwAAAGRycy9kb3ducmV2LnhtbERPy4rCMBTdC/5DuMLsbFoXItVYRBAcmY11PuDS3D4w&#10;uSlJxta/nywGZnk470M1WyNe5MPgWEGR5SCIG6cH7hR8Py7rHYgQkTUax6TgTQGq43JxwFK7ie/0&#10;qmMnUgiHEhX0MY6llKHpyWLI3EicuNZ5izFB30ntcUrh1shNnm+lxYFTQ48jnXtqnvWPVSAf9WXa&#10;1cbn7rZpv8zn9d6SU+pjNZ/2ICLN8V/8575qBdsirU1n0hGQx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HuhQvwAAANwAAAAPAAAAAAAAAAAAAAAAAJgCAABkcnMvZG93bnJl&#10;di54bWxQSwUGAAAAAAQABAD1AAAAhA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35</w:t>
                        </w:r>
                      </w:p>
                    </w:txbxContent>
                  </v:textbox>
                </v:rect>
                <v:rect id="Rectangle 622" o:spid="_x0000_s1645" style="position:absolute;left:21710;top:72148;width:1981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Ny8IA&#10;AADcAAAADwAAAGRycy9kb3ducmV2LnhtbESPzYoCMRCE78K+Q2jBm5PRg7izRlkEQcWL4z5AM+n5&#10;YZPOkGSd8e2NIOyxqKqvqM1utEbcyYfOsYJFloMgrpzuuFHwczvM1yBCRNZoHJOCBwXYbT8mGyy0&#10;G/hK9zI2IkE4FKigjbEvpAxVSxZD5nri5NXOW4xJ+kZqj0OCWyOXeb6SFjtOCy32tG+p+i3/rAJ5&#10;Kw/DujQ+d+dlfTGn47Ump9RsOn5/gYg0xv/wu33UClaLT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k3LwgAAANwAAAAPAAAAAAAAAAAAAAAAAJgCAABkcnMvZG93&#10;bnJldi54bWxQSwUGAAAAAAQABAD1AAAAhw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0.12</w:t>
                        </w:r>
                      </w:p>
                    </w:txbxContent>
                  </v:textbox>
                </v:rect>
                <v:rect id="Rectangle 623" o:spid="_x0000_s1646" style="position:absolute;left:27158;top:72148;width:56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Qu67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Zs8zU9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BC7rvwAAANwAAAAPAAAAAAAAAAAAAAAAAJgCAABkcnMvZG93bnJl&#10;di54bWxQSwUGAAAAAAQABAD1AAAAhA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624" o:spid="_x0000_s1647" style="position:absolute;left:48596;top:177;width:6941;height:278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LcM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WOV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Ii3D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lang w:val="en-US"/>
                          </w:rPr>
                          <w:t>Exit and Depart</w:t>
                        </w:r>
                      </w:p>
                    </w:txbxContent>
                  </v:textbox>
                </v:rect>
                <v:rect id="Rectangle 625" o:spid="_x0000_s1648" style="position:absolute;left:20008;top:177;width:8312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YcMUA&#10;AADcAAAADwAAAGRycy9kb3ducmV2LnhtbESPQWvCQBSE70L/w/IKXkQ3zUFsdJVSEDwIYvRgb4/s&#10;MxubfRuyq4n99V1B8DjMzDfMYtXbWtyo9ZVjBR+TBARx4XTFpYLjYT2egfABWWPtmBTcycNq+TZY&#10;YKZdx3u65aEUEcI+QwUmhCaT0heGLPqJa4ijd3atxRBlW0rdYhfhtpZpkkylxYrjgsGGvg0Vv/nV&#10;KljvThXxn9yPPmeduxTpT262jVLD9/5rDiJQH17hZ3ujFUzT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lhwxQAAANwAAAAPAAAAAAAAAAAAAAAAAJgCAABkcnMv&#10;ZG93bnJldi54bWxQSwUGAAAAAAQABAD1AAAAigMAAAAA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lang w:val="en-US"/>
                          </w:rPr>
                          <w:t>Arrive and Enter</w:t>
                        </w:r>
                      </w:p>
                    </w:txbxContent>
                  </v:textbox>
                </v:rect>
                <v:rect id="Rectangle 626" o:spid="_x0000_s1649" style="position:absolute;left:33235;top:177;width:7754;height:278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awn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WsJz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lang w:val="en-US"/>
                          </w:rPr>
                          <w:t>Exit and Re-enter</w:t>
                        </w:r>
                      </w:p>
                    </w:txbxContent>
                  </v:textbox>
                </v:rect>
                <v:rect id="Rectangle 627" o:spid="_x0000_s1650" style="position:absolute;left:4914;top:177;width:7303;height:278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o6M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/KOj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Pr="00CB64BF" w:rsidRDefault="00CB64BF">
                        <w:pPr>
                          <w:rPr>
                            <w:rFonts w:asciiTheme="minorHAnsi" w:hAnsiTheme="minorHAnsi"/>
                            <w:szCs w:val="17"/>
                          </w:rPr>
                        </w:pPr>
                        <w:r w:rsidRPr="00CB64BF">
                          <w:rPr>
                            <w:rFonts w:asciiTheme="minorHAnsi" w:hAnsiTheme="minorHAnsi" w:cs="Arial Bold"/>
                            <w:b/>
                            <w:bCs/>
                            <w:color w:val="000000"/>
                            <w:szCs w:val="17"/>
                            <w:lang w:val="en-US"/>
                          </w:rPr>
                          <w:t>Arrive Not Enter</w:t>
                        </w:r>
                      </w:p>
                    </w:txbxContent>
                  </v:textbox>
                </v:rect>
                <v:rect id="Rectangle 628" o:spid="_x0000_s1651" style="position:absolute;left:2857;top:2139;width:692;height:27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Nc8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zjXPBAAAA3AAAAA8AAAAAAAAAAAAAAAAAmAIAAGRycy9kb3du&#10;cmV2LnhtbFBLBQYAAAAABAAEAPUAAACGAwAAAAA=&#10;" filled="f" stroked="f">
                  <v:textbox style="mso-fit-shape-to-text:t" inset="0,0,0,0">
                    <w:txbxContent>
                      <w:p w:rsidR="00CB64BF" w:rsidRDefault="00CB64BF"/>
                    </w:txbxContent>
                  </v:textbox>
                </v:rect>
                <v:rect id="Rectangle 629" o:spid="_x0000_s1652" style="position:absolute;left:2679;top:3568;width:2947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/x8YA&#10;AADcAAAADwAAAGRycy9kb3ducmV2LnhtbESPQWvCQBSE74L/YXlCb7oxtEGjq2ih4EVQ24Pentln&#10;Esy+TXe3mvbXu4VCj8PMfMPMl51pxI2cry0rGI8SEMSF1TWXCj7e34YTED4ga2wsk4Jv8rBc9Htz&#10;zLW9855uh1CKCGGfo4IqhDaX0hcVGfQj2xJH72KdwRClK6V2eI9w08g0STJpsOa4UGFLrxUV18OX&#10;UbCeTtafu2fe/uzPJzodz9eX1CVKPQ261QxEoC78h//aG60gSzP4PR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f/x8YAAADcAAAADwAAAAAAAAAAAAAAAACYAgAAZHJz&#10;L2Rvd25yZXYueG1sUEsFBgAAAAAEAAQA9QAAAIsDAAAAAA==&#10;" fillcolor="black" stroked="f"/>
                <v:rect id="Rectangle 630" o:spid="_x0000_s1653" style="position:absolute;left:5899;top:3568;width:9290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aXM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MExH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bWlzHAAAA3AAAAA8AAAAAAAAAAAAAAAAAmAIAAGRy&#10;cy9kb3ducmV2LnhtbFBLBQYAAAAABAAEAPUAAACMAwAAAAA=&#10;" fillcolor="black" stroked="f"/>
                <v:rect id="Rectangle 631" o:spid="_x0000_s1654" style="position:absolute;left:17240;top:3568;width:2953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OLsQA&#10;AADcAAAADwAAAGRycy9kb3ducmV2LnhtbERPz2vCMBS+C/sfwht403TFSdc1yhwIXgR1O8zba/PW&#10;FpuXLona+dcvh4HHj+93sRxMJy7kfGtZwdM0AUFcWd1yreDzYz3JQPiArLGzTAp+ycNy8TAqMNf2&#10;ynu6HEItYgj7HBU0IfS5lL5qyKCf2p44ct/WGQwRulpqh9cYbjqZJslcGmw5NjTY03tD1elwNgpW&#10;L9nqZzfj7W1fHun4VZ6eU5coNX4c3l5BBBrCXfzv3mgF8zSujW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zi7EAAAA3AAAAA8AAAAAAAAAAAAAAAAAmAIAAGRycy9k&#10;b3ducmV2LnhtbFBLBQYAAAAABAAEAPUAAACJAwAAAAA=&#10;" fillcolor="black" stroked="f"/>
                <v:rect id="Rectangle 632" o:spid="_x0000_s1655" style="position:absolute;left:20459;top:3568;width:9290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rtcYA&#10;AADcAAAADwAAAGRycy9kb3ducmV2LnhtbESPT2sCMRTE70K/Q3iF3jTbpRVdjVILBS+C/w56e26e&#10;u4ubl22S6tZPbwTB4zAzv2HG09bU4kzOV5YVvPcSEMS51RUXCrabn+4AhA/IGmvLpOCfPEwnL50x&#10;ZtpeeEXndShEhLDPUEEZQpNJ6fOSDPqebYijd7TOYIjSFVI7vES4qWWaJH1psOK4UGJD3yXlp/Wf&#10;UTAbDma/yw9eXFeHPe13h9Nn6hKl3l7brxGIQG14hh/tuVbQT4d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hrtcYAAADcAAAADwAAAAAAAAAAAAAAAACYAgAAZHJz&#10;L2Rvd25yZXYueG1sUEsFBgAAAAAEAAQA9QAAAIsDAAAAAA==&#10;" fillcolor="black" stroked="f"/>
                <v:rect id="Rectangle 633" o:spid="_x0000_s1656" style="position:absolute;left:31800;top:3568;width:2953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U9cQA&#10;AADcAAAADwAAAGRycy9kb3ducmV2LnhtbERPu27CMBTdkfoP1q3EBk55CdIYVCohsVQC2gG2S3yb&#10;RImvU9tAytfjoVLHo/POVp1pxJWcrywreBkmIIhzqysuFHx9bgZzED4ga2wsk4Jf8rBaPvUyTLW9&#10;8Z6uh1CIGMI+RQVlCG0qpc9LMuiHtiWO3Ld1BkOErpDa4S2Gm0aOkmQmDVYcG0ps6b2kvD5cjIL1&#10;Yr7+2U34474/n+h0PNfTkUuU6j93b68gAnXhX/zn3moFs3GcH8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rVPXEAAAA3AAAAA8AAAAAAAAAAAAAAAAAmAIAAGRycy9k&#10;b3ducmV2LnhtbFBLBQYAAAAABAAEAPUAAACJAwAAAAA=&#10;" fillcolor="black" stroked="f"/>
                <v:rect id="Rectangle 634" o:spid="_x0000_s1657" style="position:absolute;left:35020;top:3568;width:9290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xbsYA&#10;AADcAAAADwAAAGRycy9kb3ducmV2LnhtbESPQWsCMRSE70L/Q3gFb5pVq+hqlCoIvQhqPejtuXnd&#10;Xdy8rEnUtb++KRR6HGbmG2a2aEwl7uR8aVlBr5uAIM6sLjlXcPhcd8YgfEDWWFkmBU/ysJi/tGaY&#10;avvgHd33IRcRwj5FBUUIdSqlzwoy6Lu2Jo7el3UGQ5Qul9rhI8JNJftJMpIGS44LBda0Kii77G9G&#10;wXIyXl63b7z53p1PdDqeL8O+S5RqvzbvUxCBmvAf/mt/aAWjQQ9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fxbsYAAADcAAAADwAAAAAAAAAAAAAAAACYAgAAZHJz&#10;L2Rvd25yZXYueG1sUEsFBgAAAAAEAAQA9QAAAIsDAAAAAA==&#10;" fillcolor="black" stroked="f"/>
                <v:rect id="Rectangle 635" o:spid="_x0000_s1658" style="position:absolute;left:46545;top:3568;width:2946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vGc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rBeJj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VvGcYAAADcAAAADwAAAAAAAAAAAAAAAACYAgAAZHJz&#10;L2Rvd25yZXYueG1sUEsFBgAAAAAEAAQA9QAAAIsDAAAAAA==&#10;" fillcolor="black" stroked="f"/>
                <v:rect id="Rectangle 636" o:spid="_x0000_s1659" style="position:absolute;left:2501;top:5448;width:12688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Kgs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6Xg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5yoLHAAAA3AAAAA8AAAAAAAAAAAAAAAAAmAIAAGRy&#10;cy9kb3ducmV2LnhtbFBLBQYAAAAABAAEAPUAAACMAwAAAAA=&#10;" fillcolor="black" stroked="f"/>
                <v:rect id="Rectangle 637" o:spid="_x0000_s1660" style="position:absolute;left:17062;top:5448;width:12687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S9s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6g/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BS9sYAAADcAAAADwAAAAAAAAAAAAAAAACYAgAAZHJz&#10;L2Rvd25yZXYueG1sUEsFBgAAAAAEAAQA9QAAAIsDAAAAAA==&#10;" fillcolor="black" stroked="f"/>
                <v:rect id="Rectangle 638" o:spid="_x0000_s1661" style="position:absolute;left:31623;top:5448;width:12687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3bc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UM+w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z3bcYAAADcAAAADwAAAAAAAAAAAAAAAACYAgAAZHJz&#10;L2Rvd25yZXYueG1sUEsFBgAAAAAEAAQA9QAAAIsDAAAAAA==&#10;" fillcolor="black" stroked="f"/>
                <v:rect id="Rectangle 639" o:spid="_x0000_s1662" style="position:absolute;left:2501;top:3568;width:178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pGscA&#10;AADcAAAADwAAAGRycy9kb3ducmV2LnhtbESPT2sCMRTE74V+h/AEbzWrtouuRqkFoZdC/XPQ23Pz&#10;3F3cvGyTqNt++kYQPA4z8xtmOm9NLS7kfGVZQb+XgCDOra64ULDdLF9GIHxA1lhbJgW/5GE+e36a&#10;YqbtlVd0WYdCRAj7DBWUITSZlD4vyaDv2YY4ekfrDIYoXSG1w2uEm1oOkiSVBiuOCyU29FFSflqf&#10;jYLFeLT4+X7lr7/VYU/73eH0NnCJUt1O+z4BEagNj/C9/akVpMMUb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OaRrHAAAA3AAAAA8AAAAAAAAAAAAAAAAAmAIAAGRy&#10;cy9kb3ducmV2LnhtbFBLBQYAAAAABAAEAPUAAACMAwAAAAA=&#10;" fillcolor="black" stroked="f"/>
                <v:line id="Line 640" o:spid="_x0000_s1663" style="position:absolute;visibility:visible;mso-wrap-style:square" from="10629,3752" to="10629,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nhLMQAAADcAAAADwAAAGRycy9kb3ducmV2LnhtbESPT2vCQBTE7wW/w/KE3nRjizGNrlJK&#10;RXvzL/T4yD6TxezbkF01fnu3IPQ4zMxvmNmis7W4UuuNYwWjYQKCuHDacKngsF8OMhA+IGusHZOC&#10;O3lYzHsvM8y1u/GWrrtQighhn6OCKoQml9IXFVn0Q9cQR+/kWoshyraUusVbhNtaviVJKi0ajgsV&#10;NvRVUXHeXawCs0lX45/J8eMov1dh9JudM2MPSr32u88piEBd+A8/22utIH2fwN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qeEsxAAAANwAAAAPAAAAAAAAAAAA&#10;AAAAAKECAABkcnMvZG93bnJldi54bWxQSwUGAAAAAAQABAD5AAAAkgMAAAAA&#10;" strokeweight="0"/>
                <v:rect id="Rectangle 641" o:spid="_x0000_s1664" style="position:absolute;left:10629;top:3752;width:8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1Y88QA&#10;AADcAAAADwAAAGRycy9kb3ducmV2LnhtbERPu27CMBTdkfoP1q3EBk55CdIYVCohsVQC2gG2S3yb&#10;RImvU9tAytfjoVLHo/POVp1pxJWcrywreBkmIIhzqysuFHx9bgZzED4ga2wsk4Jf8rBaPvUyTLW9&#10;8Z6uh1CIGMI+RQVlCG0qpc9LMuiHtiWO3Ld1BkOErpDa4S2Gm0aOkmQmDVYcG0ps6b2kvD5cjIL1&#10;Yr7+2U34474/n+h0PNfTkUuU6j93b68gAnXhX/zn3moFs3FcG8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dWPPEAAAA3AAAAA8AAAAAAAAAAAAAAAAAmAIAAGRycy9k&#10;b3ducmV2LnhtbFBLBQYAAAAABAAEAPUAAACJAwAAAAA=&#10;" fillcolor="black" stroked="f"/>
                <v:rect id="Rectangle 642" o:spid="_x0000_s1665" style="position:absolute;left:15011;top:3752;width:17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9aMcA&#10;AADcAAAADwAAAGRycy9kb3ducmV2LnhtbESPT2vCQBTE74V+h+UJ3urGv2iaVWqh4KWgtod6e8m+&#10;JsHs23R3q6mf3hWEHoeZ+Q2TrTrTiBM5X1tWMBwkIIgLq2suFXx+vD3NQfiArLGxTAr+yMNq+fiQ&#10;YartmXd02odSRAj7FBVUIbSplL6oyKAf2JY4et/WGQxRulJqh+cIN40cJclMGqw5LlTY0mtFxXH/&#10;axSsF/P1z3bC75ddfqDDV36cjlyiVL/XvTyDCNSF//C9vdEKZuMF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R/WjHAAAA3AAAAA8AAAAAAAAAAAAAAAAAmAIAAGRy&#10;cy9kb3ducmV2LnhtbFBLBQYAAAAABAAEAPUAAACMAwAAAAA=&#10;" fillcolor="black" stroked="f"/>
                <v:rect id="Rectangle 643" o:spid="_x0000_s1666" style="position:absolute;left:17062;top:3568;width:178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0niMIA&#10;AADcAAAADwAAAGRycy9kb3ducmV2LnhtbERPy4rCMBTdD/gP4QqzG1NFRatRVBDcCD5mMe6uzbUt&#10;Njc1yWj16yeLAZeH857OG1OJOzlfWlbQ7SQgiDOrS84VfB/XXyMQPiBrrCyTgid5mM9aH1NMtX3w&#10;nu6HkIsYwj5FBUUIdSqlzwoy6Du2Jo7cxTqDIUKXS+3wEcNNJXtJMpQGS44NBda0Kii7Hn6NguV4&#10;tLzt+rx97c8nOv2cr4OeS5T6bDeLCYhATXiL/90brWDYj/P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SeIwgAAANwAAAAPAAAAAAAAAAAAAAAAAJgCAABkcnMvZG93&#10;bnJldi54bWxQSwUGAAAAAAQABAD1AAAAhwMAAAAA&#10;" fillcolor="black" stroked="f"/>
                <v:line id="Line 644" o:spid="_x0000_s1667" style="position:absolute;visibility:visible;mso-wrap-style:square" from="25190,3752" to="25190,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qvvsUAAADcAAAADwAAAGRycy9kb3ducmV2LnhtbESPT2vCQBTE7wW/w/IEb3UTsTFGVxGx&#10;2N5a/4DHR/aZLGbfhuxW02/fLRR6HGbmN8xy3dtG3KnzxrGCdJyAIC6dNlwpOB1fn3MQPiBrbByT&#10;gm/ysF4NnpZYaPfgT7ofQiUihH2BCuoQ2kJKX9Zk0Y9dSxy9q+sshii7SuoOHxFuGzlJkkxaNBwX&#10;amxpW1N5O3xZBeYj27+8z87zs9ztQ3rJb7mxJ6VGw36zABGoD//hv/abVpBNU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qvvsUAAADcAAAADwAAAAAAAAAA&#10;AAAAAAChAgAAZHJzL2Rvd25yZXYueG1sUEsFBgAAAAAEAAQA+QAAAJMDAAAAAA==&#10;" strokeweight="0"/>
                <v:rect id="Rectangle 645" o:spid="_x0000_s1668" style="position:absolute;left:25190;top:3752;width:8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cZM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oGvRT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McZMYAAADcAAAADwAAAAAAAAAAAAAAAACYAgAAZHJz&#10;L2Rvd25yZXYueG1sUEsFBgAAAAAEAAQA9QAAAIsDAAAAAA==&#10;" fillcolor="black" stroked="f"/>
                <v:rect id="Rectangle 646" o:spid="_x0000_s1669" style="position:absolute;left:29571;top:3752;width:17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+5/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GvTh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+5/8YAAADcAAAADwAAAAAAAAAAAAAAAACYAgAAZHJz&#10;L2Rvd25yZXYueG1sUEsFBgAAAAAEAAQA9QAAAIsDAAAAAA==&#10;" fillcolor="black" stroked="f"/>
                <v:rect id="Rectangle 647" o:spid="_x0000_s1670" style="position:absolute;left:31623;top:3568;width:177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Yhi8YA&#10;AADcAAAADwAAAGRycy9kb3ducmV2LnhtbESPQWsCMRSE74X+h/AK3mpWWUVXo2ih0Euhag/19tw8&#10;dxc3L2sSdfXXN4LgcZiZb5jpvDW1OJPzlWUFvW4Cgji3uuJCwe/m830EwgdkjbVlUnAlD/PZ68sU&#10;M20vvKLzOhQiQthnqKAMocmk9HlJBn3XNsTR21tnMETpCqkdXiLc1LKfJENpsOK4UGJDHyXlh/XJ&#10;KFiOR8vjT8rft9VuS9u/3WHQd4lSnbd2MQERqA3P8KP9pRUM0xT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Yhi8YAAADcAAAADwAAAAAAAAAAAAAAAACYAgAAZHJz&#10;L2Rvd25yZXYueG1sUEsFBgAAAAAEAAQA9QAAAIsDAAAAAA==&#10;" fillcolor="black" stroked="f"/>
                <v:line id="Line 648" o:spid="_x0000_s1671" style="position:absolute;visibility:visible;mso-wrap-style:square" from="39757,3752" to="39757,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GpvcQAAADcAAAADwAAAGRycy9kb3ducmV2LnhtbESPT2vCQBTE7wW/w/KE3upG0Rijq4hY&#10;bG/+BY+P7DNZzL4N2a2m375bKPQ4zMxvmMWqs7V4UOuNYwXDQQKCuHDacKngfHp/y0D4gKyxdkwK&#10;vsnDatl7WWCu3ZMP9DiGUkQI+xwVVCE0uZS+qMiiH7iGOHo311oMUbal1C0+I9zWcpQkqbRoOC5U&#10;2NCmouJ+/LIKzD7dTT6nl9lFbndheM3umbFnpV773XoOIlAX/sN/7Q+tIB1P4P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Mam9xAAAANwAAAAPAAAAAAAAAAAA&#10;AAAAAKECAABkcnMvZG93bnJldi54bWxQSwUGAAAAAAQABAD5AAAAkgMAAAAA&#10;" strokeweight="0"/>
                <v:rect id="Rectangle 649" o:spid="_x0000_s1672" style="position:absolute;left:39757;top:3752;width:8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gaZ8YA&#10;AADcAAAADwAAAGRycy9kb3ducmV2LnhtbESPQWsCMRSE74X+h/AKvdWsoouuRlFB6KVQtYd6e26e&#10;u4ublzVJdfXXN4LgcZiZb5jJrDW1OJPzlWUF3U4Cgji3uuJCwc929TEE4QOyxtoyKbiSh9n09WWC&#10;mbYXXtN5EwoRIewzVFCG0GRS+rwkg75jG+LoHawzGKJ0hdQOLxFuatlLklQarDgulNjQsqT8uPkz&#10;Chaj4eL03eev23q/o93v/jjouUSp97d2PgYRqA3P8KP9qRWk/RT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gaZ8YAAADcAAAADwAAAAAAAAAAAAAAAACYAgAAZHJz&#10;L2Rvd25yZXYueG1sUEsFBgAAAAAEAAQA9QAAAIsDAAAAAA==&#10;" fillcolor="black" stroked="f"/>
                <v:rect id="Rectangle 650" o:spid="_x0000_s1673" style="position:absolute;left:44132;top:3752;width:17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//M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w8EI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Ev/zHAAAA3AAAAA8AAAAAAAAAAAAAAAAAmAIAAGRy&#10;cy9kb3ducmV2LnhtbFBLBQYAAAAABAAEAPUAAACMAwAAAAA=&#10;" fillcolor="black" stroked="f"/>
                <v:rect id="Rectangle 651" o:spid="_x0000_s1674" style="position:absolute;left:46367;top:3568;width:178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srjsIA&#10;AADcAAAADwAAAGRycy9kb3ducmV2LnhtbERPy4rCMBTdD/gP4QqzG1NFRatRVBDcCD5mMe6uzbUt&#10;Njc1yWj16yeLAZeH857OG1OJOzlfWlbQ7SQgiDOrS84VfB/XXyMQPiBrrCyTgid5mM9aH1NMtX3w&#10;nu6HkIsYwj5FBUUIdSqlzwoy6Du2Jo7cxTqDIUKXS+3wEcNNJXtJMpQGS44NBda0Kii7Hn6NguV4&#10;tLzt+rx97c8nOv2cr4OeS5T6bDeLCYhATXiL/90brWDYj2v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GyuOwgAAANwAAAAPAAAAAAAAAAAAAAAAAJgCAABkcnMvZG93&#10;bnJldi54bWxQSwUGAAAAAAQABAD1AAAAhwMAAAAA&#10;" fillcolor="black" stroked="f"/>
                <v:line id="Line 652" o:spid="_x0000_s1675" style="position:absolute;visibility:visible;mso-wrap-style:square" from="54495,3752" to="54495,5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yjuMQAAADcAAAADwAAAGRycy9kb3ducmV2LnhtbESPQWvCQBSE7wX/w/KE3nRjqTFGVyml&#10;or2pVejxkX0mi9m3Ibtq/PduQehxmJlvmPmys7W4UuuNYwWjYQKCuHDacKng8LMaZCB8QNZYOyYF&#10;d/KwXPRe5phrd+MdXfehFBHCPkcFVQhNLqUvKrLoh64hjt7JtRZDlG0pdYu3CLe1fEuSVFo0HBcq&#10;bOizouK8v1gFZpuux9+T4/Qov9Zh9JudM2MPSr32u48ZiEBd+A8/2xutIH2fwt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fKO4xAAAANwAAAAPAAAAAAAAAAAA&#10;AAAAAKECAABkcnMvZG93bnJldi54bWxQSwUGAAAAAAQABAD5AAAAkgMAAAAA&#10;" strokeweight="0"/>
                <v:rect id="Rectangle 653" o:spid="_x0000_s1676" style="position:absolute;left:54495;top:3752;width:8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xVcIA&#10;AADcAAAADwAAAGRycy9kb3ducmV2LnhtbERPy4rCMBTdC/MP4Q6401RR0WqUcWDAjTA+Frq7Nte2&#10;2Nx0kqh1vt4sBJeH854tGlOJGzlfWlbQ6yYgiDOrS84V7Hc/nTEIH5A1VpZJwYM8LOYfrRmm2t55&#10;Q7dtyEUMYZ+igiKEOpXSZwUZ9F1bE0fubJ3BEKHLpXZ4j+Gmkv0kGUmDJceGAmv6Lii7bK9GwXIy&#10;Xv79Dnj9vzkd6Xg4XYZ9lyjV/my+piACNeEtfrlXWsFoGO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LFVwgAAANwAAAAPAAAAAAAAAAAAAAAAAJgCAABkcnMvZG93&#10;bnJldi54bWxQSwUGAAAAAAQABAD1AAAAhwMAAAAA&#10;" fillcolor="black" stroked="f"/>
                <v:rect id="Rectangle 654" o:spid="_x0000_s1677" style="position:absolute;left:58870;top:3752;width:17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gUzsYA&#10;AADcAAAADwAAAGRycy9kb3ducmV2LnhtbESPT2vCQBTE74V+h+UVeqsbpYqN2YgKQi8F/x3q7Zl9&#10;JsHs27i71dRP7wqFHoeZ+Q2TTTvTiAs5X1tW0O8lIIgLq2suFey2y7cxCB+QNTaWScEveZjmz08Z&#10;ptpeeU2XTShFhLBPUUEVQptK6YuKDPqebYmjd7TOYIjSlVI7vEa4aeQgSUbSYM1xocKWFhUVp82P&#10;UTD/GM/Pq3f+uq0Pe9p/H07DgUuUen3pZhMQgbrwH/5rf2oFo2EfHmfiE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gUzsYAAADcAAAADwAAAAAAAAAAAAAAAACYAgAAZHJz&#10;L2Rvd25yZXYueG1sUEsFBgAAAAAEAAQA9QAAAIsDAAAAAA==&#10;" fillcolor="black" stroked="f"/>
                <v:rect id="Rectangle 655" o:spid="_x0000_s1678" style="position:absolute;left:31800;top:28841;width:295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Kuc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rBoJ/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qKucYAAADcAAAADwAAAAAAAAAAAAAAAACYAgAAZHJz&#10;L2Rvd25yZXYueG1sUEsFBgAAAAAEAAQA9QAAAIsDAAAAAA==&#10;" fillcolor="black" stroked="f"/>
                <v:rect id="Rectangle 656" o:spid="_x0000_s1679" style="position:absolute;left:46545;top:64643;width:2946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YvIs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UMB31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YvIsYAAADcAAAADwAAAAAAAAAAAAAAAACYAgAAZHJz&#10;L2Rvd25yZXYueG1sUEsFBgAAAAAEAAQA9QAAAIsDAAAAAA==&#10;" fillcolor="black" stroked="f"/>
                <v:rect id="Rectangle 657" o:spid="_x0000_s1680" style="position:absolute;left:2679;top:73666;width:2947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+3VscA&#10;AADcAAAADwAAAGRycy9kb3ducmV2LnhtbESPQWvCQBSE7wX/w/IK3ppNRcWm2YgKQi9CtT3U2zP7&#10;mgSzb+PuVmN/fbcgeBxm5hsmn/emFWdyvrGs4DlJQRCXVjdcKfj8WD/NQPiArLG1TAqu5GFeDB5y&#10;zLS98JbOu1CJCGGfoYI6hC6T0pc1GfSJ7Yij922dwRClq6R2eIlw08pRmk6lwYbjQo0drWoqj7sf&#10;o2D5Mlue3se8+d0e9rT/OhwnI5cqNXzsF68gAvXhHr6137SC6WQM/2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Pt1bHAAAA3AAAAA8AAAAAAAAAAAAAAAAAmAIAAGRy&#10;cy9kb3ducmV2LnhtbFBLBQYAAAAABAAEAPUAAACMAwAAAAA=&#10;" fillcolor="black" stroked="f"/>
                <v:rect id="Rectangle 658" o:spid="_x0000_s1681" style="position:absolute;left:5899;top:73666;width:9290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MSzcYA&#10;AADcAAAADwAAAGRycy9kb3ducmV2LnhtbESPT2sCMRTE74V+h/AK3mq24oquRtFCoRfBPz3U23Pz&#10;uru4eVmTVFc/vREEj8PM/IaZzFpTixM5X1lW8NFNQBDnVldcKPjZfr0PQfiArLG2TAou5GE2fX2Z&#10;YKbtmdd02oRCRAj7DBWUITSZlD4vyaDv2oY4en/WGQxRukJqh+cIN7XsJclAGqw4LpTY0GdJ+WHz&#10;bxQsRsPFcdXn5XW939Hud39Iey5RqvPWzscgArXhGX60v7WCQZr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MSzcYAAADcAAAADwAAAAAAAAAAAAAAAACYAgAAZHJz&#10;L2Rvd25yZXYueG1sUEsFBgAAAAAEAAQA9QAAAIsDAAAAAA==&#10;" fillcolor="black" stroked="f"/>
                <v:rect id="Rectangle 659" o:spid="_x0000_s1682" style="position:absolute;left:17240;top:73666;width:2953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MusYA&#10;AADcAAAADwAAAGRycy9kb3ducmV2LnhtbESPT2sCMRTE74V+h/AK3mq2oouuRtFCoRfBPz3U23Pz&#10;uru4eVmTVFc/vREEj8PM/IaZzFpTixM5X1lW8NFNQBDnVldcKPjZfr0PQfiArLG2TAou5GE2fX2Z&#10;YKbtmdd02oRCRAj7DBWUITSZlD4vyaDv2oY4en/WGQxRukJqh+cIN7XsJUkqDVYcF0ps6LOk/LD5&#10;NwoWo+HiuOrz8rre72j3uz8Mei5RqvPWzscgArXhGX60v7WCdJD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GMusYAAADcAAAADwAAAAAAAAAAAAAAAACYAgAAZHJz&#10;L2Rvd25yZXYueG1sUEsFBgAAAAAEAAQA9QAAAIsDAAAAAA==&#10;" fillcolor="black" stroked="f"/>
                <v:rect id="Rectangle 660" o:spid="_x0000_s1683" style="position:absolute;left:2501;top:5715;width:178;height:68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0pIcYA&#10;AADcAAAADwAAAGRycy9kb3ducmV2LnhtbESPQWsCMRSE70L/Q3gFb5qtqLVbo6ggeCmo7aHenpvX&#10;3cXNy5pE3frrjSB4HGbmG2Y8bUwlzuR8aVnBWzcBQZxZXXKu4Od72RmB8AFZY2WZFPyTh+nkpTXG&#10;VNsLb+i8DbmIEPYpKihCqFMpfVaQQd+1NXH0/qwzGKJ0udQOLxFuKtlLkqE0WHJcKLCmRUHZYXsy&#10;CuYfo/lx3eev62a/o93v/jDouUSp9msz+wQRqAnP8KO90gqGg3e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0pIcYAAADcAAAADwAAAAAAAAAAAAAAAACYAgAAZHJz&#10;L2Rvd25yZXYueG1sUEsFBgAAAAAEAAQA9QAAAIsDAAAAAA==&#10;" fillcolor="black" stroked="f"/>
                <v:rect id="Rectangle 661" o:spid="_x0000_s1684" style="position:absolute;left:5626;top:3568;width:273;height:70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9U8IA&#10;AADcAAAADwAAAGRycy9kb3ducmV2LnhtbERPy4rCMBTdC/MP4Q6401RR0WqUcWDAjTA+Frq7Nte2&#10;2Nx0kqh1vt4sBJeH854tGlOJGzlfWlbQ6yYgiDOrS84V7Hc/nTEIH5A1VpZJwYM8LOYfrRmm2t55&#10;Q7dtyEUMYZ+igiKEOpXSZwUZ9F1bE0fubJ3BEKHLpXZ4j+Gmkv0kGUmDJceGAmv6Lii7bK9GwXIy&#10;Xv79Dnj9vzkd6Xg4XYZ9lyjV/my+piACNeEtfrlXWsFoGNfG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wr1TwgAAANwAAAAPAAAAAAAAAAAAAAAAAJgCAABkcnMvZG93&#10;bnJldi54bWxQSwUGAAAAAAQABAD1AAAAhwMAAAAA&#10;" fillcolor="black" stroked="f"/>
                <v:line id="Line 662" o:spid="_x0000_s1685" style="position:absolute;visibility:visible;mso-wrap-style:square" from="10629,5715" to="10629,7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U1ZcQAAADcAAAADwAAAGRycy9kb3ducmV2LnhtbESPT4vCMBTE7wt+h/CEva2pgrV2jSKy&#10;i+7Nv7DHR/Nsg81LabJav/1GEDwOM/MbZrbobC2u1HrjWMFwkIAgLpw2XCo4Hr4/MhA+IGusHZOC&#10;O3lYzHtvM8y1u/GOrvtQighhn6OCKoQml9IXFVn0A9cQR+/sWoshyraUusVbhNtajpIklRYNx4UK&#10;G1pVVFz2f1aB2abr8c/kND3Jr3UY/maXzNijUu/9bvkJIlAXXuFne6MVpOMpPM7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pTVlxAAAANwAAAAPAAAAAAAAAAAA&#10;AAAAAKECAABkcnMvZG93bnJldi54bWxQSwUGAAAAAAQABAD5AAAAkgMAAAAA&#10;" strokeweight="0"/>
                <v:rect id="Rectangle 663" o:spid="_x0000_s1686" style="position:absolute;left:10629;top:5715;width:89;height:67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h76MMA&#10;AADcAAAADwAAAGRycy9kb3ducmV2LnhtbERPy4rCMBTdC/5DuAOz03RkLNoxig4MuBF8LXR3be60&#10;xeamk2S0+vVmIbg8nPdk1ppaXMj5yrKCj34Cgji3uuJCwX730xuB8AFZY22ZFNzIw2za7Uww0/bK&#10;G7psQyFiCPsMFZQhNJmUPi/JoO/bhjhyv9YZDBG6QmqH1xhuajlIklQarDg2lNjQd0n5eftvFCzG&#10;o8Xf+pNX983pSMfD6TwcuESp97d2/gUiUBte4qd7qRWkaZwfz8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h76MMAAADcAAAADwAAAAAAAAAAAAAAAACYAgAAZHJzL2Rv&#10;d25yZXYueG1sUEsFBgAAAAAEAAQA9QAAAIgDAAAAAA==&#10;" fillcolor="black" stroked="f"/>
                <v:rect id="Rectangle 664" o:spid="_x0000_s1687" style="position:absolute;left:15011;top:5715;width:178;height:68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Tec8YA&#10;AADcAAAADwAAAGRycy9kb3ducmV2LnhtbESPQWsCMRSE74L/ITyhN80q7aKrUbRQ8CJU7aHenpvn&#10;7uLmZZukuvXXN4LgcZiZb5jZojW1uJDzlWUFw0ECgji3uuJCwdf+oz8G4QOyxtoyKfgjD4t5tzPD&#10;TNsrb+myC4WIEPYZKihDaDIpfV6SQT+wDXH0TtYZDFG6QmqH1wg3tRwlSSoNVhwXSmzovaT8vPs1&#10;ClaT8ern85U3t+3xQIfv4/lt5BKlXnrtcgoiUBue4Ud7rRWk6RD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Tec8YAAADcAAAADwAAAAAAAAAAAAAAAACYAgAAZHJz&#10;L2Rvd25yZXYueG1sUEsFBgAAAAAEAAQA9QAAAIsDAAAAAA==&#10;" fillcolor="black" stroked="f"/>
                <v:rect id="Rectangle 665" o:spid="_x0000_s1688" style="position:absolute;left:17062;top:5715;width:178;height:68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ABMYA&#10;AADcAAAADwAAAGRycy9kb3ducmV2LnhtbESPQWvCQBSE74L/YXlCb7oxtEGjq2ih4EVQ24Pentln&#10;Esy+TXe3mvbXu4VCj8PMfMPMl51pxI2cry0rGI8SEMSF1TWXCj7e34YTED4ga2wsk4Jv8rBc9Htz&#10;zLW9855uh1CKCGGfo4IqhDaX0hcVGfQj2xJH72KdwRClK6V2eI9w08g0STJpsOa4UGFLrxUV18OX&#10;UbCeTtafu2fe/uzPJzodz9eX1CVKPQ261QxEoC78h//aG60gy1L4PR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ZABMYAAADcAAAADwAAAAAAAAAAAAAAAACYAgAAZHJz&#10;L2Rvd25yZXYueG1sUEsFBgAAAAAEAAQA9QAAAIsDAAAAAA==&#10;" fillcolor="black" stroked="f"/>
                <v:rect id="Rectangle 666" o:spid="_x0000_s1689" style="position:absolute;left:20193;top:3568;width:266;height:70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rln8cA&#10;AADcAAAADwAAAGRycy9kb3ducmV2LnhtbESPT2sCMRTE74V+h/AEbzWrtouuRqkFoZdC/XPQ23Pz&#10;3F3cvGyTqNt++kYQPA4z8xtmOm9NLS7kfGVZQb+XgCDOra64ULDdLF9GIHxA1lhbJgW/5GE+e36a&#10;YqbtlVd0WYdCRAj7DBWUITSZlD4vyaDv2YY4ekfrDIYoXSG1w2uEm1oOkiSVBiuOCyU29FFSflqf&#10;jYLFeLT4+X7lr7/VYU/73eH0NnCJUt1O+z4BEagNj/C9/akVpOkQb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K5Z/HAAAA3AAAAA8AAAAAAAAAAAAAAAAAmAIAAGRy&#10;cy9kb3ducmV2LnhtbFBLBQYAAAAABAAEAPUAAACMAwAAAAA=&#10;" fillcolor="black" stroked="f"/>
                <v:line id="Line 667" o:spid="_x0000_s1690" style="position:absolute;visibility:visible;mso-wrap-style:square" from="25190,5715" to="25190,7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hQRsUAAADcAAAADwAAAGRycy9kb3ducmV2LnhtbESPT2vCQBTE7wW/w/IEb7pRbIzRVaS0&#10;aG+tf8DjI/tMFrNvQ3ar6bd3C0KPw8z8hlmuO1uLG7XeOFYwHiUgiAunDZcKjoePYQbCB2SNtWNS&#10;8Ese1qveyxJz7e78Tbd9KEWEsM9RQRVCk0vpi4os+pFriKN3ca3FEGVbSt3iPcJtLSdJkkqLhuNC&#10;hQ29VVRc9z9WgflKt6+fs9P8JN+3YXzOrpmxR6UG/W6zABGoC//hZ3unFaTpFP7OxCMgV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hQRsUAAADcAAAADwAAAAAAAAAA&#10;AAAAAAChAgAAZHJzL2Rvd25yZXYueG1sUEsFBgAAAAAEAAQA+QAAAJMDAAAAAA==&#10;" strokeweight="0"/>
                <v:rect id="Rectangle 668" o:spid="_x0000_s1691" style="position:absolute;left:25190;top:5715;width:89;height:67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YcMYA&#10;AADcAAAADwAAAGRycy9kb3ducmV2LnhtbESPT2sCMRTE74V+h/AK3mq2oouuRtFCoRfBPz3U23Pz&#10;uru4eVmTVFc/vREEj8PM/IaZzFpTixM5X1lW8NFNQBDnVldcKPjZfr0PQfiArLG2TAou5GE2fX2Z&#10;YKbtmdd02oRCRAj7DBWUITSZlD4vyaDv2oY4en/WGQxRukJqh+cIN7XsJUkqDVYcF0ps6LOk/LD5&#10;NwoWo+HiuOrz8rre72j3uz8Mei5RqvPWzscgArXhGX60v7WCNB3A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/YcMYAAADcAAAADwAAAAAAAAAAAAAAAACYAgAAZHJz&#10;L2Rvd25yZXYueG1sUEsFBgAAAAAEAAQA9QAAAIsDAAAAAA==&#10;" fillcolor="black" stroked="f"/>
                <v:rect id="Rectangle 669" o:spid="_x0000_s1692" style="position:absolute;left:29571;top:5715;width:178;height:68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1GB8cA&#10;AADcAAAADwAAAGRycy9kb3ducmV2LnhtbESPT2vCQBTE7wW/w/IK3uqmYoNN3YgWBC+C/w719sy+&#10;JiHZt+nuqmk/vVso9DjMzG+Y2bw3rbiS87VlBc+jBARxYXXNpYLjYfU0BeEDssbWMin4Jg/zfPAw&#10;w0zbG+/oug+liBD2GSqoQugyKX1RkUE/sh1x9D6tMxiidKXUDm8Rblo5TpJUGqw5LlTY0XtFRbO/&#10;GAXL1+nyazvhzc/ufKLTx7l5GbtEqeFjv3gDEagP/+G/9lorSNMU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9RgfHAAAA3AAAAA8AAAAAAAAAAAAAAAAAmAIAAGRy&#10;cy9kb3ducmV2LnhtbFBLBQYAAAAABAAEAPUAAACMAwAAAAA=&#10;" fillcolor="black" stroked="f"/>
                <v:rect id="Rectangle 670" o:spid="_x0000_s1693" style="position:absolute;left:31623;top:5715;width:177;height:2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jnMcA&#10;AADcAAAADwAAAGRycy9kb3ducmV2LnhtbESPT2sCMRTE74V+h/AEbzWr2FVXo9SC0Euh/jno7bl5&#10;7i5uXrZJ1G0/fSMUPA4z8xtmtmhNLa7kfGVZQb+XgCDOra64ULDbrl7GIHxA1lhbJgU/5GExf36a&#10;Yabtjdd03YRCRAj7DBWUITSZlD4vyaDv2YY4eifrDIYoXSG1w1uEm1oOkiSVBiuOCyU29F5Sft5c&#10;jILlZLz8/hry5+/6eKDD/nh+HbhEqW6nfZuCCNSGR/i//aEVpOkI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x45zHAAAA3AAAAA8AAAAAAAAAAAAAAAAAmAIAAGRy&#10;cy9kb3ducmV2LnhtbFBLBQYAAAAABAAEAPUAAACMAwAAAAA=&#10;" fillcolor="black" stroked="f"/>
                <v:rect id="Rectangle 671" o:spid="_x0000_s1694" style="position:absolute;left:34753;top:3568;width:267;height:25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537sMA&#10;AADcAAAADwAAAGRycy9kb3ducmV2LnhtbERPy4rCMBTdC/5DuAOz03RkLNoxig4MuBF8LXR3be60&#10;xeamk2S0+vVmIbg8nPdk1ppaXMj5yrKCj34Cgji3uuJCwX730xuB8AFZY22ZFNzIw2za7Uww0/bK&#10;G7psQyFiCPsMFZQhNJmUPi/JoO/bhjhyv9YZDBG6QmqH1xhuajlIklQarDg2lNjQd0n5eftvFCzG&#10;o8Xf+pNX983pSMfD6TwcuESp97d2/gUiUBte4qd7qRWkaVwbz8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537sMAAADcAAAADwAAAAAAAAAAAAAAAACYAgAAZHJzL2Rv&#10;d25yZXYueG1sUEsFBgAAAAAEAAQA9QAAAIgDAAAAAA==&#10;" fillcolor="black" stroked="f"/>
                <v:line id="Line 672" o:spid="_x0000_s1695" style="position:absolute;visibility:visible;mso-wrap-style:square" from="39757,5715" to="39757,28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n/2MUAAADc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y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n/2MUAAADcAAAADwAAAAAAAAAA&#10;AAAAAAChAgAAZHJzL2Rvd25yZXYueG1sUEsFBgAAAAAEAAQA+QAAAJMDAAAAAA==&#10;" strokeweight="0"/>
                <v:rect id="Rectangle 673" o:spid="_x0000_s1696" style="position:absolute;left:39757;top:5715;width:89;height:23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HtNcQA&#10;AADcAAAADwAAAGRycy9kb3ducmV2LnhtbERPz2vCMBS+D/wfwhN2W1NlOq2NooPBLoPpdpi31+bZ&#10;FpuXmmRa99cvB8Hjx/c7X/WmFWdyvrGsYJSkIIhLqxuuFHx/vT3NQPiArLG1TAqu5GG1HDzkmGl7&#10;4S2dd6ESMYR9hgrqELpMSl/WZNAntiOO3ME6gyFCV0nt8BLDTSvHaTqVBhuODTV29FpTedz9GgWb&#10;+Wxz+nzmj79tsaf9T3GcjF2q1OOwXy9ABOrDXXxzv2sF05c4P5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B7TXEAAAA3AAAAA8AAAAAAAAAAAAAAAAAmAIAAGRycy9k&#10;b3ducmV2LnhtbFBLBQYAAAAABAAEAPUAAACJAwAAAAA=&#10;" fillcolor="black" stroked="f"/>
                <v:rect id="Rectangle 674" o:spid="_x0000_s1697" style="position:absolute;left:44132;top:5715;width:178;height:2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1IrscA&#10;AADcAAAADwAAAGRycy9kb3ducmV2LnhtbESPQWvCQBSE70L/w/IK3nSjqLVpVqmC4EWotod6e2Zf&#10;k5Ds27i7auyv7xYKPQ4z8w2TLTvTiCs5X1lWMBomIIhzqysuFHy8bwZzED4ga2wsk4I7eVguHnoZ&#10;ptreeE/XQyhEhLBPUUEZQptK6fOSDPqhbYmj92WdwRClK6R2eItw08hxksykwYrjQoktrUvK68PF&#10;KFg9z1fntwnvvvenIx0/T/V07BKl+o/d6wuIQF34D/+1t1rB7GkEv2fi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NSK7HAAAA3AAAAA8AAAAAAAAAAAAAAAAAmAIAAGRy&#10;cy9kb3ducmV2LnhtbFBLBQYAAAAABAAEAPUAAACMAwAAAAA=&#10;" fillcolor="black" stroked="f"/>
                <v:rect id="Rectangle 675" o:spid="_x0000_s1698" style="position:absolute;left:46367;top:5715;width:178;height:59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/W2c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MByl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f1tnHAAAA3AAAAA8AAAAAAAAAAAAAAAAAmAIAAGRy&#10;cy9kb3ducmV2LnhtbFBLBQYAAAAABAAEAPUAAACMAwAAAAA=&#10;" fillcolor="black" stroked="f"/>
                <v:rect id="Rectangle 676" o:spid="_x0000_s1699" style="position:absolute;left:49491;top:3568;width:267;height:61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zQscA&#10;AADcAAAADwAAAGRycy9kb3ducmV2LnhtbESPzWsCMRTE7wX/h/CE3mq2tn50axQVhF6E+nHQ23Pz&#10;uru4eVmTqKt/vSkUehxm5jfMaNKYSlzI+dKygtdOAoI4s7rkXMF2s3gZgvABWWNlmRTcyMNk3Hoa&#10;YartlVd0WYdcRAj7FBUUIdSplD4ryKDv2Jo4ej/WGQxRulxqh9cIN5XsJklfGiw5LhRY07yg7Lg+&#10;GwWzj+Hs9P3Oy/vqsKf97nDsdV2i1HO7mX6CCNSE//Bf+0sr6A/e4PdMPAJy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Tc0LHAAAA3AAAAA8AAAAAAAAAAAAAAAAAmAIAAGRy&#10;cy9kb3ducmV2LnhtbFBLBQYAAAAABAAEAPUAAACMAwAAAAA=&#10;" fillcolor="black" stroked="f"/>
                <v:line id="Line 677" o:spid="_x0000_s1700" style="position:absolute;visibility:visible;mso-wrap-style:square" from="54495,5715" to="54495,6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HGm8QAAADcAAAADwAAAGRycy9kb3ducmV2LnhtbESPT2vCQBTE7wW/w/KE3nRjqTGNrlJK&#10;RXvzL/T4yD6TxezbkF01fnu3IPQ4zMxvmNmis7W4UuuNYwWjYQKCuHDacKngsF8OMhA+IGusHZOC&#10;O3lYzHsvM8y1u/GWrrtQighhn6OCKoQml9IXFVn0Q9cQR+/kWoshyraUusVbhNtaviVJKi0ajgsV&#10;NvRVUXHeXawCs0lX45/J8eMov1dh9JudM2MPSr32u88piEBd+A8/22utIJ28w9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EcabxAAAANwAAAAPAAAAAAAAAAAA&#10;AAAAAKECAABkcnMvZG93bnJldi54bWxQSwUGAAAAAAQABAD5AAAAkgMAAAAA&#10;" strokeweight="0"/>
                <v:rect id="Rectangle 678" o:spid="_x0000_s1701" style="position:absolute;left:54495;top:5715;width:89;height:58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OrcYA&#10;AADcAAAADwAAAGRycy9kb3ducmV2LnhtbESPQWsCMRSE70L/Q3gFb5qtqLVbo6ggeCmo7aHenpvX&#10;3cXNy5pE3frrjSB4HGbmG2Y8bUwlzuR8aVnBWzcBQZxZXXKu4Od72RmB8AFZY2WZFPyTh+nkpTXG&#10;VNsLb+i8DbmIEPYpKihCqFMpfVaQQd+1NXH0/qwzGKJ0udQOLxFuKtlLkqE0WHJcKLCmRUHZYXsy&#10;CuYfo/lx3eev62a/o93v/jDouUSp9msz+wQRqAnP8KO90gqG7wO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OrcYAAADcAAAADwAAAAAAAAAAAAAAAACYAgAAZHJz&#10;L2Rvd25yZXYueG1sUEsFBgAAAAAEAAQA9QAAAIsDAAAAAA==&#10;" fillcolor="black" stroked="f"/>
                <v:rect id="Rectangle 679" o:spid="_x0000_s1702" style="position:absolute;left:58870;top:5715;width:178;height:59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Q2scA&#10;AADcAAAADwAAAGRycy9kb3ducmV2LnhtbESPT2sCMRTE74V+h/AEbzWr2FVXo9SC0Euh/jno7bl5&#10;7i5uXrZJ1G0/fSMUPA4z8xtmtmhNLa7kfGVZQb+XgCDOra64ULDbrl7GIHxA1lhbJgU/5GExf36a&#10;Yabtjdd03YRCRAj7DBWUITSZlD4vyaDv2YY4eifrDIYoXSG1w1uEm1oOkiSVBiuOCyU29F5Sft5c&#10;jILlZLz8/hry5+/6eKDD/nh+HbhEqW6nfZuCCNSGR/i//aEVpK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k0NrHAAAA3AAAAA8AAAAAAAAAAAAAAAAAmAIAAGRy&#10;cy9kb3ducmV2LnhtbFBLBQYAAAAABAAEAPUAAACMAwAAAAA=&#10;" fillcolor="black" stroked="f"/>
                <v:rect id="Rectangle 680" o:spid="_x0000_s1703" style="position:absolute;left:49758;top:3568;width:9290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h1QcYA&#10;AADcAAAADwAAAGRycy9kb3ducmV2LnhtbESPQWsCMRSE70L/Q3gFb5qtWLVbo6ggeBHU9lBvz83r&#10;7uLmZU2ibv31RhB6HGbmG2Y8bUwlLuR8aVnBWzcBQZxZXXKu4Ptr2RmB8AFZY2WZFPyRh+nkpTXG&#10;VNsrb+myC7mIEPYpKihCqFMpfVaQQd+1NXH0fq0zGKJ0udQOrxFuKtlLkoE0WHJcKLCmRUHZcXc2&#10;CuYfo/lp0+f1bXvY0/7ncHzvuUSp9msz+wQRqAn/4Wd7pRUMhk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h1QcYAAADcAAAADwAAAAAAAAAAAAAAAACYAgAAZHJz&#10;L2Rvd25yZXYueG1sUEsFBgAAAAAEAAQA9QAAAIsDAAAAAA==&#10;" fillcolor="black" stroked="f"/>
                <v:rect id="Rectangle 681" o:spid="_x0000_s1704" style="position:absolute;left:46367;top:5448;width:12681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hM8QA&#10;AADcAAAADwAAAGRycy9kb3ducmV2LnhtbERPz2vCMBS+D/wfwhN2W1NlOq2NooPBLoPpdpi31+bZ&#10;FpuXmmRa99cvB8Hjx/c7X/WmFWdyvrGsYJSkIIhLqxuuFHx/vT3NQPiArLG1TAqu5GG1HDzkmGl7&#10;4S2dd6ESMYR9hgrqELpMSl/WZNAntiOO3ME6gyFCV0nt8BLDTSvHaTqVBhuODTV29FpTedz9GgWb&#10;+Wxz+nzmj79tsaf9T3GcjF2q1OOwXy9ABOrDXXxzv2sF05e4Np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34TPEAAAA3AAAAA8AAAAAAAAAAAAAAAAAmAIAAGRycy9k&#10;b3ducmV2LnhtbFBLBQYAAAAABAAEAPUAAACJAwAAAAA=&#10;" fillcolor="black" stroked="f"/>
                <v:rect id="Rectangle 682" o:spid="_x0000_s1705" style="position:absolute;left:35020;top:28841;width:9290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tEqMcA&#10;AADcAAAADwAAAGRycy9kb3ducmV2LnhtbESPQWvCQBSE74X+h+UVequbSrUas0oVCl4Kaj3o7SX7&#10;TILZt3F3q2l/fVcQPA4z8w2TzTrTiDM5X1tW8NpLQBAXVtdcKth+f76MQPiArLGxTAp+ycNs+viQ&#10;Yarthdd03oRSRAj7FBVUIbSplL6oyKDv2ZY4egfrDIYoXSm1w0uEm0b2k2QoDdYcFypsaVFRcdz8&#10;GAXz8Wh+Wr3x198639N+lx8HfZco9fzUfUxABOrCPXxrL7WC4fsY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7RKjHAAAA3AAAAA8AAAAAAAAAAAAAAAAAmAIAAGRy&#10;cy9kb3ducmV2LnhtbFBLBQYAAAAABAAEAPUAAACMAwAAAAA=&#10;" fillcolor="black" stroked="f"/>
                <v:rect id="Rectangle 683" o:spid="_x0000_s1706" style="position:absolute;left:49758;top:64643;width:9290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SdEsMA&#10;AADcAAAADwAAAGRycy9kb3ducmV2LnhtbERPz2vCMBS+C/sfwhN2s6mi0lWjTEHYZaBuh3l7Ns+2&#10;2LzUJNPqX78cBh4/vt/zZWcacSXna8sKhkkKgriwuuZSwffXZpCB8AFZY2OZFNzJw3Lx0ptjru2N&#10;d3Tdh1LEEPY5KqhCaHMpfVGRQZ/YljhyJ+sMhghdKbXDWww3jRyl6VQarDk2VNjSuqLivP81ClZv&#10;2eqyHfPnY3c80OHneJ6MXKrUa797n4EI1IWn+N/9oRVMszg/no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SdEsMAAADcAAAADwAAAAAAAAAAAAAAAACYAgAAZHJzL2Rv&#10;d25yZXYueG1sUEsFBgAAAAAEAAQA9QAAAIgDAAAAAA==&#10;" fillcolor="black" stroked="f"/>
                <v:rect id="Rectangle 684" o:spid="_x0000_s1707" style="position:absolute;left:20459;top:73666;width:9290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4icYA&#10;AADcAAAADwAAAGRycy9kb3ducmV2LnhtbESPQWsCMRSE7wX/Q3hCbzWrVFlXo2ih4EWo2kO9PTfP&#10;3cXNyzZJdfXXN4LgcZiZb5jpvDW1OJPzlWUF/V4Cgji3uuJCwffu8y0F4QOyxtoyKbiSh/ms8zLF&#10;TNsLb+i8DYWIEPYZKihDaDIpfV6SQd+zDXH0jtYZDFG6QmqHlwg3tRwkyUgarDgulNjQR0n5aftn&#10;FCzH6fL3653Xt81hT/ufw2k4cIlSr912MQERqA3P8KO90gpGaR/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g4ic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6079B7" w:rsidRPr="006079B7" w:rsidRDefault="006079B7" w:rsidP="006079B7">
      <w:pPr>
        <w:spacing w:after="0" w:line="480" w:lineRule="auto"/>
        <w:rPr>
          <w:rFonts w:ascii="Times New Roman" w:eastAsia="Times New Roman" w:hAnsi="Times New Roman"/>
          <w:sz w:val="24"/>
          <w:szCs w:val="20"/>
          <w:lang w:eastAsia="en-GB"/>
        </w:rPr>
      </w:pPr>
    </w:p>
    <w:p w:rsidR="006335F1" w:rsidRDefault="006335F1"/>
    <w:sectPr w:rsidR="006335F1" w:rsidSect="00645ADE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20C" w:rsidRDefault="0007020C" w:rsidP="006079B7">
      <w:pPr>
        <w:spacing w:after="0" w:line="240" w:lineRule="auto"/>
      </w:pPr>
      <w:r>
        <w:separator/>
      </w:r>
    </w:p>
  </w:endnote>
  <w:endnote w:type="continuationSeparator" w:id="0">
    <w:p w:rsidR="0007020C" w:rsidRDefault="0007020C" w:rsidP="0060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46" w:rsidRDefault="0007020C" w:rsidP="006079B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20C" w:rsidRDefault="0007020C" w:rsidP="006079B7">
      <w:pPr>
        <w:spacing w:after="0" w:line="240" w:lineRule="auto"/>
      </w:pPr>
      <w:r>
        <w:separator/>
      </w:r>
    </w:p>
  </w:footnote>
  <w:footnote w:type="continuationSeparator" w:id="0">
    <w:p w:rsidR="0007020C" w:rsidRDefault="0007020C" w:rsidP="00607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B7"/>
    <w:rsid w:val="0007020C"/>
    <w:rsid w:val="004F648B"/>
    <w:rsid w:val="006079B7"/>
    <w:rsid w:val="006127B0"/>
    <w:rsid w:val="006335F1"/>
    <w:rsid w:val="0095011A"/>
    <w:rsid w:val="00A91598"/>
    <w:rsid w:val="00B145E0"/>
    <w:rsid w:val="00BB4E03"/>
    <w:rsid w:val="00BD6ED1"/>
    <w:rsid w:val="00CB64BF"/>
    <w:rsid w:val="00E21357"/>
    <w:rsid w:val="00E3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9B7"/>
  </w:style>
  <w:style w:type="paragraph" w:styleId="BalloonText">
    <w:name w:val="Balloon Text"/>
    <w:basedOn w:val="Normal"/>
    <w:link w:val="BalloonTextChar"/>
    <w:uiPriority w:val="99"/>
    <w:semiHidden/>
    <w:unhideWhenUsed/>
    <w:rsid w:val="0060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9B7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79B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79B7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0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9B7"/>
  </w:style>
  <w:style w:type="paragraph" w:styleId="BalloonText">
    <w:name w:val="Balloon Text"/>
    <w:basedOn w:val="Normal"/>
    <w:link w:val="BalloonTextChar"/>
    <w:uiPriority w:val="99"/>
    <w:semiHidden/>
    <w:unhideWhenUsed/>
    <w:rsid w:val="0060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9B7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79B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79B7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0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6C4515AC.dotm</Template>
  <TotalTime>8</TotalTime>
  <Pages>2</Pages>
  <Words>50</Words>
  <Characters>287</Characters>
  <Application>Microsoft Office Word</Application>
  <DocSecurity>0</DocSecurity>
  <Lines>2</Lines>
  <Paragraphs>1</Paragraphs>
  <ScaleCrop>false</ScaleCrop>
  <Company>Wageningen UR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4</cp:revision>
  <dcterms:created xsi:type="dcterms:W3CDTF">2016-03-29T15:42:00Z</dcterms:created>
  <dcterms:modified xsi:type="dcterms:W3CDTF">2016-03-30T14:46:00Z</dcterms:modified>
</cp:coreProperties>
</file>