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6560" w:type="dxa"/>
        <w:tblLook w:val="04A0" w:firstRow="1" w:lastRow="0" w:firstColumn="1" w:lastColumn="0" w:noHBand="0" w:noVBand="1"/>
      </w:tblPr>
      <w:tblGrid>
        <w:gridCol w:w="1920"/>
        <w:gridCol w:w="1160"/>
        <w:gridCol w:w="1160"/>
        <w:gridCol w:w="1160"/>
        <w:gridCol w:w="1160"/>
      </w:tblGrid>
      <w:tr w:rsidR="0079646A" w:rsidRPr="00E2360D" w:rsidTr="00294846">
        <w:trPr>
          <w:trHeight w:val="255"/>
        </w:trPr>
        <w:tc>
          <w:tcPr>
            <w:tcW w:w="192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6A" w:rsidRPr="00E2360D" w:rsidRDefault="0079646A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2360D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(1)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2360D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2</w:t>
            </w:r>
            <w:r w:rsidRPr="00E2360D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2360D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3</w:t>
            </w:r>
            <w:r w:rsidRPr="00E2360D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(4</w:t>
            </w:r>
            <w:r w:rsidRPr="00E2360D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)</w:t>
            </w:r>
          </w:p>
        </w:tc>
      </w:tr>
      <w:tr w:rsidR="0079646A" w:rsidRPr="00E2360D" w:rsidTr="00294846">
        <w:trPr>
          <w:trHeight w:val="25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6A" w:rsidRPr="00E2360D" w:rsidRDefault="0079646A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2360D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VARIABLES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2360D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IT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2360D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PT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All</w:t>
            </w:r>
          </w:p>
        </w:tc>
      </w:tr>
      <w:tr w:rsidR="0079646A" w:rsidRPr="00E2360D" w:rsidTr="00294846">
        <w:trPr>
          <w:trHeight w:val="255"/>
        </w:trPr>
        <w:tc>
          <w:tcPr>
            <w:tcW w:w="192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6A" w:rsidRPr="00E2360D" w:rsidRDefault="0079646A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2360D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2360D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2360D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2360D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</w:tr>
      <w:tr w:rsidR="0079646A" w:rsidRPr="00E2360D" w:rsidTr="00294846">
        <w:trPr>
          <w:trHeight w:val="25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6A" w:rsidRPr="00E2360D" w:rsidRDefault="0079646A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2360D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Age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2360D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0.082***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2360D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0.120***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2360D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0.069***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2360D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0.098***</w:t>
            </w:r>
          </w:p>
        </w:tc>
      </w:tr>
      <w:tr w:rsidR="0079646A" w:rsidRPr="00E2360D" w:rsidTr="00294846">
        <w:trPr>
          <w:trHeight w:val="25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2360D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(0.01)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2360D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(0.01)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2360D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(0.02)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2360D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(0.01)</w:t>
            </w:r>
          </w:p>
        </w:tc>
      </w:tr>
      <w:tr w:rsidR="0079646A" w:rsidRPr="00E2360D" w:rsidTr="00294846">
        <w:trPr>
          <w:trHeight w:val="255"/>
        </w:trPr>
        <w:tc>
          <w:tcPr>
            <w:tcW w:w="3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6A" w:rsidRPr="00E2360D" w:rsidRDefault="0079646A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u w:val="single"/>
                <w:lang w:val="en-US"/>
              </w:rPr>
            </w:pPr>
            <w:r w:rsidRPr="00E2360D">
              <w:rPr>
                <w:rFonts w:ascii="Calibri" w:eastAsia="Times New Roman" w:hAnsi="Calibri" w:cs="Times New Roman"/>
                <w:sz w:val="20"/>
                <w:szCs w:val="20"/>
                <w:u w:val="single"/>
                <w:lang w:val="en-US"/>
              </w:rPr>
              <w:t>Sex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9646A" w:rsidRPr="00E2360D" w:rsidTr="00294846">
        <w:trPr>
          <w:trHeight w:val="255"/>
        </w:trPr>
        <w:tc>
          <w:tcPr>
            <w:tcW w:w="3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6A" w:rsidRPr="00E2360D" w:rsidRDefault="0079646A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2360D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Base category: </w:t>
            </w:r>
            <w:r w:rsidRPr="00F75315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Male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9646A" w:rsidRPr="00E2360D" w:rsidTr="00294846">
        <w:trPr>
          <w:trHeight w:val="25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6A" w:rsidRPr="00E2360D" w:rsidRDefault="0079646A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2360D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female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2360D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0.646***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2360D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0.768***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2360D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0.924***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2360D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0.722***</w:t>
            </w:r>
          </w:p>
        </w:tc>
      </w:tr>
      <w:tr w:rsidR="0079646A" w:rsidRPr="00E2360D" w:rsidTr="00294846">
        <w:trPr>
          <w:trHeight w:val="25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2360D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(0.17)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2360D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(0.24)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2360D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(0.24)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2360D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(0.14)</w:t>
            </w:r>
          </w:p>
        </w:tc>
      </w:tr>
      <w:tr w:rsidR="0079646A" w:rsidRPr="00E2360D" w:rsidTr="00294846">
        <w:trPr>
          <w:trHeight w:val="255"/>
        </w:trPr>
        <w:tc>
          <w:tcPr>
            <w:tcW w:w="3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6A" w:rsidRPr="00E2360D" w:rsidRDefault="0079646A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u w:val="single"/>
                <w:lang w:val="en-US"/>
              </w:rPr>
            </w:pPr>
            <w:r w:rsidRPr="00E2360D">
              <w:rPr>
                <w:rFonts w:ascii="Calibri" w:eastAsia="Times New Roman" w:hAnsi="Calibri" w:cs="Times New Roman"/>
                <w:sz w:val="20"/>
                <w:szCs w:val="20"/>
                <w:u w:val="single"/>
                <w:lang w:val="en-US"/>
              </w:rPr>
              <w:t>Education level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9646A" w:rsidRPr="00E2360D" w:rsidTr="00294846">
        <w:trPr>
          <w:trHeight w:val="255"/>
        </w:trPr>
        <w:tc>
          <w:tcPr>
            <w:tcW w:w="3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6A" w:rsidRPr="00E2360D" w:rsidRDefault="0079646A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2360D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Base category: </w:t>
            </w:r>
            <w:r w:rsidRPr="00F75315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No education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9646A" w:rsidRPr="00E2360D" w:rsidTr="00294846">
        <w:trPr>
          <w:trHeight w:val="25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6A" w:rsidRPr="00E2360D" w:rsidRDefault="0079646A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2360D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Primary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2360D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-0.765***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2360D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-0.452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2360D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-0.578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2360D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-0.626***</w:t>
            </w:r>
          </w:p>
        </w:tc>
      </w:tr>
      <w:tr w:rsidR="0079646A" w:rsidRPr="00E2360D" w:rsidTr="00294846">
        <w:trPr>
          <w:trHeight w:val="25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2360D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(0.15)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2360D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(0.47)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2360D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(0.40)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2360D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(0.16)</w:t>
            </w:r>
          </w:p>
        </w:tc>
      </w:tr>
      <w:tr w:rsidR="0079646A" w:rsidRPr="00E2360D" w:rsidTr="00294846">
        <w:trPr>
          <w:trHeight w:val="25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6A" w:rsidRPr="00E2360D" w:rsidRDefault="0079646A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2360D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Secondary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2360D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-0.864***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2360D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-0.930*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2360D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-0.729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2360D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-0.991***</w:t>
            </w:r>
          </w:p>
        </w:tc>
      </w:tr>
      <w:tr w:rsidR="0079646A" w:rsidRPr="00E2360D" w:rsidTr="00294846">
        <w:trPr>
          <w:trHeight w:val="25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2360D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(0.19)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2360D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(0.51)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2360D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(0.50)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2360D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(0.19)</w:t>
            </w:r>
          </w:p>
        </w:tc>
      </w:tr>
      <w:tr w:rsidR="0079646A" w:rsidRPr="00E2360D" w:rsidTr="00294846">
        <w:trPr>
          <w:trHeight w:val="25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6A" w:rsidRPr="00E2360D" w:rsidRDefault="0079646A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2360D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Tertiary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2360D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-0.893***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2360D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-1.081*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2360D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-0.479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2360D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-0.902***</w:t>
            </w:r>
          </w:p>
        </w:tc>
      </w:tr>
      <w:tr w:rsidR="0079646A" w:rsidRPr="00E2360D" w:rsidTr="00294846">
        <w:trPr>
          <w:trHeight w:val="25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2360D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(0.31)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2360D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(0.57)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2360D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(0.48)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2360D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(0.24)</w:t>
            </w:r>
          </w:p>
        </w:tc>
      </w:tr>
      <w:tr w:rsidR="0079646A" w:rsidRPr="00E2360D" w:rsidTr="00294846">
        <w:trPr>
          <w:trHeight w:val="255"/>
        </w:trPr>
        <w:tc>
          <w:tcPr>
            <w:tcW w:w="3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6A" w:rsidRPr="00E2360D" w:rsidRDefault="0079646A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u w:val="single"/>
                <w:lang w:val="en-US"/>
              </w:rPr>
            </w:pPr>
            <w:r w:rsidRPr="00E2360D">
              <w:rPr>
                <w:rFonts w:ascii="Calibri" w:eastAsia="Times New Roman" w:hAnsi="Calibri" w:cs="Times New Roman"/>
                <w:sz w:val="20"/>
                <w:szCs w:val="20"/>
                <w:u w:val="single"/>
                <w:lang w:val="en-US"/>
              </w:rPr>
              <w:t>Subjective poverty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9646A" w:rsidRPr="00E2360D" w:rsidTr="00294846">
        <w:trPr>
          <w:trHeight w:val="255"/>
        </w:trPr>
        <w:tc>
          <w:tcPr>
            <w:tcW w:w="3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6A" w:rsidRPr="00E2360D" w:rsidRDefault="0079646A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2360D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Base category: </w:t>
            </w:r>
            <w:r w:rsidRPr="00F75315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Not poor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9646A" w:rsidRPr="00E2360D" w:rsidTr="00294846">
        <w:trPr>
          <w:trHeight w:val="25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6A" w:rsidRPr="00E2360D" w:rsidRDefault="0079646A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2360D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Poor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2360D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0.670***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2360D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0.675***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2360D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0.948***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2360D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0.720***</w:t>
            </w:r>
          </w:p>
        </w:tc>
      </w:tr>
      <w:tr w:rsidR="0079646A" w:rsidRPr="00E2360D" w:rsidTr="00294846">
        <w:trPr>
          <w:trHeight w:val="25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2360D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(0.13)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2360D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(0.18)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2360D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(0.24)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2360D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(0.11)</w:t>
            </w:r>
          </w:p>
        </w:tc>
      </w:tr>
      <w:tr w:rsidR="0079646A" w:rsidRPr="00E2360D" w:rsidTr="00294846">
        <w:trPr>
          <w:trHeight w:val="255"/>
        </w:trPr>
        <w:tc>
          <w:tcPr>
            <w:tcW w:w="3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6A" w:rsidRPr="00E2360D" w:rsidRDefault="0079646A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u w:val="single"/>
                <w:lang w:val="en-US"/>
              </w:rPr>
            </w:pPr>
            <w:r w:rsidRPr="00E2360D">
              <w:rPr>
                <w:rFonts w:ascii="Calibri" w:eastAsia="Times New Roman" w:hAnsi="Calibri" w:cs="Times New Roman"/>
                <w:sz w:val="20"/>
                <w:szCs w:val="20"/>
                <w:u w:val="single"/>
                <w:lang w:val="en-US"/>
              </w:rPr>
              <w:t>Employment status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9646A" w:rsidRPr="00E2360D" w:rsidTr="00294846">
        <w:trPr>
          <w:trHeight w:val="255"/>
        </w:trPr>
        <w:tc>
          <w:tcPr>
            <w:tcW w:w="3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6A" w:rsidRPr="00E2360D" w:rsidRDefault="0079646A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2360D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Base category: </w:t>
            </w:r>
            <w:r w:rsidRPr="00F75315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Active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9646A" w:rsidRPr="00E2360D" w:rsidTr="00294846">
        <w:trPr>
          <w:trHeight w:val="25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6A" w:rsidRPr="00E2360D" w:rsidRDefault="0079646A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2360D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Inactive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2360D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0.595**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2360D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0.076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2360D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0.785**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2360D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0.361*</w:t>
            </w:r>
          </w:p>
        </w:tc>
      </w:tr>
      <w:tr w:rsidR="0079646A" w:rsidRPr="00E2360D" w:rsidTr="00294846">
        <w:trPr>
          <w:trHeight w:val="25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2360D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(0.27)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2360D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(0.34)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2360D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(0.31)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2360D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(0.19)</w:t>
            </w:r>
          </w:p>
        </w:tc>
      </w:tr>
      <w:tr w:rsidR="0079646A" w:rsidRPr="00E2360D" w:rsidTr="00294846">
        <w:trPr>
          <w:trHeight w:val="25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6A" w:rsidRPr="00E2360D" w:rsidRDefault="0079646A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2360D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Homemaker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2360D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0.421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2360D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0.165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2360D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0.502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2360D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0.304</w:t>
            </w:r>
          </w:p>
        </w:tc>
      </w:tr>
      <w:tr w:rsidR="0079646A" w:rsidRPr="00E2360D" w:rsidTr="00294846">
        <w:trPr>
          <w:trHeight w:val="25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2360D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(0.27)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2360D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(0.37)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2360D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(0.43)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2360D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(0.20)</w:t>
            </w:r>
          </w:p>
        </w:tc>
      </w:tr>
      <w:tr w:rsidR="0079646A" w:rsidRPr="00E2360D" w:rsidTr="00294846">
        <w:trPr>
          <w:trHeight w:val="255"/>
        </w:trPr>
        <w:tc>
          <w:tcPr>
            <w:tcW w:w="3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6A" w:rsidRPr="00E2360D" w:rsidRDefault="0079646A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u w:val="single"/>
                <w:lang w:val="en-US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u w:val="single"/>
                <w:lang w:val="en-US"/>
              </w:rPr>
              <w:t>Marital status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9646A" w:rsidRPr="00E2360D" w:rsidTr="00294846">
        <w:trPr>
          <w:trHeight w:val="255"/>
        </w:trPr>
        <w:tc>
          <w:tcPr>
            <w:tcW w:w="3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6A" w:rsidRPr="00E2360D" w:rsidRDefault="0079646A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2360D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Based category: </w:t>
            </w:r>
            <w:r w:rsidRPr="00F75315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Not in a  couple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9646A" w:rsidRPr="00E2360D" w:rsidTr="00294846">
        <w:trPr>
          <w:trHeight w:val="25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6A" w:rsidRPr="00E2360D" w:rsidRDefault="0079646A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2360D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In 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 a </w:t>
            </w:r>
            <w:r w:rsidRPr="00E2360D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couple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2360D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-0.101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2360D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-0.259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2360D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0.015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2360D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-0.191</w:t>
            </w:r>
          </w:p>
        </w:tc>
      </w:tr>
      <w:tr w:rsidR="0079646A" w:rsidRPr="00E2360D" w:rsidTr="00294846">
        <w:trPr>
          <w:trHeight w:val="25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2360D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(0.15)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2360D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(0.20)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2360D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(0.29)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2360D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(0.12)</w:t>
            </w:r>
          </w:p>
        </w:tc>
      </w:tr>
      <w:tr w:rsidR="0079646A" w:rsidRPr="00E2360D" w:rsidTr="00294846">
        <w:trPr>
          <w:trHeight w:val="25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6A" w:rsidRPr="00E2360D" w:rsidRDefault="0079646A" w:rsidP="00294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9646A" w:rsidRPr="00E2360D" w:rsidRDefault="0079646A" w:rsidP="00294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9646A" w:rsidRPr="00E2360D" w:rsidTr="00294846">
        <w:trPr>
          <w:trHeight w:val="25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646A" w:rsidRPr="005569FB" w:rsidRDefault="0079646A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u w:val="single"/>
                <w:lang w:val="en-US"/>
              </w:rPr>
            </w:pPr>
            <w:r w:rsidRPr="005569FB">
              <w:rPr>
                <w:rFonts w:ascii="Calibri" w:eastAsia="Times New Roman" w:hAnsi="Calibri" w:cs="Times New Roman"/>
                <w:sz w:val="20"/>
                <w:szCs w:val="20"/>
                <w:u w:val="single"/>
                <w:lang w:val="en-US"/>
              </w:rPr>
              <w:t>Country dummies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646A" w:rsidRPr="00E2360D" w:rsidRDefault="0079646A" w:rsidP="00294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9646A" w:rsidRPr="00E2360D" w:rsidRDefault="0079646A" w:rsidP="00294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9646A" w:rsidRPr="00E2360D" w:rsidTr="00294846">
        <w:trPr>
          <w:trHeight w:val="25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6A" w:rsidRPr="00E2360D" w:rsidRDefault="0079646A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2360D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Spain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2360D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-0.379***</w:t>
            </w:r>
          </w:p>
        </w:tc>
      </w:tr>
      <w:tr w:rsidR="0079646A" w:rsidRPr="00E2360D" w:rsidTr="00294846">
        <w:trPr>
          <w:trHeight w:val="25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2360D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(0.14)</w:t>
            </w:r>
          </w:p>
        </w:tc>
      </w:tr>
      <w:tr w:rsidR="0079646A" w:rsidRPr="00E2360D" w:rsidTr="00294846">
        <w:trPr>
          <w:trHeight w:val="25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6A" w:rsidRPr="00E2360D" w:rsidRDefault="0079646A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2360D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Italy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2360D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-0.403***</w:t>
            </w:r>
          </w:p>
        </w:tc>
      </w:tr>
      <w:tr w:rsidR="0079646A" w:rsidRPr="00E2360D" w:rsidTr="00294846">
        <w:trPr>
          <w:trHeight w:val="255"/>
        </w:trPr>
        <w:tc>
          <w:tcPr>
            <w:tcW w:w="19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2360D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(0.15)</w:t>
            </w:r>
          </w:p>
        </w:tc>
      </w:tr>
      <w:tr w:rsidR="0079646A" w:rsidRPr="00E2360D" w:rsidTr="00294846">
        <w:trPr>
          <w:trHeight w:val="255"/>
        </w:trPr>
        <w:tc>
          <w:tcPr>
            <w:tcW w:w="19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6A" w:rsidRPr="00E2360D" w:rsidRDefault="0079646A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2360D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Observations</w:t>
            </w:r>
          </w:p>
        </w:tc>
        <w:tc>
          <w:tcPr>
            <w:tcW w:w="1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2360D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3222</w:t>
            </w:r>
          </w:p>
        </w:tc>
        <w:tc>
          <w:tcPr>
            <w:tcW w:w="1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2360D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3388</w:t>
            </w:r>
          </w:p>
        </w:tc>
        <w:tc>
          <w:tcPr>
            <w:tcW w:w="11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2360D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1909</w:t>
            </w:r>
          </w:p>
        </w:tc>
        <w:tc>
          <w:tcPr>
            <w:tcW w:w="1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2360D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8519</w:t>
            </w:r>
          </w:p>
        </w:tc>
      </w:tr>
      <w:tr w:rsidR="0079646A" w:rsidRPr="00E2360D" w:rsidTr="00294846">
        <w:trPr>
          <w:trHeight w:val="255"/>
        </w:trPr>
        <w:tc>
          <w:tcPr>
            <w:tcW w:w="1920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9646A" w:rsidRPr="00E2360D" w:rsidRDefault="0079646A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9646A" w:rsidRPr="00E2360D" w:rsidRDefault="0079646A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bottom"/>
          </w:tcPr>
          <w:p w:rsidR="0079646A" w:rsidRPr="00E2360D" w:rsidRDefault="0079646A" w:rsidP="00294846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</w:tr>
    </w:tbl>
    <w:p w:rsidR="00FE643E" w:rsidRDefault="00F75315">
      <w:bookmarkStart w:id="0" w:name="_GoBack"/>
      <w:bookmarkEnd w:id="0"/>
    </w:p>
    <w:sectPr w:rsidR="00FE64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46A"/>
    <w:rsid w:val="001A1F10"/>
    <w:rsid w:val="00793939"/>
    <w:rsid w:val="0079646A"/>
    <w:rsid w:val="00871FC5"/>
    <w:rsid w:val="00D171FE"/>
    <w:rsid w:val="00F75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FE97FE7-2CB2-4A00-868E-11A831C49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646A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D8FBDB2B</Template>
  <TotalTime>12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Serrano Alarcon</dc:creator>
  <cp:keywords/>
  <dc:description/>
  <cp:lastModifiedBy>Manuel Serrano Alarcon</cp:lastModifiedBy>
  <cp:revision>3</cp:revision>
  <dcterms:created xsi:type="dcterms:W3CDTF">2017-08-02T16:47:00Z</dcterms:created>
  <dcterms:modified xsi:type="dcterms:W3CDTF">2017-08-02T17:00:00Z</dcterms:modified>
</cp:coreProperties>
</file>