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70" w:type="dxa"/>
        <w:tblLook w:val="04A0" w:firstRow="1" w:lastRow="0" w:firstColumn="1" w:lastColumn="0" w:noHBand="0" w:noVBand="1"/>
      </w:tblPr>
      <w:tblGrid>
        <w:gridCol w:w="1890"/>
        <w:gridCol w:w="90"/>
        <w:gridCol w:w="1072"/>
        <w:gridCol w:w="971"/>
        <w:gridCol w:w="971"/>
        <w:gridCol w:w="971"/>
        <w:gridCol w:w="421"/>
        <w:gridCol w:w="971"/>
        <w:gridCol w:w="971"/>
        <w:gridCol w:w="971"/>
        <w:gridCol w:w="971"/>
      </w:tblGrid>
      <w:tr w:rsidR="00637CE8" w:rsidRPr="00E50FB3" w:rsidTr="00294846">
        <w:trPr>
          <w:trHeight w:val="260"/>
        </w:trPr>
        <w:tc>
          <w:tcPr>
            <w:tcW w:w="189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75" w:type="dxa"/>
            <w:gridSpan w:val="5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In-patient days</w:t>
            </w:r>
          </w:p>
        </w:tc>
        <w:tc>
          <w:tcPr>
            <w:tcW w:w="421" w:type="dxa"/>
            <w:tcBorders>
              <w:top w:val="single" w:sz="4" w:space="0" w:color="000000"/>
              <w:left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3884" w:type="dxa"/>
            <w:gridSpan w:val="4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Doctor consultations</w:t>
            </w:r>
          </w:p>
        </w:tc>
      </w:tr>
      <w:tr w:rsidR="00637CE8" w:rsidRPr="00E50FB3" w:rsidTr="00294846">
        <w:trPr>
          <w:trHeight w:val="255"/>
        </w:trPr>
        <w:tc>
          <w:tcPr>
            <w:tcW w:w="18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(1)</w:t>
            </w:r>
          </w:p>
        </w:tc>
        <w:tc>
          <w:tcPr>
            <w:tcW w:w="9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(2)</w:t>
            </w:r>
          </w:p>
        </w:tc>
        <w:tc>
          <w:tcPr>
            <w:tcW w:w="9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(3)</w:t>
            </w:r>
          </w:p>
        </w:tc>
        <w:tc>
          <w:tcPr>
            <w:tcW w:w="9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(4)</w:t>
            </w:r>
          </w:p>
        </w:tc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(5)</w:t>
            </w:r>
          </w:p>
        </w:tc>
        <w:tc>
          <w:tcPr>
            <w:tcW w:w="9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(6)</w:t>
            </w:r>
          </w:p>
        </w:tc>
        <w:tc>
          <w:tcPr>
            <w:tcW w:w="9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(7)</w:t>
            </w:r>
          </w:p>
        </w:tc>
        <w:tc>
          <w:tcPr>
            <w:tcW w:w="9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(8)</w:t>
            </w:r>
          </w:p>
        </w:tc>
      </w:tr>
      <w:tr w:rsidR="00637CE8" w:rsidRPr="00E50FB3" w:rsidTr="00294846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PT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IT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ES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All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PT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IT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ES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All</w:t>
            </w:r>
          </w:p>
        </w:tc>
      </w:tr>
      <w:tr w:rsidR="00637CE8" w:rsidRPr="00E50FB3" w:rsidTr="00637CE8">
        <w:trPr>
          <w:trHeight w:val="255"/>
        </w:trPr>
        <w:tc>
          <w:tcPr>
            <w:tcW w:w="189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21" w:type="dxa"/>
            <w:tcBorders>
              <w:left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</w:tr>
      <w:tr w:rsidR="00637CE8" w:rsidRPr="00E50FB3" w:rsidTr="008E0402">
        <w:trPr>
          <w:trHeight w:val="255"/>
        </w:trPr>
        <w:tc>
          <w:tcPr>
            <w:tcW w:w="189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Level of limitation</w:t>
            </w:r>
          </w:p>
        </w:tc>
        <w:tc>
          <w:tcPr>
            <w:tcW w:w="1162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left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637CE8" w:rsidRPr="00E50FB3" w:rsidTr="008E0402">
        <w:trPr>
          <w:trHeight w:val="255"/>
        </w:trPr>
        <w:tc>
          <w:tcPr>
            <w:tcW w:w="3052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637CE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8E0402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Non-limited</w:t>
            </w: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left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637CE8" w:rsidRPr="00E50FB3" w:rsidTr="008E0402">
        <w:trPr>
          <w:trHeight w:val="255"/>
        </w:trPr>
        <w:tc>
          <w:tcPr>
            <w:tcW w:w="18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Moderately Limited</w:t>
            </w:r>
          </w:p>
        </w:tc>
        <w:tc>
          <w:tcPr>
            <w:tcW w:w="116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-0.219</w:t>
            </w:r>
          </w:p>
        </w:tc>
        <w:tc>
          <w:tcPr>
            <w:tcW w:w="9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1.159***</w:t>
            </w:r>
          </w:p>
        </w:tc>
        <w:tc>
          <w:tcPr>
            <w:tcW w:w="97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0.518</w:t>
            </w:r>
          </w:p>
        </w:tc>
        <w:tc>
          <w:tcPr>
            <w:tcW w:w="97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0.588**</w:t>
            </w:r>
          </w:p>
        </w:tc>
        <w:tc>
          <w:tcPr>
            <w:tcW w:w="421" w:type="dxa"/>
            <w:tcBorders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0.411***</w:t>
            </w:r>
          </w:p>
        </w:tc>
        <w:tc>
          <w:tcPr>
            <w:tcW w:w="9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0.348***</w:t>
            </w:r>
          </w:p>
        </w:tc>
        <w:tc>
          <w:tcPr>
            <w:tcW w:w="97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0.502***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0.382***</w:t>
            </w:r>
          </w:p>
        </w:tc>
      </w:tr>
      <w:tr w:rsidR="00637CE8" w:rsidRPr="00E50FB3" w:rsidTr="008E0402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(0.40)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(0.39)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(0.47)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(0.27)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(0.13)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(0.15)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(0.08)</w:t>
            </w:r>
          </w:p>
        </w:tc>
      </w:tr>
      <w:tr w:rsidR="00637CE8" w:rsidRPr="00E50FB3" w:rsidTr="008E0402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Severely Limited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1.603***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1.352***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2.003***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1.578***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0.655***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0.512***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0.483***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0.571***</w:t>
            </w:r>
          </w:p>
        </w:tc>
      </w:tr>
      <w:tr w:rsidR="00637CE8" w:rsidRPr="00E50FB3" w:rsidTr="008E0402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(0.26)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(0.24)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(0.38)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(0.18)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(0.15)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</w:tr>
      <w:tr w:rsidR="00637CE8" w:rsidRPr="00E50FB3" w:rsidTr="008E0402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Sex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37CE8" w:rsidRPr="00E50FB3" w:rsidTr="008E0402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E50FB3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37CE8" w:rsidRPr="00E50FB3" w:rsidTr="008E0402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-0.567**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-0.093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0.308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-0.238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0.187**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0.097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0.362**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0.153***</w:t>
            </w:r>
          </w:p>
        </w:tc>
      </w:tr>
      <w:tr w:rsidR="00637CE8" w:rsidRPr="00E50FB3" w:rsidTr="008E0402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(0.28)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(0.28)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(0.30)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(0.20)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(0.15)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</w:tr>
      <w:tr w:rsidR="00637CE8" w:rsidRPr="00E50FB3" w:rsidTr="008E0402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0.039***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0.001</w:t>
            </w:r>
          </w:p>
        </w:tc>
      </w:tr>
      <w:tr w:rsidR="00637CE8" w:rsidRPr="00E50FB3" w:rsidTr="008E0402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</w:t>
            </w:r>
            <w:bookmarkStart w:id="0" w:name="_GoBack"/>
            <w:bookmarkEnd w:id="0"/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</w:tr>
      <w:tr w:rsidR="00637CE8" w:rsidRPr="00E50FB3" w:rsidTr="008E0402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637CE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Education level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637CE8" w:rsidRPr="00E50FB3" w:rsidTr="008E0402">
        <w:trPr>
          <w:trHeight w:val="300"/>
        </w:trPr>
        <w:tc>
          <w:tcPr>
            <w:tcW w:w="30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637CE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8E0402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No</w:t>
            </w: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</w:t>
            </w:r>
            <w:r w:rsidRPr="008E0402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637CE8" w:rsidRPr="00E50FB3" w:rsidTr="008E0402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Primary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-0.041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0.578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0.489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-0.027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0.058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0.058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0.181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0.096</w:t>
            </w:r>
          </w:p>
        </w:tc>
      </w:tr>
      <w:tr w:rsidR="00637CE8" w:rsidRPr="00E50FB3" w:rsidTr="008E0402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(0.27)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(0.46)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(0.54)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(0.23)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(0.12)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(0.18)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</w:tr>
      <w:tr w:rsidR="00637CE8" w:rsidRPr="00E50FB3" w:rsidTr="008E0402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Secondary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-0.548*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0.402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1.146*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-0.283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-0.092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-0.130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0.199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-0.069</w:t>
            </w:r>
          </w:p>
        </w:tc>
      </w:tr>
      <w:tr w:rsidR="00637CE8" w:rsidRPr="00E50FB3" w:rsidTr="008E0402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(0.49)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(0.64)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(0.25)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(0.09)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(0.13)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(0.20)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</w:tr>
      <w:tr w:rsidR="00637CE8" w:rsidRPr="00E50FB3" w:rsidTr="008E0402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Tertiary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-0.682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0.512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0.890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-0.199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-0.209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0.495*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-0.025</w:t>
            </w:r>
          </w:p>
        </w:tc>
      </w:tr>
      <w:tr w:rsidR="00637CE8" w:rsidRPr="00E50FB3" w:rsidTr="008E0402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(0.54)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(0.71)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(0.67)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(0.43)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(0.17)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(0.30)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(0.12)</w:t>
            </w:r>
          </w:p>
        </w:tc>
      </w:tr>
      <w:tr w:rsidR="00637CE8" w:rsidRPr="00E50FB3" w:rsidTr="008E0402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637CE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Subjective poverty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637CE8" w:rsidRPr="00E50FB3" w:rsidTr="008E0402">
        <w:trPr>
          <w:trHeight w:val="300"/>
        </w:trPr>
        <w:tc>
          <w:tcPr>
            <w:tcW w:w="30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637CE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8E0402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Not poor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637CE8" w:rsidRPr="00E50FB3" w:rsidTr="008E0402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Po</w:t>
            </w: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or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0.277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0.126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0.653*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0.287*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0.102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0.171**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0.133***</w:t>
            </w:r>
          </w:p>
        </w:tc>
      </w:tr>
      <w:tr w:rsidR="00637CE8" w:rsidRPr="00E50FB3" w:rsidTr="008E0402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(0.26)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(0.33)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(0.17)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(0.17)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</w:tr>
      <w:tr w:rsidR="00637CE8" w:rsidRPr="00E50FB3" w:rsidTr="008E0402">
        <w:trPr>
          <w:trHeight w:val="300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637CE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Employment status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637CE8" w:rsidRPr="00E50FB3" w:rsidTr="008E0402">
        <w:trPr>
          <w:trHeight w:val="300"/>
        </w:trPr>
        <w:tc>
          <w:tcPr>
            <w:tcW w:w="40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637CE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8E0402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Active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637CE8" w:rsidRPr="00E50FB3" w:rsidTr="008E0402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Inactive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1.684***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0.268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0.632*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0.890***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0.535***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0.552***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0.219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0.516***</w:t>
            </w:r>
          </w:p>
        </w:tc>
      </w:tr>
      <w:tr w:rsidR="00637CE8" w:rsidRPr="00E50FB3" w:rsidTr="008E0402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(0.37)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(0.35)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(0.38)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(0.25)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(0.18)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</w:tr>
      <w:tr w:rsidR="00637CE8" w:rsidRPr="00E50FB3" w:rsidTr="008E0402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Homemaker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1.811***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0.483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0.729**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0.327***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0.365***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0.354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0.338***</w:t>
            </w:r>
          </w:p>
        </w:tc>
      </w:tr>
      <w:tr w:rsidR="00637CE8" w:rsidRPr="00E50FB3" w:rsidTr="008E0402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(0.45)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(0.45)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(0.57)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(0.30)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(0.12)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(0.30)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(0.08)</w:t>
            </w:r>
          </w:p>
        </w:tc>
      </w:tr>
      <w:tr w:rsidR="00637CE8" w:rsidRPr="00E50FB3" w:rsidTr="008E0402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8E040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Marital status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8E0402" w:rsidRPr="00E50FB3" w:rsidTr="008E0402">
        <w:trPr>
          <w:trHeight w:val="300"/>
        </w:trPr>
        <w:tc>
          <w:tcPr>
            <w:tcW w:w="30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0402" w:rsidRPr="008E0402" w:rsidRDefault="008E0402" w:rsidP="008E040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8E0402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Not in couple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0402" w:rsidRPr="008E0402" w:rsidRDefault="008E0402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402" w:rsidRPr="008E0402" w:rsidRDefault="008E0402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402" w:rsidRPr="008E0402" w:rsidRDefault="008E0402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E0402" w:rsidRPr="008E0402" w:rsidRDefault="008E0402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0402" w:rsidRPr="008E0402" w:rsidRDefault="008E0402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0402" w:rsidRPr="008E0402" w:rsidRDefault="008E0402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402" w:rsidRPr="008E0402" w:rsidRDefault="008E0402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402" w:rsidRPr="008E0402" w:rsidRDefault="008E0402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637CE8" w:rsidRPr="00E50FB3" w:rsidTr="008E0402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E50FB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In a couple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-0.372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0.229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-0.099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-0.018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0.145**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0.045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0.046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0.081</w:t>
            </w:r>
          </w:p>
        </w:tc>
      </w:tr>
      <w:tr w:rsidR="00637CE8" w:rsidRPr="00E50FB3" w:rsidTr="008E0402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(0.26)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(0.23)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(0.37)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(0.18)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(0.12)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</w:tr>
      <w:tr w:rsidR="00637CE8" w:rsidRPr="00E50FB3" w:rsidTr="008E0402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E0402" w:rsidRPr="00E50FB3" w:rsidTr="008E0402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0402" w:rsidRPr="008E0402" w:rsidRDefault="008E0402" w:rsidP="008E040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Country dummies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0402" w:rsidRPr="00E50FB3" w:rsidRDefault="008E0402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0402" w:rsidRPr="00E50FB3" w:rsidRDefault="008E0402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402" w:rsidRPr="00E50FB3" w:rsidRDefault="008E0402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402" w:rsidRPr="00E50FB3" w:rsidRDefault="008E0402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E0402" w:rsidRPr="008E0402" w:rsidRDefault="008E0402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0402" w:rsidRPr="00E50FB3" w:rsidRDefault="008E0402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0402" w:rsidRPr="00E50FB3" w:rsidRDefault="008E0402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402" w:rsidRPr="00E50FB3" w:rsidRDefault="008E0402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402" w:rsidRPr="00E50FB3" w:rsidRDefault="008E0402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37CE8" w:rsidRPr="00E50FB3" w:rsidTr="008E0402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7CE8" w:rsidRPr="00E50FB3" w:rsidRDefault="00637CE8" w:rsidP="0029484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E50FB3">
              <w:rPr>
                <w:rFonts w:eastAsia="Times New Roman" w:cs="Times New Roman"/>
                <w:sz w:val="20"/>
                <w:szCs w:val="20"/>
                <w:lang w:val="en-US"/>
              </w:rPr>
              <w:t>Spain FE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0.182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0.400***</w:t>
            </w:r>
          </w:p>
        </w:tc>
      </w:tr>
      <w:tr w:rsidR="00637CE8" w:rsidRPr="00E50FB3" w:rsidTr="008E0402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(0.23)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(0.09)</w:t>
            </w:r>
          </w:p>
        </w:tc>
      </w:tr>
      <w:tr w:rsidR="00637CE8" w:rsidRPr="00E50FB3" w:rsidTr="008E0402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Italy FE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0.420*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0.559***</w:t>
            </w:r>
          </w:p>
        </w:tc>
      </w:tr>
      <w:tr w:rsidR="00637CE8" w:rsidRPr="00E50FB3" w:rsidTr="008E0402">
        <w:trPr>
          <w:trHeight w:val="255"/>
        </w:trPr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(0.23)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(0.09)</w:t>
            </w:r>
          </w:p>
        </w:tc>
      </w:tr>
      <w:tr w:rsidR="00637CE8" w:rsidRPr="00E50FB3" w:rsidTr="008E0402">
        <w:trPr>
          <w:trHeight w:val="300"/>
        </w:trPr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8E040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8E04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3213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8E04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3385</w:t>
            </w:r>
          </w:p>
        </w:tc>
        <w:tc>
          <w:tcPr>
            <w:tcW w:w="9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8E04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1906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8E04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8504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8E04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3204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8E04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3373</w:t>
            </w:r>
          </w:p>
        </w:tc>
        <w:tc>
          <w:tcPr>
            <w:tcW w:w="9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8E04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1884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8,461</w:t>
            </w:r>
          </w:p>
        </w:tc>
      </w:tr>
      <w:tr w:rsidR="00637CE8" w:rsidRPr="00E50FB3" w:rsidTr="008E0402">
        <w:trPr>
          <w:trHeight w:val="300"/>
        </w:trPr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left w:val="nil"/>
              <w:bottom w:val="single" w:sz="4" w:space="0" w:color="000000"/>
              <w:right w:val="nil"/>
            </w:tcBorders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637CE8" w:rsidRPr="008E0402" w:rsidRDefault="00637CE8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637CE8" w:rsidRPr="00E50FB3" w:rsidTr="00294846">
        <w:trPr>
          <w:gridAfter w:val="2"/>
          <w:wAfter w:w="1942" w:type="dxa"/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50FB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lastRenderedPageBreak/>
              <w:t>Observations *** p&lt;0.01, ** p&lt;0.05, * p&lt;0.1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637CE8" w:rsidRPr="00E50FB3" w:rsidRDefault="00637CE8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CE8" w:rsidRPr="00E50FB3" w:rsidRDefault="00637CE8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FE643E" w:rsidRDefault="008E0402"/>
    <w:sectPr w:rsidR="00FE64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CE8"/>
    <w:rsid w:val="001A1F10"/>
    <w:rsid w:val="00637CE8"/>
    <w:rsid w:val="00793939"/>
    <w:rsid w:val="008E0402"/>
    <w:rsid w:val="00D1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46A63C-F5B6-4519-B870-7695A4C6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CE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D8FBDB2B</Template>
  <TotalTime>19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Serrano Alarcon</dc:creator>
  <cp:keywords/>
  <dc:description/>
  <cp:lastModifiedBy>Manuel Serrano Alarcon</cp:lastModifiedBy>
  <cp:revision>1</cp:revision>
  <dcterms:created xsi:type="dcterms:W3CDTF">2017-08-02T14:59:00Z</dcterms:created>
  <dcterms:modified xsi:type="dcterms:W3CDTF">2017-08-02T15:19:00Z</dcterms:modified>
</cp:coreProperties>
</file>