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70" w:type="dxa"/>
        <w:tblLook w:val="04A0" w:firstRow="1" w:lastRow="0" w:firstColumn="1" w:lastColumn="0" w:noHBand="0" w:noVBand="1"/>
      </w:tblPr>
      <w:tblGrid>
        <w:gridCol w:w="1890"/>
        <w:gridCol w:w="90"/>
        <w:gridCol w:w="1072"/>
        <w:gridCol w:w="971"/>
        <w:gridCol w:w="971"/>
        <w:gridCol w:w="971"/>
        <w:gridCol w:w="421"/>
        <w:gridCol w:w="971"/>
        <w:gridCol w:w="971"/>
        <w:gridCol w:w="971"/>
        <w:gridCol w:w="971"/>
      </w:tblGrid>
      <w:tr w:rsidR="00637CE8" w:rsidRPr="00E50FB3" w:rsidTr="00294846">
        <w:trPr>
          <w:trHeight w:val="260"/>
        </w:trPr>
        <w:tc>
          <w:tcPr>
            <w:tcW w:w="189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4075" w:type="dxa"/>
            <w:gridSpan w:val="5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8E0402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In-patient days</w:t>
            </w:r>
          </w:p>
        </w:tc>
        <w:tc>
          <w:tcPr>
            <w:tcW w:w="421" w:type="dxa"/>
            <w:tcBorders>
              <w:top w:val="single" w:sz="4" w:space="0" w:color="000000"/>
              <w:left w:val="nil"/>
              <w:right w:val="nil"/>
            </w:tcBorders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3884" w:type="dxa"/>
            <w:gridSpan w:val="4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8E0402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Doctor consultations</w:t>
            </w:r>
          </w:p>
        </w:tc>
      </w:tr>
      <w:tr w:rsidR="00637CE8" w:rsidRPr="00E50FB3" w:rsidTr="00294846">
        <w:trPr>
          <w:trHeight w:val="255"/>
        </w:trPr>
        <w:tc>
          <w:tcPr>
            <w:tcW w:w="189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8E0402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(1)</w:t>
            </w:r>
          </w:p>
        </w:tc>
        <w:tc>
          <w:tcPr>
            <w:tcW w:w="97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8E0402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(2)</w:t>
            </w:r>
          </w:p>
        </w:tc>
        <w:tc>
          <w:tcPr>
            <w:tcW w:w="97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8E0402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(3)</w:t>
            </w:r>
          </w:p>
        </w:tc>
        <w:tc>
          <w:tcPr>
            <w:tcW w:w="97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8E0402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(4)</w:t>
            </w:r>
          </w:p>
        </w:tc>
        <w:tc>
          <w:tcPr>
            <w:tcW w:w="421" w:type="dxa"/>
            <w:tcBorders>
              <w:left w:val="nil"/>
              <w:bottom w:val="nil"/>
              <w:right w:val="nil"/>
            </w:tcBorders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8E0402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(5)</w:t>
            </w:r>
          </w:p>
        </w:tc>
        <w:tc>
          <w:tcPr>
            <w:tcW w:w="97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8E0402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(6)</w:t>
            </w:r>
          </w:p>
        </w:tc>
        <w:tc>
          <w:tcPr>
            <w:tcW w:w="97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8E0402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(7)</w:t>
            </w:r>
          </w:p>
        </w:tc>
        <w:tc>
          <w:tcPr>
            <w:tcW w:w="97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8E0402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(8)</w:t>
            </w:r>
          </w:p>
        </w:tc>
      </w:tr>
      <w:tr w:rsidR="00637CE8" w:rsidRPr="00E50FB3" w:rsidTr="00294846">
        <w:trPr>
          <w:trHeight w:val="255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VARIABLES</w:t>
            </w:r>
          </w:p>
        </w:tc>
        <w:tc>
          <w:tcPr>
            <w:tcW w:w="11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PT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IT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ES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All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PT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IT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ES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All</w:t>
            </w:r>
          </w:p>
        </w:tc>
      </w:tr>
      <w:tr w:rsidR="00637CE8" w:rsidRPr="00E50FB3" w:rsidTr="00637CE8">
        <w:trPr>
          <w:trHeight w:val="255"/>
        </w:trPr>
        <w:tc>
          <w:tcPr>
            <w:tcW w:w="189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421" w:type="dxa"/>
            <w:tcBorders>
              <w:left w:val="nil"/>
              <w:right w:val="nil"/>
            </w:tcBorders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 </w:t>
            </w:r>
          </w:p>
        </w:tc>
      </w:tr>
      <w:tr w:rsidR="00637CE8" w:rsidRPr="00E50FB3" w:rsidTr="008E0402">
        <w:trPr>
          <w:trHeight w:val="255"/>
        </w:trPr>
        <w:tc>
          <w:tcPr>
            <w:tcW w:w="189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</w:pPr>
            <w:r w:rsidRPr="008E0402"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  <w:t>Level of limitation</w:t>
            </w:r>
          </w:p>
        </w:tc>
        <w:tc>
          <w:tcPr>
            <w:tcW w:w="1162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421" w:type="dxa"/>
            <w:tcBorders>
              <w:left w:val="nil"/>
              <w:right w:val="nil"/>
            </w:tcBorders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</w:tr>
      <w:tr w:rsidR="00637CE8" w:rsidRPr="00E50FB3" w:rsidTr="007E012C">
        <w:trPr>
          <w:trHeight w:val="255"/>
        </w:trPr>
        <w:tc>
          <w:tcPr>
            <w:tcW w:w="3052" w:type="dxa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637CE8" w:rsidRPr="008E0402" w:rsidRDefault="00637CE8" w:rsidP="00637CE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8E0402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Base category: </w:t>
            </w:r>
            <w:r w:rsidRPr="008E0402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Non-limited</w:t>
            </w:r>
          </w:p>
        </w:tc>
        <w:tc>
          <w:tcPr>
            <w:tcW w:w="97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421" w:type="dxa"/>
            <w:tcBorders>
              <w:left w:val="nil"/>
              <w:right w:val="nil"/>
            </w:tcBorders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</w:tr>
      <w:tr w:rsidR="00303DFA" w:rsidRPr="00E50FB3" w:rsidTr="007E012C">
        <w:trPr>
          <w:trHeight w:val="255"/>
        </w:trPr>
        <w:tc>
          <w:tcPr>
            <w:tcW w:w="189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3DFA" w:rsidRPr="00E50FB3" w:rsidRDefault="00303DFA" w:rsidP="00303DF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Moderately Limited</w:t>
            </w:r>
          </w:p>
        </w:tc>
        <w:tc>
          <w:tcPr>
            <w:tcW w:w="11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0.898***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1.189***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0.897***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0.990***</w:t>
            </w:r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0.499***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0.458***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0.530***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0.485***</w:t>
            </w:r>
          </w:p>
        </w:tc>
      </w:tr>
      <w:tr w:rsidR="00303DFA" w:rsidRPr="00E50FB3" w:rsidTr="007E012C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DFA" w:rsidRPr="00E50FB3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(0.28)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(0.27)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(0.34)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(0.19)</w:t>
            </w:r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(0.07)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(0.10)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(0.13)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(0.06)</w:t>
            </w:r>
          </w:p>
        </w:tc>
      </w:tr>
      <w:tr w:rsidR="00303DFA" w:rsidRPr="00E50FB3" w:rsidTr="007E012C">
        <w:trPr>
          <w:trHeight w:val="255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3DFA" w:rsidRPr="00E50FB3" w:rsidRDefault="00303DFA" w:rsidP="00303DF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Severely Limited</w:t>
            </w:r>
          </w:p>
        </w:tc>
        <w:tc>
          <w:tcPr>
            <w:tcW w:w="11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1.710***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1.459***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2.598***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1.733***</w:t>
            </w:r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0.697***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0.435***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0.392**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0.540***</w:t>
            </w:r>
          </w:p>
        </w:tc>
      </w:tr>
      <w:tr w:rsidR="00303DFA" w:rsidRPr="00E50FB3" w:rsidTr="007E012C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DFA" w:rsidRPr="00E50FB3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(0.31)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(0.29)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(0.57)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(0.21)</w:t>
            </w:r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(0.10)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(0.13)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(0.18)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(0.08)</w:t>
            </w:r>
          </w:p>
        </w:tc>
      </w:tr>
      <w:tr w:rsidR="00303DFA" w:rsidRPr="00E50FB3" w:rsidTr="008E0402">
        <w:trPr>
          <w:trHeight w:val="255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3DFA" w:rsidRPr="00E50FB3" w:rsidRDefault="00303DFA" w:rsidP="00303DF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  <w:t>Sex</w:t>
            </w:r>
          </w:p>
        </w:tc>
        <w:tc>
          <w:tcPr>
            <w:tcW w:w="11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DFA" w:rsidRPr="00E50FB3" w:rsidRDefault="00303DFA" w:rsidP="00303DF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DFA" w:rsidRPr="00E50FB3" w:rsidRDefault="00303DFA" w:rsidP="0030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DFA" w:rsidRPr="00E50FB3" w:rsidRDefault="00303DFA" w:rsidP="0030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DFA" w:rsidRPr="00E50FB3" w:rsidRDefault="00303DFA" w:rsidP="0030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03DFA" w:rsidRPr="008E0402" w:rsidRDefault="00303DFA" w:rsidP="0030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DFA" w:rsidRPr="00E50FB3" w:rsidRDefault="00303DFA" w:rsidP="0030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DFA" w:rsidRPr="00E50FB3" w:rsidRDefault="00303DFA" w:rsidP="0030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DFA" w:rsidRPr="00E50FB3" w:rsidRDefault="00303DFA" w:rsidP="0030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DFA" w:rsidRPr="00E50FB3" w:rsidRDefault="00303DFA" w:rsidP="0030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03DFA" w:rsidRPr="00E50FB3" w:rsidTr="008E0402">
        <w:trPr>
          <w:trHeight w:val="255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3DFA" w:rsidRPr="00E50FB3" w:rsidRDefault="00303DFA" w:rsidP="00303DF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Base category: </w:t>
            </w:r>
            <w:r w:rsidRPr="00E50FB3"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val="en-US"/>
              </w:rPr>
              <w:t>Male</w:t>
            </w:r>
          </w:p>
        </w:tc>
        <w:tc>
          <w:tcPr>
            <w:tcW w:w="11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DFA" w:rsidRPr="00E50FB3" w:rsidRDefault="00303DFA" w:rsidP="00303DF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DFA" w:rsidRPr="00E50FB3" w:rsidRDefault="00303DFA" w:rsidP="0030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DFA" w:rsidRPr="00E50FB3" w:rsidRDefault="00303DFA" w:rsidP="0030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DFA" w:rsidRPr="00E50FB3" w:rsidRDefault="00303DFA" w:rsidP="0030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03DFA" w:rsidRPr="008E0402" w:rsidRDefault="00303DFA" w:rsidP="0030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DFA" w:rsidRPr="00E50FB3" w:rsidRDefault="00303DFA" w:rsidP="0030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DFA" w:rsidRPr="00E50FB3" w:rsidRDefault="00303DFA" w:rsidP="0030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DFA" w:rsidRPr="00E50FB3" w:rsidRDefault="00303DFA" w:rsidP="0030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DFA" w:rsidRPr="00E50FB3" w:rsidRDefault="00303DFA" w:rsidP="0030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03DFA" w:rsidRPr="00E50FB3" w:rsidTr="007E012C">
        <w:trPr>
          <w:trHeight w:val="255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3DFA" w:rsidRPr="00E50FB3" w:rsidRDefault="00303DFA" w:rsidP="00303DF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11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-0.544*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-0.075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0.248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-0.216</w:t>
            </w:r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0.186**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0.098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0.371**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0.155***</w:t>
            </w:r>
          </w:p>
        </w:tc>
      </w:tr>
      <w:tr w:rsidR="00303DFA" w:rsidRPr="00E50FB3" w:rsidTr="007E012C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DFA" w:rsidRPr="00E50FB3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(0.28)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(0.29)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(0.30)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(0.20)</w:t>
            </w:r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(0.08)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(0.07)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(0.15)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(0.05)</w:t>
            </w:r>
          </w:p>
        </w:tc>
      </w:tr>
      <w:tr w:rsidR="00303DFA" w:rsidRPr="00E50FB3" w:rsidTr="007E012C">
        <w:trPr>
          <w:trHeight w:val="255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3DFA" w:rsidRPr="00E50FB3" w:rsidRDefault="00303DFA" w:rsidP="00303DF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Age</w:t>
            </w:r>
          </w:p>
        </w:tc>
        <w:tc>
          <w:tcPr>
            <w:tcW w:w="11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-0.011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0.039***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0.019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0.012</w:t>
            </w:r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-0.006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0.006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0.004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0.002</w:t>
            </w:r>
          </w:p>
        </w:tc>
      </w:tr>
      <w:tr w:rsidR="00303DFA" w:rsidRPr="00E50FB3" w:rsidTr="007E012C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DFA" w:rsidRPr="00E50FB3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(0.01)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(0.01)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(0.02)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(0.01)</w:t>
            </w:r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(0.00)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(0.00)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(0.01)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(0.00)</w:t>
            </w:r>
          </w:p>
        </w:tc>
      </w:tr>
      <w:tr w:rsidR="00303DFA" w:rsidRPr="00E50FB3" w:rsidTr="008E0402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8E0402" w:rsidRDefault="00303DFA" w:rsidP="00303DF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</w:pPr>
            <w:r w:rsidRPr="008E0402"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  <w:t>Education level</w:t>
            </w:r>
          </w:p>
        </w:tc>
        <w:tc>
          <w:tcPr>
            <w:tcW w:w="11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8E0402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8E0402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8E0402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8E0402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03DFA" w:rsidRPr="008E0402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8E0402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8E0402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8E0402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8E0402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</w:tr>
      <w:tr w:rsidR="00303DFA" w:rsidRPr="00E50FB3" w:rsidTr="008E0402">
        <w:trPr>
          <w:trHeight w:val="300"/>
        </w:trPr>
        <w:tc>
          <w:tcPr>
            <w:tcW w:w="30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8E0402" w:rsidRDefault="00303DFA" w:rsidP="00303DF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8E0402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Base category: </w:t>
            </w:r>
            <w:r w:rsidRPr="008E0402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No</w:t>
            </w:r>
            <w:r w:rsidRPr="008E0402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 </w:t>
            </w:r>
            <w:r w:rsidRPr="008E0402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education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8E0402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8E0402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8E0402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03DFA" w:rsidRPr="008E0402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8E0402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8E0402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8E0402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8E0402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</w:tr>
      <w:tr w:rsidR="00303DFA" w:rsidRPr="00E50FB3" w:rsidTr="007E012C">
        <w:trPr>
          <w:trHeight w:val="255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3DFA" w:rsidRPr="00E50FB3" w:rsidRDefault="00303DFA" w:rsidP="00303DF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Primary</w:t>
            </w:r>
          </w:p>
        </w:tc>
        <w:tc>
          <w:tcPr>
            <w:tcW w:w="11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-0.051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0.620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0.301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0.023</w:t>
            </w:r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0.059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0.066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0.169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0.092</w:t>
            </w:r>
          </w:p>
        </w:tc>
      </w:tr>
      <w:tr w:rsidR="00303DFA" w:rsidRPr="00E50FB3" w:rsidTr="007E012C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DFA" w:rsidRPr="00E50FB3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(0.28)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(0.44)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(0.54)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(0.24)</w:t>
            </w:r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(0.08)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(0.12)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(0.18)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(0.07)</w:t>
            </w:r>
          </w:p>
        </w:tc>
      </w:tr>
      <w:tr w:rsidR="00303DFA" w:rsidRPr="00E50FB3" w:rsidTr="007E012C">
        <w:trPr>
          <w:trHeight w:val="255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3DFA" w:rsidRPr="00E50FB3" w:rsidRDefault="00303DFA" w:rsidP="00303DF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Secondary</w:t>
            </w:r>
          </w:p>
        </w:tc>
        <w:tc>
          <w:tcPr>
            <w:tcW w:w="11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-0.580*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0.438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0.893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-0.250</w:t>
            </w:r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-0.090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-0.122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0.186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-0.074</w:t>
            </w:r>
          </w:p>
        </w:tc>
      </w:tr>
      <w:tr w:rsidR="00303DFA" w:rsidRPr="00E50FB3" w:rsidTr="007E012C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DFA" w:rsidRPr="00E50FB3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(0.32)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(0.47)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(0.63)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(0.26)</w:t>
            </w:r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(0.09)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(0.13)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(0.20)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(0.07)</w:t>
            </w:r>
          </w:p>
        </w:tc>
      </w:tr>
      <w:tr w:rsidR="00303DFA" w:rsidRPr="00E50FB3" w:rsidTr="007E012C">
        <w:trPr>
          <w:trHeight w:val="255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3DFA" w:rsidRPr="00E50FB3" w:rsidRDefault="00303DFA" w:rsidP="00303DF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Tertiary</w:t>
            </w:r>
          </w:p>
        </w:tc>
        <w:tc>
          <w:tcPr>
            <w:tcW w:w="11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-0.698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0.553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0.782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-0.144</w:t>
            </w:r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-0.038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-0.202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0.482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-0.031</w:t>
            </w:r>
          </w:p>
        </w:tc>
      </w:tr>
      <w:tr w:rsidR="00303DFA" w:rsidRPr="00E50FB3" w:rsidTr="007E012C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DFA" w:rsidRPr="00E50FB3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(0.55)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(0.69)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(0.67)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(0.43)</w:t>
            </w:r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(0.17)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(0.20)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(0.30)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(0.12)</w:t>
            </w:r>
          </w:p>
        </w:tc>
      </w:tr>
      <w:tr w:rsidR="00303DFA" w:rsidRPr="00E50FB3" w:rsidTr="008E0402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8E0402" w:rsidRDefault="00303DFA" w:rsidP="00303DF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</w:pPr>
            <w:r w:rsidRPr="008E0402"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  <w:t>Subjective poverty</w:t>
            </w:r>
          </w:p>
        </w:tc>
        <w:tc>
          <w:tcPr>
            <w:tcW w:w="11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8E0402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8E0402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8E0402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8E0402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03DFA" w:rsidRPr="008E0402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8E0402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8E0402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8E0402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8E0402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</w:tr>
      <w:tr w:rsidR="00303DFA" w:rsidRPr="00E50FB3" w:rsidTr="008E0402">
        <w:trPr>
          <w:trHeight w:val="300"/>
        </w:trPr>
        <w:tc>
          <w:tcPr>
            <w:tcW w:w="30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8E0402" w:rsidRDefault="00303DFA" w:rsidP="00303DF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8E0402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Base category: </w:t>
            </w:r>
            <w:r w:rsidRPr="008E0402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Not poor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8E0402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8E0402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8E0402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03DFA" w:rsidRPr="008E0402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8E0402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8E0402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8E0402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8E0402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</w:tr>
      <w:tr w:rsidR="00303DFA" w:rsidRPr="00E50FB3" w:rsidTr="007E012C">
        <w:trPr>
          <w:trHeight w:val="255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3DFA" w:rsidRPr="00E50FB3" w:rsidRDefault="00303DFA" w:rsidP="00303DF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8E0402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Po</w:t>
            </w: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or</w:t>
            </w:r>
          </w:p>
        </w:tc>
        <w:tc>
          <w:tcPr>
            <w:tcW w:w="11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0.286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0.126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0.418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0.298*</w:t>
            </w:r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0.102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0.175**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0.015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0.135***</w:t>
            </w:r>
          </w:p>
        </w:tc>
      </w:tr>
      <w:tr w:rsidR="00303DFA" w:rsidRPr="00E50FB3" w:rsidTr="007E012C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DFA" w:rsidRPr="00E50FB3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(0.26)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(0.21)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(0.31)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(0.17)</w:t>
            </w:r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(0.07)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(0.07)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(0.17)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(0.05)</w:t>
            </w:r>
          </w:p>
        </w:tc>
        <w:bookmarkStart w:id="0" w:name="_GoBack"/>
        <w:bookmarkEnd w:id="0"/>
      </w:tr>
      <w:tr w:rsidR="00303DFA" w:rsidRPr="00E50FB3" w:rsidTr="008E0402">
        <w:trPr>
          <w:trHeight w:val="300"/>
        </w:trPr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8E0402" w:rsidRDefault="00303DFA" w:rsidP="00303DF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</w:pPr>
            <w:r w:rsidRPr="008E0402"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  <w:t>Employment status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8E0402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8E0402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8E0402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8E0402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03DFA" w:rsidRPr="008E0402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8E0402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8E0402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8E0402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8E0402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</w:tr>
      <w:tr w:rsidR="00303DFA" w:rsidRPr="00E50FB3" w:rsidTr="008E0402">
        <w:trPr>
          <w:trHeight w:val="300"/>
        </w:trPr>
        <w:tc>
          <w:tcPr>
            <w:tcW w:w="40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8E0402" w:rsidRDefault="00303DFA" w:rsidP="00303DF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8E0402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Base category: </w:t>
            </w:r>
            <w:r w:rsidRPr="008E0402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Active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8E0402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8E0402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03DFA" w:rsidRPr="008E0402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8E0402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8E0402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8E0402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8E0402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</w:tr>
      <w:tr w:rsidR="00303DFA" w:rsidRPr="00E50FB3" w:rsidTr="007E012C">
        <w:trPr>
          <w:trHeight w:val="255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3DFA" w:rsidRPr="00E50FB3" w:rsidRDefault="00303DFA" w:rsidP="00303DF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Inactive</w:t>
            </w:r>
          </w:p>
        </w:tc>
        <w:tc>
          <w:tcPr>
            <w:tcW w:w="11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1.728***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0.268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0.657*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0.876***</w:t>
            </w:r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0.539***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0.541***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0.217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0.511***</w:t>
            </w:r>
          </w:p>
        </w:tc>
      </w:tr>
      <w:tr w:rsidR="00303DFA" w:rsidRPr="00E50FB3" w:rsidTr="007E012C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DFA" w:rsidRPr="00E50FB3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(0.37)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(0.35)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(0.39)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(0.25)</w:t>
            </w:r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(0.11)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(0.10)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(0.18)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(0.07)</w:t>
            </w:r>
          </w:p>
        </w:tc>
      </w:tr>
      <w:tr w:rsidR="00303DFA" w:rsidRPr="00E50FB3" w:rsidTr="007E012C">
        <w:trPr>
          <w:trHeight w:val="255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3DFA" w:rsidRPr="00E50FB3" w:rsidRDefault="00303DFA" w:rsidP="00303DF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Homemaker</w:t>
            </w:r>
          </w:p>
        </w:tc>
        <w:tc>
          <w:tcPr>
            <w:tcW w:w="11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1.809***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-0.018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0.310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0.685**</w:t>
            </w:r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0.339***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0.354***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0.349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0.332***</w:t>
            </w:r>
          </w:p>
        </w:tc>
      </w:tr>
      <w:tr w:rsidR="00303DFA" w:rsidRPr="00E50FB3" w:rsidTr="007E012C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DFA" w:rsidRPr="00E50FB3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(0.46)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(0.45)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(0.55)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(0.30)</w:t>
            </w:r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(0.11)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(0.12)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(0.30)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(0.08)</w:t>
            </w:r>
          </w:p>
        </w:tc>
      </w:tr>
      <w:tr w:rsidR="00303DFA" w:rsidRPr="00E50FB3" w:rsidTr="008E0402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8E0402" w:rsidRDefault="00303DFA" w:rsidP="00303DF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</w:pPr>
            <w:r w:rsidRPr="008E0402"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  <w:t>Marital status</w:t>
            </w:r>
          </w:p>
        </w:tc>
        <w:tc>
          <w:tcPr>
            <w:tcW w:w="11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8E0402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8E0402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8E0402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8E0402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03DFA" w:rsidRPr="008E0402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8E0402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8E0402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8E0402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8E0402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</w:tr>
      <w:tr w:rsidR="00303DFA" w:rsidRPr="00E50FB3" w:rsidTr="008E0402">
        <w:trPr>
          <w:trHeight w:val="300"/>
        </w:trPr>
        <w:tc>
          <w:tcPr>
            <w:tcW w:w="30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8E0402" w:rsidRDefault="00303DFA" w:rsidP="00303DF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8E0402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Base category: </w:t>
            </w:r>
            <w:r w:rsidRPr="008E0402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Not in couple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8E0402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8E0402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8E0402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03DFA" w:rsidRPr="008E0402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8E0402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8E0402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8E0402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8E0402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</w:tr>
      <w:tr w:rsidR="00303DFA" w:rsidRPr="00E50FB3" w:rsidTr="007E012C">
        <w:trPr>
          <w:trHeight w:val="255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3DFA" w:rsidRPr="00E50FB3" w:rsidRDefault="00303DFA" w:rsidP="00303DFA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E50FB3">
              <w:rPr>
                <w:rFonts w:eastAsia="Times New Roman" w:cs="Arial"/>
                <w:sz w:val="20"/>
                <w:szCs w:val="20"/>
                <w:lang w:val="en-US"/>
              </w:rPr>
              <w:t>In a couple</w:t>
            </w:r>
          </w:p>
        </w:tc>
        <w:tc>
          <w:tcPr>
            <w:tcW w:w="11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-0.383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0.224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-0.051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-0.039</w:t>
            </w:r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0.143**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0.038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0.040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0.074</w:t>
            </w:r>
          </w:p>
        </w:tc>
      </w:tr>
      <w:tr w:rsidR="00303DFA" w:rsidRPr="00E50FB3" w:rsidTr="007E012C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DFA" w:rsidRPr="00E50FB3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(0.27)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(0.23)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(0.36)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(0.18)</w:t>
            </w:r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(0.07)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(0.08)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(0.12)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(0.05)</w:t>
            </w:r>
          </w:p>
        </w:tc>
      </w:tr>
      <w:tr w:rsidR="00303DFA" w:rsidRPr="00E50FB3" w:rsidTr="008E0402">
        <w:trPr>
          <w:trHeight w:val="255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3DFA" w:rsidRPr="00E50FB3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DFA" w:rsidRPr="00E50FB3" w:rsidRDefault="00303DFA" w:rsidP="0030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DFA" w:rsidRPr="00E50FB3" w:rsidRDefault="00303DFA" w:rsidP="0030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DFA" w:rsidRPr="00E50FB3" w:rsidRDefault="00303DFA" w:rsidP="0030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DFA" w:rsidRPr="00E50FB3" w:rsidRDefault="00303DFA" w:rsidP="0030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03DFA" w:rsidRPr="008E0402" w:rsidRDefault="00303DFA" w:rsidP="0030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DFA" w:rsidRPr="00E50FB3" w:rsidRDefault="00303DFA" w:rsidP="0030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DFA" w:rsidRPr="00E50FB3" w:rsidRDefault="00303DFA" w:rsidP="0030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DFA" w:rsidRPr="00E50FB3" w:rsidRDefault="00303DFA" w:rsidP="0030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DFA" w:rsidRPr="00E50FB3" w:rsidRDefault="00303DFA" w:rsidP="0030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03DFA" w:rsidRPr="00E50FB3" w:rsidTr="008E0402">
        <w:trPr>
          <w:trHeight w:val="255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3DFA" w:rsidRPr="008E0402" w:rsidRDefault="00303DFA" w:rsidP="00303DF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</w:pPr>
            <w:r w:rsidRPr="008E0402"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  <w:t>Country dummies</w:t>
            </w:r>
          </w:p>
        </w:tc>
        <w:tc>
          <w:tcPr>
            <w:tcW w:w="11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E50FB3" w:rsidRDefault="00303DFA" w:rsidP="0030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E50FB3" w:rsidRDefault="00303DFA" w:rsidP="0030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E50FB3" w:rsidRDefault="00303DFA" w:rsidP="0030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E50FB3" w:rsidRDefault="00303DFA" w:rsidP="0030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03DFA" w:rsidRPr="008E0402" w:rsidRDefault="00303DFA" w:rsidP="0030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E50FB3" w:rsidRDefault="00303DFA" w:rsidP="0030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E50FB3" w:rsidRDefault="00303DFA" w:rsidP="0030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E50FB3" w:rsidRDefault="00303DFA" w:rsidP="0030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E50FB3" w:rsidRDefault="00303DFA" w:rsidP="0030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03DFA" w:rsidRPr="00E50FB3" w:rsidTr="007E012C">
        <w:trPr>
          <w:trHeight w:val="255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3DFA" w:rsidRPr="00E50FB3" w:rsidRDefault="00303DFA" w:rsidP="00303DF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E50FB3">
              <w:rPr>
                <w:rFonts w:eastAsia="Times New Roman" w:cs="Times New Roman"/>
                <w:sz w:val="20"/>
                <w:szCs w:val="20"/>
                <w:lang w:val="en-US"/>
              </w:rPr>
              <w:t>Spain FE</w:t>
            </w:r>
          </w:p>
        </w:tc>
        <w:tc>
          <w:tcPr>
            <w:tcW w:w="11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8E0402" w:rsidRDefault="00303DFA" w:rsidP="00303D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8E0402" w:rsidRDefault="00303DFA" w:rsidP="0030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8E0402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0.261</w:t>
            </w:r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0.403***</w:t>
            </w:r>
          </w:p>
        </w:tc>
      </w:tr>
      <w:tr w:rsidR="00303DFA" w:rsidRPr="00E50FB3" w:rsidTr="007E012C">
        <w:trPr>
          <w:trHeight w:val="255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DFA" w:rsidRPr="00E50FB3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DFA" w:rsidRPr="00E50FB3" w:rsidRDefault="00303DFA" w:rsidP="00303DF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DFA" w:rsidRPr="00E50FB3" w:rsidRDefault="00303DFA" w:rsidP="0030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DFA" w:rsidRPr="00E50FB3" w:rsidRDefault="00303DFA" w:rsidP="0030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(0.22)</w:t>
            </w:r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(0.09)</w:t>
            </w:r>
          </w:p>
        </w:tc>
      </w:tr>
      <w:tr w:rsidR="00303DFA" w:rsidRPr="00E50FB3" w:rsidTr="007E012C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3DFA" w:rsidRPr="00E50FB3" w:rsidRDefault="00303DFA" w:rsidP="00303DF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Italy FE</w:t>
            </w:r>
          </w:p>
        </w:tc>
        <w:tc>
          <w:tcPr>
            <w:tcW w:w="11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DFA" w:rsidRPr="00E50FB3" w:rsidRDefault="00303DFA" w:rsidP="00303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DFA" w:rsidRPr="00E50FB3" w:rsidRDefault="00303DFA" w:rsidP="0030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DFA" w:rsidRPr="00E50FB3" w:rsidRDefault="00303DFA" w:rsidP="0030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0.466**</w:t>
            </w:r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0.563***</w:t>
            </w:r>
          </w:p>
        </w:tc>
      </w:tr>
      <w:tr w:rsidR="00303DFA" w:rsidRPr="00E50FB3" w:rsidTr="007E012C">
        <w:trPr>
          <w:trHeight w:val="255"/>
        </w:trPr>
        <w:tc>
          <w:tcPr>
            <w:tcW w:w="18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3DFA" w:rsidRPr="00E50FB3" w:rsidRDefault="00303DFA" w:rsidP="00303DF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DFA" w:rsidRPr="00E50FB3" w:rsidRDefault="00303DFA" w:rsidP="00303DF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DFA" w:rsidRPr="00E50FB3" w:rsidRDefault="00303DFA" w:rsidP="0030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DFA" w:rsidRPr="00E50FB3" w:rsidRDefault="00303DFA" w:rsidP="0030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(0.22)</w:t>
            </w:r>
          </w:p>
        </w:tc>
        <w:tc>
          <w:tcPr>
            <w:tcW w:w="421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DFA" w:rsidRPr="00A92E7C" w:rsidRDefault="00303DFA" w:rsidP="00303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(0.09)</w:t>
            </w:r>
          </w:p>
        </w:tc>
      </w:tr>
      <w:tr w:rsidR="007E012C" w:rsidRPr="00E50FB3" w:rsidTr="007E012C">
        <w:trPr>
          <w:trHeight w:val="300"/>
        </w:trPr>
        <w:tc>
          <w:tcPr>
            <w:tcW w:w="18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12C" w:rsidRPr="00E50FB3" w:rsidRDefault="007E012C" w:rsidP="007E012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8E0402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Observations</w:t>
            </w:r>
          </w:p>
        </w:tc>
        <w:tc>
          <w:tcPr>
            <w:tcW w:w="116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7E012C" w:rsidRPr="00A92E7C" w:rsidRDefault="007E012C" w:rsidP="007E01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3213</w:t>
            </w:r>
          </w:p>
        </w:tc>
        <w:tc>
          <w:tcPr>
            <w:tcW w:w="9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7E012C" w:rsidRPr="00A92E7C" w:rsidRDefault="007E012C" w:rsidP="007E01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3385</w:t>
            </w:r>
          </w:p>
        </w:tc>
        <w:tc>
          <w:tcPr>
            <w:tcW w:w="97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12C" w:rsidRPr="00A92E7C" w:rsidRDefault="007E012C" w:rsidP="007E01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1906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12C" w:rsidRPr="00A92E7C" w:rsidRDefault="007E012C" w:rsidP="007E01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8504</w:t>
            </w:r>
          </w:p>
        </w:tc>
        <w:tc>
          <w:tcPr>
            <w:tcW w:w="421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7E012C" w:rsidRPr="00A92E7C" w:rsidRDefault="007E012C" w:rsidP="007E01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7E012C" w:rsidRPr="00A92E7C" w:rsidRDefault="007E012C" w:rsidP="007E01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3204</w:t>
            </w:r>
          </w:p>
        </w:tc>
        <w:tc>
          <w:tcPr>
            <w:tcW w:w="9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7E012C" w:rsidRPr="00A92E7C" w:rsidRDefault="007E012C" w:rsidP="007E01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3373</w:t>
            </w:r>
          </w:p>
        </w:tc>
        <w:tc>
          <w:tcPr>
            <w:tcW w:w="97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12C" w:rsidRPr="00A92E7C" w:rsidRDefault="007E012C" w:rsidP="007E01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1884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12C" w:rsidRPr="00A92E7C" w:rsidRDefault="007E012C" w:rsidP="007E01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92E7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8461</w:t>
            </w:r>
          </w:p>
        </w:tc>
      </w:tr>
      <w:tr w:rsidR="007E012C" w:rsidRPr="00E50FB3" w:rsidTr="007E012C">
        <w:trPr>
          <w:trHeight w:val="300"/>
        </w:trPr>
        <w:tc>
          <w:tcPr>
            <w:tcW w:w="189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12C" w:rsidRPr="008E0402" w:rsidRDefault="007E012C" w:rsidP="007E012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gridSpan w:val="2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E012C" w:rsidRPr="008E0402" w:rsidRDefault="007E012C" w:rsidP="007E01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E012C" w:rsidRPr="008E0402" w:rsidRDefault="007E012C" w:rsidP="007E01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E012C" w:rsidRPr="008E0402" w:rsidRDefault="007E012C" w:rsidP="007E01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E012C" w:rsidRPr="008E0402" w:rsidRDefault="007E012C" w:rsidP="007E01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421" w:type="dxa"/>
            <w:tcBorders>
              <w:left w:val="nil"/>
              <w:bottom w:val="single" w:sz="4" w:space="0" w:color="000000"/>
              <w:right w:val="nil"/>
            </w:tcBorders>
          </w:tcPr>
          <w:p w:rsidR="007E012C" w:rsidRPr="008E0402" w:rsidRDefault="007E012C" w:rsidP="007E01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E012C" w:rsidRPr="008E0402" w:rsidRDefault="007E012C" w:rsidP="007E01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E012C" w:rsidRPr="008E0402" w:rsidRDefault="007E012C" w:rsidP="007E01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E012C" w:rsidRPr="008E0402" w:rsidRDefault="007E012C" w:rsidP="007E01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E012C" w:rsidRPr="008E0402" w:rsidRDefault="007E012C" w:rsidP="007E01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</w:tr>
    </w:tbl>
    <w:p w:rsidR="00FE643E" w:rsidRDefault="00677CAD"/>
    <w:sectPr w:rsidR="00FE64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CE8"/>
    <w:rsid w:val="001A1F10"/>
    <w:rsid w:val="00303DFA"/>
    <w:rsid w:val="005942F0"/>
    <w:rsid w:val="00637CE8"/>
    <w:rsid w:val="00677CAD"/>
    <w:rsid w:val="00793939"/>
    <w:rsid w:val="007E012C"/>
    <w:rsid w:val="008E0402"/>
    <w:rsid w:val="00D17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046A63C-F5B6-4519-B870-7695A4C68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7CE8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3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F9CA6D-CAE8-40E1-B1D5-7E577D1C4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D8FBDB2B</Template>
  <TotalTime>9</TotalTime>
  <Pages>2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Serrano Alarcon</dc:creator>
  <cp:keywords/>
  <dc:description/>
  <cp:lastModifiedBy>Manuel Serrano Alarcon</cp:lastModifiedBy>
  <cp:revision>4</cp:revision>
  <dcterms:created xsi:type="dcterms:W3CDTF">2017-08-02T15:20:00Z</dcterms:created>
  <dcterms:modified xsi:type="dcterms:W3CDTF">2017-08-02T15:35:00Z</dcterms:modified>
</cp:coreProperties>
</file>