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36BBC7" w14:textId="552BCB90" w:rsidR="00026756" w:rsidRDefault="009A49D7" w:rsidP="007854B8">
      <w:pPr>
        <w:pStyle w:val="NoSpacing"/>
        <w:rPr>
          <w:lang w:val="en-US"/>
        </w:rPr>
      </w:pPr>
      <w:r w:rsidRPr="00F64B00">
        <w:rPr>
          <w:b/>
          <w:lang w:val="en-US"/>
        </w:rPr>
        <w:t xml:space="preserve">Additional </w:t>
      </w:r>
      <w:r>
        <w:rPr>
          <w:b/>
          <w:lang w:val="en-US"/>
        </w:rPr>
        <w:t xml:space="preserve">file 1: </w:t>
      </w:r>
      <w:r w:rsidRPr="00F64B00">
        <w:rPr>
          <w:b/>
          <w:lang w:val="en-US"/>
        </w:rPr>
        <w:t xml:space="preserve">Table </w:t>
      </w:r>
      <w:r>
        <w:rPr>
          <w:b/>
          <w:lang w:val="en-US"/>
        </w:rPr>
        <w:t>S</w:t>
      </w:r>
      <w:r w:rsidRPr="00F64B00">
        <w:rPr>
          <w:b/>
          <w:lang w:val="en-US"/>
        </w:rPr>
        <w:t xml:space="preserve">1. </w:t>
      </w:r>
      <w:r w:rsidR="00460B18" w:rsidRPr="00F64B00">
        <w:rPr>
          <w:lang w:val="en-US"/>
        </w:rPr>
        <w:t>Food insecurity status assessment</w:t>
      </w:r>
    </w:p>
    <w:p w14:paraId="0ED97E0C" w14:textId="77777777" w:rsidR="00F64B00" w:rsidRPr="00F64B00" w:rsidRDefault="00F64B00" w:rsidP="007854B8">
      <w:pPr>
        <w:pStyle w:val="NoSpacing"/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8"/>
        <w:gridCol w:w="8734"/>
      </w:tblGrid>
      <w:tr w:rsidR="004B00AB" w:rsidRPr="00F64B00" w14:paraId="5E6A19BE" w14:textId="77777777" w:rsidTr="009A49D7"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77420FDB" w14:textId="5EDAEDA2" w:rsidR="004B00AB" w:rsidRPr="00F64B00" w:rsidRDefault="004B00AB" w:rsidP="007854B8">
            <w:pPr>
              <w:pStyle w:val="NoSpacing"/>
              <w:rPr>
                <w:b/>
                <w:sz w:val="20"/>
              </w:rPr>
            </w:pPr>
            <w:r w:rsidRPr="00F64B00">
              <w:rPr>
                <w:b/>
                <w:sz w:val="20"/>
              </w:rPr>
              <w:t>Statement/ question</w:t>
            </w:r>
            <w:bookmarkStart w:id="0" w:name="_GoBack"/>
            <w:bookmarkEnd w:id="0"/>
          </w:p>
        </w:tc>
      </w:tr>
      <w:tr w:rsidR="004B00AB" w:rsidRPr="00F64B00" w14:paraId="52898B9C" w14:textId="77777777" w:rsidTr="00F64B00"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6A6A6" w:themeColor="background1" w:themeShade="A6"/>
              <w:right w:val="nil"/>
            </w:tcBorders>
          </w:tcPr>
          <w:p w14:paraId="276A83D0" w14:textId="18DB616A" w:rsidR="004B00AB" w:rsidRPr="00F64B00" w:rsidRDefault="004B00AB" w:rsidP="007854B8">
            <w:pPr>
              <w:pStyle w:val="NoSpacing"/>
              <w:rPr>
                <w:sz w:val="20"/>
                <w:lang w:val="en-US"/>
              </w:rPr>
            </w:pPr>
            <w:r w:rsidRPr="00F64B00">
              <w:rPr>
                <w:sz w:val="20"/>
                <w:lang w:val="en-US"/>
              </w:rPr>
              <w:t>I (or other family members) worried whether my (or our) food would run out before I (or we) got money to buy more.</w:t>
            </w:r>
            <w:r w:rsidRPr="00F64B00">
              <w:rPr>
                <w:sz w:val="20"/>
                <w:vertAlign w:val="superscript"/>
                <w:lang w:val="en-US"/>
              </w:rPr>
              <w:t xml:space="preserve"> 1</w:t>
            </w:r>
          </w:p>
        </w:tc>
      </w:tr>
      <w:tr w:rsidR="004B00AB" w:rsidRPr="00F64B00" w14:paraId="3159E4B5" w14:textId="77777777" w:rsidTr="00F64B00">
        <w:tc>
          <w:tcPr>
            <w:tcW w:w="0" w:type="auto"/>
            <w:gridSpan w:val="2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</w:tcPr>
          <w:p w14:paraId="01BDC68D" w14:textId="1D680D18" w:rsidR="004B00AB" w:rsidRPr="00F64B00" w:rsidRDefault="004B00AB" w:rsidP="007854B8">
            <w:pPr>
              <w:pStyle w:val="NoSpacing"/>
              <w:rPr>
                <w:sz w:val="20"/>
                <w:lang w:val="en-US"/>
              </w:rPr>
            </w:pPr>
            <w:r w:rsidRPr="00F64B00">
              <w:rPr>
                <w:sz w:val="20"/>
                <w:lang w:val="en-US"/>
              </w:rPr>
              <w:t>The food that I (or we) bought just didn’t last, and I (or we) didn’t have money to get more.</w:t>
            </w:r>
            <w:r w:rsidRPr="00F64B00">
              <w:rPr>
                <w:sz w:val="20"/>
                <w:vertAlign w:val="superscript"/>
                <w:lang w:val="en-US"/>
              </w:rPr>
              <w:t xml:space="preserve"> 1</w:t>
            </w:r>
          </w:p>
        </w:tc>
      </w:tr>
      <w:tr w:rsidR="004B00AB" w:rsidRPr="00F64B00" w14:paraId="1C395D70" w14:textId="77777777" w:rsidTr="00F64B00">
        <w:tc>
          <w:tcPr>
            <w:tcW w:w="0" w:type="auto"/>
            <w:gridSpan w:val="2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</w:tcPr>
          <w:p w14:paraId="60A7CD71" w14:textId="0D5CC9E7" w:rsidR="004B00AB" w:rsidRPr="00F64B00" w:rsidRDefault="004B00AB" w:rsidP="007854B8">
            <w:pPr>
              <w:pStyle w:val="NoSpacing"/>
              <w:rPr>
                <w:sz w:val="20"/>
                <w:lang w:val="en-US"/>
              </w:rPr>
            </w:pPr>
            <w:r w:rsidRPr="00F64B00">
              <w:rPr>
                <w:sz w:val="20"/>
                <w:lang w:val="en-US"/>
              </w:rPr>
              <w:t>I (or we) couldn’t afford to eat balanced meals.</w:t>
            </w:r>
            <w:r w:rsidRPr="00F64B00">
              <w:rPr>
                <w:sz w:val="20"/>
                <w:vertAlign w:val="superscript"/>
                <w:lang w:val="en-US"/>
              </w:rPr>
              <w:t xml:space="preserve"> 1</w:t>
            </w:r>
          </w:p>
        </w:tc>
      </w:tr>
      <w:tr w:rsidR="004B00AB" w:rsidRPr="00F64B00" w14:paraId="583464E9" w14:textId="77777777" w:rsidTr="00F64B00">
        <w:tc>
          <w:tcPr>
            <w:tcW w:w="0" w:type="auto"/>
            <w:gridSpan w:val="2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</w:tcPr>
          <w:p w14:paraId="5FC25F29" w14:textId="1B5B9E41" w:rsidR="004B00AB" w:rsidRPr="00F64B00" w:rsidRDefault="004B00AB" w:rsidP="007854B8">
            <w:pPr>
              <w:pStyle w:val="NoSpacing"/>
              <w:rPr>
                <w:sz w:val="20"/>
                <w:lang w:val="en-US"/>
              </w:rPr>
            </w:pPr>
            <w:r w:rsidRPr="00F64B00">
              <w:rPr>
                <w:sz w:val="20"/>
                <w:lang w:val="en-US"/>
              </w:rPr>
              <w:t>In the last 12 months, did you (or other adults in your household) ever cut the size of your meals or skip meals because there wasn't enough money for food?</w:t>
            </w:r>
            <w:r w:rsidRPr="00F64B00">
              <w:rPr>
                <w:sz w:val="20"/>
                <w:vertAlign w:val="superscript"/>
                <w:lang w:val="en-US"/>
              </w:rPr>
              <w:t xml:space="preserve"> 2</w:t>
            </w:r>
          </w:p>
        </w:tc>
      </w:tr>
      <w:tr w:rsidR="004B00AB" w:rsidRPr="00F64B00" w14:paraId="7E298592" w14:textId="77777777" w:rsidTr="00F64B00">
        <w:tc>
          <w:tcPr>
            <w:tcW w:w="0" w:type="auto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</w:tcPr>
          <w:p w14:paraId="448AF80B" w14:textId="6EF635CD" w:rsidR="004B00AB" w:rsidRPr="00F64B00" w:rsidRDefault="004B00AB" w:rsidP="007854B8">
            <w:pPr>
              <w:pStyle w:val="NoSpacing"/>
              <w:rPr>
                <w:sz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</w:tcPr>
          <w:p w14:paraId="6D101BC7" w14:textId="2B49BD24" w:rsidR="004B00AB" w:rsidRPr="00F64B00" w:rsidRDefault="004B00AB" w:rsidP="007854B8">
            <w:pPr>
              <w:pStyle w:val="NoSpacing"/>
              <w:rPr>
                <w:sz w:val="20"/>
                <w:lang w:val="en-US"/>
              </w:rPr>
            </w:pPr>
            <w:r w:rsidRPr="00F64B00">
              <w:rPr>
                <w:sz w:val="20"/>
                <w:lang w:val="en-US"/>
              </w:rPr>
              <w:t>How often did this happen in the last 12 months?</w:t>
            </w:r>
            <w:r w:rsidRPr="00F64B00">
              <w:rPr>
                <w:sz w:val="20"/>
                <w:vertAlign w:val="superscript"/>
                <w:lang w:val="en-US"/>
              </w:rPr>
              <w:t xml:space="preserve"> 3</w:t>
            </w:r>
          </w:p>
        </w:tc>
      </w:tr>
      <w:tr w:rsidR="004B00AB" w:rsidRPr="00F64B00" w14:paraId="3FB78FD5" w14:textId="77777777" w:rsidTr="00F64B00"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</w:tcPr>
          <w:p w14:paraId="19F61EB0" w14:textId="656EAF74" w:rsidR="004B00AB" w:rsidRPr="00F64B00" w:rsidRDefault="004B00AB" w:rsidP="007854B8">
            <w:pPr>
              <w:pStyle w:val="NoSpacing"/>
              <w:rPr>
                <w:sz w:val="20"/>
                <w:lang w:val="en-US"/>
              </w:rPr>
            </w:pPr>
            <w:r w:rsidRPr="00F64B00">
              <w:rPr>
                <w:sz w:val="20"/>
                <w:lang w:val="en-US"/>
              </w:rPr>
              <w:t>In the last 12 months, did you ever eat less than you felt you should because there wasn't enough money for food?</w:t>
            </w:r>
            <w:r w:rsidRPr="00F64B00">
              <w:rPr>
                <w:sz w:val="20"/>
                <w:vertAlign w:val="superscript"/>
                <w:lang w:val="en-US"/>
              </w:rPr>
              <w:t xml:space="preserve"> 2</w:t>
            </w:r>
          </w:p>
        </w:tc>
      </w:tr>
      <w:tr w:rsidR="004B00AB" w:rsidRPr="00F64B00" w14:paraId="5451788F" w14:textId="77777777" w:rsidTr="00F64B00">
        <w:tc>
          <w:tcPr>
            <w:tcW w:w="0" w:type="auto"/>
            <w:gridSpan w:val="2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</w:tcPr>
          <w:p w14:paraId="0015B5AD" w14:textId="56478D87" w:rsidR="004B00AB" w:rsidRPr="00F64B00" w:rsidRDefault="004B00AB" w:rsidP="00026756">
            <w:pPr>
              <w:pStyle w:val="NoSpacing"/>
              <w:rPr>
                <w:sz w:val="20"/>
                <w:lang w:val="en-US"/>
              </w:rPr>
            </w:pPr>
            <w:r w:rsidRPr="00F64B00">
              <w:rPr>
                <w:sz w:val="20"/>
                <w:lang w:val="en-US"/>
              </w:rPr>
              <w:t>In the last 12 months, were you ever hungry but didn't eat because there wasn't enough money for food?</w:t>
            </w:r>
            <w:r w:rsidRPr="00F64B00">
              <w:rPr>
                <w:sz w:val="20"/>
                <w:vertAlign w:val="superscript"/>
                <w:lang w:val="en-US"/>
              </w:rPr>
              <w:t xml:space="preserve"> 2</w:t>
            </w:r>
          </w:p>
        </w:tc>
      </w:tr>
      <w:tr w:rsidR="004B00AB" w:rsidRPr="00F64B00" w14:paraId="112902FB" w14:textId="77777777" w:rsidTr="00F64B00">
        <w:tc>
          <w:tcPr>
            <w:tcW w:w="0" w:type="auto"/>
            <w:gridSpan w:val="2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</w:tcPr>
          <w:p w14:paraId="070B1D6A" w14:textId="286E59AB" w:rsidR="004B00AB" w:rsidRPr="00F64B00" w:rsidRDefault="004B00AB" w:rsidP="00026756">
            <w:pPr>
              <w:pStyle w:val="BalloonText"/>
              <w:rPr>
                <w:rFonts w:asciiTheme="minorHAnsi" w:hAnsiTheme="minorHAnsi" w:cstheme="minorBidi"/>
                <w:sz w:val="20"/>
                <w:szCs w:val="22"/>
                <w:lang w:val="en-US"/>
              </w:rPr>
            </w:pPr>
            <w:bookmarkStart w:id="1" w:name="_Hlk19869380"/>
            <w:r w:rsidRPr="00F64B00">
              <w:rPr>
                <w:rFonts w:asciiTheme="minorHAnsi" w:hAnsiTheme="minorHAnsi" w:cstheme="minorBidi"/>
                <w:sz w:val="20"/>
                <w:szCs w:val="22"/>
                <w:lang w:val="en-US"/>
              </w:rPr>
              <w:t>In the last 12 months, did you lose weight because there wasn't enough money for food?</w:t>
            </w:r>
            <w:r w:rsidRPr="00F64B00">
              <w:rPr>
                <w:rFonts w:asciiTheme="minorHAnsi" w:hAnsiTheme="minorHAnsi" w:cstheme="minorBidi"/>
                <w:sz w:val="20"/>
                <w:szCs w:val="22"/>
                <w:vertAlign w:val="superscript"/>
                <w:lang w:val="en-US"/>
              </w:rPr>
              <w:t xml:space="preserve"> 2</w:t>
            </w:r>
          </w:p>
        </w:tc>
      </w:tr>
      <w:tr w:rsidR="004B00AB" w:rsidRPr="00F64B00" w14:paraId="134AA855" w14:textId="77777777" w:rsidTr="00F64B00">
        <w:tc>
          <w:tcPr>
            <w:tcW w:w="0" w:type="auto"/>
            <w:gridSpan w:val="2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</w:tcPr>
          <w:p w14:paraId="7EA32D64" w14:textId="440A1295" w:rsidR="004B00AB" w:rsidRPr="00F64B00" w:rsidRDefault="004B00AB" w:rsidP="003B4A36">
            <w:pPr>
              <w:pStyle w:val="BalloonText"/>
              <w:rPr>
                <w:rFonts w:asciiTheme="minorHAnsi" w:hAnsiTheme="minorHAnsi" w:cstheme="minorBidi"/>
                <w:sz w:val="20"/>
                <w:szCs w:val="22"/>
                <w:lang w:val="en-US"/>
              </w:rPr>
            </w:pPr>
            <w:r w:rsidRPr="00F64B00">
              <w:rPr>
                <w:rFonts w:asciiTheme="minorHAnsi" w:hAnsiTheme="minorHAnsi" w:cstheme="minorBidi"/>
                <w:sz w:val="20"/>
                <w:szCs w:val="22"/>
                <w:lang w:val="en-US"/>
              </w:rPr>
              <w:t>In the last 12 months, did you (or other adults in your household) ever not eat for a whole day because there wasn't enough money for food?</w:t>
            </w:r>
            <w:r w:rsidRPr="00F64B00">
              <w:rPr>
                <w:rFonts w:asciiTheme="minorHAnsi" w:hAnsiTheme="minorHAnsi" w:cstheme="minorBidi"/>
                <w:sz w:val="20"/>
                <w:szCs w:val="22"/>
                <w:vertAlign w:val="superscript"/>
                <w:lang w:val="en-US"/>
              </w:rPr>
              <w:t xml:space="preserve"> 2</w:t>
            </w:r>
          </w:p>
        </w:tc>
      </w:tr>
      <w:tr w:rsidR="004B00AB" w:rsidRPr="00F64B00" w14:paraId="7E31AAA7" w14:textId="77777777" w:rsidTr="00F64B00">
        <w:tc>
          <w:tcPr>
            <w:tcW w:w="0" w:type="auto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</w:tcPr>
          <w:p w14:paraId="00DD8447" w14:textId="77777777" w:rsidR="004B00AB" w:rsidRPr="00F64B00" w:rsidRDefault="004B00AB" w:rsidP="003B4A36">
            <w:pPr>
              <w:pStyle w:val="NoSpacing"/>
              <w:rPr>
                <w:sz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</w:tcPr>
          <w:p w14:paraId="4D284C8B" w14:textId="6C396A41" w:rsidR="004B00AB" w:rsidRPr="00F64B00" w:rsidRDefault="004B00AB" w:rsidP="003B4A36">
            <w:pPr>
              <w:pStyle w:val="NoSpacing"/>
              <w:rPr>
                <w:sz w:val="20"/>
                <w:lang w:val="en-US"/>
              </w:rPr>
            </w:pPr>
            <w:r w:rsidRPr="00F64B00">
              <w:rPr>
                <w:sz w:val="20"/>
                <w:lang w:val="en-US"/>
              </w:rPr>
              <w:t>How often did this happen in the last 12 months?</w:t>
            </w:r>
            <w:r w:rsidRPr="00F64B00">
              <w:rPr>
                <w:sz w:val="20"/>
                <w:vertAlign w:val="superscript"/>
                <w:lang w:val="en-US"/>
              </w:rPr>
              <w:t xml:space="preserve"> 3</w:t>
            </w:r>
          </w:p>
        </w:tc>
      </w:tr>
      <w:tr w:rsidR="004B00AB" w:rsidRPr="00F64B00" w14:paraId="3B2DED5E" w14:textId="77777777" w:rsidTr="00F64B00"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</w:tcPr>
          <w:p w14:paraId="32287595" w14:textId="1FA2AFD0" w:rsidR="004B00AB" w:rsidRPr="00F64B00" w:rsidRDefault="004B00AB" w:rsidP="003B4A36">
            <w:pPr>
              <w:pStyle w:val="BalloonText"/>
              <w:rPr>
                <w:rFonts w:asciiTheme="minorHAnsi" w:hAnsiTheme="minorHAnsi" w:cstheme="minorBidi"/>
                <w:sz w:val="20"/>
                <w:szCs w:val="22"/>
                <w:lang w:val="en-US"/>
              </w:rPr>
            </w:pPr>
            <w:r w:rsidRPr="00F64B00">
              <w:rPr>
                <w:rFonts w:asciiTheme="minorHAnsi" w:hAnsiTheme="minorHAnsi" w:cstheme="minorBidi"/>
                <w:sz w:val="20"/>
                <w:szCs w:val="22"/>
                <w:lang w:val="en-US"/>
              </w:rPr>
              <w:t>I (or we) relied on only a few kinds of low-cost food to feed my (or our) child/children because I was (or we were) running out of money to buy food.</w:t>
            </w:r>
            <w:r w:rsidRPr="00F64B00">
              <w:rPr>
                <w:rFonts w:asciiTheme="minorHAnsi" w:hAnsiTheme="minorHAnsi" w:cstheme="minorBidi"/>
                <w:sz w:val="20"/>
                <w:szCs w:val="22"/>
                <w:vertAlign w:val="superscript"/>
                <w:lang w:val="en-US"/>
              </w:rPr>
              <w:t xml:space="preserve"> 1</w:t>
            </w:r>
          </w:p>
        </w:tc>
      </w:tr>
      <w:tr w:rsidR="004B00AB" w:rsidRPr="00F64B00" w14:paraId="774889DC" w14:textId="77777777" w:rsidTr="00F64B00">
        <w:tc>
          <w:tcPr>
            <w:tcW w:w="0" w:type="auto"/>
            <w:gridSpan w:val="2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</w:tcPr>
          <w:p w14:paraId="6BF815DF" w14:textId="538057DC" w:rsidR="004B00AB" w:rsidRPr="00F64B00" w:rsidRDefault="004B00AB" w:rsidP="003B4A36">
            <w:pPr>
              <w:pStyle w:val="BalloonText"/>
              <w:rPr>
                <w:rFonts w:asciiTheme="minorHAnsi" w:hAnsiTheme="minorHAnsi" w:cstheme="minorBidi"/>
                <w:sz w:val="20"/>
                <w:szCs w:val="22"/>
                <w:lang w:val="en-US"/>
              </w:rPr>
            </w:pPr>
            <w:r w:rsidRPr="00F64B00">
              <w:rPr>
                <w:rFonts w:asciiTheme="minorHAnsi" w:hAnsiTheme="minorHAnsi" w:cstheme="minorBidi"/>
                <w:sz w:val="20"/>
                <w:szCs w:val="22"/>
                <w:lang w:val="en-US"/>
              </w:rPr>
              <w:t>I (or we) couldn’t feed my (or our) child/children a balanced meal, because I (or we) couldn’t afford that.</w:t>
            </w:r>
            <w:r w:rsidRPr="00F64B00">
              <w:rPr>
                <w:rFonts w:asciiTheme="minorHAnsi" w:hAnsiTheme="minorHAnsi" w:cstheme="minorBidi"/>
                <w:sz w:val="20"/>
                <w:szCs w:val="22"/>
                <w:vertAlign w:val="superscript"/>
                <w:lang w:val="en-US"/>
              </w:rPr>
              <w:t xml:space="preserve"> 1</w:t>
            </w:r>
          </w:p>
        </w:tc>
      </w:tr>
      <w:tr w:rsidR="004B00AB" w:rsidRPr="00F64B00" w14:paraId="7CDF6747" w14:textId="77777777" w:rsidTr="00F64B00">
        <w:tc>
          <w:tcPr>
            <w:tcW w:w="0" w:type="auto"/>
            <w:gridSpan w:val="2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</w:tcPr>
          <w:p w14:paraId="34DDB329" w14:textId="4F7A7151" w:rsidR="004B00AB" w:rsidRPr="00F64B00" w:rsidRDefault="004B00AB" w:rsidP="003B4A36">
            <w:pPr>
              <w:pStyle w:val="BalloonText"/>
              <w:rPr>
                <w:rFonts w:asciiTheme="minorHAnsi" w:hAnsiTheme="minorHAnsi" w:cstheme="minorBidi"/>
                <w:sz w:val="20"/>
                <w:szCs w:val="22"/>
                <w:lang w:val="en-US"/>
              </w:rPr>
            </w:pPr>
            <w:r w:rsidRPr="00F64B00">
              <w:rPr>
                <w:rFonts w:asciiTheme="minorHAnsi" w:hAnsiTheme="minorHAnsi" w:cstheme="minorBidi"/>
                <w:sz w:val="20"/>
                <w:szCs w:val="22"/>
                <w:lang w:val="en-US"/>
              </w:rPr>
              <w:t>My (or our) child was/children were not eating enough because I (or we) just couldn't afford enough food.</w:t>
            </w:r>
            <w:r w:rsidRPr="00F64B00">
              <w:rPr>
                <w:rFonts w:asciiTheme="minorHAnsi" w:hAnsiTheme="minorHAnsi" w:cstheme="minorBidi"/>
                <w:sz w:val="20"/>
                <w:szCs w:val="22"/>
                <w:vertAlign w:val="superscript"/>
                <w:lang w:val="en-US"/>
              </w:rPr>
              <w:t xml:space="preserve"> 1</w:t>
            </w:r>
          </w:p>
        </w:tc>
      </w:tr>
      <w:tr w:rsidR="004B00AB" w:rsidRPr="00F64B00" w14:paraId="416B57AF" w14:textId="77777777" w:rsidTr="00F64B00">
        <w:tc>
          <w:tcPr>
            <w:tcW w:w="0" w:type="auto"/>
            <w:gridSpan w:val="2"/>
            <w:tcBorders>
              <w:top w:val="single" w:sz="4" w:space="0" w:color="A6A6A6" w:themeColor="background1" w:themeShade="A6"/>
              <w:left w:val="nil"/>
              <w:bottom w:val="nil"/>
              <w:right w:val="nil"/>
            </w:tcBorders>
          </w:tcPr>
          <w:p w14:paraId="218A160A" w14:textId="25245E5A" w:rsidR="004B00AB" w:rsidRPr="00F64B00" w:rsidRDefault="004B00AB" w:rsidP="004B00AB">
            <w:pPr>
              <w:pStyle w:val="BalloonText"/>
              <w:tabs>
                <w:tab w:val="left" w:pos="1620"/>
              </w:tabs>
              <w:rPr>
                <w:rFonts w:asciiTheme="minorHAnsi" w:hAnsiTheme="minorHAnsi" w:cstheme="minorBidi"/>
                <w:sz w:val="20"/>
                <w:szCs w:val="22"/>
                <w:lang w:val="en-US"/>
              </w:rPr>
            </w:pPr>
            <w:r w:rsidRPr="00F64B00">
              <w:rPr>
                <w:rFonts w:asciiTheme="minorHAnsi" w:hAnsiTheme="minorHAnsi" w:cstheme="minorBidi"/>
                <w:sz w:val="20"/>
                <w:szCs w:val="22"/>
                <w:lang w:val="en-US"/>
              </w:rPr>
              <w:t>In the last 12 months, did you ever cut the size of your child's/ any of the children's meals because there wasn't enough money for food?</w:t>
            </w:r>
            <w:r w:rsidRPr="00F64B00">
              <w:rPr>
                <w:rFonts w:asciiTheme="minorHAnsi" w:hAnsiTheme="minorHAnsi" w:cstheme="minorBidi"/>
                <w:sz w:val="20"/>
                <w:szCs w:val="22"/>
                <w:vertAlign w:val="superscript"/>
                <w:lang w:val="en-US"/>
              </w:rPr>
              <w:t xml:space="preserve"> 2</w:t>
            </w:r>
          </w:p>
        </w:tc>
      </w:tr>
      <w:tr w:rsidR="00670004" w:rsidRPr="00A037FE" w14:paraId="4BFAD49B" w14:textId="77777777" w:rsidTr="00F64B00">
        <w:tc>
          <w:tcPr>
            <w:tcW w:w="0" w:type="auto"/>
            <w:gridSpan w:val="2"/>
            <w:tcBorders>
              <w:top w:val="single" w:sz="4" w:space="0" w:color="A6A6A6" w:themeColor="background1" w:themeShade="A6"/>
              <w:left w:val="nil"/>
              <w:bottom w:val="nil"/>
              <w:right w:val="nil"/>
            </w:tcBorders>
          </w:tcPr>
          <w:p w14:paraId="15828A28" w14:textId="06D9D4E2" w:rsidR="00670004" w:rsidRPr="00E234E0" w:rsidRDefault="00670004" w:rsidP="004B00AB">
            <w:pPr>
              <w:pStyle w:val="BalloonText"/>
              <w:tabs>
                <w:tab w:val="left" w:pos="1620"/>
              </w:tabs>
              <w:rPr>
                <w:rFonts w:asciiTheme="minorHAnsi" w:hAnsiTheme="minorHAnsi" w:cstheme="minorBidi"/>
                <w:sz w:val="20"/>
                <w:szCs w:val="22"/>
                <w:vertAlign w:val="superscript"/>
                <w:lang w:val="en-US"/>
              </w:rPr>
            </w:pPr>
            <w:r w:rsidRPr="00670004">
              <w:rPr>
                <w:rFonts w:asciiTheme="minorHAnsi" w:hAnsiTheme="minorHAnsi" w:cstheme="minorBidi"/>
                <w:sz w:val="20"/>
                <w:szCs w:val="22"/>
                <w:lang w:val="en-US"/>
              </w:rPr>
              <w:t>In the last 12 months, did your child/ children ever skip meals because there wasn't enough money for food?</w:t>
            </w:r>
            <w:r w:rsidR="00E234E0">
              <w:rPr>
                <w:rFonts w:asciiTheme="minorHAnsi" w:hAnsiTheme="minorHAnsi" w:cstheme="minorBidi"/>
                <w:sz w:val="20"/>
                <w:szCs w:val="22"/>
                <w:vertAlign w:val="superscript"/>
                <w:lang w:val="en-US"/>
              </w:rPr>
              <w:t>2</w:t>
            </w:r>
          </w:p>
        </w:tc>
      </w:tr>
      <w:tr w:rsidR="004B00AB" w:rsidRPr="00F64B00" w14:paraId="3B3ECEFC" w14:textId="77777777" w:rsidTr="00F64B00">
        <w:tc>
          <w:tcPr>
            <w:tcW w:w="0" w:type="auto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</w:tcPr>
          <w:p w14:paraId="1806FD3C" w14:textId="77777777" w:rsidR="004B00AB" w:rsidRPr="00F64B00" w:rsidRDefault="004B00AB" w:rsidP="003B4A36">
            <w:pPr>
              <w:pStyle w:val="NoSpacing"/>
              <w:rPr>
                <w:sz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</w:tcPr>
          <w:p w14:paraId="5F2DA9EE" w14:textId="2DA34667" w:rsidR="004B00AB" w:rsidRPr="00F64B00" w:rsidRDefault="004B00AB" w:rsidP="003B4A36">
            <w:pPr>
              <w:pStyle w:val="NoSpacing"/>
              <w:rPr>
                <w:sz w:val="20"/>
                <w:lang w:val="en-US"/>
              </w:rPr>
            </w:pPr>
            <w:r w:rsidRPr="00F64B00">
              <w:rPr>
                <w:sz w:val="20"/>
                <w:lang w:val="en-US"/>
              </w:rPr>
              <w:t>How often did this happen in the last 12 months?</w:t>
            </w:r>
            <w:r w:rsidRPr="00F64B00">
              <w:rPr>
                <w:sz w:val="20"/>
                <w:vertAlign w:val="superscript"/>
                <w:lang w:val="en-US"/>
              </w:rPr>
              <w:t xml:space="preserve"> 3</w:t>
            </w:r>
          </w:p>
        </w:tc>
      </w:tr>
      <w:tr w:rsidR="004B00AB" w:rsidRPr="00F64B00" w14:paraId="59AE83A7" w14:textId="77777777" w:rsidTr="00F64B00"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</w:tcPr>
          <w:p w14:paraId="4E0F9B88" w14:textId="2EC6617F" w:rsidR="004B00AB" w:rsidRPr="00F64B00" w:rsidRDefault="004B00AB" w:rsidP="003B4A36">
            <w:pPr>
              <w:pStyle w:val="BalloonText"/>
              <w:rPr>
                <w:rFonts w:asciiTheme="minorHAnsi" w:hAnsiTheme="minorHAnsi" w:cstheme="minorBidi"/>
                <w:sz w:val="20"/>
                <w:szCs w:val="22"/>
                <w:lang w:val="en-US"/>
              </w:rPr>
            </w:pPr>
            <w:r w:rsidRPr="00F64B00">
              <w:rPr>
                <w:rFonts w:asciiTheme="minorHAnsi" w:hAnsiTheme="minorHAnsi" w:cstheme="minorBidi"/>
                <w:sz w:val="20"/>
                <w:szCs w:val="22"/>
                <w:lang w:val="en-US"/>
              </w:rPr>
              <w:t>In the last 12 months, was your child/were your children ever hungry but you just couldn't afford more food?</w:t>
            </w:r>
            <w:r w:rsidRPr="00F64B00">
              <w:rPr>
                <w:rFonts w:asciiTheme="minorHAnsi" w:hAnsiTheme="minorHAnsi" w:cstheme="minorBidi"/>
                <w:sz w:val="20"/>
                <w:szCs w:val="22"/>
                <w:vertAlign w:val="superscript"/>
                <w:lang w:val="en-US"/>
              </w:rPr>
              <w:t xml:space="preserve"> 2</w:t>
            </w:r>
          </w:p>
        </w:tc>
      </w:tr>
      <w:tr w:rsidR="004B00AB" w:rsidRPr="00F64B00" w14:paraId="575868B7" w14:textId="77777777" w:rsidTr="00F64B00">
        <w:tc>
          <w:tcPr>
            <w:tcW w:w="0" w:type="auto"/>
            <w:gridSpan w:val="2"/>
            <w:tcBorders>
              <w:top w:val="single" w:sz="4" w:space="0" w:color="A6A6A6" w:themeColor="background1" w:themeShade="A6"/>
              <w:left w:val="nil"/>
              <w:bottom w:val="single" w:sz="4" w:space="0" w:color="auto"/>
              <w:right w:val="nil"/>
            </w:tcBorders>
          </w:tcPr>
          <w:p w14:paraId="16FD8093" w14:textId="53655077" w:rsidR="004B00AB" w:rsidRPr="00F64B00" w:rsidRDefault="004B00AB" w:rsidP="003B4A36">
            <w:pPr>
              <w:pStyle w:val="BalloonText"/>
              <w:rPr>
                <w:rFonts w:asciiTheme="minorHAnsi" w:hAnsiTheme="minorHAnsi" w:cstheme="minorBidi"/>
                <w:sz w:val="20"/>
                <w:szCs w:val="22"/>
                <w:lang w:val="en-US"/>
              </w:rPr>
            </w:pPr>
            <w:r w:rsidRPr="00F64B00">
              <w:rPr>
                <w:rFonts w:asciiTheme="minorHAnsi" w:hAnsiTheme="minorHAnsi" w:cstheme="minorBidi"/>
                <w:sz w:val="20"/>
                <w:szCs w:val="22"/>
                <w:lang w:val="en-US"/>
              </w:rPr>
              <w:t>In the last 12 months, did your child/ any of the children ever not eat for a whole day because there wasn't enough money for food?</w:t>
            </w:r>
            <w:r w:rsidRPr="00F64B00">
              <w:rPr>
                <w:rFonts w:asciiTheme="minorHAnsi" w:hAnsiTheme="minorHAnsi" w:cstheme="minorBidi"/>
                <w:sz w:val="20"/>
                <w:szCs w:val="22"/>
                <w:vertAlign w:val="superscript"/>
                <w:lang w:val="en-US"/>
              </w:rPr>
              <w:t xml:space="preserve"> 2</w:t>
            </w:r>
          </w:p>
        </w:tc>
      </w:tr>
    </w:tbl>
    <w:bookmarkEnd w:id="1"/>
    <w:p w14:paraId="456C4A10" w14:textId="1B9AEE22" w:rsidR="00026756" w:rsidRPr="00F64B00" w:rsidRDefault="00026756" w:rsidP="00026756">
      <w:pPr>
        <w:pStyle w:val="NoSpacing"/>
        <w:rPr>
          <w:sz w:val="20"/>
          <w:lang w:val="en-US"/>
        </w:rPr>
      </w:pPr>
      <w:r w:rsidRPr="00F64B00">
        <w:rPr>
          <w:sz w:val="20"/>
          <w:vertAlign w:val="superscript"/>
          <w:lang w:val="en-US"/>
        </w:rPr>
        <w:t>1</w:t>
      </w:r>
      <w:r w:rsidR="004B00AB" w:rsidRPr="00F64B00">
        <w:rPr>
          <w:sz w:val="20"/>
          <w:lang w:val="en-US"/>
        </w:rPr>
        <w:t>Answer options: O</w:t>
      </w:r>
      <w:r w:rsidRPr="00F64B00">
        <w:rPr>
          <w:sz w:val="20"/>
          <w:lang w:val="en-US"/>
        </w:rPr>
        <w:t>ften true/ Sometimes true/ Never true/ I don’t know</w:t>
      </w:r>
    </w:p>
    <w:p w14:paraId="36B281D5" w14:textId="1BCC15FA" w:rsidR="00026756" w:rsidRPr="00F64B00" w:rsidRDefault="00026756" w:rsidP="00026756">
      <w:pPr>
        <w:pStyle w:val="NoSpacing"/>
        <w:rPr>
          <w:sz w:val="20"/>
          <w:lang w:val="en-US"/>
        </w:rPr>
      </w:pPr>
      <w:r w:rsidRPr="00F64B00">
        <w:rPr>
          <w:sz w:val="20"/>
          <w:vertAlign w:val="superscript"/>
          <w:lang w:val="en-US"/>
        </w:rPr>
        <w:t>2</w:t>
      </w:r>
      <w:r w:rsidR="004B00AB" w:rsidRPr="00F64B00">
        <w:rPr>
          <w:sz w:val="20"/>
          <w:lang w:val="en-US"/>
        </w:rPr>
        <w:t>Answer options: Y</w:t>
      </w:r>
      <w:r w:rsidRPr="00F64B00">
        <w:rPr>
          <w:sz w:val="20"/>
          <w:lang w:val="en-US"/>
        </w:rPr>
        <w:t>es/ No/ I don’t know</w:t>
      </w:r>
    </w:p>
    <w:p w14:paraId="5F38C3C0" w14:textId="1DEADAF3" w:rsidR="00026756" w:rsidRPr="00F64B00" w:rsidRDefault="00026756" w:rsidP="00026756">
      <w:pPr>
        <w:pStyle w:val="NoSpacing"/>
        <w:rPr>
          <w:sz w:val="20"/>
          <w:lang w:val="en-US"/>
        </w:rPr>
      </w:pPr>
      <w:r w:rsidRPr="00F64B00">
        <w:rPr>
          <w:sz w:val="20"/>
          <w:vertAlign w:val="superscript"/>
          <w:lang w:val="en-US"/>
        </w:rPr>
        <w:t>3</w:t>
      </w:r>
      <w:r w:rsidRPr="00F64B00">
        <w:rPr>
          <w:sz w:val="20"/>
          <w:lang w:val="en-US"/>
        </w:rPr>
        <w:t>A</w:t>
      </w:r>
      <w:r w:rsidR="004B00AB" w:rsidRPr="00F64B00">
        <w:rPr>
          <w:sz w:val="20"/>
          <w:lang w:val="en-US"/>
        </w:rPr>
        <w:t>nswer options: A</w:t>
      </w:r>
      <w:r w:rsidRPr="00F64B00">
        <w:rPr>
          <w:sz w:val="20"/>
          <w:lang w:val="en-US"/>
        </w:rPr>
        <w:t>lmost every month/ Some months but not every month/ Only 1 or 2 months/ I don’t know</w:t>
      </w:r>
    </w:p>
    <w:p w14:paraId="38B5EC67" w14:textId="7B5B6CF1" w:rsidR="000C4A04" w:rsidRDefault="000C4A04" w:rsidP="007854B8">
      <w:pPr>
        <w:pStyle w:val="NoSpacing"/>
        <w:rPr>
          <w:lang w:val="en-US"/>
        </w:rPr>
      </w:pPr>
    </w:p>
    <w:sectPr w:rsidR="000C4A0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4A1A94"/>
    <w:multiLevelType w:val="hybridMultilevel"/>
    <w:tmpl w:val="BA90A11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8D2A35"/>
    <w:rsid w:val="00001B1A"/>
    <w:rsid w:val="00025588"/>
    <w:rsid w:val="00026756"/>
    <w:rsid w:val="000C2AE4"/>
    <w:rsid w:val="000C4A04"/>
    <w:rsid w:val="00131EB5"/>
    <w:rsid w:val="00133008"/>
    <w:rsid w:val="001611F4"/>
    <w:rsid w:val="00181862"/>
    <w:rsid w:val="001945C8"/>
    <w:rsid w:val="001D48A3"/>
    <w:rsid w:val="001E1647"/>
    <w:rsid w:val="00205BF6"/>
    <w:rsid w:val="002206C1"/>
    <w:rsid w:val="00287A28"/>
    <w:rsid w:val="0029168A"/>
    <w:rsid w:val="002B6164"/>
    <w:rsid w:val="0030018D"/>
    <w:rsid w:val="003042DD"/>
    <w:rsid w:val="00330168"/>
    <w:rsid w:val="00460B18"/>
    <w:rsid w:val="00491F97"/>
    <w:rsid w:val="0049545C"/>
    <w:rsid w:val="004B00AB"/>
    <w:rsid w:val="004B32CC"/>
    <w:rsid w:val="00557B42"/>
    <w:rsid w:val="0057747A"/>
    <w:rsid w:val="005F7B67"/>
    <w:rsid w:val="006169E7"/>
    <w:rsid w:val="00670004"/>
    <w:rsid w:val="006C3994"/>
    <w:rsid w:val="006D1DFA"/>
    <w:rsid w:val="006F6647"/>
    <w:rsid w:val="00732448"/>
    <w:rsid w:val="007576B6"/>
    <w:rsid w:val="00761131"/>
    <w:rsid w:val="007854B8"/>
    <w:rsid w:val="00813739"/>
    <w:rsid w:val="008B340B"/>
    <w:rsid w:val="008D2A35"/>
    <w:rsid w:val="008E5D0C"/>
    <w:rsid w:val="00905269"/>
    <w:rsid w:val="00983C0E"/>
    <w:rsid w:val="00994D34"/>
    <w:rsid w:val="009A49D7"/>
    <w:rsid w:val="009E489F"/>
    <w:rsid w:val="00A037FE"/>
    <w:rsid w:val="00A03C87"/>
    <w:rsid w:val="00A0767C"/>
    <w:rsid w:val="00A3145E"/>
    <w:rsid w:val="00A3219D"/>
    <w:rsid w:val="00A5563B"/>
    <w:rsid w:val="00A72A7A"/>
    <w:rsid w:val="00A9427C"/>
    <w:rsid w:val="00AB0FCD"/>
    <w:rsid w:val="00AD5490"/>
    <w:rsid w:val="00AD6D6A"/>
    <w:rsid w:val="00AF56C4"/>
    <w:rsid w:val="00B11817"/>
    <w:rsid w:val="00B17C54"/>
    <w:rsid w:val="00B27C6C"/>
    <w:rsid w:val="00B569BC"/>
    <w:rsid w:val="00B64964"/>
    <w:rsid w:val="00BA6FDA"/>
    <w:rsid w:val="00BF69BF"/>
    <w:rsid w:val="00C60687"/>
    <w:rsid w:val="00C62075"/>
    <w:rsid w:val="00C81DD5"/>
    <w:rsid w:val="00CB5C41"/>
    <w:rsid w:val="00CD252D"/>
    <w:rsid w:val="00D44C1A"/>
    <w:rsid w:val="00D52453"/>
    <w:rsid w:val="00D76A4D"/>
    <w:rsid w:val="00DB6A1F"/>
    <w:rsid w:val="00E026F2"/>
    <w:rsid w:val="00E04509"/>
    <w:rsid w:val="00E234E0"/>
    <w:rsid w:val="00E77106"/>
    <w:rsid w:val="00E81B97"/>
    <w:rsid w:val="00ED0B59"/>
    <w:rsid w:val="00ED32C0"/>
    <w:rsid w:val="00ED7D37"/>
    <w:rsid w:val="00F64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810FD"/>
  <w15:chartTrackingRefBased/>
  <w15:docId w15:val="{9F66103D-1AC6-4C05-8E82-43DDDFA03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B6A1F"/>
  </w:style>
  <w:style w:type="paragraph" w:styleId="Heading1">
    <w:name w:val="heading 1"/>
    <w:basedOn w:val="Normal"/>
    <w:next w:val="Normal"/>
    <w:link w:val="Heading1Char"/>
    <w:uiPriority w:val="9"/>
    <w:qFormat/>
    <w:rsid w:val="007854B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C399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D2A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611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1131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7854B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oSpacing">
    <w:name w:val="No Spacing"/>
    <w:link w:val="NoSpacingChar"/>
    <w:uiPriority w:val="1"/>
    <w:qFormat/>
    <w:rsid w:val="007854B8"/>
    <w:pPr>
      <w:spacing w:after="0" w:line="240" w:lineRule="auto"/>
    </w:pPr>
  </w:style>
  <w:style w:type="character" w:customStyle="1" w:styleId="NoSpacingChar">
    <w:name w:val="No Spacing Char"/>
    <w:link w:val="NoSpacing"/>
    <w:uiPriority w:val="1"/>
    <w:rsid w:val="00131EB5"/>
  </w:style>
  <w:style w:type="character" w:styleId="CommentReference">
    <w:name w:val="annotation reference"/>
    <w:basedOn w:val="DefaultParagraphFont"/>
    <w:uiPriority w:val="99"/>
    <w:semiHidden/>
    <w:unhideWhenUsed/>
    <w:rsid w:val="00A9427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9427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9427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42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427C"/>
    <w:rPr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6C399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A62ECB2</Template>
  <TotalTime>43</TotalTime>
  <Pages>1</Pages>
  <Words>340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Velde, L.A. van der (PHEG)</dc:creator>
  <cp:keywords/>
  <dc:description/>
  <cp:lastModifiedBy>Velde, L.A. van der (PHEG)</cp:lastModifiedBy>
  <cp:revision>24</cp:revision>
  <dcterms:created xsi:type="dcterms:W3CDTF">2019-06-17T14:00:00Z</dcterms:created>
  <dcterms:modified xsi:type="dcterms:W3CDTF">2019-11-04T14:28:00Z</dcterms:modified>
</cp:coreProperties>
</file>