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ACC5C" w14:textId="20B21D4F" w:rsidR="002E2FE7" w:rsidRPr="00E34D60" w:rsidRDefault="005D3B97" w:rsidP="005D3B97">
      <w:pPr>
        <w:spacing w:line="240" w:lineRule="auto"/>
        <w:jc w:val="center"/>
      </w:pPr>
      <w:r w:rsidRPr="00CC76D3">
        <w:rPr>
          <w:b/>
          <w:bCs/>
        </w:rPr>
        <w:t xml:space="preserve">Supplementary </w:t>
      </w:r>
      <w:r w:rsidRPr="00CC76D3">
        <w:rPr>
          <w:rFonts w:hint="eastAsia"/>
          <w:b/>
          <w:bCs/>
        </w:rPr>
        <w:t>T</w:t>
      </w:r>
      <w:r w:rsidRPr="00CC76D3">
        <w:rPr>
          <w:b/>
          <w:bCs/>
        </w:rPr>
        <w:t xml:space="preserve">able </w:t>
      </w:r>
      <w:r>
        <w:rPr>
          <w:b/>
          <w:bCs/>
        </w:rPr>
        <w:t>4</w:t>
      </w:r>
      <w:r w:rsidR="00E34D60" w:rsidRPr="00E34D60">
        <w:rPr>
          <w:b/>
          <w:bCs/>
        </w:rPr>
        <w:t xml:space="preserve">. </w:t>
      </w:r>
      <w:r w:rsidR="00E34D60">
        <w:rPr>
          <w:b/>
          <w:bCs/>
        </w:rPr>
        <w:t>Internal consistency and confirmatory factor analysis (CFA)</w:t>
      </w: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3"/>
        <w:gridCol w:w="1534"/>
        <w:gridCol w:w="4662"/>
        <w:gridCol w:w="1731"/>
        <w:gridCol w:w="1592"/>
        <w:gridCol w:w="1315"/>
        <w:gridCol w:w="931"/>
      </w:tblGrid>
      <w:tr w:rsidR="007128CD" w:rsidRPr="000C6859" w14:paraId="46EC9863" w14:textId="77777777" w:rsidTr="009F7218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B82CABC" w14:textId="77777777" w:rsidR="007128CD" w:rsidRPr="000C6859" w:rsidRDefault="007128CD" w:rsidP="005D3B97">
            <w:pPr>
              <w:spacing w:line="240" w:lineRule="auto"/>
              <w:jc w:val="center"/>
              <w:rPr>
                <w:b/>
                <w:bCs/>
              </w:rPr>
            </w:pPr>
            <w:r w:rsidRPr="000C6859">
              <w:rPr>
                <w:b/>
                <w:bCs/>
              </w:rPr>
              <w:t>Latent construct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3A85BC6" w14:textId="77777777" w:rsidR="007128CD" w:rsidRPr="000C6859" w:rsidRDefault="007128CD" w:rsidP="005D3B97">
            <w:pPr>
              <w:spacing w:line="240" w:lineRule="auto"/>
              <w:jc w:val="center"/>
              <w:rPr>
                <w:b/>
                <w:bCs/>
              </w:rPr>
            </w:pPr>
            <w:r w:rsidRPr="000C6859">
              <w:rPr>
                <w:b/>
                <w:bCs/>
              </w:rPr>
              <w:t>Manifest variable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CD58DB9" w14:textId="77777777" w:rsidR="007128CD" w:rsidRPr="000C6859" w:rsidRDefault="007128CD" w:rsidP="005D3B97">
            <w:pPr>
              <w:spacing w:line="240" w:lineRule="auto"/>
              <w:jc w:val="center"/>
              <w:rPr>
                <w:b/>
                <w:bCs/>
              </w:rPr>
            </w:pPr>
            <w:r w:rsidRPr="000C6859">
              <w:rPr>
                <w:b/>
                <w:bCs/>
              </w:rPr>
              <w:t>Question in the survey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AAE766" w14:textId="77777777" w:rsidR="007128CD" w:rsidRPr="000C6859" w:rsidRDefault="007128CD" w:rsidP="005D3B97">
            <w:pPr>
              <w:spacing w:line="240" w:lineRule="auto"/>
              <w:jc w:val="center"/>
              <w:rPr>
                <w:b/>
                <w:bCs/>
              </w:rPr>
            </w:pPr>
            <w:r w:rsidRPr="000C6859">
              <w:rPr>
                <w:b/>
                <w:bCs/>
              </w:rPr>
              <w:t>Internal consistency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7BEAD3" w14:textId="77777777" w:rsidR="007128CD" w:rsidRPr="000C6859" w:rsidRDefault="007128CD" w:rsidP="005D3B97">
            <w:pPr>
              <w:spacing w:line="240" w:lineRule="auto"/>
              <w:jc w:val="center"/>
              <w:rPr>
                <w:b/>
                <w:bCs/>
              </w:rPr>
            </w:pPr>
            <w:r w:rsidRPr="000C6859">
              <w:rPr>
                <w:b/>
                <w:bCs/>
              </w:rPr>
              <w:t>CFA</w:t>
            </w:r>
          </w:p>
        </w:tc>
      </w:tr>
      <w:tr w:rsidR="007128CD" w:rsidRPr="000C6859" w14:paraId="674EE767" w14:textId="77777777" w:rsidTr="009F7218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D9EF1D7" w14:textId="77777777" w:rsidR="007128CD" w:rsidRPr="000C6859" w:rsidRDefault="007128CD" w:rsidP="005D3B97">
            <w:pPr>
              <w:spacing w:line="240" w:lineRule="auto"/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5B0CA2D" w14:textId="77777777" w:rsidR="007128CD" w:rsidRPr="000C6859" w:rsidRDefault="007128CD" w:rsidP="005D3B97">
            <w:pPr>
              <w:spacing w:line="240" w:lineRule="auto"/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A4910F6" w14:textId="77777777" w:rsidR="007128CD" w:rsidRPr="000C6859" w:rsidRDefault="007128CD" w:rsidP="005D3B97">
            <w:pPr>
              <w:spacing w:line="240" w:lineRule="auto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01CADCB" w14:textId="77777777" w:rsidR="007128CD" w:rsidRPr="000C6859" w:rsidRDefault="007128CD" w:rsidP="005D3B97">
            <w:pPr>
              <w:spacing w:line="240" w:lineRule="auto"/>
              <w:jc w:val="center"/>
              <w:rPr>
                <w:b/>
                <w:bCs/>
              </w:rPr>
            </w:pPr>
            <w:r w:rsidRPr="000C6859">
              <w:rPr>
                <w:b/>
                <w:bCs/>
              </w:rPr>
              <w:t>Cronbach’s Alpha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7442B79" w14:textId="77777777" w:rsidR="007128CD" w:rsidRPr="000C6859" w:rsidRDefault="007128CD" w:rsidP="005D3B97">
            <w:pPr>
              <w:spacing w:line="240" w:lineRule="auto"/>
              <w:jc w:val="center"/>
              <w:rPr>
                <w:b/>
                <w:bCs/>
              </w:rPr>
            </w:pPr>
            <w:r w:rsidRPr="000C6859">
              <w:rPr>
                <w:b/>
                <w:bCs/>
              </w:rPr>
              <w:t>Alpha if item deleted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D449BEC" w14:textId="77777777" w:rsidR="007128CD" w:rsidRPr="000C6859" w:rsidRDefault="007128CD" w:rsidP="005D3B97">
            <w:pPr>
              <w:spacing w:line="240" w:lineRule="auto"/>
              <w:jc w:val="center"/>
              <w:rPr>
                <w:b/>
                <w:bCs/>
              </w:rPr>
            </w:pPr>
            <w:r w:rsidRPr="000C6859">
              <w:rPr>
                <w:b/>
                <w:bCs/>
              </w:rPr>
              <w:t>Factor loading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C1E73D7" w14:textId="77777777" w:rsidR="007128CD" w:rsidRPr="000C6859" w:rsidRDefault="007128CD" w:rsidP="005D3B97">
            <w:pPr>
              <w:spacing w:line="240" w:lineRule="auto"/>
              <w:jc w:val="center"/>
              <w:rPr>
                <w:b/>
                <w:bCs/>
              </w:rPr>
            </w:pPr>
            <w:r w:rsidRPr="000C6859">
              <w:rPr>
                <w:b/>
                <w:bCs/>
              </w:rPr>
              <w:t>p-value</w:t>
            </w:r>
          </w:p>
        </w:tc>
      </w:tr>
      <w:tr w:rsidR="007128CD" w:rsidRPr="000C6859" w14:paraId="741F0D7D" w14:textId="77777777" w:rsidTr="009F7218">
        <w:tc>
          <w:tcPr>
            <w:tcW w:w="0" w:type="auto"/>
            <w:tcBorders>
              <w:top w:val="single" w:sz="4" w:space="0" w:color="auto"/>
            </w:tcBorders>
          </w:tcPr>
          <w:p w14:paraId="591054A0" w14:textId="77777777" w:rsidR="007128CD" w:rsidRPr="000C6859" w:rsidRDefault="007128CD" w:rsidP="005D3B97">
            <w:pPr>
              <w:spacing w:line="240" w:lineRule="auto"/>
              <w:rPr>
                <w:b/>
                <w:bCs/>
              </w:rPr>
            </w:pPr>
            <w:r w:rsidRPr="000C6859">
              <w:rPr>
                <w:b/>
                <w:bCs/>
              </w:rPr>
              <w:t>Perceived discrimination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28B61C7" w14:textId="77777777" w:rsidR="007128CD" w:rsidRPr="000C6859" w:rsidRDefault="007128CD" w:rsidP="005D3B97">
            <w:pPr>
              <w:spacing w:line="240" w:lineRule="auto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832FF77" w14:textId="77777777" w:rsidR="007128CD" w:rsidRPr="000C6859" w:rsidRDefault="007128CD" w:rsidP="005D3B97">
            <w:pPr>
              <w:spacing w:line="240" w:lineRule="auto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77F287B" w14:textId="77777777" w:rsidR="007128CD" w:rsidRPr="000C6859" w:rsidRDefault="007128CD" w:rsidP="005D3B97">
            <w:pPr>
              <w:spacing w:line="240" w:lineRule="auto"/>
              <w:jc w:val="center"/>
            </w:pPr>
            <w:r w:rsidRPr="000C6859">
              <w:t>0.891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440F5FC" w14:textId="77777777" w:rsidR="007128CD" w:rsidRPr="000C6859" w:rsidRDefault="007128CD" w:rsidP="005D3B9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B29B5C4" w14:textId="77777777" w:rsidR="007128CD" w:rsidRPr="000C6859" w:rsidRDefault="007128CD" w:rsidP="005D3B97">
            <w:pPr>
              <w:spacing w:line="240" w:lineRule="auto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A2EE549" w14:textId="77777777" w:rsidR="007128CD" w:rsidRPr="000C6859" w:rsidRDefault="007128CD" w:rsidP="005D3B97">
            <w:pPr>
              <w:spacing w:line="240" w:lineRule="auto"/>
              <w:jc w:val="center"/>
            </w:pPr>
          </w:p>
        </w:tc>
      </w:tr>
      <w:tr w:rsidR="002C4AE9" w:rsidRPr="002C4AE9" w14:paraId="6E8E216F" w14:textId="77777777" w:rsidTr="009F7218">
        <w:tc>
          <w:tcPr>
            <w:tcW w:w="0" w:type="auto"/>
          </w:tcPr>
          <w:p w14:paraId="66556ADF" w14:textId="77777777" w:rsidR="007128CD" w:rsidRPr="000C6859" w:rsidRDefault="007128CD" w:rsidP="005D3B9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0" w:type="auto"/>
          </w:tcPr>
          <w:p w14:paraId="75F1CD97" w14:textId="0AAF1826" w:rsidR="007128CD" w:rsidRPr="000C6859" w:rsidRDefault="007128CD" w:rsidP="005D3B97">
            <w:pPr>
              <w:spacing w:line="240" w:lineRule="auto"/>
            </w:pPr>
            <w:r w:rsidRPr="000C6859">
              <w:t>PD1</w:t>
            </w:r>
            <w:r w:rsidR="00E34D60" w:rsidRPr="000C6859">
              <w:rPr>
                <w:vertAlign w:val="superscript"/>
              </w:rPr>
              <w:t>a</w:t>
            </w:r>
          </w:p>
        </w:tc>
        <w:tc>
          <w:tcPr>
            <w:tcW w:w="0" w:type="auto"/>
          </w:tcPr>
          <w:p w14:paraId="58691F3A" w14:textId="77777777" w:rsidR="007128CD" w:rsidRPr="000C6859" w:rsidRDefault="007128CD" w:rsidP="005D3B97">
            <w:pPr>
              <w:spacing w:line="240" w:lineRule="auto"/>
            </w:pPr>
            <w:r w:rsidRPr="000C6859">
              <w:t>You are not being treated with courtesy or respect as much as others.</w:t>
            </w:r>
          </w:p>
        </w:tc>
        <w:tc>
          <w:tcPr>
            <w:tcW w:w="0" w:type="auto"/>
          </w:tcPr>
          <w:p w14:paraId="53DFDA32" w14:textId="77777777" w:rsidR="007128CD" w:rsidRPr="000C6859" w:rsidRDefault="007128CD" w:rsidP="005D3B97">
            <w:pPr>
              <w:spacing w:line="240" w:lineRule="auto"/>
              <w:jc w:val="center"/>
            </w:pPr>
          </w:p>
        </w:tc>
        <w:tc>
          <w:tcPr>
            <w:tcW w:w="0" w:type="auto"/>
          </w:tcPr>
          <w:p w14:paraId="4DC2A01B" w14:textId="77777777" w:rsidR="007128CD" w:rsidRPr="000C6859" w:rsidRDefault="007128CD" w:rsidP="005D3B97">
            <w:pPr>
              <w:spacing w:line="240" w:lineRule="auto"/>
              <w:jc w:val="center"/>
            </w:pPr>
            <w:r w:rsidRPr="000C6859">
              <w:t>0.865</w:t>
            </w:r>
          </w:p>
        </w:tc>
        <w:tc>
          <w:tcPr>
            <w:tcW w:w="0" w:type="auto"/>
          </w:tcPr>
          <w:p w14:paraId="3E8513E2" w14:textId="5BB38D95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  <w:r w:rsidRPr="002C4AE9">
              <w:rPr>
                <w:color w:val="FF0000"/>
              </w:rPr>
              <w:t>0.78</w:t>
            </w:r>
            <w:r w:rsidR="001A0F94" w:rsidRPr="002C4AE9">
              <w:rPr>
                <w:color w:val="FF0000"/>
              </w:rPr>
              <w:t>6</w:t>
            </w:r>
          </w:p>
        </w:tc>
        <w:tc>
          <w:tcPr>
            <w:tcW w:w="0" w:type="auto"/>
          </w:tcPr>
          <w:p w14:paraId="1258AA68" w14:textId="77777777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  <w:r w:rsidRPr="002C4AE9">
              <w:rPr>
                <w:color w:val="FF0000"/>
              </w:rPr>
              <w:t>&lt;0.001</w:t>
            </w:r>
          </w:p>
        </w:tc>
      </w:tr>
      <w:tr w:rsidR="002C4AE9" w:rsidRPr="002C4AE9" w14:paraId="5864BD66" w14:textId="77777777" w:rsidTr="009F7218">
        <w:tc>
          <w:tcPr>
            <w:tcW w:w="0" w:type="auto"/>
          </w:tcPr>
          <w:p w14:paraId="5DA58E5E" w14:textId="77777777" w:rsidR="007128CD" w:rsidRPr="000C6859" w:rsidRDefault="007128CD" w:rsidP="005D3B9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0" w:type="auto"/>
          </w:tcPr>
          <w:p w14:paraId="33538D7B" w14:textId="7A0D298B" w:rsidR="007128CD" w:rsidRPr="000C6859" w:rsidRDefault="007128CD" w:rsidP="005D3B97">
            <w:pPr>
              <w:spacing w:line="240" w:lineRule="auto"/>
            </w:pPr>
            <w:r w:rsidRPr="000C6859">
              <w:t>PD2</w:t>
            </w:r>
            <w:r w:rsidR="00E34D60" w:rsidRPr="000C6859">
              <w:rPr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27677FA7" w14:textId="77777777" w:rsidR="007128CD" w:rsidRPr="000C6859" w:rsidRDefault="007128CD" w:rsidP="005D3B97">
            <w:pPr>
              <w:spacing w:line="240" w:lineRule="auto"/>
            </w:pPr>
            <w:r w:rsidRPr="000C6859">
              <w:t>You have received poorer service than others restaurants or stores.</w:t>
            </w:r>
          </w:p>
        </w:tc>
        <w:tc>
          <w:tcPr>
            <w:tcW w:w="0" w:type="auto"/>
          </w:tcPr>
          <w:p w14:paraId="4898E696" w14:textId="77777777" w:rsidR="007128CD" w:rsidRPr="000C6859" w:rsidRDefault="007128CD" w:rsidP="005D3B97">
            <w:pPr>
              <w:spacing w:line="240" w:lineRule="auto"/>
              <w:jc w:val="center"/>
            </w:pPr>
          </w:p>
        </w:tc>
        <w:tc>
          <w:tcPr>
            <w:tcW w:w="0" w:type="auto"/>
          </w:tcPr>
          <w:p w14:paraId="2CD2D5D2" w14:textId="77777777" w:rsidR="007128CD" w:rsidRPr="000C6859" w:rsidRDefault="007128CD" w:rsidP="005D3B97">
            <w:pPr>
              <w:spacing w:line="240" w:lineRule="auto"/>
              <w:jc w:val="center"/>
            </w:pPr>
            <w:r w:rsidRPr="000C6859">
              <w:t>0.858</w:t>
            </w:r>
          </w:p>
        </w:tc>
        <w:tc>
          <w:tcPr>
            <w:tcW w:w="0" w:type="auto"/>
          </w:tcPr>
          <w:p w14:paraId="2F619E26" w14:textId="124B6998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  <w:r w:rsidRPr="002C4AE9">
              <w:rPr>
                <w:color w:val="FF0000"/>
              </w:rPr>
              <w:t>0.8</w:t>
            </w:r>
            <w:r w:rsidR="00037DFA" w:rsidRPr="002C4AE9">
              <w:rPr>
                <w:color w:val="FF0000"/>
              </w:rPr>
              <w:t>0</w:t>
            </w:r>
            <w:r w:rsidR="001A0F94" w:rsidRPr="002C4AE9">
              <w:rPr>
                <w:color w:val="FF0000"/>
              </w:rPr>
              <w:t>6</w:t>
            </w:r>
          </w:p>
        </w:tc>
        <w:tc>
          <w:tcPr>
            <w:tcW w:w="0" w:type="auto"/>
          </w:tcPr>
          <w:p w14:paraId="4EFCEEDF" w14:textId="77777777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  <w:r w:rsidRPr="002C4AE9">
              <w:rPr>
                <w:color w:val="FF0000"/>
              </w:rPr>
              <w:t>&lt;0.001</w:t>
            </w:r>
          </w:p>
        </w:tc>
      </w:tr>
      <w:tr w:rsidR="002C4AE9" w:rsidRPr="002C4AE9" w14:paraId="1A01257C" w14:textId="77777777" w:rsidTr="009F7218">
        <w:tc>
          <w:tcPr>
            <w:tcW w:w="0" w:type="auto"/>
          </w:tcPr>
          <w:p w14:paraId="2BC2CA79" w14:textId="77777777" w:rsidR="007128CD" w:rsidRPr="000C6859" w:rsidRDefault="007128CD" w:rsidP="005D3B9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0" w:type="auto"/>
          </w:tcPr>
          <w:p w14:paraId="6ADE4451" w14:textId="1C89F08A" w:rsidR="007128CD" w:rsidRPr="000C6859" w:rsidRDefault="007128CD" w:rsidP="005D3B97">
            <w:pPr>
              <w:spacing w:line="240" w:lineRule="auto"/>
            </w:pPr>
            <w:r w:rsidRPr="000C6859">
              <w:t>PD3</w:t>
            </w:r>
            <w:r w:rsidR="00E34D60" w:rsidRPr="000C6859">
              <w:rPr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6BEFD8C0" w14:textId="77777777" w:rsidR="007128CD" w:rsidRPr="000C6859" w:rsidRDefault="007128CD" w:rsidP="005D3B97">
            <w:pPr>
              <w:spacing w:line="240" w:lineRule="auto"/>
            </w:pPr>
            <w:r w:rsidRPr="000C6859">
              <w:t>People around you acted as if they wanted to avoid you.</w:t>
            </w:r>
          </w:p>
        </w:tc>
        <w:tc>
          <w:tcPr>
            <w:tcW w:w="0" w:type="auto"/>
          </w:tcPr>
          <w:p w14:paraId="6B5B2B5E" w14:textId="77777777" w:rsidR="007128CD" w:rsidRPr="000C6859" w:rsidRDefault="007128CD" w:rsidP="005D3B97">
            <w:pPr>
              <w:spacing w:line="240" w:lineRule="auto"/>
              <w:jc w:val="center"/>
            </w:pPr>
          </w:p>
        </w:tc>
        <w:tc>
          <w:tcPr>
            <w:tcW w:w="0" w:type="auto"/>
          </w:tcPr>
          <w:p w14:paraId="239BAB76" w14:textId="77777777" w:rsidR="007128CD" w:rsidRPr="000C6859" w:rsidRDefault="007128CD" w:rsidP="005D3B97">
            <w:pPr>
              <w:spacing w:line="240" w:lineRule="auto"/>
              <w:jc w:val="center"/>
            </w:pPr>
            <w:r w:rsidRPr="000C6859">
              <w:t>0.864</w:t>
            </w:r>
          </w:p>
        </w:tc>
        <w:tc>
          <w:tcPr>
            <w:tcW w:w="0" w:type="auto"/>
          </w:tcPr>
          <w:p w14:paraId="260DA084" w14:textId="721EA53D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  <w:r w:rsidRPr="002C4AE9">
              <w:rPr>
                <w:color w:val="FF0000"/>
              </w:rPr>
              <w:t>0.</w:t>
            </w:r>
            <w:r w:rsidR="00037DFA" w:rsidRPr="002C4AE9">
              <w:rPr>
                <w:color w:val="FF0000"/>
              </w:rPr>
              <w:t>80</w:t>
            </w:r>
            <w:r w:rsidR="001A0F94" w:rsidRPr="002C4AE9">
              <w:rPr>
                <w:color w:val="FF0000"/>
              </w:rPr>
              <w:t>2</w:t>
            </w:r>
          </w:p>
        </w:tc>
        <w:tc>
          <w:tcPr>
            <w:tcW w:w="0" w:type="auto"/>
          </w:tcPr>
          <w:p w14:paraId="73D3A8D7" w14:textId="77777777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  <w:r w:rsidRPr="002C4AE9">
              <w:rPr>
                <w:color w:val="FF0000"/>
              </w:rPr>
              <w:t>&lt;0.001</w:t>
            </w:r>
          </w:p>
        </w:tc>
      </w:tr>
      <w:tr w:rsidR="002C4AE9" w:rsidRPr="002C4AE9" w14:paraId="035506C8" w14:textId="77777777" w:rsidTr="009F7218">
        <w:tc>
          <w:tcPr>
            <w:tcW w:w="0" w:type="auto"/>
          </w:tcPr>
          <w:p w14:paraId="3907D6BF" w14:textId="77777777" w:rsidR="007128CD" w:rsidRPr="000C6859" w:rsidRDefault="007128CD" w:rsidP="005D3B9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0" w:type="auto"/>
          </w:tcPr>
          <w:p w14:paraId="7CC628E9" w14:textId="3997FA4D" w:rsidR="007128CD" w:rsidRPr="000C6859" w:rsidRDefault="007128CD" w:rsidP="005D3B97">
            <w:pPr>
              <w:spacing w:line="240" w:lineRule="auto"/>
            </w:pPr>
            <w:r w:rsidRPr="000C6859">
              <w:t>PD4</w:t>
            </w:r>
            <w:r w:rsidR="00E34D60" w:rsidRPr="000C6859">
              <w:rPr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591C7671" w14:textId="77777777" w:rsidR="007128CD" w:rsidRPr="000C6859" w:rsidRDefault="007128CD" w:rsidP="005D3B97">
            <w:pPr>
              <w:spacing w:line="240" w:lineRule="auto"/>
            </w:pPr>
            <w:r w:rsidRPr="000C6859">
              <w:t>You have been called names or insulted by others.</w:t>
            </w:r>
          </w:p>
        </w:tc>
        <w:tc>
          <w:tcPr>
            <w:tcW w:w="0" w:type="auto"/>
          </w:tcPr>
          <w:p w14:paraId="33F8BA5F" w14:textId="77777777" w:rsidR="007128CD" w:rsidRPr="000C6859" w:rsidRDefault="007128CD" w:rsidP="005D3B97">
            <w:pPr>
              <w:spacing w:line="240" w:lineRule="auto"/>
              <w:jc w:val="center"/>
            </w:pPr>
          </w:p>
        </w:tc>
        <w:tc>
          <w:tcPr>
            <w:tcW w:w="0" w:type="auto"/>
          </w:tcPr>
          <w:p w14:paraId="6812A8E0" w14:textId="77777777" w:rsidR="007128CD" w:rsidRPr="000C6859" w:rsidRDefault="007128CD" w:rsidP="005D3B97">
            <w:pPr>
              <w:spacing w:line="240" w:lineRule="auto"/>
              <w:jc w:val="center"/>
            </w:pPr>
            <w:r w:rsidRPr="000C6859">
              <w:t>0.877</w:t>
            </w:r>
          </w:p>
        </w:tc>
        <w:tc>
          <w:tcPr>
            <w:tcW w:w="0" w:type="auto"/>
          </w:tcPr>
          <w:p w14:paraId="2EE57577" w14:textId="7F9FA73C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  <w:r w:rsidRPr="002C4AE9">
              <w:rPr>
                <w:color w:val="FF0000"/>
              </w:rPr>
              <w:t>0.</w:t>
            </w:r>
            <w:r w:rsidR="00037DFA" w:rsidRPr="002C4AE9">
              <w:rPr>
                <w:color w:val="FF0000"/>
              </w:rPr>
              <w:t>764</w:t>
            </w:r>
          </w:p>
        </w:tc>
        <w:tc>
          <w:tcPr>
            <w:tcW w:w="0" w:type="auto"/>
          </w:tcPr>
          <w:p w14:paraId="33D812C6" w14:textId="77777777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  <w:r w:rsidRPr="002C4AE9">
              <w:rPr>
                <w:color w:val="FF0000"/>
              </w:rPr>
              <w:t>&lt;0.001</w:t>
            </w:r>
          </w:p>
        </w:tc>
      </w:tr>
      <w:tr w:rsidR="002C4AE9" w:rsidRPr="002C4AE9" w14:paraId="096B6BDC" w14:textId="77777777" w:rsidTr="009F7218">
        <w:tc>
          <w:tcPr>
            <w:tcW w:w="0" w:type="auto"/>
          </w:tcPr>
          <w:p w14:paraId="6FF1D9C1" w14:textId="77777777" w:rsidR="007128CD" w:rsidRPr="000C6859" w:rsidRDefault="007128CD" w:rsidP="005D3B9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0" w:type="auto"/>
          </w:tcPr>
          <w:p w14:paraId="2C3BBCAD" w14:textId="027A0B6E" w:rsidR="007128CD" w:rsidRPr="000C6859" w:rsidRDefault="007128CD" w:rsidP="005D3B97">
            <w:pPr>
              <w:spacing w:line="240" w:lineRule="auto"/>
            </w:pPr>
            <w:r w:rsidRPr="000C6859">
              <w:t>PD5</w:t>
            </w:r>
            <w:r w:rsidR="00E34D60" w:rsidRPr="000C6859">
              <w:rPr>
                <w:vertAlign w:val="superscript"/>
              </w:rPr>
              <w:t xml:space="preserve"> a</w:t>
            </w:r>
          </w:p>
        </w:tc>
        <w:tc>
          <w:tcPr>
            <w:tcW w:w="0" w:type="auto"/>
          </w:tcPr>
          <w:p w14:paraId="0AC1F11F" w14:textId="77777777" w:rsidR="007128CD" w:rsidRPr="000C6859" w:rsidRDefault="007128CD" w:rsidP="005D3B97">
            <w:pPr>
              <w:spacing w:line="240" w:lineRule="auto"/>
            </w:pPr>
            <w:r w:rsidRPr="000C6859">
              <w:t>You are threatened or harassed.</w:t>
            </w:r>
          </w:p>
        </w:tc>
        <w:tc>
          <w:tcPr>
            <w:tcW w:w="0" w:type="auto"/>
          </w:tcPr>
          <w:p w14:paraId="4D4BF58C" w14:textId="77777777" w:rsidR="007128CD" w:rsidRPr="000C6859" w:rsidRDefault="007128CD" w:rsidP="005D3B97">
            <w:pPr>
              <w:spacing w:line="240" w:lineRule="auto"/>
              <w:jc w:val="center"/>
            </w:pPr>
          </w:p>
        </w:tc>
        <w:tc>
          <w:tcPr>
            <w:tcW w:w="0" w:type="auto"/>
          </w:tcPr>
          <w:p w14:paraId="7617DA0B" w14:textId="77777777" w:rsidR="007128CD" w:rsidRPr="000C6859" w:rsidRDefault="007128CD" w:rsidP="005D3B97">
            <w:pPr>
              <w:spacing w:line="240" w:lineRule="auto"/>
              <w:jc w:val="center"/>
            </w:pPr>
            <w:r w:rsidRPr="000C6859">
              <w:t>0.869</w:t>
            </w:r>
          </w:p>
        </w:tc>
        <w:tc>
          <w:tcPr>
            <w:tcW w:w="0" w:type="auto"/>
          </w:tcPr>
          <w:p w14:paraId="0C14BE34" w14:textId="1CB5F7C5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  <w:r w:rsidRPr="002C4AE9">
              <w:rPr>
                <w:color w:val="FF0000"/>
              </w:rPr>
              <w:t>0.</w:t>
            </w:r>
            <w:r w:rsidR="001A0F94" w:rsidRPr="002C4AE9">
              <w:rPr>
                <w:color w:val="FF0000"/>
              </w:rPr>
              <w:t>800</w:t>
            </w:r>
          </w:p>
        </w:tc>
        <w:tc>
          <w:tcPr>
            <w:tcW w:w="0" w:type="auto"/>
          </w:tcPr>
          <w:p w14:paraId="12D17B14" w14:textId="77777777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  <w:r w:rsidRPr="002C4AE9">
              <w:rPr>
                <w:color w:val="FF0000"/>
              </w:rPr>
              <w:t>&lt;0.001</w:t>
            </w:r>
          </w:p>
        </w:tc>
      </w:tr>
      <w:tr w:rsidR="002C4AE9" w:rsidRPr="002C4AE9" w14:paraId="395D2584" w14:textId="77777777" w:rsidTr="009F7218">
        <w:tc>
          <w:tcPr>
            <w:tcW w:w="0" w:type="auto"/>
          </w:tcPr>
          <w:p w14:paraId="7915963C" w14:textId="77777777" w:rsidR="007128CD" w:rsidRPr="000C6859" w:rsidRDefault="007128CD" w:rsidP="005D3B97">
            <w:pPr>
              <w:spacing w:line="240" w:lineRule="auto"/>
              <w:rPr>
                <w:b/>
                <w:bCs/>
              </w:rPr>
            </w:pPr>
            <w:r w:rsidRPr="000C6859">
              <w:rPr>
                <w:b/>
                <w:bCs/>
              </w:rPr>
              <w:t>Social support</w:t>
            </w:r>
          </w:p>
        </w:tc>
        <w:tc>
          <w:tcPr>
            <w:tcW w:w="0" w:type="auto"/>
          </w:tcPr>
          <w:p w14:paraId="4C31684B" w14:textId="77777777" w:rsidR="007128CD" w:rsidRPr="000C6859" w:rsidRDefault="007128CD" w:rsidP="005D3B97">
            <w:pPr>
              <w:spacing w:line="240" w:lineRule="auto"/>
            </w:pPr>
          </w:p>
        </w:tc>
        <w:tc>
          <w:tcPr>
            <w:tcW w:w="0" w:type="auto"/>
          </w:tcPr>
          <w:p w14:paraId="1E7ADFB0" w14:textId="77777777" w:rsidR="007128CD" w:rsidRPr="000C6859" w:rsidRDefault="007128CD" w:rsidP="005D3B97">
            <w:pPr>
              <w:spacing w:line="240" w:lineRule="auto"/>
            </w:pPr>
          </w:p>
        </w:tc>
        <w:tc>
          <w:tcPr>
            <w:tcW w:w="0" w:type="auto"/>
          </w:tcPr>
          <w:p w14:paraId="6AE41FA1" w14:textId="77777777" w:rsidR="007128CD" w:rsidRPr="000C6859" w:rsidRDefault="007128CD" w:rsidP="005D3B97">
            <w:pPr>
              <w:spacing w:line="240" w:lineRule="auto"/>
              <w:jc w:val="center"/>
            </w:pPr>
            <w:r w:rsidRPr="000C6859">
              <w:t>0.828</w:t>
            </w:r>
          </w:p>
        </w:tc>
        <w:tc>
          <w:tcPr>
            <w:tcW w:w="0" w:type="auto"/>
          </w:tcPr>
          <w:p w14:paraId="4C9E4246" w14:textId="77777777" w:rsidR="007128CD" w:rsidRPr="000C6859" w:rsidRDefault="007128CD" w:rsidP="005D3B97">
            <w:pPr>
              <w:spacing w:line="240" w:lineRule="auto"/>
              <w:jc w:val="center"/>
            </w:pPr>
          </w:p>
        </w:tc>
        <w:tc>
          <w:tcPr>
            <w:tcW w:w="0" w:type="auto"/>
          </w:tcPr>
          <w:p w14:paraId="6E6148B9" w14:textId="77777777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</w:p>
        </w:tc>
        <w:tc>
          <w:tcPr>
            <w:tcW w:w="0" w:type="auto"/>
          </w:tcPr>
          <w:p w14:paraId="252FE47C" w14:textId="77777777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</w:p>
        </w:tc>
      </w:tr>
      <w:tr w:rsidR="002C4AE9" w:rsidRPr="002C4AE9" w14:paraId="7E595037" w14:textId="77777777" w:rsidTr="009F7218">
        <w:tc>
          <w:tcPr>
            <w:tcW w:w="0" w:type="auto"/>
          </w:tcPr>
          <w:p w14:paraId="457502D5" w14:textId="77777777" w:rsidR="007128CD" w:rsidRPr="000C6859" w:rsidRDefault="007128CD" w:rsidP="005D3B97">
            <w:pPr>
              <w:spacing w:line="240" w:lineRule="auto"/>
              <w:ind w:leftChars="100" w:left="240"/>
              <w:rPr>
                <w:b/>
                <w:bCs/>
              </w:rPr>
            </w:pPr>
            <w:r w:rsidRPr="000C6859">
              <w:rPr>
                <w:b/>
                <w:bCs/>
              </w:rPr>
              <w:t>Family subscale</w:t>
            </w:r>
          </w:p>
        </w:tc>
        <w:tc>
          <w:tcPr>
            <w:tcW w:w="0" w:type="auto"/>
          </w:tcPr>
          <w:p w14:paraId="34FA82F7" w14:textId="77777777" w:rsidR="007128CD" w:rsidRPr="000C6859" w:rsidRDefault="007128CD" w:rsidP="005D3B97">
            <w:pPr>
              <w:spacing w:line="240" w:lineRule="auto"/>
            </w:pPr>
          </w:p>
        </w:tc>
        <w:tc>
          <w:tcPr>
            <w:tcW w:w="0" w:type="auto"/>
          </w:tcPr>
          <w:p w14:paraId="097F128E" w14:textId="77777777" w:rsidR="007128CD" w:rsidRPr="000C6859" w:rsidRDefault="007128CD" w:rsidP="005D3B97">
            <w:pPr>
              <w:spacing w:line="240" w:lineRule="auto"/>
            </w:pPr>
          </w:p>
        </w:tc>
        <w:tc>
          <w:tcPr>
            <w:tcW w:w="0" w:type="auto"/>
          </w:tcPr>
          <w:p w14:paraId="6AF77660" w14:textId="77777777" w:rsidR="007128CD" w:rsidRPr="000C6859" w:rsidRDefault="007128CD" w:rsidP="005D3B97">
            <w:pPr>
              <w:spacing w:line="240" w:lineRule="auto"/>
              <w:jc w:val="center"/>
            </w:pPr>
            <w:r w:rsidRPr="000C6859">
              <w:t>0.754</w:t>
            </w:r>
          </w:p>
        </w:tc>
        <w:tc>
          <w:tcPr>
            <w:tcW w:w="0" w:type="auto"/>
          </w:tcPr>
          <w:p w14:paraId="328521D5" w14:textId="77777777" w:rsidR="007128CD" w:rsidRPr="000C6859" w:rsidRDefault="007128CD" w:rsidP="005D3B97">
            <w:pPr>
              <w:spacing w:line="240" w:lineRule="auto"/>
              <w:jc w:val="center"/>
            </w:pPr>
          </w:p>
        </w:tc>
        <w:tc>
          <w:tcPr>
            <w:tcW w:w="0" w:type="auto"/>
          </w:tcPr>
          <w:p w14:paraId="386FC404" w14:textId="77777777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</w:p>
        </w:tc>
        <w:tc>
          <w:tcPr>
            <w:tcW w:w="0" w:type="auto"/>
          </w:tcPr>
          <w:p w14:paraId="32BFACEA" w14:textId="77777777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</w:p>
        </w:tc>
      </w:tr>
      <w:tr w:rsidR="002C4AE9" w:rsidRPr="002C4AE9" w14:paraId="2B2722B1" w14:textId="77777777" w:rsidTr="009F7218">
        <w:tc>
          <w:tcPr>
            <w:tcW w:w="0" w:type="auto"/>
          </w:tcPr>
          <w:p w14:paraId="43674B8F" w14:textId="77777777" w:rsidR="007128CD" w:rsidRPr="000C6859" w:rsidRDefault="007128CD" w:rsidP="005D3B9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0" w:type="auto"/>
          </w:tcPr>
          <w:p w14:paraId="6CCA9745" w14:textId="3B870F90" w:rsidR="007128CD" w:rsidRPr="000C6859" w:rsidRDefault="007128CD" w:rsidP="005D3B97">
            <w:pPr>
              <w:spacing w:line="240" w:lineRule="auto"/>
            </w:pPr>
            <w:r w:rsidRPr="000C6859">
              <w:t>SS1</w:t>
            </w:r>
            <w:r w:rsidR="00E34D60" w:rsidRPr="000C6859">
              <w:rPr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331A289B" w14:textId="77777777" w:rsidR="007128CD" w:rsidRPr="000C6859" w:rsidRDefault="007128CD" w:rsidP="005D3B97">
            <w:pPr>
              <w:spacing w:line="240" w:lineRule="auto"/>
            </w:pPr>
            <w:r w:rsidRPr="000C6859">
              <w:t>How many relatives do you see or hear from (online or in person) at least once a month?</w:t>
            </w:r>
          </w:p>
        </w:tc>
        <w:tc>
          <w:tcPr>
            <w:tcW w:w="0" w:type="auto"/>
          </w:tcPr>
          <w:p w14:paraId="0D948393" w14:textId="77777777" w:rsidR="007128CD" w:rsidRPr="000C6859" w:rsidRDefault="007128CD" w:rsidP="005D3B97">
            <w:pPr>
              <w:spacing w:line="240" w:lineRule="auto"/>
              <w:jc w:val="center"/>
            </w:pPr>
          </w:p>
        </w:tc>
        <w:tc>
          <w:tcPr>
            <w:tcW w:w="0" w:type="auto"/>
          </w:tcPr>
          <w:p w14:paraId="158859E6" w14:textId="77777777" w:rsidR="007128CD" w:rsidRPr="000C6859" w:rsidRDefault="007128CD" w:rsidP="005D3B97">
            <w:pPr>
              <w:spacing w:line="240" w:lineRule="auto"/>
              <w:jc w:val="center"/>
            </w:pPr>
            <w:r w:rsidRPr="000C6859">
              <w:t>0.689</w:t>
            </w:r>
          </w:p>
        </w:tc>
        <w:tc>
          <w:tcPr>
            <w:tcW w:w="0" w:type="auto"/>
          </w:tcPr>
          <w:p w14:paraId="2AED8893" w14:textId="0BEEF58B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  <w:r w:rsidRPr="002C4AE9">
              <w:rPr>
                <w:color w:val="FF0000"/>
              </w:rPr>
              <w:t>0.6</w:t>
            </w:r>
            <w:r w:rsidR="00037DFA" w:rsidRPr="002C4AE9">
              <w:rPr>
                <w:color w:val="FF0000"/>
              </w:rPr>
              <w:t>1</w:t>
            </w:r>
            <w:r w:rsidR="001A0F94" w:rsidRPr="002C4AE9">
              <w:rPr>
                <w:color w:val="FF0000"/>
              </w:rPr>
              <w:t>4</w:t>
            </w:r>
          </w:p>
        </w:tc>
        <w:tc>
          <w:tcPr>
            <w:tcW w:w="0" w:type="auto"/>
          </w:tcPr>
          <w:p w14:paraId="759D35D5" w14:textId="77777777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  <w:r w:rsidRPr="002C4AE9">
              <w:rPr>
                <w:color w:val="FF0000"/>
              </w:rPr>
              <w:t>&lt;0.001</w:t>
            </w:r>
          </w:p>
        </w:tc>
      </w:tr>
      <w:tr w:rsidR="002C4AE9" w:rsidRPr="002C4AE9" w14:paraId="6BE28D1C" w14:textId="77777777" w:rsidTr="009F7218">
        <w:tc>
          <w:tcPr>
            <w:tcW w:w="0" w:type="auto"/>
          </w:tcPr>
          <w:p w14:paraId="176AB2F3" w14:textId="77777777" w:rsidR="007128CD" w:rsidRPr="000C6859" w:rsidRDefault="007128CD" w:rsidP="005D3B9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0" w:type="auto"/>
          </w:tcPr>
          <w:p w14:paraId="735FD52A" w14:textId="34ECDF06" w:rsidR="007128CD" w:rsidRPr="000C6859" w:rsidRDefault="007128CD" w:rsidP="005D3B97">
            <w:pPr>
              <w:spacing w:line="240" w:lineRule="auto"/>
            </w:pPr>
            <w:r w:rsidRPr="000C6859">
              <w:t>SS2</w:t>
            </w:r>
            <w:r w:rsidR="00E34D60" w:rsidRPr="000C6859">
              <w:rPr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3E8191A3" w14:textId="77777777" w:rsidR="007128CD" w:rsidRPr="000C6859" w:rsidRDefault="007128CD" w:rsidP="005D3B97">
            <w:pPr>
              <w:spacing w:line="240" w:lineRule="auto"/>
            </w:pPr>
            <w:r w:rsidRPr="000C6859">
              <w:t>How many relatives do you feel at ease with that you can talk about private matters?</w:t>
            </w:r>
          </w:p>
        </w:tc>
        <w:tc>
          <w:tcPr>
            <w:tcW w:w="0" w:type="auto"/>
          </w:tcPr>
          <w:p w14:paraId="0BBCEAEB" w14:textId="77777777" w:rsidR="007128CD" w:rsidRPr="000C6859" w:rsidRDefault="007128CD" w:rsidP="005D3B97">
            <w:pPr>
              <w:spacing w:line="240" w:lineRule="auto"/>
              <w:jc w:val="center"/>
            </w:pPr>
          </w:p>
        </w:tc>
        <w:tc>
          <w:tcPr>
            <w:tcW w:w="0" w:type="auto"/>
          </w:tcPr>
          <w:p w14:paraId="698CDE89" w14:textId="77777777" w:rsidR="007128CD" w:rsidRPr="000C6859" w:rsidRDefault="007128CD" w:rsidP="005D3B97">
            <w:pPr>
              <w:spacing w:line="240" w:lineRule="auto"/>
              <w:jc w:val="center"/>
            </w:pPr>
            <w:r w:rsidRPr="000C6859">
              <w:t>0.623</w:t>
            </w:r>
          </w:p>
        </w:tc>
        <w:tc>
          <w:tcPr>
            <w:tcW w:w="0" w:type="auto"/>
          </w:tcPr>
          <w:p w14:paraId="5C420B34" w14:textId="2FE55F23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  <w:r w:rsidRPr="002C4AE9">
              <w:rPr>
                <w:color w:val="FF0000"/>
              </w:rPr>
              <w:t>0.7</w:t>
            </w:r>
            <w:r w:rsidR="00037DFA" w:rsidRPr="002C4AE9">
              <w:rPr>
                <w:color w:val="FF0000"/>
              </w:rPr>
              <w:t>0</w:t>
            </w:r>
            <w:r w:rsidRPr="002C4AE9">
              <w:rPr>
                <w:color w:val="FF0000"/>
              </w:rPr>
              <w:t>4</w:t>
            </w:r>
          </w:p>
        </w:tc>
        <w:tc>
          <w:tcPr>
            <w:tcW w:w="0" w:type="auto"/>
          </w:tcPr>
          <w:p w14:paraId="6CB4B722" w14:textId="77777777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  <w:r w:rsidRPr="002C4AE9">
              <w:rPr>
                <w:color w:val="FF0000"/>
              </w:rPr>
              <w:t>&lt;0.001</w:t>
            </w:r>
          </w:p>
        </w:tc>
      </w:tr>
      <w:tr w:rsidR="002C4AE9" w:rsidRPr="002C4AE9" w14:paraId="51BCDE19" w14:textId="77777777" w:rsidTr="009F7218">
        <w:tc>
          <w:tcPr>
            <w:tcW w:w="0" w:type="auto"/>
          </w:tcPr>
          <w:p w14:paraId="6D4C4B74" w14:textId="77777777" w:rsidR="007128CD" w:rsidRPr="000C6859" w:rsidRDefault="007128CD" w:rsidP="005D3B9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0" w:type="auto"/>
          </w:tcPr>
          <w:p w14:paraId="22F78AB7" w14:textId="499A8372" w:rsidR="007128CD" w:rsidRPr="000C6859" w:rsidRDefault="007128CD" w:rsidP="005D3B97">
            <w:pPr>
              <w:spacing w:line="240" w:lineRule="auto"/>
            </w:pPr>
            <w:r w:rsidRPr="000C6859">
              <w:t>SS3</w:t>
            </w:r>
            <w:r w:rsidR="00E34D60" w:rsidRPr="000C6859">
              <w:rPr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0D9165C6" w14:textId="77777777" w:rsidR="007128CD" w:rsidRPr="000C6859" w:rsidRDefault="007128CD" w:rsidP="005D3B97">
            <w:pPr>
              <w:spacing w:line="240" w:lineRule="auto"/>
            </w:pPr>
            <w:r w:rsidRPr="000C6859">
              <w:t>How many relatives do you feel close enough that you could call on them for help?</w:t>
            </w:r>
          </w:p>
        </w:tc>
        <w:tc>
          <w:tcPr>
            <w:tcW w:w="0" w:type="auto"/>
          </w:tcPr>
          <w:p w14:paraId="1DFA27DC" w14:textId="77777777" w:rsidR="007128CD" w:rsidRPr="000C6859" w:rsidRDefault="007128CD" w:rsidP="005D3B97">
            <w:pPr>
              <w:spacing w:line="240" w:lineRule="auto"/>
              <w:jc w:val="center"/>
            </w:pPr>
          </w:p>
        </w:tc>
        <w:tc>
          <w:tcPr>
            <w:tcW w:w="0" w:type="auto"/>
          </w:tcPr>
          <w:p w14:paraId="20D7EEFA" w14:textId="77777777" w:rsidR="007128CD" w:rsidRPr="000C6859" w:rsidRDefault="007128CD" w:rsidP="005D3B97">
            <w:pPr>
              <w:spacing w:line="240" w:lineRule="auto"/>
              <w:jc w:val="center"/>
            </w:pPr>
            <w:r w:rsidRPr="000C6859">
              <w:t>0.701</w:t>
            </w:r>
          </w:p>
        </w:tc>
        <w:tc>
          <w:tcPr>
            <w:tcW w:w="0" w:type="auto"/>
          </w:tcPr>
          <w:p w14:paraId="16F7AE4F" w14:textId="694E9914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  <w:r w:rsidRPr="002C4AE9">
              <w:rPr>
                <w:color w:val="FF0000"/>
              </w:rPr>
              <w:t>0.7</w:t>
            </w:r>
            <w:r w:rsidR="00037DFA" w:rsidRPr="002C4AE9">
              <w:rPr>
                <w:color w:val="FF0000"/>
              </w:rPr>
              <w:t>7</w:t>
            </w:r>
            <w:r w:rsidR="001A0F94" w:rsidRPr="002C4AE9">
              <w:rPr>
                <w:color w:val="FF0000"/>
              </w:rPr>
              <w:t>8</w:t>
            </w:r>
          </w:p>
        </w:tc>
        <w:tc>
          <w:tcPr>
            <w:tcW w:w="0" w:type="auto"/>
          </w:tcPr>
          <w:p w14:paraId="36E6DD19" w14:textId="77777777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  <w:r w:rsidRPr="002C4AE9">
              <w:rPr>
                <w:color w:val="FF0000"/>
              </w:rPr>
              <w:t>&lt;0.001</w:t>
            </w:r>
          </w:p>
        </w:tc>
      </w:tr>
      <w:tr w:rsidR="002C4AE9" w:rsidRPr="002C4AE9" w14:paraId="78FE3227" w14:textId="77777777" w:rsidTr="009F7218">
        <w:tc>
          <w:tcPr>
            <w:tcW w:w="0" w:type="auto"/>
          </w:tcPr>
          <w:p w14:paraId="55A15300" w14:textId="54B4E93C" w:rsidR="007128CD" w:rsidRPr="000C6859" w:rsidRDefault="009E5CE6" w:rsidP="005D3B97">
            <w:pPr>
              <w:spacing w:line="240" w:lineRule="auto"/>
              <w:ind w:leftChars="100" w:left="240"/>
              <w:rPr>
                <w:b/>
                <w:bCs/>
              </w:rPr>
            </w:pPr>
            <w:r w:rsidRPr="000C6859">
              <w:rPr>
                <w:b/>
                <w:bCs/>
              </w:rPr>
              <w:t>Friend</w:t>
            </w:r>
            <w:r w:rsidR="007128CD" w:rsidRPr="000C6859">
              <w:rPr>
                <w:b/>
                <w:bCs/>
              </w:rPr>
              <w:t xml:space="preserve"> subscale</w:t>
            </w:r>
          </w:p>
        </w:tc>
        <w:tc>
          <w:tcPr>
            <w:tcW w:w="0" w:type="auto"/>
          </w:tcPr>
          <w:p w14:paraId="28FA12C0" w14:textId="77777777" w:rsidR="007128CD" w:rsidRPr="000C6859" w:rsidRDefault="007128CD" w:rsidP="005D3B97">
            <w:pPr>
              <w:spacing w:line="240" w:lineRule="auto"/>
            </w:pPr>
          </w:p>
        </w:tc>
        <w:tc>
          <w:tcPr>
            <w:tcW w:w="0" w:type="auto"/>
          </w:tcPr>
          <w:p w14:paraId="1CAE0ADF" w14:textId="77777777" w:rsidR="007128CD" w:rsidRPr="000C6859" w:rsidRDefault="007128CD" w:rsidP="005D3B97">
            <w:pPr>
              <w:spacing w:line="240" w:lineRule="auto"/>
            </w:pPr>
          </w:p>
        </w:tc>
        <w:tc>
          <w:tcPr>
            <w:tcW w:w="0" w:type="auto"/>
          </w:tcPr>
          <w:p w14:paraId="5BE3CC8D" w14:textId="77777777" w:rsidR="007128CD" w:rsidRPr="000C6859" w:rsidRDefault="007128CD" w:rsidP="005D3B97">
            <w:pPr>
              <w:spacing w:line="240" w:lineRule="auto"/>
              <w:jc w:val="center"/>
            </w:pPr>
            <w:r w:rsidRPr="000C6859">
              <w:t>0.807</w:t>
            </w:r>
          </w:p>
        </w:tc>
        <w:tc>
          <w:tcPr>
            <w:tcW w:w="0" w:type="auto"/>
          </w:tcPr>
          <w:p w14:paraId="4D2B1843" w14:textId="77777777" w:rsidR="007128CD" w:rsidRPr="000C6859" w:rsidRDefault="007128CD" w:rsidP="005D3B97">
            <w:pPr>
              <w:spacing w:line="240" w:lineRule="auto"/>
              <w:jc w:val="center"/>
            </w:pPr>
          </w:p>
        </w:tc>
        <w:tc>
          <w:tcPr>
            <w:tcW w:w="0" w:type="auto"/>
          </w:tcPr>
          <w:p w14:paraId="094E906B" w14:textId="77777777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</w:p>
        </w:tc>
        <w:tc>
          <w:tcPr>
            <w:tcW w:w="0" w:type="auto"/>
          </w:tcPr>
          <w:p w14:paraId="260716B0" w14:textId="77777777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</w:p>
        </w:tc>
      </w:tr>
      <w:tr w:rsidR="002C4AE9" w:rsidRPr="002C4AE9" w14:paraId="5A082DE5" w14:textId="77777777" w:rsidTr="009F7218">
        <w:tc>
          <w:tcPr>
            <w:tcW w:w="0" w:type="auto"/>
          </w:tcPr>
          <w:p w14:paraId="4AD708AA" w14:textId="77777777" w:rsidR="007128CD" w:rsidRPr="000C6859" w:rsidRDefault="007128CD" w:rsidP="005D3B9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0" w:type="auto"/>
          </w:tcPr>
          <w:p w14:paraId="36743D65" w14:textId="7F530A79" w:rsidR="007128CD" w:rsidRPr="000C6859" w:rsidRDefault="007128CD" w:rsidP="005D3B97">
            <w:pPr>
              <w:spacing w:line="240" w:lineRule="auto"/>
            </w:pPr>
            <w:r w:rsidRPr="000C6859">
              <w:t>SS4</w:t>
            </w:r>
            <w:r w:rsidR="00E34D60" w:rsidRPr="000C6859">
              <w:rPr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24642B27" w14:textId="77777777" w:rsidR="007128CD" w:rsidRPr="000C6859" w:rsidRDefault="007128CD" w:rsidP="005D3B97">
            <w:pPr>
              <w:spacing w:line="240" w:lineRule="auto"/>
            </w:pPr>
            <w:r w:rsidRPr="000C6859">
              <w:t>How many friends do you see or hear from (online or in person) at least once a month?</w:t>
            </w:r>
          </w:p>
        </w:tc>
        <w:tc>
          <w:tcPr>
            <w:tcW w:w="0" w:type="auto"/>
          </w:tcPr>
          <w:p w14:paraId="31D83A61" w14:textId="77777777" w:rsidR="007128CD" w:rsidRPr="000C6859" w:rsidRDefault="007128CD" w:rsidP="005D3B97">
            <w:pPr>
              <w:spacing w:line="240" w:lineRule="auto"/>
              <w:jc w:val="center"/>
            </w:pPr>
          </w:p>
        </w:tc>
        <w:tc>
          <w:tcPr>
            <w:tcW w:w="0" w:type="auto"/>
          </w:tcPr>
          <w:p w14:paraId="4F447274" w14:textId="77777777" w:rsidR="007128CD" w:rsidRPr="000C6859" w:rsidRDefault="007128CD" w:rsidP="005D3B97">
            <w:pPr>
              <w:spacing w:line="240" w:lineRule="auto"/>
              <w:jc w:val="center"/>
            </w:pPr>
            <w:r w:rsidRPr="000C6859">
              <w:t>0.567</w:t>
            </w:r>
          </w:p>
        </w:tc>
        <w:tc>
          <w:tcPr>
            <w:tcW w:w="0" w:type="auto"/>
          </w:tcPr>
          <w:p w14:paraId="0FE7B678" w14:textId="07538E54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  <w:r w:rsidRPr="002C4AE9">
              <w:rPr>
                <w:color w:val="FF0000"/>
              </w:rPr>
              <w:t>0.6</w:t>
            </w:r>
            <w:r w:rsidR="00037DFA" w:rsidRPr="002C4AE9">
              <w:rPr>
                <w:color w:val="FF0000"/>
              </w:rPr>
              <w:t>8</w:t>
            </w:r>
            <w:r w:rsidR="001A0F94" w:rsidRPr="002C4AE9">
              <w:rPr>
                <w:color w:val="FF0000"/>
              </w:rPr>
              <w:t>3</w:t>
            </w:r>
          </w:p>
        </w:tc>
        <w:tc>
          <w:tcPr>
            <w:tcW w:w="0" w:type="auto"/>
          </w:tcPr>
          <w:p w14:paraId="474FC367" w14:textId="77777777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  <w:r w:rsidRPr="002C4AE9">
              <w:rPr>
                <w:color w:val="FF0000"/>
              </w:rPr>
              <w:t>&lt;0.001</w:t>
            </w:r>
          </w:p>
        </w:tc>
      </w:tr>
      <w:tr w:rsidR="002C4AE9" w:rsidRPr="002C4AE9" w14:paraId="60EED73B" w14:textId="77777777" w:rsidTr="009F7218">
        <w:tc>
          <w:tcPr>
            <w:tcW w:w="0" w:type="auto"/>
          </w:tcPr>
          <w:p w14:paraId="06D57E1D" w14:textId="77777777" w:rsidR="007128CD" w:rsidRPr="000C6859" w:rsidRDefault="007128CD" w:rsidP="005D3B97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0" w:type="auto"/>
          </w:tcPr>
          <w:p w14:paraId="4753E2CB" w14:textId="50B2AE43" w:rsidR="007128CD" w:rsidRPr="000C6859" w:rsidRDefault="007128CD" w:rsidP="005D3B97">
            <w:pPr>
              <w:spacing w:line="240" w:lineRule="auto"/>
            </w:pPr>
            <w:r w:rsidRPr="000C6859">
              <w:t>SS5</w:t>
            </w:r>
            <w:r w:rsidR="00E34D60" w:rsidRPr="000C6859">
              <w:rPr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783071CA" w14:textId="77777777" w:rsidR="007128CD" w:rsidRPr="000C6859" w:rsidRDefault="007128CD" w:rsidP="005D3B97">
            <w:pPr>
              <w:spacing w:line="240" w:lineRule="auto"/>
            </w:pPr>
            <w:r w:rsidRPr="000C6859">
              <w:t>How many friends do you feel at ease with that you can talk about private matters?</w:t>
            </w:r>
          </w:p>
        </w:tc>
        <w:tc>
          <w:tcPr>
            <w:tcW w:w="0" w:type="auto"/>
          </w:tcPr>
          <w:p w14:paraId="758A4FBC" w14:textId="77777777" w:rsidR="007128CD" w:rsidRPr="000C6859" w:rsidRDefault="007128CD" w:rsidP="005D3B97">
            <w:pPr>
              <w:spacing w:line="240" w:lineRule="auto"/>
              <w:jc w:val="center"/>
            </w:pPr>
          </w:p>
        </w:tc>
        <w:tc>
          <w:tcPr>
            <w:tcW w:w="0" w:type="auto"/>
          </w:tcPr>
          <w:p w14:paraId="5621DB27" w14:textId="77777777" w:rsidR="007128CD" w:rsidRPr="000C6859" w:rsidRDefault="007128CD" w:rsidP="005D3B97">
            <w:pPr>
              <w:spacing w:line="240" w:lineRule="auto"/>
              <w:jc w:val="center"/>
            </w:pPr>
            <w:r w:rsidRPr="000C6859">
              <w:t>0.725</w:t>
            </w:r>
          </w:p>
        </w:tc>
        <w:tc>
          <w:tcPr>
            <w:tcW w:w="0" w:type="auto"/>
          </w:tcPr>
          <w:p w14:paraId="6BE14ABF" w14:textId="72735273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  <w:r w:rsidRPr="002C4AE9">
              <w:rPr>
                <w:color w:val="FF0000"/>
              </w:rPr>
              <w:t>0.8</w:t>
            </w:r>
            <w:r w:rsidR="00037DFA" w:rsidRPr="002C4AE9">
              <w:rPr>
                <w:color w:val="FF0000"/>
              </w:rPr>
              <w:t>18</w:t>
            </w:r>
          </w:p>
        </w:tc>
        <w:tc>
          <w:tcPr>
            <w:tcW w:w="0" w:type="auto"/>
          </w:tcPr>
          <w:p w14:paraId="3CFD6A96" w14:textId="77777777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  <w:r w:rsidRPr="002C4AE9">
              <w:rPr>
                <w:color w:val="FF0000"/>
              </w:rPr>
              <w:t>&lt;0.001</w:t>
            </w:r>
          </w:p>
        </w:tc>
      </w:tr>
      <w:tr w:rsidR="002C4AE9" w:rsidRPr="002C4AE9" w14:paraId="50833BB4" w14:textId="77777777" w:rsidTr="009F7218">
        <w:tc>
          <w:tcPr>
            <w:tcW w:w="0" w:type="auto"/>
          </w:tcPr>
          <w:p w14:paraId="45C3CB00" w14:textId="77777777" w:rsidR="007128CD" w:rsidRPr="000C6859" w:rsidRDefault="007128CD" w:rsidP="005D3B97">
            <w:pPr>
              <w:spacing w:line="240" w:lineRule="auto"/>
            </w:pPr>
          </w:p>
        </w:tc>
        <w:tc>
          <w:tcPr>
            <w:tcW w:w="0" w:type="auto"/>
          </w:tcPr>
          <w:p w14:paraId="034F8D4E" w14:textId="7202BC9D" w:rsidR="007128CD" w:rsidRPr="000C6859" w:rsidRDefault="007128CD" w:rsidP="005D3B97">
            <w:pPr>
              <w:spacing w:line="240" w:lineRule="auto"/>
            </w:pPr>
            <w:r w:rsidRPr="000C6859">
              <w:t>SS6</w:t>
            </w:r>
            <w:r w:rsidR="00E34D60" w:rsidRPr="000C6859">
              <w:rPr>
                <w:vertAlign w:val="superscript"/>
              </w:rPr>
              <w:t xml:space="preserve"> b</w:t>
            </w:r>
          </w:p>
        </w:tc>
        <w:tc>
          <w:tcPr>
            <w:tcW w:w="0" w:type="auto"/>
          </w:tcPr>
          <w:p w14:paraId="1DEC95B2" w14:textId="77777777" w:rsidR="007128CD" w:rsidRPr="000C6859" w:rsidRDefault="007128CD" w:rsidP="005D3B97">
            <w:pPr>
              <w:spacing w:line="240" w:lineRule="auto"/>
            </w:pPr>
            <w:r w:rsidRPr="000C6859">
              <w:t>How many friends do you feel close enough that you could call on them for help?</w:t>
            </w:r>
          </w:p>
        </w:tc>
        <w:tc>
          <w:tcPr>
            <w:tcW w:w="0" w:type="auto"/>
          </w:tcPr>
          <w:p w14:paraId="18379587" w14:textId="77777777" w:rsidR="007128CD" w:rsidRPr="000C6859" w:rsidRDefault="007128CD" w:rsidP="005D3B97">
            <w:pPr>
              <w:spacing w:line="240" w:lineRule="auto"/>
              <w:jc w:val="center"/>
            </w:pPr>
          </w:p>
        </w:tc>
        <w:tc>
          <w:tcPr>
            <w:tcW w:w="0" w:type="auto"/>
          </w:tcPr>
          <w:p w14:paraId="27700794" w14:textId="77777777" w:rsidR="007128CD" w:rsidRPr="000C6859" w:rsidRDefault="007128CD" w:rsidP="005D3B97">
            <w:pPr>
              <w:spacing w:line="240" w:lineRule="auto"/>
              <w:jc w:val="center"/>
            </w:pPr>
            <w:r w:rsidRPr="000C6859">
              <w:t>0.681</w:t>
            </w:r>
          </w:p>
        </w:tc>
        <w:tc>
          <w:tcPr>
            <w:tcW w:w="0" w:type="auto"/>
          </w:tcPr>
          <w:p w14:paraId="0FDF80B3" w14:textId="2B87DBDF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  <w:r w:rsidRPr="002C4AE9">
              <w:rPr>
                <w:color w:val="FF0000"/>
              </w:rPr>
              <w:t>0.7</w:t>
            </w:r>
            <w:r w:rsidR="001A0F94" w:rsidRPr="002C4AE9">
              <w:rPr>
                <w:color w:val="FF0000"/>
              </w:rPr>
              <w:t>54</w:t>
            </w:r>
          </w:p>
        </w:tc>
        <w:tc>
          <w:tcPr>
            <w:tcW w:w="0" w:type="auto"/>
          </w:tcPr>
          <w:p w14:paraId="0C5914E5" w14:textId="77777777" w:rsidR="007128CD" w:rsidRPr="002C4AE9" w:rsidRDefault="007128CD" w:rsidP="005D3B97">
            <w:pPr>
              <w:spacing w:line="240" w:lineRule="auto"/>
              <w:jc w:val="center"/>
              <w:rPr>
                <w:color w:val="FF0000"/>
              </w:rPr>
            </w:pPr>
            <w:r w:rsidRPr="002C4AE9">
              <w:rPr>
                <w:color w:val="FF0000"/>
              </w:rPr>
              <w:t>&lt;0.001</w:t>
            </w:r>
          </w:p>
        </w:tc>
      </w:tr>
    </w:tbl>
    <w:p w14:paraId="58ED87E2" w14:textId="0EE9AF3E" w:rsidR="007128CD" w:rsidRPr="007128CD" w:rsidRDefault="007128CD" w:rsidP="005D3B97">
      <w:pPr>
        <w:pStyle w:val="Footnotes"/>
        <w:spacing w:line="240" w:lineRule="auto"/>
      </w:pPr>
      <w:r w:rsidRPr="007128CD">
        <w:t>(</w:t>
      </w:r>
      <w:r w:rsidR="00E34D60">
        <w:t>a</w:t>
      </w:r>
      <w:r w:rsidRPr="007128CD">
        <w:t>) PD: perceived discrimination; (</w:t>
      </w:r>
      <w:r w:rsidR="00E34D60">
        <w:t>b</w:t>
      </w:r>
      <w:r w:rsidRPr="007128CD">
        <w:t>) SS: social support</w:t>
      </w:r>
    </w:p>
    <w:sectPr w:rsidR="007128CD" w:rsidRPr="007128CD" w:rsidSect="00D205D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3B1C9" w14:textId="77777777" w:rsidR="00622ACE" w:rsidRDefault="00622ACE" w:rsidP="00077A14">
      <w:r>
        <w:separator/>
      </w:r>
    </w:p>
  </w:endnote>
  <w:endnote w:type="continuationSeparator" w:id="0">
    <w:p w14:paraId="0C5EE2D1" w14:textId="77777777" w:rsidR="00622ACE" w:rsidRDefault="00622ACE" w:rsidP="00077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E1C3B" w14:textId="77777777" w:rsidR="00622ACE" w:rsidRDefault="00622ACE" w:rsidP="00077A14">
      <w:r>
        <w:separator/>
      </w:r>
    </w:p>
  </w:footnote>
  <w:footnote w:type="continuationSeparator" w:id="0">
    <w:p w14:paraId="52FF0A14" w14:textId="77777777" w:rsidR="00622ACE" w:rsidRDefault="00622ACE" w:rsidP="00077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0D426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1FECA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C74E2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8F228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274B1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2442F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9147B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94C1B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4C6DA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472E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C819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5CC0843"/>
    <w:multiLevelType w:val="multilevel"/>
    <w:tmpl w:val="9426EBB6"/>
    <w:lvl w:ilvl="0">
      <w:start w:val="1"/>
      <w:numFmt w:val="decimal"/>
      <w:lvlText w:val="(%1)"/>
      <w:lvlJc w:val="right"/>
      <w:pPr>
        <w:ind w:left="720" w:hanging="18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E76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F413159"/>
    <w:multiLevelType w:val="multilevel"/>
    <w:tmpl w:val="30C08770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BD58E1"/>
    <w:multiLevelType w:val="multilevel"/>
    <w:tmpl w:val="1B88B87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E8289F"/>
    <w:multiLevelType w:val="hybridMultilevel"/>
    <w:tmpl w:val="E976D66C"/>
    <w:lvl w:ilvl="0" w:tplc="0CDA72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9B5003"/>
    <w:multiLevelType w:val="multilevel"/>
    <w:tmpl w:val="DD5255FA"/>
    <w:lvl w:ilvl="0">
      <w:start w:val="1"/>
      <w:numFmt w:val="decimal"/>
      <w:lvlText w:val="(%1)"/>
      <w:lvlJc w:val="left"/>
      <w:pPr>
        <w:ind w:left="720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4A71FF"/>
    <w:multiLevelType w:val="hybridMultilevel"/>
    <w:tmpl w:val="CADCD1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838135E"/>
    <w:multiLevelType w:val="hybridMultilevel"/>
    <w:tmpl w:val="68EEE1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D751B3"/>
    <w:multiLevelType w:val="hybridMultilevel"/>
    <w:tmpl w:val="570828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FA38AF"/>
    <w:multiLevelType w:val="hybridMultilevel"/>
    <w:tmpl w:val="C96A95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9373AB"/>
    <w:multiLevelType w:val="multilevel"/>
    <w:tmpl w:val="B89CB32C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9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6"/>
  </w:num>
  <w:num w:numId="11">
    <w:abstractNumId w:val="10"/>
  </w:num>
  <w:num w:numId="12">
    <w:abstractNumId w:val="8"/>
  </w:num>
  <w:num w:numId="13">
    <w:abstractNumId w:val="17"/>
  </w:num>
  <w:num w:numId="14">
    <w:abstractNumId w:val="20"/>
  </w:num>
  <w:num w:numId="15">
    <w:abstractNumId w:val="14"/>
  </w:num>
  <w:num w:numId="16">
    <w:abstractNumId w:val="16"/>
  </w:num>
  <w:num w:numId="17">
    <w:abstractNumId w:val="11"/>
  </w:num>
  <w:num w:numId="18">
    <w:abstractNumId w:val="0"/>
  </w:num>
  <w:num w:numId="19">
    <w:abstractNumId w:val="12"/>
  </w:num>
  <w:num w:numId="20">
    <w:abstractNumId w:val="18"/>
  </w:num>
  <w:num w:numId="21">
    <w:abstractNumId w:val="21"/>
  </w:num>
  <w:num w:numId="22">
    <w:abstractNumId w:val="22"/>
  </w:num>
  <w:num w:numId="23">
    <w:abstractNumId w:val="13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bordersDoNotSurroundHeader/>
  <w:bordersDoNotSurroundFooter/>
  <w:proofState w:spelling="clean" w:grammar="clean"/>
  <w:attachedTemplate r:id="rId1"/>
  <w:linkStyl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FE7"/>
    <w:rsid w:val="00037DFA"/>
    <w:rsid w:val="00056965"/>
    <w:rsid w:val="00077A14"/>
    <w:rsid w:val="000C6859"/>
    <w:rsid w:val="00112644"/>
    <w:rsid w:val="00136500"/>
    <w:rsid w:val="0014603B"/>
    <w:rsid w:val="001A0F94"/>
    <w:rsid w:val="002C4AE9"/>
    <w:rsid w:val="002E2FE7"/>
    <w:rsid w:val="005D3B97"/>
    <w:rsid w:val="005F39A6"/>
    <w:rsid w:val="0060600D"/>
    <w:rsid w:val="00622ACE"/>
    <w:rsid w:val="007128CD"/>
    <w:rsid w:val="00745232"/>
    <w:rsid w:val="007F6862"/>
    <w:rsid w:val="009E3C10"/>
    <w:rsid w:val="009E5CE6"/>
    <w:rsid w:val="00B3475D"/>
    <w:rsid w:val="00B57435"/>
    <w:rsid w:val="00BD713D"/>
    <w:rsid w:val="00C3122C"/>
    <w:rsid w:val="00C66E9E"/>
    <w:rsid w:val="00C828B6"/>
    <w:rsid w:val="00D0101A"/>
    <w:rsid w:val="00D205DE"/>
    <w:rsid w:val="00DF3996"/>
    <w:rsid w:val="00E34D60"/>
    <w:rsid w:val="00E52CE5"/>
    <w:rsid w:val="00FA6EBE"/>
    <w:rsid w:val="00FB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494A2C"/>
  <w15:chartTrackingRefBased/>
  <w15:docId w15:val="{D20BD871-61AC-4C4D-BD01-CE55CAA28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AE9"/>
    <w:pPr>
      <w:spacing w:line="480" w:lineRule="auto"/>
    </w:pPr>
    <w:rPr>
      <w:rFonts w:ascii="Times New Roman" w:hAnsi="Times New Roman" w:cs="Times New Roman"/>
      <w:kern w:val="0"/>
      <w:sz w:val="24"/>
      <w:szCs w:val="24"/>
      <w:lang w:eastAsia="en-GB"/>
    </w:rPr>
  </w:style>
  <w:style w:type="paragraph" w:styleId="1">
    <w:name w:val="heading 1"/>
    <w:basedOn w:val="a"/>
    <w:next w:val="Paragraph"/>
    <w:link w:val="10"/>
    <w:qFormat/>
    <w:rsid w:val="002C4AE9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Paragraph"/>
    <w:link w:val="20"/>
    <w:qFormat/>
    <w:rsid w:val="002C4AE9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3">
    <w:name w:val="heading 3"/>
    <w:basedOn w:val="a"/>
    <w:next w:val="Paragraph"/>
    <w:link w:val="30"/>
    <w:qFormat/>
    <w:rsid w:val="002C4AE9"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paragraph" w:styleId="4">
    <w:name w:val="heading 4"/>
    <w:basedOn w:val="Paragraph"/>
    <w:next w:val="Newparagraph"/>
    <w:link w:val="40"/>
    <w:rsid w:val="002C4AE9"/>
    <w:pPr>
      <w:spacing w:before="360"/>
      <w:outlineLvl w:val="3"/>
    </w:pPr>
    <w:rPr>
      <w:bCs/>
      <w:szCs w:val="28"/>
    </w:rPr>
  </w:style>
  <w:style w:type="character" w:default="1" w:styleId="a0">
    <w:name w:val="Default Paragraph Font"/>
    <w:uiPriority w:val="1"/>
    <w:semiHidden/>
    <w:unhideWhenUsed/>
    <w:rsid w:val="002C4AE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2C4AE9"/>
  </w:style>
  <w:style w:type="paragraph" w:styleId="a3">
    <w:name w:val="header"/>
    <w:basedOn w:val="a"/>
    <w:link w:val="a4"/>
    <w:rsid w:val="002C4AE9"/>
    <w:pPr>
      <w:tabs>
        <w:tab w:val="center" w:pos="4320"/>
        <w:tab w:val="right" w:pos="8640"/>
      </w:tabs>
      <w:spacing w:after="120" w:line="240" w:lineRule="auto"/>
      <w:contextualSpacing/>
    </w:pPr>
  </w:style>
  <w:style w:type="character" w:customStyle="1" w:styleId="a4">
    <w:name w:val="页眉 字符"/>
    <w:basedOn w:val="a0"/>
    <w:link w:val="a3"/>
    <w:rsid w:val="002C4AE9"/>
    <w:rPr>
      <w:rFonts w:ascii="Times New Roman" w:hAnsi="Times New Roman" w:cs="Times New Roman"/>
      <w:kern w:val="0"/>
      <w:sz w:val="24"/>
      <w:szCs w:val="24"/>
      <w:lang w:eastAsia="en-GB"/>
    </w:rPr>
  </w:style>
  <w:style w:type="paragraph" w:styleId="a5">
    <w:name w:val="footer"/>
    <w:basedOn w:val="a"/>
    <w:link w:val="a6"/>
    <w:rsid w:val="002C4AE9"/>
    <w:pPr>
      <w:tabs>
        <w:tab w:val="center" w:pos="4320"/>
        <w:tab w:val="right" w:pos="8640"/>
      </w:tabs>
      <w:spacing w:before="240" w:line="240" w:lineRule="auto"/>
      <w:contextualSpacing/>
    </w:pPr>
  </w:style>
  <w:style w:type="character" w:customStyle="1" w:styleId="a6">
    <w:name w:val="页脚 字符"/>
    <w:basedOn w:val="a0"/>
    <w:link w:val="a5"/>
    <w:rsid w:val="002C4AE9"/>
    <w:rPr>
      <w:rFonts w:ascii="Times New Roman" w:hAnsi="Times New Roman" w:cs="Times New Roman"/>
      <w:kern w:val="0"/>
      <w:sz w:val="24"/>
      <w:szCs w:val="24"/>
      <w:lang w:eastAsia="en-GB"/>
    </w:rPr>
  </w:style>
  <w:style w:type="paragraph" w:styleId="a7">
    <w:name w:val="Balloon Text"/>
    <w:basedOn w:val="a"/>
    <w:link w:val="a8"/>
    <w:uiPriority w:val="99"/>
    <w:semiHidden/>
    <w:unhideWhenUsed/>
    <w:rsid w:val="00077A1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77A14"/>
    <w:rPr>
      <w:sz w:val="18"/>
      <w:szCs w:val="18"/>
    </w:rPr>
  </w:style>
  <w:style w:type="table" w:styleId="a9">
    <w:name w:val="Table Grid"/>
    <w:basedOn w:val="a1"/>
    <w:uiPriority w:val="39"/>
    <w:rsid w:val="00077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9E3C10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9E3C10"/>
  </w:style>
  <w:style w:type="character" w:customStyle="1" w:styleId="ac">
    <w:name w:val="批注文字 字符"/>
    <w:basedOn w:val="a0"/>
    <w:link w:val="ab"/>
    <w:uiPriority w:val="99"/>
    <w:semiHidden/>
    <w:rsid w:val="009E3C10"/>
  </w:style>
  <w:style w:type="paragraph" w:styleId="ad">
    <w:name w:val="annotation subject"/>
    <w:basedOn w:val="ab"/>
    <w:next w:val="ab"/>
    <w:link w:val="ae"/>
    <w:uiPriority w:val="99"/>
    <w:semiHidden/>
    <w:unhideWhenUsed/>
    <w:rsid w:val="009E3C10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9E3C10"/>
    <w:rPr>
      <w:b/>
      <w:bCs/>
    </w:rPr>
  </w:style>
  <w:style w:type="character" w:customStyle="1" w:styleId="10">
    <w:name w:val="标题 1 字符"/>
    <w:basedOn w:val="a0"/>
    <w:link w:val="1"/>
    <w:rsid w:val="002C4AE9"/>
    <w:rPr>
      <w:rFonts w:ascii="Times New Roman" w:hAnsi="Times New Roman" w:cs="Arial"/>
      <w:b/>
      <w:bCs/>
      <w:kern w:val="32"/>
      <w:sz w:val="24"/>
      <w:szCs w:val="32"/>
      <w:lang w:eastAsia="en-GB"/>
    </w:rPr>
  </w:style>
  <w:style w:type="character" w:customStyle="1" w:styleId="20">
    <w:name w:val="标题 2 字符"/>
    <w:basedOn w:val="a0"/>
    <w:link w:val="2"/>
    <w:rsid w:val="002C4AE9"/>
    <w:rPr>
      <w:rFonts w:ascii="Times New Roman" w:hAnsi="Times New Roman" w:cs="Arial"/>
      <w:b/>
      <w:bCs/>
      <w:i/>
      <w:iCs/>
      <w:kern w:val="0"/>
      <w:sz w:val="24"/>
      <w:szCs w:val="28"/>
      <w:lang w:eastAsia="en-GB"/>
    </w:rPr>
  </w:style>
  <w:style w:type="character" w:customStyle="1" w:styleId="30">
    <w:name w:val="标题 3 字符"/>
    <w:basedOn w:val="a0"/>
    <w:link w:val="3"/>
    <w:rsid w:val="002C4AE9"/>
    <w:rPr>
      <w:rFonts w:ascii="Times New Roman" w:hAnsi="Times New Roman" w:cs="Arial"/>
      <w:bCs/>
      <w:i/>
      <w:kern w:val="0"/>
      <w:sz w:val="24"/>
      <w:szCs w:val="26"/>
      <w:lang w:eastAsia="en-GB"/>
    </w:rPr>
  </w:style>
  <w:style w:type="character" w:customStyle="1" w:styleId="40">
    <w:name w:val="标题 4 字符"/>
    <w:basedOn w:val="a0"/>
    <w:link w:val="4"/>
    <w:rsid w:val="002C4AE9"/>
    <w:rPr>
      <w:rFonts w:ascii="Times New Roman" w:hAnsi="Times New Roman" w:cs="Times New Roman"/>
      <w:bCs/>
      <w:kern w:val="0"/>
      <w:sz w:val="24"/>
      <w:szCs w:val="28"/>
      <w:lang w:eastAsia="en-GB"/>
    </w:rPr>
  </w:style>
  <w:style w:type="paragraph" w:customStyle="1" w:styleId="Articletitle">
    <w:name w:val="Article title"/>
    <w:basedOn w:val="a"/>
    <w:next w:val="a"/>
    <w:qFormat/>
    <w:rsid w:val="002C4AE9"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a"/>
    <w:next w:val="a"/>
    <w:qFormat/>
    <w:rsid w:val="002C4AE9"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a"/>
    <w:qFormat/>
    <w:rsid w:val="002C4AE9"/>
    <w:pPr>
      <w:spacing w:before="240" w:line="360" w:lineRule="auto"/>
    </w:pPr>
    <w:rPr>
      <w:i/>
    </w:rPr>
  </w:style>
  <w:style w:type="paragraph" w:customStyle="1" w:styleId="Receiveddates">
    <w:name w:val="Received dates"/>
    <w:basedOn w:val="Affiliation"/>
    <w:next w:val="a"/>
    <w:qFormat/>
    <w:rsid w:val="002C4AE9"/>
  </w:style>
  <w:style w:type="paragraph" w:customStyle="1" w:styleId="Abstract">
    <w:name w:val="Abstract"/>
    <w:basedOn w:val="a"/>
    <w:next w:val="Keywords"/>
    <w:qFormat/>
    <w:rsid w:val="002C4AE9"/>
    <w:pPr>
      <w:spacing w:before="360" w:after="300" w:line="360" w:lineRule="auto"/>
      <w:ind w:left="720" w:right="567"/>
    </w:pPr>
    <w:rPr>
      <w:sz w:val="22"/>
    </w:rPr>
  </w:style>
  <w:style w:type="paragraph" w:customStyle="1" w:styleId="Keywords">
    <w:name w:val="Keywords"/>
    <w:basedOn w:val="a"/>
    <w:next w:val="Paragraph"/>
    <w:qFormat/>
    <w:rsid w:val="002C4AE9"/>
    <w:pPr>
      <w:spacing w:before="240" w:after="240" w:line="360" w:lineRule="auto"/>
      <w:ind w:left="720" w:right="567"/>
    </w:pPr>
    <w:rPr>
      <w:sz w:val="22"/>
    </w:rPr>
  </w:style>
  <w:style w:type="paragraph" w:customStyle="1" w:styleId="Correspondencedetails">
    <w:name w:val="Correspondence details"/>
    <w:basedOn w:val="a"/>
    <w:qFormat/>
    <w:rsid w:val="002C4AE9"/>
    <w:pPr>
      <w:spacing w:before="240" w:line="360" w:lineRule="auto"/>
    </w:pPr>
  </w:style>
  <w:style w:type="paragraph" w:customStyle="1" w:styleId="Displayedquotation">
    <w:name w:val="Displayed quotation"/>
    <w:basedOn w:val="a"/>
    <w:qFormat/>
    <w:rsid w:val="002C4AE9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customStyle="1" w:styleId="Numberedlist">
    <w:name w:val="Numbered list"/>
    <w:basedOn w:val="Paragraph"/>
    <w:next w:val="Paragraph"/>
    <w:qFormat/>
    <w:rsid w:val="002C4AE9"/>
    <w:pPr>
      <w:widowControl/>
      <w:numPr>
        <w:numId w:val="13"/>
      </w:numPr>
      <w:spacing w:after="240"/>
      <w:contextualSpacing/>
    </w:pPr>
  </w:style>
  <w:style w:type="paragraph" w:customStyle="1" w:styleId="Displayedequation">
    <w:name w:val="Displayed equation"/>
    <w:basedOn w:val="a"/>
    <w:next w:val="Paragraph"/>
    <w:qFormat/>
    <w:rsid w:val="002C4AE9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a"/>
    <w:next w:val="a"/>
    <w:qFormat/>
    <w:rsid w:val="002C4AE9"/>
    <w:pPr>
      <w:spacing w:before="120" w:line="360" w:lineRule="auto"/>
    </w:pPr>
    <w:rPr>
      <w:sz w:val="22"/>
    </w:rPr>
  </w:style>
  <w:style w:type="paragraph" w:customStyle="1" w:styleId="Tabletitle">
    <w:name w:val="Table title"/>
    <w:basedOn w:val="a"/>
    <w:next w:val="a"/>
    <w:qFormat/>
    <w:rsid w:val="002C4AE9"/>
    <w:pPr>
      <w:spacing w:before="240" w:line="360" w:lineRule="auto"/>
    </w:pPr>
  </w:style>
  <w:style w:type="paragraph" w:customStyle="1" w:styleId="Figurecaption">
    <w:name w:val="Figure caption"/>
    <w:basedOn w:val="a"/>
    <w:next w:val="a"/>
    <w:qFormat/>
    <w:rsid w:val="002C4AE9"/>
    <w:pPr>
      <w:spacing w:before="240" w:line="360" w:lineRule="auto"/>
    </w:pPr>
  </w:style>
  <w:style w:type="paragraph" w:customStyle="1" w:styleId="Footnotes">
    <w:name w:val="Footnotes"/>
    <w:basedOn w:val="a"/>
    <w:qFormat/>
    <w:rsid w:val="002C4AE9"/>
    <w:pPr>
      <w:spacing w:before="120" w:line="360" w:lineRule="auto"/>
      <w:ind w:left="482" w:hanging="482"/>
      <w:contextualSpacing/>
    </w:pPr>
    <w:rPr>
      <w:sz w:val="22"/>
    </w:rPr>
  </w:style>
  <w:style w:type="paragraph" w:customStyle="1" w:styleId="Notesoncontributors">
    <w:name w:val="Notes on contributors"/>
    <w:basedOn w:val="a"/>
    <w:qFormat/>
    <w:rsid w:val="002C4AE9"/>
    <w:pPr>
      <w:spacing w:before="240" w:line="360" w:lineRule="auto"/>
    </w:pPr>
    <w:rPr>
      <w:sz w:val="22"/>
    </w:rPr>
  </w:style>
  <w:style w:type="paragraph" w:customStyle="1" w:styleId="Normalparagraphstyle">
    <w:name w:val="Normal paragraph style"/>
    <w:basedOn w:val="a"/>
    <w:next w:val="a"/>
    <w:rsid w:val="002C4AE9"/>
  </w:style>
  <w:style w:type="paragraph" w:customStyle="1" w:styleId="Paragraph">
    <w:name w:val="Paragraph"/>
    <w:basedOn w:val="a"/>
    <w:next w:val="Newparagraph"/>
    <w:qFormat/>
    <w:rsid w:val="002C4AE9"/>
    <w:pPr>
      <w:widowControl w:val="0"/>
      <w:spacing w:before="240"/>
    </w:pPr>
  </w:style>
  <w:style w:type="paragraph" w:customStyle="1" w:styleId="Newparagraph">
    <w:name w:val="New paragraph"/>
    <w:basedOn w:val="a"/>
    <w:qFormat/>
    <w:rsid w:val="002C4AE9"/>
    <w:pPr>
      <w:ind w:firstLine="720"/>
    </w:pPr>
  </w:style>
  <w:style w:type="paragraph" w:styleId="af">
    <w:name w:val="Normal Indent"/>
    <w:basedOn w:val="a"/>
    <w:rsid w:val="002C4AE9"/>
    <w:pPr>
      <w:ind w:left="720"/>
    </w:pPr>
  </w:style>
  <w:style w:type="paragraph" w:customStyle="1" w:styleId="References">
    <w:name w:val="References"/>
    <w:basedOn w:val="a"/>
    <w:qFormat/>
    <w:rsid w:val="002C4AE9"/>
    <w:pPr>
      <w:spacing w:before="120" w:line="360" w:lineRule="auto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  <w:rsid w:val="002C4AE9"/>
  </w:style>
  <w:style w:type="paragraph" w:customStyle="1" w:styleId="Bulletedlist">
    <w:name w:val="Bulleted list"/>
    <w:basedOn w:val="Paragraph"/>
    <w:next w:val="Paragraph"/>
    <w:qFormat/>
    <w:rsid w:val="002C4AE9"/>
    <w:pPr>
      <w:widowControl/>
      <w:numPr>
        <w:numId w:val="14"/>
      </w:numPr>
      <w:spacing w:after="240"/>
      <w:contextualSpacing/>
    </w:pPr>
  </w:style>
  <w:style w:type="paragraph" w:styleId="af0">
    <w:name w:val="footnote text"/>
    <w:basedOn w:val="a"/>
    <w:link w:val="af1"/>
    <w:autoRedefine/>
    <w:rsid w:val="002C4AE9"/>
    <w:pPr>
      <w:ind w:left="284" w:hanging="284"/>
    </w:pPr>
    <w:rPr>
      <w:sz w:val="22"/>
      <w:szCs w:val="20"/>
    </w:rPr>
  </w:style>
  <w:style w:type="character" w:customStyle="1" w:styleId="af1">
    <w:name w:val="脚注文本 字符"/>
    <w:basedOn w:val="a0"/>
    <w:link w:val="af0"/>
    <w:rsid w:val="002C4AE9"/>
    <w:rPr>
      <w:rFonts w:ascii="Times New Roman" w:hAnsi="Times New Roman" w:cs="Times New Roman"/>
      <w:kern w:val="0"/>
      <w:sz w:val="22"/>
      <w:szCs w:val="20"/>
      <w:lang w:eastAsia="en-GB"/>
    </w:rPr>
  </w:style>
  <w:style w:type="character" w:styleId="af2">
    <w:name w:val="footnote reference"/>
    <w:basedOn w:val="a0"/>
    <w:rsid w:val="002C4AE9"/>
    <w:rPr>
      <w:vertAlign w:val="superscript"/>
    </w:rPr>
  </w:style>
  <w:style w:type="paragraph" w:styleId="af3">
    <w:name w:val="endnote text"/>
    <w:basedOn w:val="a"/>
    <w:link w:val="af4"/>
    <w:autoRedefine/>
    <w:rsid w:val="002C4AE9"/>
    <w:pPr>
      <w:ind w:left="284" w:hanging="284"/>
    </w:pPr>
    <w:rPr>
      <w:sz w:val="22"/>
      <w:szCs w:val="20"/>
    </w:rPr>
  </w:style>
  <w:style w:type="character" w:customStyle="1" w:styleId="af4">
    <w:name w:val="尾注文本 字符"/>
    <w:basedOn w:val="a0"/>
    <w:link w:val="af3"/>
    <w:rsid w:val="002C4AE9"/>
    <w:rPr>
      <w:rFonts w:ascii="Times New Roman" w:hAnsi="Times New Roman" w:cs="Times New Roman"/>
      <w:kern w:val="0"/>
      <w:sz w:val="22"/>
      <w:szCs w:val="20"/>
      <w:lang w:eastAsia="en-GB"/>
    </w:rPr>
  </w:style>
  <w:style w:type="character" w:styleId="af5">
    <w:name w:val="endnote reference"/>
    <w:basedOn w:val="a0"/>
    <w:rsid w:val="002C4AE9"/>
    <w:rPr>
      <w:vertAlign w:val="superscript"/>
    </w:rPr>
  </w:style>
  <w:style w:type="paragraph" w:customStyle="1" w:styleId="Heading4Paragraph">
    <w:name w:val="Heading 4 + Paragraph"/>
    <w:basedOn w:val="Paragraph"/>
    <w:next w:val="Newparagraph"/>
    <w:qFormat/>
    <w:rsid w:val="002C4AE9"/>
    <w:pPr>
      <w:widowControl/>
      <w:spacing w:before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AppData\Roaming\Microsoft\Templates\TF_Template_Word_Windows_2016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071574D5-B662-4582-994D-0B35A1F7E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TF_Template_Word_Windows_2016.dotx</Template>
  <TotalTime>30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Youli</dc:creator>
  <cp:keywords/>
  <dc:description/>
  <cp:lastModifiedBy>Chen Youli</cp:lastModifiedBy>
  <cp:revision>23</cp:revision>
  <dcterms:created xsi:type="dcterms:W3CDTF">2020-09-10T15:26:00Z</dcterms:created>
  <dcterms:modified xsi:type="dcterms:W3CDTF">2021-07-17T16:37:00Z</dcterms:modified>
</cp:coreProperties>
</file>