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Mar>
          <w:top w:w="15" w:type="dxa"/>
          <w:left w:w="70" w:type="dxa"/>
          <w:bottom w:w="15" w:type="dxa"/>
          <w:right w:w="70" w:type="dxa"/>
        </w:tblCellMar>
        <w:tblLook w:val="04A0" w:firstRow="1" w:lastRow="0" w:firstColumn="1" w:lastColumn="0" w:noHBand="0" w:noVBand="1"/>
      </w:tblPr>
      <w:tblGrid>
        <w:gridCol w:w="381"/>
        <w:gridCol w:w="2439"/>
        <w:gridCol w:w="10186"/>
      </w:tblGrid>
      <w:tr w:rsidR="00645D12" w:rsidRPr="000D4D35" w14:paraId="71B8EDAD" w14:textId="77777777" w:rsidTr="000D4D35">
        <w:trPr>
          <w:trHeight w:val="300"/>
        </w:trPr>
        <w:tc>
          <w:tcPr>
            <w:tcW w:w="5000" w:type="pct"/>
            <w:gridSpan w:val="3"/>
            <w:tcBorders>
              <w:top w:val="nil"/>
              <w:left w:val="nil"/>
              <w:bottom w:val="single" w:sz="4" w:space="0" w:color="000000"/>
              <w:right w:val="nil"/>
            </w:tcBorders>
            <w:noWrap/>
            <w:vAlign w:val="bottom"/>
            <w:hideMark/>
          </w:tcPr>
          <w:p w14:paraId="08C11114" w14:textId="6BEF4070"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 xml:space="preserve">Additional File </w:t>
            </w:r>
            <w:r w:rsidR="00213ABA">
              <w:rPr>
                <w:rFonts w:ascii="Calibri" w:eastAsia="Times New Roman" w:hAnsi="Calibri" w:cs="Calibri"/>
                <w:b/>
                <w:bCs/>
                <w:color w:val="000000"/>
                <w:kern w:val="0"/>
                <w:sz w:val="22"/>
                <w:szCs w:val="22"/>
                <w:lang w:eastAsia="es-MX"/>
                <w14:ligatures w14:val="none"/>
              </w:rPr>
              <w:t>3</w:t>
            </w:r>
            <w:r w:rsidRPr="00645D12">
              <w:rPr>
                <w:rFonts w:ascii="Calibri" w:eastAsia="Times New Roman" w:hAnsi="Calibri" w:cs="Calibri"/>
                <w:b/>
                <w:bCs/>
                <w:color w:val="000000"/>
                <w:kern w:val="0"/>
                <w:sz w:val="22"/>
                <w:szCs w:val="22"/>
                <w:lang w:eastAsia="es-MX"/>
                <w14:ligatures w14:val="none"/>
              </w:rPr>
              <w:t>. Examples of core concepts scored 3 or 4</w:t>
            </w:r>
          </w:p>
        </w:tc>
      </w:tr>
      <w:tr w:rsidR="000D4D35" w:rsidRPr="00645D12" w14:paraId="51E4E573" w14:textId="77777777" w:rsidTr="000D4D35">
        <w:trPr>
          <w:trHeight w:val="300"/>
        </w:trPr>
        <w:tc>
          <w:tcPr>
            <w:tcW w:w="146" w:type="pct"/>
            <w:tcBorders>
              <w:top w:val="nil"/>
              <w:left w:val="nil"/>
              <w:bottom w:val="single" w:sz="4" w:space="0" w:color="000000"/>
              <w:right w:val="nil"/>
            </w:tcBorders>
            <w:noWrap/>
            <w:vAlign w:val="bottom"/>
            <w:hideMark/>
          </w:tcPr>
          <w:p w14:paraId="5E82F5A4"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Nº</w:t>
            </w:r>
          </w:p>
        </w:tc>
        <w:tc>
          <w:tcPr>
            <w:tcW w:w="671" w:type="pct"/>
            <w:tcBorders>
              <w:top w:val="nil"/>
              <w:left w:val="nil"/>
              <w:bottom w:val="single" w:sz="4" w:space="0" w:color="000000"/>
              <w:right w:val="nil"/>
            </w:tcBorders>
            <w:noWrap/>
            <w:vAlign w:val="bottom"/>
            <w:hideMark/>
          </w:tcPr>
          <w:p w14:paraId="61166EB7"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Concept</w:t>
            </w:r>
          </w:p>
        </w:tc>
        <w:tc>
          <w:tcPr>
            <w:tcW w:w="4182" w:type="pct"/>
            <w:tcBorders>
              <w:top w:val="nil"/>
              <w:left w:val="nil"/>
              <w:bottom w:val="single" w:sz="4" w:space="0" w:color="000000"/>
              <w:right w:val="nil"/>
            </w:tcBorders>
            <w:noWrap/>
            <w:vAlign w:val="bottom"/>
            <w:hideMark/>
          </w:tcPr>
          <w:p w14:paraId="34A25007"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Reference</w:t>
            </w:r>
          </w:p>
        </w:tc>
      </w:tr>
      <w:tr w:rsidR="000D4D35" w:rsidRPr="00645D12" w14:paraId="6EA4C14F" w14:textId="77777777" w:rsidTr="000D4D35">
        <w:trPr>
          <w:trHeight w:val="1318"/>
        </w:trPr>
        <w:tc>
          <w:tcPr>
            <w:tcW w:w="146" w:type="pct"/>
            <w:tcBorders>
              <w:top w:val="single" w:sz="4" w:space="0" w:color="000000"/>
              <w:left w:val="nil"/>
              <w:bottom w:val="single" w:sz="4" w:space="0" w:color="auto"/>
              <w:right w:val="nil"/>
            </w:tcBorders>
            <w:hideMark/>
          </w:tcPr>
          <w:p w14:paraId="55433C80"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w:t>
            </w:r>
          </w:p>
        </w:tc>
        <w:tc>
          <w:tcPr>
            <w:tcW w:w="671" w:type="pct"/>
            <w:tcBorders>
              <w:top w:val="single" w:sz="4" w:space="0" w:color="000000"/>
              <w:left w:val="nil"/>
              <w:bottom w:val="single" w:sz="4" w:space="0" w:color="auto"/>
              <w:right w:val="nil"/>
            </w:tcBorders>
            <w:hideMark/>
          </w:tcPr>
          <w:p w14:paraId="0F74DE88"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Non-Discrimination</w:t>
            </w:r>
          </w:p>
        </w:tc>
        <w:tc>
          <w:tcPr>
            <w:tcW w:w="4182" w:type="pct"/>
            <w:tcBorders>
              <w:top w:val="single" w:sz="4" w:space="0" w:color="000000"/>
              <w:left w:val="nil"/>
              <w:bottom w:val="single" w:sz="4" w:space="0" w:color="auto"/>
              <w:right w:val="nil"/>
            </w:tcBorders>
            <w:hideMark/>
          </w:tcPr>
          <w:p w14:paraId="1189CDB1" w14:textId="5B3C8FB2"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3, National Plan on Mental Health]</w:t>
            </w:r>
            <w:r w:rsidRPr="00645D12">
              <w:rPr>
                <w:rFonts w:ascii="Calibri" w:eastAsia="Times New Roman" w:hAnsi="Calibri" w:cs="Calibri"/>
                <w:color w:val="000000"/>
                <w:kern w:val="0"/>
                <w:sz w:val="22"/>
                <w:szCs w:val="22"/>
                <w:lang w:eastAsia="es-MX"/>
                <w14:ligatures w14:val="none"/>
              </w:rPr>
              <w:t xml:space="preserve"> Law 20.584 that Regulates the Rights and Duties of Persons in Relation to Actions Related to their Health Care [...] establishes, among others: The right of every person to "receive health promotion, protection and recovery and rehabilitation actions in a timely manner and without any discrimination, and that the care provided to persons with physical or mental disabilities and those deprived of liberty shall be governed by the rules issued by the Ministry of Health, to ensure that it is timely and of equal quality".</w:t>
            </w:r>
          </w:p>
        </w:tc>
      </w:tr>
      <w:tr w:rsidR="000D4D35" w:rsidRPr="00645D12" w14:paraId="22FB89C0" w14:textId="77777777" w:rsidTr="000D4D35">
        <w:trPr>
          <w:trHeight w:val="1345"/>
        </w:trPr>
        <w:tc>
          <w:tcPr>
            <w:tcW w:w="146" w:type="pct"/>
            <w:tcBorders>
              <w:top w:val="single" w:sz="4" w:space="0" w:color="auto"/>
              <w:left w:val="nil"/>
              <w:bottom w:val="single" w:sz="4" w:space="0" w:color="auto"/>
              <w:right w:val="nil"/>
            </w:tcBorders>
            <w:hideMark/>
          </w:tcPr>
          <w:p w14:paraId="4198F4E0"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2</w:t>
            </w:r>
          </w:p>
        </w:tc>
        <w:tc>
          <w:tcPr>
            <w:tcW w:w="671" w:type="pct"/>
            <w:tcBorders>
              <w:top w:val="single" w:sz="4" w:space="0" w:color="auto"/>
              <w:left w:val="nil"/>
              <w:bottom w:val="single" w:sz="4" w:space="0" w:color="auto"/>
              <w:right w:val="nil"/>
            </w:tcBorders>
            <w:hideMark/>
          </w:tcPr>
          <w:p w14:paraId="23F714E9"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Individualized Services</w:t>
            </w:r>
          </w:p>
        </w:tc>
        <w:tc>
          <w:tcPr>
            <w:tcW w:w="4182" w:type="pct"/>
            <w:tcBorders>
              <w:top w:val="single" w:sz="4" w:space="0" w:color="auto"/>
              <w:left w:val="nil"/>
              <w:bottom w:val="single" w:sz="4" w:space="0" w:color="auto"/>
              <w:right w:val="nil"/>
            </w:tcBorders>
            <w:hideMark/>
          </w:tcPr>
          <w:p w14:paraId="58E9F8D3" w14:textId="3D618B7D"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 xml:space="preserve">[Score 4, National Action Plan on Mental Health] </w:t>
            </w:r>
            <w:r w:rsidRPr="00645D12">
              <w:rPr>
                <w:rFonts w:ascii="Calibri" w:eastAsia="Times New Roman" w:hAnsi="Calibri" w:cs="Calibri"/>
                <w:color w:val="000000"/>
                <w:kern w:val="0"/>
                <w:sz w:val="22"/>
                <w:szCs w:val="22"/>
                <w:lang w:eastAsia="es-MX"/>
                <w14:ligatures w14:val="none"/>
              </w:rPr>
              <w:t>Objective: Improve the autonomy and social inclusion of people with mental disorders or disabilities. Initiative on health network management and coordination:</w:t>
            </w:r>
            <w:r w:rsidRPr="00645D12">
              <w:rPr>
                <w:rFonts w:ascii="Calibri" w:eastAsia="Times New Roman" w:hAnsi="Calibri" w:cs="Calibri"/>
                <w:b/>
                <w:bCs/>
                <w:color w:val="000000"/>
                <w:kern w:val="0"/>
                <w:sz w:val="22"/>
                <w:szCs w:val="22"/>
                <w:lang w:eastAsia="es-MX"/>
                <w14:ligatures w14:val="none"/>
              </w:rPr>
              <w:t xml:space="preserve"> </w:t>
            </w:r>
            <w:r w:rsidRPr="00645D12">
              <w:rPr>
                <w:rFonts w:ascii="Calibri" w:eastAsia="Times New Roman" w:hAnsi="Calibri" w:cs="Calibri"/>
                <w:color w:val="000000"/>
                <w:kern w:val="0"/>
                <w:sz w:val="22"/>
                <w:szCs w:val="22"/>
                <w:lang w:eastAsia="es-MX"/>
                <w14:ligatures w14:val="none"/>
              </w:rPr>
              <w:t>Promotion of support services for people with mental disabilities in the health network. Indicator: Number of mental health specialized facilities that incorporate objectives and actions linked to social inclusion in the Comprehensive Care Plans of users/ Total number of facilities in the health network in the country. Goal: 100% by December 2025.</w:t>
            </w:r>
          </w:p>
        </w:tc>
      </w:tr>
      <w:tr w:rsidR="000D4D35" w:rsidRPr="00645D12" w14:paraId="310C405B" w14:textId="77777777" w:rsidTr="000D4D35">
        <w:trPr>
          <w:trHeight w:val="1113"/>
        </w:trPr>
        <w:tc>
          <w:tcPr>
            <w:tcW w:w="146" w:type="pct"/>
            <w:tcBorders>
              <w:top w:val="single" w:sz="4" w:space="0" w:color="auto"/>
              <w:left w:val="nil"/>
              <w:bottom w:val="single" w:sz="4" w:space="0" w:color="auto"/>
              <w:right w:val="nil"/>
            </w:tcBorders>
            <w:hideMark/>
          </w:tcPr>
          <w:p w14:paraId="26E04F16"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3</w:t>
            </w:r>
          </w:p>
        </w:tc>
        <w:tc>
          <w:tcPr>
            <w:tcW w:w="671" w:type="pct"/>
            <w:tcBorders>
              <w:top w:val="single" w:sz="4" w:space="0" w:color="auto"/>
              <w:left w:val="nil"/>
              <w:bottom w:val="single" w:sz="4" w:space="0" w:color="auto"/>
              <w:right w:val="nil"/>
            </w:tcBorders>
            <w:hideMark/>
          </w:tcPr>
          <w:p w14:paraId="0646CBA6"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Entitlement</w:t>
            </w:r>
          </w:p>
        </w:tc>
        <w:tc>
          <w:tcPr>
            <w:tcW w:w="4182" w:type="pct"/>
            <w:tcBorders>
              <w:top w:val="single" w:sz="4" w:space="0" w:color="auto"/>
              <w:left w:val="nil"/>
              <w:bottom w:val="single" w:sz="4" w:space="0" w:color="auto"/>
              <w:right w:val="nil"/>
            </w:tcBorders>
            <w:hideMark/>
          </w:tcPr>
          <w:p w14:paraId="64FF4BCF" w14:textId="6230FC7F"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 xml:space="preserve">[Score 4, National Health Plan for the Elderly and its Action Plan] </w:t>
            </w:r>
            <w:proofErr w:type="spellStart"/>
            <w:r w:rsidRPr="00645D12">
              <w:rPr>
                <w:rFonts w:ascii="Calibri" w:eastAsia="Times New Roman" w:hAnsi="Calibri" w:cs="Calibri"/>
                <w:color w:val="000000"/>
                <w:kern w:val="0"/>
                <w:sz w:val="22"/>
                <w:szCs w:val="22"/>
                <w:lang w:eastAsia="es-MX"/>
                <w14:ligatures w14:val="none"/>
              </w:rPr>
              <w:t>Objetive</w:t>
            </w:r>
            <w:proofErr w:type="spellEnd"/>
            <w:r w:rsidRPr="00645D12">
              <w:rPr>
                <w:rFonts w:ascii="Calibri" w:eastAsia="Times New Roman" w:hAnsi="Calibri" w:cs="Calibri"/>
                <w:color w:val="000000"/>
                <w:kern w:val="0"/>
                <w:sz w:val="22"/>
                <w:szCs w:val="22"/>
                <w:lang w:eastAsia="es-MX"/>
                <w14:ligatures w14:val="none"/>
              </w:rPr>
              <w:t>: Audit. Intervention strategies: Generation, systematisation and dissemination of information. Initiatives: Monitoring of compliance with the preferential care regulations associated with Law 21.168. Actions: Monitor the implementation of the Law on Preferential Care to the Elderly and Persons with Disabilities. Indicator: Health centres that comply with the preferential care regulations associated with Law 21.168/health centres audited. Goal: 100% as of March of each year.</w:t>
            </w:r>
          </w:p>
        </w:tc>
      </w:tr>
      <w:tr w:rsidR="000D4D35" w:rsidRPr="00645D12" w14:paraId="1D5029DD" w14:textId="77777777" w:rsidTr="000D4D35">
        <w:trPr>
          <w:trHeight w:val="300"/>
        </w:trPr>
        <w:tc>
          <w:tcPr>
            <w:tcW w:w="146" w:type="pct"/>
            <w:tcBorders>
              <w:top w:val="single" w:sz="4" w:space="0" w:color="auto"/>
              <w:left w:val="nil"/>
              <w:bottom w:val="single" w:sz="4" w:space="0" w:color="auto"/>
              <w:right w:val="nil"/>
            </w:tcBorders>
            <w:noWrap/>
            <w:hideMark/>
          </w:tcPr>
          <w:p w14:paraId="3E0DBC13"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4</w:t>
            </w:r>
          </w:p>
        </w:tc>
        <w:tc>
          <w:tcPr>
            <w:tcW w:w="671" w:type="pct"/>
            <w:tcBorders>
              <w:top w:val="single" w:sz="4" w:space="0" w:color="auto"/>
              <w:left w:val="nil"/>
              <w:bottom w:val="single" w:sz="4" w:space="0" w:color="auto"/>
              <w:right w:val="nil"/>
            </w:tcBorders>
            <w:noWrap/>
            <w:hideMark/>
          </w:tcPr>
          <w:p w14:paraId="2FF4F6A7"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Capability-based services</w:t>
            </w:r>
          </w:p>
        </w:tc>
        <w:tc>
          <w:tcPr>
            <w:tcW w:w="4182" w:type="pct"/>
            <w:tcBorders>
              <w:top w:val="single" w:sz="4" w:space="0" w:color="auto"/>
              <w:left w:val="nil"/>
              <w:bottom w:val="single" w:sz="4" w:space="0" w:color="auto"/>
              <w:right w:val="nil"/>
            </w:tcBorders>
            <w:noWrap/>
            <w:hideMark/>
          </w:tcPr>
          <w:p w14:paraId="63A71EA9" w14:textId="77777777" w:rsidR="00645D12" w:rsidRPr="00645D12" w:rsidRDefault="00645D12" w:rsidP="00645D12">
            <w:pPr>
              <w:rPr>
                <w:rFonts w:ascii="Calibri" w:eastAsia="Times New Roman" w:hAnsi="Calibri" w:cs="Calibri"/>
                <w:i/>
                <w:iCs/>
                <w:color w:val="000000"/>
                <w:kern w:val="0"/>
                <w:sz w:val="22"/>
                <w:szCs w:val="22"/>
                <w:lang w:eastAsia="es-MX"/>
                <w14:ligatures w14:val="none"/>
              </w:rPr>
            </w:pPr>
            <w:r w:rsidRPr="00645D12">
              <w:rPr>
                <w:rFonts w:ascii="Calibri" w:eastAsia="Times New Roman" w:hAnsi="Calibri" w:cs="Calibri"/>
                <w:i/>
                <w:iCs/>
                <w:color w:val="000000"/>
                <w:kern w:val="0"/>
                <w:sz w:val="22"/>
                <w:szCs w:val="22"/>
                <w:lang w:eastAsia="es-MX"/>
                <w14:ligatures w14:val="none"/>
              </w:rPr>
              <w:t>None scored 3 or 4.</w:t>
            </w:r>
          </w:p>
        </w:tc>
      </w:tr>
      <w:tr w:rsidR="000D4D35" w:rsidRPr="00645D12" w14:paraId="3DAF381F" w14:textId="77777777" w:rsidTr="000D4D35">
        <w:trPr>
          <w:trHeight w:val="300"/>
        </w:trPr>
        <w:tc>
          <w:tcPr>
            <w:tcW w:w="146" w:type="pct"/>
            <w:tcBorders>
              <w:top w:val="single" w:sz="4" w:space="0" w:color="auto"/>
              <w:left w:val="nil"/>
              <w:bottom w:val="single" w:sz="4" w:space="0" w:color="auto"/>
              <w:right w:val="nil"/>
            </w:tcBorders>
            <w:hideMark/>
          </w:tcPr>
          <w:p w14:paraId="2762CF6A"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5</w:t>
            </w:r>
          </w:p>
        </w:tc>
        <w:tc>
          <w:tcPr>
            <w:tcW w:w="671" w:type="pct"/>
            <w:tcBorders>
              <w:top w:val="single" w:sz="4" w:space="0" w:color="auto"/>
              <w:left w:val="nil"/>
              <w:bottom w:val="single" w:sz="4" w:space="0" w:color="auto"/>
              <w:right w:val="nil"/>
            </w:tcBorders>
            <w:hideMark/>
          </w:tcPr>
          <w:p w14:paraId="14BBDDF7"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Participation</w:t>
            </w:r>
          </w:p>
        </w:tc>
        <w:tc>
          <w:tcPr>
            <w:tcW w:w="4182" w:type="pct"/>
            <w:tcBorders>
              <w:top w:val="single" w:sz="4" w:space="0" w:color="auto"/>
              <w:left w:val="nil"/>
              <w:bottom w:val="single" w:sz="4" w:space="0" w:color="auto"/>
              <w:right w:val="nil"/>
            </w:tcBorders>
            <w:hideMark/>
          </w:tcPr>
          <w:p w14:paraId="063F1903" w14:textId="77777777" w:rsidR="00645D12" w:rsidRPr="00645D12" w:rsidRDefault="00645D12" w:rsidP="00645D12">
            <w:pPr>
              <w:rPr>
                <w:rFonts w:ascii="Calibri" w:eastAsia="Times New Roman" w:hAnsi="Calibri" w:cs="Calibri"/>
                <w:i/>
                <w:iCs/>
                <w:color w:val="000000"/>
                <w:kern w:val="0"/>
                <w:sz w:val="22"/>
                <w:szCs w:val="22"/>
                <w:lang w:eastAsia="es-MX"/>
                <w14:ligatures w14:val="none"/>
              </w:rPr>
            </w:pPr>
            <w:r w:rsidRPr="00645D12">
              <w:rPr>
                <w:rFonts w:ascii="Calibri" w:eastAsia="Times New Roman" w:hAnsi="Calibri" w:cs="Calibri"/>
                <w:i/>
                <w:iCs/>
                <w:color w:val="000000"/>
                <w:kern w:val="0"/>
                <w:sz w:val="22"/>
                <w:szCs w:val="22"/>
                <w:lang w:eastAsia="es-MX"/>
                <w14:ligatures w14:val="none"/>
              </w:rPr>
              <w:t>None scored 3 or 4.</w:t>
            </w:r>
          </w:p>
        </w:tc>
      </w:tr>
      <w:tr w:rsidR="000D4D35" w:rsidRPr="00645D12" w14:paraId="1F14941B" w14:textId="77777777" w:rsidTr="000D4D35">
        <w:trPr>
          <w:trHeight w:val="121"/>
        </w:trPr>
        <w:tc>
          <w:tcPr>
            <w:tcW w:w="146" w:type="pct"/>
            <w:tcBorders>
              <w:top w:val="single" w:sz="4" w:space="0" w:color="auto"/>
              <w:left w:val="nil"/>
              <w:bottom w:val="single" w:sz="4" w:space="0" w:color="auto"/>
              <w:right w:val="nil"/>
            </w:tcBorders>
            <w:hideMark/>
          </w:tcPr>
          <w:p w14:paraId="0608C14D"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6</w:t>
            </w:r>
          </w:p>
        </w:tc>
        <w:tc>
          <w:tcPr>
            <w:tcW w:w="671" w:type="pct"/>
            <w:tcBorders>
              <w:top w:val="single" w:sz="4" w:space="0" w:color="auto"/>
              <w:left w:val="nil"/>
              <w:bottom w:val="single" w:sz="4" w:space="0" w:color="auto"/>
              <w:right w:val="nil"/>
            </w:tcBorders>
            <w:hideMark/>
          </w:tcPr>
          <w:p w14:paraId="18EC57C1"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Coordination of Services</w:t>
            </w:r>
          </w:p>
        </w:tc>
        <w:tc>
          <w:tcPr>
            <w:tcW w:w="4182" w:type="pct"/>
            <w:tcBorders>
              <w:top w:val="single" w:sz="4" w:space="0" w:color="auto"/>
              <w:left w:val="nil"/>
              <w:bottom w:val="single" w:sz="4" w:space="0" w:color="auto"/>
              <w:right w:val="nil"/>
            </w:tcBorders>
            <w:hideMark/>
          </w:tcPr>
          <w:p w14:paraId="3DEF441B" w14:textId="0C5375EC"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4, National Health Plan for the Elderly and its Action Plan]</w:t>
            </w:r>
            <w:r w:rsidRPr="00645D12">
              <w:rPr>
                <w:rFonts w:ascii="Calibri" w:eastAsia="Times New Roman" w:hAnsi="Calibri" w:cs="Calibri"/>
                <w:color w:val="000000"/>
                <w:kern w:val="0"/>
                <w:sz w:val="22"/>
                <w:szCs w:val="22"/>
                <w:lang w:eastAsia="es-MX"/>
                <w14:ligatures w14:val="none"/>
              </w:rPr>
              <w:t xml:space="preserve"> Objective: Reduce waiting times for the elderly. Intervention strategies: Management and coordination of the health network. Initiatives: Implementation of local protocols for the implementation of the Regulation associated with the Law on Preferential Care for the Elderly and Persons with Disabilities. Actions: Monitor and oversee the development and implementation of local protocols for the Preferred Care Act Regulation. Indicator: Number of facilities that develop local preferential care protocol for the implementation of the Regulation associated with Law 21.168 in period t/ Health centres supervised by the Superintendence of Health in period t. Goal: 100% as of December each year.</w:t>
            </w:r>
          </w:p>
        </w:tc>
      </w:tr>
      <w:tr w:rsidR="000D4D35" w:rsidRPr="00645D12" w14:paraId="773C27DC" w14:textId="77777777" w:rsidTr="000D4D35">
        <w:trPr>
          <w:trHeight w:val="1681"/>
        </w:trPr>
        <w:tc>
          <w:tcPr>
            <w:tcW w:w="146" w:type="pct"/>
            <w:tcBorders>
              <w:top w:val="single" w:sz="4" w:space="0" w:color="auto"/>
              <w:left w:val="nil"/>
              <w:bottom w:val="single" w:sz="4" w:space="0" w:color="auto"/>
              <w:right w:val="nil"/>
            </w:tcBorders>
            <w:hideMark/>
          </w:tcPr>
          <w:p w14:paraId="7382908B"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lastRenderedPageBreak/>
              <w:t>7</w:t>
            </w:r>
          </w:p>
        </w:tc>
        <w:tc>
          <w:tcPr>
            <w:tcW w:w="671" w:type="pct"/>
            <w:tcBorders>
              <w:top w:val="single" w:sz="4" w:space="0" w:color="auto"/>
              <w:left w:val="nil"/>
              <w:bottom w:val="single" w:sz="4" w:space="0" w:color="auto"/>
              <w:right w:val="nil"/>
            </w:tcBorders>
            <w:hideMark/>
          </w:tcPr>
          <w:p w14:paraId="72F0224C"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Protection from Harm</w:t>
            </w:r>
          </w:p>
        </w:tc>
        <w:tc>
          <w:tcPr>
            <w:tcW w:w="4182" w:type="pct"/>
            <w:tcBorders>
              <w:top w:val="single" w:sz="4" w:space="0" w:color="auto"/>
              <w:left w:val="nil"/>
              <w:bottom w:val="single" w:sz="4" w:space="0" w:color="auto"/>
              <w:right w:val="nil"/>
            </w:tcBorders>
            <w:hideMark/>
          </w:tcPr>
          <w:p w14:paraId="0160BCEB" w14:textId="77777777"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 xml:space="preserve">[Score 3, National Health Policy to address Gender-Based Violence] </w:t>
            </w:r>
            <w:r w:rsidRPr="00645D12">
              <w:rPr>
                <w:rFonts w:ascii="Calibri" w:eastAsia="Times New Roman" w:hAnsi="Calibri" w:cs="Calibri"/>
                <w:color w:val="000000"/>
                <w:kern w:val="0"/>
                <w:sz w:val="22"/>
                <w:szCs w:val="22"/>
                <w:lang w:eastAsia="es-MX"/>
                <w14:ligatures w14:val="none"/>
              </w:rPr>
              <w:t>Forced sterilisations: corresponds to the application of sterilisation interventions on a permanent basis and for contraceptive purposes, particularly to children and adolescents in a situation of disability. In this regard, the CEDAW Committee in its Concluding Observations on the Seventh Periodic Report of Chile (2018) recommends the State of Chile to guarantee the full implementation of the national guidelines on fertility regulation (2018) by ensuring that the "informed consent" procedure is requested by medical personnel prior to sterilisation. Practitioners who perform sterilisations without such consent should be sanctioned. Redress and financial compensation should be available to women victims of non-consensual sterilisation (CEDAW/C/CHL/CO/7).</w:t>
            </w:r>
          </w:p>
        </w:tc>
      </w:tr>
      <w:tr w:rsidR="000D4D35" w:rsidRPr="00645D12" w14:paraId="7AE1D638" w14:textId="77777777" w:rsidTr="000D4D35">
        <w:trPr>
          <w:trHeight w:val="1470"/>
        </w:trPr>
        <w:tc>
          <w:tcPr>
            <w:tcW w:w="146" w:type="pct"/>
            <w:tcBorders>
              <w:top w:val="single" w:sz="4" w:space="0" w:color="auto"/>
              <w:left w:val="nil"/>
              <w:bottom w:val="single" w:sz="4" w:space="0" w:color="auto"/>
              <w:right w:val="nil"/>
            </w:tcBorders>
            <w:hideMark/>
          </w:tcPr>
          <w:p w14:paraId="59D20E5E"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8</w:t>
            </w:r>
          </w:p>
        </w:tc>
        <w:tc>
          <w:tcPr>
            <w:tcW w:w="671" w:type="pct"/>
            <w:tcBorders>
              <w:top w:val="single" w:sz="4" w:space="0" w:color="auto"/>
              <w:left w:val="nil"/>
              <w:bottom w:val="single" w:sz="4" w:space="0" w:color="auto"/>
              <w:right w:val="nil"/>
            </w:tcBorders>
            <w:hideMark/>
          </w:tcPr>
          <w:p w14:paraId="6A7E23A8"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Liberty</w:t>
            </w:r>
          </w:p>
        </w:tc>
        <w:tc>
          <w:tcPr>
            <w:tcW w:w="4182" w:type="pct"/>
            <w:tcBorders>
              <w:top w:val="single" w:sz="4" w:space="0" w:color="auto"/>
              <w:left w:val="nil"/>
              <w:bottom w:val="single" w:sz="4" w:space="0" w:color="auto"/>
              <w:right w:val="nil"/>
            </w:tcBorders>
            <w:hideMark/>
          </w:tcPr>
          <w:p w14:paraId="042AD95F" w14:textId="78DF93C8"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 xml:space="preserve">[Score 4, National Policy on Childhood and Adolescence] </w:t>
            </w:r>
            <w:r w:rsidRPr="00645D12">
              <w:rPr>
                <w:rFonts w:ascii="Calibri" w:eastAsia="Times New Roman" w:hAnsi="Calibri" w:cs="Calibri"/>
                <w:color w:val="000000"/>
                <w:kern w:val="0"/>
                <w:sz w:val="22"/>
                <w:szCs w:val="22"/>
                <w:lang w:eastAsia="es-MX"/>
                <w14:ligatures w14:val="none"/>
              </w:rPr>
              <w:t xml:space="preserve">Generate a specific diagnosis of the various forms of violence that occur in our country through the visualisation, quantification and characterisation of the different forms established by the Committee on the Rights of the Child. Similarly, assess the </w:t>
            </w:r>
            <w:proofErr w:type="gramStart"/>
            <w:r w:rsidRPr="00645D12">
              <w:rPr>
                <w:rFonts w:ascii="Calibri" w:eastAsia="Times New Roman" w:hAnsi="Calibri" w:cs="Calibri"/>
                <w:color w:val="000000"/>
                <w:kern w:val="0"/>
                <w:sz w:val="22"/>
                <w:szCs w:val="22"/>
                <w:lang w:eastAsia="es-MX"/>
                <w14:ligatures w14:val="none"/>
              </w:rPr>
              <w:t>particular forms</w:t>
            </w:r>
            <w:proofErr w:type="gramEnd"/>
            <w:r w:rsidRPr="00645D12">
              <w:rPr>
                <w:rFonts w:ascii="Calibri" w:eastAsia="Times New Roman" w:hAnsi="Calibri" w:cs="Calibri"/>
                <w:color w:val="000000"/>
                <w:kern w:val="0"/>
                <w:sz w:val="22"/>
                <w:szCs w:val="22"/>
                <w:lang w:eastAsia="es-MX"/>
                <w14:ligatures w14:val="none"/>
              </w:rPr>
              <w:t xml:space="preserve"> of violence to which children and adolescents with disabilities may be subjected, such as forced sterilisation, violence inflicted under the guise of medical treatment and deliberate disability to exploit them for purposes of begging. The assessment should incorporate the existing institutional response with an evaluation of its effectiveness and relevance.</w:t>
            </w:r>
          </w:p>
        </w:tc>
      </w:tr>
      <w:tr w:rsidR="000D4D35" w:rsidRPr="00645D12" w14:paraId="13896B1F" w14:textId="77777777" w:rsidTr="000D4D35">
        <w:trPr>
          <w:trHeight w:val="548"/>
        </w:trPr>
        <w:tc>
          <w:tcPr>
            <w:tcW w:w="146" w:type="pct"/>
            <w:tcBorders>
              <w:top w:val="single" w:sz="4" w:space="0" w:color="auto"/>
              <w:left w:val="nil"/>
              <w:bottom w:val="single" w:sz="4" w:space="0" w:color="auto"/>
              <w:right w:val="nil"/>
            </w:tcBorders>
            <w:hideMark/>
          </w:tcPr>
          <w:p w14:paraId="44E411D6"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9</w:t>
            </w:r>
          </w:p>
        </w:tc>
        <w:tc>
          <w:tcPr>
            <w:tcW w:w="671" w:type="pct"/>
            <w:tcBorders>
              <w:top w:val="single" w:sz="4" w:space="0" w:color="auto"/>
              <w:left w:val="nil"/>
              <w:bottom w:val="single" w:sz="4" w:space="0" w:color="auto"/>
              <w:right w:val="nil"/>
            </w:tcBorders>
            <w:hideMark/>
          </w:tcPr>
          <w:p w14:paraId="7C8D235E"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Autonomy</w:t>
            </w:r>
          </w:p>
        </w:tc>
        <w:tc>
          <w:tcPr>
            <w:tcW w:w="4182" w:type="pct"/>
            <w:tcBorders>
              <w:top w:val="single" w:sz="4" w:space="0" w:color="auto"/>
              <w:left w:val="nil"/>
              <w:bottom w:val="single" w:sz="4" w:space="0" w:color="auto"/>
              <w:right w:val="nil"/>
            </w:tcBorders>
            <w:hideMark/>
          </w:tcPr>
          <w:p w14:paraId="4D92CB2D" w14:textId="34355093"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3, National Plan on Mental Health]</w:t>
            </w:r>
            <w:r w:rsidRPr="00645D12">
              <w:rPr>
                <w:rFonts w:ascii="Calibri" w:eastAsia="Times New Roman" w:hAnsi="Calibri" w:cs="Calibri"/>
                <w:color w:val="000000"/>
                <w:kern w:val="0"/>
                <w:sz w:val="22"/>
                <w:szCs w:val="22"/>
                <w:lang w:eastAsia="es-MX"/>
                <w14:ligatures w14:val="none"/>
              </w:rPr>
              <w:t xml:space="preserve"> Strategy: Implementing actions that lead to overcoming the model of substitution of the will of the person with a mental disability by a system of support for the effective exercise of their rights.</w:t>
            </w:r>
          </w:p>
        </w:tc>
      </w:tr>
      <w:tr w:rsidR="000D4D35" w:rsidRPr="00645D12" w14:paraId="36A8950A" w14:textId="77777777" w:rsidTr="000D4D35">
        <w:trPr>
          <w:trHeight w:val="300"/>
        </w:trPr>
        <w:tc>
          <w:tcPr>
            <w:tcW w:w="146" w:type="pct"/>
            <w:tcBorders>
              <w:top w:val="single" w:sz="4" w:space="0" w:color="auto"/>
              <w:left w:val="nil"/>
              <w:bottom w:val="single" w:sz="4" w:space="0" w:color="auto"/>
              <w:right w:val="nil"/>
            </w:tcBorders>
            <w:hideMark/>
          </w:tcPr>
          <w:p w14:paraId="19DF3BB6"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10</w:t>
            </w:r>
          </w:p>
        </w:tc>
        <w:tc>
          <w:tcPr>
            <w:tcW w:w="671" w:type="pct"/>
            <w:tcBorders>
              <w:top w:val="single" w:sz="4" w:space="0" w:color="auto"/>
              <w:left w:val="nil"/>
              <w:bottom w:val="single" w:sz="4" w:space="0" w:color="auto"/>
              <w:right w:val="nil"/>
            </w:tcBorders>
            <w:hideMark/>
          </w:tcPr>
          <w:p w14:paraId="2402787B"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Privacy</w:t>
            </w:r>
          </w:p>
        </w:tc>
        <w:tc>
          <w:tcPr>
            <w:tcW w:w="4182" w:type="pct"/>
            <w:tcBorders>
              <w:top w:val="single" w:sz="4" w:space="0" w:color="auto"/>
              <w:left w:val="nil"/>
              <w:bottom w:val="single" w:sz="4" w:space="0" w:color="auto"/>
              <w:right w:val="nil"/>
            </w:tcBorders>
            <w:hideMark/>
          </w:tcPr>
          <w:p w14:paraId="0DD4C57A" w14:textId="77777777" w:rsidR="00645D12" w:rsidRPr="00645D12" w:rsidRDefault="00645D12" w:rsidP="00645D12">
            <w:pPr>
              <w:rPr>
                <w:rFonts w:ascii="Calibri" w:eastAsia="Times New Roman" w:hAnsi="Calibri" w:cs="Calibri"/>
                <w:i/>
                <w:iCs/>
                <w:color w:val="000000"/>
                <w:kern w:val="0"/>
                <w:sz w:val="22"/>
                <w:szCs w:val="22"/>
                <w:lang w:eastAsia="es-MX"/>
                <w14:ligatures w14:val="none"/>
              </w:rPr>
            </w:pPr>
            <w:r w:rsidRPr="00645D12">
              <w:rPr>
                <w:rFonts w:ascii="Calibri" w:eastAsia="Times New Roman" w:hAnsi="Calibri" w:cs="Calibri"/>
                <w:i/>
                <w:iCs/>
                <w:color w:val="000000"/>
                <w:kern w:val="0"/>
                <w:sz w:val="22"/>
                <w:szCs w:val="22"/>
                <w:lang w:eastAsia="es-MX"/>
                <w14:ligatures w14:val="none"/>
              </w:rPr>
              <w:t>None scored 3 or 4.</w:t>
            </w:r>
          </w:p>
        </w:tc>
      </w:tr>
      <w:tr w:rsidR="000D4D35" w:rsidRPr="00645D12" w14:paraId="0934BFB5" w14:textId="77777777" w:rsidTr="000D4D35">
        <w:trPr>
          <w:trHeight w:val="1061"/>
        </w:trPr>
        <w:tc>
          <w:tcPr>
            <w:tcW w:w="146" w:type="pct"/>
            <w:tcBorders>
              <w:top w:val="single" w:sz="4" w:space="0" w:color="auto"/>
              <w:left w:val="nil"/>
              <w:bottom w:val="single" w:sz="4" w:space="0" w:color="auto"/>
              <w:right w:val="nil"/>
            </w:tcBorders>
            <w:hideMark/>
          </w:tcPr>
          <w:p w14:paraId="7C6A718D"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11</w:t>
            </w:r>
          </w:p>
        </w:tc>
        <w:tc>
          <w:tcPr>
            <w:tcW w:w="671" w:type="pct"/>
            <w:tcBorders>
              <w:top w:val="single" w:sz="4" w:space="0" w:color="auto"/>
              <w:left w:val="nil"/>
              <w:bottom w:val="single" w:sz="4" w:space="0" w:color="auto"/>
              <w:right w:val="nil"/>
            </w:tcBorders>
            <w:hideMark/>
          </w:tcPr>
          <w:p w14:paraId="1A933505"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Integration</w:t>
            </w:r>
          </w:p>
        </w:tc>
        <w:tc>
          <w:tcPr>
            <w:tcW w:w="4182" w:type="pct"/>
            <w:tcBorders>
              <w:top w:val="single" w:sz="4" w:space="0" w:color="auto"/>
              <w:left w:val="nil"/>
              <w:bottom w:val="single" w:sz="4" w:space="0" w:color="auto"/>
              <w:right w:val="nil"/>
            </w:tcBorders>
            <w:hideMark/>
          </w:tcPr>
          <w:p w14:paraId="1C65D1F7" w14:textId="7C60E70C"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 xml:space="preserve">[Score 4, National Plan on Oral Health] </w:t>
            </w:r>
            <w:r w:rsidRPr="00645D12">
              <w:rPr>
                <w:rFonts w:ascii="Calibri" w:eastAsia="Times New Roman" w:hAnsi="Calibri" w:cs="Calibri"/>
                <w:color w:val="000000"/>
                <w:kern w:val="0"/>
                <w:sz w:val="22"/>
                <w:szCs w:val="22"/>
                <w:lang w:eastAsia="es-MX"/>
                <w14:ligatures w14:val="none"/>
              </w:rPr>
              <w:t>Objective: Strengthening the evaluation stage in the oral health policy cycle. Initiative: Assess the coverage of oral health programmes considering the social determinants of health. Actions: Hold working meetings with the Ministry of Social Affairs to integrate information systems. Process indicators: Report on coverage of oral health programmes implemented in primary healthcare centres, disaggregated by sex, age and disability status.</w:t>
            </w:r>
          </w:p>
        </w:tc>
      </w:tr>
      <w:tr w:rsidR="000D4D35" w:rsidRPr="00645D12" w14:paraId="6C147163" w14:textId="77777777" w:rsidTr="000D4D35">
        <w:trPr>
          <w:trHeight w:val="300"/>
        </w:trPr>
        <w:tc>
          <w:tcPr>
            <w:tcW w:w="146" w:type="pct"/>
            <w:tcBorders>
              <w:top w:val="single" w:sz="4" w:space="0" w:color="auto"/>
              <w:left w:val="nil"/>
              <w:bottom w:val="single" w:sz="4" w:space="0" w:color="auto"/>
              <w:right w:val="nil"/>
            </w:tcBorders>
            <w:hideMark/>
          </w:tcPr>
          <w:p w14:paraId="47AB4777"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12</w:t>
            </w:r>
          </w:p>
        </w:tc>
        <w:tc>
          <w:tcPr>
            <w:tcW w:w="671" w:type="pct"/>
            <w:tcBorders>
              <w:top w:val="single" w:sz="4" w:space="0" w:color="auto"/>
              <w:left w:val="nil"/>
              <w:bottom w:val="single" w:sz="4" w:space="0" w:color="auto"/>
              <w:right w:val="nil"/>
            </w:tcBorders>
            <w:hideMark/>
          </w:tcPr>
          <w:p w14:paraId="10E1695D"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Contribution</w:t>
            </w:r>
          </w:p>
        </w:tc>
        <w:tc>
          <w:tcPr>
            <w:tcW w:w="4182" w:type="pct"/>
            <w:tcBorders>
              <w:top w:val="single" w:sz="4" w:space="0" w:color="auto"/>
              <w:left w:val="nil"/>
              <w:bottom w:val="single" w:sz="4" w:space="0" w:color="auto"/>
              <w:right w:val="nil"/>
            </w:tcBorders>
            <w:hideMark/>
          </w:tcPr>
          <w:p w14:paraId="3293D30D" w14:textId="77777777" w:rsidR="00645D12" w:rsidRPr="00645D12" w:rsidRDefault="00645D12" w:rsidP="00645D12">
            <w:pPr>
              <w:rPr>
                <w:rFonts w:ascii="Calibri" w:eastAsia="Times New Roman" w:hAnsi="Calibri" w:cs="Calibri"/>
                <w:i/>
                <w:iCs/>
                <w:color w:val="000000"/>
                <w:kern w:val="0"/>
                <w:sz w:val="22"/>
                <w:szCs w:val="22"/>
                <w:lang w:eastAsia="es-MX"/>
                <w14:ligatures w14:val="none"/>
              </w:rPr>
            </w:pPr>
            <w:r w:rsidRPr="00645D12">
              <w:rPr>
                <w:rFonts w:ascii="Calibri" w:eastAsia="Times New Roman" w:hAnsi="Calibri" w:cs="Calibri"/>
                <w:i/>
                <w:iCs/>
                <w:color w:val="000000"/>
                <w:kern w:val="0"/>
                <w:sz w:val="22"/>
                <w:szCs w:val="22"/>
                <w:lang w:eastAsia="es-MX"/>
                <w14:ligatures w14:val="none"/>
              </w:rPr>
              <w:t>None scored 3 or 4.</w:t>
            </w:r>
          </w:p>
        </w:tc>
      </w:tr>
      <w:tr w:rsidR="000D4D35" w:rsidRPr="00645D12" w14:paraId="7F939B72" w14:textId="77777777" w:rsidTr="000D4D35">
        <w:trPr>
          <w:trHeight w:val="300"/>
        </w:trPr>
        <w:tc>
          <w:tcPr>
            <w:tcW w:w="146" w:type="pct"/>
            <w:tcBorders>
              <w:top w:val="single" w:sz="4" w:space="0" w:color="auto"/>
              <w:left w:val="nil"/>
              <w:bottom w:val="single" w:sz="4" w:space="0" w:color="auto"/>
              <w:right w:val="nil"/>
            </w:tcBorders>
            <w:hideMark/>
          </w:tcPr>
          <w:p w14:paraId="674ED0BC"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13</w:t>
            </w:r>
          </w:p>
        </w:tc>
        <w:tc>
          <w:tcPr>
            <w:tcW w:w="671" w:type="pct"/>
            <w:tcBorders>
              <w:top w:val="single" w:sz="4" w:space="0" w:color="auto"/>
              <w:left w:val="nil"/>
              <w:bottom w:val="single" w:sz="4" w:space="0" w:color="auto"/>
              <w:right w:val="nil"/>
            </w:tcBorders>
            <w:hideMark/>
          </w:tcPr>
          <w:p w14:paraId="55AA9A2E"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Family Resource</w:t>
            </w:r>
          </w:p>
        </w:tc>
        <w:tc>
          <w:tcPr>
            <w:tcW w:w="4182" w:type="pct"/>
            <w:tcBorders>
              <w:top w:val="single" w:sz="4" w:space="0" w:color="auto"/>
              <w:left w:val="nil"/>
              <w:bottom w:val="single" w:sz="4" w:space="0" w:color="auto"/>
              <w:right w:val="nil"/>
            </w:tcBorders>
            <w:hideMark/>
          </w:tcPr>
          <w:p w14:paraId="0CE9C768" w14:textId="77777777" w:rsidR="00645D12" w:rsidRPr="00645D12" w:rsidRDefault="00645D12" w:rsidP="00645D12">
            <w:pPr>
              <w:rPr>
                <w:rFonts w:ascii="Calibri" w:eastAsia="Times New Roman" w:hAnsi="Calibri" w:cs="Calibri"/>
                <w:i/>
                <w:iCs/>
                <w:color w:val="000000"/>
                <w:kern w:val="0"/>
                <w:sz w:val="22"/>
                <w:szCs w:val="22"/>
                <w:lang w:eastAsia="es-MX"/>
                <w14:ligatures w14:val="none"/>
              </w:rPr>
            </w:pPr>
            <w:r w:rsidRPr="00645D12">
              <w:rPr>
                <w:rFonts w:ascii="Calibri" w:eastAsia="Times New Roman" w:hAnsi="Calibri" w:cs="Calibri"/>
                <w:i/>
                <w:iCs/>
                <w:color w:val="000000"/>
                <w:kern w:val="0"/>
                <w:sz w:val="22"/>
                <w:szCs w:val="22"/>
                <w:lang w:eastAsia="es-MX"/>
                <w14:ligatures w14:val="none"/>
              </w:rPr>
              <w:t>None scored 3 or 4.</w:t>
            </w:r>
          </w:p>
        </w:tc>
      </w:tr>
      <w:tr w:rsidR="000D4D35" w:rsidRPr="00645D12" w14:paraId="7E07AA00" w14:textId="77777777" w:rsidTr="000D4D35">
        <w:trPr>
          <w:trHeight w:val="915"/>
        </w:trPr>
        <w:tc>
          <w:tcPr>
            <w:tcW w:w="146" w:type="pct"/>
            <w:tcBorders>
              <w:top w:val="single" w:sz="4" w:space="0" w:color="auto"/>
              <w:left w:val="nil"/>
              <w:bottom w:val="single" w:sz="4" w:space="0" w:color="auto"/>
              <w:right w:val="nil"/>
            </w:tcBorders>
            <w:hideMark/>
          </w:tcPr>
          <w:p w14:paraId="5CBF6D3B"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14</w:t>
            </w:r>
          </w:p>
        </w:tc>
        <w:tc>
          <w:tcPr>
            <w:tcW w:w="671" w:type="pct"/>
            <w:tcBorders>
              <w:top w:val="single" w:sz="4" w:space="0" w:color="auto"/>
              <w:left w:val="nil"/>
              <w:bottom w:val="single" w:sz="4" w:space="0" w:color="auto"/>
              <w:right w:val="nil"/>
            </w:tcBorders>
            <w:hideMark/>
          </w:tcPr>
          <w:p w14:paraId="36CE6433"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Family Support</w:t>
            </w:r>
          </w:p>
        </w:tc>
        <w:tc>
          <w:tcPr>
            <w:tcW w:w="4182" w:type="pct"/>
            <w:tcBorders>
              <w:top w:val="single" w:sz="4" w:space="0" w:color="auto"/>
              <w:left w:val="nil"/>
              <w:bottom w:val="single" w:sz="4" w:space="0" w:color="auto"/>
              <w:right w:val="nil"/>
            </w:tcBorders>
            <w:hideMark/>
          </w:tcPr>
          <w:p w14:paraId="26E6C45B" w14:textId="2C8CBAC9"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 xml:space="preserve">[Score 3, National Plan on Mental Health] </w:t>
            </w:r>
            <w:r w:rsidRPr="00645D12">
              <w:rPr>
                <w:rFonts w:ascii="Calibri" w:eastAsia="Times New Roman" w:hAnsi="Calibri" w:cs="Calibri"/>
                <w:color w:val="000000"/>
                <w:kern w:val="0"/>
                <w:sz w:val="22"/>
                <w:szCs w:val="22"/>
                <w:lang w:eastAsia="es-MX"/>
                <w14:ligatures w14:val="none"/>
              </w:rPr>
              <w:t xml:space="preserve">Strategy: Generating programmes and actions to support family members and carers of people with mental disabilities, which have a positive impact on them, on the person being cared for and on their family environment. </w:t>
            </w:r>
          </w:p>
        </w:tc>
      </w:tr>
      <w:tr w:rsidR="000D4D35" w:rsidRPr="00645D12" w14:paraId="5ABADE86" w14:textId="77777777" w:rsidTr="000D4D35">
        <w:trPr>
          <w:trHeight w:val="688"/>
        </w:trPr>
        <w:tc>
          <w:tcPr>
            <w:tcW w:w="146" w:type="pct"/>
            <w:tcBorders>
              <w:top w:val="single" w:sz="4" w:space="0" w:color="auto"/>
              <w:left w:val="nil"/>
              <w:bottom w:val="single" w:sz="4" w:space="0" w:color="auto"/>
              <w:right w:val="nil"/>
            </w:tcBorders>
            <w:hideMark/>
          </w:tcPr>
          <w:p w14:paraId="0711C521"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lastRenderedPageBreak/>
              <w:t>15</w:t>
            </w:r>
          </w:p>
        </w:tc>
        <w:tc>
          <w:tcPr>
            <w:tcW w:w="671" w:type="pct"/>
            <w:tcBorders>
              <w:top w:val="single" w:sz="4" w:space="0" w:color="auto"/>
              <w:left w:val="nil"/>
              <w:bottom w:val="single" w:sz="4" w:space="0" w:color="auto"/>
              <w:right w:val="nil"/>
            </w:tcBorders>
            <w:hideMark/>
          </w:tcPr>
          <w:p w14:paraId="4FC43185"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Cultural responsiveness</w:t>
            </w:r>
          </w:p>
        </w:tc>
        <w:tc>
          <w:tcPr>
            <w:tcW w:w="4182" w:type="pct"/>
            <w:tcBorders>
              <w:top w:val="single" w:sz="4" w:space="0" w:color="auto"/>
              <w:left w:val="nil"/>
              <w:bottom w:val="single" w:sz="4" w:space="0" w:color="auto"/>
              <w:right w:val="nil"/>
            </w:tcBorders>
            <w:hideMark/>
          </w:tcPr>
          <w:p w14:paraId="34AC8D70" w14:textId="2DE67B6D"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 xml:space="preserve">[Score 3, National Plan on Mental Health] </w:t>
            </w:r>
            <w:r w:rsidRPr="00645D12">
              <w:rPr>
                <w:rFonts w:ascii="Calibri" w:eastAsia="Times New Roman" w:hAnsi="Calibri" w:cs="Calibri"/>
                <w:color w:val="000000"/>
                <w:kern w:val="0"/>
                <w:sz w:val="22"/>
                <w:szCs w:val="22"/>
                <w:lang w:eastAsia="es-MX"/>
                <w14:ligatures w14:val="none"/>
              </w:rPr>
              <w:t xml:space="preserve">Strategy: Implementing a mass media plan, including a dedicated website and participation in social media, to disseminate relevant information to users, families and the community in relation to mental health, with special emphasis on the rights of people with mental disabilities, and stigma and mental health. </w:t>
            </w:r>
          </w:p>
        </w:tc>
      </w:tr>
      <w:tr w:rsidR="000D4D35" w:rsidRPr="00645D12" w14:paraId="46B67FAC" w14:textId="77777777" w:rsidTr="000D4D35">
        <w:trPr>
          <w:trHeight w:val="1271"/>
        </w:trPr>
        <w:tc>
          <w:tcPr>
            <w:tcW w:w="146" w:type="pct"/>
            <w:tcBorders>
              <w:top w:val="single" w:sz="4" w:space="0" w:color="auto"/>
              <w:left w:val="nil"/>
              <w:bottom w:val="single" w:sz="4" w:space="0" w:color="auto"/>
              <w:right w:val="nil"/>
            </w:tcBorders>
            <w:hideMark/>
          </w:tcPr>
          <w:p w14:paraId="4DF7968B"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16</w:t>
            </w:r>
          </w:p>
        </w:tc>
        <w:tc>
          <w:tcPr>
            <w:tcW w:w="671" w:type="pct"/>
            <w:tcBorders>
              <w:top w:val="single" w:sz="4" w:space="0" w:color="auto"/>
              <w:left w:val="nil"/>
              <w:bottom w:val="single" w:sz="4" w:space="0" w:color="auto"/>
              <w:right w:val="nil"/>
            </w:tcBorders>
            <w:hideMark/>
          </w:tcPr>
          <w:p w14:paraId="2E57207F"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Accountability</w:t>
            </w:r>
          </w:p>
        </w:tc>
        <w:tc>
          <w:tcPr>
            <w:tcW w:w="4182" w:type="pct"/>
            <w:tcBorders>
              <w:top w:val="single" w:sz="4" w:space="0" w:color="auto"/>
              <w:left w:val="nil"/>
              <w:bottom w:val="single" w:sz="4" w:space="0" w:color="auto"/>
              <w:right w:val="nil"/>
            </w:tcBorders>
            <w:hideMark/>
          </w:tcPr>
          <w:p w14:paraId="5F868559" w14:textId="7E19C63B"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4, National Plan on Mental Health]</w:t>
            </w:r>
            <w:r w:rsidRPr="00645D12">
              <w:rPr>
                <w:rFonts w:ascii="Calibri" w:eastAsia="Times New Roman" w:hAnsi="Calibri" w:cs="Calibri"/>
                <w:color w:val="000000"/>
                <w:kern w:val="0"/>
                <w:sz w:val="22"/>
                <w:szCs w:val="22"/>
                <w:lang w:eastAsia="es-MX"/>
                <w14:ligatures w14:val="none"/>
              </w:rPr>
              <w:t xml:space="preserve"> Strategic Objective N°3: Maintain current regulatory instruments up to date and develop the necessary regulations to safeguard the rights of people with mental illness, in terms of access to health and social inclusion, incorporating into the legislation considerations regarding human rights and social determinants such as socio-economic level, geographical dispersion, gender, disability, international migrant population and belonging to indigenous peoples, as well as vulnerable populations such as elderly people, children and adolescents at psychosocial risk and in protection systems and people deprived of their liberty.</w:t>
            </w:r>
          </w:p>
        </w:tc>
      </w:tr>
      <w:tr w:rsidR="000D4D35" w:rsidRPr="00645D12" w14:paraId="203BA43E" w14:textId="77777777" w:rsidTr="000D4D35">
        <w:trPr>
          <w:trHeight w:val="1624"/>
        </w:trPr>
        <w:tc>
          <w:tcPr>
            <w:tcW w:w="146" w:type="pct"/>
            <w:tcBorders>
              <w:top w:val="single" w:sz="4" w:space="0" w:color="auto"/>
              <w:left w:val="nil"/>
              <w:bottom w:val="single" w:sz="4" w:space="0" w:color="auto"/>
              <w:right w:val="nil"/>
            </w:tcBorders>
            <w:hideMark/>
          </w:tcPr>
          <w:p w14:paraId="624CC93E"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17</w:t>
            </w:r>
          </w:p>
        </w:tc>
        <w:tc>
          <w:tcPr>
            <w:tcW w:w="671" w:type="pct"/>
            <w:tcBorders>
              <w:top w:val="single" w:sz="4" w:space="0" w:color="auto"/>
              <w:left w:val="nil"/>
              <w:bottom w:val="single" w:sz="4" w:space="0" w:color="auto"/>
              <w:right w:val="nil"/>
            </w:tcBorders>
            <w:hideMark/>
          </w:tcPr>
          <w:p w14:paraId="36D12E9C"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Prevention</w:t>
            </w:r>
          </w:p>
        </w:tc>
        <w:tc>
          <w:tcPr>
            <w:tcW w:w="4182" w:type="pct"/>
            <w:tcBorders>
              <w:top w:val="single" w:sz="4" w:space="0" w:color="auto"/>
              <w:left w:val="nil"/>
              <w:bottom w:val="single" w:sz="4" w:space="0" w:color="auto"/>
              <w:right w:val="nil"/>
            </w:tcBorders>
            <w:hideMark/>
          </w:tcPr>
          <w:p w14:paraId="11F5DD68" w14:textId="3DD6CA22"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3, National Plan on Mental Health]</w:t>
            </w:r>
            <w:r w:rsidRPr="00645D12">
              <w:rPr>
                <w:rFonts w:ascii="Calibri" w:eastAsia="Times New Roman" w:hAnsi="Calibri" w:cs="Calibri"/>
                <w:color w:val="000000"/>
                <w:kern w:val="0"/>
                <w:sz w:val="22"/>
                <w:szCs w:val="22"/>
                <w:lang w:eastAsia="es-MX"/>
                <w14:ligatures w14:val="none"/>
              </w:rPr>
              <w:t xml:space="preserve"> In the next 10 years, the number of schools promoting mental health should be increased, with defined strategies to improve school coexistence spaces, early detection of mental problems or disorders and effective linkage flows with the health care network and other existing offers at the community level. For their part, health teams are expected to have a greater presence in schools to carry out promotional and preventive actions in the field of mental health and to be able to provide a more efficient and timely response for assessment and intervention as appropriate. In addition, schools are expected to implement inclusive, non-discriminatory policies and practices towards all children and adolescents, especially those with physical, sensory, intellectual, mental or other disabilities. </w:t>
            </w:r>
          </w:p>
        </w:tc>
      </w:tr>
      <w:tr w:rsidR="000D4D35" w:rsidRPr="00645D12" w14:paraId="38D92D24" w14:textId="77777777" w:rsidTr="000D4D35">
        <w:trPr>
          <w:trHeight w:val="1215"/>
        </w:trPr>
        <w:tc>
          <w:tcPr>
            <w:tcW w:w="146" w:type="pct"/>
            <w:tcBorders>
              <w:top w:val="single" w:sz="4" w:space="0" w:color="auto"/>
              <w:left w:val="nil"/>
              <w:bottom w:val="single" w:sz="4" w:space="0" w:color="auto"/>
              <w:right w:val="nil"/>
            </w:tcBorders>
            <w:hideMark/>
          </w:tcPr>
          <w:p w14:paraId="2B18A09D"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18</w:t>
            </w:r>
          </w:p>
        </w:tc>
        <w:tc>
          <w:tcPr>
            <w:tcW w:w="671" w:type="pct"/>
            <w:tcBorders>
              <w:top w:val="single" w:sz="4" w:space="0" w:color="auto"/>
              <w:left w:val="nil"/>
              <w:bottom w:val="single" w:sz="4" w:space="0" w:color="auto"/>
              <w:right w:val="nil"/>
            </w:tcBorders>
            <w:hideMark/>
          </w:tcPr>
          <w:p w14:paraId="6AD66273"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Capacity building</w:t>
            </w:r>
          </w:p>
        </w:tc>
        <w:tc>
          <w:tcPr>
            <w:tcW w:w="4182" w:type="pct"/>
            <w:tcBorders>
              <w:top w:val="single" w:sz="4" w:space="0" w:color="auto"/>
              <w:left w:val="nil"/>
              <w:bottom w:val="single" w:sz="4" w:space="0" w:color="auto"/>
              <w:right w:val="nil"/>
            </w:tcBorders>
            <w:hideMark/>
          </w:tcPr>
          <w:p w14:paraId="3D8BD78E" w14:textId="74154833"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4, National Action Plan on Mental Health]</w:t>
            </w:r>
            <w:r w:rsidRPr="00645D12">
              <w:rPr>
                <w:rFonts w:ascii="Calibri" w:eastAsia="Times New Roman" w:hAnsi="Calibri" w:cs="Calibri"/>
                <w:color w:val="000000"/>
                <w:kern w:val="0"/>
                <w:sz w:val="22"/>
                <w:szCs w:val="22"/>
                <w:lang w:eastAsia="es-MX"/>
                <w14:ligatures w14:val="none"/>
              </w:rPr>
              <w:t xml:space="preserve"> Objective: Develop standards and technical orientations. Initiative: To update policy documents in accordance with the purpose, values, principles and Lines of Action of the National Mental Health Plan 2017-2025. Indicator: By the year 2022 there is a regulation for residential care for people with mental disabilities.</w:t>
            </w:r>
          </w:p>
        </w:tc>
      </w:tr>
      <w:tr w:rsidR="000D4D35" w:rsidRPr="00645D12" w14:paraId="24F5BF49" w14:textId="77777777" w:rsidTr="000D4D35">
        <w:trPr>
          <w:trHeight w:val="28"/>
        </w:trPr>
        <w:tc>
          <w:tcPr>
            <w:tcW w:w="146" w:type="pct"/>
            <w:tcBorders>
              <w:top w:val="single" w:sz="4" w:space="0" w:color="auto"/>
              <w:left w:val="nil"/>
              <w:bottom w:val="single" w:sz="4" w:space="0" w:color="auto"/>
              <w:right w:val="nil"/>
            </w:tcBorders>
            <w:hideMark/>
          </w:tcPr>
          <w:p w14:paraId="7EA58DA6"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19</w:t>
            </w:r>
          </w:p>
        </w:tc>
        <w:tc>
          <w:tcPr>
            <w:tcW w:w="671" w:type="pct"/>
            <w:tcBorders>
              <w:top w:val="single" w:sz="4" w:space="0" w:color="auto"/>
              <w:left w:val="nil"/>
              <w:bottom w:val="single" w:sz="4" w:space="0" w:color="auto"/>
              <w:right w:val="nil"/>
            </w:tcBorders>
            <w:hideMark/>
          </w:tcPr>
          <w:p w14:paraId="303815C3"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Access</w:t>
            </w:r>
          </w:p>
        </w:tc>
        <w:tc>
          <w:tcPr>
            <w:tcW w:w="4182" w:type="pct"/>
            <w:tcBorders>
              <w:top w:val="single" w:sz="4" w:space="0" w:color="auto"/>
              <w:left w:val="nil"/>
              <w:bottom w:val="single" w:sz="4" w:space="0" w:color="auto"/>
              <w:right w:val="nil"/>
            </w:tcBorders>
            <w:hideMark/>
          </w:tcPr>
          <w:p w14:paraId="72A7A870" w14:textId="6F7FC22A"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4, National Plan on Oral Health]</w:t>
            </w:r>
            <w:r w:rsidRPr="00645D12">
              <w:rPr>
                <w:rFonts w:ascii="Calibri" w:eastAsia="Times New Roman" w:hAnsi="Calibri" w:cs="Calibri"/>
                <w:color w:val="000000"/>
                <w:kern w:val="0"/>
                <w:sz w:val="22"/>
                <w:szCs w:val="22"/>
                <w:lang w:eastAsia="es-MX"/>
                <w14:ligatures w14:val="none"/>
              </w:rPr>
              <w:t xml:space="preserve"> </w:t>
            </w:r>
            <w:proofErr w:type="spellStart"/>
            <w:r w:rsidRPr="00645D12">
              <w:rPr>
                <w:rFonts w:ascii="Calibri" w:eastAsia="Times New Roman" w:hAnsi="Calibri" w:cs="Calibri"/>
                <w:color w:val="000000"/>
                <w:kern w:val="0"/>
                <w:sz w:val="22"/>
                <w:szCs w:val="22"/>
                <w:lang w:eastAsia="es-MX"/>
                <w14:ligatures w14:val="none"/>
              </w:rPr>
              <w:t>Objetive</w:t>
            </w:r>
            <w:proofErr w:type="spellEnd"/>
            <w:r w:rsidRPr="00645D12">
              <w:rPr>
                <w:rFonts w:ascii="Calibri" w:eastAsia="Times New Roman" w:hAnsi="Calibri" w:cs="Calibri"/>
                <w:color w:val="000000"/>
                <w:kern w:val="0"/>
                <w:sz w:val="22"/>
                <w:szCs w:val="22"/>
                <w:lang w:eastAsia="es-MX"/>
                <w14:ligatures w14:val="none"/>
              </w:rPr>
              <w:t>: Assess the coverage of oral health programmes considering the social determinants of health. This initiative considers completing existing health records with variables such as ethnicity, migrant status, disability status and social vulnerability, some of which are available in the National Territorial Information Coordination System (SNIT) of the Ministry of National Assets or in records managed by other ministries. It is proposed to incorporate the geographical distribution and rurality of the beneficiaries, as well as gender, age, ethnicity, migrant status, disability status and social vulnerability in the evaluation of the coverage of oral health programmes.</w:t>
            </w:r>
          </w:p>
        </w:tc>
      </w:tr>
      <w:tr w:rsidR="000D4D35" w:rsidRPr="00645D12" w14:paraId="0CE9F822" w14:textId="77777777" w:rsidTr="000D4D35">
        <w:trPr>
          <w:trHeight w:val="688"/>
        </w:trPr>
        <w:tc>
          <w:tcPr>
            <w:tcW w:w="146" w:type="pct"/>
            <w:tcBorders>
              <w:top w:val="single" w:sz="4" w:space="0" w:color="auto"/>
              <w:left w:val="nil"/>
              <w:bottom w:val="single" w:sz="4" w:space="0" w:color="auto"/>
              <w:right w:val="nil"/>
            </w:tcBorders>
            <w:hideMark/>
          </w:tcPr>
          <w:p w14:paraId="02B80AE5"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lastRenderedPageBreak/>
              <w:t>20</w:t>
            </w:r>
          </w:p>
        </w:tc>
        <w:tc>
          <w:tcPr>
            <w:tcW w:w="671" w:type="pct"/>
            <w:tcBorders>
              <w:top w:val="single" w:sz="4" w:space="0" w:color="auto"/>
              <w:left w:val="nil"/>
              <w:bottom w:val="single" w:sz="4" w:space="0" w:color="auto"/>
              <w:right w:val="nil"/>
            </w:tcBorders>
            <w:hideMark/>
          </w:tcPr>
          <w:p w14:paraId="6986AF95"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Quality</w:t>
            </w:r>
          </w:p>
        </w:tc>
        <w:tc>
          <w:tcPr>
            <w:tcW w:w="4182" w:type="pct"/>
            <w:tcBorders>
              <w:top w:val="single" w:sz="4" w:space="0" w:color="auto"/>
              <w:left w:val="nil"/>
              <w:bottom w:val="single" w:sz="4" w:space="0" w:color="auto"/>
              <w:right w:val="nil"/>
            </w:tcBorders>
            <w:hideMark/>
          </w:tcPr>
          <w:p w14:paraId="6F0AD067" w14:textId="1348A5D8"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4, National Plan on Mental Health]</w:t>
            </w:r>
            <w:r w:rsidRPr="00645D12">
              <w:rPr>
                <w:rFonts w:ascii="Calibri" w:eastAsia="Times New Roman" w:hAnsi="Calibri" w:cs="Calibri"/>
                <w:color w:val="000000"/>
                <w:kern w:val="0"/>
                <w:sz w:val="22"/>
                <w:szCs w:val="22"/>
                <w:lang w:eastAsia="es-MX"/>
                <w14:ligatures w14:val="none"/>
              </w:rPr>
              <w:t xml:space="preserve"> Strategy: Strengthen links with non-governmental organisations (NGOs) that provide services in agreement with the health sector to people with mental illness and/or disability, especially in the area of social inclusion, through the generation of quality standards for community services and with a rights-based approach, establishing fees in accordance with the services required, generating joint training plans, with full integration into the thematic network of mental health, implementing systems of accompaniment, supervision and monitoring, among other actions.</w:t>
            </w:r>
          </w:p>
        </w:tc>
      </w:tr>
      <w:tr w:rsidR="000D4D35" w:rsidRPr="00645D12" w14:paraId="690F27E2" w14:textId="77777777" w:rsidTr="000D4D35">
        <w:trPr>
          <w:trHeight w:val="1166"/>
        </w:trPr>
        <w:tc>
          <w:tcPr>
            <w:tcW w:w="146" w:type="pct"/>
            <w:tcBorders>
              <w:top w:val="single" w:sz="4" w:space="0" w:color="auto"/>
              <w:left w:val="nil"/>
              <w:bottom w:val="single" w:sz="4" w:space="0" w:color="000000"/>
              <w:right w:val="nil"/>
            </w:tcBorders>
            <w:hideMark/>
          </w:tcPr>
          <w:p w14:paraId="06E0D572" w14:textId="77777777" w:rsidR="00645D12" w:rsidRPr="00645D12" w:rsidRDefault="00645D12" w:rsidP="00645D12">
            <w:pPr>
              <w:jc w:val="right"/>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21</w:t>
            </w:r>
          </w:p>
        </w:tc>
        <w:tc>
          <w:tcPr>
            <w:tcW w:w="671" w:type="pct"/>
            <w:tcBorders>
              <w:top w:val="single" w:sz="4" w:space="0" w:color="auto"/>
              <w:left w:val="nil"/>
              <w:bottom w:val="single" w:sz="4" w:space="0" w:color="000000"/>
              <w:right w:val="nil"/>
            </w:tcBorders>
            <w:hideMark/>
          </w:tcPr>
          <w:p w14:paraId="7A692684" w14:textId="77777777" w:rsidR="00645D12" w:rsidRPr="00645D12" w:rsidRDefault="00645D12" w:rsidP="00645D12">
            <w:pPr>
              <w:rPr>
                <w:rFonts w:ascii="Calibri" w:eastAsia="Times New Roman" w:hAnsi="Calibri" w:cs="Calibri"/>
                <w:b/>
                <w:bCs/>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Efficiency</w:t>
            </w:r>
          </w:p>
        </w:tc>
        <w:tc>
          <w:tcPr>
            <w:tcW w:w="4182" w:type="pct"/>
            <w:tcBorders>
              <w:top w:val="single" w:sz="4" w:space="0" w:color="auto"/>
              <w:left w:val="nil"/>
              <w:bottom w:val="single" w:sz="4" w:space="0" w:color="000000"/>
              <w:right w:val="nil"/>
            </w:tcBorders>
            <w:hideMark/>
          </w:tcPr>
          <w:p w14:paraId="2EF78752" w14:textId="650F0830" w:rsidR="00645D12" w:rsidRPr="00645D12" w:rsidRDefault="00645D12" w:rsidP="00645D12">
            <w:pPr>
              <w:rPr>
                <w:rFonts w:ascii="Calibri" w:eastAsia="Times New Roman" w:hAnsi="Calibri" w:cs="Calibri"/>
                <w:color w:val="000000"/>
                <w:kern w:val="0"/>
                <w:sz w:val="22"/>
                <w:szCs w:val="22"/>
                <w:lang w:eastAsia="es-MX"/>
                <w14:ligatures w14:val="none"/>
              </w:rPr>
            </w:pPr>
            <w:r w:rsidRPr="00645D12">
              <w:rPr>
                <w:rFonts w:ascii="Calibri" w:eastAsia="Times New Roman" w:hAnsi="Calibri" w:cs="Calibri"/>
                <w:b/>
                <w:bCs/>
                <w:color w:val="000000"/>
                <w:kern w:val="0"/>
                <w:sz w:val="22"/>
                <w:szCs w:val="22"/>
                <w:lang w:eastAsia="es-MX"/>
                <w14:ligatures w14:val="none"/>
              </w:rPr>
              <w:t>[Score 3, National Action Plan on Mental Health]</w:t>
            </w:r>
            <w:r w:rsidRPr="00645D12">
              <w:rPr>
                <w:rFonts w:ascii="Calibri" w:eastAsia="Times New Roman" w:hAnsi="Calibri" w:cs="Calibri"/>
                <w:color w:val="000000"/>
                <w:kern w:val="0"/>
                <w:sz w:val="22"/>
                <w:szCs w:val="22"/>
                <w:lang w:eastAsia="es-MX"/>
                <w14:ligatures w14:val="none"/>
              </w:rPr>
              <w:t xml:space="preserve"> In order to advance in the plan to close the gap in mental health services, the Action Plan incorporates actions aimed at implementing the Mental Health Network Management Model: [...] implementation of a system of graduated support for people with disabilities resulting from mental illness; progress in the process of deinstitutionalisation of people in psychiatric hospitals and long-stay clinics in partnership with the Health Services; and implementation of a system for evaluating user satisfaction in mental health, among other actions.</w:t>
            </w:r>
          </w:p>
        </w:tc>
      </w:tr>
    </w:tbl>
    <w:p w14:paraId="41205927" w14:textId="77777777" w:rsidR="004D7483" w:rsidRPr="000D4D35" w:rsidRDefault="004D7483"/>
    <w:sectPr w:rsidR="004D7483" w:rsidRPr="000D4D35" w:rsidSect="00645D12">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B2"/>
    <w:rsid w:val="0000144A"/>
    <w:rsid w:val="00003E9E"/>
    <w:rsid w:val="00004A75"/>
    <w:rsid w:val="000072F0"/>
    <w:rsid w:val="00007B45"/>
    <w:rsid w:val="00007FA6"/>
    <w:rsid w:val="0001116E"/>
    <w:rsid w:val="000111DB"/>
    <w:rsid w:val="00014494"/>
    <w:rsid w:val="000164B7"/>
    <w:rsid w:val="00017602"/>
    <w:rsid w:val="00024A7B"/>
    <w:rsid w:val="00026741"/>
    <w:rsid w:val="00027639"/>
    <w:rsid w:val="00030B4F"/>
    <w:rsid w:val="00031E32"/>
    <w:rsid w:val="0003469A"/>
    <w:rsid w:val="00036EC3"/>
    <w:rsid w:val="00043398"/>
    <w:rsid w:val="00043425"/>
    <w:rsid w:val="00044096"/>
    <w:rsid w:val="000464FD"/>
    <w:rsid w:val="00047C0F"/>
    <w:rsid w:val="00053A08"/>
    <w:rsid w:val="00053ED3"/>
    <w:rsid w:val="00055FF0"/>
    <w:rsid w:val="0005617F"/>
    <w:rsid w:val="00057AAF"/>
    <w:rsid w:val="00057F53"/>
    <w:rsid w:val="00061BD2"/>
    <w:rsid w:val="0006261A"/>
    <w:rsid w:val="000667CE"/>
    <w:rsid w:val="0007365C"/>
    <w:rsid w:val="00074D15"/>
    <w:rsid w:val="000818DE"/>
    <w:rsid w:val="000831C7"/>
    <w:rsid w:val="000843F1"/>
    <w:rsid w:val="000845B5"/>
    <w:rsid w:val="0008480D"/>
    <w:rsid w:val="00086593"/>
    <w:rsid w:val="0009056D"/>
    <w:rsid w:val="000931F6"/>
    <w:rsid w:val="000948B2"/>
    <w:rsid w:val="00094D82"/>
    <w:rsid w:val="00095C0C"/>
    <w:rsid w:val="000A087D"/>
    <w:rsid w:val="000A0B88"/>
    <w:rsid w:val="000A5BE4"/>
    <w:rsid w:val="000A6401"/>
    <w:rsid w:val="000B2F70"/>
    <w:rsid w:val="000B32F2"/>
    <w:rsid w:val="000B50D7"/>
    <w:rsid w:val="000C0E06"/>
    <w:rsid w:val="000C1051"/>
    <w:rsid w:val="000C1CBD"/>
    <w:rsid w:val="000C5B6A"/>
    <w:rsid w:val="000C73CE"/>
    <w:rsid w:val="000D4D35"/>
    <w:rsid w:val="000E266C"/>
    <w:rsid w:val="000E33DD"/>
    <w:rsid w:val="000E6454"/>
    <w:rsid w:val="000E73A1"/>
    <w:rsid w:val="000F15C8"/>
    <w:rsid w:val="000F2B04"/>
    <w:rsid w:val="000F2DB5"/>
    <w:rsid w:val="000F69EA"/>
    <w:rsid w:val="00101F1B"/>
    <w:rsid w:val="00102744"/>
    <w:rsid w:val="00103176"/>
    <w:rsid w:val="00104D0A"/>
    <w:rsid w:val="0010512E"/>
    <w:rsid w:val="0010590D"/>
    <w:rsid w:val="001060BE"/>
    <w:rsid w:val="00110D59"/>
    <w:rsid w:val="0011398C"/>
    <w:rsid w:val="00113D51"/>
    <w:rsid w:val="00117579"/>
    <w:rsid w:val="00120101"/>
    <w:rsid w:val="00122FF8"/>
    <w:rsid w:val="00124D28"/>
    <w:rsid w:val="001259B9"/>
    <w:rsid w:val="00127D76"/>
    <w:rsid w:val="0013086C"/>
    <w:rsid w:val="00133A10"/>
    <w:rsid w:val="0013684A"/>
    <w:rsid w:val="00141A3F"/>
    <w:rsid w:val="00144985"/>
    <w:rsid w:val="001451D9"/>
    <w:rsid w:val="0014656F"/>
    <w:rsid w:val="001501C4"/>
    <w:rsid w:val="00152B03"/>
    <w:rsid w:val="001533B1"/>
    <w:rsid w:val="00153A28"/>
    <w:rsid w:val="001543EF"/>
    <w:rsid w:val="001572BB"/>
    <w:rsid w:val="00161E01"/>
    <w:rsid w:val="00162AA7"/>
    <w:rsid w:val="0016520F"/>
    <w:rsid w:val="00166CF6"/>
    <w:rsid w:val="00167267"/>
    <w:rsid w:val="00167805"/>
    <w:rsid w:val="00170961"/>
    <w:rsid w:val="00182ED2"/>
    <w:rsid w:val="0018457C"/>
    <w:rsid w:val="001909ED"/>
    <w:rsid w:val="001918A3"/>
    <w:rsid w:val="00193CAE"/>
    <w:rsid w:val="001A1B9F"/>
    <w:rsid w:val="001B0913"/>
    <w:rsid w:val="001B0FCE"/>
    <w:rsid w:val="001B258D"/>
    <w:rsid w:val="001B34BE"/>
    <w:rsid w:val="001B37A7"/>
    <w:rsid w:val="001B42EB"/>
    <w:rsid w:val="001B4A54"/>
    <w:rsid w:val="001B6269"/>
    <w:rsid w:val="001B70AF"/>
    <w:rsid w:val="001B7C25"/>
    <w:rsid w:val="001C13ED"/>
    <w:rsid w:val="001C3AC1"/>
    <w:rsid w:val="001C69BC"/>
    <w:rsid w:val="001D1AA8"/>
    <w:rsid w:val="001D271B"/>
    <w:rsid w:val="001D32A5"/>
    <w:rsid w:val="001D6C43"/>
    <w:rsid w:val="001D70C6"/>
    <w:rsid w:val="001E1069"/>
    <w:rsid w:val="001E584A"/>
    <w:rsid w:val="001F0567"/>
    <w:rsid w:val="001F4777"/>
    <w:rsid w:val="001F6E9E"/>
    <w:rsid w:val="001F77B8"/>
    <w:rsid w:val="00201232"/>
    <w:rsid w:val="002034E4"/>
    <w:rsid w:val="00206672"/>
    <w:rsid w:val="002111A9"/>
    <w:rsid w:val="00212A91"/>
    <w:rsid w:val="00213ABA"/>
    <w:rsid w:val="002174EB"/>
    <w:rsid w:val="00221CFE"/>
    <w:rsid w:val="00221D6E"/>
    <w:rsid w:val="00222471"/>
    <w:rsid w:val="00225F5E"/>
    <w:rsid w:val="0022696F"/>
    <w:rsid w:val="00227445"/>
    <w:rsid w:val="0023263E"/>
    <w:rsid w:val="0023740A"/>
    <w:rsid w:val="00237FE4"/>
    <w:rsid w:val="00245DCE"/>
    <w:rsid w:val="00246072"/>
    <w:rsid w:val="0025089C"/>
    <w:rsid w:val="00252A67"/>
    <w:rsid w:val="002571D1"/>
    <w:rsid w:val="00257F10"/>
    <w:rsid w:val="002601BF"/>
    <w:rsid w:val="00261882"/>
    <w:rsid w:val="00270052"/>
    <w:rsid w:val="00271181"/>
    <w:rsid w:val="002726D8"/>
    <w:rsid w:val="00273193"/>
    <w:rsid w:val="0027589B"/>
    <w:rsid w:val="00276CA2"/>
    <w:rsid w:val="00284E19"/>
    <w:rsid w:val="00287786"/>
    <w:rsid w:val="00290AC4"/>
    <w:rsid w:val="002941DF"/>
    <w:rsid w:val="002961C5"/>
    <w:rsid w:val="00296600"/>
    <w:rsid w:val="0029666C"/>
    <w:rsid w:val="00296AE7"/>
    <w:rsid w:val="00296CF1"/>
    <w:rsid w:val="002A1FE8"/>
    <w:rsid w:val="002A4EEA"/>
    <w:rsid w:val="002A5258"/>
    <w:rsid w:val="002A6FE9"/>
    <w:rsid w:val="002A7B1F"/>
    <w:rsid w:val="002B2D98"/>
    <w:rsid w:val="002B39E1"/>
    <w:rsid w:val="002B3BED"/>
    <w:rsid w:val="002B5AE2"/>
    <w:rsid w:val="002B6429"/>
    <w:rsid w:val="002B716B"/>
    <w:rsid w:val="002C2ECA"/>
    <w:rsid w:val="002C57D8"/>
    <w:rsid w:val="002D1D8E"/>
    <w:rsid w:val="002D25D7"/>
    <w:rsid w:val="002D44A2"/>
    <w:rsid w:val="002D7447"/>
    <w:rsid w:val="002E0084"/>
    <w:rsid w:val="002E4999"/>
    <w:rsid w:val="002E75DD"/>
    <w:rsid w:val="002F4238"/>
    <w:rsid w:val="002F4802"/>
    <w:rsid w:val="002F6DF0"/>
    <w:rsid w:val="0030183B"/>
    <w:rsid w:val="00301CA7"/>
    <w:rsid w:val="003026F1"/>
    <w:rsid w:val="00303063"/>
    <w:rsid w:val="00303E96"/>
    <w:rsid w:val="00304DA3"/>
    <w:rsid w:val="003070ED"/>
    <w:rsid w:val="00310478"/>
    <w:rsid w:val="003105C1"/>
    <w:rsid w:val="003117CF"/>
    <w:rsid w:val="0031246B"/>
    <w:rsid w:val="00314D59"/>
    <w:rsid w:val="00321783"/>
    <w:rsid w:val="00323576"/>
    <w:rsid w:val="00323CF9"/>
    <w:rsid w:val="003263DB"/>
    <w:rsid w:val="0032738E"/>
    <w:rsid w:val="00330A2F"/>
    <w:rsid w:val="00354A54"/>
    <w:rsid w:val="0035501D"/>
    <w:rsid w:val="00364E50"/>
    <w:rsid w:val="00370BFD"/>
    <w:rsid w:val="00370FA9"/>
    <w:rsid w:val="00371645"/>
    <w:rsid w:val="00374815"/>
    <w:rsid w:val="00385413"/>
    <w:rsid w:val="00387A32"/>
    <w:rsid w:val="0039025A"/>
    <w:rsid w:val="0039081C"/>
    <w:rsid w:val="00390898"/>
    <w:rsid w:val="00390961"/>
    <w:rsid w:val="00390D8E"/>
    <w:rsid w:val="00394E44"/>
    <w:rsid w:val="003A002F"/>
    <w:rsid w:val="003A07F6"/>
    <w:rsid w:val="003A1E67"/>
    <w:rsid w:val="003A233F"/>
    <w:rsid w:val="003A3E40"/>
    <w:rsid w:val="003A4028"/>
    <w:rsid w:val="003B1110"/>
    <w:rsid w:val="003B41A6"/>
    <w:rsid w:val="003B4C44"/>
    <w:rsid w:val="003B7888"/>
    <w:rsid w:val="003B7CF7"/>
    <w:rsid w:val="003B7E4A"/>
    <w:rsid w:val="003C166B"/>
    <w:rsid w:val="003C1C6C"/>
    <w:rsid w:val="003C4A1E"/>
    <w:rsid w:val="003C7A5D"/>
    <w:rsid w:val="003D4850"/>
    <w:rsid w:val="003E1FD0"/>
    <w:rsid w:val="003E3928"/>
    <w:rsid w:val="003E392A"/>
    <w:rsid w:val="003E6808"/>
    <w:rsid w:val="003F0D37"/>
    <w:rsid w:val="003F6EF0"/>
    <w:rsid w:val="003F7ECD"/>
    <w:rsid w:val="0040039F"/>
    <w:rsid w:val="004058CE"/>
    <w:rsid w:val="0040767C"/>
    <w:rsid w:val="0041581E"/>
    <w:rsid w:val="00415F24"/>
    <w:rsid w:val="00423C85"/>
    <w:rsid w:val="004254EA"/>
    <w:rsid w:val="00425ADF"/>
    <w:rsid w:val="00425D41"/>
    <w:rsid w:val="004320EB"/>
    <w:rsid w:val="00435060"/>
    <w:rsid w:val="00435CA8"/>
    <w:rsid w:val="00436FDB"/>
    <w:rsid w:val="00441242"/>
    <w:rsid w:val="00446200"/>
    <w:rsid w:val="00450287"/>
    <w:rsid w:val="00452837"/>
    <w:rsid w:val="004528C1"/>
    <w:rsid w:val="00452BB5"/>
    <w:rsid w:val="00455963"/>
    <w:rsid w:val="00456F74"/>
    <w:rsid w:val="00461FAE"/>
    <w:rsid w:val="004650CB"/>
    <w:rsid w:val="00466818"/>
    <w:rsid w:val="00467F56"/>
    <w:rsid w:val="00470026"/>
    <w:rsid w:val="004722EB"/>
    <w:rsid w:val="00472572"/>
    <w:rsid w:val="00473CB2"/>
    <w:rsid w:val="0047763C"/>
    <w:rsid w:val="004776A9"/>
    <w:rsid w:val="00480ADA"/>
    <w:rsid w:val="00482B68"/>
    <w:rsid w:val="0048699E"/>
    <w:rsid w:val="00486E7D"/>
    <w:rsid w:val="00487BC0"/>
    <w:rsid w:val="00491BDE"/>
    <w:rsid w:val="0049266F"/>
    <w:rsid w:val="00493499"/>
    <w:rsid w:val="00493602"/>
    <w:rsid w:val="00495367"/>
    <w:rsid w:val="00496155"/>
    <w:rsid w:val="00497DF1"/>
    <w:rsid w:val="004A1F46"/>
    <w:rsid w:val="004A46AA"/>
    <w:rsid w:val="004A61DA"/>
    <w:rsid w:val="004B4F95"/>
    <w:rsid w:val="004C156F"/>
    <w:rsid w:val="004C5346"/>
    <w:rsid w:val="004C6FB5"/>
    <w:rsid w:val="004C7EEE"/>
    <w:rsid w:val="004D0952"/>
    <w:rsid w:val="004D6721"/>
    <w:rsid w:val="004D7483"/>
    <w:rsid w:val="004E11EE"/>
    <w:rsid w:val="004E1278"/>
    <w:rsid w:val="004E12BE"/>
    <w:rsid w:val="004E2B6D"/>
    <w:rsid w:val="004E2BB7"/>
    <w:rsid w:val="004E3120"/>
    <w:rsid w:val="004E3CF7"/>
    <w:rsid w:val="004E47E3"/>
    <w:rsid w:val="004E6790"/>
    <w:rsid w:val="004F0023"/>
    <w:rsid w:val="004F2A1C"/>
    <w:rsid w:val="004F2A3B"/>
    <w:rsid w:val="004F2A88"/>
    <w:rsid w:val="004F6754"/>
    <w:rsid w:val="005004B1"/>
    <w:rsid w:val="0050089C"/>
    <w:rsid w:val="00500AD4"/>
    <w:rsid w:val="00505553"/>
    <w:rsid w:val="0050638E"/>
    <w:rsid w:val="00506ACA"/>
    <w:rsid w:val="00511615"/>
    <w:rsid w:val="00514852"/>
    <w:rsid w:val="0051790E"/>
    <w:rsid w:val="00520B20"/>
    <w:rsid w:val="00526134"/>
    <w:rsid w:val="005266C1"/>
    <w:rsid w:val="0052744C"/>
    <w:rsid w:val="00532F97"/>
    <w:rsid w:val="0053511E"/>
    <w:rsid w:val="00535F49"/>
    <w:rsid w:val="00540D70"/>
    <w:rsid w:val="005429E0"/>
    <w:rsid w:val="005435FD"/>
    <w:rsid w:val="00545192"/>
    <w:rsid w:val="00546AEF"/>
    <w:rsid w:val="00547B8D"/>
    <w:rsid w:val="005508BE"/>
    <w:rsid w:val="005510A9"/>
    <w:rsid w:val="00552655"/>
    <w:rsid w:val="0056502E"/>
    <w:rsid w:val="00566058"/>
    <w:rsid w:val="00574F6F"/>
    <w:rsid w:val="005771DA"/>
    <w:rsid w:val="00581825"/>
    <w:rsid w:val="0058339A"/>
    <w:rsid w:val="00586222"/>
    <w:rsid w:val="00587D52"/>
    <w:rsid w:val="00590440"/>
    <w:rsid w:val="00596079"/>
    <w:rsid w:val="00597C76"/>
    <w:rsid w:val="005A0B7D"/>
    <w:rsid w:val="005A37F9"/>
    <w:rsid w:val="005A5126"/>
    <w:rsid w:val="005A57CB"/>
    <w:rsid w:val="005A7D48"/>
    <w:rsid w:val="005B063F"/>
    <w:rsid w:val="005B1C3E"/>
    <w:rsid w:val="005B7DD6"/>
    <w:rsid w:val="005C1C5B"/>
    <w:rsid w:val="005C4F08"/>
    <w:rsid w:val="005D1FB8"/>
    <w:rsid w:val="005D2481"/>
    <w:rsid w:val="005D3206"/>
    <w:rsid w:val="005D55ED"/>
    <w:rsid w:val="005D57D5"/>
    <w:rsid w:val="005E3467"/>
    <w:rsid w:val="005E4B66"/>
    <w:rsid w:val="005F26EB"/>
    <w:rsid w:val="005F2E9B"/>
    <w:rsid w:val="005F3D24"/>
    <w:rsid w:val="005F59D3"/>
    <w:rsid w:val="00601A99"/>
    <w:rsid w:val="00601D47"/>
    <w:rsid w:val="00604614"/>
    <w:rsid w:val="00612885"/>
    <w:rsid w:val="0061334A"/>
    <w:rsid w:val="0061623D"/>
    <w:rsid w:val="00623AA6"/>
    <w:rsid w:val="006255B3"/>
    <w:rsid w:val="00630974"/>
    <w:rsid w:val="0063360E"/>
    <w:rsid w:val="00633C9A"/>
    <w:rsid w:val="0064138B"/>
    <w:rsid w:val="00642640"/>
    <w:rsid w:val="006432B5"/>
    <w:rsid w:val="0064402E"/>
    <w:rsid w:val="00644C7C"/>
    <w:rsid w:val="006458D8"/>
    <w:rsid w:val="00645D12"/>
    <w:rsid w:val="006461CB"/>
    <w:rsid w:val="00653976"/>
    <w:rsid w:val="00654656"/>
    <w:rsid w:val="00660BEA"/>
    <w:rsid w:val="00660CDB"/>
    <w:rsid w:val="006617D8"/>
    <w:rsid w:val="0066755D"/>
    <w:rsid w:val="00670341"/>
    <w:rsid w:val="006721BF"/>
    <w:rsid w:val="00672361"/>
    <w:rsid w:val="0067468C"/>
    <w:rsid w:val="00680526"/>
    <w:rsid w:val="006805E1"/>
    <w:rsid w:val="00681587"/>
    <w:rsid w:val="00682277"/>
    <w:rsid w:val="006904BA"/>
    <w:rsid w:val="00693F04"/>
    <w:rsid w:val="00693FB9"/>
    <w:rsid w:val="006A084D"/>
    <w:rsid w:val="006A1818"/>
    <w:rsid w:val="006A2E9B"/>
    <w:rsid w:val="006B0B43"/>
    <w:rsid w:val="006B15F7"/>
    <w:rsid w:val="006B186F"/>
    <w:rsid w:val="006B48AF"/>
    <w:rsid w:val="006B749B"/>
    <w:rsid w:val="006B7F5F"/>
    <w:rsid w:val="006C167C"/>
    <w:rsid w:val="006C32E8"/>
    <w:rsid w:val="006C39EC"/>
    <w:rsid w:val="006C4999"/>
    <w:rsid w:val="006C53E9"/>
    <w:rsid w:val="006D2EDA"/>
    <w:rsid w:val="006D3C1D"/>
    <w:rsid w:val="006D4CF2"/>
    <w:rsid w:val="006D5AF4"/>
    <w:rsid w:val="006D7B88"/>
    <w:rsid w:val="006E1288"/>
    <w:rsid w:val="006E3F93"/>
    <w:rsid w:val="006E6E5D"/>
    <w:rsid w:val="006F3197"/>
    <w:rsid w:val="006F3F1D"/>
    <w:rsid w:val="006F5086"/>
    <w:rsid w:val="006F5496"/>
    <w:rsid w:val="00701AD3"/>
    <w:rsid w:val="00702684"/>
    <w:rsid w:val="00702FDE"/>
    <w:rsid w:val="00707C37"/>
    <w:rsid w:val="00711A18"/>
    <w:rsid w:val="00712B18"/>
    <w:rsid w:val="00714F3A"/>
    <w:rsid w:val="00721ECD"/>
    <w:rsid w:val="007232E4"/>
    <w:rsid w:val="007247FE"/>
    <w:rsid w:val="007269E8"/>
    <w:rsid w:val="007271B4"/>
    <w:rsid w:val="00730705"/>
    <w:rsid w:val="007361CE"/>
    <w:rsid w:val="00737268"/>
    <w:rsid w:val="00737C5E"/>
    <w:rsid w:val="007441B5"/>
    <w:rsid w:val="00746636"/>
    <w:rsid w:val="00746FE2"/>
    <w:rsid w:val="0074767E"/>
    <w:rsid w:val="0075174E"/>
    <w:rsid w:val="007619BC"/>
    <w:rsid w:val="00761F35"/>
    <w:rsid w:val="00762E5B"/>
    <w:rsid w:val="00763D57"/>
    <w:rsid w:val="0076559B"/>
    <w:rsid w:val="00766C62"/>
    <w:rsid w:val="007722A5"/>
    <w:rsid w:val="007735AE"/>
    <w:rsid w:val="007737FE"/>
    <w:rsid w:val="007746AF"/>
    <w:rsid w:val="00774D5F"/>
    <w:rsid w:val="0077541D"/>
    <w:rsid w:val="00775500"/>
    <w:rsid w:val="00775F95"/>
    <w:rsid w:val="00776651"/>
    <w:rsid w:val="00786A7C"/>
    <w:rsid w:val="007950F3"/>
    <w:rsid w:val="0079593F"/>
    <w:rsid w:val="00796062"/>
    <w:rsid w:val="00796308"/>
    <w:rsid w:val="00797CB3"/>
    <w:rsid w:val="007A0572"/>
    <w:rsid w:val="007A0A02"/>
    <w:rsid w:val="007A22F3"/>
    <w:rsid w:val="007A2482"/>
    <w:rsid w:val="007A3E8C"/>
    <w:rsid w:val="007A4858"/>
    <w:rsid w:val="007A4F2A"/>
    <w:rsid w:val="007A7165"/>
    <w:rsid w:val="007B0669"/>
    <w:rsid w:val="007B479D"/>
    <w:rsid w:val="007B778D"/>
    <w:rsid w:val="007C1D6D"/>
    <w:rsid w:val="007C2FF7"/>
    <w:rsid w:val="007C53C8"/>
    <w:rsid w:val="007C7A73"/>
    <w:rsid w:val="007D09BF"/>
    <w:rsid w:val="007D4C82"/>
    <w:rsid w:val="007E10C9"/>
    <w:rsid w:val="007E1A6E"/>
    <w:rsid w:val="007F5A56"/>
    <w:rsid w:val="007F7B46"/>
    <w:rsid w:val="00801599"/>
    <w:rsid w:val="0080192A"/>
    <w:rsid w:val="00803395"/>
    <w:rsid w:val="008033D3"/>
    <w:rsid w:val="00803D06"/>
    <w:rsid w:val="00803F5C"/>
    <w:rsid w:val="00804B3C"/>
    <w:rsid w:val="008058AC"/>
    <w:rsid w:val="00807E0B"/>
    <w:rsid w:val="00811B6A"/>
    <w:rsid w:val="00815C18"/>
    <w:rsid w:val="008161C7"/>
    <w:rsid w:val="0081723E"/>
    <w:rsid w:val="008173BE"/>
    <w:rsid w:val="008200EE"/>
    <w:rsid w:val="008213D2"/>
    <w:rsid w:val="008256EC"/>
    <w:rsid w:val="00827A9C"/>
    <w:rsid w:val="00830BDE"/>
    <w:rsid w:val="00830CA9"/>
    <w:rsid w:val="008311DD"/>
    <w:rsid w:val="00831393"/>
    <w:rsid w:val="00835C76"/>
    <w:rsid w:val="008360B4"/>
    <w:rsid w:val="00836333"/>
    <w:rsid w:val="008401EB"/>
    <w:rsid w:val="00845021"/>
    <w:rsid w:val="00850CF5"/>
    <w:rsid w:val="00851952"/>
    <w:rsid w:val="0085570C"/>
    <w:rsid w:val="00855A83"/>
    <w:rsid w:val="00860236"/>
    <w:rsid w:val="0086041C"/>
    <w:rsid w:val="0086623C"/>
    <w:rsid w:val="008725EE"/>
    <w:rsid w:val="008759A9"/>
    <w:rsid w:val="00877362"/>
    <w:rsid w:val="00880172"/>
    <w:rsid w:val="00880221"/>
    <w:rsid w:val="00883ABB"/>
    <w:rsid w:val="00884C14"/>
    <w:rsid w:val="008862DE"/>
    <w:rsid w:val="008877C0"/>
    <w:rsid w:val="00891BC5"/>
    <w:rsid w:val="00892539"/>
    <w:rsid w:val="0089375E"/>
    <w:rsid w:val="00895C24"/>
    <w:rsid w:val="00897225"/>
    <w:rsid w:val="0089772F"/>
    <w:rsid w:val="008A52DF"/>
    <w:rsid w:val="008B0A19"/>
    <w:rsid w:val="008B280E"/>
    <w:rsid w:val="008B2AC7"/>
    <w:rsid w:val="008B5E8B"/>
    <w:rsid w:val="008B621A"/>
    <w:rsid w:val="008B7699"/>
    <w:rsid w:val="008C2E9F"/>
    <w:rsid w:val="008C67C7"/>
    <w:rsid w:val="008D58D4"/>
    <w:rsid w:val="008D6F86"/>
    <w:rsid w:val="008D7014"/>
    <w:rsid w:val="008D70BE"/>
    <w:rsid w:val="008E0CEC"/>
    <w:rsid w:val="008F0582"/>
    <w:rsid w:val="00901DF3"/>
    <w:rsid w:val="00903458"/>
    <w:rsid w:val="009051EF"/>
    <w:rsid w:val="009078ED"/>
    <w:rsid w:val="00910CD0"/>
    <w:rsid w:val="00911B5D"/>
    <w:rsid w:val="009125C2"/>
    <w:rsid w:val="00913937"/>
    <w:rsid w:val="00913B4F"/>
    <w:rsid w:val="00921AE2"/>
    <w:rsid w:val="00925131"/>
    <w:rsid w:val="009270CC"/>
    <w:rsid w:val="0093042D"/>
    <w:rsid w:val="009315D7"/>
    <w:rsid w:val="009331B0"/>
    <w:rsid w:val="00933C46"/>
    <w:rsid w:val="009344FB"/>
    <w:rsid w:val="00936880"/>
    <w:rsid w:val="00940395"/>
    <w:rsid w:val="009433EC"/>
    <w:rsid w:val="00950405"/>
    <w:rsid w:val="009507B0"/>
    <w:rsid w:val="009507FA"/>
    <w:rsid w:val="009550AB"/>
    <w:rsid w:val="009569A9"/>
    <w:rsid w:val="009600A3"/>
    <w:rsid w:val="009626AC"/>
    <w:rsid w:val="00967E70"/>
    <w:rsid w:val="0097250A"/>
    <w:rsid w:val="00973F16"/>
    <w:rsid w:val="00974A42"/>
    <w:rsid w:val="00975697"/>
    <w:rsid w:val="0097646B"/>
    <w:rsid w:val="00976783"/>
    <w:rsid w:val="00980014"/>
    <w:rsid w:val="009808BC"/>
    <w:rsid w:val="00980EC1"/>
    <w:rsid w:val="00981324"/>
    <w:rsid w:val="00982912"/>
    <w:rsid w:val="00983C23"/>
    <w:rsid w:val="00985751"/>
    <w:rsid w:val="0098601C"/>
    <w:rsid w:val="00986BFC"/>
    <w:rsid w:val="00987B50"/>
    <w:rsid w:val="00992FE7"/>
    <w:rsid w:val="00993871"/>
    <w:rsid w:val="009956B0"/>
    <w:rsid w:val="0099662C"/>
    <w:rsid w:val="009A06C2"/>
    <w:rsid w:val="009A1BC4"/>
    <w:rsid w:val="009A203A"/>
    <w:rsid w:val="009A2898"/>
    <w:rsid w:val="009A546D"/>
    <w:rsid w:val="009A61C9"/>
    <w:rsid w:val="009B04F9"/>
    <w:rsid w:val="009B0D99"/>
    <w:rsid w:val="009B1D19"/>
    <w:rsid w:val="009B2862"/>
    <w:rsid w:val="009B622D"/>
    <w:rsid w:val="009B765C"/>
    <w:rsid w:val="009C2D31"/>
    <w:rsid w:val="009C3D05"/>
    <w:rsid w:val="009C5341"/>
    <w:rsid w:val="009D14F7"/>
    <w:rsid w:val="009D2261"/>
    <w:rsid w:val="009D5620"/>
    <w:rsid w:val="009D7057"/>
    <w:rsid w:val="009D7508"/>
    <w:rsid w:val="009E0BEF"/>
    <w:rsid w:val="009E0F69"/>
    <w:rsid w:val="009E254C"/>
    <w:rsid w:val="009E3C81"/>
    <w:rsid w:val="009E468D"/>
    <w:rsid w:val="009E526D"/>
    <w:rsid w:val="009E622A"/>
    <w:rsid w:val="009E6DBD"/>
    <w:rsid w:val="009F1B7F"/>
    <w:rsid w:val="009F21F4"/>
    <w:rsid w:val="009F2D10"/>
    <w:rsid w:val="009F63C5"/>
    <w:rsid w:val="009F7408"/>
    <w:rsid w:val="00A02048"/>
    <w:rsid w:val="00A02273"/>
    <w:rsid w:val="00A02CDE"/>
    <w:rsid w:val="00A054DF"/>
    <w:rsid w:val="00A07AE4"/>
    <w:rsid w:val="00A15758"/>
    <w:rsid w:val="00A16E18"/>
    <w:rsid w:val="00A16EFE"/>
    <w:rsid w:val="00A178BB"/>
    <w:rsid w:val="00A2501E"/>
    <w:rsid w:val="00A2596F"/>
    <w:rsid w:val="00A26462"/>
    <w:rsid w:val="00A3026C"/>
    <w:rsid w:val="00A3350E"/>
    <w:rsid w:val="00A34DF4"/>
    <w:rsid w:val="00A358D6"/>
    <w:rsid w:val="00A36A21"/>
    <w:rsid w:val="00A4192F"/>
    <w:rsid w:val="00A43D7C"/>
    <w:rsid w:val="00A5205C"/>
    <w:rsid w:val="00A52976"/>
    <w:rsid w:val="00A5357E"/>
    <w:rsid w:val="00A5513A"/>
    <w:rsid w:val="00A5544F"/>
    <w:rsid w:val="00A566A5"/>
    <w:rsid w:val="00A6293A"/>
    <w:rsid w:val="00A64076"/>
    <w:rsid w:val="00A64706"/>
    <w:rsid w:val="00A65F91"/>
    <w:rsid w:val="00A764E4"/>
    <w:rsid w:val="00A7653F"/>
    <w:rsid w:val="00A770D0"/>
    <w:rsid w:val="00A8370E"/>
    <w:rsid w:val="00A90113"/>
    <w:rsid w:val="00AA1A87"/>
    <w:rsid w:val="00AA3EB4"/>
    <w:rsid w:val="00AA3FE6"/>
    <w:rsid w:val="00AA4515"/>
    <w:rsid w:val="00AA6290"/>
    <w:rsid w:val="00AA6B1D"/>
    <w:rsid w:val="00AB08CC"/>
    <w:rsid w:val="00AB6111"/>
    <w:rsid w:val="00AC0B88"/>
    <w:rsid w:val="00AC0FF5"/>
    <w:rsid w:val="00AC2ED6"/>
    <w:rsid w:val="00AC32FE"/>
    <w:rsid w:val="00AC5AD8"/>
    <w:rsid w:val="00AC709C"/>
    <w:rsid w:val="00AD0BE1"/>
    <w:rsid w:val="00AD2858"/>
    <w:rsid w:val="00AD2A6F"/>
    <w:rsid w:val="00AD2D20"/>
    <w:rsid w:val="00AD357F"/>
    <w:rsid w:val="00AD4E73"/>
    <w:rsid w:val="00AD7E9A"/>
    <w:rsid w:val="00AE5444"/>
    <w:rsid w:val="00AE780C"/>
    <w:rsid w:val="00AF0ACF"/>
    <w:rsid w:val="00AF0D43"/>
    <w:rsid w:val="00AF1B41"/>
    <w:rsid w:val="00AF68F3"/>
    <w:rsid w:val="00B003FD"/>
    <w:rsid w:val="00B06F25"/>
    <w:rsid w:val="00B07475"/>
    <w:rsid w:val="00B07820"/>
    <w:rsid w:val="00B12A08"/>
    <w:rsid w:val="00B1644E"/>
    <w:rsid w:val="00B173F3"/>
    <w:rsid w:val="00B23EC7"/>
    <w:rsid w:val="00B340B0"/>
    <w:rsid w:val="00B344A6"/>
    <w:rsid w:val="00B354AA"/>
    <w:rsid w:val="00B35AA4"/>
    <w:rsid w:val="00B3763C"/>
    <w:rsid w:val="00B43673"/>
    <w:rsid w:val="00B439AB"/>
    <w:rsid w:val="00B4500D"/>
    <w:rsid w:val="00B5021B"/>
    <w:rsid w:val="00B51CCB"/>
    <w:rsid w:val="00B52A47"/>
    <w:rsid w:val="00B53D86"/>
    <w:rsid w:val="00B53FAA"/>
    <w:rsid w:val="00B54DB5"/>
    <w:rsid w:val="00B6032E"/>
    <w:rsid w:val="00B64113"/>
    <w:rsid w:val="00B66786"/>
    <w:rsid w:val="00B705A8"/>
    <w:rsid w:val="00B70618"/>
    <w:rsid w:val="00B71074"/>
    <w:rsid w:val="00B71A7E"/>
    <w:rsid w:val="00B749B5"/>
    <w:rsid w:val="00B75F77"/>
    <w:rsid w:val="00B77100"/>
    <w:rsid w:val="00B802C9"/>
    <w:rsid w:val="00B80497"/>
    <w:rsid w:val="00B903D5"/>
    <w:rsid w:val="00B909EE"/>
    <w:rsid w:val="00B95086"/>
    <w:rsid w:val="00BA0A68"/>
    <w:rsid w:val="00BA202F"/>
    <w:rsid w:val="00BA341F"/>
    <w:rsid w:val="00BA3C46"/>
    <w:rsid w:val="00BA6C2C"/>
    <w:rsid w:val="00BB11DF"/>
    <w:rsid w:val="00BB12EB"/>
    <w:rsid w:val="00BC08F9"/>
    <w:rsid w:val="00BC1258"/>
    <w:rsid w:val="00BC145B"/>
    <w:rsid w:val="00BC19A9"/>
    <w:rsid w:val="00BC32DD"/>
    <w:rsid w:val="00BC4F26"/>
    <w:rsid w:val="00BC4FA4"/>
    <w:rsid w:val="00BC4FD8"/>
    <w:rsid w:val="00BC5B30"/>
    <w:rsid w:val="00BD0004"/>
    <w:rsid w:val="00BD6F37"/>
    <w:rsid w:val="00BE0A04"/>
    <w:rsid w:val="00BE1389"/>
    <w:rsid w:val="00BE356E"/>
    <w:rsid w:val="00BE4EFD"/>
    <w:rsid w:val="00BE4F28"/>
    <w:rsid w:val="00BE7B94"/>
    <w:rsid w:val="00BF7AB4"/>
    <w:rsid w:val="00C02DAB"/>
    <w:rsid w:val="00C07E18"/>
    <w:rsid w:val="00C10DFD"/>
    <w:rsid w:val="00C123FD"/>
    <w:rsid w:val="00C131D9"/>
    <w:rsid w:val="00C172D6"/>
    <w:rsid w:val="00C17802"/>
    <w:rsid w:val="00C204FE"/>
    <w:rsid w:val="00C20904"/>
    <w:rsid w:val="00C24B15"/>
    <w:rsid w:val="00C25133"/>
    <w:rsid w:val="00C33955"/>
    <w:rsid w:val="00C33978"/>
    <w:rsid w:val="00C34C76"/>
    <w:rsid w:val="00C36F78"/>
    <w:rsid w:val="00C424AB"/>
    <w:rsid w:val="00C42CFD"/>
    <w:rsid w:val="00C42FFA"/>
    <w:rsid w:val="00C51A64"/>
    <w:rsid w:val="00C54E87"/>
    <w:rsid w:val="00C5507E"/>
    <w:rsid w:val="00C57FA6"/>
    <w:rsid w:val="00C60E58"/>
    <w:rsid w:val="00C620EA"/>
    <w:rsid w:val="00C67973"/>
    <w:rsid w:val="00C67DA0"/>
    <w:rsid w:val="00C7224E"/>
    <w:rsid w:val="00C75BCF"/>
    <w:rsid w:val="00C82F7F"/>
    <w:rsid w:val="00C834AA"/>
    <w:rsid w:val="00C868F1"/>
    <w:rsid w:val="00C90634"/>
    <w:rsid w:val="00C93E9E"/>
    <w:rsid w:val="00CA0188"/>
    <w:rsid w:val="00CA384F"/>
    <w:rsid w:val="00CA4893"/>
    <w:rsid w:val="00CA48E2"/>
    <w:rsid w:val="00CA7334"/>
    <w:rsid w:val="00CB0ACC"/>
    <w:rsid w:val="00CB1247"/>
    <w:rsid w:val="00CB1743"/>
    <w:rsid w:val="00CB26A1"/>
    <w:rsid w:val="00CB3FB6"/>
    <w:rsid w:val="00CB7EC2"/>
    <w:rsid w:val="00CC147C"/>
    <w:rsid w:val="00CC20D5"/>
    <w:rsid w:val="00CD4C5A"/>
    <w:rsid w:val="00CD6F62"/>
    <w:rsid w:val="00CD742D"/>
    <w:rsid w:val="00CE0FA2"/>
    <w:rsid w:val="00CE1C63"/>
    <w:rsid w:val="00CE1D0D"/>
    <w:rsid w:val="00CE24FF"/>
    <w:rsid w:val="00CF090A"/>
    <w:rsid w:val="00CF0B9A"/>
    <w:rsid w:val="00CF40B3"/>
    <w:rsid w:val="00CF7D74"/>
    <w:rsid w:val="00D106C7"/>
    <w:rsid w:val="00D13EBF"/>
    <w:rsid w:val="00D14061"/>
    <w:rsid w:val="00D1511E"/>
    <w:rsid w:val="00D15BBC"/>
    <w:rsid w:val="00D16FDD"/>
    <w:rsid w:val="00D2106F"/>
    <w:rsid w:val="00D22546"/>
    <w:rsid w:val="00D2306A"/>
    <w:rsid w:val="00D24755"/>
    <w:rsid w:val="00D2696C"/>
    <w:rsid w:val="00D33D7B"/>
    <w:rsid w:val="00D40703"/>
    <w:rsid w:val="00D41E2E"/>
    <w:rsid w:val="00D430F3"/>
    <w:rsid w:val="00D432FF"/>
    <w:rsid w:val="00D45587"/>
    <w:rsid w:val="00D46ACF"/>
    <w:rsid w:val="00D46D43"/>
    <w:rsid w:val="00D47B21"/>
    <w:rsid w:val="00D50487"/>
    <w:rsid w:val="00D5319F"/>
    <w:rsid w:val="00D56422"/>
    <w:rsid w:val="00D60A9F"/>
    <w:rsid w:val="00D64099"/>
    <w:rsid w:val="00D66207"/>
    <w:rsid w:val="00D731F6"/>
    <w:rsid w:val="00D82AE4"/>
    <w:rsid w:val="00D8424D"/>
    <w:rsid w:val="00D85575"/>
    <w:rsid w:val="00D87CB5"/>
    <w:rsid w:val="00D92B60"/>
    <w:rsid w:val="00D940BF"/>
    <w:rsid w:val="00D96549"/>
    <w:rsid w:val="00DA4D63"/>
    <w:rsid w:val="00DA64B1"/>
    <w:rsid w:val="00DB18A2"/>
    <w:rsid w:val="00DB1F17"/>
    <w:rsid w:val="00DB21F2"/>
    <w:rsid w:val="00DB2A08"/>
    <w:rsid w:val="00DB2E51"/>
    <w:rsid w:val="00DB67EF"/>
    <w:rsid w:val="00DC20EC"/>
    <w:rsid w:val="00DC2546"/>
    <w:rsid w:val="00DC2869"/>
    <w:rsid w:val="00DC4886"/>
    <w:rsid w:val="00DC4FF5"/>
    <w:rsid w:val="00DC520A"/>
    <w:rsid w:val="00DC7253"/>
    <w:rsid w:val="00DC78C8"/>
    <w:rsid w:val="00DD05A9"/>
    <w:rsid w:val="00DD1FFF"/>
    <w:rsid w:val="00DD26C4"/>
    <w:rsid w:val="00DD2713"/>
    <w:rsid w:val="00DD3653"/>
    <w:rsid w:val="00DD6697"/>
    <w:rsid w:val="00DD7323"/>
    <w:rsid w:val="00DE0947"/>
    <w:rsid w:val="00DE1C5C"/>
    <w:rsid w:val="00DE435E"/>
    <w:rsid w:val="00DE596A"/>
    <w:rsid w:val="00DF35C8"/>
    <w:rsid w:val="00DF3A21"/>
    <w:rsid w:val="00DF4FB0"/>
    <w:rsid w:val="00DF60A6"/>
    <w:rsid w:val="00DF743F"/>
    <w:rsid w:val="00E024AB"/>
    <w:rsid w:val="00E034F1"/>
    <w:rsid w:val="00E113B0"/>
    <w:rsid w:val="00E11970"/>
    <w:rsid w:val="00E11D23"/>
    <w:rsid w:val="00E129EA"/>
    <w:rsid w:val="00E2686C"/>
    <w:rsid w:val="00E302BF"/>
    <w:rsid w:val="00E3040A"/>
    <w:rsid w:val="00E30644"/>
    <w:rsid w:val="00E311B2"/>
    <w:rsid w:val="00E327CC"/>
    <w:rsid w:val="00E3401E"/>
    <w:rsid w:val="00E3775D"/>
    <w:rsid w:val="00E43763"/>
    <w:rsid w:val="00E5266C"/>
    <w:rsid w:val="00E53A5A"/>
    <w:rsid w:val="00E54D3B"/>
    <w:rsid w:val="00E55B6C"/>
    <w:rsid w:val="00E561FB"/>
    <w:rsid w:val="00E57388"/>
    <w:rsid w:val="00E65C3D"/>
    <w:rsid w:val="00E65EA3"/>
    <w:rsid w:val="00E71E93"/>
    <w:rsid w:val="00E7451F"/>
    <w:rsid w:val="00E75DED"/>
    <w:rsid w:val="00E810D7"/>
    <w:rsid w:val="00E8232C"/>
    <w:rsid w:val="00E86728"/>
    <w:rsid w:val="00E868DC"/>
    <w:rsid w:val="00E91B17"/>
    <w:rsid w:val="00E92FE3"/>
    <w:rsid w:val="00E961B5"/>
    <w:rsid w:val="00EA2619"/>
    <w:rsid w:val="00EA3E83"/>
    <w:rsid w:val="00EA55F8"/>
    <w:rsid w:val="00EB0DA3"/>
    <w:rsid w:val="00EB1F26"/>
    <w:rsid w:val="00EB6C74"/>
    <w:rsid w:val="00EB7898"/>
    <w:rsid w:val="00EC018D"/>
    <w:rsid w:val="00EC3DAF"/>
    <w:rsid w:val="00ED6BC9"/>
    <w:rsid w:val="00EE52F4"/>
    <w:rsid w:val="00EE680E"/>
    <w:rsid w:val="00EF01E7"/>
    <w:rsid w:val="00EF4C13"/>
    <w:rsid w:val="00EF5775"/>
    <w:rsid w:val="00EF6229"/>
    <w:rsid w:val="00EF6DFA"/>
    <w:rsid w:val="00F06D5F"/>
    <w:rsid w:val="00F07CDB"/>
    <w:rsid w:val="00F12D2B"/>
    <w:rsid w:val="00F1333A"/>
    <w:rsid w:val="00F16771"/>
    <w:rsid w:val="00F21A2D"/>
    <w:rsid w:val="00F23336"/>
    <w:rsid w:val="00F23739"/>
    <w:rsid w:val="00F24F7A"/>
    <w:rsid w:val="00F30970"/>
    <w:rsid w:val="00F35398"/>
    <w:rsid w:val="00F36028"/>
    <w:rsid w:val="00F36B27"/>
    <w:rsid w:val="00F36E44"/>
    <w:rsid w:val="00F37448"/>
    <w:rsid w:val="00F426CE"/>
    <w:rsid w:val="00F4371E"/>
    <w:rsid w:val="00F43A44"/>
    <w:rsid w:val="00F4565F"/>
    <w:rsid w:val="00F4609D"/>
    <w:rsid w:val="00F46949"/>
    <w:rsid w:val="00F476DA"/>
    <w:rsid w:val="00F50FD6"/>
    <w:rsid w:val="00F5120F"/>
    <w:rsid w:val="00F54743"/>
    <w:rsid w:val="00F578FD"/>
    <w:rsid w:val="00F60482"/>
    <w:rsid w:val="00F61FCB"/>
    <w:rsid w:val="00F625D1"/>
    <w:rsid w:val="00F63464"/>
    <w:rsid w:val="00F66767"/>
    <w:rsid w:val="00F66E31"/>
    <w:rsid w:val="00F6776D"/>
    <w:rsid w:val="00F7074C"/>
    <w:rsid w:val="00F744AE"/>
    <w:rsid w:val="00F81C06"/>
    <w:rsid w:val="00F85328"/>
    <w:rsid w:val="00F8535F"/>
    <w:rsid w:val="00F86589"/>
    <w:rsid w:val="00F87551"/>
    <w:rsid w:val="00F877D0"/>
    <w:rsid w:val="00F90FD5"/>
    <w:rsid w:val="00F92FE1"/>
    <w:rsid w:val="00F95D8F"/>
    <w:rsid w:val="00F974C3"/>
    <w:rsid w:val="00FA5222"/>
    <w:rsid w:val="00FB33FC"/>
    <w:rsid w:val="00FC3495"/>
    <w:rsid w:val="00FD3C62"/>
    <w:rsid w:val="00FD4363"/>
    <w:rsid w:val="00FE07E2"/>
    <w:rsid w:val="00FE07FE"/>
    <w:rsid w:val="00FE12D9"/>
    <w:rsid w:val="00FE5374"/>
    <w:rsid w:val="00FF01BC"/>
    <w:rsid w:val="00FF054D"/>
    <w:rsid w:val="00FF4CC4"/>
    <w:rsid w:val="00FF59B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5D51D7AF"/>
  <w15:chartTrackingRefBased/>
  <w15:docId w15:val="{F6BA23DB-03D3-C545-AA20-71E314E08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GB"/>
    </w:rPr>
  </w:style>
  <w:style w:type="paragraph" w:styleId="Ttulo1">
    <w:name w:val="heading 1"/>
    <w:basedOn w:val="Normal"/>
    <w:next w:val="Normal"/>
    <w:link w:val="Ttulo1Car"/>
    <w:uiPriority w:val="9"/>
    <w:qFormat/>
    <w:rsid w:val="00E31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31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311B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311B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311B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311B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311B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311B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311B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36F78"/>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36F78"/>
    <w:rPr>
      <w:rFonts w:ascii="Times New Roman" w:hAnsi="Times New Roman" w:cs="Times New Roman"/>
      <w:sz w:val="18"/>
      <w:szCs w:val="18"/>
      <w:lang w:val="en-GB"/>
    </w:rPr>
  </w:style>
  <w:style w:type="character" w:customStyle="1" w:styleId="Ttulo1Car">
    <w:name w:val="Título 1 Car"/>
    <w:basedOn w:val="Fuentedeprrafopredeter"/>
    <w:link w:val="Ttulo1"/>
    <w:uiPriority w:val="9"/>
    <w:rsid w:val="00E311B2"/>
    <w:rPr>
      <w:rFonts w:asciiTheme="majorHAnsi" w:eastAsiaTheme="majorEastAsia" w:hAnsiTheme="majorHAnsi" w:cstheme="majorBidi"/>
      <w:color w:val="0F4761" w:themeColor="accent1" w:themeShade="BF"/>
      <w:sz w:val="40"/>
      <w:szCs w:val="40"/>
      <w:lang w:val="en-GB"/>
    </w:rPr>
  </w:style>
  <w:style w:type="character" w:customStyle="1" w:styleId="Ttulo2Car">
    <w:name w:val="Título 2 Car"/>
    <w:basedOn w:val="Fuentedeprrafopredeter"/>
    <w:link w:val="Ttulo2"/>
    <w:uiPriority w:val="9"/>
    <w:semiHidden/>
    <w:rsid w:val="00E311B2"/>
    <w:rPr>
      <w:rFonts w:asciiTheme="majorHAnsi" w:eastAsiaTheme="majorEastAsia" w:hAnsiTheme="majorHAnsi" w:cstheme="majorBidi"/>
      <w:color w:val="0F4761" w:themeColor="accent1" w:themeShade="BF"/>
      <w:sz w:val="32"/>
      <w:szCs w:val="32"/>
      <w:lang w:val="en-GB"/>
    </w:rPr>
  </w:style>
  <w:style w:type="character" w:customStyle="1" w:styleId="Ttulo3Car">
    <w:name w:val="Título 3 Car"/>
    <w:basedOn w:val="Fuentedeprrafopredeter"/>
    <w:link w:val="Ttulo3"/>
    <w:uiPriority w:val="9"/>
    <w:semiHidden/>
    <w:rsid w:val="00E311B2"/>
    <w:rPr>
      <w:rFonts w:eastAsiaTheme="majorEastAsia" w:cstheme="majorBidi"/>
      <w:color w:val="0F4761" w:themeColor="accent1" w:themeShade="BF"/>
      <w:sz w:val="28"/>
      <w:szCs w:val="28"/>
      <w:lang w:val="en-GB"/>
    </w:rPr>
  </w:style>
  <w:style w:type="character" w:customStyle="1" w:styleId="Ttulo4Car">
    <w:name w:val="Título 4 Car"/>
    <w:basedOn w:val="Fuentedeprrafopredeter"/>
    <w:link w:val="Ttulo4"/>
    <w:uiPriority w:val="9"/>
    <w:semiHidden/>
    <w:rsid w:val="00E311B2"/>
    <w:rPr>
      <w:rFonts w:eastAsiaTheme="majorEastAsia" w:cstheme="majorBidi"/>
      <w:i/>
      <w:iCs/>
      <w:color w:val="0F4761" w:themeColor="accent1" w:themeShade="BF"/>
      <w:lang w:val="en-GB"/>
    </w:rPr>
  </w:style>
  <w:style w:type="character" w:customStyle="1" w:styleId="Ttulo5Car">
    <w:name w:val="Título 5 Car"/>
    <w:basedOn w:val="Fuentedeprrafopredeter"/>
    <w:link w:val="Ttulo5"/>
    <w:uiPriority w:val="9"/>
    <w:semiHidden/>
    <w:rsid w:val="00E311B2"/>
    <w:rPr>
      <w:rFonts w:eastAsiaTheme="majorEastAsia" w:cstheme="majorBidi"/>
      <w:color w:val="0F4761" w:themeColor="accent1" w:themeShade="BF"/>
      <w:lang w:val="en-GB"/>
    </w:rPr>
  </w:style>
  <w:style w:type="character" w:customStyle="1" w:styleId="Ttulo6Car">
    <w:name w:val="Título 6 Car"/>
    <w:basedOn w:val="Fuentedeprrafopredeter"/>
    <w:link w:val="Ttulo6"/>
    <w:uiPriority w:val="9"/>
    <w:semiHidden/>
    <w:rsid w:val="00E311B2"/>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E311B2"/>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E311B2"/>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E311B2"/>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E311B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311B2"/>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E311B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311B2"/>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E311B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311B2"/>
    <w:rPr>
      <w:i/>
      <w:iCs/>
      <w:color w:val="404040" w:themeColor="text1" w:themeTint="BF"/>
      <w:lang w:val="en-GB"/>
    </w:rPr>
  </w:style>
  <w:style w:type="paragraph" w:styleId="Prrafodelista">
    <w:name w:val="List Paragraph"/>
    <w:basedOn w:val="Normal"/>
    <w:uiPriority w:val="34"/>
    <w:qFormat/>
    <w:rsid w:val="00E311B2"/>
    <w:pPr>
      <w:ind w:left="720"/>
      <w:contextualSpacing/>
    </w:pPr>
  </w:style>
  <w:style w:type="character" w:styleId="nfasisintenso">
    <w:name w:val="Intense Emphasis"/>
    <w:basedOn w:val="Fuentedeprrafopredeter"/>
    <w:uiPriority w:val="21"/>
    <w:qFormat/>
    <w:rsid w:val="00E311B2"/>
    <w:rPr>
      <w:i/>
      <w:iCs/>
      <w:color w:val="0F4761" w:themeColor="accent1" w:themeShade="BF"/>
    </w:rPr>
  </w:style>
  <w:style w:type="paragraph" w:styleId="Citadestacada">
    <w:name w:val="Intense Quote"/>
    <w:basedOn w:val="Normal"/>
    <w:next w:val="Normal"/>
    <w:link w:val="CitadestacadaCar"/>
    <w:uiPriority w:val="30"/>
    <w:qFormat/>
    <w:rsid w:val="00E31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311B2"/>
    <w:rPr>
      <w:i/>
      <w:iCs/>
      <w:color w:val="0F4761" w:themeColor="accent1" w:themeShade="BF"/>
      <w:lang w:val="en-GB"/>
    </w:rPr>
  </w:style>
  <w:style w:type="character" w:styleId="Referenciaintensa">
    <w:name w:val="Intense Reference"/>
    <w:basedOn w:val="Fuentedeprrafopredeter"/>
    <w:uiPriority w:val="32"/>
    <w:qFormat/>
    <w:rsid w:val="00E311B2"/>
    <w:rPr>
      <w:b/>
      <w:bCs/>
      <w:smallCaps/>
      <w:color w:val="0F4761" w:themeColor="accent1" w:themeShade="BF"/>
      <w:spacing w:val="5"/>
    </w:rPr>
  </w:style>
  <w:style w:type="character" w:customStyle="1" w:styleId="font131">
    <w:name w:val="font131"/>
    <w:basedOn w:val="Fuentedeprrafopredeter"/>
    <w:rsid w:val="00645D12"/>
    <w:rPr>
      <w:rFonts w:ascii="Calibri" w:hAnsi="Calibri" w:cs="Calibri" w:hint="default"/>
      <w:b/>
      <w:bCs/>
      <w:i w:val="0"/>
      <w:iCs w:val="0"/>
      <w:strike w:val="0"/>
      <w:dstrike w:val="0"/>
      <w:color w:val="000000"/>
      <w:sz w:val="22"/>
      <w:szCs w:val="22"/>
      <w:u w:val="none"/>
      <w:effect w:val="none"/>
    </w:rPr>
  </w:style>
  <w:style w:type="character" w:customStyle="1" w:styleId="font171">
    <w:name w:val="font171"/>
    <w:basedOn w:val="Fuentedeprrafopredeter"/>
    <w:rsid w:val="00645D12"/>
    <w:rPr>
      <w:rFonts w:ascii="Calibri" w:hAnsi="Calibri" w:cs="Calibri"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80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8</TotalTime>
  <Pages>4</Pages>
  <Words>1489</Words>
  <Characters>8193</Characters>
  <Application>Microsoft Office Word</Application>
  <DocSecurity>0</DocSecurity>
  <Lines>68</Lines>
  <Paragraphs>19</Paragraphs>
  <ScaleCrop>false</ScaleCrop>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Danae Harmonia Rodriguez Gatta</dc:creator>
  <cp:keywords/>
  <dc:description/>
  <cp:lastModifiedBy>Danae Harmonia Rodriguez Gatta</cp:lastModifiedBy>
  <cp:revision>5</cp:revision>
  <dcterms:created xsi:type="dcterms:W3CDTF">2024-06-03T14:27:00Z</dcterms:created>
  <dcterms:modified xsi:type="dcterms:W3CDTF">2024-07-29T08:34:00Z</dcterms:modified>
</cp:coreProperties>
</file>