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98381" w14:textId="3A71BFEA" w:rsidR="00C50B2C" w:rsidRDefault="00C50B2C" w:rsidP="00C50B2C">
      <w:pPr>
        <w:pStyle w:val="SupplementaryMaterial"/>
      </w:pPr>
      <w:r>
        <w:t>Additional File 1</w:t>
      </w:r>
    </w:p>
    <w:p w14:paraId="38DC34AC" w14:textId="77777777" w:rsidR="00C50B2C" w:rsidRPr="00C50B2C" w:rsidRDefault="00C50B2C" w:rsidP="00C50B2C">
      <w:pPr>
        <w:pStyle w:val="Title"/>
      </w:pPr>
    </w:p>
    <w:p w14:paraId="47AC8106" w14:textId="45EAE1E9" w:rsidR="007524DB" w:rsidRPr="00FB20B7" w:rsidRDefault="00306C6F" w:rsidP="00E82B08">
      <w:r w:rsidRPr="00E82B08">
        <w:rPr>
          <w:b/>
          <w:bCs/>
        </w:rPr>
        <w:t xml:space="preserve">Supplementary Table </w:t>
      </w:r>
      <w:r w:rsidR="007524DB" w:rsidRPr="00E82B08">
        <w:rPr>
          <w:b/>
          <w:bCs/>
        </w:rPr>
        <w:t>1</w:t>
      </w:r>
      <w:r w:rsidR="007524DB" w:rsidRPr="009E3524">
        <w:t>.</w:t>
      </w:r>
      <w:r w:rsidR="007524DB" w:rsidRPr="0071112A">
        <w:t xml:space="preserve"> </w:t>
      </w:r>
      <w:r w:rsidR="009E3524">
        <w:t>Frequentist</w:t>
      </w:r>
      <w:r w:rsidR="007524DB">
        <w:t xml:space="preserve"> modeling </w:t>
      </w:r>
      <w:r w:rsidR="009E3524">
        <w:t>of cardiomyopathy in male and female rats</w:t>
      </w:r>
      <w:r w:rsidR="007524DB">
        <w:t>. Only models with good visual fit were included.</w:t>
      </w:r>
      <w:r w:rsidR="00B11A27">
        <w:t xml:space="preserve"> Where </w:t>
      </w:r>
      <w:r w:rsidR="004F3611">
        <w:t>several</w:t>
      </w:r>
      <w:r w:rsidR="00B11A27">
        <w:t xml:space="preserve"> models produced identical BMD values, </w:t>
      </w:r>
      <w:r w:rsidR="00735DDC">
        <w:t>p</w:t>
      </w:r>
      <w:r w:rsidR="00B11A27">
        <w:t xml:space="preserve"> values, scaled residuals and Akaike Information Criterion, all models giving the same calculated values are listed.</w:t>
      </w:r>
    </w:p>
    <w:tbl>
      <w:tblPr>
        <w:tblStyle w:val="TableGrid"/>
        <w:tblW w:w="10165" w:type="dxa"/>
        <w:tblLayout w:type="fixed"/>
        <w:tblLook w:val="04A0" w:firstRow="1" w:lastRow="0" w:firstColumn="1" w:lastColumn="0" w:noHBand="0" w:noVBand="1"/>
      </w:tblPr>
      <w:tblGrid>
        <w:gridCol w:w="3235"/>
        <w:gridCol w:w="1890"/>
        <w:gridCol w:w="900"/>
        <w:gridCol w:w="990"/>
        <w:gridCol w:w="810"/>
        <w:gridCol w:w="990"/>
        <w:gridCol w:w="1350"/>
      </w:tblGrid>
      <w:tr w:rsidR="007524DB" w:rsidRPr="00481015" w14:paraId="4CC71AEB" w14:textId="77777777" w:rsidTr="00E82B08">
        <w:trPr>
          <w:trHeight w:val="812"/>
        </w:trPr>
        <w:tc>
          <w:tcPr>
            <w:tcW w:w="3235" w:type="dxa"/>
          </w:tcPr>
          <w:p w14:paraId="3FDE8FC2" w14:textId="649F410C" w:rsidR="007524DB" w:rsidRPr="00481015" w:rsidRDefault="00EF1285" w:rsidP="00E82B08">
            <w:pPr>
              <w:pStyle w:val="ListParagraph"/>
              <w:numPr>
                <w:ilvl w:val="0"/>
                <w:numId w:val="0"/>
              </w:numPr>
              <w:rPr>
                <w:b/>
                <w:bCs/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Exposure conditions and health outcome</w:t>
            </w:r>
            <w:r w:rsidR="00481015">
              <w:rPr>
                <w:b/>
                <w:bCs/>
                <w:sz w:val="20"/>
                <w:szCs w:val="20"/>
              </w:rPr>
              <w:t>s</w:t>
            </w:r>
            <w:r w:rsidRPr="00481015">
              <w:rPr>
                <w:b/>
                <w:bCs/>
                <w:sz w:val="20"/>
                <w:szCs w:val="20"/>
              </w:rPr>
              <w:t xml:space="preserve"> </w:t>
            </w:r>
            <w:r w:rsidR="00481015" w:rsidRPr="00481015">
              <w:rPr>
                <w:b/>
                <w:bCs/>
                <w:sz w:val="20"/>
                <w:szCs w:val="20"/>
              </w:rPr>
              <w:t>modeled</w:t>
            </w:r>
          </w:p>
        </w:tc>
        <w:tc>
          <w:tcPr>
            <w:tcW w:w="1890" w:type="dxa"/>
          </w:tcPr>
          <w:p w14:paraId="583DD161" w14:textId="5FDC25BE" w:rsidR="007524DB" w:rsidRPr="00481015" w:rsidRDefault="007524DB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Model</w:t>
            </w:r>
            <w:r w:rsidR="00EF1285" w:rsidRPr="00481015">
              <w:rPr>
                <w:b/>
                <w:bCs/>
                <w:sz w:val="20"/>
                <w:szCs w:val="20"/>
              </w:rPr>
              <w:t>(</w:t>
            </w:r>
            <w:r w:rsidRPr="00481015">
              <w:rPr>
                <w:b/>
                <w:bCs/>
                <w:sz w:val="20"/>
                <w:szCs w:val="20"/>
              </w:rPr>
              <w:t>s</w:t>
            </w:r>
            <w:r w:rsidR="00EF1285" w:rsidRPr="0048101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00" w:type="dxa"/>
          </w:tcPr>
          <w:p w14:paraId="56965027" w14:textId="77777777" w:rsidR="007524DB" w:rsidRPr="00481015" w:rsidRDefault="007524DB">
            <w:pPr>
              <w:pStyle w:val="ListParagraph"/>
              <w:ind w:left="0"/>
              <w:rPr>
                <w:b/>
                <w:bCs/>
                <w:sz w:val="20"/>
                <w:szCs w:val="20"/>
                <w:vertAlign w:val="subscript"/>
              </w:rPr>
            </w:pPr>
            <w:r w:rsidRPr="00481015">
              <w:rPr>
                <w:b/>
                <w:bCs/>
                <w:sz w:val="20"/>
                <w:szCs w:val="20"/>
              </w:rPr>
              <w:t>BMD</w:t>
            </w:r>
            <w:r w:rsidRPr="00481015">
              <w:rPr>
                <w:b/>
                <w:bCs/>
                <w:sz w:val="20"/>
                <w:szCs w:val="20"/>
                <w:vertAlign w:val="subscript"/>
              </w:rPr>
              <w:t>10</w:t>
            </w:r>
          </w:p>
          <w:p w14:paraId="5F8DC0CE" w14:textId="77777777" w:rsidR="007524DB" w:rsidRPr="00481015" w:rsidRDefault="007524DB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W/kg</w:t>
            </w:r>
          </w:p>
          <w:p w14:paraId="5C2A9A77" w14:textId="77777777" w:rsidR="007524DB" w:rsidRPr="00481015" w:rsidRDefault="007524DB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6974BC31" w14:textId="77777777" w:rsidR="007524DB" w:rsidRPr="00481015" w:rsidRDefault="007524DB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BMDL</w:t>
            </w:r>
            <w:r w:rsidRPr="00481015">
              <w:rPr>
                <w:b/>
                <w:bCs/>
                <w:sz w:val="20"/>
                <w:szCs w:val="20"/>
                <w:vertAlign w:val="subscript"/>
              </w:rPr>
              <w:t>10</w:t>
            </w:r>
          </w:p>
          <w:p w14:paraId="3E649265" w14:textId="77777777" w:rsidR="007524DB" w:rsidRPr="00481015" w:rsidRDefault="007524DB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W/kg</w:t>
            </w:r>
          </w:p>
        </w:tc>
        <w:tc>
          <w:tcPr>
            <w:tcW w:w="810" w:type="dxa"/>
          </w:tcPr>
          <w:p w14:paraId="33510A6E" w14:textId="77777777" w:rsidR="007524DB" w:rsidRPr="00481015" w:rsidRDefault="007524DB" w:rsidP="00E82B08">
            <w:pPr>
              <w:pStyle w:val="ListParagraph"/>
              <w:numPr>
                <w:ilvl w:val="0"/>
                <w:numId w:val="0"/>
              </w:numPr>
              <w:jc w:val="center"/>
              <w:rPr>
                <w:b/>
                <w:bCs/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P</w:t>
            </w:r>
          </w:p>
          <w:p w14:paraId="4709DA5A" w14:textId="77777777" w:rsidR="007524DB" w:rsidRPr="00481015" w:rsidRDefault="007524DB" w:rsidP="00E82B08">
            <w:pPr>
              <w:pStyle w:val="List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values</w:t>
            </w:r>
          </w:p>
        </w:tc>
        <w:tc>
          <w:tcPr>
            <w:tcW w:w="990" w:type="dxa"/>
          </w:tcPr>
          <w:p w14:paraId="600A97F8" w14:textId="48F08555" w:rsidR="007524DB" w:rsidRPr="00481015" w:rsidRDefault="007524DB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Scaled residu</w:t>
            </w:r>
            <w:r w:rsidR="00D732D8" w:rsidRPr="00481015">
              <w:rPr>
                <w:b/>
                <w:bCs/>
                <w:sz w:val="20"/>
                <w:szCs w:val="20"/>
              </w:rPr>
              <w:t>al</w:t>
            </w:r>
          </w:p>
        </w:tc>
        <w:tc>
          <w:tcPr>
            <w:tcW w:w="1350" w:type="dxa"/>
          </w:tcPr>
          <w:p w14:paraId="1174E6CE" w14:textId="77777777" w:rsidR="007524DB" w:rsidRPr="00481015" w:rsidRDefault="007524DB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Akaike Information Criterion</w:t>
            </w:r>
          </w:p>
        </w:tc>
      </w:tr>
      <w:tr w:rsidR="00EF1285" w:rsidRPr="00481015" w14:paraId="74A76AD7" w14:textId="77777777" w:rsidTr="00E82B08">
        <w:trPr>
          <w:trHeight w:val="499"/>
        </w:trPr>
        <w:tc>
          <w:tcPr>
            <w:tcW w:w="3235" w:type="dxa"/>
            <w:vMerge w:val="restart"/>
          </w:tcPr>
          <w:p w14:paraId="5BC8CE90" w14:textId="486DB530" w:rsidR="00EF1285" w:rsidRPr="00705D77" w:rsidRDefault="00EF1285" w:rsidP="00517372">
            <w:pPr>
              <w:pStyle w:val="ListParagraph"/>
              <w:ind w:left="0"/>
              <w:rPr>
                <w:sz w:val="20"/>
                <w:szCs w:val="20"/>
              </w:rPr>
            </w:pPr>
            <w:r w:rsidRPr="00705D77">
              <w:rPr>
                <w:sz w:val="20"/>
                <w:szCs w:val="20"/>
              </w:rPr>
              <w:t>19 weeks, male rats, CDMA,</w:t>
            </w:r>
          </w:p>
          <w:p w14:paraId="41A94D71" w14:textId="18C7DEE0" w:rsidR="00EF1285" w:rsidRPr="00705D77" w:rsidRDefault="00EF1285" w:rsidP="00517372">
            <w:pPr>
              <w:pStyle w:val="ListParagraph"/>
              <w:ind w:left="0"/>
              <w:rPr>
                <w:sz w:val="20"/>
                <w:szCs w:val="20"/>
              </w:rPr>
            </w:pPr>
            <w:r w:rsidRPr="00705D77">
              <w:rPr>
                <w:sz w:val="20"/>
                <w:szCs w:val="20"/>
              </w:rPr>
              <w:t>all sites cardiomyopathy, all doses</w:t>
            </w:r>
          </w:p>
        </w:tc>
        <w:tc>
          <w:tcPr>
            <w:tcW w:w="1890" w:type="dxa"/>
          </w:tcPr>
          <w:p w14:paraId="40271996" w14:textId="6F3BE3CD" w:rsidR="00EF1285" w:rsidRPr="00481015" w:rsidRDefault="00EF1285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Log-logistic</w:t>
            </w:r>
          </w:p>
        </w:tc>
        <w:tc>
          <w:tcPr>
            <w:tcW w:w="900" w:type="dxa"/>
          </w:tcPr>
          <w:p w14:paraId="142EA381" w14:textId="2B105283" w:rsidR="00EF1285" w:rsidRPr="00481015" w:rsidRDefault="00EF1285" w:rsidP="00E82B08">
            <w:pPr>
              <w:pStyle w:val="ListParagraph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0.67</w:t>
            </w:r>
          </w:p>
        </w:tc>
        <w:tc>
          <w:tcPr>
            <w:tcW w:w="990" w:type="dxa"/>
          </w:tcPr>
          <w:p w14:paraId="5F9C01FB" w14:textId="3C29E96E" w:rsidR="00EF1285" w:rsidRPr="00481015" w:rsidRDefault="00EF1285" w:rsidP="00E82B08">
            <w:pPr>
              <w:pStyle w:val="ListParagraph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 xml:space="preserve">0.22 </w:t>
            </w:r>
          </w:p>
        </w:tc>
        <w:tc>
          <w:tcPr>
            <w:tcW w:w="810" w:type="dxa"/>
          </w:tcPr>
          <w:p w14:paraId="2C3DB2E7" w14:textId="2C1413B4" w:rsidR="00EF1285" w:rsidRPr="00481015" w:rsidRDefault="00EF1285" w:rsidP="00E82B08">
            <w:pPr>
              <w:pStyle w:val="ListParagraph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0.83</w:t>
            </w:r>
          </w:p>
        </w:tc>
        <w:tc>
          <w:tcPr>
            <w:tcW w:w="990" w:type="dxa"/>
          </w:tcPr>
          <w:p w14:paraId="072275D6" w14:textId="1BC3F5B5" w:rsidR="00EF1285" w:rsidRPr="00481015" w:rsidRDefault="00EF1285" w:rsidP="00E82B08">
            <w:pPr>
              <w:pStyle w:val="ListParagraph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-0.18</w:t>
            </w:r>
          </w:p>
        </w:tc>
        <w:tc>
          <w:tcPr>
            <w:tcW w:w="1350" w:type="dxa"/>
          </w:tcPr>
          <w:p w14:paraId="5E621AB5" w14:textId="5132039A" w:rsidR="00EF1285" w:rsidRPr="00481015" w:rsidRDefault="00EF1285" w:rsidP="00E82B08">
            <w:pPr>
              <w:pStyle w:val="ListParagraph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57.37</w:t>
            </w:r>
          </w:p>
        </w:tc>
      </w:tr>
      <w:tr w:rsidR="00EF1285" w:rsidRPr="00481015" w14:paraId="4577A0C5" w14:textId="77777777" w:rsidTr="00E82B08">
        <w:trPr>
          <w:trHeight w:val="1174"/>
        </w:trPr>
        <w:tc>
          <w:tcPr>
            <w:tcW w:w="3235" w:type="dxa"/>
            <w:vMerge/>
          </w:tcPr>
          <w:p w14:paraId="751369DD" w14:textId="77777777" w:rsidR="00EF1285" w:rsidRPr="00705D77" w:rsidRDefault="00EF1285" w:rsidP="00517372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14:paraId="5C6FCFA7" w14:textId="77777777" w:rsidR="00EF1285" w:rsidRPr="00481015" w:rsidRDefault="00EF1285" w:rsidP="00EF1285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 xml:space="preserve">Gamma </w:t>
            </w:r>
          </w:p>
          <w:p w14:paraId="487E2BA2" w14:textId="77777777" w:rsidR="00EF1285" w:rsidRPr="00481015" w:rsidRDefault="00EF1285" w:rsidP="00EF1285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 xml:space="preserve">Weibull </w:t>
            </w:r>
          </w:p>
          <w:p w14:paraId="2B5CCA42" w14:textId="77777777" w:rsidR="00EF1285" w:rsidRPr="00481015" w:rsidRDefault="00EF1285" w:rsidP="00EF1285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1</w:t>
            </w:r>
          </w:p>
          <w:p w14:paraId="04D14BA9" w14:textId="21C808BD" w:rsidR="00EF1285" w:rsidRPr="00481015" w:rsidRDefault="00EF1285" w:rsidP="00EF1285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2</w:t>
            </w:r>
          </w:p>
        </w:tc>
        <w:tc>
          <w:tcPr>
            <w:tcW w:w="900" w:type="dxa"/>
          </w:tcPr>
          <w:p w14:paraId="6C5035FC" w14:textId="1002D6D2" w:rsidR="00EF1285" w:rsidRPr="00481015" w:rsidRDefault="00EF1285" w:rsidP="00517372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0.98</w:t>
            </w:r>
          </w:p>
        </w:tc>
        <w:tc>
          <w:tcPr>
            <w:tcW w:w="990" w:type="dxa"/>
          </w:tcPr>
          <w:p w14:paraId="5C33E919" w14:textId="43381B3D" w:rsidR="00EF1285" w:rsidRPr="00481015" w:rsidRDefault="00EF1285" w:rsidP="00517372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0.42</w:t>
            </w:r>
          </w:p>
        </w:tc>
        <w:tc>
          <w:tcPr>
            <w:tcW w:w="810" w:type="dxa"/>
          </w:tcPr>
          <w:p w14:paraId="4E825B4B" w14:textId="4A37CE47" w:rsidR="00EF1285" w:rsidRPr="00481015" w:rsidRDefault="00EF1285" w:rsidP="00517372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0.75</w:t>
            </w:r>
          </w:p>
        </w:tc>
        <w:tc>
          <w:tcPr>
            <w:tcW w:w="990" w:type="dxa"/>
          </w:tcPr>
          <w:p w14:paraId="79F525B5" w14:textId="368ADB5F" w:rsidR="00EF1285" w:rsidRPr="00481015" w:rsidRDefault="00EF1285" w:rsidP="00517372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0.32</w:t>
            </w:r>
          </w:p>
        </w:tc>
        <w:tc>
          <w:tcPr>
            <w:tcW w:w="1350" w:type="dxa"/>
          </w:tcPr>
          <w:p w14:paraId="4CB48C4F" w14:textId="01EC580F" w:rsidR="00EF1285" w:rsidRPr="00481015" w:rsidRDefault="00EF1285" w:rsidP="00517372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57.58</w:t>
            </w:r>
          </w:p>
        </w:tc>
      </w:tr>
      <w:tr w:rsidR="00B11A27" w:rsidRPr="00481015" w14:paraId="1B68D8E9" w14:textId="77777777" w:rsidTr="00E82B08">
        <w:trPr>
          <w:trHeight w:val="148"/>
        </w:trPr>
        <w:tc>
          <w:tcPr>
            <w:tcW w:w="3235" w:type="dxa"/>
            <w:vMerge w:val="restart"/>
          </w:tcPr>
          <w:p w14:paraId="338C3135" w14:textId="7F37C544" w:rsidR="00B11A27" w:rsidRPr="00705D77" w:rsidRDefault="00B11A27" w:rsidP="00C10757">
            <w:pPr>
              <w:pStyle w:val="ListParagraph"/>
              <w:ind w:left="0"/>
              <w:rPr>
                <w:sz w:val="20"/>
                <w:szCs w:val="20"/>
              </w:rPr>
            </w:pPr>
            <w:r w:rsidRPr="00705D77">
              <w:rPr>
                <w:sz w:val="20"/>
                <w:szCs w:val="20"/>
              </w:rPr>
              <w:t>19 weeks, male rats, CDMA,</w:t>
            </w:r>
          </w:p>
          <w:p w14:paraId="75E80F88" w14:textId="4ED7D805" w:rsidR="00B11A27" w:rsidRPr="00705D77" w:rsidRDefault="00B11A27" w:rsidP="00C10757">
            <w:pPr>
              <w:pStyle w:val="ListParagraph"/>
              <w:ind w:left="0"/>
              <w:rPr>
                <w:sz w:val="20"/>
                <w:szCs w:val="20"/>
              </w:rPr>
            </w:pPr>
            <w:r w:rsidRPr="00705D77">
              <w:rPr>
                <w:sz w:val="20"/>
                <w:szCs w:val="20"/>
              </w:rPr>
              <w:t>all sites cardiomyopathy, the highest dose omitted</w:t>
            </w:r>
          </w:p>
        </w:tc>
        <w:tc>
          <w:tcPr>
            <w:tcW w:w="1890" w:type="dxa"/>
          </w:tcPr>
          <w:p w14:paraId="62A8CB9E" w14:textId="613E955F" w:rsidR="00B11A27" w:rsidRPr="00481015" w:rsidRDefault="00B11A27" w:rsidP="00C1075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Logistic</w:t>
            </w:r>
          </w:p>
        </w:tc>
        <w:tc>
          <w:tcPr>
            <w:tcW w:w="900" w:type="dxa"/>
          </w:tcPr>
          <w:p w14:paraId="009845F1" w14:textId="13770168" w:rsidR="00B11A27" w:rsidRPr="00481015" w:rsidRDefault="00B11A27" w:rsidP="00C1075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0.72</w:t>
            </w:r>
          </w:p>
        </w:tc>
        <w:tc>
          <w:tcPr>
            <w:tcW w:w="990" w:type="dxa"/>
          </w:tcPr>
          <w:p w14:paraId="6CBFE459" w14:textId="1DECA14D" w:rsidR="00B11A27" w:rsidRPr="00481015" w:rsidRDefault="00B11A27" w:rsidP="00C1075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0.40</w:t>
            </w:r>
          </w:p>
        </w:tc>
        <w:tc>
          <w:tcPr>
            <w:tcW w:w="810" w:type="dxa"/>
          </w:tcPr>
          <w:p w14:paraId="18A81436" w14:textId="302B4EB1" w:rsidR="00B11A27" w:rsidRPr="00481015" w:rsidRDefault="00B11A27" w:rsidP="00C1075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0.78</w:t>
            </w:r>
          </w:p>
        </w:tc>
        <w:tc>
          <w:tcPr>
            <w:tcW w:w="990" w:type="dxa"/>
          </w:tcPr>
          <w:p w14:paraId="031C0D99" w14:textId="7EC38129" w:rsidR="00B11A27" w:rsidRPr="00481015" w:rsidRDefault="00B11A27" w:rsidP="00C1075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-0.12</w:t>
            </w:r>
          </w:p>
        </w:tc>
        <w:tc>
          <w:tcPr>
            <w:tcW w:w="1350" w:type="dxa"/>
          </w:tcPr>
          <w:p w14:paraId="66425FFA" w14:textId="117F7254" w:rsidR="00B11A27" w:rsidRPr="00481015" w:rsidRDefault="00B11A27" w:rsidP="00C1075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43.62</w:t>
            </w:r>
          </w:p>
        </w:tc>
      </w:tr>
      <w:tr w:rsidR="00B11A27" w:rsidRPr="00481015" w14:paraId="331565FB" w14:textId="77777777" w:rsidTr="00E82B08">
        <w:trPr>
          <w:trHeight w:val="1102"/>
        </w:trPr>
        <w:tc>
          <w:tcPr>
            <w:tcW w:w="3235" w:type="dxa"/>
            <w:vMerge/>
          </w:tcPr>
          <w:p w14:paraId="1DDA21DB" w14:textId="77777777" w:rsidR="00B11A27" w:rsidRPr="00705D77" w:rsidRDefault="00B11A27" w:rsidP="00C10757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14:paraId="6C606E9F" w14:textId="77777777" w:rsidR="00B11A27" w:rsidRPr="00481015" w:rsidRDefault="00B11A27" w:rsidP="00B11A2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Gamma</w:t>
            </w:r>
          </w:p>
          <w:p w14:paraId="4A80B522" w14:textId="77777777" w:rsidR="00B11A27" w:rsidRPr="00481015" w:rsidRDefault="00B11A27" w:rsidP="00B11A2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 xml:space="preserve">Weibull </w:t>
            </w:r>
          </w:p>
          <w:p w14:paraId="545199C9" w14:textId="0412A945" w:rsidR="00B11A27" w:rsidRPr="00481015" w:rsidRDefault="00B11A2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1 Multistage Degree 2</w:t>
            </w:r>
          </w:p>
        </w:tc>
        <w:tc>
          <w:tcPr>
            <w:tcW w:w="900" w:type="dxa"/>
          </w:tcPr>
          <w:p w14:paraId="265B98E7" w14:textId="77777777" w:rsidR="00B11A27" w:rsidRPr="00481015" w:rsidRDefault="00B11A27" w:rsidP="00B11A2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0.54</w:t>
            </w:r>
          </w:p>
          <w:p w14:paraId="59859BF2" w14:textId="77777777" w:rsidR="00B11A27" w:rsidRPr="00481015" w:rsidRDefault="00B11A27" w:rsidP="00C10757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00530E9" w14:textId="77777777" w:rsidR="00B11A27" w:rsidRPr="00481015" w:rsidRDefault="00B11A27" w:rsidP="00B11A2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0.24</w:t>
            </w:r>
          </w:p>
          <w:p w14:paraId="75BC6A47" w14:textId="77777777" w:rsidR="00B11A27" w:rsidRPr="00481015" w:rsidRDefault="00B11A27" w:rsidP="00C10757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5D86B30" w14:textId="77777777" w:rsidR="00B11A27" w:rsidRPr="00481015" w:rsidRDefault="00B11A27" w:rsidP="00B11A2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0.88</w:t>
            </w:r>
          </w:p>
          <w:p w14:paraId="58461E0D" w14:textId="77777777" w:rsidR="00B11A27" w:rsidRPr="00481015" w:rsidRDefault="00B11A27" w:rsidP="00C10757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FCEB6A0" w14:textId="77777777" w:rsidR="00B11A27" w:rsidRPr="00481015" w:rsidRDefault="00B11A27" w:rsidP="00B11A2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-0.04</w:t>
            </w:r>
          </w:p>
          <w:p w14:paraId="14FBC718" w14:textId="77777777" w:rsidR="00B11A27" w:rsidRPr="00481015" w:rsidRDefault="00B11A27" w:rsidP="00C10757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42370E65" w14:textId="77777777" w:rsidR="00B11A27" w:rsidRPr="00481015" w:rsidRDefault="00B11A27" w:rsidP="00B11A2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43.56</w:t>
            </w:r>
          </w:p>
          <w:p w14:paraId="1A11AC8D" w14:textId="77777777" w:rsidR="00B11A27" w:rsidRPr="00481015" w:rsidRDefault="00B11A27" w:rsidP="00C10757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C10757" w:rsidRPr="00481015" w14:paraId="558B2364" w14:textId="77777777" w:rsidTr="00E82B08">
        <w:trPr>
          <w:trHeight w:val="1078"/>
        </w:trPr>
        <w:tc>
          <w:tcPr>
            <w:tcW w:w="3235" w:type="dxa"/>
          </w:tcPr>
          <w:p w14:paraId="55BAB92F" w14:textId="1997C8CD" w:rsidR="00C10757" w:rsidRPr="00705D77" w:rsidRDefault="00C10757" w:rsidP="00C10757">
            <w:pPr>
              <w:pStyle w:val="ListParagraph"/>
              <w:ind w:left="0"/>
              <w:rPr>
                <w:sz w:val="20"/>
                <w:szCs w:val="20"/>
              </w:rPr>
            </w:pPr>
            <w:r w:rsidRPr="00705D77">
              <w:rPr>
                <w:sz w:val="20"/>
                <w:szCs w:val="20"/>
              </w:rPr>
              <w:t>19 weeks, male rats, GSM</w:t>
            </w:r>
            <w:r w:rsidR="00B11A27" w:rsidRPr="00705D77">
              <w:rPr>
                <w:sz w:val="20"/>
                <w:szCs w:val="20"/>
              </w:rPr>
              <w:t>,</w:t>
            </w:r>
          </w:p>
          <w:p w14:paraId="775F1C4F" w14:textId="748CEFAB" w:rsidR="00C10757" w:rsidRPr="00705D77" w:rsidRDefault="00C10757" w:rsidP="00C10757">
            <w:pPr>
              <w:pStyle w:val="ListParagraph"/>
              <w:ind w:left="0"/>
              <w:rPr>
                <w:sz w:val="20"/>
                <w:szCs w:val="20"/>
              </w:rPr>
            </w:pPr>
            <w:r w:rsidRPr="00705D77">
              <w:rPr>
                <w:sz w:val="20"/>
                <w:szCs w:val="20"/>
              </w:rPr>
              <w:t>all sites cardiomyopathy</w:t>
            </w:r>
            <w:r w:rsidR="00B11A27" w:rsidRPr="00705D77">
              <w:rPr>
                <w:sz w:val="20"/>
                <w:szCs w:val="20"/>
              </w:rPr>
              <w:t>, all doses</w:t>
            </w:r>
          </w:p>
        </w:tc>
        <w:tc>
          <w:tcPr>
            <w:tcW w:w="1890" w:type="dxa"/>
          </w:tcPr>
          <w:p w14:paraId="16CDF38B" w14:textId="77777777" w:rsidR="00C10757" w:rsidRPr="00481015" w:rsidRDefault="00C10757" w:rsidP="00C1075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 xml:space="preserve">Gamma </w:t>
            </w:r>
          </w:p>
          <w:p w14:paraId="7604E440" w14:textId="77777777" w:rsidR="00C10757" w:rsidRPr="00481015" w:rsidRDefault="00C10757" w:rsidP="00C1075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Weibull</w:t>
            </w:r>
          </w:p>
          <w:p w14:paraId="34B55367" w14:textId="77777777" w:rsidR="00C10757" w:rsidRPr="00481015" w:rsidRDefault="00C10757" w:rsidP="00C1075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1 Multistage Degree 2</w:t>
            </w:r>
          </w:p>
        </w:tc>
        <w:tc>
          <w:tcPr>
            <w:tcW w:w="900" w:type="dxa"/>
          </w:tcPr>
          <w:p w14:paraId="2B4D5C7A" w14:textId="77777777" w:rsidR="00C10757" w:rsidRPr="00481015" w:rsidRDefault="00C10757" w:rsidP="00C1075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0.53</w:t>
            </w:r>
          </w:p>
          <w:p w14:paraId="6617475B" w14:textId="6BEC2A67" w:rsidR="00C10757" w:rsidRPr="00481015" w:rsidRDefault="00C10757" w:rsidP="00C10757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619692B" w14:textId="77777777" w:rsidR="00C10757" w:rsidRPr="00481015" w:rsidRDefault="00C10757" w:rsidP="00C1075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0.28</w:t>
            </w:r>
          </w:p>
          <w:p w14:paraId="17C46D20" w14:textId="700F21FF" w:rsidR="00C10757" w:rsidRPr="00481015" w:rsidRDefault="00C10757" w:rsidP="00C10757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59B134E" w14:textId="77777777" w:rsidR="00C10757" w:rsidRPr="00481015" w:rsidRDefault="00C10757" w:rsidP="00C1075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0.40</w:t>
            </w:r>
          </w:p>
          <w:p w14:paraId="3F62F722" w14:textId="440DF542" w:rsidR="00C10757" w:rsidRPr="00481015" w:rsidRDefault="00C10757" w:rsidP="00C10757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2AF9A4F" w14:textId="77777777" w:rsidR="00C10757" w:rsidRPr="00481015" w:rsidRDefault="00C10757" w:rsidP="00C1075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-0.26</w:t>
            </w:r>
          </w:p>
          <w:p w14:paraId="7F2DF275" w14:textId="361F6F86" w:rsidR="00C10757" w:rsidRPr="00481015" w:rsidRDefault="00C10757" w:rsidP="00C10757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20BB69B8" w14:textId="77777777" w:rsidR="00C10757" w:rsidRPr="00481015" w:rsidRDefault="00C10757" w:rsidP="00C1075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54.21</w:t>
            </w:r>
          </w:p>
          <w:p w14:paraId="5523B2B1" w14:textId="3AA03C25" w:rsidR="00C10757" w:rsidRPr="00481015" w:rsidRDefault="00C10757" w:rsidP="00C10757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B11A27" w:rsidRPr="00481015" w14:paraId="5FDC5BF1" w14:textId="77777777" w:rsidTr="00E82B08">
        <w:trPr>
          <w:trHeight w:val="1078"/>
        </w:trPr>
        <w:tc>
          <w:tcPr>
            <w:tcW w:w="3235" w:type="dxa"/>
          </w:tcPr>
          <w:p w14:paraId="3D2A9336" w14:textId="5DD378A4" w:rsidR="00B11A27" w:rsidRPr="00705D77" w:rsidRDefault="00B11A27" w:rsidP="00B11A27">
            <w:pPr>
              <w:pStyle w:val="ListParagraph"/>
              <w:ind w:left="0"/>
              <w:rPr>
                <w:sz w:val="20"/>
                <w:szCs w:val="20"/>
              </w:rPr>
            </w:pPr>
            <w:r w:rsidRPr="00705D77">
              <w:rPr>
                <w:sz w:val="20"/>
                <w:szCs w:val="20"/>
              </w:rPr>
              <w:t>19 weeks, male rats, GSM,</w:t>
            </w:r>
          </w:p>
          <w:p w14:paraId="225A6DF7" w14:textId="06703611" w:rsidR="00B11A27" w:rsidRPr="00705D77" w:rsidRDefault="00B11A27" w:rsidP="00B11A27">
            <w:pPr>
              <w:pStyle w:val="ListParagraph"/>
              <w:ind w:left="0"/>
              <w:rPr>
                <w:sz w:val="20"/>
                <w:szCs w:val="20"/>
              </w:rPr>
            </w:pPr>
            <w:r w:rsidRPr="00705D77">
              <w:rPr>
                <w:sz w:val="20"/>
                <w:szCs w:val="20"/>
              </w:rPr>
              <w:t>all sites cardiomyopathy, the highest dose omitted</w:t>
            </w:r>
          </w:p>
        </w:tc>
        <w:tc>
          <w:tcPr>
            <w:tcW w:w="1890" w:type="dxa"/>
          </w:tcPr>
          <w:p w14:paraId="02397320" w14:textId="2D85E86C" w:rsidR="00B11A27" w:rsidRPr="00481015" w:rsidRDefault="00B11A27" w:rsidP="00B11A2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 xml:space="preserve">Logistic </w:t>
            </w:r>
          </w:p>
        </w:tc>
        <w:tc>
          <w:tcPr>
            <w:tcW w:w="900" w:type="dxa"/>
          </w:tcPr>
          <w:p w14:paraId="710256A8" w14:textId="05323C8C" w:rsidR="00B11A27" w:rsidRPr="00481015" w:rsidRDefault="00B11A27" w:rsidP="00B11A2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0.45</w:t>
            </w:r>
          </w:p>
        </w:tc>
        <w:tc>
          <w:tcPr>
            <w:tcW w:w="990" w:type="dxa"/>
          </w:tcPr>
          <w:p w14:paraId="01C3688B" w14:textId="73497B02" w:rsidR="00B11A27" w:rsidRPr="00481015" w:rsidRDefault="00B11A27" w:rsidP="00B11A2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0.29</w:t>
            </w:r>
          </w:p>
        </w:tc>
        <w:tc>
          <w:tcPr>
            <w:tcW w:w="810" w:type="dxa"/>
          </w:tcPr>
          <w:p w14:paraId="408E4A21" w14:textId="6500E5C0" w:rsidR="00B11A27" w:rsidRPr="00481015" w:rsidRDefault="00B11A27" w:rsidP="00B11A2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0.74</w:t>
            </w:r>
          </w:p>
        </w:tc>
        <w:tc>
          <w:tcPr>
            <w:tcW w:w="990" w:type="dxa"/>
          </w:tcPr>
          <w:p w14:paraId="2DBE9F38" w14:textId="6E7AD17C" w:rsidR="00B11A27" w:rsidRPr="00481015" w:rsidRDefault="00B11A27" w:rsidP="00B11A2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0.14</w:t>
            </w:r>
          </w:p>
        </w:tc>
        <w:tc>
          <w:tcPr>
            <w:tcW w:w="1350" w:type="dxa"/>
          </w:tcPr>
          <w:p w14:paraId="04EEFFEA" w14:textId="78C380F9" w:rsidR="00B11A27" w:rsidRPr="00481015" w:rsidRDefault="00B11A27" w:rsidP="00B11A2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40.20</w:t>
            </w:r>
          </w:p>
        </w:tc>
      </w:tr>
      <w:tr w:rsidR="008C7045" w:rsidRPr="00481015" w14:paraId="479D0682" w14:textId="77777777" w:rsidTr="00E82B08">
        <w:trPr>
          <w:trHeight w:val="472"/>
        </w:trPr>
        <w:tc>
          <w:tcPr>
            <w:tcW w:w="3235" w:type="dxa"/>
            <w:vMerge w:val="restart"/>
          </w:tcPr>
          <w:p w14:paraId="55D98D2B" w14:textId="5841154C" w:rsidR="008C7045" w:rsidRPr="00705D77" w:rsidRDefault="008C7045" w:rsidP="00B11A27">
            <w:pPr>
              <w:pStyle w:val="ListParagraph"/>
              <w:ind w:left="0"/>
              <w:rPr>
                <w:sz w:val="20"/>
                <w:szCs w:val="20"/>
              </w:rPr>
            </w:pPr>
            <w:r w:rsidRPr="00705D77">
              <w:rPr>
                <w:sz w:val="20"/>
                <w:szCs w:val="20"/>
              </w:rPr>
              <w:t>2 years, female rats, GSM,</w:t>
            </w:r>
          </w:p>
          <w:p w14:paraId="16097C4C" w14:textId="3030339B" w:rsidR="008C7045" w:rsidRPr="00705D77" w:rsidRDefault="008C7045" w:rsidP="00B11A27">
            <w:pPr>
              <w:pStyle w:val="ListParagraph"/>
              <w:ind w:left="0"/>
              <w:rPr>
                <w:sz w:val="20"/>
                <w:szCs w:val="20"/>
              </w:rPr>
            </w:pPr>
            <w:r w:rsidRPr="00705D77">
              <w:rPr>
                <w:sz w:val="20"/>
                <w:szCs w:val="20"/>
              </w:rPr>
              <w:t>right ventricle cardiomyopathy, all doses</w:t>
            </w:r>
          </w:p>
        </w:tc>
        <w:tc>
          <w:tcPr>
            <w:tcW w:w="1890" w:type="dxa"/>
          </w:tcPr>
          <w:p w14:paraId="79A939CF" w14:textId="6A7D9D10" w:rsidR="008C7045" w:rsidRPr="00481015" w:rsidRDefault="008C7045" w:rsidP="00B11A2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Log-logistic</w:t>
            </w:r>
          </w:p>
        </w:tc>
        <w:tc>
          <w:tcPr>
            <w:tcW w:w="900" w:type="dxa"/>
          </w:tcPr>
          <w:p w14:paraId="0FE3DBAB" w14:textId="74700D13" w:rsidR="008C7045" w:rsidRPr="00481015" w:rsidRDefault="008C7045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3.83</w:t>
            </w:r>
          </w:p>
        </w:tc>
        <w:tc>
          <w:tcPr>
            <w:tcW w:w="990" w:type="dxa"/>
          </w:tcPr>
          <w:p w14:paraId="5E1B2566" w14:textId="7392D5D1" w:rsidR="008C7045" w:rsidRPr="00481015" w:rsidRDefault="008C7045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2.32</w:t>
            </w:r>
          </w:p>
        </w:tc>
        <w:tc>
          <w:tcPr>
            <w:tcW w:w="810" w:type="dxa"/>
          </w:tcPr>
          <w:p w14:paraId="52769312" w14:textId="77777777" w:rsidR="008C7045" w:rsidRPr="00481015" w:rsidRDefault="008C7045" w:rsidP="00B11A2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0.55</w:t>
            </w:r>
          </w:p>
          <w:p w14:paraId="58002C09" w14:textId="77777777" w:rsidR="008C7045" w:rsidRPr="00481015" w:rsidRDefault="008C7045">
            <w:pPr>
              <w:pStyle w:val="ListParagraph"/>
              <w:ind w:left="0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990" w:type="dxa"/>
          </w:tcPr>
          <w:p w14:paraId="116B7FC6" w14:textId="20A14941" w:rsidR="008C7045" w:rsidRPr="00481015" w:rsidRDefault="008C7045" w:rsidP="00E82B08">
            <w:pPr>
              <w:pStyle w:val="ListParagraph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0.77</w:t>
            </w:r>
          </w:p>
        </w:tc>
        <w:tc>
          <w:tcPr>
            <w:tcW w:w="1350" w:type="dxa"/>
          </w:tcPr>
          <w:p w14:paraId="1D07999E" w14:textId="6642693F" w:rsidR="008C7045" w:rsidRPr="00481015" w:rsidRDefault="008C7045" w:rsidP="00E82B08">
            <w:pPr>
              <w:pStyle w:val="ListParagraph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255.31</w:t>
            </w:r>
          </w:p>
        </w:tc>
      </w:tr>
      <w:tr w:rsidR="008C7045" w:rsidRPr="00481015" w14:paraId="562DD01F" w14:textId="77777777" w:rsidTr="00E82B08">
        <w:trPr>
          <w:trHeight w:val="967"/>
        </w:trPr>
        <w:tc>
          <w:tcPr>
            <w:tcW w:w="3235" w:type="dxa"/>
            <w:vMerge/>
          </w:tcPr>
          <w:p w14:paraId="69E7CC18" w14:textId="77777777" w:rsidR="008C7045" w:rsidRPr="00705D77" w:rsidRDefault="008C7045" w:rsidP="00B11A27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14:paraId="1CFB051B" w14:textId="77777777" w:rsidR="008C7045" w:rsidRPr="00481015" w:rsidRDefault="008C7045" w:rsidP="008C7045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 xml:space="preserve">Gamma </w:t>
            </w:r>
          </w:p>
          <w:p w14:paraId="64FF9707" w14:textId="77777777" w:rsidR="008C7045" w:rsidRPr="00481015" w:rsidRDefault="008C7045" w:rsidP="008C7045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 xml:space="preserve">Weibull </w:t>
            </w:r>
          </w:p>
          <w:p w14:paraId="7C8D9885" w14:textId="3C51C68D" w:rsidR="008C7045" w:rsidRPr="00481015" w:rsidRDefault="008C7045" w:rsidP="008C7045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1 Multistage Degree 2</w:t>
            </w:r>
          </w:p>
        </w:tc>
        <w:tc>
          <w:tcPr>
            <w:tcW w:w="900" w:type="dxa"/>
          </w:tcPr>
          <w:p w14:paraId="5F21246B" w14:textId="143735B4" w:rsidR="008C7045" w:rsidRPr="00481015" w:rsidRDefault="008C7045" w:rsidP="00B11A2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3.98</w:t>
            </w:r>
          </w:p>
        </w:tc>
        <w:tc>
          <w:tcPr>
            <w:tcW w:w="990" w:type="dxa"/>
          </w:tcPr>
          <w:p w14:paraId="157F11B0" w14:textId="61CB9BE1" w:rsidR="008C7045" w:rsidRPr="00481015" w:rsidRDefault="008C7045" w:rsidP="00B11A2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2.49</w:t>
            </w:r>
          </w:p>
        </w:tc>
        <w:tc>
          <w:tcPr>
            <w:tcW w:w="810" w:type="dxa"/>
          </w:tcPr>
          <w:p w14:paraId="44AD047C" w14:textId="77777777" w:rsidR="008C7045" w:rsidRPr="00481015" w:rsidRDefault="008C7045" w:rsidP="008C7045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0.51</w:t>
            </w:r>
          </w:p>
          <w:p w14:paraId="46D6473B" w14:textId="77777777" w:rsidR="008C7045" w:rsidRPr="00481015" w:rsidRDefault="008C7045" w:rsidP="00B11A27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577886A" w14:textId="0B763D85" w:rsidR="008C7045" w:rsidRPr="00481015" w:rsidRDefault="008C7045" w:rsidP="00B11A2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0.82</w:t>
            </w:r>
          </w:p>
        </w:tc>
        <w:tc>
          <w:tcPr>
            <w:tcW w:w="1350" w:type="dxa"/>
          </w:tcPr>
          <w:p w14:paraId="75B90626" w14:textId="0DD39EE7" w:rsidR="008C7045" w:rsidRPr="00481015" w:rsidRDefault="008C7045" w:rsidP="00B11A2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255.48</w:t>
            </w:r>
          </w:p>
        </w:tc>
      </w:tr>
      <w:tr w:rsidR="008C7045" w:rsidRPr="00481015" w14:paraId="7E147C6C" w14:textId="77777777" w:rsidTr="0099798A">
        <w:trPr>
          <w:trHeight w:val="877"/>
        </w:trPr>
        <w:tc>
          <w:tcPr>
            <w:tcW w:w="3235" w:type="dxa"/>
          </w:tcPr>
          <w:p w14:paraId="187A672B" w14:textId="77777777" w:rsidR="008C7045" w:rsidRPr="00705D77" w:rsidRDefault="008C7045" w:rsidP="008C7045">
            <w:pPr>
              <w:pStyle w:val="ListParagraph"/>
              <w:ind w:left="0"/>
              <w:rPr>
                <w:sz w:val="20"/>
                <w:szCs w:val="20"/>
              </w:rPr>
            </w:pPr>
            <w:r w:rsidRPr="00705D77">
              <w:rPr>
                <w:sz w:val="20"/>
                <w:szCs w:val="20"/>
              </w:rPr>
              <w:t>2 years, female rats, GSM,</w:t>
            </w:r>
          </w:p>
          <w:p w14:paraId="7DFCB18E" w14:textId="14B2FDAC" w:rsidR="008C7045" w:rsidRPr="00705D77" w:rsidRDefault="008C7045" w:rsidP="008C7045">
            <w:pPr>
              <w:pStyle w:val="ListParagraph"/>
              <w:ind w:left="0"/>
              <w:rPr>
                <w:sz w:val="20"/>
                <w:szCs w:val="20"/>
              </w:rPr>
            </w:pPr>
            <w:r w:rsidRPr="00705D77">
              <w:rPr>
                <w:sz w:val="20"/>
                <w:szCs w:val="20"/>
              </w:rPr>
              <w:t>right ventricle cardiomyopathy, the highest dose omitted</w:t>
            </w:r>
          </w:p>
        </w:tc>
        <w:tc>
          <w:tcPr>
            <w:tcW w:w="1890" w:type="dxa"/>
          </w:tcPr>
          <w:p w14:paraId="62349802" w14:textId="2FB66670" w:rsidR="008C7045" w:rsidRPr="00481015" w:rsidRDefault="008C7045" w:rsidP="008C7045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1</w:t>
            </w:r>
          </w:p>
        </w:tc>
        <w:tc>
          <w:tcPr>
            <w:tcW w:w="900" w:type="dxa"/>
          </w:tcPr>
          <w:p w14:paraId="16B875A5" w14:textId="0384A3DE" w:rsidR="008C7045" w:rsidRPr="00481015" w:rsidRDefault="008C7045" w:rsidP="008C7045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2.57</w:t>
            </w:r>
          </w:p>
        </w:tc>
        <w:tc>
          <w:tcPr>
            <w:tcW w:w="990" w:type="dxa"/>
          </w:tcPr>
          <w:p w14:paraId="3D860A84" w14:textId="128F3293" w:rsidR="008C7045" w:rsidRPr="00481015" w:rsidRDefault="008C7045" w:rsidP="008C7045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1.55</w:t>
            </w:r>
          </w:p>
        </w:tc>
        <w:tc>
          <w:tcPr>
            <w:tcW w:w="810" w:type="dxa"/>
          </w:tcPr>
          <w:p w14:paraId="5A4E400B" w14:textId="1A93EA5A" w:rsidR="008C7045" w:rsidRPr="00481015" w:rsidRDefault="008C7045" w:rsidP="008C7045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0.96</w:t>
            </w:r>
          </w:p>
        </w:tc>
        <w:tc>
          <w:tcPr>
            <w:tcW w:w="990" w:type="dxa"/>
          </w:tcPr>
          <w:p w14:paraId="06FBDAE3" w14:textId="379233F8" w:rsidR="008C7045" w:rsidRPr="00481015" w:rsidRDefault="008C7045" w:rsidP="008C7045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0.02</w:t>
            </w:r>
          </w:p>
        </w:tc>
        <w:tc>
          <w:tcPr>
            <w:tcW w:w="1350" w:type="dxa"/>
          </w:tcPr>
          <w:p w14:paraId="0708F7BB" w14:textId="7EE0908D" w:rsidR="008C7045" w:rsidRPr="00481015" w:rsidRDefault="008C7045" w:rsidP="008C7045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173.05</w:t>
            </w:r>
          </w:p>
        </w:tc>
      </w:tr>
      <w:tr w:rsidR="00117449" w:rsidRPr="00481015" w14:paraId="1DEF131B" w14:textId="77777777" w:rsidTr="00E82B08">
        <w:trPr>
          <w:trHeight w:val="130"/>
        </w:trPr>
        <w:tc>
          <w:tcPr>
            <w:tcW w:w="3235" w:type="dxa"/>
            <w:vMerge w:val="restart"/>
          </w:tcPr>
          <w:p w14:paraId="6E0F8756" w14:textId="77777777" w:rsidR="00117449" w:rsidRPr="00705D77" w:rsidRDefault="00117449" w:rsidP="00E82B08">
            <w:pPr>
              <w:pStyle w:val="ListParagraph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705D77">
              <w:rPr>
                <w:sz w:val="20"/>
                <w:szCs w:val="20"/>
              </w:rPr>
              <w:t>2 years, male rats, GSM</w:t>
            </w:r>
          </w:p>
          <w:p w14:paraId="64C7CD79" w14:textId="1CCC85E8" w:rsidR="00117449" w:rsidRPr="00705D77" w:rsidRDefault="00D35619" w:rsidP="008C7045">
            <w:pPr>
              <w:pStyle w:val="ListParagraph"/>
              <w:ind w:left="0"/>
              <w:rPr>
                <w:sz w:val="20"/>
                <w:szCs w:val="20"/>
              </w:rPr>
            </w:pPr>
            <w:r w:rsidRPr="00705D77">
              <w:rPr>
                <w:sz w:val="20"/>
                <w:szCs w:val="20"/>
              </w:rPr>
              <w:t xml:space="preserve">right </w:t>
            </w:r>
            <w:r w:rsidR="00117449" w:rsidRPr="00705D77">
              <w:rPr>
                <w:sz w:val="20"/>
                <w:szCs w:val="20"/>
              </w:rPr>
              <w:t xml:space="preserve">ventricle cardiomyopathy, all doses </w:t>
            </w:r>
          </w:p>
        </w:tc>
        <w:tc>
          <w:tcPr>
            <w:tcW w:w="1890" w:type="dxa"/>
          </w:tcPr>
          <w:p w14:paraId="60229610" w14:textId="77777777" w:rsidR="00117449" w:rsidRPr="00481015" w:rsidRDefault="00117449" w:rsidP="008C7045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Log-logistic</w:t>
            </w:r>
          </w:p>
          <w:p w14:paraId="2E97FD9D" w14:textId="3BFF7654" w:rsidR="00117449" w:rsidRPr="00481015" w:rsidRDefault="00117449" w:rsidP="00E82B08">
            <w:pPr>
              <w:pStyle w:val="ListParagraph"/>
              <w:numPr>
                <w:ilvl w:val="0"/>
                <w:numId w:val="0"/>
              </w:num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FFEA013" w14:textId="2C01E346" w:rsidR="00117449" w:rsidRPr="00481015" w:rsidRDefault="00117449" w:rsidP="008C7045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0.46</w:t>
            </w:r>
          </w:p>
        </w:tc>
        <w:tc>
          <w:tcPr>
            <w:tcW w:w="990" w:type="dxa"/>
          </w:tcPr>
          <w:p w14:paraId="6094F912" w14:textId="0672230A" w:rsidR="00117449" w:rsidRPr="00481015" w:rsidRDefault="00117449" w:rsidP="008C7045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0.26</w:t>
            </w:r>
          </w:p>
        </w:tc>
        <w:tc>
          <w:tcPr>
            <w:tcW w:w="810" w:type="dxa"/>
          </w:tcPr>
          <w:p w14:paraId="2EC8B238" w14:textId="361A6CF6" w:rsidR="00117449" w:rsidRPr="00481015" w:rsidRDefault="00117449" w:rsidP="008C7045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0.67</w:t>
            </w:r>
          </w:p>
        </w:tc>
        <w:tc>
          <w:tcPr>
            <w:tcW w:w="990" w:type="dxa"/>
          </w:tcPr>
          <w:p w14:paraId="66FB415D" w14:textId="64AF80E4" w:rsidR="00117449" w:rsidRPr="00481015" w:rsidRDefault="00117449" w:rsidP="008C7045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0.02</w:t>
            </w:r>
          </w:p>
        </w:tc>
        <w:tc>
          <w:tcPr>
            <w:tcW w:w="1350" w:type="dxa"/>
          </w:tcPr>
          <w:p w14:paraId="4368937E" w14:textId="1E74BD3D" w:rsidR="00117449" w:rsidRPr="00481015" w:rsidRDefault="00117449" w:rsidP="008C7045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411.85</w:t>
            </w:r>
          </w:p>
        </w:tc>
      </w:tr>
      <w:tr w:rsidR="00117449" w:rsidRPr="00481015" w14:paraId="22874C99" w14:textId="77777777" w:rsidTr="0099798A">
        <w:trPr>
          <w:trHeight w:val="769"/>
        </w:trPr>
        <w:tc>
          <w:tcPr>
            <w:tcW w:w="3235" w:type="dxa"/>
            <w:vMerge/>
          </w:tcPr>
          <w:p w14:paraId="38E04423" w14:textId="77777777" w:rsidR="00117449" w:rsidRPr="00705D77" w:rsidRDefault="00117449" w:rsidP="008C7045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14:paraId="4DB33F3C" w14:textId="77777777" w:rsidR="00117449" w:rsidRPr="00481015" w:rsidRDefault="00117449" w:rsidP="00117449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 xml:space="preserve">Weibull </w:t>
            </w:r>
          </w:p>
          <w:p w14:paraId="708DCBF1" w14:textId="77777777" w:rsidR="00117449" w:rsidRPr="00481015" w:rsidRDefault="00117449" w:rsidP="00117449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1</w:t>
            </w:r>
          </w:p>
          <w:p w14:paraId="0EA2BD59" w14:textId="0AD5D304" w:rsidR="00117449" w:rsidRPr="00481015" w:rsidRDefault="00117449" w:rsidP="00117449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2</w:t>
            </w:r>
          </w:p>
        </w:tc>
        <w:tc>
          <w:tcPr>
            <w:tcW w:w="900" w:type="dxa"/>
          </w:tcPr>
          <w:p w14:paraId="1446AF84" w14:textId="36A9762C" w:rsidR="00117449" w:rsidRPr="00481015" w:rsidRDefault="00117449" w:rsidP="008C7045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0.69</w:t>
            </w:r>
          </w:p>
        </w:tc>
        <w:tc>
          <w:tcPr>
            <w:tcW w:w="990" w:type="dxa"/>
          </w:tcPr>
          <w:p w14:paraId="76C8068F" w14:textId="31CCBA50" w:rsidR="00117449" w:rsidRPr="00481015" w:rsidRDefault="00117449" w:rsidP="008C7045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0.46</w:t>
            </w:r>
          </w:p>
        </w:tc>
        <w:tc>
          <w:tcPr>
            <w:tcW w:w="810" w:type="dxa"/>
          </w:tcPr>
          <w:p w14:paraId="72B09136" w14:textId="0DD2CAFE" w:rsidR="00117449" w:rsidRPr="00481015" w:rsidRDefault="00117449" w:rsidP="008C7045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0.49</w:t>
            </w:r>
          </w:p>
        </w:tc>
        <w:tc>
          <w:tcPr>
            <w:tcW w:w="990" w:type="dxa"/>
          </w:tcPr>
          <w:p w14:paraId="7ABFA8CB" w14:textId="6932CA70" w:rsidR="00117449" w:rsidRPr="00481015" w:rsidRDefault="00117449" w:rsidP="008C7045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-0.29</w:t>
            </w:r>
          </w:p>
        </w:tc>
        <w:tc>
          <w:tcPr>
            <w:tcW w:w="1350" w:type="dxa"/>
          </w:tcPr>
          <w:p w14:paraId="25BB6E68" w14:textId="54ECFB5A" w:rsidR="00117449" w:rsidRPr="00481015" w:rsidRDefault="00117449" w:rsidP="008C7045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412.49</w:t>
            </w:r>
          </w:p>
        </w:tc>
      </w:tr>
      <w:tr w:rsidR="00A76800" w:rsidRPr="00481015" w14:paraId="4DB974BD" w14:textId="77777777" w:rsidTr="00E82B08">
        <w:trPr>
          <w:trHeight w:val="63"/>
        </w:trPr>
        <w:tc>
          <w:tcPr>
            <w:tcW w:w="3235" w:type="dxa"/>
          </w:tcPr>
          <w:p w14:paraId="081E0148" w14:textId="7200FA76" w:rsidR="00A76800" w:rsidRPr="00705D77" w:rsidRDefault="00A76800" w:rsidP="00A76800">
            <w:pPr>
              <w:pStyle w:val="ListParagraph"/>
              <w:ind w:left="0"/>
              <w:rPr>
                <w:sz w:val="20"/>
                <w:szCs w:val="20"/>
              </w:rPr>
            </w:pPr>
            <w:r w:rsidRPr="00705D77">
              <w:rPr>
                <w:sz w:val="20"/>
                <w:szCs w:val="20"/>
              </w:rPr>
              <w:t>2 years, male rats, GSM</w:t>
            </w:r>
            <w:r w:rsidR="00911740" w:rsidRPr="00705D77">
              <w:rPr>
                <w:sz w:val="20"/>
                <w:szCs w:val="20"/>
              </w:rPr>
              <w:t>,</w:t>
            </w:r>
          </w:p>
          <w:p w14:paraId="3C44B3AF" w14:textId="74FAE8EF" w:rsidR="00A76800" w:rsidRPr="00705D77" w:rsidRDefault="00D35619" w:rsidP="00E82B08">
            <w:pPr>
              <w:pStyle w:val="ListParagraph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705D77">
              <w:rPr>
                <w:sz w:val="20"/>
                <w:szCs w:val="20"/>
              </w:rPr>
              <w:lastRenderedPageBreak/>
              <w:t>r</w:t>
            </w:r>
            <w:r w:rsidR="00A76800" w:rsidRPr="00705D77">
              <w:rPr>
                <w:sz w:val="20"/>
                <w:szCs w:val="20"/>
              </w:rPr>
              <w:t>ight ventricle cardiomyopathy, the highest dose omitted</w:t>
            </w:r>
          </w:p>
        </w:tc>
        <w:tc>
          <w:tcPr>
            <w:tcW w:w="1890" w:type="dxa"/>
          </w:tcPr>
          <w:p w14:paraId="3758CA10" w14:textId="77777777" w:rsidR="00A76800" w:rsidRPr="00481015" w:rsidRDefault="00A76800" w:rsidP="00A7680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lastRenderedPageBreak/>
              <w:t xml:space="preserve">Logistic </w:t>
            </w:r>
          </w:p>
          <w:p w14:paraId="32AE1A57" w14:textId="644CA2A0" w:rsidR="00A76800" w:rsidRPr="00481015" w:rsidRDefault="00A76800" w:rsidP="00E82B08">
            <w:pPr>
              <w:pStyle w:val="ListParagraph"/>
              <w:numPr>
                <w:ilvl w:val="0"/>
                <w:numId w:val="0"/>
              </w:numPr>
              <w:rPr>
                <w:sz w:val="20"/>
                <w:szCs w:val="20"/>
              </w:rPr>
            </w:pPr>
            <w:proofErr w:type="spellStart"/>
            <w:r w:rsidRPr="00481015">
              <w:rPr>
                <w:sz w:val="20"/>
                <w:szCs w:val="20"/>
              </w:rPr>
              <w:t>Probit</w:t>
            </w:r>
            <w:proofErr w:type="spellEnd"/>
          </w:p>
        </w:tc>
        <w:tc>
          <w:tcPr>
            <w:tcW w:w="900" w:type="dxa"/>
          </w:tcPr>
          <w:p w14:paraId="6B07CAA9" w14:textId="77777777" w:rsidR="00A76800" w:rsidRPr="00481015" w:rsidRDefault="00A76800" w:rsidP="00A7680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0.53</w:t>
            </w:r>
          </w:p>
          <w:p w14:paraId="24F69CDF" w14:textId="77777777" w:rsidR="00A76800" w:rsidRPr="00481015" w:rsidRDefault="00A76800" w:rsidP="00A7680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0.55</w:t>
            </w:r>
          </w:p>
          <w:p w14:paraId="5C35464F" w14:textId="77777777" w:rsidR="00A76800" w:rsidRPr="00481015" w:rsidRDefault="00A76800" w:rsidP="00A7680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3ECEB02" w14:textId="77777777" w:rsidR="00A76800" w:rsidRPr="00481015" w:rsidRDefault="00A76800" w:rsidP="00A7680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lastRenderedPageBreak/>
              <w:t>0.37</w:t>
            </w:r>
          </w:p>
          <w:p w14:paraId="02D72237" w14:textId="530076F4" w:rsidR="00A76800" w:rsidRPr="00481015" w:rsidRDefault="00A76800" w:rsidP="00A7680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0.38</w:t>
            </w:r>
          </w:p>
        </w:tc>
        <w:tc>
          <w:tcPr>
            <w:tcW w:w="810" w:type="dxa"/>
          </w:tcPr>
          <w:p w14:paraId="53E05691" w14:textId="77777777" w:rsidR="00A76800" w:rsidRPr="00481015" w:rsidRDefault="00A76800" w:rsidP="00A7680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0.72</w:t>
            </w:r>
          </w:p>
          <w:p w14:paraId="12483F79" w14:textId="6065D00A" w:rsidR="00A76800" w:rsidRPr="00481015" w:rsidRDefault="00A76800" w:rsidP="00A7680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0.75</w:t>
            </w:r>
          </w:p>
        </w:tc>
        <w:tc>
          <w:tcPr>
            <w:tcW w:w="990" w:type="dxa"/>
          </w:tcPr>
          <w:p w14:paraId="3CEB07E5" w14:textId="77777777" w:rsidR="00A76800" w:rsidRPr="00481015" w:rsidRDefault="00A76800" w:rsidP="00A7680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0.13</w:t>
            </w:r>
          </w:p>
          <w:p w14:paraId="78B7ADDE" w14:textId="1F9AA420" w:rsidR="00A76800" w:rsidRPr="00481015" w:rsidRDefault="00A76800" w:rsidP="00A7680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0.12</w:t>
            </w:r>
          </w:p>
        </w:tc>
        <w:tc>
          <w:tcPr>
            <w:tcW w:w="1350" w:type="dxa"/>
          </w:tcPr>
          <w:p w14:paraId="0A97217E" w14:textId="77777777" w:rsidR="00A76800" w:rsidRPr="00481015" w:rsidRDefault="00A76800" w:rsidP="00A7680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326.94</w:t>
            </w:r>
          </w:p>
          <w:p w14:paraId="3996153C" w14:textId="62EC8549" w:rsidR="00A76800" w:rsidRPr="00481015" w:rsidRDefault="00A76800" w:rsidP="00A7680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lastRenderedPageBreak/>
              <w:t>326.91</w:t>
            </w:r>
          </w:p>
        </w:tc>
      </w:tr>
      <w:tr w:rsidR="00511C34" w:rsidRPr="00481015" w14:paraId="6B9290E3" w14:textId="77777777" w:rsidTr="00E82B08">
        <w:trPr>
          <w:trHeight w:val="184"/>
        </w:trPr>
        <w:tc>
          <w:tcPr>
            <w:tcW w:w="3235" w:type="dxa"/>
            <w:vMerge w:val="restart"/>
          </w:tcPr>
          <w:p w14:paraId="7F3AFC1B" w14:textId="27AEA51C" w:rsidR="00511C34" w:rsidRPr="00705D77" w:rsidRDefault="00511C34" w:rsidP="00A76800">
            <w:pPr>
              <w:pStyle w:val="ListParagraph"/>
              <w:ind w:left="0"/>
              <w:rPr>
                <w:sz w:val="20"/>
                <w:szCs w:val="20"/>
              </w:rPr>
            </w:pPr>
            <w:r w:rsidRPr="00705D77">
              <w:rPr>
                <w:sz w:val="20"/>
                <w:szCs w:val="20"/>
              </w:rPr>
              <w:lastRenderedPageBreak/>
              <w:t>2 years, female rats, CDMA</w:t>
            </w:r>
            <w:r w:rsidR="00911740" w:rsidRPr="00705D77">
              <w:rPr>
                <w:sz w:val="20"/>
                <w:szCs w:val="20"/>
              </w:rPr>
              <w:t>,</w:t>
            </w:r>
          </w:p>
          <w:p w14:paraId="095216EB" w14:textId="7F8CA13A" w:rsidR="00511C34" w:rsidRPr="00705D77" w:rsidRDefault="00D35619" w:rsidP="00A76800">
            <w:pPr>
              <w:pStyle w:val="ListParagraph"/>
              <w:ind w:left="0"/>
              <w:rPr>
                <w:sz w:val="20"/>
                <w:szCs w:val="20"/>
              </w:rPr>
            </w:pPr>
            <w:r w:rsidRPr="00705D77">
              <w:rPr>
                <w:sz w:val="20"/>
                <w:szCs w:val="20"/>
              </w:rPr>
              <w:t>r</w:t>
            </w:r>
            <w:r w:rsidR="00511C34" w:rsidRPr="00705D77">
              <w:rPr>
                <w:sz w:val="20"/>
                <w:szCs w:val="20"/>
              </w:rPr>
              <w:t>ight ventricle cardiomyopathy, all doses</w:t>
            </w:r>
          </w:p>
        </w:tc>
        <w:tc>
          <w:tcPr>
            <w:tcW w:w="1890" w:type="dxa"/>
          </w:tcPr>
          <w:p w14:paraId="2D45FDD4" w14:textId="6CB2204E" w:rsidR="00511C34" w:rsidRPr="00481015" w:rsidRDefault="00511C34" w:rsidP="00E82B08">
            <w:pPr>
              <w:pStyle w:val="ListParagraph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Log-logistic</w:t>
            </w:r>
          </w:p>
        </w:tc>
        <w:tc>
          <w:tcPr>
            <w:tcW w:w="900" w:type="dxa"/>
          </w:tcPr>
          <w:p w14:paraId="71277A4A" w14:textId="5A0BBE89" w:rsidR="00511C34" w:rsidRPr="00481015" w:rsidRDefault="00511C34" w:rsidP="00E82B08">
            <w:pPr>
              <w:pStyle w:val="ListParagraph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9.80</w:t>
            </w:r>
          </w:p>
        </w:tc>
        <w:tc>
          <w:tcPr>
            <w:tcW w:w="990" w:type="dxa"/>
          </w:tcPr>
          <w:p w14:paraId="128B65A4" w14:textId="1EC897FC" w:rsidR="00511C34" w:rsidRPr="00481015" w:rsidRDefault="00511C34" w:rsidP="00E82B08">
            <w:pPr>
              <w:pStyle w:val="ListParagraph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4.30</w:t>
            </w:r>
          </w:p>
        </w:tc>
        <w:tc>
          <w:tcPr>
            <w:tcW w:w="810" w:type="dxa"/>
          </w:tcPr>
          <w:p w14:paraId="08C708B1" w14:textId="05A6D80E" w:rsidR="00511C34" w:rsidRPr="00481015" w:rsidRDefault="00511C34" w:rsidP="00E82B08">
            <w:pPr>
              <w:pStyle w:val="ListParagraph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0.71</w:t>
            </w:r>
          </w:p>
        </w:tc>
        <w:tc>
          <w:tcPr>
            <w:tcW w:w="990" w:type="dxa"/>
          </w:tcPr>
          <w:p w14:paraId="56A5260C" w14:textId="3DDB6267" w:rsidR="00511C34" w:rsidRPr="00481015" w:rsidRDefault="00511C34" w:rsidP="00E82B08">
            <w:pPr>
              <w:pStyle w:val="ListParagraph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-0.42</w:t>
            </w:r>
          </w:p>
        </w:tc>
        <w:tc>
          <w:tcPr>
            <w:tcW w:w="1350" w:type="dxa"/>
          </w:tcPr>
          <w:p w14:paraId="18B17999" w14:textId="6DF352E3" w:rsidR="00511C34" w:rsidRPr="00481015" w:rsidRDefault="00511C34" w:rsidP="00E82B08">
            <w:pPr>
              <w:pStyle w:val="ListParagraph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203.64</w:t>
            </w:r>
          </w:p>
        </w:tc>
      </w:tr>
      <w:tr w:rsidR="00511C34" w:rsidRPr="00481015" w14:paraId="0D87C33D" w14:textId="77777777" w:rsidTr="00117449">
        <w:trPr>
          <w:trHeight w:val="1078"/>
        </w:trPr>
        <w:tc>
          <w:tcPr>
            <w:tcW w:w="3235" w:type="dxa"/>
            <w:vMerge/>
          </w:tcPr>
          <w:p w14:paraId="3D5A1EB0" w14:textId="77777777" w:rsidR="00511C34" w:rsidRPr="00705D77" w:rsidRDefault="00511C34" w:rsidP="00A7680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14:paraId="779699E5" w14:textId="77777777" w:rsidR="00511C34" w:rsidRPr="00481015" w:rsidRDefault="00511C34" w:rsidP="00511C34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Gamma</w:t>
            </w:r>
          </w:p>
          <w:p w14:paraId="2352FE6A" w14:textId="77777777" w:rsidR="00511C34" w:rsidRPr="00481015" w:rsidRDefault="00511C34" w:rsidP="00511C34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1</w:t>
            </w:r>
          </w:p>
          <w:p w14:paraId="41F6F430" w14:textId="77777777" w:rsidR="00511C34" w:rsidRPr="00481015" w:rsidRDefault="00511C34" w:rsidP="00511C34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2</w:t>
            </w:r>
          </w:p>
          <w:p w14:paraId="45581849" w14:textId="3A029A72" w:rsidR="00511C34" w:rsidRPr="00481015" w:rsidRDefault="00511C34" w:rsidP="00511C34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Weibull</w:t>
            </w:r>
          </w:p>
        </w:tc>
        <w:tc>
          <w:tcPr>
            <w:tcW w:w="900" w:type="dxa"/>
          </w:tcPr>
          <w:p w14:paraId="6A2F4335" w14:textId="77777777" w:rsidR="00511C34" w:rsidRPr="00481015" w:rsidRDefault="00511C34" w:rsidP="00511C34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9.72</w:t>
            </w:r>
          </w:p>
          <w:p w14:paraId="5FA873E5" w14:textId="77777777" w:rsidR="00511C34" w:rsidRPr="00481015" w:rsidRDefault="00511C34" w:rsidP="00A7680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674E4E3" w14:textId="77777777" w:rsidR="00511C34" w:rsidRPr="00481015" w:rsidRDefault="00511C34" w:rsidP="00511C34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4.38</w:t>
            </w:r>
          </w:p>
          <w:p w14:paraId="5C730E0D" w14:textId="77777777" w:rsidR="00511C34" w:rsidRPr="00481015" w:rsidRDefault="00511C34" w:rsidP="00A7680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98C5811" w14:textId="77777777" w:rsidR="00511C34" w:rsidRPr="00481015" w:rsidRDefault="00511C34" w:rsidP="00511C34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0.70</w:t>
            </w:r>
          </w:p>
          <w:p w14:paraId="44EEFE36" w14:textId="77777777" w:rsidR="00511C34" w:rsidRPr="00481015" w:rsidRDefault="00511C34" w:rsidP="00A7680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AD8D507" w14:textId="77777777" w:rsidR="00511C34" w:rsidRPr="00481015" w:rsidRDefault="00511C34" w:rsidP="00511C34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-0.41</w:t>
            </w:r>
          </w:p>
          <w:p w14:paraId="1F9B3044" w14:textId="77777777" w:rsidR="00511C34" w:rsidRPr="00481015" w:rsidRDefault="00511C34" w:rsidP="00A7680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40F8F178" w14:textId="77777777" w:rsidR="00511C34" w:rsidRPr="00481015" w:rsidRDefault="00511C34" w:rsidP="00511C34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203.67</w:t>
            </w:r>
          </w:p>
          <w:p w14:paraId="1F976198" w14:textId="77777777" w:rsidR="00511C34" w:rsidRPr="00481015" w:rsidRDefault="00511C34" w:rsidP="00A76800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911740" w:rsidRPr="00481015" w14:paraId="77B9BCD6" w14:textId="77777777" w:rsidTr="00E82B08">
        <w:trPr>
          <w:trHeight w:val="337"/>
        </w:trPr>
        <w:tc>
          <w:tcPr>
            <w:tcW w:w="3235" w:type="dxa"/>
            <w:vMerge w:val="restart"/>
          </w:tcPr>
          <w:p w14:paraId="0CD8E630" w14:textId="79B4070A" w:rsidR="00911740" w:rsidRPr="00705D77" w:rsidRDefault="00911740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705D77">
              <w:rPr>
                <w:sz w:val="20"/>
                <w:szCs w:val="20"/>
              </w:rPr>
              <w:t>2 years, female rats, CDMA, right ventricle cardiomyopathy, the highest dose omitted</w:t>
            </w:r>
          </w:p>
          <w:p w14:paraId="1D2F993C" w14:textId="195A3F76" w:rsidR="00911740" w:rsidRPr="00705D77" w:rsidRDefault="00911740" w:rsidP="00D35619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14:paraId="46166152" w14:textId="4100D8A1" w:rsidR="00911740" w:rsidRPr="00481015" w:rsidRDefault="00911740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Log-logistic</w:t>
            </w:r>
          </w:p>
        </w:tc>
        <w:tc>
          <w:tcPr>
            <w:tcW w:w="900" w:type="dxa"/>
          </w:tcPr>
          <w:p w14:paraId="4F01C815" w14:textId="77777777" w:rsidR="00911740" w:rsidRPr="00481015" w:rsidRDefault="00911740" w:rsidP="00D35619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5.26</w:t>
            </w:r>
          </w:p>
          <w:p w14:paraId="63A06E6A" w14:textId="2AFB65E1" w:rsidR="00911740" w:rsidRPr="00481015" w:rsidRDefault="00911740" w:rsidP="00E82B08">
            <w:pPr>
              <w:pStyle w:val="ListParagraph"/>
              <w:numPr>
                <w:ilvl w:val="0"/>
                <w:numId w:val="0"/>
              </w:num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CB8BA5E" w14:textId="56A4FE97" w:rsidR="00911740" w:rsidRPr="00481015" w:rsidRDefault="00911740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2.38</w:t>
            </w:r>
          </w:p>
        </w:tc>
        <w:tc>
          <w:tcPr>
            <w:tcW w:w="810" w:type="dxa"/>
          </w:tcPr>
          <w:p w14:paraId="75D2642A" w14:textId="0DCB2062" w:rsidR="00911740" w:rsidRPr="00481015" w:rsidRDefault="00911740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0.89</w:t>
            </w:r>
          </w:p>
        </w:tc>
        <w:tc>
          <w:tcPr>
            <w:tcW w:w="990" w:type="dxa"/>
          </w:tcPr>
          <w:p w14:paraId="23598C0E" w14:textId="44A60EB1" w:rsidR="00911740" w:rsidRPr="00481015" w:rsidRDefault="00911740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-0.07</w:t>
            </w:r>
          </w:p>
        </w:tc>
        <w:tc>
          <w:tcPr>
            <w:tcW w:w="1350" w:type="dxa"/>
          </w:tcPr>
          <w:p w14:paraId="3D5EC509" w14:textId="318E73E5" w:rsidR="00911740" w:rsidRPr="00481015" w:rsidRDefault="00911740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144.46</w:t>
            </w:r>
          </w:p>
        </w:tc>
      </w:tr>
      <w:tr w:rsidR="00911740" w:rsidRPr="00481015" w14:paraId="7ED2EC21" w14:textId="77777777" w:rsidTr="00057120">
        <w:trPr>
          <w:trHeight w:val="1057"/>
        </w:trPr>
        <w:tc>
          <w:tcPr>
            <w:tcW w:w="3235" w:type="dxa"/>
            <w:vMerge/>
          </w:tcPr>
          <w:p w14:paraId="40A12838" w14:textId="0683E445" w:rsidR="00911740" w:rsidRPr="00705D77" w:rsidRDefault="00911740" w:rsidP="00D35619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14:paraId="5E4B8054" w14:textId="77777777" w:rsidR="00911740" w:rsidRPr="00481015" w:rsidRDefault="00911740" w:rsidP="00D35619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Gamma</w:t>
            </w:r>
          </w:p>
          <w:p w14:paraId="6BC75F65" w14:textId="77777777" w:rsidR="00911740" w:rsidRPr="00481015" w:rsidRDefault="00911740" w:rsidP="00D35619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1</w:t>
            </w:r>
          </w:p>
          <w:p w14:paraId="5AA39A34" w14:textId="77777777" w:rsidR="00911740" w:rsidRPr="00481015" w:rsidRDefault="00911740" w:rsidP="00D35619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2</w:t>
            </w:r>
          </w:p>
          <w:p w14:paraId="0190C1D7" w14:textId="39561243" w:rsidR="00911740" w:rsidRPr="00057120" w:rsidRDefault="00911740" w:rsidP="000571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Weibull</w:t>
            </w:r>
          </w:p>
        </w:tc>
        <w:tc>
          <w:tcPr>
            <w:tcW w:w="900" w:type="dxa"/>
          </w:tcPr>
          <w:p w14:paraId="21E717DB" w14:textId="77777777" w:rsidR="00911740" w:rsidRPr="00481015" w:rsidRDefault="00911740" w:rsidP="00D35619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5.15</w:t>
            </w:r>
          </w:p>
          <w:p w14:paraId="29691240" w14:textId="71E79368" w:rsidR="00911740" w:rsidRPr="00481015" w:rsidRDefault="00911740" w:rsidP="00E82B08">
            <w:pPr>
              <w:pStyle w:val="ListParagraph"/>
              <w:numPr>
                <w:ilvl w:val="0"/>
                <w:numId w:val="0"/>
              </w:num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04B33B1" w14:textId="77777777" w:rsidR="00911740" w:rsidRPr="00481015" w:rsidRDefault="00911740" w:rsidP="00D35619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2.40</w:t>
            </w:r>
          </w:p>
          <w:p w14:paraId="3EEDDD1F" w14:textId="2C1DDFA8" w:rsidR="00911740" w:rsidRPr="00481015" w:rsidRDefault="00911740" w:rsidP="00E82B08">
            <w:pPr>
              <w:pStyle w:val="ListParagraph"/>
              <w:numPr>
                <w:ilvl w:val="0"/>
                <w:numId w:val="0"/>
              </w:numPr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818E268" w14:textId="77777777" w:rsidR="00911740" w:rsidRPr="00481015" w:rsidRDefault="00911740" w:rsidP="00D35619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0.88</w:t>
            </w:r>
          </w:p>
          <w:p w14:paraId="4648B242" w14:textId="43DD8585" w:rsidR="00911740" w:rsidRPr="00481015" w:rsidRDefault="00911740" w:rsidP="00E82B08">
            <w:pPr>
              <w:pStyle w:val="ListParagraph"/>
              <w:numPr>
                <w:ilvl w:val="0"/>
                <w:numId w:val="0"/>
              </w:num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7633B1E" w14:textId="77777777" w:rsidR="00911740" w:rsidRPr="00481015" w:rsidRDefault="00911740" w:rsidP="00D35619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-0.07</w:t>
            </w:r>
          </w:p>
          <w:p w14:paraId="6DEB74C7" w14:textId="54767FD1" w:rsidR="00911740" w:rsidRPr="00481015" w:rsidRDefault="00911740" w:rsidP="00E82B08">
            <w:pPr>
              <w:pStyle w:val="ListParagraph"/>
              <w:numPr>
                <w:ilvl w:val="0"/>
                <w:numId w:val="0"/>
              </w:num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7571C564" w14:textId="77777777" w:rsidR="00911740" w:rsidRPr="00481015" w:rsidRDefault="00911740" w:rsidP="00D35619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144.46</w:t>
            </w:r>
          </w:p>
          <w:p w14:paraId="7CEBD839" w14:textId="1F826EF5" w:rsidR="00911740" w:rsidRPr="00481015" w:rsidRDefault="00911740" w:rsidP="00D35619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D35619" w:rsidRPr="00481015" w14:paraId="39BBAAD2" w14:textId="77777777" w:rsidTr="00057120">
        <w:trPr>
          <w:trHeight w:val="661"/>
        </w:trPr>
        <w:tc>
          <w:tcPr>
            <w:tcW w:w="3235" w:type="dxa"/>
          </w:tcPr>
          <w:p w14:paraId="546ACE66" w14:textId="12BE7322" w:rsidR="00D35619" w:rsidRPr="00705D77" w:rsidRDefault="00D35619" w:rsidP="00057120">
            <w:pPr>
              <w:pStyle w:val="ListParagraph"/>
              <w:ind w:left="0"/>
              <w:rPr>
                <w:sz w:val="20"/>
                <w:szCs w:val="20"/>
              </w:rPr>
            </w:pPr>
            <w:r w:rsidRPr="00705D77">
              <w:rPr>
                <w:sz w:val="20"/>
                <w:szCs w:val="20"/>
              </w:rPr>
              <w:t>2 years, male rats, CDMA</w:t>
            </w:r>
            <w:r w:rsidR="00057120" w:rsidRPr="00705D77">
              <w:rPr>
                <w:sz w:val="20"/>
                <w:szCs w:val="20"/>
              </w:rPr>
              <w:t xml:space="preserve">, </w:t>
            </w:r>
            <w:r w:rsidRPr="00705D77">
              <w:rPr>
                <w:sz w:val="20"/>
                <w:szCs w:val="20"/>
              </w:rPr>
              <w:t>right ventricle cardiomyopathy, all doses</w:t>
            </w:r>
          </w:p>
        </w:tc>
        <w:tc>
          <w:tcPr>
            <w:tcW w:w="1890" w:type="dxa"/>
          </w:tcPr>
          <w:p w14:paraId="73A20E1A" w14:textId="77777777" w:rsidR="00D35619" w:rsidRPr="00481015" w:rsidRDefault="00D35619" w:rsidP="00D35619">
            <w:pPr>
              <w:pStyle w:val="ListParagraph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2</w:t>
            </w:r>
          </w:p>
          <w:p w14:paraId="207D0A5B" w14:textId="33348AA2" w:rsidR="00D35619" w:rsidRPr="00481015" w:rsidRDefault="00D35619" w:rsidP="00D35619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B03F68E" w14:textId="77777777" w:rsidR="00D35619" w:rsidRPr="00481015" w:rsidRDefault="00D35619" w:rsidP="00D35619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2.00</w:t>
            </w:r>
          </w:p>
          <w:p w14:paraId="7802FCBA" w14:textId="4C8684BF" w:rsidR="00D35619" w:rsidRPr="00481015" w:rsidRDefault="00D35619" w:rsidP="00D35619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21669D8" w14:textId="77777777" w:rsidR="00D35619" w:rsidRPr="00481015" w:rsidRDefault="00D35619" w:rsidP="00D35619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0.83</w:t>
            </w:r>
          </w:p>
          <w:p w14:paraId="25A66A33" w14:textId="3F68B59F" w:rsidR="00D35619" w:rsidRPr="00481015" w:rsidRDefault="00D35619" w:rsidP="00D35619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0E76F84" w14:textId="77777777" w:rsidR="00D35619" w:rsidRPr="00481015" w:rsidRDefault="00D35619" w:rsidP="00D35619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0.15</w:t>
            </w:r>
          </w:p>
          <w:p w14:paraId="7C44FF77" w14:textId="324B4FE8" w:rsidR="00D35619" w:rsidRPr="00481015" w:rsidRDefault="00D35619" w:rsidP="00D35619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9ADF1F3" w14:textId="77777777" w:rsidR="00D35619" w:rsidRPr="00481015" w:rsidRDefault="00D35619" w:rsidP="00D35619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-1.54</w:t>
            </w:r>
          </w:p>
          <w:p w14:paraId="7E09695E" w14:textId="6B333ED4" w:rsidR="00D35619" w:rsidRPr="00481015" w:rsidRDefault="00D35619" w:rsidP="00D35619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4A1C4624" w14:textId="45F0C75D" w:rsidR="00D35619" w:rsidRPr="00481015" w:rsidRDefault="00D35619" w:rsidP="00D35619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4449.52</w:t>
            </w:r>
          </w:p>
        </w:tc>
      </w:tr>
      <w:tr w:rsidR="00D35619" w:rsidRPr="00481015" w14:paraId="24EE4B6C" w14:textId="77777777" w:rsidTr="00057120">
        <w:trPr>
          <w:trHeight w:val="679"/>
        </w:trPr>
        <w:tc>
          <w:tcPr>
            <w:tcW w:w="3235" w:type="dxa"/>
          </w:tcPr>
          <w:p w14:paraId="5788EFF7" w14:textId="78132543" w:rsidR="00D35619" w:rsidRPr="00705D77" w:rsidRDefault="00D35619" w:rsidP="00057120">
            <w:pPr>
              <w:pStyle w:val="ListParagraph"/>
              <w:ind w:left="0"/>
              <w:rPr>
                <w:sz w:val="20"/>
                <w:szCs w:val="20"/>
              </w:rPr>
            </w:pPr>
            <w:r w:rsidRPr="00705D77">
              <w:rPr>
                <w:sz w:val="20"/>
                <w:szCs w:val="20"/>
              </w:rPr>
              <w:t>2 years, male rats, CDMA</w:t>
            </w:r>
            <w:r w:rsidR="00057120" w:rsidRPr="00705D77">
              <w:rPr>
                <w:sz w:val="20"/>
                <w:szCs w:val="20"/>
              </w:rPr>
              <w:t>, r</w:t>
            </w:r>
            <w:r w:rsidRPr="00705D77">
              <w:rPr>
                <w:sz w:val="20"/>
                <w:szCs w:val="20"/>
              </w:rPr>
              <w:t>ight ventricle cardiomyopathy, the highest dose omitted</w:t>
            </w:r>
          </w:p>
        </w:tc>
        <w:tc>
          <w:tcPr>
            <w:tcW w:w="1890" w:type="dxa"/>
          </w:tcPr>
          <w:p w14:paraId="42F2E9E3" w14:textId="1ED22F1A" w:rsidR="00D35619" w:rsidRPr="00481015" w:rsidRDefault="00D35619" w:rsidP="00D35619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1</w:t>
            </w:r>
          </w:p>
          <w:p w14:paraId="7C03821A" w14:textId="4CD89939" w:rsidR="00D35619" w:rsidRPr="00481015" w:rsidRDefault="00D35619" w:rsidP="00D35619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Weibull</w:t>
            </w:r>
          </w:p>
          <w:p w14:paraId="3B6AC27A" w14:textId="36075980" w:rsidR="00D35619" w:rsidRPr="00481015" w:rsidRDefault="00D35619" w:rsidP="000571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Logistic</w:t>
            </w:r>
          </w:p>
        </w:tc>
        <w:tc>
          <w:tcPr>
            <w:tcW w:w="900" w:type="dxa"/>
          </w:tcPr>
          <w:p w14:paraId="2DA31B14" w14:textId="3EFE20C9" w:rsidR="00D35619" w:rsidRPr="00481015" w:rsidRDefault="00D35619" w:rsidP="00D35619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1.55</w:t>
            </w:r>
          </w:p>
          <w:p w14:paraId="505829E3" w14:textId="77777777" w:rsidR="00D35619" w:rsidRPr="00481015" w:rsidRDefault="00D35619" w:rsidP="00D35619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2.80</w:t>
            </w:r>
          </w:p>
          <w:p w14:paraId="09B3A3CE" w14:textId="04D3EE92" w:rsidR="00D35619" w:rsidRPr="00481015" w:rsidRDefault="00D35619" w:rsidP="00D35619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1.49</w:t>
            </w:r>
          </w:p>
        </w:tc>
        <w:tc>
          <w:tcPr>
            <w:tcW w:w="990" w:type="dxa"/>
          </w:tcPr>
          <w:p w14:paraId="5E55E721" w14:textId="0753DDBC" w:rsidR="00D35619" w:rsidRPr="00481015" w:rsidRDefault="00D35619" w:rsidP="00D35619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0.64</w:t>
            </w:r>
          </w:p>
          <w:p w14:paraId="2090BBDA" w14:textId="51741B4C" w:rsidR="00D35619" w:rsidRPr="00481015" w:rsidRDefault="00D35619" w:rsidP="00D35619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1.33</w:t>
            </w:r>
          </w:p>
          <w:p w14:paraId="4B9FD560" w14:textId="53015013" w:rsidR="00D35619" w:rsidRPr="00481015" w:rsidRDefault="00D35619" w:rsidP="000571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0.69</w:t>
            </w:r>
          </w:p>
        </w:tc>
        <w:tc>
          <w:tcPr>
            <w:tcW w:w="810" w:type="dxa"/>
          </w:tcPr>
          <w:p w14:paraId="50A13B7F" w14:textId="5CF6D4D0" w:rsidR="00D35619" w:rsidRPr="00481015" w:rsidRDefault="00D35619" w:rsidP="00D35619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0.02</w:t>
            </w:r>
          </w:p>
          <w:p w14:paraId="54746A00" w14:textId="2F9B36A4" w:rsidR="00D35619" w:rsidRPr="00481015" w:rsidRDefault="00D35619" w:rsidP="00D35619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0.18</w:t>
            </w:r>
          </w:p>
          <w:p w14:paraId="708BF037" w14:textId="05139F8F" w:rsidR="00D35619" w:rsidRPr="00481015" w:rsidRDefault="00D35619" w:rsidP="00D35619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0.02</w:t>
            </w:r>
          </w:p>
          <w:p w14:paraId="4DC99EEA" w14:textId="09DE1A8B" w:rsidR="00D35619" w:rsidRPr="00481015" w:rsidRDefault="00D35619" w:rsidP="00E82B08">
            <w:pPr>
              <w:pStyle w:val="ListParagraph"/>
              <w:numPr>
                <w:ilvl w:val="0"/>
                <w:numId w:val="0"/>
              </w:num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1F7FE0C" w14:textId="4CFD5B40" w:rsidR="00D35619" w:rsidRPr="00481015" w:rsidRDefault="00D35619" w:rsidP="00D35619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-1.89</w:t>
            </w:r>
          </w:p>
          <w:p w14:paraId="71D9CF33" w14:textId="5CDCD55D" w:rsidR="00D35619" w:rsidRPr="00481015" w:rsidRDefault="00D35619" w:rsidP="00D35619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5.18</w:t>
            </w:r>
          </w:p>
          <w:p w14:paraId="1EF23544" w14:textId="1C5407D9" w:rsidR="00D35619" w:rsidRPr="00481015" w:rsidRDefault="00D35619" w:rsidP="00D35619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-1.87</w:t>
            </w:r>
          </w:p>
          <w:p w14:paraId="4AE24515" w14:textId="0C9671EA" w:rsidR="00D35619" w:rsidRPr="00481015" w:rsidRDefault="00D35619" w:rsidP="00E82B08">
            <w:pPr>
              <w:pStyle w:val="ListParagraph"/>
              <w:numPr>
                <w:ilvl w:val="0"/>
                <w:numId w:val="0"/>
              </w:num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12477F6D" w14:textId="2C72A3F0" w:rsidR="00D35619" w:rsidRPr="00481015" w:rsidRDefault="00D35619" w:rsidP="00D35619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366.85</w:t>
            </w:r>
          </w:p>
          <w:p w14:paraId="31A6F79D" w14:textId="77777777" w:rsidR="00D35619" w:rsidRPr="00481015" w:rsidRDefault="00D35619" w:rsidP="00D35619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363.33</w:t>
            </w:r>
          </w:p>
          <w:p w14:paraId="65811ACE" w14:textId="01C76C14" w:rsidR="00D35619" w:rsidRPr="00481015" w:rsidRDefault="00D35619" w:rsidP="00D35619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366.74</w:t>
            </w:r>
          </w:p>
        </w:tc>
      </w:tr>
    </w:tbl>
    <w:p w14:paraId="090A8BAD" w14:textId="749D2F35" w:rsidR="004F3611" w:rsidRDefault="004F3611" w:rsidP="007524DB"/>
    <w:p w14:paraId="33093FC0" w14:textId="1BDE92FC" w:rsidR="009C413E" w:rsidRDefault="009C413E" w:rsidP="009C413E">
      <w:r w:rsidRPr="00E82B08">
        <w:rPr>
          <w:b/>
          <w:bCs/>
        </w:rPr>
        <w:t>Supplementary Table 2</w:t>
      </w:r>
      <w:r>
        <w:t>.</w:t>
      </w:r>
      <w:r w:rsidRPr="0071112A">
        <w:t xml:space="preserve"> </w:t>
      </w:r>
      <w:r>
        <w:t xml:space="preserve">10% BMR estimates for cardiomyopathy calculated with </w:t>
      </w:r>
      <w:r w:rsidR="00845271">
        <w:t xml:space="preserve">the </w:t>
      </w:r>
      <w:r>
        <w:t xml:space="preserve">Bayesian model averaging approach. </w:t>
      </w:r>
      <w:r w:rsidR="00845271">
        <w:t xml:space="preserve">Model Average values highlighted in bold at the bottom of each row are </w:t>
      </w:r>
      <w:r w:rsidR="003B0A46">
        <w:t>presented</w:t>
      </w:r>
      <w:r w:rsidR="00845271">
        <w:t xml:space="preserve"> in Tables 1 and 2 of the Results section.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86"/>
        <w:gridCol w:w="2301"/>
        <w:gridCol w:w="1119"/>
        <w:gridCol w:w="1322"/>
        <w:gridCol w:w="1221"/>
        <w:gridCol w:w="1018"/>
      </w:tblGrid>
      <w:tr w:rsidR="00845271" w:rsidRPr="00481015" w14:paraId="51F31EE7" w14:textId="77777777" w:rsidTr="00201A66">
        <w:trPr>
          <w:trHeight w:val="812"/>
        </w:trPr>
        <w:tc>
          <w:tcPr>
            <w:tcW w:w="1426" w:type="pct"/>
          </w:tcPr>
          <w:p w14:paraId="04DF7C39" w14:textId="42845699" w:rsidR="009C413E" w:rsidRPr="00481015" w:rsidRDefault="00201A66" w:rsidP="0022049F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Exposure conditions and health outcome</w:t>
            </w:r>
            <w:r w:rsidR="00481015">
              <w:rPr>
                <w:b/>
                <w:bCs/>
                <w:sz w:val="20"/>
                <w:szCs w:val="20"/>
              </w:rPr>
              <w:t>s</w:t>
            </w:r>
            <w:r w:rsidR="00481015" w:rsidRPr="00481015">
              <w:rPr>
                <w:b/>
                <w:bCs/>
                <w:sz w:val="20"/>
                <w:szCs w:val="20"/>
              </w:rPr>
              <w:t xml:space="preserve"> modeled</w:t>
            </w:r>
          </w:p>
        </w:tc>
        <w:tc>
          <w:tcPr>
            <w:tcW w:w="1178" w:type="pct"/>
          </w:tcPr>
          <w:p w14:paraId="0CAD5786" w14:textId="77777777" w:rsidR="009C413E" w:rsidRPr="00481015" w:rsidRDefault="009C413E" w:rsidP="000035F7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Models</w:t>
            </w:r>
          </w:p>
        </w:tc>
        <w:tc>
          <w:tcPr>
            <w:tcW w:w="573" w:type="pct"/>
          </w:tcPr>
          <w:p w14:paraId="710367B9" w14:textId="77777777" w:rsidR="009C413E" w:rsidRPr="00481015" w:rsidRDefault="009C413E" w:rsidP="000035F7">
            <w:pPr>
              <w:pStyle w:val="ListParagraph"/>
              <w:ind w:left="0"/>
              <w:rPr>
                <w:b/>
                <w:bCs/>
                <w:sz w:val="20"/>
                <w:szCs w:val="20"/>
                <w:vertAlign w:val="subscript"/>
              </w:rPr>
            </w:pPr>
            <w:r w:rsidRPr="00481015">
              <w:rPr>
                <w:b/>
                <w:bCs/>
                <w:sz w:val="20"/>
                <w:szCs w:val="20"/>
              </w:rPr>
              <w:t>BMD</w:t>
            </w:r>
            <w:r w:rsidRPr="00481015">
              <w:rPr>
                <w:b/>
                <w:bCs/>
                <w:sz w:val="20"/>
                <w:szCs w:val="20"/>
                <w:vertAlign w:val="subscript"/>
              </w:rPr>
              <w:t>10</w:t>
            </w:r>
          </w:p>
          <w:p w14:paraId="2AAF1F51" w14:textId="77777777" w:rsidR="009C413E" w:rsidRPr="00481015" w:rsidRDefault="009C413E" w:rsidP="000035F7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W/kg</w:t>
            </w:r>
          </w:p>
          <w:p w14:paraId="1B512AB0" w14:textId="77777777" w:rsidR="009C413E" w:rsidRPr="00481015" w:rsidRDefault="009C413E" w:rsidP="000035F7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7" w:type="pct"/>
          </w:tcPr>
          <w:p w14:paraId="13DF67A0" w14:textId="77777777" w:rsidR="009C413E" w:rsidRPr="00481015" w:rsidRDefault="009C413E" w:rsidP="000035F7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BMDL</w:t>
            </w:r>
            <w:r w:rsidRPr="00481015">
              <w:rPr>
                <w:b/>
                <w:bCs/>
                <w:sz w:val="20"/>
                <w:szCs w:val="20"/>
                <w:vertAlign w:val="subscript"/>
              </w:rPr>
              <w:t>10</w:t>
            </w:r>
          </w:p>
          <w:p w14:paraId="7C9715C0" w14:textId="77777777" w:rsidR="009C413E" w:rsidRPr="00481015" w:rsidRDefault="009C413E" w:rsidP="000035F7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W/kg</w:t>
            </w:r>
          </w:p>
        </w:tc>
        <w:tc>
          <w:tcPr>
            <w:tcW w:w="625" w:type="pct"/>
          </w:tcPr>
          <w:p w14:paraId="4B2A6288" w14:textId="77777777" w:rsidR="009C413E" w:rsidRPr="00481015" w:rsidRDefault="009C413E" w:rsidP="000035F7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Scaled residual</w:t>
            </w:r>
          </w:p>
        </w:tc>
        <w:tc>
          <w:tcPr>
            <w:tcW w:w="521" w:type="pct"/>
          </w:tcPr>
          <w:p w14:paraId="3412D7F2" w14:textId="77777777" w:rsidR="009C413E" w:rsidRPr="00481015" w:rsidRDefault="009C413E" w:rsidP="000035F7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Visual fit</w:t>
            </w:r>
          </w:p>
        </w:tc>
      </w:tr>
      <w:tr w:rsidR="00845271" w:rsidRPr="00481015" w14:paraId="6ED1E0F4" w14:textId="77777777" w:rsidTr="00201A66">
        <w:trPr>
          <w:trHeight w:val="1484"/>
        </w:trPr>
        <w:tc>
          <w:tcPr>
            <w:tcW w:w="1426" w:type="pct"/>
          </w:tcPr>
          <w:p w14:paraId="05990CF7" w14:textId="6144D47B" w:rsidR="009C413E" w:rsidRPr="00705D77" w:rsidRDefault="009C413E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705D77">
              <w:rPr>
                <w:sz w:val="20"/>
                <w:szCs w:val="20"/>
              </w:rPr>
              <w:t>19 weeks, male rats, CDMA</w:t>
            </w:r>
            <w:r w:rsidR="00845271" w:rsidRPr="00705D77">
              <w:rPr>
                <w:sz w:val="20"/>
                <w:szCs w:val="20"/>
              </w:rPr>
              <w:t xml:space="preserve">, </w:t>
            </w:r>
            <w:r w:rsidRPr="00705D77">
              <w:rPr>
                <w:sz w:val="20"/>
                <w:szCs w:val="20"/>
              </w:rPr>
              <w:t>all sites cardiomyopathy, all doses</w:t>
            </w:r>
          </w:p>
        </w:tc>
        <w:tc>
          <w:tcPr>
            <w:tcW w:w="1178" w:type="pct"/>
          </w:tcPr>
          <w:p w14:paraId="3E59E4DA" w14:textId="77777777" w:rsidR="00E82B08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Dichotomous Hill</w:t>
            </w:r>
          </w:p>
          <w:p w14:paraId="5B9310F5" w14:textId="14C400A8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 xml:space="preserve">Gamma </w:t>
            </w:r>
          </w:p>
          <w:p w14:paraId="33FE6DCE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Logistic</w:t>
            </w:r>
          </w:p>
          <w:p w14:paraId="42C759C4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Log-Logistic</w:t>
            </w:r>
          </w:p>
          <w:p w14:paraId="74CB9D8D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Log-</w:t>
            </w:r>
            <w:proofErr w:type="spellStart"/>
            <w:r w:rsidRPr="00481015">
              <w:rPr>
                <w:sz w:val="20"/>
                <w:szCs w:val="20"/>
              </w:rPr>
              <w:t>Probit</w:t>
            </w:r>
            <w:proofErr w:type="spellEnd"/>
          </w:p>
          <w:p w14:paraId="426812E6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3</w:t>
            </w:r>
          </w:p>
          <w:p w14:paraId="2DA9D1F4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2</w:t>
            </w:r>
          </w:p>
          <w:p w14:paraId="66E853A8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1</w:t>
            </w:r>
          </w:p>
          <w:p w14:paraId="79DE41F3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proofErr w:type="spellStart"/>
            <w:r w:rsidRPr="00481015">
              <w:rPr>
                <w:sz w:val="20"/>
                <w:szCs w:val="20"/>
              </w:rPr>
              <w:t>Probit</w:t>
            </w:r>
            <w:proofErr w:type="spellEnd"/>
          </w:p>
          <w:p w14:paraId="5E94F306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Quantal Linear</w:t>
            </w:r>
          </w:p>
          <w:p w14:paraId="133C0ED0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Weibull</w:t>
            </w:r>
          </w:p>
          <w:p w14:paraId="02110F0B" w14:textId="77777777" w:rsidR="009C413E" w:rsidRPr="00481015" w:rsidRDefault="009C413E" w:rsidP="000035F7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Model Average</w:t>
            </w:r>
          </w:p>
        </w:tc>
        <w:tc>
          <w:tcPr>
            <w:tcW w:w="573" w:type="pct"/>
          </w:tcPr>
          <w:p w14:paraId="637AC56D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1.22</w:t>
            </w:r>
          </w:p>
          <w:p w14:paraId="77F4DBC9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2.53</w:t>
            </w:r>
          </w:p>
          <w:p w14:paraId="07A0A22A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2.26</w:t>
            </w:r>
          </w:p>
          <w:p w14:paraId="3879C75A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1.21</w:t>
            </w:r>
          </w:p>
          <w:p w14:paraId="32E193F9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2.53</w:t>
            </w:r>
          </w:p>
          <w:p w14:paraId="12F68DDA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0.94</w:t>
            </w:r>
          </w:p>
          <w:p w14:paraId="17ACA83C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0.90</w:t>
            </w:r>
          </w:p>
          <w:p w14:paraId="55BEB693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0.88</w:t>
            </w:r>
          </w:p>
          <w:p w14:paraId="106F08C3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1.68</w:t>
            </w:r>
          </w:p>
          <w:p w14:paraId="0EAFCEC6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1.03</w:t>
            </w:r>
          </w:p>
          <w:p w14:paraId="099C42AC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2.39</w:t>
            </w:r>
          </w:p>
          <w:p w14:paraId="4AB67190" w14:textId="77777777" w:rsidR="009C413E" w:rsidRPr="00481015" w:rsidRDefault="009C413E" w:rsidP="000035F7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1.75</w:t>
            </w:r>
          </w:p>
        </w:tc>
        <w:tc>
          <w:tcPr>
            <w:tcW w:w="677" w:type="pct"/>
          </w:tcPr>
          <w:p w14:paraId="542F7A2D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0.06</w:t>
            </w:r>
          </w:p>
          <w:p w14:paraId="3C6EFA86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0.46</w:t>
            </w:r>
          </w:p>
          <w:p w14:paraId="088DA8EC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0.88</w:t>
            </w:r>
          </w:p>
          <w:p w14:paraId="3D9608BA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0.15</w:t>
            </w:r>
          </w:p>
          <w:p w14:paraId="3FD99ABE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0.49</w:t>
            </w:r>
          </w:p>
          <w:p w14:paraId="1A123654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0.53</w:t>
            </w:r>
          </w:p>
          <w:p w14:paraId="47BAFD0C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0.52</w:t>
            </w:r>
          </w:p>
          <w:p w14:paraId="6B8A889A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0.49</w:t>
            </w:r>
          </w:p>
          <w:p w14:paraId="3CA77495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0.82</w:t>
            </w:r>
          </w:p>
          <w:p w14:paraId="7F303CAF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0.47</w:t>
            </w:r>
          </w:p>
          <w:p w14:paraId="78950D7E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0.52</w:t>
            </w:r>
          </w:p>
          <w:p w14:paraId="093387CC" w14:textId="77777777" w:rsidR="009C413E" w:rsidRPr="00481015" w:rsidRDefault="009C413E" w:rsidP="000035F7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0.42</w:t>
            </w:r>
          </w:p>
        </w:tc>
        <w:tc>
          <w:tcPr>
            <w:tcW w:w="625" w:type="pct"/>
          </w:tcPr>
          <w:p w14:paraId="18ED5BAD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0.34</w:t>
            </w:r>
          </w:p>
          <w:p w14:paraId="64E2C906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0.61</w:t>
            </w:r>
          </w:p>
          <w:p w14:paraId="6B46C877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0.56</w:t>
            </w:r>
          </w:p>
          <w:p w14:paraId="15855C8B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0.35</w:t>
            </w:r>
          </w:p>
          <w:p w14:paraId="383BF5C5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0.63</w:t>
            </w:r>
          </w:p>
          <w:p w14:paraId="6F506606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0.42</w:t>
            </w:r>
          </w:p>
          <w:p w14:paraId="7A66DDC0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0.37</w:t>
            </w:r>
          </w:p>
          <w:p w14:paraId="57560C67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0.29</w:t>
            </w:r>
          </w:p>
          <w:p w14:paraId="1B26BCC9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0.25</w:t>
            </w:r>
          </w:p>
          <w:p w14:paraId="38253E0A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0.29</w:t>
            </w:r>
          </w:p>
          <w:p w14:paraId="07C9E95E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0.62</w:t>
            </w:r>
          </w:p>
        </w:tc>
        <w:tc>
          <w:tcPr>
            <w:tcW w:w="521" w:type="pct"/>
          </w:tcPr>
          <w:p w14:paraId="680A658E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  <w:p w14:paraId="71E6F171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Poor</w:t>
            </w:r>
          </w:p>
          <w:p w14:paraId="43C97BBB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Poor</w:t>
            </w:r>
          </w:p>
          <w:p w14:paraId="239C7C31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455533AD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Poor</w:t>
            </w:r>
          </w:p>
          <w:p w14:paraId="70AC3F73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1B0B032F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1085E4D7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7BA8B982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  <w:p w14:paraId="12E1B347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77A778CA" w14:textId="77777777" w:rsidR="009C413E" w:rsidRPr="00481015" w:rsidRDefault="009C413E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Poor</w:t>
            </w:r>
          </w:p>
        </w:tc>
      </w:tr>
      <w:tr w:rsidR="00E82B08" w:rsidRPr="00481015" w14:paraId="3CA2AA02" w14:textId="77777777" w:rsidTr="00201A66">
        <w:trPr>
          <w:trHeight w:val="1484"/>
        </w:trPr>
        <w:tc>
          <w:tcPr>
            <w:tcW w:w="1426" w:type="pct"/>
          </w:tcPr>
          <w:p w14:paraId="76BD4250" w14:textId="6C04D449" w:rsidR="00E82B08" w:rsidRPr="0022049F" w:rsidRDefault="00E82B08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22049F">
              <w:rPr>
                <w:sz w:val="20"/>
                <w:szCs w:val="20"/>
              </w:rPr>
              <w:t>19 weeks, male rats, CDMA</w:t>
            </w:r>
            <w:r w:rsidR="00845271" w:rsidRPr="0022049F">
              <w:rPr>
                <w:sz w:val="20"/>
                <w:szCs w:val="20"/>
              </w:rPr>
              <w:t xml:space="preserve">, </w:t>
            </w:r>
            <w:r w:rsidRPr="0022049F">
              <w:rPr>
                <w:sz w:val="20"/>
                <w:szCs w:val="20"/>
              </w:rPr>
              <w:t>all sites cardiomyopathy, the highest dose omitted</w:t>
            </w:r>
          </w:p>
        </w:tc>
        <w:tc>
          <w:tcPr>
            <w:tcW w:w="1178" w:type="pct"/>
          </w:tcPr>
          <w:p w14:paraId="2138DD33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 xml:space="preserve">Dichotomous Hill </w:t>
            </w:r>
          </w:p>
          <w:p w14:paraId="1D8AC126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 xml:space="preserve">Gamma </w:t>
            </w:r>
          </w:p>
          <w:p w14:paraId="6F209D8D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Logistic</w:t>
            </w:r>
          </w:p>
          <w:p w14:paraId="514926C1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Log-Logistic</w:t>
            </w:r>
          </w:p>
          <w:p w14:paraId="7E608FC1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Log-</w:t>
            </w:r>
            <w:proofErr w:type="spellStart"/>
            <w:r w:rsidRPr="00481015">
              <w:rPr>
                <w:sz w:val="20"/>
                <w:szCs w:val="20"/>
              </w:rPr>
              <w:t>Probit</w:t>
            </w:r>
            <w:proofErr w:type="spellEnd"/>
          </w:p>
          <w:p w14:paraId="5977D08E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2</w:t>
            </w:r>
          </w:p>
          <w:p w14:paraId="6488B1B9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1</w:t>
            </w:r>
          </w:p>
          <w:p w14:paraId="6B16F3C0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proofErr w:type="spellStart"/>
            <w:r w:rsidRPr="00481015">
              <w:rPr>
                <w:sz w:val="20"/>
                <w:szCs w:val="20"/>
              </w:rPr>
              <w:t>Probit</w:t>
            </w:r>
            <w:proofErr w:type="spellEnd"/>
          </w:p>
          <w:p w14:paraId="6A91FC04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Quantal Linear</w:t>
            </w:r>
          </w:p>
          <w:p w14:paraId="7D7E1B9D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lastRenderedPageBreak/>
              <w:t>Weibull</w:t>
            </w:r>
          </w:p>
          <w:p w14:paraId="55A5DDCA" w14:textId="69F64108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Model Average</w:t>
            </w:r>
          </w:p>
        </w:tc>
        <w:tc>
          <w:tcPr>
            <w:tcW w:w="573" w:type="pct"/>
          </w:tcPr>
          <w:p w14:paraId="2729B86F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lastRenderedPageBreak/>
              <w:t>0.89</w:t>
            </w:r>
          </w:p>
          <w:p w14:paraId="06953CB7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1.24</w:t>
            </w:r>
          </w:p>
          <w:p w14:paraId="2646E969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1.20</w:t>
            </w:r>
          </w:p>
          <w:p w14:paraId="09752C14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0.77</w:t>
            </w:r>
          </w:p>
          <w:p w14:paraId="6F28A0F4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1.31</w:t>
            </w:r>
          </w:p>
          <w:p w14:paraId="04B3987F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0.48</w:t>
            </w:r>
          </w:p>
          <w:p w14:paraId="78EDEA51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0.46</w:t>
            </w:r>
          </w:p>
          <w:p w14:paraId="5A432FBE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0.89</w:t>
            </w:r>
          </w:p>
          <w:p w14:paraId="5E8B71D9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0.56</w:t>
            </w:r>
          </w:p>
          <w:p w14:paraId="269B8C44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lastRenderedPageBreak/>
              <w:t>1.21</w:t>
            </w:r>
          </w:p>
          <w:p w14:paraId="573A696B" w14:textId="3860DEE6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0.97</w:t>
            </w:r>
          </w:p>
        </w:tc>
        <w:tc>
          <w:tcPr>
            <w:tcW w:w="677" w:type="pct"/>
          </w:tcPr>
          <w:p w14:paraId="7754015B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lastRenderedPageBreak/>
              <w:t>0.06</w:t>
            </w:r>
          </w:p>
          <w:p w14:paraId="6CC4FE29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0.28</w:t>
            </w:r>
          </w:p>
          <w:p w14:paraId="5C575FB5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0.48</w:t>
            </w:r>
          </w:p>
          <w:p w14:paraId="1EFF837D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0.12</w:t>
            </w:r>
          </w:p>
          <w:p w14:paraId="4B6418FE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0.38</w:t>
            </w:r>
          </w:p>
          <w:p w14:paraId="5A1FA628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0.28</w:t>
            </w:r>
          </w:p>
          <w:p w14:paraId="0B363D3A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0.26</w:t>
            </w:r>
          </w:p>
          <w:p w14:paraId="3AD794BD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0.44</w:t>
            </w:r>
          </w:p>
          <w:p w14:paraId="7B71F91D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0.26</w:t>
            </w:r>
          </w:p>
          <w:p w14:paraId="5E6EC14C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lastRenderedPageBreak/>
              <w:t>0.33</w:t>
            </w:r>
          </w:p>
          <w:p w14:paraId="76EB224E" w14:textId="59FA72E0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0.27</w:t>
            </w:r>
          </w:p>
        </w:tc>
        <w:tc>
          <w:tcPr>
            <w:tcW w:w="625" w:type="pct"/>
          </w:tcPr>
          <w:p w14:paraId="7815D549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lastRenderedPageBreak/>
              <w:t>0.25</w:t>
            </w:r>
          </w:p>
          <w:p w14:paraId="78A45085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0.27</w:t>
            </w:r>
          </w:p>
          <w:p w14:paraId="52B1FA06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0.19</w:t>
            </w:r>
          </w:p>
          <w:p w14:paraId="10D18DD3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0.15</w:t>
            </w:r>
          </w:p>
          <w:p w14:paraId="523AA2BB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0.42</w:t>
            </w:r>
          </w:p>
          <w:p w14:paraId="2E81B9ED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0.14</w:t>
            </w:r>
          </w:p>
          <w:p w14:paraId="41C67258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0.01</w:t>
            </w:r>
          </w:p>
          <w:p w14:paraId="751D6B1D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0.21</w:t>
            </w:r>
          </w:p>
          <w:p w14:paraId="04A32CE0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-0.13</w:t>
            </w:r>
          </w:p>
          <w:p w14:paraId="359014E1" w14:textId="02FD523D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lastRenderedPageBreak/>
              <w:t>0.33</w:t>
            </w:r>
          </w:p>
        </w:tc>
        <w:tc>
          <w:tcPr>
            <w:tcW w:w="521" w:type="pct"/>
          </w:tcPr>
          <w:p w14:paraId="4B489EDD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lastRenderedPageBreak/>
              <w:t>Good</w:t>
            </w:r>
          </w:p>
          <w:p w14:paraId="3C0360AD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  <w:p w14:paraId="68A095E7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Poor</w:t>
            </w:r>
          </w:p>
          <w:p w14:paraId="73A39C93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66BAB58D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  <w:p w14:paraId="23D3CFB2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0FD3A19B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44EB64CA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Poor</w:t>
            </w:r>
          </w:p>
          <w:p w14:paraId="15867D0A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737DD008" w14:textId="6377B26F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lastRenderedPageBreak/>
              <w:t>Fair</w:t>
            </w:r>
          </w:p>
        </w:tc>
      </w:tr>
      <w:tr w:rsidR="00845271" w:rsidRPr="00481015" w14:paraId="7A231E0B" w14:textId="77777777" w:rsidTr="00201A66">
        <w:trPr>
          <w:trHeight w:val="1078"/>
        </w:trPr>
        <w:tc>
          <w:tcPr>
            <w:tcW w:w="1426" w:type="pct"/>
          </w:tcPr>
          <w:p w14:paraId="6C7DE2CD" w14:textId="0CDD4E20" w:rsidR="00E82B08" w:rsidRPr="0022049F" w:rsidRDefault="00E82B08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22049F">
              <w:rPr>
                <w:sz w:val="20"/>
                <w:szCs w:val="20"/>
              </w:rPr>
              <w:lastRenderedPageBreak/>
              <w:t>19 weeks, male rats, GSM</w:t>
            </w:r>
            <w:r w:rsidR="00845271" w:rsidRPr="0022049F">
              <w:rPr>
                <w:sz w:val="20"/>
                <w:szCs w:val="20"/>
              </w:rPr>
              <w:t xml:space="preserve">, </w:t>
            </w:r>
            <w:r w:rsidRPr="0022049F">
              <w:rPr>
                <w:sz w:val="20"/>
                <w:szCs w:val="20"/>
              </w:rPr>
              <w:t>all sites cardiomyopathy, all doses</w:t>
            </w:r>
          </w:p>
        </w:tc>
        <w:tc>
          <w:tcPr>
            <w:tcW w:w="1178" w:type="pct"/>
          </w:tcPr>
          <w:p w14:paraId="4824E39C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 xml:space="preserve">Dichotomous Hill </w:t>
            </w:r>
          </w:p>
          <w:p w14:paraId="3472B887" w14:textId="67411DE6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 xml:space="preserve">Gamma </w:t>
            </w:r>
          </w:p>
          <w:p w14:paraId="301DD5CE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Logistic</w:t>
            </w:r>
          </w:p>
          <w:p w14:paraId="03A0139C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Log-Logistic</w:t>
            </w:r>
          </w:p>
          <w:p w14:paraId="2F1CFDFF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Log-</w:t>
            </w:r>
            <w:proofErr w:type="spellStart"/>
            <w:r w:rsidRPr="00481015">
              <w:rPr>
                <w:sz w:val="20"/>
                <w:szCs w:val="20"/>
              </w:rPr>
              <w:t>Probit</w:t>
            </w:r>
            <w:proofErr w:type="spellEnd"/>
          </w:p>
          <w:p w14:paraId="0648ED91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3</w:t>
            </w:r>
          </w:p>
          <w:p w14:paraId="36CE838E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2</w:t>
            </w:r>
          </w:p>
          <w:p w14:paraId="2B99BB0D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1</w:t>
            </w:r>
          </w:p>
          <w:p w14:paraId="43A99ABE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proofErr w:type="spellStart"/>
            <w:r w:rsidRPr="00481015">
              <w:rPr>
                <w:sz w:val="20"/>
                <w:szCs w:val="20"/>
              </w:rPr>
              <w:t>Probit</w:t>
            </w:r>
            <w:proofErr w:type="spellEnd"/>
          </w:p>
          <w:p w14:paraId="5CA24DA1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Quantal Linear</w:t>
            </w:r>
          </w:p>
          <w:p w14:paraId="5988F4D3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Weibull</w:t>
            </w:r>
          </w:p>
          <w:p w14:paraId="76252C99" w14:textId="77777777" w:rsidR="00E82B08" w:rsidRPr="00481015" w:rsidRDefault="00E82B08" w:rsidP="00E82B08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Model Average</w:t>
            </w:r>
          </w:p>
        </w:tc>
        <w:tc>
          <w:tcPr>
            <w:tcW w:w="573" w:type="pct"/>
          </w:tcPr>
          <w:p w14:paraId="0B2CE3A5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0.52</w:t>
            </w:r>
          </w:p>
          <w:p w14:paraId="5425E05F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1.08</w:t>
            </w:r>
          </w:p>
          <w:p w14:paraId="4C1D7587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1.29</w:t>
            </w:r>
          </w:p>
          <w:p w14:paraId="21328DCB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0.69</w:t>
            </w:r>
          </w:p>
          <w:p w14:paraId="2B765EBE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1.19</w:t>
            </w:r>
          </w:p>
          <w:p w14:paraId="771D6920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0.78</w:t>
            </w:r>
          </w:p>
          <w:p w14:paraId="3E56E31E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0.74</w:t>
            </w:r>
          </w:p>
          <w:p w14:paraId="2653BE5B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0.69</w:t>
            </w:r>
          </w:p>
          <w:p w14:paraId="75BA7555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1.06</w:t>
            </w:r>
          </w:p>
          <w:p w14:paraId="0D343AA3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0.64</w:t>
            </w:r>
          </w:p>
          <w:p w14:paraId="27BA4354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1.50</w:t>
            </w:r>
          </w:p>
          <w:p w14:paraId="2FB5A543" w14:textId="77777777" w:rsidR="00E82B08" w:rsidRPr="00481015" w:rsidRDefault="00E82B08" w:rsidP="00E82B08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0.94</w:t>
            </w:r>
          </w:p>
        </w:tc>
        <w:tc>
          <w:tcPr>
            <w:tcW w:w="677" w:type="pct"/>
          </w:tcPr>
          <w:p w14:paraId="6691DA92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0.04</w:t>
            </w:r>
          </w:p>
          <w:p w14:paraId="047B0E13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0.21</w:t>
            </w:r>
          </w:p>
          <w:p w14:paraId="7FD7AC1D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0.61</w:t>
            </w:r>
          </w:p>
          <w:p w14:paraId="0FF2E41A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0.07</w:t>
            </w:r>
          </w:p>
          <w:p w14:paraId="74256DD1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0.23</w:t>
            </w:r>
          </w:p>
          <w:p w14:paraId="5AF2E9DA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0.43</w:t>
            </w:r>
          </w:p>
          <w:p w14:paraId="34024502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0.41</w:t>
            </w:r>
          </w:p>
          <w:p w14:paraId="561E3E62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0.38</w:t>
            </w:r>
          </w:p>
          <w:p w14:paraId="614C1B94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0.60</w:t>
            </w:r>
          </w:p>
          <w:p w14:paraId="3FCADEC6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0.32</w:t>
            </w:r>
          </w:p>
          <w:p w14:paraId="64D11BE2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0.25</w:t>
            </w:r>
          </w:p>
          <w:p w14:paraId="452791A8" w14:textId="77777777" w:rsidR="00E82B08" w:rsidRPr="00481015" w:rsidRDefault="00E82B08" w:rsidP="00E82B08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0.29</w:t>
            </w:r>
          </w:p>
        </w:tc>
        <w:tc>
          <w:tcPr>
            <w:tcW w:w="625" w:type="pct"/>
          </w:tcPr>
          <w:p w14:paraId="1A0BAABB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-0.16</w:t>
            </w:r>
          </w:p>
          <w:p w14:paraId="4CA19376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-0.06</w:t>
            </w:r>
          </w:p>
          <w:p w14:paraId="6DA2F34D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-0.21</w:t>
            </w:r>
          </w:p>
          <w:p w14:paraId="1F5CBE38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-0.47</w:t>
            </w:r>
          </w:p>
          <w:p w14:paraId="43FA3DE4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0.13</w:t>
            </w:r>
          </w:p>
          <w:p w14:paraId="72251B9B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0.05</w:t>
            </w:r>
          </w:p>
          <w:p w14:paraId="14A109F7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-0.50</w:t>
            </w:r>
          </w:p>
          <w:p w14:paraId="0107F791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-0.58</w:t>
            </w:r>
          </w:p>
          <w:p w14:paraId="29B116F2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-0.13</w:t>
            </w:r>
          </w:p>
          <w:p w14:paraId="09CA0E45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-0.51</w:t>
            </w:r>
          </w:p>
          <w:p w14:paraId="27922F91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-0.02</w:t>
            </w:r>
          </w:p>
        </w:tc>
        <w:tc>
          <w:tcPr>
            <w:tcW w:w="521" w:type="pct"/>
          </w:tcPr>
          <w:p w14:paraId="2E379C3D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  <w:p w14:paraId="2671A817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Poor</w:t>
            </w:r>
          </w:p>
          <w:p w14:paraId="714A46F8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Poor</w:t>
            </w:r>
          </w:p>
          <w:p w14:paraId="49917AA9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  <w:p w14:paraId="6D1B9077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  <w:p w14:paraId="558214B9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7A61E1D5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1821A669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5DF9D1B3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Poor</w:t>
            </w:r>
          </w:p>
          <w:p w14:paraId="53EEABC6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0640AC6A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Poor</w:t>
            </w:r>
          </w:p>
        </w:tc>
      </w:tr>
      <w:tr w:rsidR="00E82B08" w:rsidRPr="00481015" w14:paraId="3FCAA988" w14:textId="77777777" w:rsidTr="00201A66">
        <w:trPr>
          <w:trHeight w:val="1078"/>
        </w:trPr>
        <w:tc>
          <w:tcPr>
            <w:tcW w:w="1426" w:type="pct"/>
          </w:tcPr>
          <w:p w14:paraId="4AB01909" w14:textId="3B10906A" w:rsidR="00E82B08" w:rsidRPr="0022049F" w:rsidRDefault="00E82B08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22049F">
              <w:rPr>
                <w:sz w:val="20"/>
                <w:szCs w:val="20"/>
              </w:rPr>
              <w:t>19 weeks, male rats, GSM</w:t>
            </w:r>
            <w:r w:rsidR="00845271" w:rsidRPr="0022049F">
              <w:rPr>
                <w:sz w:val="20"/>
                <w:szCs w:val="20"/>
              </w:rPr>
              <w:t xml:space="preserve">, </w:t>
            </w:r>
            <w:r w:rsidRPr="0022049F">
              <w:rPr>
                <w:sz w:val="20"/>
                <w:szCs w:val="20"/>
              </w:rPr>
              <w:t>all sites cardiomyopathy, the highest dose omitted</w:t>
            </w:r>
          </w:p>
        </w:tc>
        <w:tc>
          <w:tcPr>
            <w:tcW w:w="1178" w:type="pct"/>
          </w:tcPr>
          <w:p w14:paraId="5C771A82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 xml:space="preserve">Dichotomous Hill </w:t>
            </w:r>
          </w:p>
          <w:p w14:paraId="6040E70F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 xml:space="preserve">Gamma </w:t>
            </w:r>
          </w:p>
          <w:p w14:paraId="34ED11A0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Logistic</w:t>
            </w:r>
          </w:p>
          <w:p w14:paraId="05CA058A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Log-Logistic</w:t>
            </w:r>
          </w:p>
          <w:p w14:paraId="32432D84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Log-</w:t>
            </w:r>
            <w:proofErr w:type="spellStart"/>
            <w:r w:rsidRPr="00481015">
              <w:rPr>
                <w:sz w:val="20"/>
                <w:szCs w:val="20"/>
              </w:rPr>
              <w:t>Probit</w:t>
            </w:r>
            <w:proofErr w:type="spellEnd"/>
          </w:p>
          <w:p w14:paraId="5635E523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2</w:t>
            </w:r>
          </w:p>
          <w:p w14:paraId="6CA454CA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1</w:t>
            </w:r>
          </w:p>
          <w:p w14:paraId="7755CADB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proofErr w:type="spellStart"/>
            <w:r w:rsidRPr="00481015">
              <w:rPr>
                <w:sz w:val="20"/>
                <w:szCs w:val="20"/>
              </w:rPr>
              <w:t>Probit</w:t>
            </w:r>
            <w:proofErr w:type="spellEnd"/>
          </w:p>
          <w:p w14:paraId="31542EF7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Quantal Linear</w:t>
            </w:r>
          </w:p>
          <w:p w14:paraId="059A99DE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Weibull</w:t>
            </w:r>
          </w:p>
          <w:p w14:paraId="60BD5811" w14:textId="170D8EDA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Model Average</w:t>
            </w:r>
          </w:p>
        </w:tc>
        <w:tc>
          <w:tcPr>
            <w:tcW w:w="573" w:type="pct"/>
          </w:tcPr>
          <w:p w14:paraId="7E2DF352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0.58</w:t>
            </w:r>
          </w:p>
          <w:p w14:paraId="43DC7E7C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0.60</w:t>
            </w:r>
          </w:p>
          <w:p w14:paraId="7CED31E3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0.60</w:t>
            </w:r>
          </w:p>
          <w:p w14:paraId="329FBF50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0.64</w:t>
            </w:r>
          </w:p>
          <w:p w14:paraId="357B1EA1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1.01</w:t>
            </w:r>
          </w:p>
          <w:p w14:paraId="4F52D3AA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0.40</w:t>
            </w:r>
          </w:p>
          <w:p w14:paraId="378EFE0B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0.36</w:t>
            </w:r>
          </w:p>
          <w:p w14:paraId="03B4CB4F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0.52</w:t>
            </w:r>
          </w:p>
          <w:p w14:paraId="49E84AF9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0.35</w:t>
            </w:r>
          </w:p>
          <w:p w14:paraId="6F9111EA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0.85</w:t>
            </w:r>
          </w:p>
          <w:p w14:paraId="5AE87BC3" w14:textId="2B692795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0.58</w:t>
            </w:r>
          </w:p>
        </w:tc>
        <w:tc>
          <w:tcPr>
            <w:tcW w:w="677" w:type="pct"/>
          </w:tcPr>
          <w:p w14:paraId="7C20566B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0.06</w:t>
            </w:r>
          </w:p>
          <w:p w14:paraId="7FA03829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0.16</w:t>
            </w:r>
          </w:p>
          <w:p w14:paraId="40976F4F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0.32</w:t>
            </w:r>
          </w:p>
          <w:p w14:paraId="0C9611A1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0.09</w:t>
            </w:r>
          </w:p>
          <w:p w14:paraId="742EFE7D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0.31</w:t>
            </w:r>
          </w:p>
          <w:p w14:paraId="49E5F9AB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0.22</w:t>
            </w:r>
          </w:p>
          <w:p w14:paraId="16A8037E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0.20</w:t>
            </w:r>
          </w:p>
          <w:p w14:paraId="469AC19B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0.31</w:t>
            </w:r>
          </w:p>
          <w:p w14:paraId="3A022011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0.18</w:t>
            </w:r>
          </w:p>
          <w:p w14:paraId="7E94EDF6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0.23</w:t>
            </w:r>
          </w:p>
          <w:p w14:paraId="23E0BDC9" w14:textId="3279E2A4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0.20</w:t>
            </w:r>
          </w:p>
        </w:tc>
        <w:tc>
          <w:tcPr>
            <w:tcW w:w="625" w:type="pct"/>
          </w:tcPr>
          <w:p w14:paraId="08F87331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-0.08</w:t>
            </w:r>
          </w:p>
          <w:p w14:paraId="3E67C876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-0.31</w:t>
            </w:r>
          </w:p>
          <w:p w14:paraId="2E823068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-0.53</w:t>
            </w:r>
          </w:p>
          <w:p w14:paraId="5387E1F1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-0.18</w:t>
            </w:r>
          </w:p>
          <w:p w14:paraId="1EF3C46D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0.01</w:t>
            </w:r>
          </w:p>
          <w:p w14:paraId="08C35654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-0.01</w:t>
            </w:r>
          </w:p>
          <w:p w14:paraId="48D387FE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-0.13</w:t>
            </w:r>
          </w:p>
          <w:p w14:paraId="7614ECF1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-0.28</w:t>
            </w:r>
          </w:p>
          <w:p w14:paraId="1BD2D94E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-0.10</w:t>
            </w:r>
          </w:p>
          <w:p w14:paraId="7FDD889B" w14:textId="02E753A4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-0.02</w:t>
            </w:r>
          </w:p>
        </w:tc>
        <w:tc>
          <w:tcPr>
            <w:tcW w:w="521" w:type="pct"/>
          </w:tcPr>
          <w:p w14:paraId="7F8066EF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  <w:p w14:paraId="7BF9CD0B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393C1742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515506FB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  <w:p w14:paraId="45F9BA61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  <w:p w14:paraId="186FE3FF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178A6F6D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  <w:p w14:paraId="34E16E82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475936C3" w14:textId="77777777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  <w:p w14:paraId="70CE922D" w14:textId="44969FE5" w:rsidR="00E82B08" w:rsidRPr="00481015" w:rsidRDefault="00E82B08" w:rsidP="00E82B08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</w:tc>
      </w:tr>
      <w:tr w:rsidR="00845271" w:rsidRPr="00481015" w14:paraId="4BBF30E2" w14:textId="77777777" w:rsidTr="00201A66">
        <w:trPr>
          <w:trHeight w:val="1078"/>
        </w:trPr>
        <w:tc>
          <w:tcPr>
            <w:tcW w:w="1426" w:type="pct"/>
          </w:tcPr>
          <w:p w14:paraId="7D525345" w14:textId="42D1E35B" w:rsidR="00845271" w:rsidRPr="0022049F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22049F">
              <w:rPr>
                <w:sz w:val="20"/>
                <w:szCs w:val="20"/>
              </w:rPr>
              <w:t>2 years, female rats, CDMA, right ventricle cardiomyopathy, all doses</w:t>
            </w:r>
          </w:p>
        </w:tc>
        <w:tc>
          <w:tcPr>
            <w:tcW w:w="1178" w:type="pct"/>
          </w:tcPr>
          <w:p w14:paraId="7785E8B5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 xml:space="preserve">Dichotomous Hill </w:t>
            </w:r>
          </w:p>
          <w:p w14:paraId="673D6FD2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 xml:space="preserve">Gamma </w:t>
            </w:r>
          </w:p>
          <w:p w14:paraId="3AF7C619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Logistic</w:t>
            </w:r>
          </w:p>
          <w:p w14:paraId="4E777BC2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Log-Logistic</w:t>
            </w:r>
          </w:p>
          <w:p w14:paraId="58D390AD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Log-</w:t>
            </w:r>
            <w:proofErr w:type="spellStart"/>
            <w:r w:rsidRPr="00481015">
              <w:rPr>
                <w:sz w:val="20"/>
                <w:szCs w:val="20"/>
              </w:rPr>
              <w:t>Probit</w:t>
            </w:r>
            <w:proofErr w:type="spellEnd"/>
          </w:p>
          <w:p w14:paraId="47621676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3</w:t>
            </w:r>
          </w:p>
          <w:p w14:paraId="19049000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2</w:t>
            </w:r>
          </w:p>
          <w:p w14:paraId="5F150F63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1</w:t>
            </w:r>
          </w:p>
          <w:p w14:paraId="45FC3C6E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proofErr w:type="spellStart"/>
            <w:r w:rsidRPr="00481015">
              <w:rPr>
                <w:sz w:val="20"/>
                <w:szCs w:val="20"/>
              </w:rPr>
              <w:t>Probit</w:t>
            </w:r>
            <w:proofErr w:type="spellEnd"/>
          </w:p>
          <w:p w14:paraId="78A71E46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Quantal Linear</w:t>
            </w:r>
          </w:p>
          <w:p w14:paraId="3E416D39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Weibull</w:t>
            </w:r>
          </w:p>
          <w:p w14:paraId="5A517CB2" w14:textId="6F07FF0B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Model Average</w:t>
            </w:r>
          </w:p>
        </w:tc>
        <w:tc>
          <w:tcPr>
            <w:tcW w:w="573" w:type="pct"/>
          </w:tcPr>
          <w:p w14:paraId="20D032F2" w14:textId="77777777" w:rsidR="00845271" w:rsidRPr="00481015" w:rsidRDefault="00845271" w:rsidP="00845271">
            <w:pPr>
              <w:pStyle w:val="ListParagraph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10.73</w:t>
            </w:r>
          </w:p>
          <w:p w14:paraId="6E3F41C2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9.13</w:t>
            </w:r>
          </w:p>
          <w:p w14:paraId="0BCA9322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11.95</w:t>
            </w:r>
          </w:p>
          <w:p w14:paraId="757B494E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5.97</w:t>
            </w:r>
          </w:p>
          <w:p w14:paraId="15B819E5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7.43</w:t>
            </w:r>
          </w:p>
          <w:p w14:paraId="52C610AD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3.61</w:t>
            </w:r>
          </w:p>
          <w:p w14:paraId="137A9651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3.72</w:t>
            </w:r>
          </w:p>
          <w:p w14:paraId="60E55041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4.05</w:t>
            </w:r>
          </w:p>
          <w:p w14:paraId="5844BB9B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9.09</w:t>
            </w:r>
          </w:p>
          <w:p w14:paraId="5FDE1C06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6.47</w:t>
            </w:r>
          </w:p>
          <w:p w14:paraId="66E5EF8A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6.79</w:t>
            </w:r>
          </w:p>
          <w:p w14:paraId="0329919C" w14:textId="1E23676A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10.68</w:t>
            </w:r>
          </w:p>
        </w:tc>
        <w:tc>
          <w:tcPr>
            <w:tcW w:w="677" w:type="pct"/>
          </w:tcPr>
          <w:p w14:paraId="4F42FEA9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4.71</w:t>
            </w:r>
          </w:p>
          <w:p w14:paraId="5830793A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4.98</w:t>
            </w:r>
          </w:p>
          <w:p w14:paraId="56A78C1F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5.82</w:t>
            </w:r>
          </w:p>
          <w:p w14:paraId="74B76A3C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3.65</w:t>
            </w:r>
          </w:p>
          <w:p w14:paraId="3B736BFE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5.07</w:t>
            </w:r>
          </w:p>
          <w:p w14:paraId="5602D433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2.80</w:t>
            </w:r>
          </w:p>
          <w:p w14:paraId="45939C11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2.79</w:t>
            </w:r>
          </w:p>
          <w:p w14:paraId="4AD71576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2.86</w:t>
            </w:r>
          </w:p>
          <w:p w14:paraId="385F2F2D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5.21</w:t>
            </w:r>
          </w:p>
          <w:p w14:paraId="36A1ACFC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3.82</w:t>
            </w:r>
          </w:p>
          <w:p w14:paraId="73761F01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4.27</w:t>
            </w:r>
          </w:p>
          <w:p w14:paraId="6CC3B216" w14:textId="159052F1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5.16</w:t>
            </w:r>
          </w:p>
        </w:tc>
        <w:tc>
          <w:tcPr>
            <w:tcW w:w="625" w:type="pct"/>
          </w:tcPr>
          <w:p w14:paraId="5CCA987A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-0.31</w:t>
            </w:r>
          </w:p>
          <w:p w14:paraId="6348719C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-0.43</w:t>
            </w:r>
          </w:p>
          <w:p w14:paraId="6D3B6016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-0.14</w:t>
            </w:r>
          </w:p>
          <w:p w14:paraId="19E213D8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-1.22</w:t>
            </w:r>
          </w:p>
          <w:p w14:paraId="11201605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-0.67</w:t>
            </w:r>
          </w:p>
          <w:p w14:paraId="16F97B69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-0.35</w:t>
            </w:r>
          </w:p>
          <w:p w14:paraId="7C002A75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-0.35</w:t>
            </w:r>
          </w:p>
          <w:p w14:paraId="2D69B700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-0.27</w:t>
            </w:r>
          </w:p>
          <w:p w14:paraId="4B9E5570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-0.40</w:t>
            </w:r>
          </w:p>
          <w:p w14:paraId="14408CBF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-1.01</w:t>
            </w:r>
          </w:p>
          <w:p w14:paraId="2A93DA7A" w14:textId="0B6433D0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-0.98</w:t>
            </w:r>
          </w:p>
        </w:tc>
        <w:tc>
          <w:tcPr>
            <w:tcW w:w="521" w:type="pct"/>
          </w:tcPr>
          <w:p w14:paraId="1E245D6D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  <w:p w14:paraId="7420CE2D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Poor</w:t>
            </w:r>
          </w:p>
          <w:p w14:paraId="29927B4D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739102A0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1D1EA32C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Poor</w:t>
            </w:r>
          </w:p>
          <w:p w14:paraId="3B6689F4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  <w:p w14:paraId="67C72D9B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5F2D7696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6E2B4C2E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Poor</w:t>
            </w:r>
          </w:p>
          <w:p w14:paraId="0E166BF0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053134B2" w14:textId="0D3786F8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</w:tc>
      </w:tr>
      <w:tr w:rsidR="00845271" w:rsidRPr="00481015" w14:paraId="2D3296FC" w14:textId="77777777" w:rsidTr="00481015">
        <w:trPr>
          <w:trHeight w:val="760"/>
        </w:trPr>
        <w:tc>
          <w:tcPr>
            <w:tcW w:w="1426" w:type="pct"/>
          </w:tcPr>
          <w:p w14:paraId="0A873626" w14:textId="2FA64A4A" w:rsidR="00845271" w:rsidRPr="0022049F" w:rsidRDefault="00845271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22049F">
              <w:rPr>
                <w:sz w:val="20"/>
                <w:szCs w:val="20"/>
              </w:rPr>
              <w:t>2 years, female rats, CDMA,</w:t>
            </w:r>
            <w:r w:rsidR="009F20CB" w:rsidRPr="0022049F">
              <w:rPr>
                <w:sz w:val="20"/>
                <w:szCs w:val="20"/>
              </w:rPr>
              <w:t xml:space="preserve"> </w:t>
            </w:r>
            <w:r w:rsidRPr="0022049F">
              <w:rPr>
                <w:sz w:val="20"/>
                <w:szCs w:val="20"/>
              </w:rPr>
              <w:t>right ventricle cardiomyopathy, the highest dose omitted</w:t>
            </w:r>
          </w:p>
        </w:tc>
        <w:tc>
          <w:tcPr>
            <w:tcW w:w="1178" w:type="pct"/>
          </w:tcPr>
          <w:p w14:paraId="6C09E413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 xml:space="preserve">Dichotomous Hill </w:t>
            </w:r>
          </w:p>
          <w:p w14:paraId="527FA2FD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 xml:space="preserve">Gamma </w:t>
            </w:r>
          </w:p>
          <w:p w14:paraId="059CA7F1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Logistic</w:t>
            </w:r>
          </w:p>
          <w:p w14:paraId="65E38ED5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Log-Logistic</w:t>
            </w:r>
          </w:p>
          <w:p w14:paraId="65EB69C1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Log-</w:t>
            </w:r>
            <w:proofErr w:type="spellStart"/>
            <w:r w:rsidRPr="00481015">
              <w:rPr>
                <w:sz w:val="20"/>
                <w:szCs w:val="20"/>
              </w:rPr>
              <w:t>Probit</w:t>
            </w:r>
            <w:proofErr w:type="spellEnd"/>
          </w:p>
          <w:p w14:paraId="1344EBEE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2</w:t>
            </w:r>
          </w:p>
          <w:p w14:paraId="561BC2A1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1</w:t>
            </w:r>
          </w:p>
          <w:p w14:paraId="02068B09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proofErr w:type="spellStart"/>
            <w:r w:rsidRPr="00481015">
              <w:rPr>
                <w:sz w:val="20"/>
                <w:szCs w:val="20"/>
              </w:rPr>
              <w:t>Probit</w:t>
            </w:r>
            <w:proofErr w:type="spellEnd"/>
          </w:p>
          <w:p w14:paraId="50108500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Quantal Linear</w:t>
            </w:r>
          </w:p>
          <w:p w14:paraId="24CB3BB4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Weibull</w:t>
            </w:r>
          </w:p>
          <w:p w14:paraId="0035047C" w14:textId="23BE25AF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Model Average</w:t>
            </w:r>
          </w:p>
        </w:tc>
        <w:tc>
          <w:tcPr>
            <w:tcW w:w="573" w:type="pct"/>
          </w:tcPr>
          <w:p w14:paraId="50B87461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5.00</w:t>
            </w:r>
          </w:p>
          <w:p w14:paraId="4F5583DB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4.40</w:t>
            </w:r>
          </w:p>
          <w:p w14:paraId="1EB04180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6.04</w:t>
            </w:r>
          </w:p>
          <w:p w14:paraId="6ACD9647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3.07</w:t>
            </w:r>
          </w:p>
          <w:p w14:paraId="6C0B0645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3.53</w:t>
            </w:r>
          </w:p>
          <w:p w14:paraId="7DFC753B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1.96</w:t>
            </w:r>
          </w:p>
          <w:p w14:paraId="592A557D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2.16</w:t>
            </w:r>
          </w:p>
          <w:p w14:paraId="481E7C65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4.52</w:t>
            </w:r>
          </w:p>
          <w:p w14:paraId="5496FC51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3.50</w:t>
            </w:r>
          </w:p>
          <w:p w14:paraId="3F5A9029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3.38</w:t>
            </w:r>
          </w:p>
          <w:p w14:paraId="0CF9B0C3" w14:textId="10593B7B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5.21</w:t>
            </w:r>
          </w:p>
        </w:tc>
        <w:tc>
          <w:tcPr>
            <w:tcW w:w="677" w:type="pct"/>
          </w:tcPr>
          <w:p w14:paraId="4A4B9535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2.58</w:t>
            </w:r>
          </w:p>
          <w:p w14:paraId="50A7DC95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2.59</w:t>
            </w:r>
          </w:p>
          <w:p w14:paraId="52C62129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2.96</w:t>
            </w:r>
          </w:p>
          <w:p w14:paraId="15F3045A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2.08</w:t>
            </w:r>
          </w:p>
          <w:p w14:paraId="26FABE19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2.54</w:t>
            </w:r>
          </w:p>
          <w:p w14:paraId="7C5B90E8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1.47</w:t>
            </w:r>
          </w:p>
          <w:p w14:paraId="5FD30D97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1.52</w:t>
            </w:r>
          </w:p>
          <w:p w14:paraId="3EBD36B1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2.66</w:t>
            </w:r>
          </w:p>
          <w:p w14:paraId="7BE80029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2.07</w:t>
            </w:r>
          </w:p>
          <w:p w14:paraId="0E5B1943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2.31</w:t>
            </w:r>
          </w:p>
          <w:p w14:paraId="61FEE6A8" w14:textId="57E4D643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2.70</w:t>
            </w:r>
          </w:p>
        </w:tc>
        <w:tc>
          <w:tcPr>
            <w:tcW w:w="625" w:type="pct"/>
          </w:tcPr>
          <w:p w14:paraId="00FCA7A7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-0.06</w:t>
            </w:r>
          </w:p>
          <w:p w14:paraId="77B866F0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-0.19</w:t>
            </w:r>
          </w:p>
          <w:p w14:paraId="78520B02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0.13</w:t>
            </w:r>
          </w:p>
          <w:p w14:paraId="7E7D40D6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-0.98</w:t>
            </w:r>
          </w:p>
          <w:p w14:paraId="262D4E5A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-0.54</w:t>
            </w:r>
          </w:p>
          <w:p w14:paraId="332388DF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-0.80</w:t>
            </w:r>
          </w:p>
          <w:p w14:paraId="754692FF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-0.74</w:t>
            </w:r>
          </w:p>
          <w:p w14:paraId="2F82457C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-0.11</w:t>
            </w:r>
          </w:p>
          <w:p w14:paraId="33B081D6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-0.70</w:t>
            </w:r>
          </w:p>
          <w:p w14:paraId="0AE39DA2" w14:textId="1571B5C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-0.74</w:t>
            </w:r>
          </w:p>
        </w:tc>
        <w:tc>
          <w:tcPr>
            <w:tcW w:w="521" w:type="pct"/>
          </w:tcPr>
          <w:p w14:paraId="46574E43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  <w:p w14:paraId="1E62384F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  <w:p w14:paraId="3916EB9E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  <w:p w14:paraId="3F59D9BA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  <w:p w14:paraId="7502796D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Poor</w:t>
            </w:r>
          </w:p>
          <w:p w14:paraId="7AF94806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484D1114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4F9512B1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Poor</w:t>
            </w:r>
          </w:p>
          <w:p w14:paraId="24FAF5C1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5922F58A" w14:textId="4AB2C4B4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</w:tc>
      </w:tr>
      <w:tr w:rsidR="00845271" w:rsidRPr="00481015" w14:paraId="6927BB31" w14:textId="77777777" w:rsidTr="00BE34B4">
        <w:trPr>
          <w:trHeight w:val="1030"/>
        </w:trPr>
        <w:tc>
          <w:tcPr>
            <w:tcW w:w="1426" w:type="pct"/>
          </w:tcPr>
          <w:p w14:paraId="50F15034" w14:textId="58C50E89" w:rsidR="00845271" w:rsidRPr="0022049F" w:rsidRDefault="00845271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22049F">
              <w:rPr>
                <w:sz w:val="20"/>
                <w:szCs w:val="20"/>
              </w:rPr>
              <w:lastRenderedPageBreak/>
              <w:t>2 years, female rats, GSM</w:t>
            </w:r>
            <w:r w:rsidR="009F20CB" w:rsidRPr="0022049F">
              <w:rPr>
                <w:sz w:val="20"/>
                <w:szCs w:val="20"/>
              </w:rPr>
              <w:t>, r</w:t>
            </w:r>
            <w:r w:rsidRPr="0022049F">
              <w:rPr>
                <w:sz w:val="20"/>
                <w:szCs w:val="20"/>
              </w:rPr>
              <w:t>ight ventricle cardiomyopathy, all doses</w:t>
            </w:r>
          </w:p>
        </w:tc>
        <w:tc>
          <w:tcPr>
            <w:tcW w:w="1178" w:type="pct"/>
          </w:tcPr>
          <w:p w14:paraId="16A47601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 xml:space="preserve">Dichotomous Hill </w:t>
            </w:r>
          </w:p>
          <w:p w14:paraId="549EC60A" w14:textId="00B0B88C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 xml:space="preserve">Gamma </w:t>
            </w:r>
          </w:p>
          <w:p w14:paraId="6A203DBB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Logistic</w:t>
            </w:r>
          </w:p>
          <w:p w14:paraId="71ED0F70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Log-Logistic</w:t>
            </w:r>
          </w:p>
          <w:p w14:paraId="2E763A18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Log-</w:t>
            </w:r>
            <w:proofErr w:type="spellStart"/>
            <w:r w:rsidRPr="00481015">
              <w:rPr>
                <w:sz w:val="20"/>
                <w:szCs w:val="20"/>
              </w:rPr>
              <w:t>Probit</w:t>
            </w:r>
            <w:proofErr w:type="spellEnd"/>
          </w:p>
          <w:p w14:paraId="089F6EAF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3</w:t>
            </w:r>
          </w:p>
          <w:p w14:paraId="6765D962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2</w:t>
            </w:r>
          </w:p>
          <w:p w14:paraId="49516C14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1</w:t>
            </w:r>
          </w:p>
          <w:p w14:paraId="53AC0F2F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proofErr w:type="spellStart"/>
            <w:r w:rsidRPr="00481015">
              <w:rPr>
                <w:sz w:val="20"/>
                <w:szCs w:val="20"/>
              </w:rPr>
              <w:t>Probit</w:t>
            </w:r>
            <w:proofErr w:type="spellEnd"/>
          </w:p>
          <w:p w14:paraId="0ACF68B3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Quantal Linear</w:t>
            </w:r>
          </w:p>
          <w:p w14:paraId="51F060B6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Weibull</w:t>
            </w:r>
          </w:p>
          <w:p w14:paraId="0DBAFD1D" w14:textId="77777777" w:rsidR="00845271" w:rsidRPr="00481015" w:rsidRDefault="00845271" w:rsidP="00845271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Model Average</w:t>
            </w:r>
          </w:p>
        </w:tc>
        <w:tc>
          <w:tcPr>
            <w:tcW w:w="573" w:type="pct"/>
          </w:tcPr>
          <w:p w14:paraId="598CF097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3.86</w:t>
            </w:r>
          </w:p>
          <w:p w14:paraId="0EF6AD65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4.68</w:t>
            </w:r>
          </w:p>
          <w:p w14:paraId="2866BBAF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5.86</w:t>
            </w:r>
          </w:p>
          <w:p w14:paraId="083AE0B3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3.54</w:t>
            </w:r>
          </w:p>
          <w:p w14:paraId="55CAE860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4.67</w:t>
            </w:r>
          </w:p>
          <w:p w14:paraId="6441914D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2.85</w:t>
            </w:r>
          </w:p>
          <w:p w14:paraId="42701C6D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2.80</w:t>
            </w:r>
          </w:p>
          <w:p w14:paraId="61FF5930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2.83</w:t>
            </w:r>
          </w:p>
          <w:p w14:paraId="1C0D6D3E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5.17</w:t>
            </w:r>
          </w:p>
          <w:p w14:paraId="4A249F17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3.69</w:t>
            </w:r>
          </w:p>
          <w:p w14:paraId="79F81EB4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4.21</w:t>
            </w:r>
          </w:p>
          <w:p w14:paraId="3EBEC811" w14:textId="77777777" w:rsidR="00845271" w:rsidRPr="00481015" w:rsidRDefault="00845271" w:rsidP="00845271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4.86</w:t>
            </w:r>
          </w:p>
        </w:tc>
        <w:tc>
          <w:tcPr>
            <w:tcW w:w="677" w:type="pct"/>
          </w:tcPr>
          <w:p w14:paraId="380E0493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1.45</w:t>
            </w:r>
          </w:p>
          <w:p w14:paraId="0CD2516C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2.73</w:t>
            </w:r>
          </w:p>
          <w:p w14:paraId="7B8A63CA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3.94</w:t>
            </w:r>
          </w:p>
          <w:p w14:paraId="07232822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1.97</w:t>
            </w:r>
          </w:p>
          <w:p w14:paraId="6AC75B9E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2.56</w:t>
            </w:r>
          </w:p>
          <w:p w14:paraId="7D12B03C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2.18</w:t>
            </w:r>
          </w:p>
          <w:p w14:paraId="50FFE71B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2.12</w:t>
            </w:r>
          </w:p>
          <w:p w14:paraId="0451D3A6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2.07</w:t>
            </w:r>
          </w:p>
          <w:p w14:paraId="52313CCD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3.64</w:t>
            </w:r>
          </w:p>
          <w:p w14:paraId="45F678D6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2.43</w:t>
            </w:r>
          </w:p>
          <w:p w14:paraId="1B8686F5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2.43</w:t>
            </w:r>
          </w:p>
          <w:p w14:paraId="12F416FC" w14:textId="77777777" w:rsidR="00845271" w:rsidRPr="00481015" w:rsidRDefault="00845271" w:rsidP="00845271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2.18</w:t>
            </w:r>
          </w:p>
        </w:tc>
        <w:tc>
          <w:tcPr>
            <w:tcW w:w="625" w:type="pct"/>
          </w:tcPr>
          <w:p w14:paraId="39227AF1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0.67</w:t>
            </w:r>
          </w:p>
          <w:p w14:paraId="7AD34EA2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-0.67</w:t>
            </w:r>
          </w:p>
          <w:p w14:paraId="177C89F3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-0.21</w:t>
            </w:r>
          </w:p>
          <w:p w14:paraId="1FC4F4BD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0.60</w:t>
            </w:r>
          </w:p>
          <w:p w14:paraId="61EDB8BF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-0.93</w:t>
            </w:r>
          </w:p>
          <w:p w14:paraId="77D5592A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0.29</w:t>
            </w:r>
          </w:p>
          <w:p w14:paraId="4ECAA208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0.25</w:t>
            </w:r>
          </w:p>
          <w:p w14:paraId="4EB6FDD3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0.27</w:t>
            </w:r>
          </w:p>
          <w:p w14:paraId="5D34573A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-0.44</w:t>
            </w:r>
          </w:p>
          <w:p w14:paraId="3C03222A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0.64</w:t>
            </w:r>
          </w:p>
          <w:p w14:paraId="5F4273C8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0.86</w:t>
            </w:r>
          </w:p>
        </w:tc>
        <w:tc>
          <w:tcPr>
            <w:tcW w:w="521" w:type="pct"/>
          </w:tcPr>
          <w:p w14:paraId="1360A749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7DFE5702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  <w:p w14:paraId="215CF079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05821878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6AF16425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  <w:p w14:paraId="499BD441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  <w:p w14:paraId="7A2AA258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50A2F6EA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16E74D0C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Poor</w:t>
            </w:r>
          </w:p>
          <w:p w14:paraId="42837743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48831E21" w14:textId="77777777" w:rsidR="00845271" w:rsidRPr="00481015" w:rsidRDefault="00845271" w:rsidP="00845271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</w:tc>
      </w:tr>
      <w:tr w:rsidR="009F20CB" w:rsidRPr="00481015" w14:paraId="5A63BD47" w14:textId="77777777" w:rsidTr="00201A66">
        <w:trPr>
          <w:trHeight w:val="1385"/>
        </w:trPr>
        <w:tc>
          <w:tcPr>
            <w:tcW w:w="1426" w:type="pct"/>
          </w:tcPr>
          <w:p w14:paraId="594D9173" w14:textId="5DA0CE42" w:rsidR="009F20CB" w:rsidRPr="0022049F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22049F">
              <w:rPr>
                <w:sz w:val="20"/>
                <w:szCs w:val="20"/>
              </w:rPr>
              <w:t>2 years, female rats, GSM, right ventricle cardiomyopathy, the highest dose omitted</w:t>
            </w:r>
          </w:p>
        </w:tc>
        <w:tc>
          <w:tcPr>
            <w:tcW w:w="1178" w:type="pct"/>
          </w:tcPr>
          <w:p w14:paraId="7D15B30F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 xml:space="preserve">Dichotomous Hill Gamma </w:t>
            </w:r>
          </w:p>
          <w:p w14:paraId="448334AB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Logistic</w:t>
            </w:r>
          </w:p>
          <w:p w14:paraId="78886573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Log-Logistic</w:t>
            </w:r>
          </w:p>
          <w:p w14:paraId="23A8EB1C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Log-</w:t>
            </w:r>
            <w:proofErr w:type="spellStart"/>
            <w:r w:rsidRPr="00481015">
              <w:rPr>
                <w:sz w:val="20"/>
                <w:szCs w:val="20"/>
              </w:rPr>
              <w:t>Probit</w:t>
            </w:r>
            <w:proofErr w:type="spellEnd"/>
          </w:p>
          <w:p w14:paraId="22504E3E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2</w:t>
            </w:r>
          </w:p>
          <w:p w14:paraId="7DD6556B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1</w:t>
            </w:r>
          </w:p>
          <w:p w14:paraId="2297F337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proofErr w:type="spellStart"/>
            <w:r w:rsidRPr="00481015">
              <w:rPr>
                <w:sz w:val="20"/>
                <w:szCs w:val="20"/>
              </w:rPr>
              <w:t>Probit</w:t>
            </w:r>
            <w:proofErr w:type="spellEnd"/>
          </w:p>
          <w:p w14:paraId="3A5A5CDF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Quantal Linear</w:t>
            </w:r>
          </w:p>
          <w:p w14:paraId="37A9B353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Weibull</w:t>
            </w:r>
          </w:p>
          <w:p w14:paraId="0FD1DD38" w14:textId="0451489A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Model Average</w:t>
            </w:r>
          </w:p>
        </w:tc>
        <w:tc>
          <w:tcPr>
            <w:tcW w:w="573" w:type="pct"/>
          </w:tcPr>
          <w:p w14:paraId="3D5B006E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2.76</w:t>
            </w:r>
          </w:p>
          <w:p w14:paraId="672C568C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2.78</w:t>
            </w:r>
          </w:p>
          <w:p w14:paraId="2B0129DA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3.24</w:t>
            </w:r>
          </w:p>
          <w:p w14:paraId="66AF66BC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2.31</w:t>
            </w:r>
          </w:p>
          <w:p w14:paraId="720532A1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2.72</w:t>
            </w:r>
          </w:p>
          <w:p w14:paraId="4C743FC0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1.61</w:t>
            </w:r>
          </w:p>
          <w:p w14:paraId="22BE8CEE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1.67</w:t>
            </w:r>
          </w:p>
          <w:p w14:paraId="03315AAF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2.84</w:t>
            </w:r>
          </w:p>
          <w:p w14:paraId="1770A559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2.29</w:t>
            </w:r>
          </w:p>
          <w:p w14:paraId="5783FC88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2.53</w:t>
            </w:r>
          </w:p>
          <w:p w14:paraId="01206B2A" w14:textId="7D7BDCE5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2.94</w:t>
            </w:r>
          </w:p>
        </w:tc>
        <w:tc>
          <w:tcPr>
            <w:tcW w:w="677" w:type="pct"/>
          </w:tcPr>
          <w:p w14:paraId="13D64830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1.57</w:t>
            </w:r>
          </w:p>
          <w:p w14:paraId="1E9C0AD1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1.81</w:t>
            </w:r>
          </w:p>
          <w:p w14:paraId="6357C24D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2.17</w:t>
            </w:r>
          </w:p>
          <w:p w14:paraId="38C5DDAA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1.49</w:t>
            </w:r>
          </w:p>
          <w:p w14:paraId="19D5867F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1.88</w:t>
            </w:r>
          </w:p>
          <w:p w14:paraId="2F957168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1.22</w:t>
            </w:r>
          </w:p>
          <w:p w14:paraId="132C7043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1.20</w:t>
            </w:r>
          </w:p>
          <w:p w14:paraId="2ADB66C6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2.02</w:t>
            </w:r>
          </w:p>
          <w:p w14:paraId="3E0288C1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1.48</w:t>
            </w:r>
          </w:p>
          <w:p w14:paraId="02453141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1.71</w:t>
            </w:r>
          </w:p>
          <w:p w14:paraId="53BBD81D" w14:textId="337F35A0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1.91</w:t>
            </w:r>
          </w:p>
        </w:tc>
        <w:tc>
          <w:tcPr>
            <w:tcW w:w="625" w:type="pct"/>
          </w:tcPr>
          <w:p w14:paraId="3238F8A5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-0.04</w:t>
            </w:r>
          </w:p>
          <w:p w14:paraId="4EA7A14A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-0.11</w:t>
            </w:r>
          </w:p>
          <w:p w14:paraId="0FE37B70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0.23</w:t>
            </w:r>
          </w:p>
          <w:p w14:paraId="25032C37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-0.65</w:t>
            </w:r>
          </w:p>
          <w:p w14:paraId="05C3FA1F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-0.49</w:t>
            </w:r>
          </w:p>
          <w:p w14:paraId="4A5F3D52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-0.71</w:t>
            </w:r>
          </w:p>
          <w:p w14:paraId="42C04642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-0.70</w:t>
            </w:r>
          </w:p>
          <w:p w14:paraId="65543927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0.02</w:t>
            </w:r>
          </w:p>
          <w:p w14:paraId="6B216B93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-0.33</w:t>
            </w:r>
          </w:p>
          <w:p w14:paraId="685EB0AB" w14:textId="7C28E182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-0.44</w:t>
            </w:r>
          </w:p>
        </w:tc>
        <w:tc>
          <w:tcPr>
            <w:tcW w:w="521" w:type="pct"/>
          </w:tcPr>
          <w:p w14:paraId="476022D9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4E25CAF4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  <w:p w14:paraId="1AE7D09A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4A3A753E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  <w:p w14:paraId="3FB0A86F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  <w:p w14:paraId="773A8D27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1C46016A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44B0F6E1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Poor</w:t>
            </w:r>
          </w:p>
          <w:p w14:paraId="53FBF87E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13AC7727" w14:textId="0478E30D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</w:tc>
      </w:tr>
      <w:tr w:rsidR="009F20CB" w:rsidRPr="00481015" w14:paraId="0F784C65" w14:textId="77777777" w:rsidTr="00201A66">
        <w:trPr>
          <w:trHeight w:val="1078"/>
        </w:trPr>
        <w:tc>
          <w:tcPr>
            <w:tcW w:w="1426" w:type="pct"/>
          </w:tcPr>
          <w:p w14:paraId="640EC4F1" w14:textId="03DEF625" w:rsidR="009F20CB" w:rsidRPr="0022049F" w:rsidRDefault="009F20CB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22049F">
              <w:rPr>
                <w:sz w:val="20"/>
                <w:szCs w:val="20"/>
              </w:rPr>
              <w:t>2 years, male rats, CDMA</w:t>
            </w:r>
            <w:r w:rsidR="00F84E20" w:rsidRPr="0022049F">
              <w:rPr>
                <w:sz w:val="20"/>
                <w:szCs w:val="20"/>
              </w:rPr>
              <w:t>, r</w:t>
            </w:r>
            <w:r w:rsidRPr="0022049F">
              <w:rPr>
                <w:sz w:val="20"/>
                <w:szCs w:val="20"/>
              </w:rPr>
              <w:t>ight ventricle cardiomyopathy, all doses</w:t>
            </w:r>
          </w:p>
        </w:tc>
        <w:tc>
          <w:tcPr>
            <w:tcW w:w="1178" w:type="pct"/>
          </w:tcPr>
          <w:p w14:paraId="5F18E475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 xml:space="preserve">Dichotomous Hill </w:t>
            </w:r>
          </w:p>
          <w:p w14:paraId="25A6459E" w14:textId="40357D68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 xml:space="preserve">Gamma </w:t>
            </w:r>
          </w:p>
          <w:p w14:paraId="76C97FBC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Logistic</w:t>
            </w:r>
          </w:p>
          <w:p w14:paraId="2B363820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Log-Logistic</w:t>
            </w:r>
          </w:p>
          <w:p w14:paraId="5A13DB98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Log-</w:t>
            </w:r>
            <w:proofErr w:type="spellStart"/>
            <w:r w:rsidRPr="00481015">
              <w:rPr>
                <w:sz w:val="20"/>
                <w:szCs w:val="20"/>
              </w:rPr>
              <w:t>Probit</w:t>
            </w:r>
            <w:proofErr w:type="spellEnd"/>
          </w:p>
          <w:p w14:paraId="46DC4A5C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3</w:t>
            </w:r>
          </w:p>
          <w:p w14:paraId="0C1D73BB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2</w:t>
            </w:r>
          </w:p>
          <w:p w14:paraId="60ED8B46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1</w:t>
            </w:r>
          </w:p>
          <w:p w14:paraId="1404DB11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proofErr w:type="spellStart"/>
            <w:r w:rsidRPr="00481015">
              <w:rPr>
                <w:sz w:val="20"/>
                <w:szCs w:val="20"/>
              </w:rPr>
              <w:t>Probit</w:t>
            </w:r>
            <w:proofErr w:type="spellEnd"/>
          </w:p>
          <w:p w14:paraId="1954DE77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Quantal Linear</w:t>
            </w:r>
          </w:p>
          <w:p w14:paraId="67E7330D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Weibull</w:t>
            </w:r>
          </w:p>
          <w:p w14:paraId="2B9E5FED" w14:textId="77777777" w:rsidR="009F20CB" w:rsidRPr="00481015" w:rsidRDefault="009F20CB" w:rsidP="009F20CB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Model Average</w:t>
            </w:r>
          </w:p>
        </w:tc>
        <w:tc>
          <w:tcPr>
            <w:tcW w:w="573" w:type="pct"/>
          </w:tcPr>
          <w:p w14:paraId="75D2D7A5" w14:textId="77777777" w:rsidR="009F20CB" w:rsidRPr="00481015" w:rsidRDefault="009F20CB" w:rsidP="009F20CB">
            <w:pPr>
              <w:pStyle w:val="ListParagraph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1.77</w:t>
            </w:r>
          </w:p>
          <w:p w14:paraId="34A7B8E6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1.44</w:t>
            </w:r>
          </w:p>
          <w:p w14:paraId="216D0F05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0.95</w:t>
            </w:r>
          </w:p>
          <w:p w14:paraId="6FE606E2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1.79</w:t>
            </w:r>
          </w:p>
          <w:p w14:paraId="66A304A9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2.14</w:t>
            </w:r>
          </w:p>
          <w:p w14:paraId="16F6AB47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1.11</w:t>
            </w:r>
          </w:p>
          <w:p w14:paraId="10157B24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1.00</w:t>
            </w:r>
          </w:p>
          <w:p w14:paraId="2321DE56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0.79</w:t>
            </w:r>
          </w:p>
          <w:p w14:paraId="655B3CF1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0.94</w:t>
            </w:r>
          </w:p>
          <w:p w14:paraId="783DD020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1.80</w:t>
            </w:r>
          </w:p>
          <w:p w14:paraId="76664F03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1.91</w:t>
            </w:r>
          </w:p>
          <w:p w14:paraId="4DF21BCD" w14:textId="77777777" w:rsidR="009F20CB" w:rsidRPr="00481015" w:rsidRDefault="009F20CB" w:rsidP="009F20CB">
            <w:pPr>
              <w:pStyle w:val="ListParagraph"/>
              <w:numPr>
                <w:ilvl w:val="0"/>
                <w:numId w:val="0"/>
              </w:numPr>
              <w:rPr>
                <w:b/>
                <w:bCs/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1.50</w:t>
            </w:r>
          </w:p>
        </w:tc>
        <w:tc>
          <w:tcPr>
            <w:tcW w:w="677" w:type="pct"/>
          </w:tcPr>
          <w:p w14:paraId="5C216F19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0.92</w:t>
            </w:r>
          </w:p>
          <w:p w14:paraId="09AFF3F1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0.73</w:t>
            </w:r>
          </w:p>
          <w:p w14:paraId="3E2E2092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0.70</w:t>
            </w:r>
          </w:p>
          <w:p w14:paraId="0AA4477A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0.91</w:t>
            </w:r>
          </w:p>
          <w:p w14:paraId="5B56BCE7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1.24</w:t>
            </w:r>
          </w:p>
          <w:p w14:paraId="2999E2DB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0.73</w:t>
            </w:r>
          </w:p>
          <w:p w14:paraId="0FA0A57B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0.66</w:t>
            </w:r>
          </w:p>
          <w:p w14:paraId="20F922D2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0.56</w:t>
            </w:r>
          </w:p>
          <w:p w14:paraId="10B9A28A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0.71</w:t>
            </w:r>
          </w:p>
          <w:p w14:paraId="3C9D5037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0.56</w:t>
            </w:r>
          </w:p>
          <w:p w14:paraId="7A1B1DC7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0.96</w:t>
            </w:r>
          </w:p>
          <w:p w14:paraId="7D52464A" w14:textId="77777777" w:rsidR="009F20CB" w:rsidRPr="00481015" w:rsidRDefault="009F20CB" w:rsidP="009F20CB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0.70</w:t>
            </w:r>
          </w:p>
        </w:tc>
        <w:tc>
          <w:tcPr>
            <w:tcW w:w="625" w:type="pct"/>
          </w:tcPr>
          <w:p w14:paraId="585F6D68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-1.52</w:t>
            </w:r>
          </w:p>
          <w:p w14:paraId="5FF5179B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-1.80</w:t>
            </w:r>
          </w:p>
          <w:p w14:paraId="58977391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-2.10</w:t>
            </w:r>
          </w:p>
          <w:p w14:paraId="45396ED9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-1.56</w:t>
            </w:r>
          </w:p>
          <w:p w14:paraId="475E4742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-1.36</w:t>
            </w:r>
          </w:p>
          <w:p w14:paraId="06E0934F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-1.78</w:t>
            </w:r>
          </w:p>
          <w:p w14:paraId="707FF97D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-1.91</w:t>
            </w:r>
          </w:p>
          <w:p w14:paraId="78932EA9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-2.22</w:t>
            </w:r>
          </w:p>
          <w:p w14:paraId="41720C25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-2.06</w:t>
            </w:r>
          </w:p>
          <w:p w14:paraId="4F48BFEE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-2.22</w:t>
            </w:r>
          </w:p>
          <w:p w14:paraId="34F7FB28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-1.61</w:t>
            </w:r>
          </w:p>
        </w:tc>
        <w:tc>
          <w:tcPr>
            <w:tcW w:w="521" w:type="pct"/>
          </w:tcPr>
          <w:p w14:paraId="286B0460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  <w:p w14:paraId="2C939E5C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  <w:p w14:paraId="362EEDD7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41671058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  <w:p w14:paraId="29EAE580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  <w:p w14:paraId="337317B3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6160EA58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5E0B1446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6A15A741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5BBE630B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31EA958F" w14:textId="77777777" w:rsidR="009F20CB" w:rsidRPr="00481015" w:rsidRDefault="009F20CB" w:rsidP="009F20CB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</w:tc>
      </w:tr>
      <w:tr w:rsidR="00F84E20" w:rsidRPr="00481015" w14:paraId="592E7B2B" w14:textId="77777777" w:rsidTr="00201A66">
        <w:trPr>
          <w:trHeight w:val="1095"/>
        </w:trPr>
        <w:tc>
          <w:tcPr>
            <w:tcW w:w="1426" w:type="pct"/>
          </w:tcPr>
          <w:p w14:paraId="51EC48C3" w14:textId="77994981" w:rsidR="00F84E20" w:rsidRPr="0022049F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22049F">
              <w:rPr>
                <w:sz w:val="20"/>
                <w:szCs w:val="20"/>
              </w:rPr>
              <w:t>2 years, male rats, CDMA, right ventricle cardiomyopathy, the highest dose omitted</w:t>
            </w:r>
          </w:p>
        </w:tc>
        <w:tc>
          <w:tcPr>
            <w:tcW w:w="1178" w:type="pct"/>
          </w:tcPr>
          <w:p w14:paraId="4EA5D545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 xml:space="preserve">Dichotomous Hill </w:t>
            </w:r>
          </w:p>
          <w:p w14:paraId="4AF39833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 xml:space="preserve">Gamma </w:t>
            </w:r>
          </w:p>
          <w:p w14:paraId="7E22B816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Logistic</w:t>
            </w:r>
          </w:p>
          <w:p w14:paraId="14FD22D9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Log-Logistic</w:t>
            </w:r>
          </w:p>
          <w:p w14:paraId="4E2EA63D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Log-</w:t>
            </w:r>
            <w:proofErr w:type="spellStart"/>
            <w:r w:rsidRPr="00481015">
              <w:rPr>
                <w:sz w:val="20"/>
                <w:szCs w:val="20"/>
              </w:rPr>
              <w:t>Probit</w:t>
            </w:r>
            <w:proofErr w:type="spellEnd"/>
          </w:p>
          <w:p w14:paraId="6EAC4FF8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2</w:t>
            </w:r>
          </w:p>
          <w:p w14:paraId="6384C6D1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1</w:t>
            </w:r>
          </w:p>
          <w:p w14:paraId="77CC2527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proofErr w:type="spellStart"/>
            <w:r w:rsidRPr="00481015">
              <w:rPr>
                <w:sz w:val="20"/>
                <w:szCs w:val="20"/>
              </w:rPr>
              <w:t>Probit</w:t>
            </w:r>
            <w:proofErr w:type="spellEnd"/>
          </w:p>
          <w:p w14:paraId="6DBA3237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Quantal Linear</w:t>
            </w:r>
          </w:p>
          <w:p w14:paraId="1B255B4C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Weibull</w:t>
            </w:r>
          </w:p>
          <w:p w14:paraId="4466B6ED" w14:textId="032C3B12" w:rsidR="00F84E20" w:rsidRPr="00481015" w:rsidRDefault="00F84E20" w:rsidP="00F84E20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Model Average</w:t>
            </w:r>
          </w:p>
        </w:tc>
        <w:tc>
          <w:tcPr>
            <w:tcW w:w="573" w:type="pct"/>
          </w:tcPr>
          <w:p w14:paraId="52E2C774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1.84</w:t>
            </w:r>
          </w:p>
          <w:p w14:paraId="610A8389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1.85</w:t>
            </w:r>
          </w:p>
          <w:p w14:paraId="6B64F9CE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1.43</w:t>
            </w:r>
          </w:p>
          <w:p w14:paraId="1BD04847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1.62</w:t>
            </w:r>
          </w:p>
          <w:p w14:paraId="207189C3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2.01</w:t>
            </w:r>
          </w:p>
          <w:p w14:paraId="3EBEB9A2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0.81</w:t>
            </w:r>
          </w:p>
          <w:p w14:paraId="35E453BE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0.78</w:t>
            </w:r>
          </w:p>
          <w:p w14:paraId="136D7C57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1.25</w:t>
            </w:r>
          </w:p>
          <w:p w14:paraId="6A47C0B0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1.11</w:t>
            </w:r>
          </w:p>
          <w:p w14:paraId="5DB80AC9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1.75</w:t>
            </w:r>
          </w:p>
          <w:p w14:paraId="27CC8072" w14:textId="78829B9B" w:rsidR="00F84E20" w:rsidRPr="00481015" w:rsidRDefault="00F84E20" w:rsidP="00F84E20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1.69</w:t>
            </w:r>
          </w:p>
        </w:tc>
        <w:tc>
          <w:tcPr>
            <w:tcW w:w="677" w:type="pct"/>
          </w:tcPr>
          <w:p w14:paraId="45987A4D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0.84</w:t>
            </w:r>
          </w:p>
          <w:p w14:paraId="0598B285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0.86</w:t>
            </w:r>
          </w:p>
          <w:p w14:paraId="4E0543ED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0.73</w:t>
            </w:r>
          </w:p>
          <w:p w14:paraId="3B0BA9FF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0.80</w:t>
            </w:r>
          </w:p>
          <w:p w14:paraId="49857FBE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1.27</w:t>
            </w:r>
          </w:p>
          <w:p w14:paraId="21826947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0.55</w:t>
            </w:r>
          </w:p>
          <w:p w14:paraId="230D86B0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0.51</w:t>
            </w:r>
          </w:p>
          <w:p w14:paraId="58F4C2C3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0.69</w:t>
            </w:r>
          </w:p>
          <w:p w14:paraId="40E08EDA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0.59</w:t>
            </w:r>
          </w:p>
          <w:p w14:paraId="01D51D23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0.97</w:t>
            </w:r>
          </w:p>
          <w:p w14:paraId="15E179AC" w14:textId="67CB7651" w:rsidR="00F84E20" w:rsidRPr="00481015" w:rsidRDefault="00F84E20" w:rsidP="00F84E20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0.79</w:t>
            </w:r>
          </w:p>
        </w:tc>
        <w:tc>
          <w:tcPr>
            <w:tcW w:w="625" w:type="pct"/>
          </w:tcPr>
          <w:p w14:paraId="038700E3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-1.56</w:t>
            </w:r>
          </w:p>
          <w:p w14:paraId="6D39A774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-1.71</w:t>
            </w:r>
          </w:p>
          <w:p w14:paraId="57DA06AC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-1.87</w:t>
            </w:r>
          </w:p>
          <w:p w14:paraId="623EE64C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-1.43</w:t>
            </w:r>
          </w:p>
          <w:p w14:paraId="2215EE71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-1.12</w:t>
            </w:r>
          </w:p>
          <w:p w14:paraId="3E69300E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-1.95</w:t>
            </w:r>
          </w:p>
          <w:p w14:paraId="64655C1B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-2.06</w:t>
            </w:r>
          </w:p>
          <w:p w14:paraId="1F8B5B8A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-1.87</w:t>
            </w:r>
          </w:p>
          <w:p w14:paraId="40438DE8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-1.94</w:t>
            </w:r>
          </w:p>
          <w:p w14:paraId="25554DEA" w14:textId="7AA7CFC6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-1.46</w:t>
            </w:r>
          </w:p>
        </w:tc>
        <w:tc>
          <w:tcPr>
            <w:tcW w:w="521" w:type="pct"/>
          </w:tcPr>
          <w:p w14:paraId="12DADE9C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  <w:p w14:paraId="719ACDED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  <w:p w14:paraId="5ADAF355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1CB5F5FF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Poor</w:t>
            </w:r>
          </w:p>
          <w:p w14:paraId="0BAB039E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Poor</w:t>
            </w:r>
          </w:p>
          <w:p w14:paraId="3AB67EEB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062FD1E5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7393ED78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0D0A060A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38FCE6C9" w14:textId="54966168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</w:tc>
      </w:tr>
      <w:tr w:rsidR="00F84E20" w:rsidRPr="00481015" w14:paraId="3052C9CF" w14:textId="77777777" w:rsidTr="00201A66">
        <w:trPr>
          <w:trHeight w:val="1095"/>
        </w:trPr>
        <w:tc>
          <w:tcPr>
            <w:tcW w:w="1426" w:type="pct"/>
          </w:tcPr>
          <w:p w14:paraId="3AA4314A" w14:textId="65C2CB41" w:rsidR="00F84E20" w:rsidRPr="0022049F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22049F">
              <w:rPr>
                <w:sz w:val="20"/>
                <w:szCs w:val="20"/>
              </w:rPr>
              <w:t>2 years, male rats, GSM, right ventricle cardiomyopathy, all doses</w:t>
            </w:r>
          </w:p>
        </w:tc>
        <w:tc>
          <w:tcPr>
            <w:tcW w:w="1178" w:type="pct"/>
          </w:tcPr>
          <w:p w14:paraId="7CFC7BFD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 xml:space="preserve">Dichotomous Hill </w:t>
            </w:r>
          </w:p>
          <w:p w14:paraId="7D2D9104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 xml:space="preserve">Gamma </w:t>
            </w:r>
          </w:p>
          <w:p w14:paraId="58214D3F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Logistic</w:t>
            </w:r>
          </w:p>
          <w:p w14:paraId="109D6167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Log-Logistic</w:t>
            </w:r>
          </w:p>
          <w:p w14:paraId="00AE5509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Log-</w:t>
            </w:r>
            <w:proofErr w:type="spellStart"/>
            <w:r w:rsidRPr="00481015">
              <w:rPr>
                <w:sz w:val="20"/>
                <w:szCs w:val="20"/>
              </w:rPr>
              <w:t>Probit</w:t>
            </w:r>
            <w:proofErr w:type="spellEnd"/>
          </w:p>
          <w:p w14:paraId="3B00D89E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3</w:t>
            </w:r>
          </w:p>
          <w:p w14:paraId="2A82EE88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2</w:t>
            </w:r>
          </w:p>
          <w:p w14:paraId="7C05A122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lastRenderedPageBreak/>
              <w:t>Multistage Degree 1</w:t>
            </w:r>
          </w:p>
          <w:p w14:paraId="7F038B5C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proofErr w:type="spellStart"/>
            <w:r w:rsidRPr="00481015">
              <w:rPr>
                <w:sz w:val="20"/>
                <w:szCs w:val="20"/>
              </w:rPr>
              <w:t>Probit</w:t>
            </w:r>
            <w:proofErr w:type="spellEnd"/>
          </w:p>
          <w:p w14:paraId="46064BEC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Quantal Linear</w:t>
            </w:r>
          </w:p>
          <w:p w14:paraId="7A9B6E2E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Weibull</w:t>
            </w:r>
          </w:p>
          <w:p w14:paraId="3C8278A8" w14:textId="37DEC58F" w:rsidR="00F84E20" w:rsidRPr="00481015" w:rsidRDefault="00F84E20" w:rsidP="00F84E20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Model Average</w:t>
            </w:r>
          </w:p>
        </w:tc>
        <w:tc>
          <w:tcPr>
            <w:tcW w:w="573" w:type="pct"/>
          </w:tcPr>
          <w:p w14:paraId="784DD9AF" w14:textId="77777777" w:rsidR="00F84E20" w:rsidRPr="00481015" w:rsidRDefault="00F84E20" w:rsidP="00F84E20">
            <w:pPr>
              <w:pStyle w:val="ListParagraph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lastRenderedPageBreak/>
              <w:t>0.65</w:t>
            </w:r>
          </w:p>
          <w:p w14:paraId="5DA50D80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0.87</w:t>
            </w:r>
          </w:p>
          <w:p w14:paraId="2003DC51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0.89</w:t>
            </w:r>
          </w:p>
          <w:p w14:paraId="4F27C9B8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0.68</w:t>
            </w:r>
          </w:p>
          <w:p w14:paraId="44727DD2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1.06</w:t>
            </w:r>
          </w:p>
          <w:p w14:paraId="7751C34B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0.91</w:t>
            </w:r>
          </w:p>
          <w:p w14:paraId="16BE0491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0.83</w:t>
            </w:r>
          </w:p>
          <w:p w14:paraId="12C1ECF2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lastRenderedPageBreak/>
              <w:t>0.72</w:t>
            </w:r>
          </w:p>
          <w:p w14:paraId="34ABB138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0.89</w:t>
            </w:r>
          </w:p>
          <w:p w14:paraId="39BA78C0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0.71</w:t>
            </w:r>
          </w:p>
          <w:p w14:paraId="41B73B8F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1.02</w:t>
            </w:r>
          </w:p>
          <w:p w14:paraId="5B7C4410" w14:textId="2D74C6AD" w:rsidR="00F84E20" w:rsidRPr="00481015" w:rsidRDefault="00F84E20" w:rsidP="00F84E20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0.81</w:t>
            </w:r>
          </w:p>
        </w:tc>
        <w:tc>
          <w:tcPr>
            <w:tcW w:w="677" w:type="pct"/>
          </w:tcPr>
          <w:p w14:paraId="73F699A2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lastRenderedPageBreak/>
              <w:t>0.13</w:t>
            </w:r>
          </w:p>
          <w:p w14:paraId="5670E44C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0.26</w:t>
            </w:r>
          </w:p>
          <w:p w14:paraId="43F3089B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0.62</w:t>
            </w:r>
          </w:p>
          <w:p w14:paraId="5D9E09B5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0.13</w:t>
            </w:r>
          </w:p>
          <w:p w14:paraId="12E75812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0.31</w:t>
            </w:r>
          </w:p>
          <w:p w14:paraId="502A72EB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0.59</w:t>
            </w:r>
          </w:p>
          <w:p w14:paraId="07878D0C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0.54</w:t>
            </w:r>
          </w:p>
          <w:p w14:paraId="763AB982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lastRenderedPageBreak/>
              <w:t>0.49</w:t>
            </w:r>
          </w:p>
          <w:p w14:paraId="45EB9A40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0.65</w:t>
            </w:r>
          </w:p>
          <w:p w14:paraId="7A8963FC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0.48</w:t>
            </w:r>
          </w:p>
          <w:p w14:paraId="03CDB97B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0.25</w:t>
            </w:r>
          </w:p>
          <w:p w14:paraId="073B8617" w14:textId="06514BC6" w:rsidR="00F84E20" w:rsidRPr="00481015" w:rsidRDefault="00F84E20" w:rsidP="00F84E20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0.42</w:t>
            </w:r>
          </w:p>
        </w:tc>
        <w:tc>
          <w:tcPr>
            <w:tcW w:w="625" w:type="pct"/>
          </w:tcPr>
          <w:p w14:paraId="77D4A539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lastRenderedPageBreak/>
              <w:t>-0.02</w:t>
            </w:r>
          </w:p>
          <w:p w14:paraId="33D361AF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-0.04</w:t>
            </w:r>
          </w:p>
          <w:p w14:paraId="4F5758A8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-0.08</w:t>
            </w:r>
          </w:p>
          <w:p w14:paraId="64F0F5F4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-0.19</w:t>
            </w:r>
          </w:p>
          <w:p w14:paraId="0B187214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0.14</w:t>
            </w:r>
          </w:p>
          <w:p w14:paraId="43DD13FA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0.15</w:t>
            </w:r>
          </w:p>
          <w:p w14:paraId="135425D4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0.05</w:t>
            </w:r>
          </w:p>
          <w:p w14:paraId="1E3BFED9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lastRenderedPageBreak/>
              <w:t>-0.36</w:t>
            </w:r>
          </w:p>
          <w:p w14:paraId="7EAC9395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-0.05</w:t>
            </w:r>
          </w:p>
          <w:p w14:paraId="3DA6C9A5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-0.34</w:t>
            </w:r>
          </w:p>
          <w:p w14:paraId="2B37391D" w14:textId="42928500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0.02</w:t>
            </w:r>
          </w:p>
        </w:tc>
        <w:tc>
          <w:tcPr>
            <w:tcW w:w="521" w:type="pct"/>
          </w:tcPr>
          <w:p w14:paraId="0A052479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lastRenderedPageBreak/>
              <w:t>Fair</w:t>
            </w:r>
          </w:p>
          <w:p w14:paraId="0254F6C6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108BC1FB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5C9D6891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1DC15DDE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  <w:p w14:paraId="1E3AC34D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4F63168C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2764CDD4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lastRenderedPageBreak/>
              <w:t>Good</w:t>
            </w:r>
          </w:p>
          <w:p w14:paraId="6139171B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66383F86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6B6F851E" w14:textId="16E9D3EB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</w:tc>
      </w:tr>
      <w:tr w:rsidR="00F84E20" w:rsidRPr="00481015" w14:paraId="7095DEAF" w14:textId="77777777" w:rsidTr="00201A66">
        <w:trPr>
          <w:trHeight w:val="1078"/>
        </w:trPr>
        <w:tc>
          <w:tcPr>
            <w:tcW w:w="1426" w:type="pct"/>
          </w:tcPr>
          <w:p w14:paraId="7314D20D" w14:textId="76307AF3" w:rsidR="00F84E20" w:rsidRPr="0022049F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22049F">
              <w:rPr>
                <w:sz w:val="20"/>
                <w:szCs w:val="20"/>
              </w:rPr>
              <w:lastRenderedPageBreak/>
              <w:t>2 years, male rats, GSM,</w:t>
            </w:r>
          </w:p>
          <w:p w14:paraId="00CB4459" w14:textId="5AF4A37B" w:rsidR="00F84E20" w:rsidRPr="0022049F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22049F">
              <w:rPr>
                <w:sz w:val="20"/>
                <w:szCs w:val="20"/>
              </w:rPr>
              <w:t>right ventricle cardiomyopathy, the highest dose omitted</w:t>
            </w:r>
          </w:p>
        </w:tc>
        <w:tc>
          <w:tcPr>
            <w:tcW w:w="1178" w:type="pct"/>
          </w:tcPr>
          <w:p w14:paraId="6AD05A27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 xml:space="preserve">Dichotomous Hill </w:t>
            </w:r>
          </w:p>
          <w:p w14:paraId="1109B51F" w14:textId="221716BF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 xml:space="preserve">Gamma </w:t>
            </w:r>
          </w:p>
          <w:p w14:paraId="3C760EE0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Logistic</w:t>
            </w:r>
          </w:p>
          <w:p w14:paraId="18257797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Log-Logistic</w:t>
            </w:r>
          </w:p>
          <w:p w14:paraId="70698D4E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Log-</w:t>
            </w:r>
            <w:proofErr w:type="spellStart"/>
            <w:r w:rsidRPr="00481015">
              <w:rPr>
                <w:sz w:val="20"/>
                <w:szCs w:val="20"/>
              </w:rPr>
              <w:t>Probit</w:t>
            </w:r>
            <w:proofErr w:type="spellEnd"/>
          </w:p>
          <w:p w14:paraId="1C5EE50C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2</w:t>
            </w:r>
          </w:p>
          <w:p w14:paraId="7F85ACA3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Multistage Degree 1</w:t>
            </w:r>
          </w:p>
          <w:p w14:paraId="463CDAA8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proofErr w:type="spellStart"/>
            <w:r w:rsidRPr="00481015">
              <w:rPr>
                <w:sz w:val="20"/>
                <w:szCs w:val="20"/>
              </w:rPr>
              <w:t>Probit</w:t>
            </w:r>
            <w:proofErr w:type="spellEnd"/>
          </w:p>
          <w:p w14:paraId="279D392C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Quantal Linear</w:t>
            </w:r>
          </w:p>
          <w:p w14:paraId="55A7142A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Weibull</w:t>
            </w:r>
          </w:p>
          <w:p w14:paraId="05BD7E88" w14:textId="77777777" w:rsidR="00F84E20" w:rsidRPr="00481015" w:rsidRDefault="00F84E20" w:rsidP="00F84E20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Model Average</w:t>
            </w:r>
          </w:p>
        </w:tc>
        <w:tc>
          <w:tcPr>
            <w:tcW w:w="573" w:type="pct"/>
          </w:tcPr>
          <w:p w14:paraId="51ABD0C4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0.77</w:t>
            </w:r>
          </w:p>
          <w:p w14:paraId="4774D33B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0.74</w:t>
            </w:r>
          </w:p>
          <w:p w14:paraId="67D86B14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0.58</w:t>
            </w:r>
          </w:p>
          <w:p w14:paraId="7490C6A3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0.79</w:t>
            </w:r>
          </w:p>
          <w:p w14:paraId="71215C63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1.16</w:t>
            </w:r>
          </w:p>
          <w:p w14:paraId="27E247DD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0.52</w:t>
            </w:r>
          </w:p>
          <w:p w14:paraId="2EEBB38A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0.45</w:t>
            </w:r>
          </w:p>
          <w:p w14:paraId="23538F33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0.56</w:t>
            </w:r>
          </w:p>
          <w:p w14:paraId="57A957BD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0.48</w:t>
            </w:r>
          </w:p>
          <w:p w14:paraId="1697E10D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0.98</w:t>
            </w:r>
          </w:p>
          <w:p w14:paraId="5BA17F12" w14:textId="77777777" w:rsidR="00F84E20" w:rsidRPr="00481015" w:rsidRDefault="00F84E20" w:rsidP="00F84E20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0.69</w:t>
            </w:r>
          </w:p>
        </w:tc>
        <w:tc>
          <w:tcPr>
            <w:tcW w:w="677" w:type="pct"/>
          </w:tcPr>
          <w:p w14:paraId="5D94BD17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0.16</w:t>
            </w:r>
          </w:p>
          <w:p w14:paraId="2E26F63F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0.28</w:t>
            </w:r>
          </w:p>
          <w:p w14:paraId="27C18F07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0.39</w:t>
            </w:r>
          </w:p>
          <w:p w14:paraId="4798C59A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0.20</w:t>
            </w:r>
          </w:p>
          <w:p w14:paraId="4AE1786A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0.46</w:t>
            </w:r>
          </w:p>
          <w:p w14:paraId="46D561AF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0.34</w:t>
            </w:r>
          </w:p>
          <w:p w14:paraId="031154FD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0.31</w:t>
            </w:r>
          </w:p>
          <w:p w14:paraId="4AF61C4A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0.39</w:t>
            </w:r>
          </w:p>
          <w:p w14:paraId="5EA82D6E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0.31</w:t>
            </w:r>
          </w:p>
          <w:p w14:paraId="74E3D10A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0.34</w:t>
            </w:r>
          </w:p>
          <w:p w14:paraId="62D7650A" w14:textId="77777777" w:rsidR="00F84E20" w:rsidRPr="00481015" w:rsidRDefault="00F84E20" w:rsidP="00F84E20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481015">
              <w:rPr>
                <w:b/>
                <w:bCs/>
                <w:sz w:val="20"/>
                <w:szCs w:val="20"/>
              </w:rPr>
              <w:t>0.33</w:t>
            </w:r>
          </w:p>
        </w:tc>
        <w:tc>
          <w:tcPr>
            <w:tcW w:w="625" w:type="pct"/>
          </w:tcPr>
          <w:p w14:paraId="7C4C2CEF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-0.16</w:t>
            </w:r>
          </w:p>
          <w:p w14:paraId="1164DA24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-0.08</w:t>
            </w:r>
          </w:p>
          <w:p w14:paraId="651160BB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-0.05</w:t>
            </w:r>
          </w:p>
          <w:p w14:paraId="66B8D4FA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-0.11</w:t>
            </w:r>
          </w:p>
          <w:p w14:paraId="5BCF5C00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0.27</w:t>
            </w:r>
          </w:p>
          <w:p w14:paraId="3D095C65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0.39</w:t>
            </w:r>
          </w:p>
          <w:p w14:paraId="2B2A53DA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0.25</w:t>
            </w:r>
          </w:p>
          <w:p w14:paraId="11DF9EC6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0.05</w:t>
            </w:r>
          </w:p>
          <w:p w14:paraId="4ADADDD5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0.15</w:t>
            </w:r>
          </w:p>
          <w:p w14:paraId="497D0E4B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0.12</w:t>
            </w:r>
          </w:p>
        </w:tc>
        <w:tc>
          <w:tcPr>
            <w:tcW w:w="521" w:type="pct"/>
          </w:tcPr>
          <w:p w14:paraId="5D9A2BE3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  <w:p w14:paraId="7E9278BB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  <w:p w14:paraId="542E92E5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19C649DD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  <w:p w14:paraId="670C61A0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  <w:p w14:paraId="610A15C2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5AF19D20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0225B2D0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7B499566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Good</w:t>
            </w:r>
          </w:p>
          <w:p w14:paraId="50F560F8" w14:textId="77777777" w:rsidR="00F84E20" w:rsidRPr="00481015" w:rsidRDefault="00F84E20" w:rsidP="00F84E20">
            <w:pPr>
              <w:pStyle w:val="ListParagraph"/>
              <w:ind w:left="0"/>
              <w:rPr>
                <w:sz w:val="20"/>
                <w:szCs w:val="20"/>
              </w:rPr>
            </w:pPr>
            <w:r w:rsidRPr="00481015">
              <w:rPr>
                <w:sz w:val="20"/>
                <w:szCs w:val="20"/>
              </w:rPr>
              <w:t>Fair</w:t>
            </w:r>
          </w:p>
        </w:tc>
      </w:tr>
    </w:tbl>
    <w:p w14:paraId="4D28E968" w14:textId="77777777" w:rsidR="004F3611" w:rsidRDefault="004F3611" w:rsidP="007524DB"/>
    <w:p w14:paraId="17C7A1F9" w14:textId="77777777" w:rsidR="00702B88" w:rsidRDefault="00702B88" w:rsidP="00702B88">
      <w:r w:rsidRPr="00481015">
        <w:rPr>
          <w:b/>
          <w:bCs/>
        </w:rPr>
        <w:t>Supplementary Table 3</w:t>
      </w:r>
      <w:r w:rsidRPr="000035F7">
        <w:t>.</w:t>
      </w:r>
      <w:r>
        <w:t xml:space="preserve"> Frequentist modeling of </w:t>
      </w:r>
      <w:proofErr w:type="spellStart"/>
      <w:r>
        <w:t>hyperplasias</w:t>
      </w:r>
      <w:proofErr w:type="spellEnd"/>
      <w:r>
        <w:t xml:space="preserve"> in male and female rats following 2 years of exposure. Only models with good visual fit were included.</w:t>
      </w:r>
    </w:p>
    <w:tbl>
      <w:tblPr>
        <w:tblStyle w:val="TableGrid"/>
        <w:tblW w:w="10165" w:type="dxa"/>
        <w:tblLayout w:type="fixed"/>
        <w:tblLook w:val="04A0" w:firstRow="1" w:lastRow="0" w:firstColumn="1" w:lastColumn="0" w:noHBand="0" w:noVBand="1"/>
      </w:tblPr>
      <w:tblGrid>
        <w:gridCol w:w="3235"/>
        <w:gridCol w:w="1890"/>
        <w:gridCol w:w="900"/>
        <w:gridCol w:w="990"/>
        <w:gridCol w:w="810"/>
        <w:gridCol w:w="990"/>
        <w:gridCol w:w="1350"/>
      </w:tblGrid>
      <w:tr w:rsidR="00702B88" w:rsidRPr="000035F7" w14:paraId="2F133613" w14:textId="77777777" w:rsidTr="00134605">
        <w:trPr>
          <w:trHeight w:val="812"/>
        </w:trPr>
        <w:tc>
          <w:tcPr>
            <w:tcW w:w="3235" w:type="dxa"/>
          </w:tcPr>
          <w:p w14:paraId="609D84C1" w14:textId="29B95496" w:rsidR="00702B88" w:rsidRPr="000035F7" w:rsidRDefault="00702B88" w:rsidP="000035F7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0035F7">
              <w:rPr>
                <w:b/>
                <w:bCs/>
                <w:sz w:val="20"/>
                <w:szCs w:val="20"/>
              </w:rPr>
              <w:t xml:space="preserve">Exposure conditions and health outcomes </w:t>
            </w:r>
            <w:r w:rsidR="004E28D5" w:rsidRPr="000035F7">
              <w:rPr>
                <w:b/>
                <w:bCs/>
                <w:sz w:val="20"/>
                <w:szCs w:val="20"/>
              </w:rPr>
              <w:t>modeled</w:t>
            </w:r>
          </w:p>
        </w:tc>
        <w:tc>
          <w:tcPr>
            <w:tcW w:w="1890" w:type="dxa"/>
          </w:tcPr>
          <w:p w14:paraId="15FABBE7" w14:textId="77777777" w:rsidR="00702B88" w:rsidRPr="000035F7" w:rsidRDefault="00702B88" w:rsidP="000035F7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0035F7">
              <w:rPr>
                <w:b/>
                <w:bCs/>
                <w:sz w:val="20"/>
                <w:szCs w:val="20"/>
              </w:rPr>
              <w:t>Model(s)</w:t>
            </w:r>
          </w:p>
        </w:tc>
        <w:tc>
          <w:tcPr>
            <w:tcW w:w="900" w:type="dxa"/>
          </w:tcPr>
          <w:p w14:paraId="4F0753F3" w14:textId="77777777" w:rsidR="00702B88" w:rsidRPr="000035F7" w:rsidRDefault="00702B88" w:rsidP="000035F7">
            <w:pPr>
              <w:pStyle w:val="ListParagraph"/>
              <w:ind w:left="0"/>
              <w:rPr>
                <w:b/>
                <w:bCs/>
                <w:sz w:val="20"/>
                <w:szCs w:val="20"/>
                <w:vertAlign w:val="subscript"/>
              </w:rPr>
            </w:pPr>
            <w:r w:rsidRPr="000035F7">
              <w:rPr>
                <w:b/>
                <w:bCs/>
                <w:sz w:val="20"/>
                <w:szCs w:val="20"/>
              </w:rPr>
              <w:t>BMD</w:t>
            </w:r>
            <w:r w:rsidRPr="000035F7">
              <w:rPr>
                <w:b/>
                <w:bCs/>
                <w:sz w:val="20"/>
                <w:szCs w:val="20"/>
                <w:vertAlign w:val="subscript"/>
              </w:rPr>
              <w:t>10</w:t>
            </w:r>
          </w:p>
          <w:p w14:paraId="672C729B" w14:textId="77777777" w:rsidR="00702B88" w:rsidRPr="000035F7" w:rsidRDefault="00702B88" w:rsidP="000035F7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0035F7">
              <w:rPr>
                <w:b/>
                <w:bCs/>
                <w:sz w:val="20"/>
                <w:szCs w:val="20"/>
              </w:rPr>
              <w:t>W/kg</w:t>
            </w:r>
          </w:p>
          <w:p w14:paraId="2F35A2A4" w14:textId="77777777" w:rsidR="00702B88" w:rsidRPr="000035F7" w:rsidRDefault="00702B88" w:rsidP="000035F7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48C12AED" w14:textId="12BA3502" w:rsidR="00134605" w:rsidRPr="00134605" w:rsidRDefault="00702B88" w:rsidP="00134605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0035F7">
              <w:rPr>
                <w:b/>
                <w:bCs/>
                <w:sz w:val="20"/>
                <w:szCs w:val="20"/>
              </w:rPr>
              <w:t>BMDL</w:t>
            </w:r>
            <w:r w:rsidRPr="000035F7">
              <w:rPr>
                <w:b/>
                <w:bCs/>
                <w:sz w:val="20"/>
                <w:szCs w:val="20"/>
                <w:vertAlign w:val="subscript"/>
              </w:rPr>
              <w:t>10</w:t>
            </w:r>
          </w:p>
          <w:p w14:paraId="09441777" w14:textId="77777777" w:rsidR="00702B88" w:rsidRPr="000035F7" w:rsidRDefault="00702B88" w:rsidP="000035F7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0035F7">
              <w:rPr>
                <w:b/>
                <w:bCs/>
                <w:sz w:val="20"/>
                <w:szCs w:val="20"/>
              </w:rPr>
              <w:t>W/kg</w:t>
            </w:r>
          </w:p>
        </w:tc>
        <w:tc>
          <w:tcPr>
            <w:tcW w:w="810" w:type="dxa"/>
          </w:tcPr>
          <w:p w14:paraId="1444F518" w14:textId="77777777" w:rsidR="00702B88" w:rsidRPr="000035F7" w:rsidRDefault="00702B88" w:rsidP="000035F7">
            <w:pPr>
              <w:pStyle w:val="ListParagraph"/>
              <w:numPr>
                <w:ilvl w:val="0"/>
                <w:numId w:val="0"/>
              </w:numPr>
              <w:jc w:val="center"/>
              <w:rPr>
                <w:b/>
                <w:bCs/>
                <w:sz w:val="20"/>
                <w:szCs w:val="20"/>
              </w:rPr>
            </w:pPr>
            <w:r w:rsidRPr="000035F7">
              <w:rPr>
                <w:b/>
                <w:bCs/>
                <w:sz w:val="20"/>
                <w:szCs w:val="20"/>
              </w:rPr>
              <w:t>P</w:t>
            </w:r>
          </w:p>
          <w:p w14:paraId="347B4A6C" w14:textId="77777777" w:rsidR="00702B88" w:rsidRPr="000035F7" w:rsidRDefault="00702B88" w:rsidP="000035F7">
            <w:pPr>
              <w:pStyle w:val="List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0035F7">
              <w:rPr>
                <w:b/>
                <w:bCs/>
                <w:sz w:val="20"/>
                <w:szCs w:val="20"/>
              </w:rPr>
              <w:t>values</w:t>
            </w:r>
          </w:p>
        </w:tc>
        <w:tc>
          <w:tcPr>
            <w:tcW w:w="990" w:type="dxa"/>
          </w:tcPr>
          <w:p w14:paraId="78E2ED9E" w14:textId="77777777" w:rsidR="00702B88" w:rsidRPr="000035F7" w:rsidRDefault="00702B88" w:rsidP="000035F7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0035F7">
              <w:rPr>
                <w:b/>
                <w:bCs/>
                <w:sz w:val="20"/>
                <w:szCs w:val="20"/>
              </w:rPr>
              <w:t>Scaled residual</w:t>
            </w:r>
          </w:p>
        </w:tc>
        <w:tc>
          <w:tcPr>
            <w:tcW w:w="1350" w:type="dxa"/>
          </w:tcPr>
          <w:p w14:paraId="34C2C52E" w14:textId="77777777" w:rsidR="00702B88" w:rsidRPr="000035F7" w:rsidRDefault="00702B88" w:rsidP="000035F7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0035F7">
              <w:rPr>
                <w:b/>
                <w:bCs/>
                <w:sz w:val="20"/>
                <w:szCs w:val="20"/>
              </w:rPr>
              <w:t>Akaike Information Criterion</w:t>
            </w:r>
          </w:p>
        </w:tc>
      </w:tr>
      <w:tr w:rsidR="00323849" w:rsidRPr="000035F7" w14:paraId="6D79A8E4" w14:textId="77777777" w:rsidTr="00134605">
        <w:trPr>
          <w:trHeight w:val="1078"/>
        </w:trPr>
        <w:tc>
          <w:tcPr>
            <w:tcW w:w="3235" w:type="dxa"/>
          </w:tcPr>
          <w:p w14:paraId="0F0E51DE" w14:textId="504EFE04" w:rsidR="00323849" w:rsidRPr="00705D7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705D77">
              <w:rPr>
                <w:sz w:val="20"/>
                <w:szCs w:val="20"/>
              </w:rPr>
              <w:t>Female rats, CDMA, adrenal medulla hyperplasia, all doses</w:t>
            </w:r>
          </w:p>
        </w:tc>
        <w:tc>
          <w:tcPr>
            <w:tcW w:w="1890" w:type="dxa"/>
          </w:tcPr>
          <w:p w14:paraId="07E58AE0" w14:textId="77777777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Logistic</w:t>
            </w:r>
          </w:p>
          <w:p w14:paraId="2E0A28A7" w14:textId="0C0D7072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Weibull</w:t>
            </w:r>
          </w:p>
        </w:tc>
        <w:tc>
          <w:tcPr>
            <w:tcW w:w="900" w:type="dxa"/>
          </w:tcPr>
          <w:p w14:paraId="7A9F7A4F" w14:textId="77777777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46.27</w:t>
            </w:r>
          </w:p>
          <w:p w14:paraId="3FC57FAD" w14:textId="5324320B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45.76</w:t>
            </w:r>
          </w:p>
        </w:tc>
        <w:tc>
          <w:tcPr>
            <w:tcW w:w="990" w:type="dxa"/>
          </w:tcPr>
          <w:p w14:paraId="2EA0A7E3" w14:textId="77777777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6.33</w:t>
            </w:r>
          </w:p>
          <w:p w14:paraId="1D225E03" w14:textId="64558BC6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6.72</w:t>
            </w:r>
          </w:p>
        </w:tc>
        <w:tc>
          <w:tcPr>
            <w:tcW w:w="810" w:type="dxa"/>
          </w:tcPr>
          <w:p w14:paraId="40E022BE" w14:textId="77777777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0.03</w:t>
            </w:r>
          </w:p>
          <w:p w14:paraId="1AAC318A" w14:textId="71A19781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0.03</w:t>
            </w:r>
          </w:p>
        </w:tc>
        <w:tc>
          <w:tcPr>
            <w:tcW w:w="990" w:type="dxa"/>
          </w:tcPr>
          <w:p w14:paraId="5F3E30D0" w14:textId="77777777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-0.64</w:t>
            </w:r>
          </w:p>
          <w:p w14:paraId="194A387D" w14:textId="6FE38CA0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-0.63</w:t>
            </w:r>
          </w:p>
        </w:tc>
        <w:tc>
          <w:tcPr>
            <w:tcW w:w="1350" w:type="dxa"/>
          </w:tcPr>
          <w:p w14:paraId="0796DA01" w14:textId="77777777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151.56</w:t>
            </w:r>
          </w:p>
          <w:p w14:paraId="0B844C8E" w14:textId="4135FFDA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151.56</w:t>
            </w:r>
          </w:p>
        </w:tc>
      </w:tr>
      <w:tr w:rsidR="00323849" w:rsidRPr="000035F7" w14:paraId="457C7FF8" w14:textId="77777777" w:rsidTr="00134605">
        <w:trPr>
          <w:trHeight w:val="454"/>
        </w:trPr>
        <w:tc>
          <w:tcPr>
            <w:tcW w:w="3235" w:type="dxa"/>
            <w:vMerge w:val="restart"/>
          </w:tcPr>
          <w:p w14:paraId="1725F080" w14:textId="3D0B5404" w:rsidR="00323849" w:rsidRPr="00705D7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705D77">
              <w:rPr>
                <w:sz w:val="20"/>
                <w:szCs w:val="20"/>
              </w:rPr>
              <w:t>Female rats, CDMA, adrenal medulla hyperplasia, the highest dose omitted</w:t>
            </w:r>
          </w:p>
        </w:tc>
        <w:tc>
          <w:tcPr>
            <w:tcW w:w="1890" w:type="dxa"/>
          </w:tcPr>
          <w:p w14:paraId="25882C21" w14:textId="0E75E3BC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Log-logistic</w:t>
            </w:r>
          </w:p>
        </w:tc>
        <w:tc>
          <w:tcPr>
            <w:tcW w:w="900" w:type="dxa"/>
          </w:tcPr>
          <w:p w14:paraId="7411A85B" w14:textId="64D4D483" w:rsidR="00323849" w:rsidRPr="00323849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3.95</w:t>
            </w:r>
          </w:p>
        </w:tc>
        <w:tc>
          <w:tcPr>
            <w:tcW w:w="990" w:type="dxa"/>
          </w:tcPr>
          <w:p w14:paraId="64749801" w14:textId="0B22B2F2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3.02</w:t>
            </w:r>
          </w:p>
        </w:tc>
        <w:tc>
          <w:tcPr>
            <w:tcW w:w="810" w:type="dxa"/>
          </w:tcPr>
          <w:p w14:paraId="67F83C65" w14:textId="4D379600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0.03</w:t>
            </w:r>
          </w:p>
        </w:tc>
        <w:tc>
          <w:tcPr>
            <w:tcW w:w="990" w:type="dxa"/>
          </w:tcPr>
          <w:p w14:paraId="3931ED52" w14:textId="68825EA8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-1.19</w:t>
            </w:r>
          </w:p>
        </w:tc>
        <w:tc>
          <w:tcPr>
            <w:tcW w:w="1350" w:type="dxa"/>
          </w:tcPr>
          <w:p w14:paraId="4B6A3B94" w14:textId="6C763902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115.83</w:t>
            </w:r>
          </w:p>
        </w:tc>
      </w:tr>
      <w:tr w:rsidR="00323849" w:rsidRPr="000035F7" w14:paraId="17FB501F" w14:textId="77777777" w:rsidTr="00134605">
        <w:trPr>
          <w:trHeight w:val="1078"/>
        </w:trPr>
        <w:tc>
          <w:tcPr>
            <w:tcW w:w="3235" w:type="dxa"/>
            <w:vMerge/>
          </w:tcPr>
          <w:p w14:paraId="5B959B00" w14:textId="4CECB14A" w:rsidR="00323849" w:rsidRPr="00705D7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14:paraId="644CD628" w14:textId="77777777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Gamma</w:t>
            </w:r>
          </w:p>
          <w:p w14:paraId="0E961E5F" w14:textId="77777777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Weibull</w:t>
            </w:r>
          </w:p>
          <w:p w14:paraId="3017DC22" w14:textId="77777777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Multistage degree 1</w:t>
            </w:r>
          </w:p>
          <w:p w14:paraId="156835E1" w14:textId="1E64D1FB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Multistage degree 2</w:t>
            </w:r>
          </w:p>
        </w:tc>
        <w:tc>
          <w:tcPr>
            <w:tcW w:w="900" w:type="dxa"/>
          </w:tcPr>
          <w:p w14:paraId="401DCE07" w14:textId="77777777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3.98</w:t>
            </w:r>
          </w:p>
          <w:p w14:paraId="59E7BB46" w14:textId="4CE84053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4F0B363" w14:textId="77777777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2.17</w:t>
            </w:r>
          </w:p>
          <w:p w14:paraId="2A0851A9" w14:textId="612E6BBE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50B210E" w14:textId="77777777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0.03</w:t>
            </w:r>
          </w:p>
          <w:p w14:paraId="1C318315" w14:textId="359646FF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CC637E7" w14:textId="77777777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-1.17</w:t>
            </w:r>
          </w:p>
          <w:p w14:paraId="327E896E" w14:textId="12CF4BA9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3057AD22" w14:textId="77777777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115.94</w:t>
            </w:r>
          </w:p>
          <w:p w14:paraId="3B6B21C5" w14:textId="4D5A0DC6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323849" w:rsidRPr="000035F7" w14:paraId="373C69F9" w14:textId="77777777" w:rsidTr="00134605">
        <w:trPr>
          <w:trHeight w:val="589"/>
        </w:trPr>
        <w:tc>
          <w:tcPr>
            <w:tcW w:w="3235" w:type="dxa"/>
          </w:tcPr>
          <w:p w14:paraId="6F5133B4" w14:textId="3AB0D5B2" w:rsidR="00323849" w:rsidRPr="00705D7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705D77">
              <w:rPr>
                <w:sz w:val="20"/>
                <w:szCs w:val="20"/>
              </w:rPr>
              <w:t>Female rats, GSM, adrenal medulla hyperplasia, all doses</w:t>
            </w:r>
          </w:p>
        </w:tc>
        <w:tc>
          <w:tcPr>
            <w:tcW w:w="1890" w:type="dxa"/>
          </w:tcPr>
          <w:p w14:paraId="2D02D765" w14:textId="77777777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Logistic</w:t>
            </w:r>
          </w:p>
          <w:p w14:paraId="5356BDD8" w14:textId="610E0D57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Multistage degree 1</w:t>
            </w:r>
          </w:p>
        </w:tc>
        <w:tc>
          <w:tcPr>
            <w:tcW w:w="900" w:type="dxa"/>
          </w:tcPr>
          <w:p w14:paraId="73229FAA" w14:textId="77777777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4.43</w:t>
            </w:r>
          </w:p>
          <w:p w14:paraId="6553F265" w14:textId="12542D87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4.32</w:t>
            </w:r>
          </w:p>
        </w:tc>
        <w:tc>
          <w:tcPr>
            <w:tcW w:w="990" w:type="dxa"/>
          </w:tcPr>
          <w:p w14:paraId="426355C1" w14:textId="77777777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2.91</w:t>
            </w:r>
          </w:p>
          <w:p w14:paraId="1B4C1C24" w14:textId="77DDB26A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2.32</w:t>
            </w:r>
          </w:p>
        </w:tc>
        <w:tc>
          <w:tcPr>
            <w:tcW w:w="810" w:type="dxa"/>
          </w:tcPr>
          <w:p w14:paraId="0F127C87" w14:textId="77777777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0.33</w:t>
            </w:r>
          </w:p>
          <w:p w14:paraId="64B4A246" w14:textId="53400FCC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0.29</w:t>
            </w:r>
          </w:p>
        </w:tc>
        <w:tc>
          <w:tcPr>
            <w:tcW w:w="990" w:type="dxa"/>
          </w:tcPr>
          <w:p w14:paraId="5BAAED42" w14:textId="77777777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-1.18</w:t>
            </w:r>
          </w:p>
          <w:p w14:paraId="194CF455" w14:textId="475CE93F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-1.27</w:t>
            </w:r>
          </w:p>
        </w:tc>
        <w:tc>
          <w:tcPr>
            <w:tcW w:w="1350" w:type="dxa"/>
          </w:tcPr>
          <w:p w14:paraId="526D01C8" w14:textId="77777777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353.61</w:t>
            </w:r>
          </w:p>
          <w:p w14:paraId="187E101A" w14:textId="3AEA4513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353.84</w:t>
            </w:r>
          </w:p>
        </w:tc>
      </w:tr>
      <w:tr w:rsidR="00323849" w:rsidRPr="000035F7" w14:paraId="3443D928" w14:textId="77777777" w:rsidTr="00134605">
        <w:trPr>
          <w:trHeight w:val="859"/>
        </w:trPr>
        <w:tc>
          <w:tcPr>
            <w:tcW w:w="3235" w:type="dxa"/>
          </w:tcPr>
          <w:p w14:paraId="23BA3599" w14:textId="0653529E" w:rsidR="00323849" w:rsidRPr="00705D7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705D77">
              <w:rPr>
                <w:sz w:val="20"/>
                <w:szCs w:val="20"/>
              </w:rPr>
              <w:t>Female rats, GSM, adrenal medulla hyperplasia, the highest dose omitted</w:t>
            </w:r>
          </w:p>
        </w:tc>
        <w:tc>
          <w:tcPr>
            <w:tcW w:w="1890" w:type="dxa"/>
          </w:tcPr>
          <w:p w14:paraId="55040B0C" w14:textId="45952FBF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Logistic</w:t>
            </w:r>
          </w:p>
        </w:tc>
        <w:tc>
          <w:tcPr>
            <w:tcW w:w="900" w:type="dxa"/>
          </w:tcPr>
          <w:p w14:paraId="0F56102F" w14:textId="07557CA5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61.24</w:t>
            </w:r>
          </w:p>
        </w:tc>
        <w:tc>
          <w:tcPr>
            <w:tcW w:w="990" w:type="dxa"/>
          </w:tcPr>
          <w:p w14:paraId="632111B0" w14:textId="759B79A4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2.72</w:t>
            </w:r>
          </w:p>
        </w:tc>
        <w:tc>
          <w:tcPr>
            <w:tcW w:w="810" w:type="dxa"/>
          </w:tcPr>
          <w:p w14:paraId="3A189E4F" w14:textId="68966F27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0.24</w:t>
            </w:r>
          </w:p>
        </w:tc>
        <w:tc>
          <w:tcPr>
            <w:tcW w:w="990" w:type="dxa"/>
          </w:tcPr>
          <w:p w14:paraId="473F544F" w14:textId="6E331EA1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-0.48</w:t>
            </w:r>
          </w:p>
        </w:tc>
        <w:tc>
          <w:tcPr>
            <w:tcW w:w="1350" w:type="dxa"/>
          </w:tcPr>
          <w:p w14:paraId="791EF903" w14:textId="3A2B032B" w:rsidR="00323849" w:rsidRPr="000035F7" w:rsidRDefault="00323849" w:rsidP="0032384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248.9</w:t>
            </w:r>
          </w:p>
        </w:tc>
      </w:tr>
      <w:tr w:rsidR="00BE34B4" w:rsidRPr="000035F7" w14:paraId="3A334C9A" w14:textId="77777777" w:rsidTr="00134605">
        <w:trPr>
          <w:trHeight w:val="328"/>
        </w:trPr>
        <w:tc>
          <w:tcPr>
            <w:tcW w:w="3235" w:type="dxa"/>
            <w:vMerge w:val="restart"/>
          </w:tcPr>
          <w:p w14:paraId="29EEB11E" w14:textId="6929E5CC" w:rsidR="00BE34B4" w:rsidRPr="00705D77" w:rsidRDefault="00BE34B4" w:rsidP="00BE34B4">
            <w:pPr>
              <w:pStyle w:val="ListParagraph"/>
              <w:ind w:left="0"/>
              <w:rPr>
                <w:sz w:val="20"/>
                <w:szCs w:val="20"/>
              </w:rPr>
            </w:pPr>
            <w:r w:rsidRPr="00705D77">
              <w:rPr>
                <w:sz w:val="20"/>
                <w:szCs w:val="20"/>
              </w:rPr>
              <w:t>Male rats, CDMA, prostate gland epithelium hyperplasia, all doses</w:t>
            </w:r>
          </w:p>
        </w:tc>
        <w:tc>
          <w:tcPr>
            <w:tcW w:w="1890" w:type="dxa"/>
          </w:tcPr>
          <w:p w14:paraId="36DB7DFF" w14:textId="31443509" w:rsidR="00BE34B4" w:rsidRPr="000035F7" w:rsidRDefault="00BE34B4" w:rsidP="00BE34B4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Log-logistic</w:t>
            </w:r>
          </w:p>
        </w:tc>
        <w:tc>
          <w:tcPr>
            <w:tcW w:w="900" w:type="dxa"/>
          </w:tcPr>
          <w:p w14:paraId="72BB22B4" w14:textId="20B379CE" w:rsidR="00BE34B4" w:rsidRPr="000035F7" w:rsidRDefault="00BE34B4" w:rsidP="00BE34B4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5.02</w:t>
            </w:r>
          </w:p>
        </w:tc>
        <w:tc>
          <w:tcPr>
            <w:tcW w:w="990" w:type="dxa"/>
          </w:tcPr>
          <w:p w14:paraId="0167AE40" w14:textId="20549E04" w:rsidR="00BE34B4" w:rsidRPr="000035F7" w:rsidRDefault="00BE34B4" w:rsidP="00BE34B4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2.76</w:t>
            </w:r>
          </w:p>
        </w:tc>
        <w:tc>
          <w:tcPr>
            <w:tcW w:w="810" w:type="dxa"/>
          </w:tcPr>
          <w:p w14:paraId="3899D710" w14:textId="693ED28C" w:rsidR="00BE34B4" w:rsidRPr="000035F7" w:rsidRDefault="00BE34B4" w:rsidP="00BE34B4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0.51</w:t>
            </w:r>
          </w:p>
        </w:tc>
        <w:tc>
          <w:tcPr>
            <w:tcW w:w="990" w:type="dxa"/>
          </w:tcPr>
          <w:p w14:paraId="21421B4B" w14:textId="2A202F8F" w:rsidR="00BE34B4" w:rsidRPr="000035F7" w:rsidRDefault="00BE34B4" w:rsidP="00BE34B4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0.07</w:t>
            </w:r>
          </w:p>
        </w:tc>
        <w:tc>
          <w:tcPr>
            <w:tcW w:w="1350" w:type="dxa"/>
          </w:tcPr>
          <w:p w14:paraId="13C6518D" w14:textId="2FCD4D9A" w:rsidR="00BE34B4" w:rsidRPr="000035F7" w:rsidRDefault="00BE34B4" w:rsidP="00BE34B4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248.52</w:t>
            </w:r>
          </w:p>
        </w:tc>
      </w:tr>
      <w:tr w:rsidR="00BE34B4" w:rsidRPr="000035F7" w14:paraId="5EF64FB3" w14:textId="77777777" w:rsidTr="00134605">
        <w:trPr>
          <w:trHeight w:val="1078"/>
        </w:trPr>
        <w:tc>
          <w:tcPr>
            <w:tcW w:w="3235" w:type="dxa"/>
            <w:vMerge/>
          </w:tcPr>
          <w:p w14:paraId="5D0E8D40" w14:textId="2A083CD9" w:rsidR="00BE34B4" w:rsidRPr="00705D77" w:rsidRDefault="00BE34B4" w:rsidP="00BE34B4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14:paraId="06817058" w14:textId="77777777" w:rsidR="00BE34B4" w:rsidRPr="000035F7" w:rsidRDefault="00BE34B4" w:rsidP="00BE34B4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Gamma</w:t>
            </w:r>
          </w:p>
          <w:p w14:paraId="61B82402" w14:textId="77777777" w:rsidR="00BE34B4" w:rsidRPr="000035F7" w:rsidRDefault="00BE34B4" w:rsidP="00BE34B4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Weibull</w:t>
            </w:r>
          </w:p>
          <w:p w14:paraId="704A4C8C" w14:textId="77777777" w:rsidR="00BE34B4" w:rsidRPr="000035F7" w:rsidRDefault="00BE34B4" w:rsidP="00BE34B4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Multistage degree 1</w:t>
            </w:r>
          </w:p>
          <w:p w14:paraId="124DA7B2" w14:textId="6D677F4F" w:rsidR="00BE34B4" w:rsidRPr="000035F7" w:rsidRDefault="00BE34B4" w:rsidP="00BE34B4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Multistage degree 2</w:t>
            </w:r>
          </w:p>
        </w:tc>
        <w:tc>
          <w:tcPr>
            <w:tcW w:w="900" w:type="dxa"/>
          </w:tcPr>
          <w:p w14:paraId="2C68B78F" w14:textId="77777777" w:rsidR="00BE34B4" w:rsidRPr="000035F7" w:rsidRDefault="00BE34B4" w:rsidP="00BE34B4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5.07</w:t>
            </w:r>
          </w:p>
          <w:p w14:paraId="48270A2A" w14:textId="4C9D2788" w:rsidR="00BE34B4" w:rsidRPr="000035F7" w:rsidRDefault="00BE34B4" w:rsidP="00BE34B4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3BAFC5E" w14:textId="77777777" w:rsidR="00BE34B4" w:rsidRPr="000035F7" w:rsidRDefault="00BE34B4" w:rsidP="00BE34B4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2.89</w:t>
            </w:r>
          </w:p>
          <w:p w14:paraId="1CBDD76F" w14:textId="1A085477" w:rsidR="00BE34B4" w:rsidRPr="000035F7" w:rsidRDefault="00BE34B4" w:rsidP="00BE34B4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E8443A5" w14:textId="77777777" w:rsidR="00BE34B4" w:rsidRPr="000035F7" w:rsidRDefault="00BE34B4" w:rsidP="00BE34B4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0.50</w:t>
            </w:r>
          </w:p>
          <w:p w14:paraId="39FE7F90" w14:textId="17C9211F" w:rsidR="00BE34B4" w:rsidRPr="000035F7" w:rsidRDefault="00BE34B4" w:rsidP="00BE34B4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03DAF03" w14:textId="77777777" w:rsidR="00BE34B4" w:rsidRPr="000035F7" w:rsidRDefault="00BE34B4" w:rsidP="00BE34B4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0.05</w:t>
            </w:r>
          </w:p>
          <w:p w14:paraId="737080AA" w14:textId="373217D5" w:rsidR="00BE34B4" w:rsidRPr="000035F7" w:rsidRDefault="00BE34B4" w:rsidP="00BE34B4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36957C29" w14:textId="77777777" w:rsidR="00BE34B4" w:rsidRPr="000035F7" w:rsidRDefault="00BE34B4" w:rsidP="00BE34B4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248.54</w:t>
            </w:r>
          </w:p>
          <w:p w14:paraId="3E04F34B" w14:textId="0B397B0B" w:rsidR="00BE34B4" w:rsidRPr="000035F7" w:rsidRDefault="00BE34B4" w:rsidP="00BE34B4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BE34B4" w:rsidRPr="000035F7" w14:paraId="205B06F3" w14:textId="77777777" w:rsidTr="006D6B63">
        <w:trPr>
          <w:trHeight w:val="283"/>
        </w:trPr>
        <w:tc>
          <w:tcPr>
            <w:tcW w:w="3235" w:type="dxa"/>
            <w:vMerge w:val="restart"/>
          </w:tcPr>
          <w:p w14:paraId="2A5C5C7F" w14:textId="699A5676" w:rsidR="00BE34B4" w:rsidRPr="00705D77" w:rsidRDefault="00BE34B4" w:rsidP="00BE34B4">
            <w:pPr>
              <w:pStyle w:val="ListParagraph"/>
              <w:ind w:left="0"/>
              <w:rPr>
                <w:sz w:val="20"/>
                <w:szCs w:val="20"/>
              </w:rPr>
            </w:pPr>
            <w:r w:rsidRPr="00705D77">
              <w:rPr>
                <w:sz w:val="20"/>
                <w:szCs w:val="20"/>
              </w:rPr>
              <w:t>Male rats, CDMA, prostate gland epithelium hyperplasia, the highest dose omitted</w:t>
            </w:r>
          </w:p>
        </w:tc>
        <w:tc>
          <w:tcPr>
            <w:tcW w:w="1890" w:type="dxa"/>
          </w:tcPr>
          <w:p w14:paraId="34553F24" w14:textId="0A160109" w:rsidR="00BE34B4" w:rsidRPr="000035F7" w:rsidRDefault="00BE34B4" w:rsidP="006D6B63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Log-logistic</w:t>
            </w:r>
          </w:p>
        </w:tc>
        <w:tc>
          <w:tcPr>
            <w:tcW w:w="900" w:type="dxa"/>
          </w:tcPr>
          <w:p w14:paraId="45641B19" w14:textId="09327E0E" w:rsidR="00BE34B4" w:rsidRPr="000035F7" w:rsidRDefault="00BE34B4" w:rsidP="006D6B63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5.46</w:t>
            </w:r>
          </w:p>
        </w:tc>
        <w:tc>
          <w:tcPr>
            <w:tcW w:w="990" w:type="dxa"/>
          </w:tcPr>
          <w:p w14:paraId="2C7071D0" w14:textId="711A9302" w:rsidR="00BE34B4" w:rsidRPr="000035F7" w:rsidRDefault="00BE34B4" w:rsidP="006D6B63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2.17</w:t>
            </w:r>
          </w:p>
        </w:tc>
        <w:tc>
          <w:tcPr>
            <w:tcW w:w="810" w:type="dxa"/>
          </w:tcPr>
          <w:p w14:paraId="70CB0955" w14:textId="2386AF36" w:rsidR="00BE34B4" w:rsidRPr="000035F7" w:rsidRDefault="00BE34B4" w:rsidP="006D6B63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0.24</w:t>
            </w:r>
          </w:p>
        </w:tc>
        <w:tc>
          <w:tcPr>
            <w:tcW w:w="990" w:type="dxa"/>
          </w:tcPr>
          <w:p w14:paraId="3831FABD" w14:textId="00FC6B49" w:rsidR="00BE34B4" w:rsidRPr="000035F7" w:rsidRDefault="00BE34B4" w:rsidP="006D6B63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-0.56</w:t>
            </w:r>
          </w:p>
        </w:tc>
        <w:tc>
          <w:tcPr>
            <w:tcW w:w="1350" w:type="dxa"/>
          </w:tcPr>
          <w:p w14:paraId="706CFE0C" w14:textId="6EAC79A0" w:rsidR="00BE34B4" w:rsidRPr="000035F7" w:rsidRDefault="00BE34B4" w:rsidP="006D6B63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169.29</w:t>
            </w:r>
          </w:p>
        </w:tc>
      </w:tr>
      <w:tr w:rsidR="00BE34B4" w:rsidRPr="000035F7" w14:paraId="301B7734" w14:textId="77777777" w:rsidTr="00134605">
        <w:trPr>
          <w:trHeight w:val="1078"/>
        </w:trPr>
        <w:tc>
          <w:tcPr>
            <w:tcW w:w="3235" w:type="dxa"/>
            <w:vMerge/>
          </w:tcPr>
          <w:p w14:paraId="4E7ABE00" w14:textId="77777777" w:rsidR="00BE34B4" w:rsidRPr="00705D77" w:rsidRDefault="00BE34B4" w:rsidP="00BE34B4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14:paraId="5E011ACC" w14:textId="77777777" w:rsidR="00CF5056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Gamma</w:t>
            </w:r>
          </w:p>
          <w:p w14:paraId="6B6DE7E9" w14:textId="77777777" w:rsidR="00CF5056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Weibull</w:t>
            </w:r>
          </w:p>
          <w:p w14:paraId="7266D3BF" w14:textId="77777777" w:rsidR="00CF5056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Multistage degree 1</w:t>
            </w:r>
          </w:p>
          <w:p w14:paraId="55D7E156" w14:textId="6DD63B33" w:rsidR="00BE34B4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Multistage degree 2</w:t>
            </w:r>
          </w:p>
        </w:tc>
        <w:tc>
          <w:tcPr>
            <w:tcW w:w="900" w:type="dxa"/>
          </w:tcPr>
          <w:p w14:paraId="1EF14897" w14:textId="77777777" w:rsidR="00BE34B4" w:rsidRPr="000035F7" w:rsidRDefault="00BE34B4" w:rsidP="00BE34B4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5.43</w:t>
            </w:r>
          </w:p>
          <w:p w14:paraId="55EC8A31" w14:textId="77777777" w:rsidR="00BE34B4" w:rsidRPr="000035F7" w:rsidRDefault="00BE34B4" w:rsidP="00BE34B4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18D63EB" w14:textId="77777777" w:rsidR="00BE34B4" w:rsidRPr="000035F7" w:rsidRDefault="00BE34B4" w:rsidP="00BE34B4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2.22</w:t>
            </w:r>
          </w:p>
          <w:p w14:paraId="6E7E4D7E" w14:textId="77777777" w:rsidR="00BE34B4" w:rsidRPr="000035F7" w:rsidRDefault="00BE34B4" w:rsidP="00BE34B4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384E48D" w14:textId="77777777" w:rsidR="00BE34B4" w:rsidRPr="000035F7" w:rsidRDefault="00BE34B4" w:rsidP="00BE34B4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0.24</w:t>
            </w:r>
          </w:p>
          <w:p w14:paraId="7E6FD6DA" w14:textId="77777777" w:rsidR="00BE34B4" w:rsidRPr="000035F7" w:rsidRDefault="00BE34B4" w:rsidP="00BE34B4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021BE01" w14:textId="77777777" w:rsidR="00BE34B4" w:rsidRPr="000035F7" w:rsidRDefault="00BE34B4" w:rsidP="00BE34B4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-0.55</w:t>
            </w:r>
          </w:p>
          <w:p w14:paraId="2392619B" w14:textId="77777777" w:rsidR="00BE34B4" w:rsidRPr="000035F7" w:rsidRDefault="00BE34B4" w:rsidP="00BE34B4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036F8D44" w14:textId="77777777" w:rsidR="00BE34B4" w:rsidRPr="000035F7" w:rsidRDefault="00BE34B4" w:rsidP="00BE34B4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169.31</w:t>
            </w:r>
          </w:p>
          <w:p w14:paraId="41B74D40" w14:textId="77777777" w:rsidR="00BE34B4" w:rsidRPr="000035F7" w:rsidRDefault="00BE34B4" w:rsidP="00BE34B4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CF5056" w:rsidRPr="000035F7" w14:paraId="5E57AA92" w14:textId="77777777" w:rsidTr="00134605">
        <w:trPr>
          <w:trHeight w:val="292"/>
        </w:trPr>
        <w:tc>
          <w:tcPr>
            <w:tcW w:w="3235" w:type="dxa"/>
            <w:vMerge w:val="restart"/>
          </w:tcPr>
          <w:p w14:paraId="5F266407" w14:textId="4769A097" w:rsidR="00CF5056" w:rsidRPr="00705D7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  <w:r w:rsidRPr="00705D77">
              <w:rPr>
                <w:sz w:val="20"/>
                <w:szCs w:val="20"/>
              </w:rPr>
              <w:t>Male rats, GSM, prostate gland epithelium hyperplasia, all doses</w:t>
            </w:r>
          </w:p>
        </w:tc>
        <w:tc>
          <w:tcPr>
            <w:tcW w:w="1890" w:type="dxa"/>
          </w:tcPr>
          <w:p w14:paraId="447A890C" w14:textId="72373D0E" w:rsidR="00CF5056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Log-logistic</w:t>
            </w:r>
          </w:p>
          <w:p w14:paraId="4C2E2883" w14:textId="5B6C7586" w:rsidR="009D4CCA" w:rsidRPr="000035F7" w:rsidRDefault="009D4CCA" w:rsidP="00CF5056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Weib</w:t>
            </w:r>
            <w:r w:rsidR="009F6D48">
              <w:rPr>
                <w:sz w:val="20"/>
                <w:szCs w:val="20"/>
              </w:rPr>
              <w:t>ull</w:t>
            </w:r>
          </w:p>
          <w:p w14:paraId="330C805E" w14:textId="4C88B813" w:rsidR="00CF5056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E98B5CF" w14:textId="04FCC43B" w:rsidR="00CF5056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9.93</w:t>
            </w:r>
          </w:p>
          <w:p w14:paraId="7000C1AE" w14:textId="62B09A15" w:rsidR="009F6D48" w:rsidRPr="000035F7" w:rsidRDefault="009F6D48" w:rsidP="00CF5056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10.03</w:t>
            </w:r>
          </w:p>
          <w:p w14:paraId="4D8D0233" w14:textId="340A8DD1" w:rsidR="00CF5056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A21267C" w14:textId="77777777" w:rsidR="00CF5056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3.72</w:t>
            </w:r>
          </w:p>
          <w:p w14:paraId="30248BAA" w14:textId="454B1D16" w:rsidR="00CF5056" w:rsidRPr="000035F7" w:rsidRDefault="006504ED" w:rsidP="00CF5056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3.91</w:t>
            </w:r>
          </w:p>
        </w:tc>
        <w:tc>
          <w:tcPr>
            <w:tcW w:w="810" w:type="dxa"/>
          </w:tcPr>
          <w:p w14:paraId="041A93A1" w14:textId="77777777" w:rsidR="00CF5056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0.19</w:t>
            </w:r>
          </w:p>
          <w:p w14:paraId="462D2241" w14:textId="68DA12A9" w:rsidR="00CF5056" w:rsidRPr="000035F7" w:rsidRDefault="006504ED" w:rsidP="00CF5056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</w:t>
            </w:r>
          </w:p>
        </w:tc>
        <w:tc>
          <w:tcPr>
            <w:tcW w:w="990" w:type="dxa"/>
          </w:tcPr>
          <w:p w14:paraId="32D29A45" w14:textId="77777777" w:rsidR="00CF5056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-0.56</w:t>
            </w:r>
          </w:p>
          <w:p w14:paraId="7695133C" w14:textId="451BCF96" w:rsidR="00CF5056" w:rsidRPr="000035F7" w:rsidRDefault="006504ED" w:rsidP="00CF5056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-0.54</w:t>
            </w:r>
          </w:p>
        </w:tc>
        <w:tc>
          <w:tcPr>
            <w:tcW w:w="1350" w:type="dxa"/>
          </w:tcPr>
          <w:p w14:paraId="342EA3FD" w14:textId="77777777" w:rsidR="00CF5056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253.88</w:t>
            </w:r>
          </w:p>
          <w:p w14:paraId="29BD4DA0" w14:textId="0155E029" w:rsidR="00CF5056" w:rsidRPr="000035F7" w:rsidRDefault="006504ED" w:rsidP="00CF5056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253.92</w:t>
            </w:r>
          </w:p>
        </w:tc>
      </w:tr>
      <w:tr w:rsidR="00CF5056" w:rsidRPr="000035F7" w14:paraId="7344CF13" w14:textId="77777777" w:rsidTr="00134605">
        <w:trPr>
          <w:trHeight w:val="1078"/>
        </w:trPr>
        <w:tc>
          <w:tcPr>
            <w:tcW w:w="3235" w:type="dxa"/>
            <w:vMerge/>
          </w:tcPr>
          <w:p w14:paraId="64378CC3" w14:textId="47B1ACF1" w:rsidR="00CF5056" w:rsidRPr="00705D7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14:paraId="65DB8CD2" w14:textId="25511862" w:rsidR="00CF5056" w:rsidRPr="006504ED" w:rsidRDefault="00CF5056" w:rsidP="006504ED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Gamma</w:t>
            </w:r>
          </w:p>
          <w:p w14:paraId="32B64A4D" w14:textId="77777777" w:rsidR="00CF5056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Multistage degree 1</w:t>
            </w:r>
          </w:p>
          <w:p w14:paraId="5B0D3578" w14:textId="164D4909" w:rsidR="00CF5056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Multistage degree 2</w:t>
            </w:r>
          </w:p>
        </w:tc>
        <w:tc>
          <w:tcPr>
            <w:tcW w:w="900" w:type="dxa"/>
          </w:tcPr>
          <w:p w14:paraId="6AFEFA5A" w14:textId="77777777" w:rsidR="00CF5056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10.04</w:t>
            </w:r>
          </w:p>
          <w:p w14:paraId="160CCB6D" w14:textId="75B0644B" w:rsidR="00CF5056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D840811" w14:textId="77777777" w:rsidR="00CF5056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3.91</w:t>
            </w:r>
          </w:p>
          <w:p w14:paraId="6BEBCAE0" w14:textId="614D833B" w:rsidR="00CF5056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9AF8B72" w14:textId="77777777" w:rsidR="00CF5056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0.19</w:t>
            </w:r>
          </w:p>
          <w:p w14:paraId="09119D0B" w14:textId="33230397" w:rsidR="00CF5056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1B342C7" w14:textId="77777777" w:rsidR="00CF5056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-0.54</w:t>
            </w:r>
          </w:p>
          <w:p w14:paraId="34E20CFC" w14:textId="173DA657" w:rsidR="00CF5056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2BB4A773" w14:textId="77777777" w:rsidR="00CF5056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253.92</w:t>
            </w:r>
          </w:p>
          <w:p w14:paraId="1363B5DE" w14:textId="2055D0F2" w:rsidR="00CF5056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  <w:tr w:rsidR="00CF5056" w:rsidRPr="000035F7" w14:paraId="01FDF479" w14:textId="77777777" w:rsidTr="00134605">
        <w:trPr>
          <w:trHeight w:val="166"/>
        </w:trPr>
        <w:tc>
          <w:tcPr>
            <w:tcW w:w="3235" w:type="dxa"/>
            <w:vMerge w:val="restart"/>
          </w:tcPr>
          <w:p w14:paraId="31C90C68" w14:textId="4E4FD5E0" w:rsidR="00CF5056" w:rsidRPr="00705D7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  <w:r w:rsidRPr="00705D77">
              <w:rPr>
                <w:sz w:val="20"/>
                <w:szCs w:val="20"/>
              </w:rPr>
              <w:t>Male rats, GSM, prostate gland epithelium hyperplasia, the highest dose omitted</w:t>
            </w:r>
          </w:p>
        </w:tc>
        <w:tc>
          <w:tcPr>
            <w:tcW w:w="1890" w:type="dxa"/>
          </w:tcPr>
          <w:p w14:paraId="08EDB90B" w14:textId="5F16AA2B" w:rsidR="00CF5056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Log-logistic</w:t>
            </w:r>
          </w:p>
        </w:tc>
        <w:tc>
          <w:tcPr>
            <w:tcW w:w="900" w:type="dxa"/>
          </w:tcPr>
          <w:p w14:paraId="22E08482" w14:textId="038B0BAA" w:rsidR="00CF5056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3.48</w:t>
            </w:r>
          </w:p>
        </w:tc>
        <w:tc>
          <w:tcPr>
            <w:tcW w:w="990" w:type="dxa"/>
          </w:tcPr>
          <w:p w14:paraId="1A483AD5" w14:textId="084B3CA6" w:rsidR="00CF5056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1.68</w:t>
            </w:r>
          </w:p>
        </w:tc>
        <w:tc>
          <w:tcPr>
            <w:tcW w:w="810" w:type="dxa"/>
          </w:tcPr>
          <w:p w14:paraId="6005BB6B" w14:textId="49624F25" w:rsidR="00CF5056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0.18</w:t>
            </w:r>
          </w:p>
        </w:tc>
        <w:tc>
          <w:tcPr>
            <w:tcW w:w="990" w:type="dxa"/>
          </w:tcPr>
          <w:p w14:paraId="56F3E0FF" w14:textId="5B832A09" w:rsidR="00CF5056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-0.68</w:t>
            </w:r>
          </w:p>
        </w:tc>
        <w:tc>
          <w:tcPr>
            <w:tcW w:w="1350" w:type="dxa"/>
          </w:tcPr>
          <w:p w14:paraId="650B6A68" w14:textId="51F0952D" w:rsidR="00CF5056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185.53</w:t>
            </w:r>
          </w:p>
        </w:tc>
      </w:tr>
      <w:tr w:rsidR="00CF5056" w:rsidRPr="000035F7" w14:paraId="56BBEAF5" w14:textId="77777777" w:rsidTr="00134605">
        <w:trPr>
          <w:trHeight w:val="1078"/>
        </w:trPr>
        <w:tc>
          <w:tcPr>
            <w:tcW w:w="3235" w:type="dxa"/>
            <w:vMerge/>
          </w:tcPr>
          <w:p w14:paraId="06986D86" w14:textId="5013B9BD" w:rsidR="00CF5056" w:rsidRPr="000035F7" w:rsidRDefault="00CF5056" w:rsidP="00CF5056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90" w:type="dxa"/>
          </w:tcPr>
          <w:p w14:paraId="48C5A96E" w14:textId="77777777" w:rsidR="00CF5056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Gamma</w:t>
            </w:r>
          </w:p>
          <w:p w14:paraId="6201CE21" w14:textId="77777777" w:rsidR="00CF5056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Weibull</w:t>
            </w:r>
          </w:p>
          <w:p w14:paraId="7A4DBAC6" w14:textId="77777777" w:rsidR="00CF5056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Multistage degree 1</w:t>
            </w:r>
          </w:p>
          <w:p w14:paraId="64853809" w14:textId="130348A0" w:rsidR="00CF5056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Multistage degree 2</w:t>
            </w:r>
          </w:p>
        </w:tc>
        <w:tc>
          <w:tcPr>
            <w:tcW w:w="900" w:type="dxa"/>
          </w:tcPr>
          <w:p w14:paraId="2ECAB6EF" w14:textId="77777777" w:rsidR="00CF5056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3.51</w:t>
            </w:r>
          </w:p>
          <w:p w14:paraId="31BD7B4A" w14:textId="47709DE3" w:rsidR="00CF5056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911E018" w14:textId="77777777" w:rsidR="00CF5056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1.75</w:t>
            </w:r>
          </w:p>
          <w:p w14:paraId="05EA0713" w14:textId="3E89CC55" w:rsidR="00CF5056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0C59D74" w14:textId="77777777" w:rsidR="00CF5056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0.17</w:t>
            </w:r>
          </w:p>
          <w:p w14:paraId="1419D947" w14:textId="6CACDC3C" w:rsidR="00CF5056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4BC83B5" w14:textId="77777777" w:rsidR="00CF5056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-0.67</w:t>
            </w:r>
          </w:p>
          <w:p w14:paraId="3F2D331A" w14:textId="01D53DB4" w:rsidR="00CF5056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5580DFFC" w14:textId="77777777" w:rsidR="00CF5056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185.60</w:t>
            </w:r>
          </w:p>
          <w:p w14:paraId="32B4A21C" w14:textId="1A2112A7" w:rsidR="00CF5056" w:rsidRPr="000035F7" w:rsidRDefault="00CF5056" w:rsidP="00CF5056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</w:tr>
    </w:tbl>
    <w:p w14:paraId="468FAE93" w14:textId="77777777" w:rsidR="00702B88" w:rsidRDefault="00702B88" w:rsidP="00702B88"/>
    <w:p w14:paraId="18904533" w14:textId="0CA67E3F" w:rsidR="00323849" w:rsidRDefault="00323849" w:rsidP="00323849">
      <w:r w:rsidRPr="00CA4BE9">
        <w:rPr>
          <w:b/>
          <w:bCs/>
        </w:rPr>
        <w:t xml:space="preserve">Supplementary Table </w:t>
      </w:r>
      <w:r w:rsidR="00CA4BE9" w:rsidRPr="00CA4BE9">
        <w:rPr>
          <w:b/>
          <w:bCs/>
        </w:rPr>
        <w:t>4</w:t>
      </w:r>
      <w:r w:rsidRPr="000035F7">
        <w:t>.</w:t>
      </w:r>
      <w:r>
        <w:t xml:space="preserve"> </w:t>
      </w:r>
      <w:r w:rsidRPr="00323849">
        <w:t>10% BMR estimates for multistage MS Combo modeling of neoplasm incidence data</w:t>
      </w:r>
      <w:r>
        <w:t xml:space="preserve"> </w:t>
      </w:r>
      <w:r w:rsidR="00C92B39">
        <w:t xml:space="preserve">in male rats </w:t>
      </w:r>
      <w:r>
        <w:t>at 2 years</w:t>
      </w:r>
      <w:r w:rsidRPr="00323849">
        <w:t>.</w:t>
      </w:r>
      <w:r w:rsidR="00E5636D">
        <w:t xml:space="preserve"> Only the datasets</w:t>
      </w:r>
      <w:r w:rsidR="00014CB3">
        <w:t xml:space="preserve"> that could be modeled are included in this table</w:t>
      </w:r>
      <w:r w:rsidR="008000E2">
        <w:t>.</w:t>
      </w:r>
    </w:p>
    <w:tbl>
      <w:tblPr>
        <w:tblStyle w:val="TableGrid"/>
        <w:tblW w:w="10165" w:type="dxa"/>
        <w:tblLayout w:type="fixed"/>
        <w:tblLook w:val="04A0" w:firstRow="1" w:lastRow="0" w:firstColumn="1" w:lastColumn="0" w:noHBand="0" w:noVBand="1"/>
      </w:tblPr>
      <w:tblGrid>
        <w:gridCol w:w="3955"/>
        <w:gridCol w:w="1170"/>
        <w:gridCol w:w="900"/>
        <w:gridCol w:w="990"/>
        <w:gridCol w:w="810"/>
        <w:gridCol w:w="990"/>
        <w:gridCol w:w="1350"/>
      </w:tblGrid>
      <w:tr w:rsidR="00323849" w:rsidRPr="000035F7" w14:paraId="086F86AF" w14:textId="77777777" w:rsidTr="00014CB3">
        <w:trPr>
          <w:trHeight w:val="688"/>
        </w:trPr>
        <w:tc>
          <w:tcPr>
            <w:tcW w:w="3955" w:type="dxa"/>
          </w:tcPr>
          <w:p w14:paraId="71BB706B" w14:textId="77777777" w:rsidR="00323849" w:rsidRPr="000035F7" w:rsidRDefault="00323849" w:rsidP="000035F7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0035F7">
              <w:rPr>
                <w:b/>
                <w:bCs/>
                <w:sz w:val="20"/>
                <w:szCs w:val="20"/>
              </w:rPr>
              <w:t>Exposure conditions and health outcomes modeled</w:t>
            </w:r>
          </w:p>
        </w:tc>
        <w:tc>
          <w:tcPr>
            <w:tcW w:w="1170" w:type="dxa"/>
          </w:tcPr>
          <w:p w14:paraId="3ED4BBBC" w14:textId="5C4C56BA" w:rsidR="00323849" w:rsidRPr="000035F7" w:rsidRDefault="00323849" w:rsidP="000035F7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0035F7">
              <w:rPr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900" w:type="dxa"/>
          </w:tcPr>
          <w:p w14:paraId="0232EB19" w14:textId="77777777" w:rsidR="00323849" w:rsidRPr="000035F7" w:rsidRDefault="00323849" w:rsidP="000035F7">
            <w:pPr>
              <w:pStyle w:val="ListParagraph"/>
              <w:ind w:left="0"/>
              <w:rPr>
                <w:b/>
                <w:bCs/>
                <w:sz w:val="20"/>
                <w:szCs w:val="20"/>
                <w:vertAlign w:val="subscript"/>
              </w:rPr>
            </w:pPr>
            <w:r w:rsidRPr="000035F7">
              <w:rPr>
                <w:b/>
                <w:bCs/>
                <w:sz w:val="20"/>
                <w:szCs w:val="20"/>
              </w:rPr>
              <w:t>BMD</w:t>
            </w:r>
            <w:r w:rsidRPr="000035F7">
              <w:rPr>
                <w:b/>
                <w:bCs/>
                <w:sz w:val="20"/>
                <w:szCs w:val="20"/>
                <w:vertAlign w:val="subscript"/>
              </w:rPr>
              <w:t>10</w:t>
            </w:r>
          </w:p>
          <w:p w14:paraId="0A136F03" w14:textId="3E0E1E0B" w:rsidR="00323849" w:rsidRPr="00014CB3" w:rsidRDefault="00323849" w:rsidP="00014CB3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0035F7">
              <w:rPr>
                <w:b/>
                <w:bCs/>
                <w:sz w:val="20"/>
                <w:szCs w:val="20"/>
              </w:rPr>
              <w:t>W/kg</w:t>
            </w:r>
          </w:p>
        </w:tc>
        <w:tc>
          <w:tcPr>
            <w:tcW w:w="990" w:type="dxa"/>
          </w:tcPr>
          <w:p w14:paraId="2696791E" w14:textId="77777777" w:rsidR="00323849" w:rsidRPr="000035F7" w:rsidRDefault="00323849" w:rsidP="000035F7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0035F7">
              <w:rPr>
                <w:b/>
                <w:bCs/>
                <w:sz w:val="20"/>
                <w:szCs w:val="20"/>
              </w:rPr>
              <w:t>BMDL</w:t>
            </w:r>
            <w:r w:rsidRPr="000035F7">
              <w:rPr>
                <w:b/>
                <w:bCs/>
                <w:sz w:val="20"/>
                <w:szCs w:val="20"/>
                <w:vertAlign w:val="subscript"/>
              </w:rPr>
              <w:t>10</w:t>
            </w:r>
          </w:p>
          <w:p w14:paraId="75B1421F" w14:textId="77777777" w:rsidR="00323849" w:rsidRPr="000035F7" w:rsidRDefault="00323849" w:rsidP="000035F7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0035F7">
              <w:rPr>
                <w:b/>
                <w:bCs/>
                <w:sz w:val="20"/>
                <w:szCs w:val="20"/>
              </w:rPr>
              <w:t>W/kg</w:t>
            </w:r>
          </w:p>
        </w:tc>
        <w:tc>
          <w:tcPr>
            <w:tcW w:w="810" w:type="dxa"/>
          </w:tcPr>
          <w:p w14:paraId="2C429161" w14:textId="77777777" w:rsidR="00323849" w:rsidRPr="000035F7" w:rsidRDefault="00323849" w:rsidP="000035F7">
            <w:pPr>
              <w:pStyle w:val="ListParagraph"/>
              <w:numPr>
                <w:ilvl w:val="0"/>
                <w:numId w:val="0"/>
              </w:numPr>
              <w:jc w:val="center"/>
              <w:rPr>
                <w:b/>
                <w:bCs/>
                <w:sz w:val="20"/>
                <w:szCs w:val="20"/>
              </w:rPr>
            </w:pPr>
            <w:r w:rsidRPr="000035F7">
              <w:rPr>
                <w:b/>
                <w:bCs/>
                <w:sz w:val="20"/>
                <w:szCs w:val="20"/>
              </w:rPr>
              <w:t>P</w:t>
            </w:r>
          </w:p>
          <w:p w14:paraId="10D0024B" w14:textId="77777777" w:rsidR="00323849" w:rsidRPr="000035F7" w:rsidRDefault="00323849" w:rsidP="000035F7">
            <w:pPr>
              <w:pStyle w:val="List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0035F7">
              <w:rPr>
                <w:b/>
                <w:bCs/>
                <w:sz w:val="20"/>
                <w:szCs w:val="20"/>
              </w:rPr>
              <w:t>values</w:t>
            </w:r>
          </w:p>
        </w:tc>
        <w:tc>
          <w:tcPr>
            <w:tcW w:w="990" w:type="dxa"/>
          </w:tcPr>
          <w:p w14:paraId="16F4B8BC" w14:textId="77777777" w:rsidR="00323849" w:rsidRPr="000035F7" w:rsidRDefault="00323849" w:rsidP="000035F7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0035F7">
              <w:rPr>
                <w:b/>
                <w:bCs/>
                <w:sz w:val="20"/>
                <w:szCs w:val="20"/>
              </w:rPr>
              <w:t>Scaled residual</w:t>
            </w:r>
          </w:p>
        </w:tc>
        <w:tc>
          <w:tcPr>
            <w:tcW w:w="1350" w:type="dxa"/>
          </w:tcPr>
          <w:p w14:paraId="455FD4B2" w14:textId="77777777" w:rsidR="00323849" w:rsidRPr="000035F7" w:rsidRDefault="00323849" w:rsidP="000035F7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0035F7">
              <w:rPr>
                <w:b/>
                <w:bCs/>
                <w:sz w:val="20"/>
                <w:szCs w:val="20"/>
              </w:rPr>
              <w:t>Akaike Information Criterion</w:t>
            </w:r>
          </w:p>
        </w:tc>
      </w:tr>
      <w:tr w:rsidR="00323849" w:rsidRPr="000035F7" w14:paraId="4464EFDD" w14:textId="77777777" w:rsidTr="00014CB3">
        <w:trPr>
          <w:trHeight w:val="720"/>
        </w:trPr>
        <w:tc>
          <w:tcPr>
            <w:tcW w:w="3955" w:type="dxa"/>
          </w:tcPr>
          <w:p w14:paraId="398EAF22" w14:textId="44999B50" w:rsidR="00323849" w:rsidRPr="00705D77" w:rsidRDefault="00323849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705D77">
              <w:rPr>
                <w:sz w:val="20"/>
                <w:szCs w:val="20"/>
              </w:rPr>
              <w:t>CDMA</w:t>
            </w:r>
            <w:r w:rsidR="00A83A39" w:rsidRPr="00705D77">
              <w:rPr>
                <w:sz w:val="20"/>
                <w:szCs w:val="20"/>
              </w:rPr>
              <w:t>, h</w:t>
            </w:r>
            <w:r w:rsidRPr="00705D77">
              <w:rPr>
                <w:sz w:val="20"/>
                <w:szCs w:val="20"/>
              </w:rPr>
              <w:t xml:space="preserve">eart </w:t>
            </w:r>
            <w:r w:rsidR="00A83A39" w:rsidRPr="00705D77">
              <w:rPr>
                <w:sz w:val="20"/>
                <w:szCs w:val="20"/>
              </w:rPr>
              <w:t>s</w:t>
            </w:r>
            <w:r w:rsidRPr="00705D77">
              <w:rPr>
                <w:sz w:val="20"/>
                <w:szCs w:val="20"/>
              </w:rPr>
              <w:t>chwannomas</w:t>
            </w:r>
            <w:r w:rsidR="00C92B39" w:rsidRPr="00705D77">
              <w:rPr>
                <w:sz w:val="20"/>
                <w:szCs w:val="20"/>
              </w:rPr>
              <w:t>, all doses</w:t>
            </w:r>
          </w:p>
        </w:tc>
        <w:tc>
          <w:tcPr>
            <w:tcW w:w="1170" w:type="dxa"/>
          </w:tcPr>
          <w:p w14:paraId="31E170BD" w14:textId="58058F11" w:rsidR="00323849" w:rsidRPr="000035F7" w:rsidRDefault="00323849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 xml:space="preserve">Multistage </w:t>
            </w:r>
            <w:r w:rsidR="00FA3AC4">
              <w:rPr>
                <w:sz w:val="20"/>
                <w:szCs w:val="20"/>
              </w:rPr>
              <w:t>d</w:t>
            </w:r>
            <w:r w:rsidRPr="000035F7">
              <w:rPr>
                <w:sz w:val="20"/>
                <w:szCs w:val="20"/>
              </w:rPr>
              <w:t>egree 2</w:t>
            </w:r>
          </w:p>
        </w:tc>
        <w:tc>
          <w:tcPr>
            <w:tcW w:w="900" w:type="dxa"/>
          </w:tcPr>
          <w:p w14:paraId="30AEBDC8" w14:textId="77777777" w:rsidR="00323849" w:rsidRPr="000035F7" w:rsidRDefault="00323849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8.82</w:t>
            </w:r>
          </w:p>
        </w:tc>
        <w:tc>
          <w:tcPr>
            <w:tcW w:w="990" w:type="dxa"/>
          </w:tcPr>
          <w:p w14:paraId="3AB36132" w14:textId="77777777" w:rsidR="00323849" w:rsidRPr="000035F7" w:rsidRDefault="00323849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5.40</w:t>
            </w:r>
          </w:p>
        </w:tc>
        <w:tc>
          <w:tcPr>
            <w:tcW w:w="810" w:type="dxa"/>
          </w:tcPr>
          <w:p w14:paraId="0EA49635" w14:textId="77777777" w:rsidR="00323849" w:rsidRPr="000035F7" w:rsidRDefault="00323849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0.99</w:t>
            </w:r>
          </w:p>
        </w:tc>
        <w:tc>
          <w:tcPr>
            <w:tcW w:w="990" w:type="dxa"/>
          </w:tcPr>
          <w:p w14:paraId="5B2316F7" w14:textId="77777777" w:rsidR="00323849" w:rsidRPr="000035F7" w:rsidRDefault="00323849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-0.09</w:t>
            </w:r>
          </w:p>
        </w:tc>
        <w:tc>
          <w:tcPr>
            <w:tcW w:w="1350" w:type="dxa"/>
          </w:tcPr>
          <w:p w14:paraId="6C34E5E8" w14:textId="77777777" w:rsidR="00323849" w:rsidRPr="000035F7" w:rsidRDefault="00323849" w:rsidP="000035F7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91.69</w:t>
            </w:r>
          </w:p>
        </w:tc>
      </w:tr>
      <w:tr w:rsidR="00C92B39" w:rsidRPr="000035F7" w14:paraId="7577BC1E" w14:textId="77777777" w:rsidTr="00014CB3">
        <w:trPr>
          <w:trHeight w:val="720"/>
        </w:trPr>
        <w:tc>
          <w:tcPr>
            <w:tcW w:w="3955" w:type="dxa"/>
          </w:tcPr>
          <w:p w14:paraId="05092398" w14:textId="576CBEC6" w:rsidR="00C92B39" w:rsidRPr="00705D77" w:rsidRDefault="00C92B39" w:rsidP="00C92B39">
            <w:pPr>
              <w:pStyle w:val="ListParagraph"/>
              <w:ind w:left="0"/>
              <w:rPr>
                <w:sz w:val="20"/>
                <w:szCs w:val="20"/>
              </w:rPr>
            </w:pPr>
            <w:r w:rsidRPr="00705D77">
              <w:rPr>
                <w:sz w:val="20"/>
                <w:szCs w:val="20"/>
              </w:rPr>
              <w:t>CDMA, heart schwannomas, the highest dose omitted</w:t>
            </w:r>
          </w:p>
        </w:tc>
        <w:tc>
          <w:tcPr>
            <w:tcW w:w="1170" w:type="dxa"/>
          </w:tcPr>
          <w:p w14:paraId="4AA73943" w14:textId="300D052B" w:rsidR="00C92B39" w:rsidRPr="000035F7" w:rsidRDefault="00C92B39" w:rsidP="00C92B3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Multistage degree 2</w:t>
            </w:r>
          </w:p>
        </w:tc>
        <w:tc>
          <w:tcPr>
            <w:tcW w:w="900" w:type="dxa"/>
          </w:tcPr>
          <w:p w14:paraId="0C4C9E47" w14:textId="7E8C1E7B" w:rsidR="00C92B39" w:rsidRPr="000035F7" w:rsidRDefault="00C92B39" w:rsidP="00C92B3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8.41</w:t>
            </w:r>
          </w:p>
        </w:tc>
        <w:tc>
          <w:tcPr>
            <w:tcW w:w="990" w:type="dxa"/>
          </w:tcPr>
          <w:p w14:paraId="7260C296" w14:textId="607A490C" w:rsidR="00C92B39" w:rsidRPr="000035F7" w:rsidRDefault="00C92B39" w:rsidP="00C92B3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3.50</w:t>
            </w:r>
          </w:p>
        </w:tc>
        <w:tc>
          <w:tcPr>
            <w:tcW w:w="810" w:type="dxa"/>
          </w:tcPr>
          <w:p w14:paraId="0515E88F" w14:textId="4E512EA5" w:rsidR="00C92B39" w:rsidRPr="000035F7" w:rsidRDefault="00C92B39" w:rsidP="00C92B3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0.95</w:t>
            </w:r>
          </w:p>
        </w:tc>
        <w:tc>
          <w:tcPr>
            <w:tcW w:w="990" w:type="dxa"/>
          </w:tcPr>
          <w:p w14:paraId="3487775D" w14:textId="1B774F41" w:rsidR="00C92B39" w:rsidRPr="000035F7" w:rsidRDefault="00C92B39" w:rsidP="00C92B3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-0.18</w:t>
            </w:r>
          </w:p>
        </w:tc>
        <w:tc>
          <w:tcPr>
            <w:tcW w:w="1350" w:type="dxa"/>
          </w:tcPr>
          <w:p w14:paraId="4BFAF437" w14:textId="4B2825E3" w:rsidR="00C92B39" w:rsidRPr="000035F7" w:rsidRDefault="00C92B39" w:rsidP="00C92B39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47.58</w:t>
            </w:r>
          </w:p>
        </w:tc>
      </w:tr>
      <w:tr w:rsidR="004E28D5" w:rsidRPr="000035F7" w14:paraId="7E1106DE" w14:textId="77777777" w:rsidTr="00014CB3">
        <w:trPr>
          <w:trHeight w:val="720"/>
        </w:trPr>
        <w:tc>
          <w:tcPr>
            <w:tcW w:w="3955" w:type="dxa"/>
          </w:tcPr>
          <w:p w14:paraId="00433F87" w14:textId="34009BF9" w:rsidR="004E28D5" w:rsidRPr="00705D7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705D77">
              <w:rPr>
                <w:sz w:val="20"/>
                <w:szCs w:val="20"/>
              </w:rPr>
              <w:t>CDMA, pituitary gland adenoma, the highest dose omitted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70" w:type="dxa"/>
          </w:tcPr>
          <w:p w14:paraId="2EE8CAA0" w14:textId="6E1B2AE0" w:rsidR="004E28D5" w:rsidRPr="000035F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Multistage degree 1</w:t>
            </w:r>
          </w:p>
        </w:tc>
        <w:tc>
          <w:tcPr>
            <w:tcW w:w="900" w:type="dxa"/>
          </w:tcPr>
          <w:p w14:paraId="33B238E4" w14:textId="2348D813" w:rsidR="004E28D5" w:rsidRPr="000035F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1.23</w:t>
            </w:r>
          </w:p>
        </w:tc>
        <w:tc>
          <w:tcPr>
            <w:tcW w:w="990" w:type="dxa"/>
          </w:tcPr>
          <w:p w14:paraId="573D3FBE" w14:textId="3C961EC1" w:rsidR="004E28D5" w:rsidRPr="000035F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0.77</w:t>
            </w:r>
          </w:p>
        </w:tc>
        <w:tc>
          <w:tcPr>
            <w:tcW w:w="810" w:type="dxa"/>
          </w:tcPr>
          <w:p w14:paraId="63C34FB6" w14:textId="6626A163" w:rsidR="004E28D5" w:rsidRPr="000035F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0.82</w:t>
            </w:r>
          </w:p>
        </w:tc>
        <w:tc>
          <w:tcPr>
            <w:tcW w:w="990" w:type="dxa"/>
          </w:tcPr>
          <w:p w14:paraId="56D5E457" w14:textId="730A338B" w:rsidR="004E28D5" w:rsidRPr="000035F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-0.18</w:t>
            </w:r>
          </w:p>
        </w:tc>
        <w:tc>
          <w:tcPr>
            <w:tcW w:w="1350" w:type="dxa"/>
          </w:tcPr>
          <w:p w14:paraId="66A5B4AC" w14:textId="696860DE" w:rsidR="004E28D5" w:rsidRPr="000035F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316.54</w:t>
            </w:r>
          </w:p>
        </w:tc>
      </w:tr>
      <w:tr w:rsidR="004E28D5" w:rsidRPr="000035F7" w14:paraId="6D9C4C7C" w14:textId="77777777" w:rsidTr="00014CB3">
        <w:trPr>
          <w:trHeight w:val="720"/>
        </w:trPr>
        <w:tc>
          <w:tcPr>
            <w:tcW w:w="3955" w:type="dxa"/>
          </w:tcPr>
          <w:p w14:paraId="41AA4032" w14:textId="5637B22B" w:rsidR="004E28D5" w:rsidRPr="00705D7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705D77">
              <w:rPr>
                <w:sz w:val="20"/>
                <w:szCs w:val="20"/>
              </w:rPr>
              <w:t>CDMA, liver adenoma, the highest dose omitted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70" w:type="dxa"/>
          </w:tcPr>
          <w:p w14:paraId="3B6D9156" w14:textId="46FF3DDF" w:rsidR="004E28D5" w:rsidRPr="000035F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Multistage degree 1</w:t>
            </w:r>
          </w:p>
        </w:tc>
        <w:tc>
          <w:tcPr>
            <w:tcW w:w="900" w:type="dxa"/>
          </w:tcPr>
          <w:p w14:paraId="756D5B8B" w14:textId="48F57C16" w:rsidR="004E28D5" w:rsidRPr="000035F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6.93</w:t>
            </w:r>
          </w:p>
        </w:tc>
        <w:tc>
          <w:tcPr>
            <w:tcW w:w="990" w:type="dxa"/>
          </w:tcPr>
          <w:p w14:paraId="7F5DD263" w14:textId="0CA63D4C" w:rsidR="004E28D5" w:rsidRPr="000035F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3.78</w:t>
            </w:r>
          </w:p>
        </w:tc>
        <w:tc>
          <w:tcPr>
            <w:tcW w:w="810" w:type="dxa"/>
          </w:tcPr>
          <w:p w14:paraId="4D5D1993" w14:textId="608A5643" w:rsidR="004E28D5" w:rsidRPr="000035F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0.98</w:t>
            </w:r>
          </w:p>
        </w:tc>
        <w:tc>
          <w:tcPr>
            <w:tcW w:w="990" w:type="dxa"/>
          </w:tcPr>
          <w:p w14:paraId="07AAEEC1" w14:textId="361C3762" w:rsidR="004E28D5" w:rsidRPr="000035F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0.02</w:t>
            </w:r>
          </w:p>
        </w:tc>
        <w:tc>
          <w:tcPr>
            <w:tcW w:w="1350" w:type="dxa"/>
          </w:tcPr>
          <w:p w14:paraId="43960721" w14:textId="73858BC8" w:rsidR="004E28D5" w:rsidRPr="000035F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55.82</w:t>
            </w:r>
          </w:p>
        </w:tc>
      </w:tr>
      <w:tr w:rsidR="004E28D5" w:rsidRPr="000035F7" w14:paraId="6A5AFA62" w14:textId="77777777" w:rsidTr="00014CB3">
        <w:trPr>
          <w:trHeight w:val="720"/>
        </w:trPr>
        <w:tc>
          <w:tcPr>
            <w:tcW w:w="3955" w:type="dxa"/>
          </w:tcPr>
          <w:p w14:paraId="6F52D16A" w14:textId="6E7589DF" w:rsidR="004E28D5" w:rsidRPr="00705D7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705D77">
              <w:rPr>
                <w:sz w:val="20"/>
                <w:szCs w:val="20"/>
              </w:rPr>
              <w:t>GSM, heart schwannomas, all doses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5738D16F" w14:textId="77777777" w:rsidR="004E28D5" w:rsidRPr="000035F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Multistage degree 1</w:t>
            </w:r>
          </w:p>
        </w:tc>
        <w:tc>
          <w:tcPr>
            <w:tcW w:w="900" w:type="dxa"/>
          </w:tcPr>
          <w:p w14:paraId="39C767F7" w14:textId="77777777" w:rsidR="004E28D5" w:rsidRPr="000035F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11.82</w:t>
            </w:r>
          </w:p>
        </w:tc>
        <w:tc>
          <w:tcPr>
            <w:tcW w:w="990" w:type="dxa"/>
          </w:tcPr>
          <w:p w14:paraId="31EC4400" w14:textId="77777777" w:rsidR="004E28D5" w:rsidRPr="000035F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6.20</w:t>
            </w:r>
          </w:p>
        </w:tc>
        <w:tc>
          <w:tcPr>
            <w:tcW w:w="810" w:type="dxa"/>
          </w:tcPr>
          <w:p w14:paraId="4FF98299" w14:textId="77777777" w:rsidR="004E28D5" w:rsidRPr="000035F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0.23</w:t>
            </w:r>
          </w:p>
        </w:tc>
        <w:tc>
          <w:tcPr>
            <w:tcW w:w="990" w:type="dxa"/>
          </w:tcPr>
          <w:p w14:paraId="3214162D" w14:textId="77777777" w:rsidR="004E28D5" w:rsidRPr="000035F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0.21</w:t>
            </w:r>
          </w:p>
        </w:tc>
        <w:tc>
          <w:tcPr>
            <w:tcW w:w="1350" w:type="dxa"/>
          </w:tcPr>
          <w:p w14:paraId="47A39A15" w14:textId="77777777" w:rsidR="004E28D5" w:rsidRPr="000035F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76.30</w:t>
            </w:r>
          </w:p>
        </w:tc>
      </w:tr>
      <w:tr w:rsidR="004E28D5" w:rsidRPr="000035F7" w14:paraId="5AE0B2D5" w14:textId="77777777" w:rsidTr="00014CB3">
        <w:trPr>
          <w:trHeight w:val="720"/>
        </w:trPr>
        <w:tc>
          <w:tcPr>
            <w:tcW w:w="3955" w:type="dxa"/>
          </w:tcPr>
          <w:p w14:paraId="3F446AE0" w14:textId="12678C04" w:rsidR="004E28D5" w:rsidRPr="00705D7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705D77">
              <w:rPr>
                <w:sz w:val="20"/>
                <w:szCs w:val="20"/>
              </w:rPr>
              <w:t>GSM, brain malignant glioma, the highest dose omitted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70" w:type="dxa"/>
          </w:tcPr>
          <w:p w14:paraId="3EC4F515" w14:textId="1C9B7D8D" w:rsidR="004E28D5" w:rsidRPr="000035F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Multistage degree 2</w:t>
            </w:r>
          </w:p>
        </w:tc>
        <w:tc>
          <w:tcPr>
            <w:tcW w:w="900" w:type="dxa"/>
          </w:tcPr>
          <w:p w14:paraId="24FAFB13" w14:textId="142C41BF" w:rsidR="004E28D5" w:rsidRPr="000035F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6.99</w:t>
            </w:r>
          </w:p>
        </w:tc>
        <w:tc>
          <w:tcPr>
            <w:tcW w:w="990" w:type="dxa"/>
          </w:tcPr>
          <w:p w14:paraId="4B7ED694" w14:textId="00E306B8" w:rsidR="004E28D5" w:rsidRPr="000035F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3.46</w:t>
            </w:r>
          </w:p>
        </w:tc>
        <w:tc>
          <w:tcPr>
            <w:tcW w:w="810" w:type="dxa"/>
          </w:tcPr>
          <w:p w14:paraId="5BFABAF7" w14:textId="20857B84" w:rsidR="004E28D5" w:rsidRPr="000035F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0.69</w:t>
            </w:r>
          </w:p>
        </w:tc>
        <w:tc>
          <w:tcPr>
            <w:tcW w:w="990" w:type="dxa"/>
          </w:tcPr>
          <w:p w14:paraId="3CE36F58" w14:textId="3BE0330C" w:rsidR="004E28D5" w:rsidRPr="000035F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-0.50</w:t>
            </w:r>
          </w:p>
        </w:tc>
        <w:tc>
          <w:tcPr>
            <w:tcW w:w="1350" w:type="dxa"/>
          </w:tcPr>
          <w:p w14:paraId="7C336618" w14:textId="23132C44" w:rsidR="004E28D5" w:rsidRPr="000035F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55.32</w:t>
            </w:r>
          </w:p>
        </w:tc>
      </w:tr>
      <w:tr w:rsidR="004E28D5" w:rsidRPr="000035F7" w14:paraId="0F9F1D99" w14:textId="77777777" w:rsidTr="00014CB3">
        <w:trPr>
          <w:trHeight w:val="720"/>
        </w:trPr>
        <w:tc>
          <w:tcPr>
            <w:tcW w:w="3955" w:type="dxa"/>
          </w:tcPr>
          <w:p w14:paraId="6784FEE8" w14:textId="4101AF20" w:rsidR="004E28D5" w:rsidRPr="00705D7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705D77">
              <w:rPr>
                <w:sz w:val="20"/>
                <w:szCs w:val="20"/>
              </w:rPr>
              <w:t>GSM, adrenal medulla benign and malignant pheochromocytoma, the highest dose omitted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70" w:type="dxa"/>
          </w:tcPr>
          <w:p w14:paraId="7433E77D" w14:textId="77777777" w:rsidR="004E28D5" w:rsidRPr="000035F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Multistage degree 1</w:t>
            </w:r>
          </w:p>
        </w:tc>
        <w:tc>
          <w:tcPr>
            <w:tcW w:w="900" w:type="dxa"/>
          </w:tcPr>
          <w:p w14:paraId="0644A51E" w14:textId="77777777" w:rsidR="004E28D5" w:rsidRPr="000035F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1.20</w:t>
            </w:r>
          </w:p>
        </w:tc>
        <w:tc>
          <w:tcPr>
            <w:tcW w:w="990" w:type="dxa"/>
          </w:tcPr>
          <w:p w14:paraId="127F295F" w14:textId="77777777" w:rsidR="004E28D5" w:rsidRPr="000035F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0.78</w:t>
            </w:r>
          </w:p>
        </w:tc>
        <w:tc>
          <w:tcPr>
            <w:tcW w:w="810" w:type="dxa"/>
          </w:tcPr>
          <w:p w14:paraId="3362E134" w14:textId="77777777" w:rsidR="004E28D5" w:rsidRPr="000035F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0.46</w:t>
            </w:r>
          </w:p>
        </w:tc>
        <w:tc>
          <w:tcPr>
            <w:tcW w:w="990" w:type="dxa"/>
          </w:tcPr>
          <w:p w14:paraId="73664A80" w14:textId="77777777" w:rsidR="004E28D5" w:rsidRPr="000035F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0.60</w:t>
            </w:r>
          </w:p>
        </w:tc>
        <w:tc>
          <w:tcPr>
            <w:tcW w:w="1350" w:type="dxa"/>
          </w:tcPr>
          <w:p w14:paraId="3644FCB3" w14:textId="77777777" w:rsidR="004E28D5" w:rsidRPr="000035F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286.08</w:t>
            </w:r>
          </w:p>
        </w:tc>
      </w:tr>
      <w:tr w:rsidR="004E28D5" w:rsidRPr="000035F7" w14:paraId="1C4019A3" w14:textId="77777777" w:rsidTr="00014CB3">
        <w:trPr>
          <w:trHeight w:val="720"/>
        </w:trPr>
        <w:tc>
          <w:tcPr>
            <w:tcW w:w="3955" w:type="dxa"/>
          </w:tcPr>
          <w:p w14:paraId="663F1D65" w14:textId="693A5703" w:rsidR="004E28D5" w:rsidRPr="00705D7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705D77">
              <w:rPr>
                <w:sz w:val="20"/>
                <w:szCs w:val="20"/>
              </w:rPr>
              <w:t>GSM, pituitary gland adenoma, the highest dose omitted</w:t>
            </w:r>
            <w:r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70" w:type="dxa"/>
          </w:tcPr>
          <w:p w14:paraId="1E5788FB" w14:textId="77777777" w:rsidR="004E28D5" w:rsidRPr="000035F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Multistage degree 1</w:t>
            </w:r>
          </w:p>
        </w:tc>
        <w:tc>
          <w:tcPr>
            <w:tcW w:w="900" w:type="dxa"/>
          </w:tcPr>
          <w:p w14:paraId="1F2EBE22" w14:textId="77777777" w:rsidR="004E28D5" w:rsidRPr="000035F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2.17</w:t>
            </w:r>
          </w:p>
        </w:tc>
        <w:tc>
          <w:tcPr>
            <w:tcW w:w="990" w:type="dxa"/>
          </w:tcPr>
          <w:p w14:paraId="5F40D3A0" w14:textId="77777777" w:rsidR="004E28D5" w:rsidRPr="000035F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1.06</w:t>
            </w:r>
          </w:p>
        </w:tc>
        <w:tc>
          <w:tcPr>
            <w:tcW w:w="810" w:type="dxa"/>
          </w:tcPr>
          <w:p w14:paraId="55038095" w14:textId="77777777" w:rsidR="004E28D5" w:rsidRPr="000035F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0.22</w:t>
            </w:r>
          </w:p>
        </w:tc>
        <w:tc>
          <w:tcPr>
            <w:tcW w:w="990" w:type="dxa"/>
          </w:tcPr>
          <w:p w14:paraId="0268BDB5" w14:textId="77777777" w:rsidR="004E28D5" w:rsidRPr="000035F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0.99</w:t>
            </w:r>
          </w:p>
        </w:tc>
        <w:tc>
          <w:tcPr>
            <w:tcW w:w="1350" w:type="dxa"/>
          </w:tcPr>
          <w:p w14:paraId="0742799C" w14:textId="77777777" w:rsidR="004E28D5" w:rsidRPr="000035F7" w:rsidRDefault="004E28D5" w:rsidP="004E28D5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sz w:val="20"/>
                <w:szCs w:val="20"/>
              </w:rPr>
              <w:t>312.08</w:t>
            </w:r>
          </w:p>
        </w:tc>
      </w:tr>
    </w:tbl>
    <w:p w14:paraId="62244304" w14:textId="5B9F60D2" w:rsidR="00323849" w:rsidRDefault="00A83A39" w:rsidP="00323849">
      <w:r>
        <w:lastRenderedPageBreak/>
        <w:t xml:space="preserve">1. </w:t>
      </w:r>
      <w:r w:rsidR="004E28D5">
        <w:t xml:space="preserve">These datasets could only be modeled with the highest dose omitted. </w:t>
      </w:r>
    </w:p>
    <w:p w14:paraId="09E928BD" w14:textId="0C524982" w:rsidR="00A83A39" w:rsidRDefault="00A83A39" w:rsidP="00323849">
      <w:r>
        <w:t>2</w:t>
      </w:r>
      <w:r w:rsidR="00014CB3">
        <w:t>.</w:t>
      </w:r>
      <w:r>
        <w:t xml:space="preserve"> </w:t>
      </w:r>
      <w:r w:rsidR="004E28D5">
        <w:t>Heart schwannoma dataset in GSM-exposed male rats could not be modeled with the highest dose omitted.</w:t>
      </w:r>
    </w:p>
    <w:p w14:paraId="2FBD99F2" w14:textId="77777777" w:rsidR="00702B88" w:rsidRDefault="00702B88" w:rsidP="004C759F"/>
    <w:p w14:paraId="16274893" w14:textId="199BE4D5" w:rsidR="004C759F" w:rsidRDefault="004C759F" w:rsidP="004C759F">
      <w:r w:rsidRPr="004E28D5">
        <w:rPr>
          <w:b/>
          <w:bCs/>
        </w:rPr>
        <w:t xml:space="preserve">Supplementary Table </w:t>
      </w:r>
      <w:r w:rsidR="00295328">
        <w:rPr>
          <w:b/>
          <w:bCs/>
        </w:rPr>
        <w:t>5</w:t>
      </w:r>
      <w:r>
        <w:t>.</w:t>
      </w:r>
      <w:r w:rsidRPr="0071112A">
        <w:t xml:space="preserve"> </w:t>
      </w:r>
      <w:r w:rsidR="00863D32">
        <w:t>5</w:t>
      </w:r>
      <w:r>
        <w:t xml:space="preserve">% BMR </w:t>
      </w:r>
      <w:r w:rsidR="008000E2" w:rsidRPr="00323849">
        <w:t>estimates for multistage MS Combo modeling of neoplasm incidence data</w:t>
      </w:r>
      <w:r w:rsidR="008000E2">
        <w:t xml:space="preserve"> in male rats at 2 years</w:t>
      </w:r>
      <w:r w:rsidR="008000E2" w:rsidRPr="00323849">
        <w:t>.</w:t>
      </w:r>
      <w:r w:rsidR="008000E2">
        <w:t xml:space="preserve"> Only the datasets that could be modeled are included in this table.</w:t>
      </w:r>
      <w:r>
        <w:t xml:space="preserve"> </w:t>
      </w:r>
    </w:p>
    <w:tbl>
      <w:tblPr>
        <w:tblStyle w:val="TableGrid"/>
        <w:tblW w:w="10165" w:type="dxa"/>
        <w:tblLayout w:type="fixed"/>
        <w:tblLook w:val="04A0" w:firstRow="1" w:lastRow="0" w:firstColumn="1" w:lastColumn="0" w:noHBand="0" w:noVBand="1"/>
      </w:tblPr>
      <w:tblGrid>
        <w:gridCol w:w="4225"/>
        <w:gridCol w:w="1080"/>
        <w:gridCol w:w="810"/>
        <w:gridCol w:w="900"/>
        <w:gridCol w:w="810"/>
        <w:gridCol w:w="990"/>
        <w:gridCol w:w="1350"/>
      </w:tblGrid>
      <w:tr w:rsidR="00863D32" w:rsidRPr="008000E2" w14:paraId="48D51A15" w14:textId="77777777" w:rsidTr="004E28D5">
        <w:trPr>
          <w:trHeight w:val="812"/>
        </w:trPr>
        <w:tc>
          <w:tcPr>
            <w:tcW w:w="4225" w:type="dxa"/>
          </w:tcPr>
          <w:p w14:paraId="4D932631" w14:textId="3E44B964" w:rsidR="00863D32" w:rsidRPr="008000E2" w:rsidRDefault="004E28D5" w:rsidP="00330C9C">
            <w:pPr>
              <w:pStyle w:val="ListParagraph"/>
              <w:ind w:left="0"/>
              <w:rPr>
                <w:sz w:val="20"/>
                <w:szCs w:val="20"/>
              </w:rPr>
            </w:pPr>
            <w:r w:rsidRPr="000035F7">
              <w:rPr>
                <w:b/>
                <w:bCs/>
                <w:sz w:val="20"/>
                <w:szCs w:val="20"/>
              </w:rPr>
              <w:t>Exposure conditions and health outcomes modeled</w:t>
            </w:r>
          </w:p>
        </w:tc>
        <w:tc>
          <w:tcPr>
            <w:tcW w:w="1080" w:type="dxa"/>
          </w:tcPr>
          <w:p w14:paraId="212CF334" w14:textId="1DE05361" w:rsidR="00863D32" w:rsidRPr="008000E2" w:rsidRDefault="00863D32" w:rsidP="00330C9C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8000E2">
              <w:rPr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810" w:type="dxa"/>
          </w:tcPr>
          <w:p w14:paraId="547ADDB8" w14:textId="55DD8255" w:rsidR="00863D32" w:rsidRPr="008000E2" w:rsidRDefault="00863D32" w:rsidP="00330C9C">
            <w:pPr>
              <w:pStyle w:val="ListParagraph"/>
              <w:ind w:left="0"/>
              <w:rPr>
                <w:b/>
                <w:bCs/>
                <w:sz w:val="20"/>
                <w:szCs w:val="20"/>
                <w:vertAlign w:val="subscript"/>
              </w:rPr>
            </w:pPr>
            <w:r w:rsidRPr="008000E2">
              <w:rPr>
                <w:b/>
                <w:bCs/>
                <w:sz w:val="20"/>
                <w:szCs w:val="20"/>
              </w:rPr>
              <w:t>BMD</w:t>
            </w:r>
            <w:r w:rsidR="00BB584B" w:rsidRPr="008000E2">
              <w:rPr>
                <w:b/>
                <w:bCs/>
                <w:sz w:val="20"/>
                <w:szCs w:val="20"/>
                <w:vertAlign w:val="subscript"/>
              </w:rPr>
              <w:t>5</w:t>
            </w:r>
          </w:p>
          <w:p w14:paraId="0898AECB" w14:textId="77777777" w:rsidR="00863D32" w:rsidRPr="008000E2" w:rsidRDefault="00863D32" w:rsidP="00330C9C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8000E2">
              <w:rPr>
                <w:b/>
                <w:bCs/>
                <w:sz w:val="20"/>
                <w:szCs w:val="20"/>
              </w:rPr>
              <w:t>W/kg</w:t>
            </w:r>
          </w:p>
          <w:p w14:paraId="64765824" w14:textId="77777777" w:rsidR="00863D32" w:rsidRPr="008000E2" w:rsidRDefault="00863D32" w:rsidP="00330C9C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2B205856" w14:textId="5185A961" w:rsidR="00863D32" w:rsidRPr="008000E2" w:rsidRDefault="00863D32" w:rsidP="00330C9C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8000E2">
              <w:rPr>
                <w:b/>
                <w:bCs/>
                <w:sz w:val="20"/>
                <w:szCs w:val="20"/>
              </w:rPr>
              <w:t>BMDL</w:t>
            </w:r>
            <w:r w:rsidR="00BB584B" w:rsidRPr="008000E2">
              <w:rPr>
                <w:b/>
                <w:bCs/>
                <w:sz w:val="20"/>
                <w:szCs w:val="20"/>
                <w:vertAlign w:val="subscript"/>
              </w:rPr>
              <w:t>5</w:t>
            </w:r>
          </w:p>
          <w:p w14:paraId="12E9AD5E" w14:textId="77777777" w:rsidR="00863D32" w:rsidRPr="008000E2" w:rsidRDefault="00863D32" w:rsidP="00330C9C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8000E2">
              <w:rPr>
                <w:b/>
                <w:bCs/>
                <w:sz w:val="20"/>
                <w:szCs w:val="20"/>
              </w:rPr>
              <w:t>W/kg</w:t>
            </w:r>
          </w:p>
        </w:tc>
        <w:tc>
          <w:tcPr>
            <w:tcW w:w="810" w:type="dxa"/>
          </w:tcPr>
          <w:p w14:paraId="29ACA59F" w14:textId="77777777" w:rsidR="00863D32" w:rsidRPr="008000E2" w:rsidRDefault="00863D32" w:rsidP="004E28D5">
            <w:pPr>
              <w:pStyle w:val="ListParagraph"/>
              <w:numPr>
                <w:ilvl w:val="0"/>
                <w:numId w:val="0"/>
              </w:numPr>
              <w:jc w:val="center"/>
              <w:rPr>
                <w:b/>
                <w:bCs/>
                <w:sz w:val="20"/>
                <w:szCs w:val="20"/>
              </w:rPr>
            </w:pPr>
            <w:r w:rsidRPr="008000E2">
              <w:rPr>
                <w:b/>
                <w:bCs/>
                <w:sz w:val="20"/>
                <w:szCs w:val="20"/>
              </w:rPr>
              <w:t>P</w:t>
            </w:r>
          </w:p>
          <w:p w14:paraId="5F5AA09F" w14:textId="77777777" w:rsidR="00863D32" w:rsidRPr="008000E2" w:rsidRDefault="00863D32" w:rsidP="004E28D5">
            <w:pPr>
              <w:pStyle w:val="List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8000E2">
              <w:rPr>
                <w:b/>
                <w:bCs/>
                <w:sz w:val="20"/>
                <w:szCs w:val="20"/>
              </w:rPr>
              <w:t>values</w:t>
            </w:r>
          </w:p>
        </w:tc>
        <w:tc>
          <w:tcPr>
            <w:tcW w:w="990" w:type="dxa"/>
          </w:tcPr>
          <w:p w14:paraId="32D0E820" w14:textId="07D10F4F" w:rsidR="00863D32" w:rsidRPr="008000E2" w:rsidRDefault="00863D32" w:rsidP="00330C9C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8000E2">
              <w:rPr>
                <w:b/>
                <w:bCs/>
                <w:sz w:val="20"/>
                <w:szCs w:val="20"/>
              </w:rPr>
              <w:t>Scaled residu</w:t>
            </w:r>
            <w:r w:rsidR="00B71DBB" w:rsidRPr="008000E2">
              <w:rPr>
                <w:b/>
                <w:bCs/>
                <w:sz w:val="20"/>
                <w:szCs w:val="20"/>
              </w:rPr>
              <w:t>al</w:t>
            </w:r>
          </w:p>
        </w:tc>
        <w:tc>
          <w:tcPr>
            <w:tcW w:w="1350" w:type="dxa"/>
          </w:tcPr>
          <w:p w14:paraId="1365F0D7" w14:textId="77777777" w:rsidR="00863D32" w:rsidRPr="008000E2" w:rsidRDefault="00863D32" w:rsidP="00330C9C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 w:rsidRPr="008000E2">
              <w:rPr>
                <w:b/>
                <w:bCs/>
                <w:sz w:val="20"/>
                <w:szCs w:val="20"/>
              </w:rPr>
              <w:t>Akaike Information Criterion</w:t>
            </w:r>
          </w:p>
        </w:tc>
      </w:tr>
      <w:tr w:rsidR="00EA2EF8" w:rsidRPr="008000E2" w14:paraId="58AF15D3" w14:textId="77777777" w:rsidTr="0076149D">
        <w:trPr>
          <w:trHeight w:val="490"/>
        </w:trPr>
        <w:tc>
          <w:tcPr>
            <w:tcW w:w="4225" w:type="dxa"/>
          </w:tcPr>
          <w:p w14:paraId="35BBE975" w14:textId="4A69DE3D" w:rsidR="00EA2EF8" w:rsidRPr="004E28D5" w:rsidRDefault="00EA2EF8" w:rsidP="00EA2EF8">
            <w:pPr>
              <w:pStyle w:val="ListParagraph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4E28D5">
              <w:rPr>
                <w:sz w:val="20"/>
                <w:szCs w:val="20"/>
              </w:rPr>
              <w:t>CDMA</w:t>
            </w:r>
            <w:r w:rsidR="008000E2" w:rsidRPr="004E28D5">
              <w:rPr>
                <w:sz w:val="20"/>
                <w:szCs w:val="20"/>
              </w:rPr>
              <w:t>, h</w:t>
            </w:r>
            <w:r w:rsidRPr="004E28D5">
              <w:rPr>
                <w:sz w:val="20"/>
                <w:szCs w:val="20"/>
              </w:rPr>
              <w:t xml:space="preserve">eart </w:t>
            </w:r>
            <w:r w:rsidR="008000E2" w:rsidRPr="004E28D5">
              <w:rPr>
                <w:sz w:val="20"/>
                <w:szCs w:val="20"/>
              </w:rPr>
              <w:t>s</w:t>
            </w:r>
            <w:r w:rsidRPr="004E28D5">
              <w:rPr>
                <w:sz w:val="20"/>
                <w:szCs w:val="20"/>
              </w:rPr>
              <w:t>chwannomas</w:t>
            </w:r>
            <w:r w:rsidR="008000E2" w:rsidRPr="004E28D5">
              <w:rPr>
                <w:sz w:val="20"/>
                <w:szCs w:val="20"/>
              </w:rPr>
              <w:t>, all doses</w:t>
            </w:r>
          </w:p>
        </w:tc>
        <w:tc>
          <w:tcPr>
            <w:tcW w:w="1080" w:type="dxa"/>
          </w:tcPr>
          <w:p w14:paraId="04F7F2F7" w14:textId="547203EE" w:rsidR="00EA2EF8" w:rsidRPr="008000E2" w:rsidRDefault="009805EA" w:rsidP="00EA2EF8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Multistage degree 1</w:t>
            </w:r>
          </w:p>
        </w:tc>
        <w:tc>
          <w:tcPr>
            <w:tcW w:w="810" w:type="dxa"/>
          </w:tcPr>
          <w:p w14:paraId="3730AFD1" w14:textId="098394E8" w:rsidR="00EA2EF8" w:rsidRPr="008000E2" w:rsidRDefault="004C5B98" w:rsidP="00EA2EF8">
            <w:pPr>
              <w:pStyle w:val="ListParagraph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4.29</w:t>
            </w:r>
          </w:p>
        </w:tc>
        <w:tc>
          <w:tcPr>
            <w:tcW w:w="900" w:type="dxa"/>
          </w:tcPr>
          <w:p w14:paraId="61D5C6B5" w14:textId="0EAA0833" w:rsidR="00EA2EF8" w:rsidRPr="008000E2" w:rsidRDefault="004C5B98" w:rsidP="00EA2EF8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2.71</w:t>
            </w:r>
          </w:p>
        </w:tc>
        <w:tc>
          <w:tcPr>
            <w:tcW w:w="810" w:type="dxa"/>
          </w:tcPr>
          <w:p w14:paraId="6134E92A" w14:textId="1C20A9C8" w:rsidR="00EA2EF8" w:rsidRPr="008000E2" w:rsidRDefault="004C5B98" w:rsidP="00EA2EF8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0.99</w:t>
            </w:r>
          </w:p>
        </w:tc>
        <w:tc>
          <w:tcPr>
            <w:tcW w:w="990" w:type="dxa"/>
          </w:tcPr>
          <w:p w14:paraId="45E1E12D" w14:textId="326B123D" w:rsidR="00EA2EF8" w:rsidRPr="008000E2" w:rsidRDefault="004C5B98" w:rsidP="00EA2EF8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-0.</w:t>
            </w:r>
            <w:r w:rsidR="002D47FE" w:rsidRPr="008000E2">
              <w:rPr>
                <w:sz w:val="20"/>
                <w:szCs w:val="20"/>
              </w:rPr>
              <w:t>10</w:t>
            </w:r>
          </w:p>
        </w:tc>
        <w:tc>
          <w:tcPr>
            <w:tcW w:w="1350" w:type="dxa"/>
          </w:tcPr>
          <w:p w14:paraId="05884AED" w14:textId="26A607F2" w:rsidR="00EA2EF8" w:rsidRPr="008000E2" w:rsidRDefault="002D47FE" w:rsidP="00EA2EF8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91.69</w:t>
            </w:r>
          </w:p>
        </w:tc>
      </w:tr>
      <w:tr w:rsidR="00705D77" w:rsidRPr="008000E2" w14:paraId="23CD1A66" w14:textId="77777777" w:rsidTr="0076149D">
        <w:trPr>
          <w:trHeight w:val="445"/>
        </w:trPr>
        <w:tc>
          <w:tcPr>
            <w:tcW w:w="4225" w:type="dxa"/>
          </w:tcPr>
          <w:p w14:paraId="271D79C3" w14:textId="6C4AB16E" w:rsidR="00705D77" w:rsidRPr="004E28D5" w:rsidRDefault="00705D77" w:rsidP="00705D77">
            <w:pPr>
              <w:pStyle w:val="ListParagraph"/>
              <w:ind w:left="0"/>
              <w:rPr>
                <w:sz w:val="20"/>
                <w:szCs w:val="20"/>
              </w:rPr>
            </w:pPr>
            <w:r w:rsidRPr="004E28D5">
              <w:rPr>
                <w:sz w:val="20"/>
                <w:szCs w:val="20"/>
              </w:rPr>
              <w:t>CDMA, heart schwannomas, the highest dose omitted</w:t>
            </w:r>
          </w:p>
        </w:tc>
        <w:tc>
          <w:tcPr>
            <w:tcW w:w="1080" w:type="dxa"/>
          </w:tcPr>
          <w:p w14:paraId="1F2F84C6" w14:textId="5B665762" w:rsidR="00705D77" w:rsidRPr="008000E2" w:rsidRDefault="00705D77" w:rsidP="00705D77">
            <w:pPr>
              <w:pStyle w:val="ListParagraph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 xml:space="preserve">Multistage </w:t>
            </w:r>
            <w:r w:rsidR="00CB1155">
              <w:rPr>
                <w:sz w:val="20"/>
                <w:szCs w:val="20"/>
              </w:rPr>
              <w:t>d</w:t>
            </w:r>
            <w:r w:rsidRPr="008000E2">
              <w:rPr>
                <w:sz w:val="20"/>
                <w:szCs w:val="20"/>
              </w:rPr>
              <w:t>egree 2</w:t>
            </w:r>
          </w:p>
        </w:tc>
        <w:tc>
          <w:tcPr>
            <w:tcW w:w="810" w:type="dxa"/>
          </w:tcPr>
          <w:p w14:paraId="7475E96C" w14:textId="3F2A4C64" w:rsidR="00705D77" w:rsidRPr="008000E2" w:rsidRDefault="00705D77" w:rsidP="00705D77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4.09</w:t>
            </w:r>
          </w:p>
        </w:tc>
        <w:tc>
          <w:tcPr>
            <w:tcW w:w="900" w:type="dxa"/>
          </w:tcPr>
          <w:p w14:paraId="0674BB6C" w14:textId="54C17B88" w:rsidR="00705D77" w:rsidRPr="008000E2" w:rsidRDefault="00705D77" w:rsidP="00705D77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2.12</w:t>
            </w:r>
          </w:p>
        </w:tc>
        <w:tc>
          <w:tcPr>
            <w:tcW w:w="810" w:type="dxa"/>
          </w:tcPr>
          <w:p w14:paraId="2B3A270D" w14:textId="1DACFD21" w:rsidR="00705D77" w:rsidRPr="008000E2" w:rsidRDefault="00705D77" w:rsidP="00705D77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0.95</w:t>
            </w:r>
          </w:p>
        </w:tc>
        <w:tc>
          <w:tcPr>
            <w:tcW w:w="990" w:type="dxa"/>
          </w:tcPr>
          <w:p w14:paraId="26D7F6E8" w14:textId="1077A3F9" w:rsidR="00705D77" w:rsidRPr="008000E2" w:rsidRDefault="00705D77" w:rsidP="00705D77">
            <w:pPr>
              <w:pStyle w:val="ListParagraph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-0.18</w:t>
            </w:r>
          </w:p>
        </w:tc>
        <w:tc>
          <w:tcPr>
            <w:tcW w:w="1350" w:type="dxa"/>
          </w:tcPr>
          <w:p w14:paraId="4B5C0232" w14:textId="58DA37C9" w:rsidR="00705D77" w:rsidRPr="008000E2" w:rsidRDefault="00705D77" w:rsidP="00705D77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47.58</w:t>
            </w:r>
          </w:p>
        </w:tc>
      </w:tr>
      <w:tr w:rsidR="0076149D" w:rsidRPr="008000E2" w14:paraId="4E78F327" w14:textId="77777777" w:rsidTr="0076149D">
        <w:trPr>
          <w:trHeight w:val="562"/>
        </w:trPr>
        <w:tc>
          <w:tcPr>
            <w:tcW w:w="4225" w:type="dxa"/>
          </w:tcPr>
          <w:p w14:paraId="0AAFC06B" w14:textId="1DFED94C" w:rsidR="0076149D" w:rsidRPr="004E28D5" w:rsidRDefault="0076149D" w:rsidP="0076149D">
            <w:pPr>
              <w:pStyle w:val="ListParagraph"/>
              <w:ind w:left="0"/>
              <w:rPr>
                <w:sz w:val="20"/>
                <w:szCs w:val="20"/>
              </w:rPr>
            </w:pPr>
            <w:r w:rsidRPr="004E28D5">
              <w:rPr>
                <w:sz w:val="20"/>
                <w:szCs w:val="20"/>
              </w:rPr>
              <w:t>CDMA</w:t>
            </w:r>
            <w:r>
              <w:rPr>
                <w:sz w:val="20"/>
                <w:szCs w:val="20"/>
              </w:rPr>
              <w:t>, p</w:t>
            </w:r>
            <w:r w:rsidRPr="004E28D5">
              <w:rPr>
                <w:sz w:val="20"/>
                <w:szCs w:val="20"/>
              </w:rPr>
              <w:t xml:space="preserve">ituitary gland </w:t>
            </w:r>
            <w:r>
              <w:rPr>
                <w:sz w:val="20"/>
                <w:szCs w:val="20"/>
              </w:rPr>
              <w:t>a</w:t>
            </w:r>
            <w:r w:rsidRPr="004E28D5">
              <w:rPr>
                <w:sz w:val="20"/>
                <w:szCs w:val="20"/>
              </w:rPr>
              <w:t>denoma, the highest dose omitted</w:t>
            </w:r>
            <w:r w:rsidRPr="0076149D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080" w:type="dxa"/>
          </w:tcPr>
          <w:p w14:paraId="4913ABA4" w14:textId="49DAFD3E" w:rsidR="0076149D" w:rsidRPr="008000E2" w:rsidRDefault="0076149D" w:rsidP="0076149D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 xml:space="preserve">Multistage </w:t>
            </w:r>
            <w:r w:rsidR="00CB1155">
              <w:rPr>
                <w:sz w:val="20"/>
                <w:szCs w:val="20"/>
              </w:rPr>
              <w:t>d</w:t>
            </w:r>
            <w:r w:rsidRPr="008000E2">
              <w:rPr>
                <w:sz w:val="20"/>
                <w:szCs w:val="20"/>
              </w:rPr>
              <w:t>egree 1</w:t>
            </w:r>
          </w:p>
        </w:tc>
        <w:tc>
          <w:tcPr>
            <w:tcW w:w="810" w:type="dxa"/>
          </w:tcPr>
          <w:p w14:paraId="1EF61B09" w14:textId="4CA87D18" w:rsidR="0076149D" w:rsidRPr="008000E2" w:rsidRDefault="0076149D" w:rsidP="0076149D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0.60</w:t>
            </w:r>
          </w:p>
        </w:tc>
        <w:tc>
          <w:tcPr>
            <w:tcW w:w="900" w:type="dxa"/>
          </w:tcPr>
          <w:p w14:paraId="6146C3F8" w14:textId="76D3E9A4" w:rsidR="0076149D" w:rsidRPr="008000E2" w:rsidRDefault="0076149D" w:rsidP="0076149D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0.37</w:t>
            </w:r>
          </w:p>
        </w:tc>
        <w:tc>
          <w:tcPr>
            <w:tcW w:w="810" w:type="dxa"/>
          </w:tcPr>
          <w:p w14:paraId="1711450F" w14:textId="3AB7364F" w:rsidR="0076149D" w:rsidRPr="008000E2" w:rsidRDefault="0076149D" w:rsidP="0076149D">
            <w:pPr>
              <w:pStyle w:val="ListParagraph"/>
              <w:ind w:left="0"/>
              <w:rPr>
                <w:sz w:val="20"/>
                <w:szCs w:val="20"/>
                <w:vertAlign w:val="superscript"/>
              </w:rPr>
            </w:pPr>
            <w:r w:rsidRPr="008000E2">
              <w:rPr>
                <w:sz w:val="20"/>
                <w:szCs w:val="20"/>
              </w:rPr>
              <w:t>0.83</w:t>
            </w:r>
          </w:p>
        </w:tc>
        <w:tc>
          <w:tcPr>
            <w:tcW w:w="990" w:type="dxa"/>
          </w:tcPr>
          <w:p w14:paraId="2D2FA11C" w14:textId="21AB46BF" w:rsidR="0076149D" w:rsidRPr="008000E2" w:rsidRDefault="0076149D" w:rsidP="0076149D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0.07</w:t>
            </w:r>
          </w:p>
        </w:tc>
        <w:tc>
          <w:tcPr>
            <w:tcW w:w="1350" w:type="dxa"/>
          </w:tcPr>
          <w:p w14:paraId="31A628D3" w14:textId="42C5E341" w:rsidR="0076149D" w:rsidRPr="008000E2" w:rsidRDefault="0076149D" w:rsidP="0076149D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316.54</w:t>
            </w:r>
          </w:p>
        </w:tc>
      </w:tr>
      <w:tr w:rsidR="0076149D" w:rsidRPr="008000E2" w14:paraId="6A4304DD" w14:textId="77777777" w:rsidTr="0076149D">
        <w:trPr>
          <w:trHeight w:val="490"/>
        </w:trPr>
        <w:tc>
          <w:tcPr>
            <w:tcW w:w="4225" w:type="dxa"/>
          </w:tcPr>
          <w:p w14:paraId="6F3F5543" w14:textId="54E2ED0F" w:rsidR="0076149D" w:rsidRPr="004E28D5" w:rsidRDefault="0076149D" w:rsidP="0076149D">
            <w:pPr>
              <w:pStyle w:val="ListParagraph"/>
              <w:ind w:left="0"/>
              <w:rPr>
                <w:sz w:val="20"/>
                <w:szCs w:val="20"/>
              </w:rPr>
            </w:pPr>
            <w:r w:rsidRPr="004E28D5">
              <w:rPr>
                <w:sz w:val="20"/>
                <w:szCs w:val="20"/>
              </w:rPr>
              <w:t>CDMA</w:t>
            </w:r>
            <w:r>
              <w:rPr>
                <w:sz w:val="20"/>
                <w:szCs w:val="20"/>
              </w:rPr>
              <w:t>, l</w:t>
            </w:r>
            <w:r w:rsidRPr="004E28D5">
              <w:rPr>
                <w:sz w:val="20"/>
                <w:szCs w:val="20"/>
              </w:rPr>
              <w:t xml:space="preserve">iver </w:t>
            </w:r>
            <w:r>
              <w:rPr>
                <w:sz w:val="20"/>
                <w:szCs w:val="20"/>
              </w:rPr>
              <w:t>a</w:t>
            </w:r>
            <w:r w:rsidRPr="004E28D5">
              <w:rPr>
                <w:sz w:val="20"/>
                <w:szCs w:val="20"/>
              </w:rPr>
              <w:t>denoma, the highest dose omitted</w:t>
            </w:r>
            <w:r w:rsidRPr="0076149D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080" w:type="dxa"/>
          </w:tcPr>
          <w:p w14:paraId="17A28CB6" w14:textId="309EFF36" w:rsidR="0076149D" w:rsidRPr="008000E2" w:rsidRDefault="0076149D" w:rsidP="0076149D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Multistage degree 1</w:t>
            </w:r>
          </w:p>
        </w:tc>
        <w:tc>
          <w:tcPr>
            <w:tcW w:w="810" w:type="dxa"/>
          </w:tcPr>
          <w:p w14:paraId="4167F8B7" w14:textId="5EB174FC" w:rsidR="0076149D" w:rsidRPr="008000E2" w:rsidRDefault="0076149D" w:rsidP="0076149D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3.37</w:t>
            </w:r>
          </w:p>
        </w:tc>
        <w:tc>
          <w:tcPr>
            <w:tcW w:w="900" w:type="dxa"/>
          </w:tcPr>
          <w:p w14:paraId="3C5639D7" w14:textId="58E1D47E" w:rsidR="0076149D" w:rsidRPr="008000E2" w:rsidRDefault="0076149D" w:rsidP="0076149D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1.84</w:t>
            </w:r>
          </w:p>
        </w:tc>
        <w:tc>
          <w:tcPr>
            <w:tcW w:w="810" w:type="dxa"/>
          </w:tcPr>
          <w:p w14:paraId="10166BD3" w14:textId="6AA1C3A8" w:rsidR="0076149D" w:rsidRPr="008000E2" w:rsidRDefault="0076149D" w:rsidP="0076149D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0.98</w:t>
            </w:r>
          </w:p>
        </w:tc>
        <w:tc>
          <w:tcPr>
            <w:tcW w:w="990" w:type="dxa"/>
          </w:tcPr>
          <w:p w14:paraId="0F689E7C" w14:textId="5ADBF4B9" w:rsidR="0076149D" w:rsidRPr="008000E2" w:rsidRDefault="0076149D" w:rsidP="0076149D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0.02</w:t>
            </w:r>
          </w:p>
        </w:tc>
        <w:tc>
          <w:tcPr>
            <w:tcW w:w="1350" w:type="dxa"/>
          </w:tcPr>
          <w:p w14:paraId="22B73A44" w14:textId="43483E3D" w:rsidR="0076149D" w:rsidRPr="008000E2" w:rsidRDefault="0076149D" w:rsidP="0076149D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55.82</w:t>
            </w:r>
          </w:p>
        </w:tc>
      </w:tr>
      <w:tr w:rsidR="00CB1155" w:rsidRPr="008000E2" w14:paraId="7759F55F" w14:textId="77777777" w:rsidTr="0076149D">
        <w:trPr>
          <w:trHeight w:val="490"/>
        </w:trPr>
        <w:tc>
          <w:tcPr>
            <w:tcW w:w="4225" w:type="dxa"/>
          </w:tcPr>
          <w:p w14:paraId="07054742" w14:textId="4AFE6C32" w:rsidR="00CB1155" w:rsidRPr="004E28D5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4E28D5">
              <w:rPr>
                <w:sz w:val="20"/>
                <w:szCs w:val="20"/>
              </w:rPr>
              <w:t>GSM, heart schwannomas, all doses</w:t>
            </w:r>
          </w:p>
        </w:tc>
        <w:tc>
          <w:tcPr>
            <w:tcW w:w="1080" w:type="dxa"/>
          </w:tcPr>
          <w:p w14:paraId="708B5EC7" w14:textId="1D899F52" w:rsidR="00CB1155" w:rsidRPr="008000E2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Multistage degree 1</w:t>
            </w:r>
          </w:p>
        </w:tc>
        <w:tc>
          <w:tcPr>
            <w:tcW w:w="810" w:type="dxa"/>
          </w:tcPr>
          <w:p w14:paraId="2DBFF427" w14:textId="43B1C882" w:rsidR="00CB1155" w:rsidRPr="008000E2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5.94</w:t>
            </w:r>
          </w:p>
        </w:tc>
        <w:tc>
          <w:tcPr>
            <w:tcW w:w="900" w:type="dxa"/>
          </w:tcPr>
          <w:p w14:paraId="38063963" w14:textId="1665F427" w:rsidR="00CB1155" w:rsidRPr="008000E2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3.49</w:t>
            </w:r>
          </w:p>
        </w:tc>
        <w:tc>
          <w:tcPr>
            <w:tcW w:w="810" w:type="dxa"/>
          </w:tcPr>
          <w:p w14:paraId="61D44DCD" w14:textId="6054363C" w:rsidR="00CB1155" w:rsidRPr="008000E2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0.70</w:t>
            </w:r>
          </w:p>
        </w:tc>
        <w:tc>
          <w:tcPr>
            <w:tcW w:w="990" w:type="dxa"/>
          </w:tcPr>
          <w:p w14:paraId="28B98C36" w14:textId="19B1933C" w:rsidR="00CB1155" w:rsidRPr="008000E2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0.22</w:t>
            </w:r>
          </w:p>
        </w:tc>
        <w:tc>
          <w:tcPr>
            <w:tcW w:w="1350" w:type="dxa"/>
          </w:tcPr>
          <w:p w14:paraId="7144CC2E" w14:textId="4C6A2CCD" w:rsidR="00CB1155" w:rsidRPr="008000E2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72.30</w:t>
            </w:r>
          </w:p>
        </w:tc>
      </w:tr>
      <w:tr w:rsidR="00CB1155" w:rsidRPr="008000E2" w14:paraId="4DAA5F8E" w14:textId="77777777" w:rsidTr="0076149D">
        <w:trPr>
          <w:trHeight w:val="490"/>
        </w:trPr>
        <w:tc>
          <w:tcPr>
            <w:tcW w:w="4225" w:type="dxa"/>
          </w:tcPr>
          <w:p w14:paraId="3409D7AC" w14:textId="0885B191" w:rsidR="00CB1155" w:rsidRPr="004E28D5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4E28D5">
              <w:rPr>
                <w:sz w:val="20"/>
                <w:szCs w:val="20"/>
              </w:rPr>
              <w:t>GSM</w:t>
            </w:r>
            <w:r>
              <w:rPr>
                <w:sz w:val="20"/>
                <w:szCs w:val="20"/>
              </w:rPr>
              <w:t>, h</w:t>
            </w:r>
            <w:r w:rsidRPr="004E28D5">
              <w:rPr>
                <w:sz w:val="20"/>
                <w:szCs w:val="20"/>
              </w:rPr>
              <w:t xml:space="preserve">eart </w:t>
            </w:r>
            <w:r>
              <w:rPr>
                <w:sz w:val="20"/>
                <w:szCs w:val="20"/>
              </w:rPr>
              <w:t>s</w:t>
            </w:r>
            <w:r w:rsidRPr="004E28D5">
              <w:rPr>
                <w:sz w:val="20"/>
                <w:szCs w:val="20"/>
              </w:rPr>
              <w:t>chwannomas, the highest dose omitted</w:t>
            </w:r>
          </w:p>
        </w:tc>
        <w:tc>
          <w:tcPr>
            <w:tcW w:w="1080" w:type="dxa"/>
          </w:tcPr>
          <w:p w14:paraId="78A3B254" w14:textId="7883C144" w:rsidR="00CB1155" w:rsidRPr="008000E2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Multistage degree 2</w:t>
            </w:r>
          </w:p>
        </w:tc>
        <w:tc>
          <w:tcPr>
            <w:tcW w:w="810" w:type="dxa"/>
          </w:tcPr>
          <w:p w14:paraId="3AFD4058" w14:textId="719A4D3A" w:rsidR="00CB1155" w:rsidRPr="008000E2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6.87</w:t>
            </w:r>
          </w:p>
        </w:tc>
        <w:tc>
          <w:tcPr>
            <w:tcW w:w="900" w:type="dxa"/>
          </w:tcPr>
          <w:p w14:paraId="209A4550" w14:textId="4791B044" w:rsidR="00CB1155" w:rsidRPr="008000E2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3.01</w:t>
            </w:r>
          </w:p>
        </w:tc>
        <w:tc>
          <w:tcPr>
            <w:tcW w:w="810" w:type="dxa"/>
          </w:tcPr>
          <w:p w14:paraId="5961E3A1" w14:textId="3B2406D5" w:rsidR="00CB1155" w:rsidRPr="008000E2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0.47</w:t>
            </w:r>
          </w:p>
        </w:tc>
        <w:tc>
          <w:tcPr>
            <w:tcW w:w="990" w:type="dxa"/>
          </w:tcPr>
          <w:p w14:paraId="1B6681F7" w14:textId="7026E2F5" w:rsidR="00CB1155" w:rsidRPr="008000E2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0.71</w:t>
            </w:r>
          </w:p>
        </w:tc>
        <w:tc>
          <w:tcPr>
            <w:tcW w:w="1350" w:type="dxa"/>
          </w:tcPr>
          <w:p w14:paraId="4694987A" w14:textId="1EDDB915" w:rsidR="00CB1155" w:rsidRPr="008000E2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33.57</w:t>
            </w:r>
          </w:p>
        </w:tc>
      </w:tr>
      <w:tr w:rsidR="00CB1155" w:rsidRPr="008000E2" w14:paraId="20687FA5" w14:textId="77777777" w:rsidTr="00EC5966">
        <w:trPr>
          <w:trHeight w:val="508"/>
        </w:trPr>
        <w:tc>
          <w:tcPr>
            <w:tcW w:w="4225" w:type="dxa"/>
          </w:tcPr>
          <w:p w14:paraId="281E7B09" w14:textId="3144AA74" w:rsidR="00CB1155" w:rsidRPr="004E28D5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4E28D5">
              <w:rPr>
                <w:sz w:val="20"/>
                <w:szCs w:val="20"/>
              </w:rPr>
              <w:t>GSM</w:t>
            </w:r>
            <w:r>
              <w:rPr>
                <w:sz w:val="20"/>
                <w:szCs w:val="20"/>
              </w:rPr>
              <w:t>,</w:t>
            </w:r>
            <w:r w:rsidRPr="004E28D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</w:t>
            </w:r>
            <w:r w:rsidRPr="004E28D5">
              <w:rPr>
                <w:sz w:val="20"/>
                <w:szCs w:val="20"/>
              </w:rPr>
              <w:t>rain malignant glioma, all doses</w:t>
            </w:r>
          </w:p>
        </w:tc>
        <w:tc>
          <w:tcPr>
            <w:tcW w:w="1080" w:type="dxa"/>
          </w:tcPr>
          <w:p w14:paraId="3E2B9103" w14:textId="044092A8" w:rsidR="00CB1155" w:rsidRPr="008000E2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Multistage degree 1</w:t>
            </w:r>
          </w:p>
        </w:tc>
        <w:tc>
          <w:tcPr>
            <w:tcW w:w="810" w:type="dxa"/>
          </w:tcPr>
          <w:p w14:paraId="3DAA342F" w14:textId="41D92EF3" w:rsidR="00CB1155" w:rsidRPr="008000E2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9.00</w:t>
            </w:r>
          </w:p>
        </w:tc>
        <w:tc>
          <w:tcPr>
            <w:tcW w:w="900" w:type="dxa"/>
          </w:tcPr>
          <w:p w14:paraId="15BBF1A5" w14:textId="339450B6" w:rsidR="00CB1155" w:rsidRPr="008000E2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3.60</w:t>
            </w:r>
          </w:p>
        </w:tc>
        <w:tc>
          <w:tcPr>
            <w:tcW w:w="810" w:type="dxa"/>
          </w:tcPr>
          <w:p w14:paraId="4E36268A" w14:textId="530DFE73" w:rsidR="00CB1155" w:rsidRPr="008000E2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0.17</w:t>
            </w:r>
          </w:p>
        </w:tc>
        <w:tc>
          <w:tcPr>
            <w:tcW w:w="990" w:type="dxa"/>
          </w:tcPr>
          <w:p w14:paraId="33E1D9D6" w14:textId="77777777" w:rsidR="00CB1155" w:rsidRPr="008000E2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0.89</w:t>
            </w:r>
          </w:p>
          <w:p w14:paraId="5FCD81DB" w14:textId="37EDABBA" w:rsidR="00CB1155" w:rsidRPr="008000E2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14:paraId="17548469" w14:textId="353B4793" w:rsidR="00CB1155" w:rsidRPr="008000E2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79.70</w:t>
            </w:r>
          </w:p>
        </w:tc>
      </w:tr>
      <w:tr w:rsidR="00CB1155" w:rsidRPr="008000E2" w14:paraId="79FF1AE9" w14:textId="77777777" w:rsidTr="00EC5966">
        <w:trPr>
          <w:trHeight w:val="535"/>
        </w:trPr>
        <w:tc>
          <w:tcPr>
            <w:tcW w:w="4225" w:type="dxa"/>
          </w:tcPr>
          <w:p w14:paraId="01CCFA73" w14:textId="626AFA5D" w:rsidR="00CB1155" w:rsidRPr="004E28D5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4E28D5">
              <w:rPr>
                <w:sz w:val="20"/>
                <w:szCs w:val="20"/>
              </w:rPr>
              <w:t>GSM</w:t>
            </w:r>
            <w:r>
              <w:rPr>
                <w:sz w:val="20"/>
                <w:szCs w:val="20"/>
              </w:rPr>
              <w:t>, b</w:t>
            </w:r>
            <w:r w:rsidRPr="004E28D5">
              <w:rPr>
                <w:sz w:val="20"/>
                <w:szCs w:val="20"/>
              </w:rPr>
              <w:t>rain malignant glioma, the highest dose omitted</w:t>
            </w:r>
          </w:p>
        </w:tc>
        <w:tc>
          <w:tcPr>
            <w:tcW w:w="1080" w:type="dxa"/>
          </w:tcPr>
          <w:p w14:paraId="2FB0CF57" w14:textId="6308B2FB" w:rsidR="00CB1155" w:rsidRPr="008000E2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Multistage degree 2</w:t>
            </w:r>
          </w:p>
        </w:tc>
        <w:tc>
          <w:tcPr>
            <w:tcW w:w="810" w:type="dxa"/>
          </w:tcPr>
          <w:p w14:paraId="2D0F13FA" w14:textId="5FC7400B" w:rsidR="00CB1155" w:rsidRPr="008000E2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3.40</w:t>
            </w:r>
          </w:p>
        </w:tc>
        <w:tc>
          <w:tcPr>
            <w:tcW w:w="900" w:type="dxa"/>
          </w:tcPr>
          <w:p w14:paraId="367E205C" w14:textId="79F0BF4F" w:rsidR="00CB1155" w:rsidRPr="008000E2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1.86</w:t>
            </w:r>
          </w:p>
        </w:tc>
        <w:tc>
          <w:tcPr>
            <w:tcW w:w="810" w:type="dxa"/>
          </w:tcPr>
          <w:p w14:paraId="1FAC284A" w14:textId="23E82752" w:rsidR="00CB1155" w:rsidRPr="008000E2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0.69</w:t>
            </w:r>
          </w:p>
        </w:tc>
        <w:tc>
          <w:tcPr>
            <w:tcW w:w="990" w:type="dxa"/>
          </w:tcPr>
          <w:p w14:paraId="2A926192" w14:textId="1C3944BD" w:rsidR="00CB1155" w:rsidRPr="008000E2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-0.50</w:t>
            </w:r>
          </w:p>
        </w:tc>
        <w:tc>
          <w:tcPr>
            <w:tcW w:w="1350" w:type="dxa"/>
          </w:tcPr>
          <w:p w14:paraId="4CB5EAD7" w14:textId="5C0ED93B" w:rsidR="00CB1155" w:rsidRPr="008000E2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55.32</w:t>
            </w:r>
          </w:p>
        </w:tc>
      </w:tr>
      <w:tr w:rsidR="00CB1155" w:rsidRPr="008000E2" w14:paraId="6BE25F09" w14:textId="77777777" w:rsidTr="00EC5966">
        <w:trPr>
          <w:trHeight w:val="652"/>
        </w:trPr>
        <w:tc>
          <w:tcPr>
            <w:tcW w:w="4225" w:type="dxa"/>
          </w:tcPr>
          <w:p w14:paraId="63F5AC10" w14:textId="2CE6F5E6" w:rsidR="00CB1155" w:rsidRPr="004E28D5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4E28D5">
              <w:rPr>
                <w:sz w:val="20"/>
                <w:szCs w:val="20"/>
              </w:rPr>
              <w:t>GSM</w:t>
            </w:r>
            <w:r>
              <w:rPr>
                <w:sz w:val="20"/>
                <w:szCs w:val="20"/>
              </w:rPr>
              <w:t>, b</w:t>
            </w:r>
            <w:r w:rsidRPr="004E28D5">
              <w:rPr>
                <w:sz w:val="20"/>
                <w:szCs w:val="20"/>
              </w:rPr>
              <w:t>rain meninges neoplasm (benign and malignant), all doses</w:t>
            </w:r>
          </w:p>
        </w:tc>
        <w:tc>
          <w:tcPr>
            <w:tcW w:w="1080" w:type="dxa"/>
          </w:tcPr>
          <w:p w14:paraId="6CE1AC8A" w14:textId="3712DCD6" w:rsidR="00CB1155" w:rsidRPr="008000E2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Multistage degree 1</w:t>
            </w:r>
          </w:p>
        </w:tc>
        <w:tc>
          <w:tcPr>
            <w:tcW w:w="810" w:type="dxa"/>
          </w:tcPr>
          <w:p w14:paraId="38950365" w14:textId="57DA42D7" w:rsidR="00CB1155" w:rsidRPr="008000E2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11.31</w:t>
            </w:r>
          </w:p>
        </w:tc>
        <w:tc>
          <w:tcPr>
            <w:tcW w:w="900" w:type="dxa"/>
          </w:tcPr>
          <w:p w14:paraId="36A92DD2" w14:textId="03404614" w:rsidR="00CB1155" w:rsidRPr="008000E2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3.89</w:t>
            </w:r>
          </w:p>
        </w:tc>
        <w:tc>
          <w:tcPr>
            <w:tcW w:w="810" w:type="dxa"/>
          </w:tcPr>
          <w:p w14:paraId="05EAEE6A" w14:textId="6CCA54B2" w:rsidR="00CB1155" w:rsidRPr="008000E2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0.54</w:t>
            </w:r>
          </w:p>
        </w:tc>
        <w:tc>
          <w:tcPr>
            <w:tcW w:w="990" w:type="dxa"/>
          </w:tcPr>
          <w:p w14:paraId="39739BD7" w14:textId="2E22E33F" w:rsidR="00CB1155" w:rsidRPr="008000E2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-0.55</w:t>
            </w:r>
          </w:p>
        </w:tc>
        <w:tc>
          <w:tcPr>
            <w:tcW w:w="1350" w:type="dxa"/>
          </w:tcPr>
          <w:p w14:paraId="07E80A5E" w14:textId="49D9C719" w:rsidR="00CB1155" w:rsidRPr="008000E2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101.59</w:t>
            </w:r>
          </w:p>
        </w:tc>
      </w:tr>
      <w:tr w:rsidR="00CB1155" w:rsidRPr="008000E2" w14:paraId="5A491967" w14:textId="77777777" w:rsidTr="00EC5966">
        <w:trPr>
          <w:trHeight w:val="616"/>
        </w:trPr>
        <w:tc>
          <w:tcPr>
            <w:tcW w:w="4225" w:type="dxa"/>
          </w:tcPr>
          <w:p w14:paraId="6664C086" w14:textId="5A7D99B1" w:rsidR="00CB1155" w:rsidRPr="004E28D5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4E28D5">
              <w:rPr>
                <w:sz w:val="20"/>
                <w:szCs w:val="20"/>
              </w:rPr>
              <w:t>GSM</w:t>
            </w:r>
            <w:r>
              <w:rPr>
                <w:sz w:val="20"/>
                <w:szCs w:val="20"/>
              </w:rPr>
              <w:t>, b</w:t>
            </w:r>
            <w:r w:rsidRPr="004E28D5">
              <w:rPr>
                <w:sz w:val="20"/>
                <w:szCs w:val="20"/>
              </w:rPr>
              <w:t>rain meninges neoplasm (benign and malignant), the highest dose omitted</w:t>
            </w:r>
          </w:p>
        </w:tc>
        <w:tc>
          <w:tcPr>
            <w:tcW w:w="1080" w:type="dxa"/>
          </w:tcPr>
          <w:p w14:paraId="607F7366" w14:textId="175AA45A" w:rsidR="00CB1155" w:rsidRPr="008000E2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Multistage degree 1</w:t>
            </w:r>
          </w:p>
        </w:tc>
        <w:tc>
          <w:tcPr>
            <w:tcW w:w="810" w:type="dxa"/>
          </w:tcPr>
          <w:p w14:paraId="4F3FD041" w14:textId="0B5FDB67" w:rsidR="00CB1155" w:rsidRPr="008000E2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4.21</w:t>
            </w:r>
          </w:p>
        </w:tc>
        <w:tc>
          <w:tcPr>
            <w:tcW w:w="900" w:type="dxa"/>
          </w:tcPr>
          <w:p w14:paraId="513C6C43" w14:textId="7770B590" w:rsidR="00CB1155" w:rsidRPr="008000E2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1.90</w:t>
            </w:r>
          </w:p>
        </w:tc>
        <w:tc>
          <w:tcPr>
            <w:tcW w:w="810" w:type="dxa"/>
          </w:tcPr>
          <w:p w14:paraId="51550BC7" w14:textId="39F24987" w:rsidR="00CB1155" w:rsidRPr="008000E2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0.81</w:t>
            </w:r>
          </w:p>
        </w:tc>
        <w:tc>
          <w:tcPr>
            <w:tcW w:w="990" w:type="dxa"/>
          </w:tcPr>
          <w:p w14:paraId="2A077D21" w14:textId="1EFB8F65" w:rsidR="00CB1155" w:rsidRPr="008000E2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-0.13</w:t>
            </w:r>
          </w:p>
        </w:tc>
        <w:tc>
          <w:tcPr>
            <w:tcW w:w="1350" w:type="dxa"/>
          </w:tcPr>
          <w:p w14:paraId="59CAF5EB" w14:textId="33B8D6E1" w:rsidR="00CB1155" w:rsidRPr="008000E2" w:rsidRDefault="00CB1155" w:rsidP="00CB1155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74.08</w:t>
            </w:r>
          </w:p>
        </w:tc>
      </w:tr>
      <w:tr w:rsidR="00EC5966" w:rsidRPr="008000E2" w14:paraId="3DE10D3D" w14:textId="77777777" w:rsidTr="00EC5966">
        <w:trPr>
          <w:trHeight w:val="616"/>
        </w:trPr>
        <w:tc>
          <w:tcPr>
            <w:tcW w:w="4225" w:type="dxa"/>
          </w:tcPr>
          <w:p w14:paraId="416066E0" w14:textId="3C9F5CC5" w:rsidR="00EC5966" w:rsidRPr="004E28D5" w:rsidRDefault="00EC5966" w:rsidP="00EC5966">
            <w:pPr>
              <w:pStyle w:val="ListParagraph"/>
              <w:ind w:left="0"/>
              <w:rPr>
                <w:sz w:val="20"/>
                <w:szCs w:val="20"/>
              </w:rPr>
            </w:pPr>
            <w:r w:rsidRPr="004E28D5">
              <w:rPr>
                <w:sz w:val="20"/>
                <w:szCs w:val="20"/>
              </w:rPr>
              <w:t>GSM</w:t>
            </w:r>
            <w:r>
              <w:rPr>
                <w:sz w:val="20"/>
                <w:szCs w:val="20"/>
              </w:rPr>
              <w:t>, a</w:t>
            </w:r>
            <w:r w:rsidRPr="004E28D5">
              <w:rPr>
                <w:sz w:val="20"/>
                <w:szCs w:val="20"/>
              </w:rPr>
              <w:t>drenal medulla pheochromocytoma (benign and malignant), the highest dose omitted</w:t>
            </w:r>
            <w:r w:rsidRPr="00EC596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080" w:type="dxa"/>
          </w:tcPr>
          <w:p w14:paraId="76F4DA1E" w14:textId="70E0F816" w:rsidR="00EC5966" w:rsidRPr="008000E2" w:rsidRDefault="00EC5966" w:rsidP="00EC5966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Multistage degree 2</w:t>
            </w:r>
          </w:p>
        </w:tc>
        <w:tc>
          <w:tcPr>
            <w:tcW w:w="810" w:type="dxa"/>
          </w:tcPr>
          <w:p w14:paraId="596E9017" w14:textId="019A6A31" w:rsidR="00EC5966" w:rsidRPr="008000E2" w:rsidRDefault="00EC5966" w:rsidP="00EC5966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0.58</w:t>
            </w:r>
          </w:p>
        </w:tc>
        <w:tc>
          <w:tcPr>
            <w:tcW w:w="900" w:type="dxa"/>
          </w:tcPr>
          <w:p w14:paraId="23B49859" w14:textId="1BE89991" w:rsidR="00EC5966" w:rsidRPr="008000E2" w:rsidRDefault="00EC5966" w:rsidP="00EC5966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0.38</w:t>
            </w:r>
          </w:p>
        </w:tc>
        <w:tc>
          <w:tcPr>
            <w:tcW w:w="810" w:type="dxa"/>
          </w:tcPr>
          <w:p w14:paraId="167BD98E" w14:textId="45581942" w:rsidR="00EC5966" w:rsidRPr="008000E2" w:rsidRDefault="00EC5966" w:rsidP="00EC5966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0.46</w:t>
            </w:r>
          </w:p>
        </w:tc>
        <w:tc>
          <w:tcPr>
            <w:tcW w:w="990" w:type="dxa"/>
          </w:tcPr>
          <w:p w14:paraId="023243EC" w14:textId="5FCDC630" w:rsidR="00EC5966" w:rsidRPr="008000E2" w:rsidRDefault="00EC5966" w:rsidP="00EC5966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-0.21</w:t>
            </w:r>
          </w:p>
        </w:tc>
        <w:tc>
          <w:tcPr>
            <w:tcW w:w="1350" w:type="dxa"/>
          </w:tcPr>
          <w:p w14:paraId="7290F3AC" w14:textId="7439136C" w:rsidR="00EC5966" w:rsidRPr="008000E2" w:rsidRDefault="00EC5966" w:rsidP="00EC5966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286.08</w:t>
            </w:r>
          </w:p>
        </w:tc>
      </w:tr>
      <w:tr w:rsidR="00EC5966" w:rsidRPr="008000E2" w14:paraId="0717AE77" w14:textId="77777777" w:rsidTr="00EC5966">
        <w:trPr>
          <w:trHeight w:val="445"/>
        </w:trPr>
        <w:tc>
          <w:tcPr>
            <w:tcW w:w="4225" w:type="dxa"/>
          </w:tcPr>
          <w:p w14:paraId="40D088B6" w14:textId="514E6949" w:rsidR="00EC5966" w:rsidRPr="004E28D5" w:rsidRDefault="00EC5966" w:rsidP="00EC5966">
            <w:pPr>
              <w:pStyle w:val="ListParagraph"/>
              <w:ind w:left="0"/>
              <w:rPr>
                <w:sz w:val="20"/>
                <w:szCs w:val="20"/>
              </w:rPr>
            </w:pPr>
            <w:r w:rsidRPr="004E28D5">
              <w:rPr>
                <w:sz w:val="20"/>
                <w:szCs w:val="20"/>
              </w:rPr>
              <w:t>GSM</w:t>
            </w:r>
            <w:r>
              <w:rPr>
                <w:sz w:val="20"/>
                <w:szCs w:val="20"/>
              </w:rPr>
              <w:t>, p</w:t>
            </w:r>
            <w:r w:rsidRPr="004E28D5">
              <w:rPr>
                <w:sz w:val="20"/>
                <w:szCs w:val="20"/>
              </w:rPr>
              <w:t>ituitary gland adenoma, all doses</w:t>
            </w:r>
          </w:p>
        </w:tc>
        <w:tc>
          <w:tcPr>
            <w:tcW w:w="1080" w:type="dxa"/>
          </w:tcPr>
          <w:p w14:paraId="1B198F60" w14:textId="4829E744" w:rsidR="00EC5966" w:rsidRPr="008000E2" w:rsidRDefault="00EC5966" w:rsidP="00EC5966">
            <w:pPr>
              <w:pStyle w:val="ListParagraph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Multistage degree 1</w:t>
            </w:r>
          </w:p>
        </w:tc>
        <w:tc>
          <w:tcPr>
            <w:tcW w:w="810" w:type="dxa"/>
          </w:tcPr>
          <w:p w14:paraId="3E9E26DF" w14:textId="0A99FC11" w:rsidR="00EC5966" w:rsidRPr="008000E2" w:rsidRDefault="00EC5966" w:rsidP="00EC5966">
            <w:pPr>
              <w:pStyle w:val="ListParagraph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2.86</w:t>
            </w:r>
          </w:p>
        </w:tc>
        <w:tc>
          <w:tcPr>
            <w:tcW w:w="900" w:type="dxa"/>
          </w:tcPr>
          <w:p w14:paraId="54462069" w14:textId="5067BBEA" w:rsidR="00EC5966" w:rsidRPr="008000E2" w:rsidRDefault="00EC5966" w:rsidP="00EC5966">
            <w:pPr>
              <w:pStyle w:val="ListParagraph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1.15</w:t>
            </w:r>
          </w:p>
        </w:tc>
        <w:tc>
          <w:tcPr>
            <w:tcW w:w="810" w:type="dxa"/>
          </w:tcPr>
          <w:p w14:paraId="21564F76" w14:textId="36A0F280" w:rsidR="00EC5966" w:rsidRPr="008000E2" w:rsidRDefault="00EC5966" w:rsidP="00EC5966">
            <w:pPr>
              <w:pStyle w:val="ListParagraph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0.25</w:t>
            </w:r>
          </w:p>
        </w:tc>
        <w:tc>
          <w:tcPr>
            <w:tcW w:w="990" w:type="dxa"/>
          </w:tcPr>
          <w:p w14:paraId="07332A40" w14:textId="5783E0F4" w:rsidR="00EC5966" w:rsidRPr="008000E2" w:rsidRDefault="00EC5966" w:rsidP="00EC5966">
            <w:pPr>
              <w:pStyle w:val="ListParagraph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0.28</w:t>
            </w:r>
          </w:p>
        </w:tc>
        <w:tc>
          <w:tcPr>
            <w:tcW w:w="1350" w:type="dxa"/>
          </w:tcPr>
          <w:p w14:paraId="50E89E8F" w14:textId="7959E347" w:rsidR="00EC5966" w:rsidRPr="008000E2" w:rsidRDefault="00EC5966" w:rsidP="00EC5966">
            <w:pPr>
              <w:pStyle w:val="ListParagraph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421.57</w:t>
            </w:r>
          </w:p>
        </w:tc>
      </w:tr>
      <w:tr w:rsidR="00EC5966" w:rsidRPr="008000E2" w14:paraId="3FC65096" w14:textId="77777777" w:rsidTr="00EC5966">
        <w:trPr>
          <w:trHeight w:val="589"/>
        </w:trPr>
        <w:tc>
          <w:tcPr>
            <w:tcW w:w="4225" w:type="dxa"/>
          </w:tcPr>
          <w:p w14:paraId="5EE9DB7D" w14:textId="0871178D" w:rsidR="00EC5966" w:rsidRPr="004E28D5" w:rsidRDefault="00EC5966" w:rsidP="00EC5966">
            <w:pPr>
              <w:pStyle w:val="ListParagraph"/>
              <w:ind w:left="0"/>
              <w:rPr>
                <w:sz w:val="20"/>
                <w:szCs w:val="20"/>
              </w:rPr>
            </w:pPr>
            <w:r w:rsidRPr="004E28D5">
              <w:rPr>
                <w:sz w:val="20"/>
                <w:szCs w:val="20"/>
              </w:rPr>
              <w:t>GSM</w:t>
            </w:r>
            <w:r>
              <w:rPr>
                <w:sz w:val="20"/>
                <w:szCs w:val="20"/>
              </w:rPr>
              <w:t>, p</w:t>
            </w:r>
            <w:r w:rsidRPr="004E28D5">
              <w:rPr>
                <w:sz w:val="20"/>
                <w:szCs w:val="20"/>
              </w:rPr>
              <w:t>ituitary gland adenoma, the highest dose omitted</w:t>
            </w:r>
          </w:p>
        </w:tc>
        <w:tc>
          <w:tcPr>
            <w:tcW w:w="1080" w:type="dxa"/>
          </w:tcPr>
          <w:p w14:paraId="4C96425F" w14:textId="75A14054" w:rsidR="00EC5966" w:rsidRPr="008000E2" w:rsidRDefault="00EC5966" w:rsidP="00EC5966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Multistage degree 1</w:t>
            </w:r>
          </w:p>
        </w:tc>
        <w:tc>
          <w:tcPr>
            <w:tcW w:w="810" w:type="dxa"/>
          </w:tcPr>
          <w:p w14:paraId="3B7D08EF" w14:textId="462DDAFD" w:rsidR="00EC5966" w:rsidRPr="008000E2" w:rsidRDefault="00EC5966" w:rsidP="00EC5966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1.06</w:t>
            </w:r>
          </w:p>
        </w:tc>
        <w:tc>
          <w:tcPr>
            <w:tcW w:w="900" w:type="dxa"/>
          </w:tcPr>
          <w:p w14:paraId="46CC8B2C" w14:textId="6836FB24" w:rsidR="00EC5966" w:rsidRPr="008000E2" w:rsidRDefault="00EC5966" w:rsidP="00EC5966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0.51</w:t>
            </w:r>
          </w:p>
        </w:tc>
        <w:tc>
          <w:tcPr>
            <w:tcW w:w="810" w:type="dxa"/>
          </w:tcPr>
          <w:p w14:paraId="3003E25D" w14:textId="204D8F1D" w:rsidR="00EC5966" w:rsidRPr="008000E2" w:rsidRDefault="00EC5966" w:rsidP="00EC5966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0.22</w:t>
            </w:r>
          </w:p>
        </w:tc>
        <w:tc>
          <w:tcPr>
            <w:tcW w:w="990" w:type="dxa"/>
          </w:tcPr>
          <w:p w14:paraId="200FD949" w14:textId="5A7808C0" w:rsidR="00EC5966" w:rsidRPr="008000E2" w:rsidRDefault="00EC5966" w:rsidP="00EC5966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0.99</w:t>
            </w:r>
          </w:p>
        </w:tc>
        <w:tc>
          <w:tcPr>
            <w:tcW w:w="1350" w:type="dxa"/>
          </w:tcPr>
          <w:p w14:paraId="1B0F94A5" w14:textId="49F496F3" w:rsidR="00EC5966" w:rsidRPr="008000E2" w:rsidRDefault="00EC5966" w:rsidP="00EC5966">
            <w:pPr>
              <w:pStyle w:val="ListParagraph"/>
              <w:ind w:left="0"/>
              <w:rPr>
                <w:sz w:val="20"/>
                <w:szCs w:val="20"/>
              </w:rPr>
            </w:pPr>
            <w:r w:rsidRPr="008000E2">
              <w:rPr>
                <w:sz w:val="20"/>
                <w:szCs w:val="20"/>
              </w:rPr>
              <w:t>312.08</w:t>
            </w:r>
          </w:p>
        </w:tc>
      </w:tr>
    </w:tbl>
    <w:p w14:paraId="1C25AC2B" w14:textId="77777777" w:rsidR="00EC5966" w:rsidRDefault="00EC5966" w:rsidP="00EC5966">
      <w:r>
        <w:t xml:space="preserve">1. These datasets could only be modeled with the highest dose omitted. </w:t>
      </w:r>
    </w:p>
    <w:p w14:paraId="7BFB8D45" w14:textId="7C679A28" w:rsidR="00DF55F1" w:rsidRDefault="00DF55F1" w:rsidP="004C759F"/>
    <w:p w14:paraId="2D91E7BE" w14:textId="51743D90" w:rsidR="00DF55F1" w:rsidRDefault="00DF55F1" w:rsidP="004C759F"/>
    <w:p w14:paraId="434DC058" w14:textId="4F1663A1" w:rsidR="00AD5B00" w:rsidRPr="00AD5B00" w:rsidRDefault="00AD5B00" w:rsidP="00AD5B00"/>
    <w:sectPr w:rsidR="00AD5B00" w:rsidRPr="00AD5B00" w:rsidSect="0093429D">
      <w:headerReference w:type="even" r:id="rId8"/>
      <w:footerReference w:type="even" r:id="rId9"/>
      <w:footerReference w:type="default" r:id="rId10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0B4891" w14:textId="77777777" w:rsidR="00C850D6" w:rsidRDefault="00C850D6" w:rsidP="00117666">
      <w:pPr>
        <w:spacing w:after="0"/>
      </w:pPr>
      <w:r>
        <w:separator/>
      </w:r>
    </w:p>
  </w:endnote>
  <w:endnote w:type="continuationSeparator" w:id="0">
    <w:p w14:paraId="24C56D71" w14:textId="77777777" w:rsidR="00C850D6" w:rsidRDefault="00C850D6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&#13;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&#13;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6B7A7B" w14:textId="77777777" w:rsidR="00C850D6" w:rsidRDefault="00C850D6" w:rsidP="00117666">
      <w:pPr>
        <w:spacing w:after="0"/>
      </w:pPr>
      <w:r>
        <w:separator/>
      </w:r>
    </w:p>
  </w:footnote>
  <w:footnote w:type="continuationSeparator" w:id="0">
    <w:p w14:paraId="09DEDE9F" w14:textId="77777777" w:rsidR="00C850D6" w:rsidRDefault="00C850D6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EF0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5"/>
    <w:rsid w:val="00010F21"/>
    <w:rsid w:val="0001424D"/>
    <w:rsid w:val="0001436A"/>
    <w:rsid w:val="00014CB3"/>
    <w:rsid w:val="0001705B"/>
    <w:rsid w:val="00017184"/>
    <w:rsid w:val="000201D7"/>
    <w:rsid w:val="000215B9"/>
    <w:rsid w:val="00027A64"/>
    <w:rsid w:val="00030536"/>
    <w:rsid w:val="00031329"/>
    <w:rsid w:val="00032450"/>
    <w:rsid w:val="00034304"/>
    <w:rsid w:val="00035434"/>
    <w:rsid w:val="000370D7"/>
    <w:rsid w:val="00047CC9"/>
    <w:rsid w:val="00052A14"/>
    <w:rsid w:val="00052B6A"/>
    <w:rsid w:val="00057120"/>
    <w:rsid w:val="0006552B"/>
    <w:rsid w:val="00076E95"/>
    <w:rsid w:val="00077D53"/>
    <w:rsid w:val="000852A4"/>
    <w:rsid w:val="00086B96"/>
    <w:rsid w:val="00086DE2"/>
    <w:rsid w:val="000943A6"/>
    <w:rsid w:val="00095664"/>
    <w:rsid w:val="000960B1"/>
    <w:rsid w:val="000970F1"/>
    <w:rsid w:val="000A25FD"/>
    <w:rsid w:val="000A2E61"/>
    <w:rsid w:val="000A6EE7"/>
    <w:rsid w:val="000B24D3"/>
    <w:rsid w:val="000C54BE"/>
    <w:rsid w:val="000C7679"/>
    <w:rsid w:val="000D32F4"/>
    <w:rsid w:val="000D5093"/>
    <w:rsid w:val="000D591E"/>
    <w:rsid w:val="000D6EA5"/>
    <w:rsid w:val="000E0977"/>
    <w:rsid w:val="000F3FA1"/>
    <w:rsid w:val="000F65E4"/>
    <w:rsid w:val="00105FD9"/>
    <w:rsid w:val="0011274E"/>
    <w:rsid w:val="001128F2"/>
    <w:rsid w:val="001132A6"/>
    <w:rsid w:val="001159CA"/>
    <w:rsid w:val="00117449"/>
    <w:rsid w:val="00117666"/>
    <w:rsid w:val="001209E5"/>
    <w:rsid w:val="001220C3"/>
    <w:rsid w:val="001231D9"/>
    <w:rsid w:val="00131A90"/>
    <w:rsid w:val="00134605"/>
    <w:rsid w:val="00144485"/>
    <w:rsid w:val="00147C8B"/>
    <w:rsid w:val="001549D3"/>
    <w:rsid w:val="0015637E"/>
    <w:rsid w:val="00156502"/>
    <w:rsid w:val="00160065"/>
    <w:rsid w:val="0016142B"/>
    <w:rsid w:val="0017069B"/>
    <w:rsid w:val="001706F9"/>
    <w:rsid w:val="0017308B"/>
    <w:rsid w:val="001734A5"/>
    <w:rsid w:val="00174C8C"/>
    <w:rsid w:val="00176504"/>
    <w:rsid w:val="00177B25"/>
    <w:rsid w:val="00177D84"/>
    <w:rsid w:val="00180A32"/>
    <w:rsid w:val="00192E9A"/>
    <w:rsid w:val="0019344F"/>
    <w:rsid w:val="00196B28"/>
    <w:rsid w:val="001B2456"/>
    <w:rsid w:val="001B27B1"/>
    <w:rsid w:val="001B4165"/>
    <w:rsid w:val="001B78B8"/>
    <w:rsid w:val="001C1794"/>
    <w:rsid w:val="001C2662"/>
    <w:rsid w:val="001C5802"/>
    <w:rsid w:val="001D52DC"/>
    <w:rsid w:val="001D6B85"/>
    <w:rsid w:val="001E18FF"/>
    <w:rsid w:val="001F41AD"/>
    <w:rsid w:val="001F5B66"/>
    <w:rsid w:val="002009C1"/>
    <w:rsid w:val="00201A66"/>
    <w:rsid w:val="002036FD"/>
    <w:rsid w:val="00204B92"/>
    <w:rsid w:val="0021070C"/>
    <w:rsid w:val="00211754"/>
    <w:rsid w:val="00216135"/>
    <w:rsid w:val="00217C0B"/>
    <w:rsid w:val="00217F3B"/>
    <w:rsid w:val="0022049F"/>
    <w:rsid w:val="002278F5"/>
    <w:rsid w:val="00230EE9"/>
    <w:rsid w:val="00240001"/>
    <w:rsid w:val="00240736"/>
    <w:rsid w:val="00242DA5"/>
    <w:rsid w:val="002448CC"/>
    <w:rsid w:val="002528A2"/>
    <w:rsid w:val="00257901"/>
    <w:rsid w:val="002611C3"/>
    <w:rsid w:val="002617AF"/>
    <w:rsid w:val="002639FF"/>
    <w:rsid w:val="0026654B"/>
    <w:rsid w:val="0026692E"/>
    <w:rsid w:val="00267D18"/>
    <w:rsid w:val="00274347"/>
    <w:rsid w:val="00276E2A"/>
    <w:rsid w:val="00281813"/>
    <w:rsid w:val="00283860"/>
    <w:rsid w:val="00284B81"/>
    <w:rsid w:val="00284BFA"/>
    <w:rsid w:val="002868E2"/>
    <w:rsid w:val="002869C3"/>
    <w:rsid w:val="0029138C"/>
    <w:rsid w:val="00292447"/>
    <w:rsid w:val="00292CE4"/>
    <w:rsid w:val="002936E4"/>
    <w:rsid w:val="00295328"/>
    <w:rsid w:val="002A0D19"/>
    <w:rsid w:val="002A1509"/>
    <w:rsid w:val="002A376E"/>
    <w:rsid w:val="002A6F6A"/>
    <w:rsid w:val="002B4A57"/>
    <w:rsid w:val="002B794B"/>
    <w:rsid w:val="002C2C27"/>
    <w:rsid w:val="002C51DB"/>
    <w:rsid w:val="002C74CA"/>
    <w:rsid w:val="002D18F3"/>
    <w:rsid w:val="002D47FE"/>
    <w:rsid w:val="002E0387"/>
    <w:rsid w:val="002E0AB4"/>
    <w:rsid w:val="002E6659"/>
    <w:rsid w:val="002E6D5C"/>
    <w:rsid w:val="002F433E"/>
    <w:rsid w:val="00303102"/>
    <w:rsid w:val="0030404D"/>
    <w:rsid w:val="00306C6F"/>
    <w:rsid w:val="003106D1"/>
    <w:rsid w:val="003123F4"/>
    <w:rsid w:val="00315AF3"/>
    <w:rsid w:val="00315BDB"/>
    <w:rsid w:val="00315F78"/>
    <w:rsid w:val="00316A82"/>
    <w:rsid w:val="00321CB9"/>
    <w:rsid w:val="003221EE"/>
    <w:rsid w:val="003234EF"/>
    <w:rsid w:val="00323849"/>
    <w:rsid w:val="00326F70"/>
    <w:rsid w:val="00333831"/>
    <w:rsid w:val="003407D4"/>
    <w:rsid w:val="003440E7"/>
    <w:rsid w:val="00347917"/>
    <w:rsid w:val="00347A89"/>
    <w:rsid w:val="003544FB"/>
    <w:rsid w:val="003566BE"/>
    <w:rsid w:val="00357B7B"/>
    <w:rsid w:val="00364294"/>
    <w:rsid w:val="003733F3"/>
    <w:rsid w:val="003757DB"/>
    <w:rsid w:val="003823ED"/>
    <w:rsid w:val="00382578"/>
    <w:rsid w:val="003825ED"/>
    <w:rsid w:val="003A1E18"/>
    <w:rsid w:val="003A3CAB"/>
    <w:rsid w:val="003B0393"/>
    <w:rsid w:val="003B0A46"/>
    <w:rsid w:val="003B201E"/>
    <w:rsid w:val="003B49DA"/>
    <w:rsid w:val="003B7592"/>
    <w:rsid w:val="003C6BD2"/>
    <w:rsid w:val="003D1AC8"/>
    <w:rsid w:val="003D2F2D"/>
    <w:rsid w:val="003F7AA5"/>
    <w:rsid w:val="00401590"/>
    <w:rsid w:val="00402332"/>
    <w:rsid w:val="00402E1F"/>
    <w:rsid w:val="00403C07"/>
    <w:rsid w:val="00406295"/>
    <w:rsid w:val="0041023F"/>
    <w:rsid w:val="00410869"/>
    <w:rsid w:val="004113C6"/>
    <w:rsid w:val="0041383F"/>
    <w:rsid w:val="004214BA"/>
    <w:rsid w:val="00424757"/>
    <w:rsid w:val="00424E25"/>
    <w:rsid w:val="00433A0D"/>
    <w:rsid w:val="00433AC0"/>
    <w:rsid w:val="004429BB"/>
    <w:rsid w:val="00447801"/>
    <w:rsid w:val="00451302"/>
    <w:rsid w:val="00452E9C"/>
    <w:rsid w:val="00454738"/>
    <w:rsid w:val="00457806"/>
    <w:rsid w:val="004654FE"/>
    <w:rsid w:val="00467B8A"/>
    <w:rsid w:val="004735C8"/>
    <w:rsid w:val="004758B4"/>
    <w:rsid w:val="00481015"/>
    <w:rsid w:val="0048263F"/>
    <w:rsid w:val="00484A6E"/>
    <w:rsid w:val="00487FD5"/>
    <w:rsid w:val="00491FCF"/>
    <w:rsid w:val="004947A6"/>
    <w:rsid w:val="004961FF"/>
    <w:rsid w:val="00496941"/>
    <w:rsid w:val="00497476"/>
    <w:rsid w:val="004A22DC"/>
    <w:rsid w:val="004A2494"/>
    <w:rsid w:val="004A6769"/>
    <w:rsid w:val="004A67FE"/>
    <w:rsid w:val="004B3A06"/>
    <w:rsid w:val="004B4169"/>
    <w:rsid w:val="004C04CB"/>
    <w:rsid w:val="004C3BF2"/>
    <w:rsid w:val="004C5B98"/>
    <w:rsid w:val="004C759F"/>
    <w:rsid w:val="004D0751"/>
    <w:rsid w:val="004D2A11"/>
    <w:rsid w:val="004D457E"/>
    <w:rsid w:val="004E28D5"/>
    <w:rsid w:val="004F3611"/>
    <w:rsid w:val="004F52EA"/>
    <w:rsid w:val="004F5313"/>
    <w:rsid w:val="005074D2"/>
    <w:rsid w:val="00511C34"/>
    <w:rsid w:val="00514418"/>
    <w:rsid w:val="00514BB0"/>
    <w:rsid w:val="00517A89"/>
    <w:rsid w:val="005250F2"/>
    <w:rsid w:val="00527F6D"/>
    <w:rsid w:val="00531162"/>
    <w:rsid w:val="00531BEC"/>
    <w:rsid w:val="005404D0"/>
    <w:rsid w:val="00540C2A"/>
    <w:rsid w:val="00540CC2"/>
    <w:rsid w:val="0054205F"/>
    <w:rsid w:val="00544B5E"/>
    <w:rsid w:val="00553349"/>
    <w:rsid w:val="005578E4"/>
    <w:rsid w:val="00561392"/>
    <w:rsid w:val="0056398D"/>
    <w:rsid w:val="00574EED"/>
    <w:rsid w:val="00582284"/>
    <w:rsid w:val="00586AA2"/>
    <w:rsid w:val="00590724"/>
    <w:rsid w:val="005915B4"/>
    <w:rsid w:val="00593EEA"/>
    <w:rsid w:val="00595DE3"/>
    <w:rsid w:val="00597282"/>
    <w:rsid w:val="005A5EEE"/>
    <w:rsid w:val="005A6876"/>
    <w:rsid w:val="005A6C9D"/>
    <w:rsid w:val="005A7471"/>
    <w:rsid w:val="005C10AC"/>
    <w:rsid w:val="005C26AD"/>
    <w:rsid w:val="005C6D84"/>
    <w:rsid w:val="005D11DA"/>
    <w:rsid w:val="005D478A"/>
    <w:rsid w:val="005D5AAE"/>
    <w:rsid w:val="005D697E"/>
    <w:rsid w:val="005F11FE"/>
    <w:rsid w:val="005F3442"/>
    <w:rsid w:val="005F3F45"/>
    <w:rsid w:val="005F6648"/>
    <w:rsid w:val="00600182"/>
    <w:rsid w:val="00601C51"/>
    <w:rsid w:val="006045CA"/>
    <w:rsid w:val="006151EE"/>
    <w:rsid w:val="00615A7C"/>
    <w:rsid w:val="00621EDA"/>
    <w:rsid w:val="006262B5"/>
    <w:rsid w:val="00630A24"/>
    <w:rsid w:val="006325D2"/>
    <w:rsid w:val="006359E2"/>
    <w:rsid w:val="006375C7"/>
    <w:rsid w:val="0063776B"/>
    <w:rsid w:val="00647EDC"/>
    <w:rsid w:val="006504ED"/>
    <w:rsid w:val="00652630"/>
    <w:rsid w:val="00654E8F"/>
    <w:rsid w:val="006569B7"/>
    <w:rsid w:val="00660591"/>
    <w:rsid w:val="00660D05"/>
    <w:rsid w:val="0066270D"/>
    <w:rsid w:val="00664EE0"/>
    <w:rsid w:val="00672307"/>
    <w:rsid w:val="00677D83"/>
    <w:rsid w:val="006820B1"/>
    <w:rsid w:val="00684014"/>
    <w:rsid w:val="00694A26"/>
    <w:rsid w:val="006A1A04"/>
    <w:rsid w:val="006A267D"/>
    <w:rsid w:val="006A5251"/>
    <w:rsid w:val="006A5601"/>
    <w:rsid w:val="006A66BB"/>
    <w:rsid w:val="006A68C4"/>
    <w:rsid w:val="006B1A58"/>
    <w:rsid w:val="006B279D"/>
    <w:rsid w:val="006B6430"/>
    <w:rsid w:val="006B6E06"/>
    <w:rsid w:val="006B7D14"/>
    <w:rsid w:val="006C4791"/>
    <w:rsid w:val="006D5CC8"/>
    <w:rsid w:val="006D6B63"/>
    <w:rsid w:val="006E3D9F"/>
    <w:rsid w:val="006F3CD9"/>
    <w:rsid w:val="006F4CE0"/>
    <w:rsid w:val="006F4D5C"/>
    <w:rsid w:val="006F72B2"/>
    <w:rsid w:val="00701727"/>
    <w:rsid w:val="00702B88"/>
    <w:rsid w:val="00705055"/>
    <w:rsid w:val="00705290"/>
    <w:rsid w:val="0070566C"/>
    <w:rsid w:val="00705D77"/>
    <w:rsid w:val="007136CA"/>
    <w:rsid w:val="00713932"/>
    <w:rsid w:val="00714C50"/>
    <w:rsid w:val="0071694D"/>
    <w:rsid w:val="007237FA"/>
    <w:rsid w:val="0072450E"/>
    <w:rsid w:val="00725A7D"/>
    <w:rsid w:val="00735DDC"/>
    <w:rsid w:val="00741E7F"/>
    <w:rsid w:val="007501BE"/>
    <w:rsid w:val="007511C0"/>
    <w:rsid w:val="007524DB"/>
    <w:rsid w:val="0075530E"/>
    <w:rsid w:val="0076149D"/>
    <w:rsid w:val="0076417C"/>
    <w:rsid w:val="007649D6"/>
    <w:rsid w:val="00773022"/>
    <w:rsid w:val="007813EE"/>
    <w:rsid w:val="00783671"/>
    <w:rsid w:val="00784EF7"/>
    <w:rsid w:val="00786656"/>
    <w:rsid w:val="00790BB3"/>
    <w:rsid w:val="00795A18"/>
    <w:rsid w:val="00795C23"/>
    <w:rsid w:val="00795D59"/>
    <w:rsid w:val="007A1B5E"/>
    <w:rsid w:val="007B1688"/>
    <w:rsid w:val="007B1C8E"/>
    <w:rsid w:val="007B4121"/>
    <w:rsid w:val="007B5F62"/>
    <w:rsid w:val="007B7CB6"/>
    <w:rsid w:val="007C0836"/>
    <w:rsid w:val="007C19E2"/>
    <w:rsid w:val="007C206C"/>
    <w:rsid w:val="007C2346"/>
    <w:rsid w:val="007C6057"/>
    <w:rsid w:val="007D065D"/>
    <w:rsid w:val="007D0942"/>
    <w:rsid w:val="007D6B09"/>
    <w:rsid w:val="007E3DD7"/>
    <w:rsid w:val="007E5989"/>
    <w:rsid w:val="007E59AC"/>
    <w:rsid w:val="007E6EF3"/>
    <w:rsid w:val="007F5222"/>
    <w:rsid w:val="008000E2"/>
    <w:rsid w:val="00802AF2"/>
    <w:rsid w:val="0080368B"/>
    <w:rsid w:val="00810512"/>
    <w:rsid w:val="00810D49"/>
    <w:rsid w:val="00811A3F"/>
    <w:rsid w:val="00811B6C"/>
    <w:rsid w:val="00813954"/>
    <w:rsid w:val="00817DD6"/>
    <w:rsid w:val="00826A23"/>
    <w:rsid w:val="00826E9B"/>
    <w:rsid w:val="008300F3"/>
    <w:rsid w:val="0083099C"/>
    <w:rsid w:val="008309DB"/>
    <w:rsid w:val="00832E76"/>
    <w:rsid w:val="0083529A"/>
    <w:rsid w:val="00835574"/>
    <w:rsid w:val="00836790"/>
    <w:rsid w:val="0083759F"/>
    <w:rsid w:val="00845271"/>
    <w:rsid w:val="00854FCB"/>
    <w:rsid w:val="00860674"/>
    <w:rsid w:val="00860789"/>
    <w:rsid w:val="00863D32"/>
    <w:rsid w:val="00863F83"/>
    <w:rsid w:val="00885156"/>
    <w:rsid w:val="00892FF4"/>
    <w:rsid w:val="00896774"/>
    <w:rsid w:val="00897AF7"/>
    <w:rsid w:val="008A0A81"/>
    <w:rsid w:val="008A22C3"/>
    <w:rsid w:val="008A3A5E"/>
    <w:rsid w:val="008A5CD0"/>
    <w:rsid w:val="008A61B1"/>
    <w:rsid w:val="008B08EA"/>
    <w:rsid w:val="008B57B0"/>
    <w:rsid w:val="008C1774"/>
    <w:rsid w:val="008C3E34"/>
    <w:rsid w:val="008C7045"/>
    <w:rsid w:val="008D0181"/>
    <w:rsid w:val="008D2E6E"/>
    <w:rsid w:val="008D524A"/>
    <w:rsid w:val="008D7E6A"/>
    <w:rsid w:val="008E0997"/>
    <w:rsid w:val="008E0ADF"/>
    <w:rsid w:val="008E764F"/>
    <w:rsid w:val="008F2027"/>
    <w:rsid w:val="00900489"/>
    <w:rsid w:val="0090374E"/>
    <w:rsid w:val="009038A6"/>
    <w:rsid w:val="00911740"/>
    <w:rsid w:val="00912161"/>
    <w:rsid w:val="00912441"/>
    <w:rsid w:val="009151AA"/>
    <w:rsid w:val="00916EC4"/>
    <w:rsid w:val="00921986"/>
    <w:rsid w:val="00926576"/>
    <w:rsid w:val="0092773E"/>
    <w:rsid w:val="0093429D"/>
    <w:rsid w:val="00943573"/>
    <w:rsid w:val="00944F3D"/>
    <w:rsid w:val="0095159D"/>
    <w:rsid w:val="009515B8"/>
    <w:rsid w:val="009542A4"/>
    <w:rsid w:val="009605E6"/>
    <w:rsid w:val="00964134"/>
    <w:rsid w:val="00970F7D"/>
    <w:rsid w:val="009759CA"/>
    <w:rsid w:val="00977D9D"/>
    <w:rsid w:val="009805EA"/>
    <w:rsid w:val="009850F3"/>
    <w:rsid w:val="00990647"/>
    <w:rsid w:val="009932E7"/>
    <w:rsid w:val="009943C5"/>
    <w:rsid w:val="00994A3D"/>
    <w:rsid w:val="0099798A"/>
    <w:rsid w:val="00997A2A"/>
    <w:rsid w:val="00997D8A"/>
    <w:rsid w:val="009A0605"/>
    <w:rsid w:val="009A528A"/>
    <w:rsid w:val="009A71F9"/>
    <w:rsid w:val="009A748D"/>
    <w:rsid w:val="009B2F11"/>
    <w:rsid w:val="009C130F"/>
    <w:rsid w:val="009C2B12"/>
    <w:rsid w:val="009C413E"/>
    <w:rsid w:val="009C7E85"/>
    <w:rsid w:val="009D4CCA"/>
    <w:rsid w:val="009E3524"/>
    <w:rsid w:val="009E505C"/>
    <w:rsid w:val="009F1359"/>
    <w:rsid w:val="009F20CB"/>
    <w:rsid w:val="009F6D48"/>
    <w:rsid w:val="00A074E3"/>
    <w:rsid w:val="00A10D82"/>
    <w:rsid w:val="00A1179A"/>
    <w:rsid w:val="00A174D9"/>
    <w:rsid w:val="00A27342"/>
    <w:rsid w:val="00A27921"/>
    <w:rsid w:val="00A375F4"/>
    <w:rsid w:val="00A37616"/>
    <w:rsid w:val="00A42E07"/>
    <w:rsid w:val="00A5259F"/>
    <w:rsid w:val="00A529F3"/>
    <w:rsid w:val="00A53C4C"/>
    <w:rsid w:val="00A57FE7"/>
    <w:rsid w:val="00A60AD1"/>
    <w:rsid w:val="00A61852"/>
    <w:rsid w:val="00A61BB1"/>
    <w:rsid w:val="00A66568"/>
    <w:rsid w:val="00A66D53"/>
    <w:rsid w:val="00A70456"/>
    <w:rsid w:val="00A710AA"/>
    <w:rsid w:val="00A726E9"/>
    <w:rsid w:val="00A75D94"/>
    <w:rsid w:val="00A76800"/>
    <w:rsid w:val="00A76CC3"/>
    <w:rsid w:val="00A76E4E"/>
    <w:rsid w:val="00A77414"/>
    <w:rsid w:val="00A83A39"/>
    <w:rsid w:val="00A86256"/>
    <w:rsid w:val="00A869A0"/>
    <w:rsid w:val="00A92B73"/>
    <w:rsid w:val="00A93688"/>
    <w:rsid w:val="00A93E43"/>
    <w:rsid w:val="00A95A79"/>
    <w:rsid w:val="00AA4703"/>
    <w:rsid w:val="00AA4D24"/>
    <w:rsid w:val="00AB22F7"/>
    <w:rsid w:val="00AB6715"/>
    <w:rsid w:val="00AB6F4A"/>
    <w:rsid w:val="00AB7096"/>
    <w:rsid w:val="00AC0A02"/>
    <w:rsid w:val="00AC131C"/>
    <w:rsid w:val="00AC26C9"/>
    <w:rsid w:val="00AC3A04"/>
    <w:rsid w:val="00AC6CB6"/>
    <w:rsid w:val="00AC728B"/>
    <w:rsid w:val="00AD0086"/>
    <w:rsid w:val="00AD5B00"/>
    <w:rsid w:val="00AD6657"/>
    <w:rsid w:val="00AD7557"/>
    <w:rsid w:val="00AE48B6"/>
    <w:rsid w:val="00AE4C0D"/>
    <w:rsid w:val="00AF0529"/>
    <w:rsid w:val="00AF7E37"/>
    <w:rsid w:val="00B01683"/>
    <w:rsid w:val="00B02533"/>
    <w:rsid w:val="00B039A1"/>
    <w:rsid w:val="00B04E93"/>
    <w:rsid w:val="00B05D6C"/>
    <w:rsid w:val="00B11A27"/>
    <w:rsid w:val="00B156E3"/>
    <w:rsid w:val="00B1671E"/>
    <w:rsid w:val="00B1715C"/>
    <w:rsid w:val="00B225E1"/>
    <w:rsid w:val="00B25EB8"/>
    <w:rsid w:val="00B26B47"/>
    <w:rsid w:val="00B27CD6"/>
    <w:rsid w:val="00B3592A"/>
    <w:rsid w:val="00B37F4D"/>
    <w:rsid w:val="00B40105"/>
    <w:rsid w:val="00B424FA"/>
    <w:rsid w:val="00B46557"/>
    <w:rsid w:val="00B619EE"/>
    <w:rsid w:val="00B62938"/>
    <w:rsid w:val="00B71DBB"/>
    <w:rsid w:val="00B7308B"/>
    <w:rsid w:val="00B742C1"/>
    <w:rsid w:val="00B830F4"/>
    <w:rsid w:val="00B85CC1"/>
    <w:rsid w:val="00B86608"/>
    <w:rsid w:val="00B87F93"/>
    <w:rsid w:val="00B900F6"/>
    <w:rsid w:val="00B937DC"/>
    <w:rsid w:val="00B93BC0"/>
    <w:rsid w:val="00BA001C"/>
    <w:rsid w:val="00BA0B61"/>
    <w:rsid w:val="00BA2404"/>
    <w:rsid w:val="00BB08FE"/>
    <w:rsid w:val="00BB1EE0"/>
    <w:rsid w:val="00BB2232"/>
    <w:rsid w:val="00BB584B"/>
    <w:rsid w:val="00BB67C6"/>
    <w:rsid w:val="00BC093F"/>
    <w:rsid w:val="00BC39C9"/>
    <w:rsid w:val="00BC6AA1"/>
    <w:rsid w:val="00BD178B"/>
    <w:rsid w:val="00BD1A74"/>
    <w:rsid w:val="00BD1CE4"/>
    <w:rsid w:val="00BD1FD7"/>
    <w:rsid w:val="00BD203E"/>
    <w:rsid w:val="00BE34B4"/>
    <w:rsid w:val="00BE656E"/>
    <w:rsid w:val="00BF07AB"/>
    <w:rsid w:val="00BF5047"/>
    <w:rsid w:val="00C018F6"/>
    <w:rsid w:val="00C02E5D"/>
    <w:rsid w:val="00C075B0"/>
    <w:rsid w:val="00C10757"/>
    <w:rsid w:val="00C1492B"/>
    <w:rsid w:val="00C1578D"/>
    <w:rsid w:val="00C27BB8"/>
    <w:rsid w:val="00C41C05"/>
    <w:rsid w:val="00C436E7"/>
    <w:rsid w:val="00C453E0"/>
    <w:rsid w:val="00C50B2C"/>
    <w:rsid w:val="00C52A7B"/>
    <w:rsid w:val="00C52FFF"/>
    <w:rsid w:val="00C53743"/>
    <w:rsid w:val="00C54B50"/>
    <w:rsid w:val="00C56BAF"/>
    <w:rsid w:val="00C57DD8"/>
    <w:rsid w:val="00C6005A"/>
    <w:rsid w:val="00C66A5D"/>
    <w:rsid w:val="00C66C56"/>
    <w:rsid w:val="00C66F79"/>
    <w:rsid w:val="00C679AA"/>
    <w:rsid w:val="00C755A4"/>
    <w:rsid w:val="00C75972"/>
    <w:rsid w:val="00C75BE9"/>
    <w:rsid w:val="00C8230D"/>
    <w:rsid w:val="00C82EB9"/>
    <w:rsid w:val="00C83249"/>
    <w:rsid w:val="00C850D6"/>
    <w:rsid w:val="00C850E3"/>
    <w:rsid w:val="00C855F9"/>
    <w:rsid w:val="00C92B39"/>
    <w:rsid w:val="00C97232"/>
    <w:rsid w:val="00CA4BE9"/>
    <w:rsid w:val="00CB1155"/>
    <w:rsid w:val="00CB1B45"/>
    <w:rsid w:val="00CB2FAD"/>
    <w:rsid w:val="00CB3CF6"/>
    <w:rsid w:val="00CC02FB"/>
    <w:rsid w:val="00CC385A"/>
    <w:rsid w:val="00CC48FC"/>
    <w:rsid w:val="00CC6EA7"/>
    <w:rsid w:val="00CC72D1"/>
    <w:rsid w:val="00CD066B"/>
    <w:rsid w:val="00CD4393"/>
    <w:rsid w:val="00CD46F2"/>
    <w:rsid w:val="00CD7B18"/>
    <w:rsid w:val="00CE4FEE"/>
    <w:rsid w:val="00CE5E64"/>
    <w:rsid w:val="00CF0D33"/>
    <w:rsid w:val="00CF3C15"/>
    <w:rsid w:val="00CF5056"/>
    <w:rsid w:val="00CF589E"/>
    <w:rsid w:val="00CF7794"/>
    <w:rsid w:val="00CF785A"/>
    <w:rsid w:val="00D02539"/>
    <w:rsid w:val="00D058AF"/>
    <w:rsid w:val="00D060CF"/>
    <w:rsid w:val="00D06F22"/>
    <w:rsid w:val="00D0711D"/>
    <w:rsid w:val="00D10ABD"/>
    <w:rsid w:val="00D11837"/>
    <w:rsid w:val="00D13BDC"/>
    <w:rsid w:val="00D31B0E"/>
    <w:rsid w:val="00D327B4"/>
    <w:rsid w:val="00D331F2"/>
    <w:rsid w:val="00D35619"/>
    <w:rsid w:val="00D4738D"/>
    <w:rsid w:val="00D5234D"/>
    <w:rsid w:val="00D5236A"/>
    <w:rsid w:val="00D54F42"/>
    <w:rsid w:val="00D56011"/>
    <w:rsid w:val="00D61350"/>
    <w:rsid w:val="00D67469"/>
    <w:rsid w:val="00D67C8D"/>
    <w:rsid w:val="00D70FF6"/>
    <w:rsid w:val="00D72B4D"/>
    <w:rsid w:val="00D732D8"/>
    <w:rsid w:val="00D74F91"/>
    <w:rsid w:val="00D81994"/>
    <w:rsid w:val="00D845C2"/>
    <w:rsid w:val="00D9482D"/>
    <w:rsid w:val="00D9670E"/>
    <w:rsid w:val="00D979AC"/>
    <w:rsid w:val="00DB16A2"/>
    <w:rsid w:val="00DB59C3"/>
    <w:rsid w:val="00DB74BF"/>
    <w:rsid w:val="00DC052A"/>
    <w:rsid w:val="00DC0E63"/>
    <w:rsid w:val="00DC1E77"/>
    <w:rsid w:val="00DC259A"/>
    <w:rsid w:val="00DC29A6"/>
    <w:rsid w:val="00DC36BC"/>
    <w:rsid w:val="00DD284F"/>
    <w:rsid w:val="00DD2D79"/>
    <w:rsid w:val="00DD3316"/>
    <w:rsid w:val="00DD4C85"/>
    <w:rsid w:val="00DE03EC"/>
    <w:rsid w:val="00DE23E8"/>
    <w:rsid w:val="00DE3CBF"/>
    <w:rsid w:val="00DF4ADD"/>
    <w:rsid w:val="00DF55F1"/>
    <w:rsid w:val="00DF58EF"/>
    <w:rsid w:val="00DF7182"/>
    <w:rsid w:val="00E0148F"/>
    <w:rsid w:val="00E04E6C"/>
    <w:rsid w:val="00E140F7"/>
    <w:rsid w:val="00E15693"/>
    <w:rsid w:val="00E21A0D"/>
    <w:rsid w:val="00E23D17"/>
    <w:rsid w:val="00E243A2"/>
    <w:rsid w:val="00E3199C"/>
    <w:rsid w:val="00E33E55"/>
    <w:rsid w:val="00E52377"/>
    <w:rsid w:val="00E533C8"/>
    <w:rsid w:val="00E537AD"/>
    <w:rsid w:val="00E55D7B"/>
    <w:rsid w:val="00E5636D"/>
    <w:rsid w:val="00E64E17"/>
    <w:rsid w:val="00E64F3B"/>
    <w:rsid w:val="00E70444"/>
    <w:rsid w:val="00E70BDA"/>
    <w:rsid w:val="00E714CC"/>
    <w:rsid w:val="00E825D8"/>
    <w:rsid w:val="00E82B08"/>
    <w:rsid w:val="00E82F48"/>
    <w:rsid w:val="00E866C9"/>
    <w:rsid w:val="00E87807"/>
    <w:rsid w:val="00E91EB8"/>
    <w:rsid w:val="00E959F9"/>
    <w:rsid w:val="00EA2A05"/>
    <w:rsid w:val="00EA2EF8"/>
    <w:rsid w:val="00EA3CC8"/>
    <w:rsid w:val="00EA3D3C"/>
    <w:rsid w:val="00EA765C"/>
    <w:rsid w:val="00EA7ABE"/>
    <w:rsid w:val="00EB15CF"/>
    <w:rsid w:val="00EB1EA7"/>
    <w:rsid w:val="00EC090A"/>
    <w:rsid w:val="00EC4164"/>
    <w:rsid w:val="00EC55C1"/>
    <w:rsid w:val="00EC5966"/>
    <w:rsid w:val="00ED20B5"/>
    <w:rsid w:val="00ED540C"/>
    <w:rsid w:val="00ED55B0"/>
    <w:rsid w:val="00ED56F0"/>
    <w:rsid w:val="00EE0E34"/>
    <w:rsid w:val="00EE4E76"/>
    <w:rsid w:val="00EE7D97"/>
    <w:rsid w:val="00EF1285"/>
    <w:rsid w:val="00F00FF0"/>
    <w:rsid w:val="00F0133E"/>
    <w:rsid w:val="00F065AC"/>
    <w:rsid w:val="00F1282A"/>
    <w:rsid w:val="00F15C72"/>
    <w:rsid w:val="00F20960"/>
    <w:rsid w:val="00F2099A"/>
    <w:rsid w:val="00F25223"/>
    <w:rsid w:val="00F31100"/>
    <w:rsid w:val="00F32AF1"/>
    <w:rsid w:val="00F367F0"/>
    <w:rsid w:val="00F423EC"/>
    <w:rsid w:val="00F46900"/>
    <w:rsid w:val="00F47136"/>
    <w:rsid w:val="00F51F23"/>
    <w:rsid w:val="00F54867"/>
    <w:rsid w:val="00F61D89"/>
    <w:rsid w:val="00F63978"/>
    <w:rsid w:val="00F66532"/>
    <w:rsid w:val="00F6734C"/>
    <w:rsid w:val="00F71485"/>
    <w:rsid w:val="00F72B17"/>
    <w:rsid w:val="00F72DF9"/>
    <w:rsid w:val="00F7787C"/>
    <w:rsid w:val="00F83F92"/>
    <w:rsid w:val="00F84492"/>
    <w:rsid w:val="00F84E20"/>
    <w:rsid w:val="00F86D0A"/>
    <w:rsid w:val="00F93084"/>
    <w:rsid w:val="00FA3AC4"/>
    <w:rsid w:val="00FA72C9"/>
    <w:rsid w:val="00FA7CE7"/>
    <w:rsid w:val="00FB048C"/>
    <w:rsid w:val="00FB6766"/>
    <w:rsid w:val="00FC1A89"/>
    <w:rsid w:val="00FD1D75"/>
    <w:rsid w:val="00FD253B"/>
    <w:rsid w:val="00FE1512"/>
    <w:rsid w:val="00FE79DD"/>
    <w:rsid w:val="00FF0A48"/>
    <w:rsid w:val="00FF10CC"/>
    <w:rsid w:val="00FF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3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C:\Users\joshua.stocco\Documents\Templates\Frontiers_Word_Templates\Supplementary_Material.dotx</Template>
  <TotalTime>6</TotalTime>
  <Pages>7</Pages>
  <Words>1953</Words>
  <Characters>11138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Uloma Uche</cp:lastModifiedBy>
  <cp:revision>6</cp:revision>
  <cp:lastPrinted>2013-10-03T12:51:00Z</cp:lastPrinted>
  <dcterms:created xsi:type="dcterms:W3CDTF">2021-06-25T15:38:00Z</dcterms:created>
  <dcterms:modified xsi:type="dcterms:W3CDTF">2021-06-25T20:40:00Z</dcterms:modified>
</cp:coreProperties>
</file>