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81EE90" w14:textId="44084259" w:rsidR="0094069C" w:rsidRDefault="0094069C">
      <w:pPr>
        <w:rPr>
          <w:b/>
          <w:sz w:val="28"/>
          <w:lang w:val="en-US"/>
        </w:rPr>
      </w:pPr>
      <w:r w:rsidRPr="0094069C">
        <w:rPr>
          <w:b/>
          <w:sz w:val="28"/>
          <w:lang w:val="en-US"/>
        </w:rPr>
        <w:t xml:space="preserve">SUPPLEMENTARY TABLE </w:t>
      </w:r>
      <w:r w:rsidR="007E74C2">
        <w:rPr>
          <w:b/>
          <w:sz w:val="28"/>
          <w:lang w:val="en-US"/>
        </w:rPr>
        <w:t>S4</w:t>
      </w:r>
      <w:r w:rsidRPr="0094069C">
        <w:rPr>
          <w:b/>
          <w:sz w:val="28"/>
          <w:lang w:val="en-US"/>
        </w:rPr>
        <w:t>: CULTURE METHODS</w:t>
      </w:r>
      <w:r w:rsidR="000D3A54">
        <w:rPr>
          <w:b/>
          <w:sz w:val="28"/>
          <w:lang w:val="en-US"/>
        </w:rPr>
        <w:t xml:space="preserve"> AND NUMBERS OF SAMPLES</w:t>
      </w:r>
      <w:r w:rsidRPr="0094069C">
        <w:rPr>
          <w:b/>
          <w:sz w:val="28"/>
          <w:lang w:val="en-US"/>
        </w:rPr>
        <w:t xml:space="preserve"> REPORTED IN OUTBREAK-SURVEILLANCE STUDIES</w:t>
      </w:r>
      <w:r w:rsidR="00200D66">
        <w:rPr>
          <w:b/>
          <w:sz w:val="28"/>
          <w:lang w:val="en-US"/>
        </w:rPr>
        <w:t xml:space="preserve"> WITH SURVEILLANCE SAMPLES (N=17</w:t>
      </w:r>
      <w:r w:rsidRPr="0094069C">
        <w:rPr>
          <w:b/>
          <w:sz w:val="28"/>
          <w:lang w:val="en-US"/>
        </w:rPr>
        <w:t>)</w:t>
      </w:r>
    </w:p>
    <w:p w14:paraId="2FA9D697" w14:textId="77777777" w:rsidR="00367F79" w:rsidRDefault="00367F79">
      <w:pPr>
        <w:rPr>
          <w:b/>
          <w:sz w:val="28"/>
          <w:lang w:val="en-US"/>
        </w:rPr>
      </w:pPr>
    </w:p>
    <w:p w14:paraId="219A3540" w14:textId="4CECD544" w:rsidR="00367F79" w:rsidRDefault="00367F79">
      <w:pPr>
        <w:rPr>
          <w:sz w:val="22"/>
          <w:lang w:val="en-US"/>
        </w:rPr>
      </w:pPr>
      <w:r>
        <w:rPr>
          <w:b/>
          <w:sz w:val="22"/>
          <w:lang w:val="en-US"/>
        </w:rPr>
        <w:t xml:space="preserve">Table 2a </w:t>
      </w:r>
      <w:r>
        <w:rPr>
          <w:sz w:val="22"/>
          <w:lang w:val="en-US"/>
        </w:rPr>
        <w:t>Identification methods reported in outbreak-surveillance studies with surveillance samples</w:t>
      </w:r>
      <w:r w:rsidR="00200D66">
        <w:rPr>
          <w:sz w:val="22"/>
          <w:lang w:val="en-US"/>
        </w:rPr>
        <w:t xml:space="preserve"> (n=17</w:t>
      </w:r>
      <w:r w:rsidR="009C0E43">
        <w:rPr>
          <w:sz w:val="22"/>
          <w:lang w:val="en-US"/>
        </w:rPr>
        <w:t>)</w:t>
      </w:r>
      <w:r>
        <w:rPr>
          <w:sz w:val="22"/>
          <w:lang w:val="en-US"/>
        </w:rPr>
        <w:t>.</w:t>
      </w:r>
    </w:p>
    <w:p w14:paraId="33F99C49" w14:textId="77777777" w:rsidR="00367F79" w:rsidRPr="00367F79" w:rsidRDefault="00367F79">
      <w:pPr>
        <w:rPr>
          <w:b/>
          <w:sz w:val="22"/>
          <w:lang w:val="en-US"/>
        </w:rPr>
      </w:pPr>
      <w:r>
        <w:rPr>
          <w:b/>
          <w:sz w:val="22"/>
          <w:lang w:val="en-US"/>
        </w:rPr>
        <w:t xml:space="preserve"> </w:t>
      </w:r>
    </w:p>
    <w:tbl>
      <w:tblPr>
        <w:tblStyle w:val="PlainTable4"/>
        <w:tblW w:w="14631" w:type="dxa"/>
        <w:tblLayout w:type="fixed"/>
        <w:tblLook w:val="04A0" w:firstRow="1" w:lastRow="0" w:firstColumn="1" w:lastColumn="0" w:noHBand="0" w:noVBand="1"/>
      </w:tblPr>
      <w:tblGrid>
        <w:gridCol w:w="2564"/>
        <w:gridCol w:w="3119"/>
        <w:gridCol w:w="1830"/>
        <w:gridCol w:w="2093"/>
        <w:gridCol w:w="1884"/>
        <w:gridCol w:w="1466"/>
        <w:gridCol w:w="1675"/>
      </w:tblGrid>
      <w:tr w:rsidR="00254CE2" w:rsidRPr="00367F79" w14:paraId="165BA1F3" w14:textId="77777777" w:rsidTr="00254C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09ED73AA" w14:textId="77777777" w:rsidR="00254CE2" w:rsidRPr="00367F79" w:rsidRDefault="00254CE2" w:rsidP="00367F79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57AFDBF" w14:textId="77777777" w:rsidR="00254CE2" w:rsidRPr="00367F79" w:rsidRDefault="00254CE2" w:rsidP="00367F7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Type of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swab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used</w:t>
            </w:r>
            <w:proofErr w:type="spellEnd"/>
          </w:p>
        </w:tc>
        <w:tc>
          <w:tcPr>
            <w:tcW w:w="7273" w:type="dxa"/>
            <w:gridSpan w:val="4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0B58A64" w14:textId="4280B9CE" w:rsidR="00254CE2" w:rsidRPr="00367F79" w:rsidRDefault="00254CE2" w:rsidP="00367F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Methods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DA03B8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used</w:t>
            </w:r>
            <w:proofErr w:type="spellEnd"/>
            <w:r w:rsidR="00DA03B8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for</w:t>
            </w:r>
            <w:proofErr w:type="spellEnd"/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identification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8B196F" w14:textId="77777777" w:rsidR="00254CE2" w:rsidRPr="00367F79" w:rsidRDefault="00254CE2" w:rsidP="00367F7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254CE2" w:rsidRPr="00EF1D62" w14:paraId="1AB660EB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460AD09" w14:textId="77777777" w:rsidR="00254CE2" w:rsidRPr="00367F79" w:rsidRDefault="00254CE2" w:rsidP="00367F79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DB103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18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363934E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Colony</w:t>
            </w:r>
            <w:proofErr w:type="spellEnd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morphology</w:t>
            </w:r>
            <w:proofErr w:type="spellEnd"/>
          </w:p>
        </w:tc>
        <w:tc>
          <w:tcPr>
            <w:tcW w:w="2093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E16BAD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Biochemical</w:t>
            </w:r>
            <w:proofErr w:type="spellEnd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characteristics</w:t>
            </w:r>
            <w:proofErr w:type="spellEnd"/>
          </w:p>
        </w:tc>
        <w:tc>
          <w:tcPr>
            <w:tcW w:w="18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0B1AC7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Automated</w:t>
            </w:r>
            <w:proofErr w:type="spellEnd"/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system</w:t>
            </w:r>
          </w:p>
        </w:tc>
        <w:tc>
          <w:tcPr>
            <w:tcW w:w="146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A0F3F79" w14:textId="75A91E1F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PCR for direct species </w:t>
            </w:r>
            <w:r w:rsidR="0076566B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identifi</w:t>
            </w:r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cation</w:t>
            </w:r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02F679" w14:textId="73645ACE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 xml:space="preserve">PCR for species </w:t>
            </w:r>
            <w:r w:rsidR="00BE5DED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confirma</w:t>
            </w:r>
            <w:r w:rsidRPr="00367F79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val="en-US" w:eastAsia="nl-NL"/>
              </w:rPr>
              <w:t>tion</w:t>
            </w:r>
          </w:p>
        </w:tc>
      </w:tr>
      <w:tr w:rsidR="00254CE2" w:rsidRPr="000D3A54" w14:paraId="0E5CF958" w14:textId="77777777" w:rsidTr="00254CE2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top w:val="single" w:sz="4" w:space="0" w:color="auto"/>
            </w:tcBorders>
            <w:noWrap/>
            <w:hideMark/>
          </w:tcPr>
          <w:p w14:paraId="61B0CC7E" w14:textId="6FD476E1" w:rsidR="00254CE2" w:rsidRPr="000D3A54" w:rsidRDefault="000D3A54" w:rsidP="000D3A54">
            <w:pPr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  <w:t>Adelantado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  <w:t xml:space="preserve"> et al. </w:t>
            </w: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PEVuZE5vdGU+PENpdGU+PEF1dGhvcj5BZGVsYW50YWRvIExhY2FzYTwvQXV0aG9yPjxZZWFyPjIw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</w:fldData>
              </w:fldChar>
            </w:r>
            <w:r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  <w:instrText xml:space="preserve"> ADDIN EN.CITE </w:instrText>
            </w: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PEVuZE5vdGU+PENpdGU+PEF1dGhvcj5BZGVsYW50YWRvIExhY2FzYTwvQXV0aG9yPjxZZWFyPjIw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</w:fldData>
              </w:fldChar>
            </w:r>
            <w:r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  <w:instrText xml:space="preserve"> ADDIN EN.CITE.DATA </w:instrText>
            </w: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</w: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fldChar w:fldCharType="end"/>
            </w: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</w: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fldChar w:fldCharType="separate"/>
            </w:r>
            <w:r>
              <w:rPr>
                <w:rFonts w:eastAsia="Times New Roman" w:cstheme="minorHAnsi"/>
                <w:b w:val="0"/>
                <w:noProof/>
                <w:sz w:val="20"/>
                <w:szCs w:val="20"/>
                <w:lang w:val="en-US" w:eastAsia="nl-NL"/>
              </w:rPr>
              <w:t>[1]</w:t>
            </w: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fldChar w:fldCharType="end"/>
            </w:r>
          </w:p>
        </w:tc>
        <w:tc>
          <w:tcPr>
            <w:tcW w:w="3119" w:type="dxa"/>
            <w:tcBorders>
              <w:top w:val="single" w:sz="4" w:space="0" w:color="auto"/>
            </w:tcBorders>
            <w:noWrap/>
            <w:hideMark/>
          </w:tcPr>
          <w:p w14:paraId="56A1F5A8" w14:textId="77777777" w:rsidR="00254CE2" w:rsidRPr="000D3A54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Not available</w:t>
            </w:r>
          </w:p>
        </w:tc>
        <w:tc>
          <w:tcPr>
            <w:tcW w:w="1830" w:type="dxa"/>
            <w:tcBorders>
              <w:top w:val="single" w:sz="4" w:space="0" w:color="auto"/>
            </w:tcBorders>
            <w:hideMark/>
          </w:tcPr>
          <w:p w14:paraId="34B9BAFA" w14:textId="77777777" w:rsidR="00254CE2" w:rsidRPr="000D3A54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2093" w:type="dxa"/>
            <w:tcBorders>
              <w:top w:val="single" w:sz="4" w:space="0" w:color="auto"/>
            </w:tcBorders>
            <w:hideMark/>
          </w:tcPr>
          <w:p w14:paraId="5446DBD8" w14:textId="77777777" w:rsidR="00254CE2" w:rsidRPr="000D3A54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1884" w:type="dxa"/>
            <w:tcBorders>
              <w:top w:val="single" w:sz="4" w:space="0" w:color="auto"/>
            </w:tcBorders>
            <w:hideMark/>
          </w:tcPr>
          <w:p w14:paraId="3D6CC1D7" w14:textId="77777777" w:rsidR="00254CE2" w:rsidRPr="000D3A54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Yes: MALDI-TOF MS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noWrap/>
            <w:hideMark/>
          </w:tcPr>
          <w:p w14:paraId="10551CD1" w14:textId="77777777" w:rsidR="00254CE2" w:rsidRPr="000D3A54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No 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noWrap/>
            <w:hideMark/>
          </w:tcPr>
          <w:p w14:paraId="2C3F2AE2" w14:textId="77777777" w:rsidR="00254CE2" w:rsidRPr="000D3A54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No </w:t>
            </w:r>
          </w:p>
        </w:tc>
      </w:tr>
      <w:tr w:rsidR="00254CE2" w:rsidRPr="00367F79" w14:paraId="3EE90C8B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1FD66542" w14:textId="47423767" w:rsidR="00254CE2" w:rsidRPr="000D3A54" w:rsidRDefault="00254CE2" w:rsidP="000D3A54">
            <w:pPr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  <w:t>Catho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val="en-US"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PEVuZE5vdGU+PENpdGU+PEF1dGhvcj5DYXRobzwvQXV0aG9yPjxZZWFyPjIwMjE8L1llYXI+PFJl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PEVuZE5vdGU+PENpdGU+PEF1dGhvcj5DYXRobzwvQXV0aG9yPjxZZWFyPjIwMjE8L1llYXI+PFJl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val="en-US" w:eastAsia="nl-NL"/>
              </w:rPr>
              <w:t>[2]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7EF768F8" w14:textId="77777777" w:rsidR="00254CE2" w:rsidRPr="000D3A54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E-swab</w:t>
            </w:r>
          </w:p>
        </w:tc>
        <w:tc>
          <w:tcPr>
            <w:tcW w:w="1830" w:type="dxa"/>
            <w:hideMark/>
          </w:tcPr>
          <w:p w14:paraId="40983DF1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093" w:type="dxa"/>
            <w:hideMark/>
          </w:tcPr>
          <w:p w14:paraId="2B8D1F6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hideMark/>
          </w:tcPr>
          <w:p w14:paraId="5FFB0FAE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Yes: MALDI-TOF MS</w:t>
            </w:r>
          </w:p>
        </w:tc>
        <w:tc>
          <w:tcPr>
            <w:tcW w:w="1465" w:type="dxa"/>
            <w:noWrap/>
            <w:hideMark/>
          </w:tcPr>
          <w:p w14:paraId="3D956ED0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75" w:type="dxa"/>
            <w:noWrap/>
            <w:hideMark/>
          </w:tcPr>
          <w:p w14:paraId="28C8EAE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</w:tr>
      <w:tr w:rsidR="00254CE2" w:rsidRPr="00367F79" w14:paraId="48AE7C70" w14:textId="77777777" w:rsidTr="00254CE2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0D92FBCD" w14:textId="598E0100" w:rsidR="00254CE2" w:rsidRPr="000D3A54" w:rsidRDefault="00254CE2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DeGeyter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PEVuZE5vdGU+PENpdGU+PEF1dGhvcj5EZSBHZXl0ZXI8L0F1dGhvcj48WWVhcj4yMDIxPC9ZZWFy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PEVuZE5vdGU+PENpdGU+PEF1dGhvcj5EZSBHZXl0ZXI8L0F1dGhvcj48WWVhcj4yMDIxPC9ZZWFy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[3]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5AD2B000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E-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swab</w:t>
            </w:r>
            <w:proofErr w:type="spellEnd"/>
          </w:p>
        </w:tc>
        <w:tc>
          <w:tcPr>
            <w:tcW w:w="1830" w:type="dxa"/>
            <w:hideMark/>
          </w:tcPr>
          <w:p w14:paraId="5E652352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093" w:type="dxa"/>
            <w:hideMark/>
          </w:tcPr>
          <w:p w14:paraId="6908FAC5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hideMark/>
          </w:tcPr>
          <w:p w14:paraId="18894CAF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Yes: MALDI-TOF MS</w:t>
            </w:r>
          </w:p>
        </w:tc>
        <w:tc>
          <w:tcPr>
            <w:tcW w:w="1465" w:type="dxa"/>
            <w:noWrap/>
            <w:hideMark/>
          </w:tcPr>
          <w:p w14:paraId="664F8560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noWrap/>
            <w:hideMark/>
          </w:tcPr>
          <w:p w14:paraId="13BCAFBC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54CE2" w:rsidRPr="00367F79" w14:paraId="21D893BC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68E8B6EB" w14:textId="556EFDCF" w:rsidR="00254CE2" w:rsidRPr="000D3A54" w:rsidRDefault="00254CE2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Franco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PEVuZE5vdGU+PENpdGU+PEF1dGhvcj5GcmFuY288L0F1dGhvcj48WWVhcj4yMDIzPC9ZZWFyPjxS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PEVuZE5vdGU+PENpdGU+PEF1dGhvcj5GcmFuY288L0F1dGhvcj48WWVhcj4yMDIzPC9ZZWFyPjxS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[4]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42BE343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Cotton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swab</w:t>
            </w:r>
            <w:proofErr w:type="spellEnd"/>
          </w:p>
        </w:tc>
        <w:tc>
          <w:tcPr>
            <w:tcW w:w="1830" w:type="dxa"/>
            <w:hideMark/>
          </w:tcPr>
          <w:p w14:paraId="0741553E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2093" w:type="dxa"/>
            <w:hideMark/>
          </w:tcPr>
          <w:p w14:paraId="706FF181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1884" w:type="dxa"/>
            <w:hideMark/>
          </w:tcPr>
          <w:p w14:paraId="1190D4B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VITEK-2 </w:t>
            </w:r>
          </w:p>
        </w:tc>
        <w:tc>
          <w:tcPr>
            <w:tcW w:w="1465" w:type="dxa"/>
            <w:noWrap/>
            <w:hideMark/>
          </w:tcPr>
          <w:p w14:paraId="7C3DCEF0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75" w:type="dxa"/>
            <w:noWrap/>
            <w:hideMark/>
          </w:tcPr>
          <w:p w14:paraId="6A38D88D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</w:tr>
      <w:tr w:rsidR="00254CE2" w:rsidRPr="00367F79" w14:paraId="38964314" w14:textId="77777777" w:rsidTr="00254CE2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0CA8461A" w14:textId="3CE93C21" w:rsidR="00254CE2" w:rsidRPr="000D3A54" w:rsidRDefault="00254CE2" w:rsidP="002B799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Freire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PEVuZE5vdGU+PENpdGU+PEF1dGhvcj5GcmVpcmU8L0F1dGhvcj48WWVhcj4yMDIxPC9ZZWFyPjxS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</w:fldData>
              </w:fldChar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PEVuZE5vdGU+PENpdGU+PEF1dGhvcj5GcmVpcmU8L0F1dGhvcj48WWVhcj4yMDIxPC9ZZWFyPjxS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</w:fldData>
              </w:fldChar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[5]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hideMark/>
          </w:tcPr>
          <w:p w14:paraId="2E960CC4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sz w:val="20"/>
                <w:szCs w:val="20"/>
                <w:lang w:val="en-US" w:eastAsia="nl-NL"/>
              </w:rPr>
              <w:t>Rayon swab with a semisolid transport medium.</w:t>
            </w:r>
          </w:p>
        </w:tc>
        <w:tc>
          <w:tcPr>
            <w:tcW w:w="1830" w:type="dxa"/>
            <w:noWrap/>
            <w:hideMark/>
          </w:tcPr>
          <w:p w14:paraId="3A482E07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2093" w:type="dxa"/>
            <w:noWrap/>
            <w:hideMark/>
          </w:tcPr>
          <w:p w14:paraId="7E1A8826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884" w:type="dxa"/>
            <w:hideMark/>
          </w:tcPr>
          <w:p w14:paraId="5AE61031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Yes: VITEK or MALDI-TOF</w:t>
            </w:r>
          </w:p>
        </w:tc>
        <w:tc>
          <w:tcPr>
            <w:tcW w:w="1465" w:type="dxa"/>
            <w:noWrap/>
            <w:hideMark/>
          </w:tcPr>
          <w:p w14:paraId="47080157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1675" w:type="dxa"/>
            <w:noWrap/>
            <w:hideMark/>
          </w:tcPr>
          <w:p w14:paraId="192842C5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</w:tr>
      <w:tr w:rsidR="00254CE2" w:rsidRPr="00367F79" w14:paraId="4E7C29A0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779822FD" w14:textId="357AB81B" w:rsidR="00254CE2" w:rsidRPr="000D3A54" w:rsidRDefault="00254CE2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Hu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PEVuZE5vdGU+PENpdGU+PEF1dGhvcj5IdTwvQXV0aG9yPjxZZWFyPjIwMjE8L1llYXI+PFJlY051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PEVuZE5vdGU+PENpdGU+PEF1dGhvcj5IdTwvQXV0aG9yPjxZZWFyPjIwMjE8L1llYXI+PFJlY051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[6]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hideMark/>
          </w:tcPr>
          <w:p w14:paraId="2283441D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sz w:val="20"/>
                <w:szCs w:val="20"/>
                <w:lang w:eastAsia="nl-NL"/>
              </w:rPr>
              <w:t>N</w:t>
            </w:r>
            <w:r>
              <w:rPr>
                <w:rFonts w:eastAsia="Times New Roman" w:cstheme="minorHAnsi"/>
                <w:sz w:val="20"/>
                <w:szCs w:val="20"/>
                <w:lang w:eastAsia="nl-NL"/>
              </w:rPr>
              <w:t>/</w:t>
            </w:r>
            <w:r w:rsidRPr="00367F79">
              <w:rPr>
                <w:rFonts w:eastAsia="Times New Roman" w:cstheme="minorHAnsi"/>
                <w:sz w:val="20"/>
                <w:szCs w:val="20"/>
                <w:lang w:eastAsia="nl-NL"/>
              </w:rPr>
              <w:t>A</w:t>
            </w:r>
          </w:p>
        </w:tc>
        <w:tc>
          <w:tcPr>
            <w:tcW w:w="1830" w:type="dxa"/>
            <w:noWrap/>
            <w:hideMark/>
          </w:tcPr>
          <w:p w14:paraId="7E21A20E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2093" w:type="dxa"/>
            <w:noWrap/>
            <w:hideMark/>
          </w:tcPr>
          <w:p w14:paraId="6B52E593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884" w:type="dxa"/>
            <w:hideMark/>
          </w:tcPr>
          <w:p w14:paraId="663E2738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Yes: MALDI-TOF MS</w:t>
            </w:r>
          </w:p>
        </w:tc>
        <w:tc>
          <w:tcPr>
            <w:tcW w:w="1465" w:type="dxa"/>
            <w:noWrap/>
            <w:hideMark/>
          </w:tcPr>
          <w:p w14:paraId="7973820E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noWrap/>
            <w:hideMark/>
          </w:tcPr>
          <w:p w14:paraId="5F5156CF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54CE2" w:rsidRPr="00367F79" w14:paraId="7FC51741" w14:textId="77777777" w:rsidTr="00254CE2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0C55C495" w14:textId="4DB1A311" w:rsidR="00254CE2" w:rsidRPr="000D3A54" w:rsidRDefault="00254CE2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Karampatakis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PEVuZE5vdGU+PENpdGU+PEF1dGhvcj5LYXJhbXBhdGFraXM8L0F1dGhvcj48WWVhcj4yMDIwPC9Z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==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PEVuZE5vdGU+PENpdGU+PEF1dGhvcj5LYXJhbXBhdGFraXM8L0F1dGhvcj48WWVhcj4yMDIwPC9Z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==
</w:fldData>
              </w:fldChar>
            </w:r>
            <w:r w:rsid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[7]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5163395B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Cotton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swab</w:t>
            </w:r>
            <w:proofErr w:type="spellEnd"/>
          </w:p>
        </w:tc>
        <w:tc>
          <w:tcPr>
            <w:tcW w:w="1830" w:type="dxa"/>
            <w:hideMark/>
          </w:tcPr>
          <w:p w14:paraId="757E178B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093" w:type="dxa"/>
            <w:hideMark/>
          </w:tcPr>
          <w:p w14:paraId="015A182D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hideMark/>
          </w:tcPr>
          <w:p w14:paraId="785E2061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VITEK-2 </w:t>
            </w:r>
          </w:p>
        </w:tc>
        <w:tc>
          <w:tcPr>
            <w:tcW w:w="1465" w:type="dxa"/>
            <w:noWrap/>
            <w:hideMark/>
          </w:tcPr>
          <w:p w14:paraId="4E0D259F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75" w:type="dxa"/>
            <w:noWrap/>
            <w:hideMark/>
          </w:tcPr>
          <w:p w14:paraId="696917DB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</w:tr>
      <w:tr w:rsidR="00254CE2" w:rsidRPr="00DA03B8" w14:paraId="0C96BCCD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471A0BA1" w14:textId="408053FB" w:rsidR="00254CE2" w:rsidRPr="000D3A54" w:rsidRDefault="00254CE2" w:rsidP="000D3A54">
            <w:pPr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  <w:t>Maclean</w:t>
            </w:r>
            <w:proofErr w:type="spellEnd"/>
            <w:r w:rsidRPr="000D3A54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begin"/>
            </w:r>
            <w:r w:rsidR="000D3A54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  <w:instrText xml:space="preserve"> ADDIN EN.CITE &lt;EndNote&gt;&lt;Cite&gt;&lt;Author&gt;Maclean&lt;/Author&gt;&lt;Year&gt;2022&lt;/Year&gt;&lt;RecNum&gt;42&lt;/RecNum&gt;&lt;DisplayText&gt;[8]&lt;/DisplayText&gt;&lt;record&gt;&lt;rec-number&gt;42&lt;/rec-number&gt;&lt;foreign-keys&gt;&lt;key app="EN" db-id="adtwxpvdmxr0rjerrv1xsfd3eww2fvpse0p2" timestamp="1677573854"&gt;42&lt;/key&gt;&lt;/foreign-keys&gt;&lt;ref-type name="Journal Article"&gt;17&lt;/ref-type&gt;&lt;contributors&gt;&lt;authors&gt;&lt;author&gt;Maclean, K.&lt;/author&gt;&lt;author&gt;Njamo, Fojp&lt;/author&gt;&lt;author&gt;Serepa-Dlamini, M. H.&lt;/author&gt;&lt;author&gt;Kondiah, K.&lt;/author&gt;&lt;author&gt;Green, E.&lt;/author&gt;&lt;/authors&gt;&lt;/contributors&gt;&lt;auth-address&gt;Department of Biotechnology and Food Technology, Faculty of Science, Doornfontein Campus, University of Johannesburg, Doornfontein 2028, Johannesburg P.O. Box 17011, South Africa.&lt;/auth-address&gt;&lt;titles&gt;&lt;title&gt;&lt;style face="normal" font="default" size="100%"&gt;Antimicrobial Susceptibility Profiles among &lt;/style&gt;&lt;style face="italic" font="default" size="100%"&gt;Pseudomonas aeruginosa &lt;/style&gt;&lt;style face="normal" font="default" size="100%"&gt;Isolated from Professional SCUBA Divers with Otitis Externa, Swimming Pools and the Ocean at a Diving Operation in South Africa&lt;/style&gt;&lt;/title&gt;&lt;secondary-title&gt;Pathogens&lt;/secondary-title&gt;&lt;/titles&gt;&lt;periodical&gt;&lt;full-title&gt;Pathogens&lt;/full-title&gt;&lt;/periodical&gt;&lt;volume&gt;11&lt;/volume&gt;&lt;number&gt;1&lt;/number&gt;&lt;keywords&gt;&lt;keyword&gt;antimicrobial resistance&lt;/keyword&gt;&lt;keyword&gt;beta lactamase&lt;/keyword&gt;&lt;keyword&gt;divers&lt;/keyword&gt;&lt;keyword&gt;otitis externa&lt;/keyword&gt;&lt;keyword&gt;swimmer’s ear&lt;/keyword&gt;&lt;keyword&gt;design of the study&lt;/keyword&gt;&lt;keyword&gt;in the collection, analyses, or interpretation of data&lt;/keyword&gt;&lt;keyword&gt;in&lt;/keyword&gt;&lt;keyword&gt;the writing of the manuscript, or in the decision to publish the results.&lt;/keyword&gt;&lt;/keywords&gt;&lt;dates&gt;&lt;year&gt;2022&lt;/year&gt;&lt;pub-dates&gt;&lt;date&gt;Jan 13&lt;/date&gt;&lt;/pub-dates&gt;&lt;/dates&gt;&lt;isbn&gt;2076-0817 (Print)&amp;#xD;2076-0817 (Electronic)&amp;#xD;2076-0817 (Linking)&lt;/isbn&gt;&lt;accession-num&gt;35056039&lt;/accession-num&gt;&lt;urls&gt;&lt;/urls&gt;&lt;electronic-resource-num&gt;https://doi.org/10.3390/pathogens11010091&lt;/electronic-resource-num&gt;&lt;/record&gt;&lt;/Cite&gt;&lt;/EndNote&gt;</w:instrTex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eastAsia="Times New Roman" w:cstheme="minorHAnsi"/>
                <w:b w:val="0"/>
                <w:noProof/>
                <w:color w:val="000000"/>
                <w:sz w:val="20"/>
                <w:szCs w:val="20"/>
                <w:lang w:eastAsia="nl-NL"/>
              </w:rPr>
              <w:t>[8]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4D3CF26F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Cotton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swab</w:t>
            </w:r>
            <w:proofErr w:type="spellEnd"/>
          </w:p>
        </w:tc>
        <w:tc>
          <w:tcPr>
            <w:tcW w:w="1830" w:type="dxa"/>
            <w:hideMark/>
          </w:tcPr>
          <w:p w14:paraId="3BF6E796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2093" w:type="dxa"/>
            <w:hideMark/>
          </w:tcPr>
          <w:p w14:paraId="0A1F4255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1884" w:type="dxa"/>
            <w:noWrap/>
            <w:hideMark/>
          </w:tcPr>
          <w:p w14:paraId="6C406C60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465" w:type="dxa"/>
            <w:noWrap/>
            <w:hideMark/>
          </w:tcPr>
          <w:p w14:paraId="7E8A933C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hideMark/>
          </w:tcPr>
          <w:p w14:paraId="253F6873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sz w:val="20"/>
                <w:szCs w:val="20"/>
                <w:lang w:val="en-US" w:eastAsia="nl-NL"/>
              </w:rPr>
              <w:t xml:space="preserve">Yes: targeting 16S rDNA gene. </w:t>
            </w:r>
          </w:p>
        </w:tc>
      </w:tr>
      <w:tr w:rsidR="00200D66" w:rsidRPr="00200D66" w14:paraId="1B2F97B5" w14:textId="77777777" w:rsidTr="00254CE2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</w:tcPr>
          <w:p w14:paraId="50210BB1" w14:textId="0EA0414B" w:rsidR="00200D66" w:rsidRPr="00200D66" w:rsidRDefault="00200D66" w:rsidP="002B7996">
            <w:pPr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  <w:t xml:space="preserve">Mahmoud et al.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PEVuZE5vdGU+PENpdGU+PEF1dGhvcj5NYWhtb3VkPC9BdXRob3I+PFllYXI+MjAyMDwvWWVhcj48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instrText xml:space="preserve"> ADDIN EN.CITE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PEVuZE5vdGU+PENpdGU+PEF1dGhvcj5NYWhtb3VkPC9BdXRob3I+PFllYXI+MjAyMDwvWWVhcj48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instrText xml:space="preserve"> ADDIN EN.CITE.DATA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separate"/>
            </w:r>
            <w:r>
              <w:rPr>
                <w:rFonts w:eastAsia="Times New Roman" w:cstheme="minorHAnsi"/>
                <w:b w:val="0"/>
                <w:noProof/>
                <w:color w:val="000000"/>
                <w:sz w:val="20"/>
                <w:szCs w:val="20"/>
                <w:lang w:val="en-US" w:eastAsia="nl-NL"/>
              </w:rPr>
              <w:t>[9]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end"/>
            </w:r>
          </w:p>
        </w:tc>
        <w:tc>
          <w:tcPr>
            <w:tcW w:w="3119" w:type="dxa"/>
            <w:noWrap/>
          </w:tcPr>
          <w:p w14:paraId="1ECA618A" w14:textId="6CB04F39" w:rsidR="00200D66" w:rsidRPr="00200D66" w:rsidRDefault="00200D66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Cotton swab</w:t>
            </w:r>
          </w:p>
        </w:tc>
        <w:tc>
          <w:tcPr>
            <w:tcW w:w="1830" w:type="dxa"/>
          </w:tcPr>
          <w:p w14:paraId="550CB59C" w14:textId="751D4A2F" w:rsidR="00200D66" w:rsidRPr="00200D66" w:rsidRDefault="00200D66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</w:t>
            </w:r>
          </w:p>
        </w:tc>
        <w:tc>
          <w:tcPr>
            <w:tcW w:w="2093" w:type="dxa"/>
          </w:tcPr>
          <w:p w14:paraId="63A010A4" w14:textId="51827608" w:rsidR="00200D66" w:rsidRPr="00200D66" w:rsidRDefault="00200D66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</w:t>
            </w:r>
          </w:p>
        </w:tc>
        <w:tc>
          <w:tcPr>
            <w:tcW w:w="1884" w:type="dxa"/>
            <w:noWrap/>
          </w:tcPr>
          <w:p w14:paraId="0EAB3DCC" w14:textId="6139404E" w:rsidR="00200D66" w:rsidRPr="00200D66" w:rsidRDefault="00200D66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1465" w:type="dxa"/>
            <w:noWrap/>
          </w:tcPr>
          <w:p w14:paraId="5A6E62E5" w14:textId="740B76BB" w:rsidR="00200D66" w:rsidRPr="00200D66" w:rsidRDefault="00200D66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1675" w:type="dxa"/>
          </w:tcPr>
          <w:p w14:paraId="57D4D656" w14:textId="759E48B1" w:rsidR="00200D66" w:rsidRPr="00367F79" w:rsidRDefault="00200D66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t>No</w:t>
            </w:r>
          </w:p>
        </w:tc>
      </w:tr>
      <w:tr w:rsidR="00254CE2" w:rsidRPr="00367F79" w14:paraId="0D63B5BC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0DD5C0B8" w14:textId="4C120B4C" w:rsidR="00254CE2" w:rsidRPr="00200D66" w:rsidRDefault="00254CE2" w:rsidP="002B7996">
            <w:pPr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200D66"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  <w:lastRenderedPageBreak/>
              <w:t>Martak</w:t>
            </w:r>
            <w:proofErr w:type="spellEnd"/>
            <w:r w:rsidRPr="00200D66"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  <w:t xml:space="preserve"> et al. 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begin">
                <w:fldData xml:space="preserve">PEVuZE5vdGU+PENpdGU+PEF1dGhvcj5NYXJ0YWs8L0F1dGhvcj48WWVhcj4yMDIyPC9ZZWFyPjxS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=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instrText xml:space="preserve"> ADDIN EN.CITE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begin">
                <w:fldData xml:space="preserve">PEVuZE5vdGU+PENpdGU+PEF1dGhvcj5NYXJ0YWs8L0F1dGhvcj48WWVhcj4yMDIyPC9ZZWFyPjxS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=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instrText xml:space="preserve"> ADDIN EN.CITE.DATA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color w:val="000000"/>
                <w:sz w:val="20"/>
                <w:szCs w:val="20"/>
                <w:lang w:val="en-US" w:eastAsia="nl-NL"/>
              </w:rPr>
              <w:t>[10]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5C4F07D1" w14:textId="77777777" w:rsidR="00254CE2" w:rsidRPr="00200D66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N/A; not available</w:t>
            </w:r>
          </w:p>
        </w:tc>
        <w:tc>
          <w:tcPr>
            <w:tcW w:w="1830" w:type="dxa"/>
            <w:noWrap/>
            <w:hideMark/>
          </w:tcPr>
          <w:p w14:paraId="3034AF42" w14:textId="77777777" w:rsidR="00254CE2" w:rsidRPr="00200D66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No </w:t>
            </w:r>
          </w:p>
        </w:tc>
        <w:tc>
          <w:tcPr>
            <w:tcW w:w="2093" w:type="dxa"/>
            <w:noWrap/>
            <w:hideMark/>
          </w:tcPr>
          <w:p w14:paraId="70344905" w14:textId="77777777" w:rsidR="00254CE2" w:rsidRPr="00200D66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No </w:t>
            </w:r>
          </w:p>
        </w:tc>
        <w:tc>
          <w:tcPr>
            <w:tcW w:w="1884" w:type="dxa"/>
            <w:hideMark/>
          </w:tcPr>
          <w:p w14:paraId="20E2410D" w14:textId="77777777" w:rsidR="00254CE2" w:rsidRPr="00200D66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Yes: MALDI-TOF MS</w:t>
            </w:r>
          </w:p>
        </w:tc>
        <w:tc>
          <w:tcPr>
            <w:tcW w:w="1465" w:type="dxa"/>
            <w:noWrap/>
            <w:hideMark/>
          </w:tcPr>
          <w:p w14:paraId="22E6497F" w14:textId="77777777" w:rsidR="00254CE2" w:rsidRPr="00200D66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1675" w:type="dxa"/>
            <w:noWrap/>
            <w:hideMark/>
          </w:tcPr>
          <w:p w14:paraId="779E4255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54CE2" w:rsidRPr="00367F79" w14:paraId="095045B6" w14:textId="77777777" w:rsidTr="00254CE2">
        <w:trPr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453FB4B4" w14:textId="35C2BB4F" w:rsidR="00254CE2" w:rsidRPr="000D3A54" w:rsidRDefault="00254CE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Ohadian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Moghadam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/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&lt;EndNote&gt;&lt;Cite&gt;&lt;Author&gt;Ohadian Moghadam&lt;/Author&gt;&lt;Year&gt;2020&lt;/Year&gt;&lt;RecNum&gt;47&lt;/RecNum&gt;&lt;DisplayText&gt;[11]&lt;/DisplayText&gt;&lt;record&gt;&lt;rec-number&gt;47&lt;/rec-number&gt;&lt;foreign-keys&gt;&lt;key app="EN" db-id="adtwxpvdmxr0rjerrv1xsfd3eww2fvpse0p2" timestamp="1677574988"&gt;47&lt;/key&gt;&lt;/foreign-keys&gt;&lt;ref-type name="Journal Article"&gt;17&lt;/ref-type&gt;&lt;contributors&gt;&lt;authors&gt;&lt;author&gt;Ohadian Moghadam, S.&lt;/author&gt;&lt;author&gt;Afshar, D.&lt;/author&gt;&lt;author&gt;Nowroozi, M. R.&lt;/author&gt;&lt;author&gt;Behnamfar, A.&lt;/author&gt;&lt;author&gt;Farzin, A.&lt;/author&gt;&lt;/authors&gt;&lt;/contributors&gt;&lt;auth-address&gt;Uro-Oncology Research Center, Tehran University of Medical Sciences, Tehran, Iran.&amp;#xD;Department of Microbiology and Virology, Zanjan University of Medical Sciences, Zanjan, Iran.&lt;/auth-address&gt;&lt;titles&gt;&lt;title&gt;&lt;style face="normal" font="default" size="100%"&gt;Molecular Epidemiology of Carbapenemase-Producing &lt;/style&gt;&lt;style face="italic" font="default" size="100%"&gt;Pseudomonas aeruginosa &lt;/style&gt;&lt;style face="normal" font="default" size="100%"&gt;Isolated from an Iranian University Hospital: Evidence for Spread of High-Risk Clones&lt;/style&gt;&lt;/title&gt;&lt;secondary-title&gt;Infect Drug Resist&lt;/secondary-title&gt;&lt;/titles&gt;&lt;periodical&gt;&lt;full-title&gt;Infect Drug Resist&lt;/full-title&gt;&lt;/periodical&gt;&lt;pages&gt;1583-1592&lt;/pages&gt;&lt;volume&gt;13&lt;/volume&gt;&lt;keywords&gt;&lt;keyword&gt;Crpa&lt;/keyword&gt;&lt;keyword&gt;MBLs&lt;/keyword&gt;&lt;keyword&gt;Mdr&lt;/keyword&gt;&lt;keyword&gt;Mlst&lt;/keyword&gt;&lt;keyword&gt;Pfge&lt;/keyword&gt;&lt;keyword&gt;Pseudomonas aeruginosa&lt;/keyword&gt;&lt;keyword&gt;carbapenem-resistant P. aeruginosa&lt;/keyword&gt;&lt;keyword&gt;carbapenemase&lt;/keyword&gt;&lt;keyword&gt;metallo-β-lactamases&lt;/keyword&gt;&lt;keyword&gt;multidrug-resistant&lt;/keyword&gt;&lt;keyword&gt;multilocus sequence typing&lt;/keyword&gt;&lt;keyword&gt;pulsed-field gel electrophoresis&lt;/keyword&gt;&lt;/keywords&gt;&lt;dates&gt;&lt;year&gt;2020&lt;/year&gt;&lt;/dates&gt;&lt;isbn&gt;1178-6973 (Print)&amp;#xD;1178-6973 (Electronic)&amp;#xD;1178-6973 (Linking)&lt;/isbn&gt;&lt;accession-num&gt;32581561&lt;/accession-num&gt;&lt;urls&gt;&lt;/urls&gt;&lt;electronic-resource-num&gt;https://doi.org/10.2147/idr.s253756&lt;/electronic-resource-num&gt;&lt;/record&gt;&lt;/Cite&gt;&lt;/EndNote&gt;</w:instrTex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[11]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38043B34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/</w:t>
            </w: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A</w:t>
            </w:r>
          </w:p>
        </w:tc>
        <w:tc>
          <w:tcPr>
            <w:tcW w:w="1830" w:type="dxa"/>
            <w:hideMark/>
          </w:tcPr>
          <w:p w14:paraId="31D60280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2093" w:type="dxa"/>
            <w:hideMark/>
          </w:tcPr>
          <w:p w14:paraId="7A2AB96B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1884" w:type="dxa"/>
            <w:noWrap/>
            <w:hideMark/>
          </w:tcPr>
          <w:p w14:paraId="541844AB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65" w:type="dxa"/>
            <w:hideMark/>
          </w:tcPr>
          <w:p w14:paraId="420F2545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hideMark/>
          </w:tcPr>
          <w:p w14:paraId="5A15970A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targeting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nl-NL"/>
              </w:rPr>
              <w:t>oprL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gene. </w:t>
            </w:r>
          </w:p>
        </w:tc>
      </w:tr>
      <w:tr w:rsidR="00254CE2" w:rsidRPr="00367F79" w14:paraId="257E030F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2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678EF9E2" w14:textId="3AD5F1C2" w:rsidR="00254CE2" w:rsidRPr="000D3A54" w:rsidRDefault="00254CE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Odoi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PEVuZE5vdGU+PENpdGU+PEF1dGhvcj5PZG9pPC9BdXRob3I+PFllYXI+MjAyMTwvWWVhcj48UmVj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PEVuZE5vdGU+PENpdGU+PEF1dGhvcj5PZG9pPC9BdXRob3I+PFllYXI+MjAyMTwvWWVhcj48UmVj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[12]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hideMark/>
          </w:tcPr>
          <w:p w14:paraId="731537BA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30" w:type="dxa"/>
            <w:hideMark/>
          </w:tcPr>
          <w:p w14:paraId="5249413F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2093" w:type="dxa"/>
            <w:hideMark/>
          </w:tcPr>
          <w:p w14:paraId="5F58EF5E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1884" w:type="dxa"/>
            <w:noWrap/>
            <w:hideMark/>
          </w:tcPr>
          <w:p w14:paraId="71E3CF0C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65" w:type="dxa"/>
            <w:noWrap/>
            <w:hideMark/>
          </w:tcPr>
          <w:p w14:paraId="4B8B00C3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hideMark/>
          </w:tcPr>
          <w:p w14:paraId="2EA906FE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targeting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eastAsia="nl-NL"/>
              </w:rPr>
              <w:t>oprL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gene. </w:t>
            </w:r>
          </w:p>
        </w:tc>
      </w:tr>
      <w:tr w:rsidR="00254CE2" w:rsidRPr="00367F79" w14:paraId="7D072AA6" w14:textId="77777777" w:rsidTr="00254CE2">
        <w:trPr>
          <w:trHeight w:val="23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6E48268C" w14:textId="786CC620" w:rsidR="00254CE2" w:rsidRPr="000D3A54" w:rsidRDefault="00254CE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Pham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PEVuZE5vdGU+PENpdGU+PEF1dGhvcj5QaGFtPC9BdXRob3I+PFllYXI+MjAyMjwvWWVhcj48UmVj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PEVuZE5vdGU+PENpdGU+PEF1dGhvcj5QaGFtPC9BdXRob3I+PFllYXI+MjAyMjwvWWVhcj48UmVj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[13]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hideMark/>
          </w:tcPr>
          <w:p w14:paraId="60FBA95E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30" w:type="dxa"/>
            <w:hideMark/>
          </w:tcPr>
          <w:p w14:paraId="75442324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2093" w:type="dxa"/>
            <w:hideMark/>
          </w:tcPr>
          <w:p w14:paraId="520507C0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hideMark/>
          </w:tcPr>
          <w:p w14:paraId="26072B57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Yes: prior to 2013 by VITEK-2, after 2013 by MALDI-TOF. </w:t>
            </w:r>
          </w:p>
        </w:tc>
        <w:tc>
          <w:tcPr>
            <w:tcW w:w="1465" w:type="dxa"/>
            <w:hideMark/>
          </w:tcPr>
          <w:p w14:paraId="7C16733B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No, not for species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identification</w:t>
            </w: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, however, a direct PCR was done on the broth for </w:t>
            </w:r>
            <w:proofErr w:type="spellStart"/>
            <w:r w:rsidRPr="00367F79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nl-NL"/>
              </w:rPr>
              <w:t>bla</w:t>
            </w:r>
            <w:r w:rsidRPr="00367F79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vertAlign w:val="subscript"/>
                <w:lang w:val="en-US" w:eastAsia="nl-NL"/>
              </w:rPr>
              <w:t>VIM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detection.  </w:t>
            </w:r>
          </w:p>
        </w:tc>
        <w:tc>
          <w:tcPr>
            <w:tcW w:w="1675" w:type="dxa"/>
            <w:hideMark/>
          </w:tcPr>
          <w:p w14:paraId="044F9B58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54CE2" w:rsidRPr="00367F79" w14:paraId="7E0DEEF9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16FC1E8A" w14:textId="065E18E5" w:rsidR="00254CE2" w:rsidRPr="000D3A54" w:rsidRDefault="00254CE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Rice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PEVuZE5vdGU+PENpdGU+PEF1dGhvcj5SaWNlPC9BdXRob3I+PFllYXI+MjAyMzwvWWVhcj48UmVj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PEVuZE5vdGU+PENpdGU+PEF1dGhvcj5SaWNlPC9BdXRob3I+PFllYXI+MjAyMzwvWWVhcj48UmVj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[14]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hideMark/>
          </w:tcPr>
          <w:p w14:paraId="612C4DE7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30" w:type="dxa"/>
            <w:noWrap/>
            <w:hideMark/>
          </w:tcPr>
          <w:p w14:paraId="3E9AD2C1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093" w:type="dxa"/>
            <w:noWrap/>
            <w:hideMark/>
          </w:tcPr>
          <w:p w14:paraId="549413FF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hideMark/>
          </w:tcPr>
          <w:p w14:paraId="4FD00E54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Yes: MALDI-TOF MS</w:t>
            </w:r>
          </w:p>
        </w:tc>
        <w:tc>
          <w:tcPr>
            <w:tcW w:w="1465" w:type="dxa"/>
            <w:noWrap/>
            <w:hideMark/>
          </w:tcPr>
          <w:p w14:paraId="7BC28D8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noWrap/>
            <w:hideMark/>
          </w:tcPr>
          <w:p w14:paraId="71BD1650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54CE2" w:rsidRPr="00367F79" w14:paraId="0CA43FEB" w14:textId="77777777" w:rsidTr="00254CE2">
        <w:trPr>
          <w:trHeight w:val="8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7795C6A8" w14:textId="1A279991" w:rsidR="00254CE2" w:rsidRPr="000D3A54" w:rsidRDefault="00254CE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Saharman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PEVuZE5vdGU+PENpdGU+PEF1dGhvcj5TYWhhcm1hbjwvQXV0aG9yPjxZZWFyPjIwMTk8L1llYXI+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PEVuZE5vdGU+PENpdGU+PEF1dGhvcj5TYWhhcm1hbjwvQXV0aG9yPjxZZWFyPjIwMTk8L1llYXI+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[15]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noWrap/>
            <w:hideMark/>
          </w:tcPr>
          <w:p w14:paraId="47F31324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Sterile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cotton-tipped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</w:p>
        </w:tc>
        <w:tc>
          <w:tcPr>
            <w:tcW w:w="1830" w:type="dxa"/>
            <w:noWrap/>
            <w:hideMark/>
          </w:tcPr>
          <w:p w14:paraId="77BC37C3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093" w:type="dxa"/>
            <w:noWrap/>
            <w:hideMark/>
          </w:tcPr>
          <w:p w14:paraId="0AB42309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hideMark/>
          </w:tcPr>
          <w:p w14:paraId="3BB0D907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VITEK-2 &amp; MALDI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Biotyper</w:t>
            </w:r>
            <w:proofErr w:type="spellEnd"/>
          </w:p>
        </w:tc>
        <w:tc>
          <w:tcPr>
            <w:tcW w:w="1465" w:type="dxa"/>
            <w:noWrap/>
            <w:hideMark/>
          </w:tcPr>
          <w:p w14:paraId="0A82A355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noWrap/>
            <w:hideMark/>
          </w:tcPr>
          <w:p w14:paraId="50C0B9C9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54CE2" w:rsidRPr="00367F79" w14:paraId="4978B8A0" w14:textId="77777777" w:rsidTr="000D3A5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noWrap/>
            <w:hideMark/>
          </w:tcPr>
          <w:p w14:paraId="1434E36E" w14:textId="5EC07BB7" w:rsidR="00254CE2" w:rsidRPr="000D3A54" w:rsidRDefault="00254CE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Torrens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PEVuZE5vdGU+PENpdGU+PEF1dGhvcj5Ub3JyZW5zPC9BdXRob3I+PFllYXI+MjAyMjwvWWVhcj48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=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PEVuZE5vdGU+PENpdGU+PEF1dGhvcj5Ub3JyZW5zPC9BdXRob3I+PFllYXI+MjAyMjwvWWVhcj48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=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[16]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3119" w:type="dxa"/>
            <w:hideMark/>
          </w:tcPr>
          <w:p w14:paraId="4C05AA42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30" w:type="dxa"/>
            <w:noWrap/>
            <w:hideMark/>
          </w:tcPr>
          <w:p w14:paraId="52D4F621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093" w:type="dxa"/>
            <w:noWrap/>
            <w:hideMark/>
          </w:tcPr>
          <w:p w14:paraId="4EF327F4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hideMark/>
          </w:tcPr>
          <w:p w14:paraId="61509EE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Yes: MALDI-TOF MS</w:t>
            </w:r>
          </w:p>
        </w:tc>
        <w:tc>
          <w:tcPr>
            <w:tcW w:w="1465" w:type="dxa"/>
            <w:noWrap/>
            <w:hideMark/>
          </w:tcPr>
          <w:p w14:paraId="6CED910F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noWrap/>
            <w:hideMark/>
          </w:tcPr>
          <w:p w14:paraId="70E2D7AB" w14:textId="77777777" w:rsidR="00254CE2" w:rsidRPr="00367F79" w:rsidRDefault="00254CE2" w:rsidP="00367F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54CE2" w:rsidRPr="00367F79" w14:paraId="47E33122" w14:textId="77777777" w:rsidTr="000D3A54">
        <w:trPr>
          <w:trHeight w:val="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64" w:type="dxa"/>
            <w:tcBorders>
              <w:bottom w:val="single" w:sz="4" w:space="0" w:color="auto"/>
            </w:tcBorders>
            <w:noWrap/>
            <w:hideMark/>
          </w:tcPr>
          <w:p w14:paraId="374FB58E" w14:textId="194BC7EA" w:rsidR="00254CE2" w:rsidRPr="000D3A54" w:rsidRDefault="00254CE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Wendel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/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&lt;EndNote&gt;&lt;Cite&gt;&lt;Author&gt;Wendel&lt;/Author&gt;&lt;Year&gt;2022&lt;/Year&gt;&lt;RecNum&gt;37&lt;/RecNum&gt;&lt;DisplayText&gt;[17]&lt;/DisplayText&gt;&lt;record&gt;&lt;rec-number&gt;37&lt;/rec-number&gt;&lt;foreign-keys&gt;&lt;key app="EN" db-id="adtwxpvdmxr0rjerrv1xsfd3eww2fvpse0p2" timestamp="1677494317"&gt;37&lt;/key&gt;&lt;/foreign-keys&gt;&lt;ref-type name="Journal Article"&gt;17&lt;/ref-type&gt;&lt;contributors&gt;&lt;authors&gt;&lt;author&gt;Wendel, A. F.&lt;/author&gt;&lt;author&gt;Malecki, M.&lt;/author&gt;&lt;author&gt;Mattner, F.&lt;/author&gt;&lt;author&gt;Xanthopoulou, K.&lt;/author&gt;&lt;author&gt;Wille, J.&lt;/author&gt;&lt;author&gt;Seifert, H.&lt;/author&gt;&lt;author&gt;Higgins, P. G.&lt;/author&gt;&lt;/authors&gt;&lt;/contributors&gt;&lt;auth-address&gt;Institute of Hygiene, Cologne Merheim Medical Centre, University Hospital of Witten/Herdecke, Cologne, Germany.&amp;#xD;Division of Hygiene and Environmental Medicine, Department of Human Medicine, Faculty of Health, Witten/Herdecke University, Witten, Germany.&amp;#xD;Institute for Medical Microbiology, Immunology and Hygiene, Faculty of Medicine and University Hospital Cologne, University of Cologne, Cologne, Germany.&amp;#xD;German Centre for Infection Research, Partner site Bonn-Cologne, Cologne, Germany.&lt;/auth-address&gt;&lt;titles&gt;&lt;title&gt;&lt;style face="normal" font="default" size="100%"&gt;Genomic-based transmission analysis of carbapenem-resistant &lt;/style&gt;&lt;style face="italic" font="default" size="100%"&gt;Pseudomonas aeruginosa &lt;/style&gt;&lt;style face="normal" font="default" size="100%"&gt;at a tertiary care centre in Cologne (Germany) from 2015 to 2020&lt;/style&gt;&lt;/title&gt;&lt;secondary-title&gt;JAC Antimicrob Resist&lt;/secondary-title&gt;&lt;/titles&gt;&lt;periodical&gt;&lt;full-title&gt;JAC Antimicrob Resist&lt;/full-title&gt;&lt;/periodical&gt;&lt;pages&gt;dlac057&lt;/pages&gt;&lt;volume&gt;4&lt;/volume&gt;&lt;number&gt;3&lt;/number&gt;&lt;dates&gt;&lt;year&gt;2022&lt;/year&gt;&lt;pub-dates&gt;&lt;date&gt;Jun&lt;/date&gt;&lt;/pub-dates&gt;&lt;/dates&gt;&lt;isbn&gt;2632-1823 (Electronic)&amp;#xD;2632-1823 (Linking)&lt;/isbn&gt;&lt;accession-num&gt;35611260&lt;/accession-num&gt;&lt;urls&gt;&lt;/urls&gt;&lt;electronic-resource-num&gt;https://doi.org/10.1093/jacamr/dlac057&lt;/electronic-resource-num&gt;&lt;/record&gt;&lt;/Cite&gt;&lt;/EndNote&gt;</w:instrTex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[17]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3119" w:type="dxa"/>
            <w:tcBorders>
              <w:bottom w:val="single" w:sz="4" w:space="0" w:color="auto"/>
            </w:tcBorders>
            <w:noWrap/>
            <w:hideMark/>
          </w:tcPr>
          <w:p w14:paraId="07F4E3DA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Rayon </w:t>
            </w:r>
            <w:proofErr w:type="spellStart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swab</w:t>
            </w:r>
            <w:proofErr w:type="spellEnd"/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 </w:t>
            </w:r>
          </w:p>
        </w:tc>
        <w:tc>
          <w:tcPr>
            <w:tcW w:w="1830" w:type="dxa"/>
            <w:tcBorders>
              <w:bottom w:val="single" w:sz="4" w:space="0" w:color="auto"/>
            </w:tcBorders>
            <w:noWrap/>
            <w:hideMark/>
          </w:tcPr>
          <w:p w14:paraId="495BC395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093" w:type="dxa"/>
            <w:tcBorders>
              <w:bottom w:val="single" w:sz="4" w:space="0" w:color="auto"/>
            </w:tcBorders>
            <w:noWrap/>
            <w:hideMark/>
          </w:tcPr>
          <w:p w14:paraId="606B00B2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4" w:type="dxa"/>
            <w:tcBorders>
              <w:bottom w:val="single" w:sz="4" w:space="0" w:color="auto"/>
            </w:tcBorders>
            <w:hideMark/>
          </w:tcPr>
          <w:p w14:paraId="04069724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Yes: VITEK-2 or MALDI-TOF. </w:t>
            </w:r>
          </w:p>
        </w:tc>
        <w:tc>
          <w:tcPr>
            <w:tcW w:w="1465" w:type="dxa"/>
            <w:tcBorders>
              <w:bottom w:val="single" w:sz="4" w:space="0" w:color="auto"/>
            </w:tcBorders>
            <w:noWrap/>
            <w:hideMark/>
          </w:tcPr>
          <w:p w14:paraId="0BE0F7D4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noWrap/>
            <w:hideMark/>
          </w:tcPr>
          <w:p w14:paraId="509038E3" w14:textId="77777777" w:rsidR="00254CE2" w:rsidRPr="00367F79" w:rsidRDefault="00254CE2" w:rsidP="00367F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367F79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</w:tbl>
    <w:p w14:paraId="71E0C8EE" w14:textId="25B3BD2A" w:rsidR="009C0E43" w:rsidRPr="004901D4" w:rsidRDefault="00DA03B8">
      <w:pPr>
        <w:rPr>
          <w:i/>
          <w:sz w:val="22"/>
          <w:lang w:val="en-US"/>
        </w:rPr>
      </w:pPr>
      <w:r>
        <w:rPr>
          <w:i/>
          <w:sz w:val="22"/>
          <w:lang w:val="en-US"/>
        </w:rPr>
        <w:t xml:space="preserve">MALDI-TOF </w:t>
      </w:r>
      <w:r>
        <w:rPr>
          <w:sz w:val="22"/>
          <w:lang w:val="en-US"/>
        </w:rPr>
        <w:t xml:space="preserve">Matrix-Assisted Laser Desorption/Ionization Time-Of-Flight mass spectrometry, </w:t>
      </w:r>
      <w:r w:rsidR="004901D4" w:rsidRPr="004901D4">
        <w:rPr>
          <w:i/>
          <w:sz w:val="22"/>
          <w:lang w:val="en-US"/>
        </w:rPr>
        <w:t xml:space="preserve">N/A </w:t>
      </w:r>
      <w:r>
        <w:rPr>
          <w:sz w:val="22"/>
          <w:lang w:val="en-US"/>
        </w:rPr>
        <w:t>not applicable</w:t>
      </w:r>
      <w:r w:rsidR="004901D4" w:rsidRPr="004901D4">
        <w:rPr>
          <w:sz w:val="22"/>
          <w:lang w:val="en-US"/>
        </w:rPr>
        <w:t xml:space="preserve">, </w:t>
      </w:r>
      <w:r w:rsidR="004901D4" w:rsidRPr="004901D4">
        <w:rPr>
          <w:i/>
          <w:sz w:val="22"/>
          <w:lang w:val="en-US"/>
        </w:rPr>
        <w:t>SDD</w:t>
      </w:r>
      <w:r w:rsidR="004901D4" w:rsidRPr="004901D4">
        <w:rPr>
          <w:sz w:val="22"/>
          <w:lang w:val="en-US"/>
        </w:rPr>
        <w:t xml:space="preserve"> selective</w:t>
      </w:r>
      <w:r w:rsidR="004901D4">
        <w:rPr>
          <w:sz w:val="22"/>
          <w:lang w:val="en-US"/>
        </w:rPr>
        <w:t xml:space="preserve"> digestive tract decontamination, </w:t>
      </w:r>
      <w:r w:rsidR="004901D4">
        <w:rPr>
          <w:i/>
          <w:sz w:val="22"/>
          <w:lang w:val="en-US"/>
        </w:rPr>
        <w:t>TSB</w:t>
      </w:r>
      <w:r w:rsidR="004901D4">
        <w:rPr>
          <w:sz w:val="22"/>
          <w:lang w:val="en-US"/>
        </w:rPr>
        <w:t xml:space="preserve"> tryptic soy broth, </w:t>
      </w:r>
      <w:r w:rsidR="004901D4">
        <w:rPr>
          <w:i/>
          <w:sz w:val="22"/>
          <w:lang w:val="en-US"/>
        </w:rPr>
        <w:t>VIM-PA</w:t>
      </w:r>
      <w:r>
        <w:rPr>
          <w:sz w:val="22"/>
          <w:lang w:val="en-US"/>
        </w:rPr>
        <w:t xml:space="preserve"> Verona </w:t>
      </w:r>
      <w:proofErr w:type="spellStart"/>
      <w:r>
        <w:rPr>
          <w:sz w:val="22"/>
          <w:lang w:val="en-US"/>
        </w:rPr>
        <w:t>Integron</w:t>
      </w:r>
      <w:proofErr w:type="spellEnd"/>
      <w:r w:rsidR="004901D4">
        <w:rPr>
          <w:sz w:val="22"/>
          <w:lang w:val="en-US"/>
        </w:rPr>
        <w:t xml:space="preserve">-encoded </w:t>
      </w:r>
      <w:proofErr w:type="spellStart"/>
      <w:r w:rsidR="004901D4">
        <w:rPr>
          <w:sz w:val="22"/>
          <w:lang w:val="en-US"/>
        </w:rPr>
        <w:t>Metallo</w:t>
      </w:r>
      <w:proofErr w:type="spellEnd"/>
      <w:r w:rsidR="004901D4">
        <w:rPr>
          <w:sz w:val="22"/>
          <w:lang w:val="en-US"/>
        </w:rPr>
        <w:t xml:space="preserve">-beta-lactamase (VIM) producing </w:t>
      </w:r>
      <w:r w:rsidR="004901D4">
        <w:rPr>
          <w:i/>
          <w:sz w:val="22"/>
          <w:lang w:val="en-US"/>
        </w:rPr>
        <w:t xml:space="preserve">Pseudomonas aeruginosa. </w:t>
      </w:r>
    </w:p>
    <w:p w14:paraId="57893BA9" w14:textId="77777777" w:rsidR="00CC03BB" w:rsidRPr="007E74C2" w:rsidRDefault="00CC03BB">
      <w:pPr>
        <w:rPr>
          <w:b/>
          <w:lang w:val="en-US"/>
        </w:rPr>
      </w:pPr>
      <w:r w:rsidRPr="007E74C2">
        <w:rPr>
          <w:b/>
          <w:lang w:val="en-US"/>
        </w:rPr>
        <w:br w:type="page"/>
      </w:r>
    </w:p>
    <w:p w14:paraId="46C29D22" w14:textId="39E6539F" w:rsidR="009C0E43" w:rsidRDefault="000C0886">
      <w:pPr>
        <w:rPr>
          <w:b/>
          <w:lang w:val="en-US"/>
        </w:rPr>
      </w:pPr>
      <w:r>
        <w:rPr>
          <w:b/>
          <w:sz w:val="22"/>
          <w:lang w:val="en-US"/>
        </w:rPr>
        <w:lastRenderedPageBreak/>
        <w:t>Table 2b</w:t>
      </w:r>
      <w:r w:rsidR="00CC03BB">
        <w:rPr>
          <w:b/>
          <w:sz w:val="22"/>
          <w:lang w:val="en-US"/>
        </w:rPr>
        <w:t xml:space="preserve"> </w:t>
      </w:r>
      <w:r>
        <w:rPr>
          <w:sz w:val="22"/>
          <w:lang w:val="en-US"/>
        </w:rPr>
        <w:t xml:space="preserve">Methods for susceptibility </w:t>
      </w:r>
      <w:r w:rsidR="00DA03B8">
        <w:rPr>
          <w:sz w:val="22"/>
          <w:lang w:val="en-US"/>
        </w:rPr>
        <w:t xml:space="preserve">testing and detection of </w:t>
      </w:r>
      <w:proofErr w:type="spellStart"/>
      <w:r w:rsidR="00DA03B8">
        <w:rPr>
          <w:sz w:val="22"/>
          <w:lang w:val="en-US"/>
        </w:rPr>
        <w:t>carbape</w:t>
      </w:r>
      <w:r>
        <w:rPr>
          <w:sz w:val="22"/>
          <w:lang w:val="en-US"/>
        </w:rPr>
        <w:t>nemases</w:t>
      </w:r>
      <w:proofErr w:type="spellEnd"/>
      <w:r w:rsidR="00CC03BB">
        <w:rPr>
          <w:sz w:val="22"/>
          <w:lang w:val="en-US"/>
        </w:rPr>
        <w:t xml:space="preserve"> reported in outbreak-surveillance studies</w:t>
      </w:r>
      <w:r w:rsidR="00200D66">
        <w:rPr>
          <w:sz w:val="22"/>
          <w:lang w:val="en-US"/>
        </w:rPr>
        <w:t xml:space="preserve"> with surveillance samples (n=17</w:t>
      </w:r>
      <w:r w:rsidR="00CC03BB">
        <w:rPr>
          <w:sz w:val="22"/>
          <w:lang w:val="en-US"/>
        </w:rPr>
        <w:t>).</w:t>
      </w:r>
    </w:p>
    <w:p w14:paraId="3312F9EB" w14:textId="77777777" w:rsidR="00CC03BB" w:rsidRPr="00CC03BB" w:rsidRDefault="00CC03BB">
      <w:pPr>
        <w:rPr>
          <w:sz w:val="22"/>
          <w:lang w:val="en-US"/>
        </w:rPr>
      </w:pPr>
    </w:p>
    <w:tbl>
      <w:tblPr>
        <w:tblStyle w:val="PlainTable4"/>
        <w:tblW w:w="14608" w:type="dxa"/>
        <w:tblLook w:val="04A0" w:firstRow="1" w:lastRow="0" w:firstColumn="1" w:lastColumn="0" w:noHBand="0" w:noVBand="1"/>
      </w:tblPr>
      <w:tblGrid>
        <w:gridCol w:w="2496"/>
        <w:gridCol w:w="1525"/>
        <w:gridCol w:w="1210"/>
        <w:gridCol w:w="1698"/>
        <w:gridCol w:w="1479"/>
        <w:gridCol w:w="1889"/>
        <w:gridCol w:w="2164"/>
        <w:gridCol w:w="2147"/>
      </w:tblGrid>
      <w:tr w:rsidR="00CC03BB" w:rsidRPr="00DA03B8" w14:paraId="73ECEBD4" w14:textId="77777777" w:rsidTr="00254CE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A0A7AAB" w14:textId="77777777" w:rsidR="00CC03BB" w:rsidRPr="000C0886" w:rsidRDefault="00CC03BB" w:rsidP="00CC03BB">
            <w:pPr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7801" w:type="dxa"/>
            <w:gridSpan w:val="5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F10EB34" w14:textId="33678042" w:rsidR="00CC03BB" w:rsidRPr="00DA03B8" w:rsidRDefault="00CC03BB" w:rsidP="00CC03B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DA03B8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Method </w:t>
            </w:r>
            <w:r w:rsidR="00DA03B8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used </w:t>
            </w:r>
            <w:r w:rsidRPr="00DA03B8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for susceptibility test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471C181C" w14:textId="47C531D7" w:rsidR="00CC03BB" w:rsidRPr="000C0886" w:rsidRDefault="00CC03BB" w:rsidP="00CC03B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Additional culture method </w:t>
            </w:r>
            <w:r w:rsidR="00DA03B8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used </w:t>
            </w: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for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carbapenemase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detection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D5CB82" w14:textId="76C9E1DD" w:rsidR="00CC03BB" w:rsidRPr="000C0886" w:rsidRDefault="00CC03BB" w:rsidP="008150D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NAAT used for detection of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carbapenem</w:t>
            </w:r>
            <w:r w:rsidR="008150D7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ase</w:t>
            </w:r>
            <w:proofErr w:type="spellEnd"/>
            <w:r w:rsidR="008150D7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genes.</w:t>
            </w:r>
          </w:p>
        </w:tc>
      </w:tr>
      <w:tr w:rsidR="00CC03BB" w:rsidRPr="000C0886" w14:paraId="5245FA9A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320074B" w14:textId="77777777" w:rsidR="00CC03BB" w:rsidRPr="000C0886" w:rsidRDefault="00CC03BB" w:rsidP="00CC03BB">
            <w:pPr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sz w:val="20"/>
                <w:szCs w:val="20"/>
                <w:lang w:val="en-US" w:eastAsia="nl-NL"/>
              </w:rPr>
              <w:t> </w:t>
            </w:r>
          </w:p>
        </w:tc>
        <w:tc>
          <w:tcPr>
            <w:tcW w:w="152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EC4BC02" w14:textId="77777777" w:rsidR="00CC03BB" w:rsidRPr="000C0886" w:rsidRDefault="004E588C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(Kirby-Bauer) disk</w:t>
            </w:r>
            <w:r w:rsidR="00CC03BB"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CC03BB"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diffusion</w:t>
            </w:r>
            <w:proofErr w:type="spellEnd"/>
          </w:p>
        </w:tc>
        <w:tc>
          <w:tcPr>
            <w:tcW w:w="121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3C6D8AEB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E-test</w:t>
            </w:r>
          </w:p>
        </w:tc>
        <w:tc>
          <w:tcPr>
            <w:tcW w:w="169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1772C51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Broth</w:t>
            </w:r>
            <w:proofErr w:type="spellEnd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microdilution</w:t>
            </w:r>
            <w:proofErr w:type="spellEnd"/>
          </w:p>
        </w:tc>
        <w:tc>
          <w:tcPr>
            <w:tcW w:w="147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3EBFC2F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Agar</w:t>
            </w:r>
            <w:proofErr w:type="spellEnd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dilution</w:t>
            </w:r>
            <w:proofErr w:type="spellEnd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method</w:t>
            </w:r>
            <w:proofErr w:type="spellEnd"/>
          </w:p>
        </w:tc>
        <w:tc>
          <w:tcPr>
            <w:tcW w:w="1888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F369254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Automated</w:t>
            </w:r>
            <w:proofErr w:type="spellEnd"/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 xml:space="preserve"> system</w:t>
            </w:r>
          </w:p>
        </w:tc>
        <w:tc>
          <w:tcPr>
            <w:tcW w:w="216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B989901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nl-NL"/>
              </w:rPr>
              <w:t> </w:t>
            </w:r>
          </w:p>
        </w:tc>
        <w:tc>
          <w:tcPr>
            <w:tcW w:w="2147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483271D6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 </w:t>
            </w:r>
          </w:p>
        </w:tc>
      </w:tr>
      <w:tr w:rsidR="00CC03BB" w:rsidRPr="000C0886" w14:paraId="7C830E77" w14:textId="77777777" w:rsidTr="00254C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tcBorders>
              <w:top w:val="single" w:sz="4" w:space="0" w:color="auto"/>
            </w:tcBorders>
            <w:noWrap/>
            <w:hideMark/>
          </w:tcPr>
          <w:p w14:paraId="61ABDA4F" w14:textId="19E4E59A" w:rsidR="00CC03BB" w:rsidRPr="000D3A54" w:rsidRDefault="00CC03BB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Adelantado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PEVuZE5vdGU+PENpdGU+PEF1dGhvcj5BZGVsYW50YWRvIExhY2FzYTwvQXV0aG9yPjxZZWFyPjIw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PEVuZE5vdGU+PENpdGU+PEF1dGhvcj5BZGVsYW50YWRvIExhY2FzYTwvQXV0aG9yPjxZZWFyPjIw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tcBorders>
              <w:top w:val="single" w:sz="4" w:space="0" w:color="auto"/>
            </w:tcBorders>
            <w:hideMark/>
          </w:tcPr>
          <w:p w14:paraId="18E2E5EA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 (EUCAST) </w:t>
            </w:r>
          </w:p>
        </w:tc>
        <w:tc>
          <w:tcPr>
            <w:tcW w:w="1210" w:type="dxa"/>
            <w:tcBorders>
              <w:top w:val="single" w:sz="4" w:space="0" w:color="auto"/>
            </w:tcBorders>
            <w:noWrap/>
            <w:hideMark/>
          </w:tcPr>
          <w:p w14:paraId="539AF3FC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98" w:type="dxa"/>
            <w:tcBorders>
              <w:top w:val="single" w:sz="4" w:space="0" w:color="auto"/>
            </w:tcBorders>
            <w:noWrap/>
            <w:hideMark/>
          </w:tcPr>
          <w:p w14:paraId="7A8EEA4D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479" w:type="dxa"/>
            <w:tcBorders>
              <w:top w:val="single" w:sz="4" w:space="0" w:color="auto"/>
            </w:tcBorders>
            <w:noWrap/>
            <w:hideMark/>
          </w:tcPr>
          <w:p w14:paraId="57BF916B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888" w:type="dxa"/>
            <w:tcBorders>
              <w:top w:val="single" w:sz="4" w:space="0" w:color="auto"/>
            </w:tcBorders>
            <w:noWrap/>
            <w:hideMark/>
          </w:tcPr>
          <w:p w14:paraId="6B3AA30A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2164" w:type="dxa"/>
            <w:tcBorders>
              <w:top w:val="single" w:sz="4" w:space="0" w:color="auto"/>
            </w:tcBorders>
            <w:noWrap/>
            <w:hideMark/>
          </w:tcPr>
          <w:p w14:paraId="438DA96C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47" w:type="dxa"/>
            <w:tcBorders>
              <w:top w:val="single" w:sz="4" w:space="0" w:color="auto"/>
            </w:tcBorders>
            <w:hideMark/>
          </w:tcPr>
          <w:p w14:paraId="2CA97891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33AD8AA7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4ACEE97C" w14:textId="59F5BD8D" w:rsidR="00CC03BB" w:rsidRPr="000D3A54" w:rsidRDefault="00CC03BB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Catho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PEVuZE5vdGU+PENpdGU+PEF1dGhvcj5DYXRobzwvQXV0aG9yPjxZZWFyPjIwMjE8L1llYXI+PFJl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PEVuZE5vdGU+PENpdGU+PEF1dGhvcj5DYXRobzwvQXV0aG9yPjxZZWFyPjIwMjE8L1llYXI+PFJl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[2]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7EE0166E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 (EUCAST) </w:t>
            </w:r>
          </w:p>
        </w:tc>
        <w:tc>
          <w:tcPr>
            <w:tcW w:w="1210" w:type="dxa"/>
            <w:noWrap/>
            <w:hideMark/>
          </w:tcPr>
          <w:p w14:paraId="75C978BD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98" w:type="dxa"/>
            <w:noWrap/>
            <w:hideMark/>
          </w:tcPr>
          <w:p w14:paraId="4D29D163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479" w:type="dxa"/>
            <w:noWrap/>
            <w:hideMark/>
          </w:tcPr>
          <w:p w14:paraId="58529E00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888" w:type="dxa"/>
            <w:hideMark/>
          </w:tcPr>
          <w:p w14:paraId="74845A70" w14:textId="3EC83F09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Sensititre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Thermo</w:t>
            </w:r>
            <w:r w:rsidR="0046220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F</w:t>
            </w: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isher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2164" w:type="dxa"/>
            <w:noWrap/>
            <w:hideMark/>
          </w:tcPr>
          <w:p w14:paraId="148E5EDF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47" w:type="dxa"/>
            <w:hideMark/>
          </w:tcPr>
          <w:p w14:paraId="34DA3EF2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6CD89EDA" w14:textId="77777777" w:rsidTr="00254CE2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23AD001D" w14:textId="461A7E21" w:rsidR="00CC03BB" w:rsidRPr="000D3A54" w:rsidRDefault="00CC03BB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DeGeyter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PEVuZE5vdGU+PENpdGU+PEF1dGhvcj5EZSBHZXl0ZXI8L0F1dGhvcj48WWVhcj4yMDIxPC9ZZWFy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PEVuZE5vdGU+PENpdGU+PEF1dGhvcj5EZSBHZXl0ZXI8L0F1dGhvcj48WWVhcj4yMDIxPC9ZZWFy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[3]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noWrap/>
            <w:hideMark/>
          </w:tcPr>
          <w:p w14:paraId="3EEA0B0A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210" w:type="dxa"/>
            <w:noWrap/>
            <w:hideMark/>
          </w:tcPr>
          <w:p w14:paraId="33B64272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98" w:type="dxa"/>
            <w:noWrap/>
            <w:hideMark/>
          </w:tcPr>
          <w:p w14:paraId="721FD1A6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479" w:type="dxa"/>
            <w:noWrap/>
            <w:hideMark/>
          </w:tcPr>
          <w:p w14:paraId="49BABD06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888" w:type="dxa"/>
            <w:noWrap/>
            <w:hideMark/>
          </w:tcPr>
          <w:p w14:paraId="1BF2626D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2164" w:type="dxa"/>
            <w:noWrap/>
            <w:hideMark/>
          </w:tcPr>
          <w:p w14:paraId="3CB6C1DF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47" w:type="dxa"/>
            <w:noWrap/>
            <w:hideMark/>
          </w:tcPr>
          <w:p w14:paraId="4A384C6C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CC03BB" w:rsidRPr="000C0886" w14:paraId="41C7986B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8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4D53064F" w14:textId="6FC3BA78" w:rsidR="00CC03BB" w:rsidRPr="000D3A54" w:rsidRDefault="00CC03BB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Franco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PEVuZE5vdGU+PENpdGU+PEF1dGhvcj5GcmFuY288L0F1dGhvcj48WWVhcj4yMDIzPC9ZZWFyPjxS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PEVuZE5vdGU+PENpdGU+PEF1dGhvcj5GcmFuY288L0F1dGhvcj48WWVhcj4yMDIzPC9ZZWFyPjxS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[4]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noWrap/>
            <w:hideMark/>
          </w:tcPr>
          <w:p w14:paraId="0525DAF2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210" w:type="dxa"/>
            <w:noWrap/>
            <w:hideMark/>
          </w:tcPr>
          <w:p w14:paraId="184D2C04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98" w:type="dxa"/>
            <w:noWrap/>
            <w:hideMark/>
          </w:tcPr>
          <w:p w14:paraId="639E4E79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479" w:type="dxa"/>
            <w:noWrap/>
            <w:hideMark/>
          </w:tcPr>
          <w:p w14:paraId="4B355A90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888" w:type="dxa"/>
            <w:hideMark/>
          </w:tcPr>
          <w:p w14:paraId="58E021A6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VITEK-2 </w:t>
            </w:r>
          </w:p>
        </w:tc>
        <w:tc>
          <w:tcPr>
            <w:tcW w:w="2164" w:type="dxa"/>
            <w:hideMark/>
          </w:tcPr>
          <w:p w14:paraId="2977C741" w14:textId="67A470D5" w:rsidR="00CC03BB" w:rsidRPr="000C0886" w:rsidRDefault="00DA03B8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Yes, inhibition with EDTA-</w:t>
            </w:r>
            <w:proofErr w:type="spellStart"/>
            <w:r w:rsidR="00CC03BB"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carbape</w:t>
            </w:r>
            <w:r w:rsidR="004E588C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nem</w:t>
            </w:r>
            <w:proofErr w:type="spellEnd"/>
            <w:r w:rsidR="004E588C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inhibition method using disk</w:t>
            </w:r>
            <w:r w:rsidR="00CC03BB"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s. </w:t>
            </w:r>
          </w:p>
        </w:tc>
        <w:tc>
          <w:tcPr>
            <w:tcW w:w="2147" w:type="dxa"/>
            <w:hideMark/>
          </w:tcPr>
          <w:p w14:paraId="7323DC4E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7C09161C" w14:textId="77777777" w:rsidTr="00254CE2">
        <w:trPr>
          <w:trHeight w:val="12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212F12EB" w14:textId="360A22F3" w:rsidR="00CC03BB" w:rsidRPr="000D3A54" w:rsidRDefault="00CC03BB" w:rsidP="002B799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Freire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PEVuZE5vdGU+PENpdGU+PEF1dGhvcj5GcmVpcmU8L0F1dGhvcj48WWVhcj4yMDIxPC9ZZWFyPjxS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</w:fldData>
              </w:fldChar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PEVuZE5vdGU+PENpdGU+PEF1dGhvcj5GcmVpcmU8L0F1dGhvcj48WWVhcj4yMDIxPC9ZZWFyPjxS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</w:fldData>
              </w:fldChar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B799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[5]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noWrap/>
            <w:hideMark/>
          </w:tcPr>
          <w:p w14:paraId="25F5973E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210" w:type="dxa"/>
            <w:noWrap/>
            <w:hideMark/>
          </w:tcPr>
          <w:p w14:paraId="59B7DF24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698" w:type="dxa"/>
            <w:noWrap/>
            <w:hideMark/>
          </w:tcPr>
          <w:p w14:paraId="7DF85C10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479" w:type="dxa"/>
            <w:noWrap/>
            <w:hideMark/>
          </w:tcPr>
          <w:p w14:paraId="3BF0D8E9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No </w:t>
            </w:r>
          </w:p>
        </w:tc>
        <w:tc>
          <w:tcPr>
            <w:tcW w:w="1888" w:type="dxa"/>
            <w:hideMark/>
          </w:tcPr>
          <w:p w14:paraId="21BE294E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Yes: VITEK (CLSI)</w:t>
            </w:r>
          </w:p>
        </w:tc>
        <w:tc>
          <w:tcPr>
            <w:tcW w:w="2164" w:type="dxa"/>
            <w:hideMark/>
          </w:tcPr>
          <w:p w14:paraId="174353D4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Yes,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im</w:t>
            </w:r>
            <w:r w:rsidR="004E588C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ipenem-cloxacillin</w:t>
            </w:r>
            <w:proofErr w:type="spellEnd"/>
            <w:r w:rsidR="004E588C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combined disk</w:t>
            </w: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method.</w:t>
            </w:r>
          </w:p>
        </w:tc>
        <w:tc>
          <w:tcPr>
            <w:tcW w:w="2147" w:type="dxa"/>
            <w:hideMark/>
          </w:tcPr>
          <w:p w14:paraId="0CF3B23A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7CC3E303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03A23579" w14:textId="1D328BFB" w:rsidR="00CC03BB" w:rsidRPr="000D3A54" w:rsidRDefault="00CC03BB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Hu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PEVuZE5vdGU+PENpdGU+PEF1dGhvcj5IdTwvQXV0aG9yPjxZZWFyPjIwMjE8L1llYXI+PFJlY051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PEVuZE5vdGU+PENpdGU+PEF1dGhvcj5IdTwvQXV0aG9yPjxZZWFyPjIwMjE8L1llYXI+PFJlY051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[6]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noWrap/>
            <w:hideMark/>
          </w:tcPr>
          <w:p w14:paraId="00EA1BD5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1210" w:type="dxa"/>
            <w:noWrap/>
            <w:hideMark/>
          </w:tcPr>
          <w:p w14:paraId="303A68B0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hideMark/>
          </w:tcPr>
          <w:p w14:paraId="4BCEE528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 (CLSI), on all CR-PA</w:t>
            </w:r>
          </w:p>
        </w:tc>
        <w:tc>
          <w:tcPr>
            <w:tcW w:w="1479" w:type="dxa"/>
            <w:noWrap/>
            <w:hideMark/>
          </w:tcPr>
          <w:p w14:paraId="5B39FDDE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5ACD16FF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64" w:type="dxa"/>
            <w:hideMark/>
          </w:tcPr>
          <w:p w14:paraId="08F81D51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Yes,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sCIM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.</w:t>
            </w:r>
          </w:p>
        </w:tc>
        <w:tc>
          <w:tcPr>
            <w:tcW w:w="2147" w:type="dxa"/>
            <w:hideMark/>
          </w:tcPr>
          <w:p w14:paraId="31895663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1FE6CC3A" w14:textId="77777777" w:rsidTr="00254CE2">
        <w:trPr>
          <w:trHeight w:val="9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01E8DC23" w14:textId="09A70702" w:rsidR="00CC03BB" w:rsidRPr="000D3A54" w:rsidRDefault="00CC03BB" w:rsidP="000D3A54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Karampatakis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PEVuZE5vdGU+PENpdGU+PEF1dGhvcj5LYXJhbXBhdGFraXM8L0F1dGhvcj48WWVhcj4yMDIwPC9Z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==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PEVuZE5vdGU+PENpdGU+PEF1dGhvcj5LYXJhbXBhdGFraXM8L0F1dGhvcj48WWVhcj4yMDIwPC9Z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==
</w:fldData>
              </w:fldChar>
            </w:r>
            <w:r w:rsidR="000D3A54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0D3A54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[7]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525" w:type="dxa"/>
            <w:hideMark/>
          </w:tcPr>
          <w:p w14:paraId="5D51C982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(CLSI)</w:t>
            </w:r>
          </w:p>
        </w:tc>
        <w:tc>
          <w:tcPr>
            <w:tcW w:w="1210" w:type="dxa"/>
            <w:hideMark/>
          </w:tcPr>
          <w:p w14:paraId="25AC732C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  <w:tc>
          <w:tcPr>
            <w:tcW w:w="1698" w:type="dxa"/>
            <w:hideMark/>
          </w:tcPr>
          <w:p w14:paraId="63CB1B86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79" w:type="dxa"/>
            <w:hideMark/>
          </w:tcPr>
          <w:p w14:paraId="01EBDAE5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5039364B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Yes: VITEK-2 </w:t>
            </w:r>
          </w:p>
        </w:tc>
        <w:tc>
          <w:tcPr>
            <w:tcW w:w="2164" w:type="dxa"/>
            <w:hideMark/>
          </w:tcPr>
          <w:p w14:paraId="3DE4B071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Yes, however, the method is not mentioned. </w:t>
            </w:r>
          </w:p>
        </w:tc>
        <w:tc>
          <w:tcPr>
            <w:tcW w:w="2147" w:type="dxa"/>
            <w:hideMark/>
          </w:tcPr>
          <w:p w14:paraId="0951BDB0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51DECCBF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743584E4" w14:textId="5D677ED5" w:rsidR="00CC03BB" w:rsidRPr="000D3A54" w:rsidRDefault="00CC03BB" w:rsidP="000D3A54">
            <w:pPr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  <w:t>Maclean</w:t>
            </w:r>
            <w:proofErr w:type="spellEnd"/>
            <w:r w:rsidRPr="000D3A54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begin"/>
            </w:r>
            <w:r w:rsidR="000D3A54" w:rsidRPr="000D3A54">
              <w:rPr>
                <w:rFonts w:eastAsia="Times New Roman" w:cstheme="minorHAnsi"/>
                <w:b w:val="0"/>
                <w:color w:val="000000"/>
                <w:sz w:val="20"/>
                <w:szCs w:val="20"/>
                <w:lang w:eastAsia="nl-NL"/>
              </w:rPr>
              <w:instrText xml:space="preserve"> ADDIN EN.CITE &lt;EndNote&gt;&lt;Cite&gt;&lt;Author&gt;Maclean&lt;/Author&gt;&lt;Year&gt;2022&lt;/Year&gt;&lt;RecNum&gt;42&lt;/RecNum&gt;&lt;DisplayText&gt;[8]&lt;/DisplayText&gt;&lt;record&gt;&lt;rec-number&gt;42&lt;/rec-number&gt;&lt;foreign-keys&gt;&lt;key app="EN" db-id="adtwxpvdmxr0rjerrv1xsfd3eww2fvpse0p2" timestamp="1677573854"&gt;42&lt;/key&gt;&lt;/foreign-keys&gt;&lt;ref-type name="Journal Article"&gt;17&lt;/ref-type&gt;&lt;contributors&gt;&lt;authors&gt;&lt;author&gt;Maclean, K.&lt;/author&gt;&lt;author&gt;Njamo, Fojp&lt;/author&gt;&lt;author&gt;Serepa-Dlamini, M. H.&lt;/author&gt;&lt;author&gt;Kondiah, K.&lt;/author&gt;&lt;author&gt;Green, E.&lt;/author&gt;&lt;/authors&gt;&lt;/contributors&gt;&lt;auth-address&gt;Department of Biotechnology and Food Technology, Faculty of Science, Doornfontein Campus, University of Johannesburg, Doornfontein 2028, Johannesburg P.O. Box 17011, South Africa.&lt;/auth-address&gt;&lt;titles&gt;&lt;title&gt;&lt;style face="normal" font="default" size="100%"&gt;Antimicrobial Susceptibility Profiles among &lt;/style&gt;&lt;style face="italic" font="default" size="100%"&gt;Pseudomonas aeruginosa &lt;/style&gt;&lt;style face="normal" font="default" size="100%"&gt;Isolated from Professional SCUBA Divers with Otitis Externa, Swimming Pools and the Ocean at a Diving Operation in South Africa&lt;/style&gt;&lt;/title&gt;&lt;secondary-title&gt;Pathogens&lt;/secondary-title&gt;&lt;/titles&gt;&lt;periodical&gt;&lt;full-title&gt;Pathogens&lt;/full-title&gt;&lt;/periodical&gt;&lt;volume&gt;11&lt;/volume&gt;&lt;number&gt;1&lt;/number&gt;&lt;keywords&gt;&lt;keyword&gt;antimicrobial resistance&lt;/keyword&gt;&lt;keyword&gt;beta lactamase&lt;/keyword&gt;&lt;keyword&gt;divers&lt;/keyword&gt;&lt;keyword&gt;otitis externa&lt;/keyword&gt;&lt;keyword&gt;swimmer’s ear&lt;/keyword&gt;&lt;keyword&gt;design of the study&lt;/keyword&gt;&lt;keyword&gt;in the collection, analyses, or interpretation of data&lt;/keyword&gt;&lt;keyword&gt;in&lt;/keyword&gt;&lt;keyword&gt;the writing of the manuscript, or in the decision to publish the results.&lt;/keyword&gt;&lt;/keywords&gt;&lt;dates&gt;&lt;year&gt;2022&lt;/year&gt;&lt;pub-dates&gt;&lt;date&gt;Jan 13&lt;/date&gt;&lt;/pub-dates&gt;&lt;/dates&gt;&lt;isbn&gt;2076-0817 (Print)&amp;#xD;2076-0817 (Electronic)&amp;#xD;2076-0817 (Linking)&lt;/isbn&gt;&lt;accession-num&gt;35056039&lt;/accession-num&gt;&lt;urls&gt;&lt;/urls&gt;&lt;electronic-resource-num&gt;https://doi.org/10.3390/pathogens11010091&lt;/electronic-resource-num&gt;&lt;/record&gt;&lt;/Cite&gt;&lt;/EndNote&gt;</w:instrTex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="000D3A54" w:rsidRPr="000D3A54">
              <w:rPr>
                <w:rFonts w:eastAsia="Times New Roman" w:cstheme="minorHAnsi"/>
                <w:b w:val="0"/>
                <w:noProof/>
                <w:color w:val="000000"/>
                <w:sz w:val="20"/>
                <w:szCs w:val="20"/>
                <w:lang w:eastAsia="nl-NL"/>
              </w:rPr>
              <w:t>[8]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44380508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(CLSI)</w:t>
            </w:r>
          </w:p>
        </w:tc>
        <w:tc>
          <w:tcPr>
            <w:tcW w:w="1210" w:type="dxa"/>
            <w:hideMark/>
          </w:tcPr>
          <w:p w14:paraId="3425D475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hideMark/>
          </w:tcPr>
          <w:p w14:paraId="2A544A19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79" w:type="dxa"/>
            <w:hideMark/>
          </w:tcPr>
          <w:p w14:paraId="7EAB6065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0F9DEF31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64" w:type="dxa"/>
            <w:hideMark/>
          </w:tcPr>
          <w:p w14:paraId="38EDDEE0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sz w:val="20"/>
                <w:szCs w:val="20"/>
                <w:lang w:eastAsia="nl-NL"/>
              </w:rPr>
              <w:t xml:space="preserve">Yes, imipenem-EDTA DDST. </w:t>
            </w:r>
          </w:p>
        </w:tc>
        <w:tc>
          <w:tcPr>
            <w:tcW w:w="2147" w:type="dxa"/>
            <w:noWrap/>
            <w:hideMark/>
          </w:tcPr>
          <w:p w14:paraId="188C1A6F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200D66" w:rsidRPr="00200D66" w14:paraId="15BBFA06" w14:textId="77777777" w:rsidTr="00254CE2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</w:tcPr>
          <w:p w14:paraId="09CEDA55" w14:textId="7D0F2DA9" w:rsidR="00200D66" w:rsidRPr="00200D66" w:rsidRDefault="00200D66" w:rsidP="002B7996">
            <w:pPr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  <w:lastRenderedPageBreak/>
              <w:t xml:space="preserve">Mahmoud et al. 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PEVuZE5vdGU+PENpdGU+PEF1dGhvcj5NYWhtb3VkPC9BdXRob3I+PFllYXI+MjAyMDwvWWVhcj48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instrText xml:space="preserve"> ADDIN EN.CITE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PEVuZE5vdGU+PENpdGU+PEF1dGhvcj5NYWhtb3VkPC9BdXRob3I+PFllYXI+MjAyMDwvWWVhcj48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instrText xml:space="preserve"> ADDIN EN.CITE.DATA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end"/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separate"/>
            </w:r>
            <w:r>
              <w:rPr>
                <w:rFonts w:eastAsia="Times New Roman" w:cstheme="minorHAnsi"/>
                <w:b w:val="0"/>
                <w:noProof/>
                <w:color w:val="000000"/>
                <w:sz w:val="20"/>
                <w:szCs w:val="20"/>
                <w:lang w:val="en-US" w:eastAsia="nl-NL"/>
              </w:rPr>
              <w:t>[9]</w:t>
            </w: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fldChar w:fldCharType="end"/>
            </w:r>
          </w:p>
        </w:tc>
        <w:tc>
          <w:tcPr>
            <w:tcW w:w="1525" w:type="dxa"/>
          </w:tcPr>
          <w:p w14:paraId="5F9A9A69" w14:textId="6F240759" w:rsidR="00200D66" w:rsidRPr="00200D66" w:rsidRDefault="00200D66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 (CLSI)</w:t>
            </w:r>
          </w:p>
        </w:tc>
        <w:tc>
          <w:tcPr>
            <w:tcW w:w="1210" w:type="dxa"/>
          </w:tcPr>
          <w:p w14:paraId="49229C70" w14:textId="71194008" w:rsidR="00200D66" w:rsidRPr="00200D66" w:rsidRDefault="00200D66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1698" w:type="dxa"/>
          </w:tcPr>
          <w:p w14:paraId="4FD85CEA" w14:textId="373BA068" w:rsidR="00200D66" w:rsidRPr="00200D66" w:rsidRDefault="00200D66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1479" w:type="dxa"/>
          </w:tcPr>
          <w:p w14:paraId="3A7149E3" w14:textId="6E45AB0E" w:rsidR="00200D66" w:rsidRPr="00200D66" w:rsidRDefault="00200D66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1888" w:type="dxa"/>
          </w:tcPr>
          <w:p w14:paraId="272C4AE1" w14:textId="431D2495" w:rsidR="00200D66" w:rsidRPr="00200D66" w:rsidRDefault="00200D66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2164" w:type="dxa"/>
          </w:tcPr>
          <w:p w14:paraId="6941632A" w14:textId="414D8D92" w:rsidR="00200D66" w:rsidRPr="00200D66" w:rsidRDefault="00200D66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t>No</w:t>
            </w:r>
          </w:p>
        </w:tc>
        <w:tc>
          <w:tcPr>
            <w:tcW w:w="2147" w:type="dxa"/>
            <w:noWrap/>
          </w:tcPr>
          <w:p w14:paraId="0C8642C3" w14:textId="57F79553" w:rsidR="00200D66" w:rsidRPr="00200D66" w:rsidRDefault="00200D66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</w:t>
            </w:r>
          </w:p>
        </w:tc>
      </w:tr>
      <w:tr w:rsidR="00CC03BB" w:rsidRPr="000C0886" w14:paraId="3CD61375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6B618C9B" w14:textId="67EDCE10" w:rsidR="00CC03BB" w:rsidRPr="00200D66" w:rsidRDefault="00CC03BB" w:rsidP="002B7996">
            <w:pPr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200D66"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  <w:t>Martak</w:t>
            </w:r>
            <w:proofErr w:type="spellEnd"/>
            <w:r w:rsidRPr="00200D66">
              <w:rPr>
                <w:rFonts w:eastAsia="Times New Roman" w:cstheme="minorHAnsi"/>
                <w:b w:val="0"/>
                <w:color w:val="000000"/>
                <w:sz w:val="20"/>
                <w:szCs w:val="20"/>
                <w:lang w:val="en-US" w:eastAsia="nl-NL"/>
              </w:rPr>
              <w:t xml:space="preserve"> et al. 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begin">
                <w:fldData xml:space="preserve">PEVuZE5vdGU+PENpdGU+PEF1dGhvcj5NYXJ0YWs8L0F1dGhvcj48WWVhcj4yMDIyPC9ZZWFyPjxS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=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instrText xml:space="preserve"> ADDIN EN.CITE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begin">
                <w:fldData xml:space="preserve">PEVuZE5vdGU+PENpdGU+PEF1dGhvcj5NYXJ0YWs8L0F1dGhvcj48WWVhcj4yMDIyPC9ZZWFyPjxS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=
</w:fldData>
              </w:fldCha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instrText xml:space="preserve"> ADDIN EN.CITE.DATA </w:instrText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r>
            <w:r w:rsidR="002B799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color w:val="000000"/>
                <w:sz w:val="20"/>
                <w:szCs w:val="20"/>
                <w:lang w:val="en-US" w:eastAsia="nl-NL"/>
              </w:rPr>
              <w:t>[10]</w:t>
            </w:r>
            <w:r w:rsidRPr="000D3A54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185C129E" w14:textId="77777777" w:rsidR="00CC03BB" w:rsidRPr="00200D6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Not available</w:t>
            </w:r>
          </w:p>
        </w:tc>
        <w:tc>
          <w:tcPr>
            <w:tcW w:w="1210" w:type="dxa"/>
            <w:hideMark/>
          </w:tcPr>
          <w:p w14:paraId="1F42F810" w14:textId="77777777" w:rsidR="00CC03BB" w:rsidRPr="00200D6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Not available</w:t>
            </w:r>
          </w:p>
        </w:tc>
        <w:tc>
          <w:tcPr>
            <w:tcW w:w="1698" w:type="dxa"/>
            <w:hideMark/>
          </w:tcPr>
          <w:p w14:paraId="67334E49" w14:textId="77777777" w:rsidR="00CC03BB" w:rsidRPr="00200D6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Not available</w:t>
            </w:r>
          </w:p>
        </w:tc>
        <w:tc>
          <w:tcPr>
            <w:tcW w:w="1479" w:type="dxa"/>
            <w:hideMark/>
          </w:tcPr>
          <w:p w14:paraId="364F2382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200D6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Not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88" w:type="dxa"/>
            <w:hideMark/>
          </w:tcPr>
          <w:p w14:paraId="1511F5AA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2164" w:type="dxa"/>
            <w:hideMark/>
          </w:tcPr>
          <w:p w14:paraId="6D0A4083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47" w:type="dxa"/>
            <w:noWrap/>
            <w:hideMark/>
          </w:tcPr>
          <w:p w14:paraId="3D59E5EA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CC03BB" w:rsidRPr="00DA03B8" w14:paraId="03382AD2" w14:textId="77777777" w:rsidTr="00254CE2">
        <w:trPr>
          <w:trHeight w:val="2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7BB533FC" w14:textId="6886E174" w:rsidR="00CC03BB" w:rsidRPr="000D3A54" w:rsidRDefault="00404D22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Ohadian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="00CC03BB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Moghadam</w:t>
            </w:r>
            <w:proofErr w:type="spellEnd"/>
            <w:r w:rsidR="00CC03BB"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="00CC03BB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/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&lt;EndNote&gt;&lt;Cite&gt;&lt;Author&gt;Ohadian Moghadam&lt;/Author&gt;&lt;Year&gt;2020&lt;/Year&gt;&lt;RecNum&gt;47&lt;/RecNum&gt;&lt;DisplayText&gt;[11]&lt;/DisplayText&gt;&lt;record&gt;&lt;rec-number&gt;47&lt;/rec-number&gt;&lt;foreign-keys&gt;&lt;key app="EN" db-id="adtwxpvdmxr0rjerrv1xsfd3eww2fvpse0p2" timestamp="1677574988"&gt;47&lt;/key&gt;&lt;/foreign-keys&gt;&lt;ref-type name="Journal Article"&gt;17&lt;/ref-type&gt;&lt;contributors&gt;&lt;authors&gt;&lt;author&gt;Ohadian Moghadam, S.&lt;/author&gt;&lt;author&gt;Afshar, D.&lt;/author&gt;&lt;author&gt;Nowroozi, M. R.&lt;/author&gt;&lt;author&gt;Behnamfar, A.&lt;/author&gt;&lt;author&gt;Farzin, A.&lt;/author&gt;&lt;/authors&gt;&lt;/contributors&gt;&lt;auth-address&gt;Uro-Oncology Research Center, Tehran University of Medical Sciences, Tehran, Iran.&amp;#xD;Department of Microbiology and Virology, Zanjan University of Medical Sciences, Zanjan, Iran.&lt;/auth-address&gt;&lt;titles&gt;&lt;title&gt;&lt;style face="normal" font="default" size="100%"&gt;Molecular Epidemiology of Carbapenemase-Producing &lt;/style&gt;&lt;style face="italic" font="default" size="100%"&gt;Pseudomonas aeruginosa &lt;/style&gt;&lt;style face="normal" font="default" size="100%"&gt;Isolated from an Iranian University Hospital: Evidence for Spread of High-Risk Clones&lt;/style&gt;&lt;/title&gt;&lt;secondary-title&gt;Infect Drug Resist&lt;/secondary-title&gt;&lt;/titles&gt;&lt;periodical&gt;&lt;full-title&gt;Infect Drug Resist&lt;/full-title&gt;&lt;/periodical&gt;&lt;pages&gt;1583-1592&lt;/pages&gt;&lt;volume&gt;13&lt;/volume&gt;&lt;keywords&gt;&lt;keyword&gt;Crpa&lt;/keyword&gt;&lt;keyword&gt;MBLs&lt;/keyword&gt;&lt;keyword&gt;Mdr&lt;/keyword&gt;&lt;keyword&gt;Mlst&lt;/keyword&gt;&lt;keyword&gt;Pfge&lt;/keyword&gt;&lt;keyword&gt;Pseudomonas aeruginosa&lt;/keyword&gt;&lt;keyword&gt;carbapenem-resistant P. aeruginosa&lt;/keyword&gt;&lt;keyword&gt;carbapenemase&lt;/keyword&gt;&lt;keyword&gt;metallo-β-lactamases&lt;/keyword&gt;&lt;keyword&gt;multidrug-resistant&lt;/keyword&gt;&lt;keyword&gt;multilocus sequence typing&lt;/keyword&gt;&lt;keyword&gt;pulsed-field gel electrophoresis&lt;/keyword&gt;&lt;/keywords&gt;&lt;dates&gt;&lt;year&gt;2020&lt;/year&gt;&lt;/dates&gt;&lt;isbn&gt;1178-6973 (Print)&amp;#xD;1178-6973 (Electronic)&amp;#xD;1178-6973 (Linking)&lt;/isbn&gt;&lt;accession-num&gt;32581561&lt;/accession-num&gt;&lt;urls&gt;&lt;/urls&gt;&lt;electronic-resource-num&gt;https://doi.org/10.2147/idr.s253756&lt;/electronic-resource-num&gt;&lt;/record&gt;&lt;/Cite&gt;&lt;/EndNote&gt;</w:instrText>
            </w:r>
            <w:r w:rsidR="00CC03BB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[11]</w:t>
            </w:r>
            <w:r w:rsidR="00CC03BB"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71984B7F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(CLSI)</w:t>
            </w:r>
          </w:p>
        </w:tc>
        <w:tc>
          <w:tcPr>
            <w:tcW w:w="1210" w:type="dxa"/>
            <w:hideMark/>
          </w:tcPr>
          <w:p w14:paraId="7A953833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(CLSI)</w:t>
            </w:r>
          </w:p>
        </w:tc>
        <w:tc>
          <w:tcPr>
            <w:tcW w:w="1698" w:type="dxa"/>
            <w:hideMark/>
          </w:tcPr>
          <w:p w14:paraId="499A007A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79" w:type="dxa"/>
            <w:hideMark/>
          </w:tcPr>
          <w:p w14:paraId="34111D37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0F9A991B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64" w:type="dxa"/>
            <w:hideMark/>
          </w:tcPr>
          <w:p w14:paraId="38F05748" w14:textId="77777777" w:rsidR="00CC03BB" w:rsidRPr="000C0886" w:rsidRDefault="00CC03BB" w:rsidP="007C3CE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Yes, a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carbapenemase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assay was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perfomed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with modified Hodge Test and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imipenem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-EDTA </w:t>
            </w:r>
            <w:r w:rsidR="007C3CEE"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DDST</w:t>
            </w: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2147" w:type="dxa"/>
            <w:hideMark/>
          </w:tcPr>
          <w:p w14:paraId="77514104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Yes, on all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carbapenem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-resistant strains. </w:t>
            </w:r>
          </w:p>
        </w:tc>
      </w:tr>
      <w:tr w:rsidR="00CC03BB" w:rsidRPr="000C0886" w14:paraId="70D3E6CE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50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1CCF7137" w14:textId="78803539" w:rsidR="00CC03BB" w:rsidRPr="000D3A54" w:rsidRDefault="00CC03BB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Odoi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PEVuZE5vdGU+PENpdGU+PEF1dGhvcj5PZG9pPC9BdXRob3I+PFllYXI+MjAyMTwvWWVhcj48UmVj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PEVuZE5vdGU+PENpdGU+PEF1dGhvcj5PZG9pPC9BdXRob3I+PFllYXI+MjAyMTwvWWVhcj48UmVj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[12]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5D3703ED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 (EUCAST) </w:t>
            </w:r>
          </w:p>
        </w:tc>
        <w:tc>
          <w:tcPr>
            <w:tcW w:w="1210" w:type="dxa"/>
            <w:hideMark/>
          </w:tcPr>
          <w:p w14:paraId="229E8DBD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hideMark/>
          </w:tcPr>
          <w:p w14:paraId="37B0620E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79" w:type="dxa"/>
            <w:hideMark/>
          </w:tcPr>
          <w:p w14:paraId="04AE7720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341CB768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64" w:type="dxa"/>
            <w:hideMark/>
          </w:tcPr>
          <w:p w14:paraId="4CB4CDC6" w14:textId="60557CD8" w:rsidR="00CC03BB" w:rsidRPr="000C0886" w:rsidRDefault="00DA03B8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>
              <w:rPr>
                <w:rFonts w:eastAsia="Times New Roman" w:cstheme="minorHAnsi"/>
                <w:sz w:val="20"/>
                <w:szCs w:val="20"/>
                <w:lang w:val="en-US" w:eastAsia="nl-NL"/>
              </w:rPr>
              <w:t xml:space="preserve">Yes, </w:t>
            </w:r>
            <w:proofErr w:type="spellStart"/>
            <w:r w:rsidR="008150D7">
              <w:rPr>
                <w:rFonts w:eastAsia="Times New Roman" w:cstheme="minorHAnsi"/>
                <w:sz w:val="20"/>
                <w:szCs w:val="20"/>
                <w:lang w:val="en-US" w:eastAsia="nl-NL"/>
              </w:rPr>
              <w:t>imipenem</w:t>
            </w:r>
            <w:proofErr w:type="spellEnd"/>
            <w:r w:rsidR="008150D7">
              <w:rPr>
                <w:rFonts w:eastAsia="Times New Roman" w:cstheme="minorHAnsi"/>
                <w:sz w:val="20"/>
                <w:szCs w:val="20"/>
                <w:lang w:val="en-US" w:eastAsia="nl-NL"/>
              </w:rPr>
              <w:t>-EDTA s</w:t>
            </w:r>
            <w:r w:rsidR="00CC03BB" w:rsidRPr="000C0886">
              <w:rPr>
                <w:rFonts w:eastAsia="Times New Roman" w:cstheme="minorHAnsi"/>
                <w:sz w:val="20"/>
                <w:szCs w:val="20"/>
                <w:lang w:val="en-US" w:eastAsia="nl-NL"/>
              </w:rPr>
              <w:t xml:space="preserve">ynergy test and </w:t>
            </w:r>
            <w:proofErr w:type="spellStart"/>
            <w:r w:rsidR="00CC03BB" w:rsidRPr="000C0886">
              <w:rPr>
                <w:rFonts w:eastAsia="Times New Roman" w:cstheme="minorHAnsi"/>
                <w:sz w:val="20"/>
                <w:szCs w:val="20"/>
                <w:lang w:val="en-US" w:eastAsia="nl-NL"/>
              </w:rPr>
              <w:t>phenylboronic</w:t>
            </w:r>
            <w:proofErr w:type="spellEnd"/>
            <w:r w:rsidR="00CC03BB" w:rsidRPr="000C0886">
              <w:rPr>
                <w:rFonts w:eastAsia="Times New Roman" w:cstheme="minorHAnsi"/>
                <w:sz w:val="20"/>
                <w:szCs w:val="20"/>
                <w:lang w:val="en-US" w:eastAsia="nl-NL"/>
              </w:rPr>
              <w:t xml:space="preserve"> acid test. </w:t>
            </w:r>
          </w:p>
        </w:tc>
        <w:tc>
          <w:tcPr>
            <w:tcW w:w="2147" w:type="dxa"/>
            <w:hideMark/>
          </w:tcPr>
          <w:p w14:paraId="4F46F939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52C6BB1B" w14:textId="77777777" w:rsidTr="00254CE2">
        <w:trPr>
          <w:trHeight w:val="60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0C4A6AA5" w14:textId="02E854E6" w:rsidR="00CC03BB" w:rsidRPr="000D3A54" w:rsidRDefault="00CC03BB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>Pham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PEVuZE5vdGU+PENpdGU+PEF1dGhvcj5QaGFtPC9BdXRob3I+PFllYXI+MjAyMjwvWWVhcj48UmVj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PEVuZE5vdGU+PENpdGU+PEF1dGhvcj5QaGFtPC9BdXRob3I+PFllYXI+MjAyMjwvWWVhcj48UmVj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[13]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1DE9EE85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210" w:type="dxa"/>
            <w:hideMark/>
          </w:tcPr>
          <w:p w14:paraId="32702F19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hideMark/>
          </w:tcPr>
          <w:p w14:paraId="14CB9033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79" w:type="dxa"/>
            <w:hideMark/>
          </w:tcPr>
          <w:p w14:paraId="6067BE41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06FAB9A1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Yes: VITEK-2 (EUCAST)</w:t>
            </w:r>
          </w:p>
        </w:tc>
        <w:tc>
          <w:tcPr>
            <w:tcW w:w="2164" w:type="dxa"/>
            <w:noWrap/>
            <w:hideMark/>
          </w:tcPr>
          <w:p w14:paraId="5BB00C2F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47" w:type="dxa"/>
            <w:hideMark/>
          </w:tcPr>
          <w:p w14:paraId="0BD057D8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0EFC6CB2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2D04D925" w14:textId="12D0C37B" w:rsidR="00CC03BB" w:rsidRPr="000D3A54" w:rsidRDefault="00CC03BB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Rice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PEVuZE5vdGU+PENpdGU+PEF1dGhvcj5SaWNlPC9BdXRob3I+PFllYXI+MjAyMzwvWWVhcj48UmVj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PEVuZE5vdGU+PENpdGU+PEF1dGhvcj5SaWNlPC9BdXRob3I+PFllYXI+MjAyMzwvWWVhcj48UmVj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[14]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2E0B2E38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 (EUCAST) </w:t>
            </w:r>
          </w:p>
        </w:tc>
        <w:tc>
          <w:tcPr>
            <w:tcW w:w="1210" w:type="dxa"/>
            <w:hideMark/>
          </w:tcPr>
          <w:p w14:paraId="7DF8E2A5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hideMark/>
          </w:tcPr>
          <w:p w14:paraId="501BDF02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79" w:type="dxa"/>
            <w:hideMark/>
          </w:tcPr>
          <w:p w14:paraId="58472E5C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3DCA6912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64" w:type="dxa"/>
            <w:hideMark/>
          </w:tcPr>
          <w:p w14:paraId="192DB5BA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sz w:val="20"/>
                <w:szCs w:val="20"/>
                <w:lang w:val="en-US" w:eastAsia="nl-NL"/>
              </w:rPr>
              <w:t xml:space="preserve">Yes, NG test CARBA 5 (Hardy Diagnostics). </w:t>
            </w:r>
          </w:p>
        </w:tc>
        <w:tc>
          <w:tcPr>
            <w:tcW w:w="2147" w:type="dxa"/>
            <w:noWrap/>
            <w:hideMark/>
          </w:tcPr>
          <w:p w14:paraId="09A1606A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  <w:tr w:rsidR="00CC03BB" w:rsidRPr="000C0886" w14:paraId="31CE85D9" w14:textId="77777777" w:rsidTr="00254CE2">
        <w:trPr>
          <w:trHeight w:val="19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04E2A642" w14:textId="4C12C13D" w:rsidR="00CC03BB" w:rsidRPr="000D3A54" w:rsidRDefault="00CC03BB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Saharman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PEVuZE5vdGU+PENpdGU+PEF1dGhvcj5TYWhhcm1hbjwvQXV0aG9yPjxZZWFyPjIwMTk8L1llYXI+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PEVuZE5vdGU+PENpdGU+PEF1dGhvcj5TYWhhcm1hbjwvQXV0aG9yPjxZZWFyPjIwMTk8L1llYXI+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[15]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hideMark/>
          </w:tcPr>
          <w:p w14:paraId="0610F14B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Yes (EUCAST) </w:t>
            </w:r>
          </w:p>
        </w:tc>
        <w:tc>
          <w:tcPr>
            <w:tcW w:w="1210" w:type="dxa"/>
            <w:hideMark/>
          </w:tcPr>
          <w:p w14:paraId="53059061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hideMark/>
          </w:tcPr>
          <w:p w14:paraId="1780B3AE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479" w:type="dxa"/>
            <w:hideMark/>
          </w:tcPr>
          <w:p w14:paraId="3F79D6E7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40363AB4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No (only for clinical isolates)</w:t>
            </w:r>
          </w:p>
        </w:tc>
        <w:tc>
          <w:tcPr>
            <w:tcW w:w="2164" w:type="dxa"/>
            <w:hideMark/>
          </w:tcPr>
          <w:p w14:paraId="7B76DC9C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Yes, 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imipenem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/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doripenem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combination disk test with EDTA</w:t>
            </w:r>
          </w:p>
        </w:tc>
        <w:tc>
          <w:tcPr>
            <w:tcW w:w="2147" w:type="dxa"/>
            <w:hideMark/>
          </w:tcPr>
          <w:p w14:paraId="19FA48FB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0DB32ADF" w14:textId="77777777" w:rsidTr="00254CE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noWrap/>
            <w:hideMark/>
          </w:tcPr>
          <w:p w14:paraId="5AF1A64E" w14:textId="2B9ABE20" w:rsidR="00CC03BB" w:rsidRPr="000D3A54" w:rsidRDefault="00CC03BB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proofErr w:type="spellStart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lastRenderedPageBreak/>
              <w:t>Torrens</w:t>
            </w:r>
            <w:proofErr w:type="spellEnd"/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PEVuZE5vdGU+PENpdGU+PEF1dGhvcj5Ub3JyZW5zPC9BdXRob3I+PFllYXI+MjAyMjwvWWVhcj48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=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>
                <w:fldData xml:space="preserve">PEVuZE5vdGU+PENpdGU+PEF1dGhvcj5Ub3JyZW5zPC9BdXRob3I+PFllYXI+MjAyMjwvWWVhcj48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=
</w:fldData>
              </w:fldCha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[16]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525" w:type="dxa"/>
            <w:noWrap/>
            <w:hideMark/>
          </w:tcPr>
          <w:p w14:paraId="0385DB53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210" w:type="dxa"/>
            <w:noWrap/>
            <w:hideMark/>
          </w:tcPr>
          <w:p w14:paraId="413BC297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hideMark/>
          </w:tcPr>
          <w:p w14:paraId="2CA4E09D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(EUCAST)</w:t>
            </w:r>
          </w:p>
        </w:tc>
        <w:tc>
          <w:tcPr>
            <w:tcW w:w="1479" w:type="dxa"/>
            <w:hideMark/>
          </w:tcPr>
          <w:p w14:paraId="4C49C4FF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hideMark/>
          </w:tcPr>
          <w:p w14:paraId="45173BEF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64" w:type="dxa"/>
            <w:hideMark/>
          </w:tcPr>
          <w:p w14:paraId="27631CBD" w14:textId="5CA537EC" w:rsidR="00CC03BB" w:rsidRPr="000C0886" w:rsidRDefault="00CC03BB" w:rsidP="004622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Yes, DDST. </w:t>
            </w:r>
          </w:p>
        </w:tc>
        <w:tc>
          <w:tcPr>
            <w:tcW w:w="2147" w:type="dxa"/>
            <w:hideMark/>
          </w:tcPr>
          <w:p w14:paraId="20523B21" w14:textId="77777777" w:rsidR="00CC03BB" w:rsidRPr="000C0886" w:rsidRDefault="00CC03BB" w:rsidP="00CC03B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</w:t>
            </w:r>
          </w:p>
        </w:tc>
      </w:tr>
      <w:tr w:rsidR="00CC03BB" w:rsidRPr="000C0886" w14:paraId="4DCACCEE" w14:textId="77777777" w:rsidTr="00254CE2">
        <w:trPr>
          <w:trHeight w:val="2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6" w:type="dxa"/>
            <w:tcBorders>
              <w:bottom w:val="single" w:sz="4" w:space="0" w:color="auto"/>
            </w:tcBorders>
            <w:noWrap/>
            <w:hideMark/>
          </w:tcPr>
          <w:p w14:paraId="2D80643C" w14:textId="1DF4FF69" w:rsidR="00CC03BB" w:rsidRPr="000D3A54" w:rsidRDefault="00CC03BB" w:rsidP="00200D66">
            <w:pPr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</w:pP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Wendel et al. 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begin"/>
            </w:r>
            <w:r w:rsidR="00200D66">
              <w:rPr>
                <w:rFonts w:eastAsia="Times New Roman" w:cstheme="minorHAnsi"/>
                <w:sz w:val="20"/>
                <w:szCs w:val="20"/>
                <w:lang w:eastAsia="nl-NL"/>
              </w:rPr>
              <w:instrText xml:space="preserve"> ADDIN EN.CITE &lt;EndNote&gt;&lt;Cite&gt;&lt;Author&gt;Wendel&lt;/Author&gt;&lt;Year&gt;2022&lt;/Year&gt;&lt;RecNum&gt;37&lt;/RecNum&gt;&lt;DisplayText&gt;[17]&lt;/DisplayText&gt;&lt;record&gt;&lt;rec-number&gt;37&lt;/rec-number&gt;&lt;foreign-keys&gt;&lt;key app="EN" db-id="adtwxpvdmxr0rjerrv1xsfd3eww2fvpse0p2" timestamp="1677494317"&gt;37&lt;/key&gt;&lt;/foreign-keys&gt;&lt;ref-type name="Journal Article"&gt;17&lt;/ref-type&gt;&lt;contributors&gt;&lt;authors&gt;&lt;author&gt;Wendel, A. F.&lt;/author&gt;&lt;author&gt;Malecki, M.&lt;/author&gt;&lt;author&gt;Mattner, F.&lt;/author&gt;&lt;author&gt;Xanthopoulou, K.&lt;/author&gt;&lt;author&gt;Wille, J.&lt;/author&gt;&lt;author&gt;Seifert, H.&lt;/author&gt;&lt;author&gt;Higgins, P. G.&lt;/author&gt;&lt;/authors&gt;&lt;/contributors&gt;&lt;auth-address&gt;Institute of Hygiene, Cologne Merheim Medical Centre, University Hospital of Witten/Herdecke, Cologne, Germany.&amp;#xD;Division of Hygiene and Environmental Medicine, Department of Human Medicine, Faculty of Health, Witten/Herdecke University, Witten, Germany.&amp;#xD;Institute for Medical Microbiology, Immunology and Hygiene, Faculty of Medicine and University Hospital Cologne, University of Cologne, Cologne, Germany.&amp;#xD;German Centre for Infection Research, Partner site Bonn-Cologne, Cologne, Germany.&lt;/auth-address&gt;&lt;titles&gt;&lt;title&gt;&lt;style face="normal" font="default" size="100%"&gt;Genomic-based transmission analysis of carbapenem-resistant &lt;/style&gt;&lt;style face="italic" font="default" size="100%"&gt;Pseudomonas aeruginosa &lt;/style&gt;&lt;style face="normal" font="default" size="100%"&gt;at a tertiary care centre in Cologne (Germany) from 2015 to 2020&lt;/style&gt;&lt;/title&gt;&lt;secondary-title&gt;JAC Antimicrob Resist&lt;/secondary-title&gt;&lt;/titles&gt;&lt;periodical&gt;&lt;full-title&gt;JAC Antimicrob Resist&lt;/full-title&gt;&lt;/periodical&gt;&lt;pages&gt;dlac057&lt;/pages&gt;&lt;volume&gt;4&lt;/volume&gt;&lt;number&gt;3&lt;/number&gt;&lt;dates&gt;&lt;year&gt;2022&lt;/year&gt;&lt;pub-dates&gt;&lt;date&gt;Jun&lt;/date&gt;&lt;/pub-dates&gt;&lt;/dates&gt;&lt;isbn&gt;2632-1823 (Electronic)&amp;#xD;2632-1823 (Linking)&lt;/isbn&gt;&lt;accession-num&gt;35611260&lt;/accession-num&gt;&lt;urls&gt;&lt;/urls&gt;&lt;electronic-resource-num&gt;https://doi.org/10.1093/jacamr/dlac057&lt;/electronic-resource-num&gt;&lt;/record&gt;&lt;/Cite&gt;&lt;/EndNote&gt;</w:instrTex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eastAsia="Times New Roman" w:cstheme="minorHAnsi"/>
                <w:b w:val="0"/>
                <w:noProof/>
                <w:sz w:val="20"/>
                <w:szCs w:val="20"/>
                <w:lang w:eastAsia="nl-NL"/>
              </w:rPr>
              <w:t>[17]</w:t>
            </w:r>
            <w:r w:rsidRPr="000D3A54">
              <w:rPr>
                <w:rFonts w:eastAsia="Times New Roman" w:cstheme="minorHAnsi"/>
                <w:sz w:val="20"/>
                <w:szCs w:val="20"/>
                <w:lang w:eastAsia="nl-NL"/>
              </w:rPr>
              <w:fldChar w:fldCharType="end"/>
            </w:r>
            <w:r w:rsidRPr="000D3A54">
              <w:rPr>
                <w:rFonts w:eastAsia="Times New Roman" w:cstheme="minorHAnsi"/>
                <w:b w:val="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525" w:type="dxa"/>
            <w:tcBorders>
              <w:bottom w:val="single" w:sz="4" w:space="0" w:color="auto"/>
            </w:tcBorders>
            <w:hideMark/>
          </w:tcPr>
          <w:p w14:paraId="3192269E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Yes (</w:t>
            </w:r>
            <w:proofErr w:type="spellStart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initial</w:t>
            </w:r>
            <w:proofErr w:type="spellEnd"/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 xml:space="preserve"> AST)</w:t>
            </w:r>
          </w:p>
        </w:tc>
        <w:tc>
          <w:tcPr>
            <w:tcW w:w="1210" w:type="dxa"/>
            <w:tcBorders>
              <w:bottom w:val="single" w:sz="4" w:space="0" w:color="auto"/>
            </w:tcBorders>
            <w:hideMark/>
          </w:tcPr>
          <w:p w14:paraId="4EE0468D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698" w:type="dxa"/>
            <w:tcBorders>
              <w:bottom w:val="single" w:sz="4" w:space="0" w:color="auto"/>
            </w:tcBorders>
            <w:hideMark/>
          </w:tcPr>
          <w:p w14:paraId="0CFF702F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Yes (Micronaut-S </w:t>
            </w:r>
            <w:r w:rsidRPr="000C0886">
              <w:rPr>
                <w:rFonts w:eastAsia="Times New Roman" w:cstheme="minorHAnsi"/>
                <w:i/>
                <w:iCs/>
                <w:color w:val="000000"/>
                <w:sz w:val="20"/>
                <w:szCs w:val="20"/>
                <w:lang w:val="en-US" w:eastAsia="nl-NL"/>
              </w:rPr>
              <w:t>Pseudomonas</w:t>
            </w: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 xml:space="preserve"> MIC panels for confirmation of initial AST results). </w:t>
            </w:r>
          </w:p>
        </w:tc>
        <w:tc>
          <w:tcPr>
            <w:tcW w:w="1479" w:type="dxa"/>
            <w:tcBorders>
              <w:bottom w:val="single" w:sz="4" w:space="0" w:color="auto"/>
            </w:tcBorders>
            <w:hideMark/>
          </w:tcPr>
          <w:p w14:paraId="3E7F7033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1888" w:type="dxa"/>
            <w:tcBorders>
              <w:bottom w:val="single" w:sz="4" w:space="0" w:color="auto"/>
            </w:tcBorders>
            <w:hideMark/>
          </w:tcPr>
          <w:p w14:paraId="3A00260D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val="en-US" w:eastAsia="nl-NL"/>
              </w:rPr>
              <w:t>Yes: VITEK-2 or BD-Phoenix (initial AST).</w:t>
            </w:r>
          </w:p>
        </w:tc>
        <w:tc>
          <w:tcPr>
            <w:tcW w:w="2164" w:type="dxa"/>
            <w:tcBorders>
              <w:bottom w:val="single" w:sz="4" w:space="0" w:color="auto"/>
            </w:tcBorders>
            <w:hideMark/>
          </w:tcPr>
          <w:p w14:paraId="32C08C2D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  <w:tc>
          <w:tcPr>
            <w:tcW w:w="2147" w:type="dxa"/>
            <w:tcBorders>
              <w:bottom w:val="single" w:sz="4" w:space="0" w:color="auto"/>
            </w:tcBorders>
            <w:hideMark/>
          </w:tcPr>
          <w:p w14:paraId="1FCE70D1" w14:textId="77777777" w:rsidR="00CC03BB" w:rsidRPr="000C0886" w:rsidRDefault="00CC03BB" w:rsidP="00CC03B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</w:pPr>
            <w:r w:rsidRPr="000C0886">
              <w:rPr>
                <w:rFonts w:eastAsia="Times New Roman" w:cstheme="minorHAnsi"/>
                <w:color w:val="000000"/>
                <w:sz w:val="20"/>
                <w:szCs w:val="20"/>
                <w:lang w:eastAsia="nl-NL"/>
              </w:rPr>
              <w:t>No</w:t>
            </w:r>
          </w:p>
        </w:tc>
      </w:tr>
    </w:tbl>
    <w:p w14:paraId="1B342839" w14:textId="77777777" w:rsidR="00892C7B" w:rsidRDefault="007C3CEE">
      <w:pPr>
        <w:rPr>
          <w:sz w:val="22"/>
          <w:lang w:val="en-US"/>
        </w:rPr>
      </w:pPr>
      <w:r w:rsidRPr="007C3CEE">
        <w:rPr>
          <w:i/>
          <w:sz w:val="22"/>
          <w:lang w:val="en-US"/>
        </w:rPr>
        <w:t>AST</w:t>
      </w:r>
      <w:r>
        <w:rPr>
          <w:sz w:val="22"/>
          <w:lang w:val="en-US"/>
        </w:rPr>
        <w:t xml:space="preserve"> antimicrobial susceptibility test, </w:t>
      </w:r>
      <w:r>
        <w:rPr>
          <w:i/>
          <w:sz w:val="22"/>
          <w:lang w:val="en-US"/>
        </w:rPr>
        <w:t xml:space="preserve">CLSI </w:t>
      </w:r>
      <w:r>
        <w:rPr>
          <w:sz w:val="22"/>
          <w:lang w:val="en-US"/>
        </w:rPr>
        <w:t xml:space="preserve">Clinical &amp; Laboratory Standards Institute, </w:t>
      </w:r>
      <w:r w:rsidRPr="007C3CEE">
        <w:rPr>
          <w:i/>
          <w:sz w:val="22"/>
          <w:lang w:val="en-US"/>
        </w:rPr>
        <w:t>CR-PA</w:t>
      </w:r>
      <w:r>
        <w:rPr>
          <w:sz w:val="22"/>
          <w:lang w:val="en-US"/>
        </w:rPr>
        <w:t xml:space="preserve"> </w:t>
      </w:r>
      <w:proofErr w:type="spellStart"/>
      <w:r>
        <w:rPr>
          <w:sz w:val="22"/>
          <w:lang w:val="en-US"/>
        </w:rPr>
        <w:t>carbapenem</w:t>
      </w:r>
      <w:proofErr w:type="spellEnd"/>
      <w:r>
        <w:rPr>
          <w:sz w:val="22"/>
          <w:lang w:val="en-US"/>
        </w:rPr>
        <w:t xml:space="preserve">-resistant </w:t>
      </w:r>
      <w:r>
        <w:rPr>
          <w:i/>
          <w:sz w:val="22"/>
          <w:lang w:val="en-US"/>
        </w:rPr>
        <w:t>Pseudomonas aeruginosa</w:t>
      </w:r>
      <w:r>
        <w:rPr>
          <w:sz w:val="22"/>
          <w:lang w:val="en-US"/>
        </w:rPr>
        <w:t xml:space="preserve">, </w:t>
      </w:r>
      <w:r w:rsidRPr="007C3CEE">
        <w:rPr>
          <w:i/>
          <w:sz w:val="22"/>
          <w:lang w:val="en-US"/>
        </w:rPr>
        <w:t>DDST</w:t>
      </w:r>
      <w:r>
        <w:rPr>
          <w:sz w:val="22"/>
          <w:lang w:val="en-US"/>
        </w:rPr>
        <w:t xml:space="preserve"> double-disk synergy test, </w:t>
      </w:r>
      <w:r w:rsidRPr="007C3CEE">
        <w:rPr>
          <w:i/>
          <w:sz w:val="22"/>
          <w:lang w:val="en-US"/>
        </w:rPr>
        <w:t>EDTA</w:t>
      </w:r>
      <w:r w:rsidRPr="007C3CEE">
        <w:rPr>
          <w:sz w:val="22"/>
          <w:lang w:val="en-US"/>
        </w:rPr>
        <w:t xml:space="preserve"> </w:t>
      </w:r>
      <w:proofErr w:type="spellStart"/>
      <w:r>
        <w:rPr>
          <w:sz w:val="22"/>
          <w:lang w:val="en-US"/>
        </w:rPr>
        <w:t>ethylenediaminetetra</w:t>
      </w:r>
      <w:r w:rsidR="00CC03BB" w:rsidRPr="007C3CEE">
        <w:rPr>
          <w:sz w:val="22"/>
          <w:lang w:val="en-US"/>
        </w:rPr>
        <w:t>acetic</w:t>
      </w:r>
      <w:proofErr w:type="spellEnd"/>
      <w:r w:rsidR="00CC03BB" w:rsidRPr="007C3CEE">
        <w:rPr>
          <w:sz w:val="22"/>
          <w:lang w:val="en-US"/>
        </w:rPr>
        <w:t xml:space="preserve"> acid</w:t>
      </w:r>
      <w:r>
        <w:rPr>
          <w:sz w:val="22"/>
          <w:lang w:val="en-US"/>
        </w:rPr>
        <w:t xml:space="preserve">, </w:t>
      </w:r>
      <w:r w:rsidRPr="007C3CEE">
        <w:rPr>
          <w:i/>
          <w:sz w:val="22"/>
          <w:lang w:val="en-US"/>
        </w:rPr>
        <w:t>EUCAST</w:t>
      </w:r>
      <w:r>
        <w:rPr>
          <w:i/>
          <w:sz w:val="22"/>
          <w:lang w:val="en-US"/>
        </w:rPr>
        <w:t xml:space="preserve"> </w:t>
      </w:r>
      <w:r>
        <w:rPr>
          <w:sz w:val="22"/>
          <w:lang w:val="en-US"/>
        </w:rPr>
        <w:t xml:space="preserve">European Committee of Antimicrobial Susceptibility Testing, </w:t>
      </w:r>
      <w:proofErr w:type="spellStart"/>
      <w:r w:rsidRPr="007C3CEE">
        <w:rPr>
          <w:i/>
          <w:sz w:val="22"/>
          <w:lang w:val="en-US"/>
        </w:rPr>
        <w:t>sCIM</w:t>
      </w:r>
      <w:proofErr w:type="spellEnd"/>
      <w:r>
        <w:rPr>
          <w:sz w:val="22"/>
          <w:lang w:val="en-US"/>
        </w:rPr>
        <w:t xml:space="preserve"> simplified </w:t>
      </w:r>
      <w:proofErr w:type="spellStart"/>
      <w:r>
        <w:rPr>
          <w:sz w:val="22"/>
          <w:lang w:val="en-US"/>
        </w:rPr>
        <w:t>Carbapenem</w:t>
      </w:r>
      <w:proofErr w:type="spellEnd"/>
      <w:r>
        <w:rPr>
          <w:sz w:val="22"/>
          <w:lang w:val="en-US"/>
        </w:rPr>
        <w:t xml:space="preserve"> Inactivation Method. </w:t>
      </w:r>
      <w:r w:rsidR="00CC03BB" w:rsidRPr="007C3CEE">
        <w:rPr>
          <w:sz w:val="22"/>
          <w:lang w:val="en-US"/>
        </w:rPr>
        <w:t xml:space="preserve"> </w:t>
      </w:r>
    </w:p>
    <w:p w14:paraId="51B3C5A1" w14:textId="77777777" w:rsidR="00892C7B" w:rsidRDefault="00892C7B">
      <w:pPr>
        <w:rPr>
          <w:sz w:val="22"/>
          <w:lang w:val="en-US"/>
        </w:rPr>
      </w:pPr>
      <w:r>
        <w:rPr>
          <w:sz w:val="22"/>
          <w:lang w:val="en-US"/>
        </w:rPr>
        <w:br w:type="page"/>
      </w:r>
    </w:p>
    <w:p w14:paraId="7824997A" w14:textId="0EB5708A" w:rsidR="00CC03BB" w:rsidRPr="000D3A54" w:rsidRDefault="00892C7B">
      <w:pPr>
        <w:rPr>
          <w:sz w:val="22"/>
          <w:lang w:val="en-US"/>
        </w:rPr>
      </w:pPr>
      <w:r w:rsidRPr="000D3A54">
        <w:rPr>
          <w:b/>
          <w:sz w:val="22"/>
          <w:lang w:val="en-US"/>
        </w:rPr>
        <w:lastRenderedPageBreak/>
        <w:t xml:space="preserve">Table </w:t>
      </w:r>
      <w:r w:rsidR="000D3A54">
        <w:rPr>
          <w:b/>
          <w:sz w:val="22"/>
          <w:lang w:val="en-US"/>
        </w:rPr>
        <w:t xml:space="preserve">2c </w:t>
      </w:r>
      <w:r w:rsidR="000D3A54">
        <w:rPr>
          <w:sz w:val="22"/>
          <w:lang w:val="en-US"/>
        </w:rPr>
        <w:t>Numbers of samples reported in outbreak-surveillance studies</w:t>
      </w:r>
      <w:r w:rsidR="00200D66">
        <w:rPr>
          <w:sz w:val="22"/>
          <w:lang w:val="en-US"/>
        </w:rPr>
        <w:t xml:space="preserve"> with surveillance samples (n=17</w:t>
      </w:r>
      <w:r w:rsidR="000D3A54">
        <w:rPr>
          <w:sz w:val="22"/>
          <w:lang w:val="en-US"/>
        </w:rPr>
        <w:t>).</w:t>
      </w:r>
    </w:p>
    <w:tbl>
      <w:tblPr>
        <w:tblStyle w:val="PlainTable4"/>
        <w:tblW w:w="14529" w:type="dxa"/>
        <w:tblLook w:val="04A0" w:firstRow="1" w:lastRow="0" w:firstColumn="1" w:lastColumn="0" w:noHBand="0" w:noVBand="1"/>
      </w:tblPr>
      <w:tblGrid>
        <w:gridCol w:w="1354"/>
        <w:gridCol w:w="1300"/>
        <w:gridCol w:w="2055"/>
        <w:gridCol w:w="1675"/>
        <w:gridCol w:w="1419"/>
        <w:gridCol w:w="1859"/>
        <w:gridCol w:w="1421"/>
        <w:gridCol w:w="1682"/>
        <w:gridCol w:w="1764"/>
      </w:tblGrid>
      <w:tr w:rsidR="00892C7B" w:rsidRPr="00DA03B8" w14:paraId="1404D487" w14:textId="77777777" w:rsidTr="00BE5DE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E91DC49" w14:textId="77777777" w:rsidR="00892C7B" w:rsidRPr="00E3637A" w:rsidRDefault="00892C7B" w:rsidP="00892C7B">
            <w:pPr>
              <w:rPr>
                <w:rFonts w:ascii="Calibri" w:eastAsia="Times New Roman" w:hAnsi="Calibri" w:cs="Calibri"/>
                <w:bCs w:val="0"/>
                <w:sz w:val="20"/>
                <w:szCs w:val="20"/>
                <w:lang w:eastAsia="nl-NL"/>
              </w:rPr>
            </w:pPr>
            <w:r w:rsidRPr="00E3637A">
              <w:rPr>
                <w:rFonts w:ascii="Calibri" w:eastAsia="Times New Roman" w:hAnsi="Calibri" w:cs="Calibri"/>
                <w:bCs w:val="0"/>
                <w:sz w:val="20"/>
                <w:szCs w:val="20"/>
                <w:lang w:eastAsia="nl-NL"/>
              </w:rPr>
              <w:t>Reference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CBCC57E" w14:textId="77777777" w:rsidR="00892C7B" w:rsidRPr="00E3637A" w:rsidRDefault="00892C7B" w:rsidP="00892C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</w:pPr>
            <w:r w:rsidRPr="00E3637A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  <w:t>Country</w:t>
            </w:r>
          </w:p>
        </w:tc>
        <w:tc>
          <w:tcPr>
            <w:tcW w:w="205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0F15F0C" w14:textId="77777777" w:rsidR="00892C7B" w:rsidRPr="00E3637A" w:rsidRDefault="00892C7B" w:rsidP="00892C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E3637A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  <w:t>Study</w:t>
            </w:r>
            <w:proofErr w:type="spellEnd"/>
            <w:r w:rsidRPr="00E3637A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E3637A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  <w:t>period</w:t>
            </w:r>
            <w:proofErr w:type="spellEnd"/>
          </w:p>
        </w:tc>
        <w:tc>
          <w:tcPr>
            <w:tcW w:w="16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6D814F7" w14:textId="77777777" w:rsidR="00892C7B" w:rsidRPr="00892C7B" w:rsidRDefault="00892C7B" w:rsidP="00892C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  <w:t>Sampling sites used for surveillance samples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A93E1F" w14:textId="77777777" w:rsidR="00892C7B" w:rsidRPr="00E3637A" w:rsidRDefault="00892C7B" w:rsidP="00892C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</w:pPr>
            <w:r w:rsidRPr="00E3637A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eastAsia="nl-NL"/>
              </w:rPr>
              <w:t>N of samples overall</w:t>
            </w:r>
          </w:p>
        </w:tc>
        <w:tc>
          <w:tcPr>
            <w:tcW w:w="1859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C0DE71" w14:textId="77777777" w:rsidR="00892C7B" w:rsidRPr="00892C7B" w:rsidRDefault="00892C7B" w:rsidP="00892C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  <w:t>N of patients/persons sampled</w:t>
            </w:r>
          </w:p>
        </w:tc>
        <w:tc>
          <w:tcPr>
            <w:tcW w:w="142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7224ADA" w14:textId="77777777" w:rsidR="00892C7B" w:rsidRPr="00892C7B" w:rsidRDefault="00892C7B" w:rsidP="00892C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  <w:t>N of samples with CR-PA</w:t>
            </w:r>
          </w:p>
        </w:tc>
        <w:tc>
          <w:tcPr>
            <w:tcW w:w="1682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9E50B5" w14:textId="77777777" w:rsidR="00892C7B" w:rsidRPr="00892C7B" w:rsidRDefault="00892C7B" w:rsidP="00892C7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  <w:t>N of patients/persons with CR-PA</w:t>
            </w:r>
          </w:p>
        </w:tc>
        <w:tc>
          <w:tcPr>
            <w:tcW w:w="176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98AFC7A" w14:textId="4F17011F" w:rsidR="00892C7B" w:rsidRPr="00892C7B" w:rsidRDefault="00892C7B" w:rsidP="00E2545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  <w:t xml:space="preserve">Prevalence (n of </w:t>
            </w:r>
            <w:r w:rsidR="00E25451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  <w:t>persons with CR-PA/n of persons</w:t>
            </w:r>
            <w:r w:rsidRPr="00892C7B">
              <w:rPr>
                <w:rFonts w:ascii="Calibri" w:eastAsia="Times New Roman" w:hAnsi="Calibri" w:cs="Calibri"/>
                <w:bCs w:val="0"/>
                <w:color w:val="000000"/>
                <w:sz w:val="20"/>
                <w:szCs w:val="20"/>
                <w:lang w:val="en-US" w:eastAsia="nl-NL"/>
              </w:rPr>
              <w:t xml:space="preserve"> sampled)</w:t>
            </w:r>
          </w:p>
        </w:tc>
      </w:tr>
      <w:tr w:rsidR="00BE5DED" w:rsidRPr="001B3202" w14:paraId="70E88B1B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tcBorders>
              <w:top w:val="single" w:sz="4" w:space="0" w:color="auto"/>
            </w:tcBorders>
            <w:noWrap/>
            <w:hideMark/>
          </w:tcPr>
          <w:p w14:paraId="1859EA5B" w14:textId="50A5DE72" w:rsidR="00892C7B" w:rsidRPr="00787846" w:rsidRDefault="00892C7B" w:rsidP="000D3A54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proofErr w:type="spellStart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Adelantado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et al.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PEVuZE5vdGU+PENpdGU+PEF1dGhvcj5BZGVsYW50YWRvIExhY2FzYTwvQXV0aG9yPjxZZWFyPjIw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PEVuZE5vdGU+PENpdGU+PEF1dGhvcj5BZGVsYW50YWRvIExhY2FzYTwvQXV0aG9yPjxZZWFyPjIw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[1]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tcBorders>
              <w:top w:val="single" w:sz="4" w:space="0" w:color="auto"/>
            </w:tcBorders>
            <w:noWrap/>
            <w:hideMark/>
          </w:tcPr>
          <w:p w14:paraId="4C805816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Spain</w:t>
            </w:r>
          </w:p>
        </w:tc>
        <w:tc>
          <w:tcPr>
            <w:tcW w:w="2055" w:type="dxa"/>
            <w:tcBorders>
              <w:top w:val="single" w:sz="4" w:space="0" w:color="auto"/>
            </w:tcBorders>
            <w:noWrap/>
            <w:hideMark/>
          </w:tcPr>
          <w:p w14:paraId="72C01237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January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- December 2019  </w:t>
            </w:r>
          </w:p>
        </w:tc>
        <w:tc>
          <w:tcPr>
            <w:tcW w:w="1675" w:type="dxa"/>
            <w:tcBorders>
              <w:top w:val="single" w:sz="4" w:space="0" w:color="auto"/>
            </w:tcBorders>
            <w:hideMark/>
          </w:tcPr>
          <w:p w14:paraId="4D87BA19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Perianal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</w:p>
        </w:tc>
        <w:tc>
          <w:tcPr>
            <w:tcW w:w="1419" w:type="dxa"/>
            <w:tcBorders>
              <w:top w:val="single" w:sz="4" w:space="0" w:color="auto"/>
            </w:tcBorders>
            <w:hideMark/>
          </w:tcPr>
          <w:p w14:paraId="6AFB1D22" w14:textId="77777777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1867 swabs of which 255 </w:t>
            </w:r>
            <w:r w:rsidRPr="00892C7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nl-NL"/>
              </w:rPr>
              <w:t>P. aeruginosa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 cases were identified</w:t>
            </w:r>
          </w:p>
        </w:tc>
        <w:tc>
          <w:tcPr>
            <w:tcW w:w="1859" w:type="dxa"/>
            <w:tcBorders>
              <w:top w:val="single" w:sz="4" w:space="0" w:color="auto"/>
            </w:tcBorders>
            <w:hideMark/>
          </w:tcPr>
          <w:p w14:paraId="3E998934" w14:textId="77777777" w:rsidR="00892C7B" w:rsidRPr="00070AA5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070AA5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070AA5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070AA5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421" w:type="dxa"/>
            <w:tcBorders>
              <w:top w:val="single" w:sz="4" w:space="0" w:color="auto"/>
            </w:tcBorders>
            <w:hideMark/>
          </w:tcPr>
          <w:p w14:paraId="23316071" w14:textId="77777777" w:rsidR="00892C7B" w:rsidRPr="00070AA5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070AA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64</w:t>
            </w:r>
          </w:p>
        </w:tc>
        <w:tc>
          <w:tcPr>
            <w:tcW w:w="1682" w:type="dxa"/>
            <w:tcBorders>
              <w:top w:val="single" w:sz="4" w:space="0" w:color="auto"/>
            </w:tcBorders>
            <w:hideMark/>
          </w:tcPr>
          <w:p w14:paraId="384D8CA5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764" w:type="dxa"/>
            <w:tcBorders>
              <w:top w:val="single" w:sz="4" w:space="0" w:color="auto"/>
            </w:tcBorders>
            <w:hideMark/>
          </w:tcPr>
          <w:p w14:paraId="12195542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</w:tr>
      <w:tr w:rsidR="00892C7B" w:rsidRPr="001B3202" w14:paraId="53238305" w14:textId="77777777" w:rsidTr="00BE5DED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242D8B9D" w14:textId="716323E7" w:rsidR="00892C7B" w:rsidRPr="00787846" w:rsidRDefault="00892C7B" w:rsidP="000D3A54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proofErr w:type="spellStart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Catho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et al.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PEVuZE5vdGU+PENpdGU+PEF1dGhvcj5DYXRobzwvQXV0aG9yPjxZZWFyPjIwMjE8L1llYXI+PFJl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PEVuZE5vdGU+PENpdGU+PEF1dGhvcj5DYXRobzwvQXV0aG9yPjxZZWFyPjIwMjE8L1llYXI+PFJl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[2]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0251C2CE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Switzerland</w:t>
            </w:r>
          </w:p>
        </w:tc>
        <w:tc>
          <w:tcPr>
            <w:tcW w:w="2055" w:type="dxa"/>
            <w:noWrap/>
            <w:hideMark/>
          </w:tcPr>
          <w:p w14:paraId="15AB183A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March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2018 - September 2020</w:t>
            </w:r>
          </w:p>
        </w:tc>
        <w:tc>
          <w:tcPr>
            <w:tcW w:w="1675" w:type="dxa"/>
            <w:hideMark/>
          </w:tcPr>
          <w:p w14:paraId="5FCD362C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Perianal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</w:p>
        </w:tc>
        <w:tc>
          <w:tcPr>
            <w:tcW w:w="1419" w:type="dxa"/>
            <w:hideMark/>
          </w:tcPr>
          <w:p w14:paraId="5EA4234E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59" w:type="dxa"/>
            <w:hideMark/>
          </w:tcPr>
          <w:p w14:paraId="59EB41B3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421" w:type="dxa"/>
            <w:hideMark/>
          </w:tcPr>
          <w:p w14:paraId="31444C1E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682" w:type="dxa"/>
            <w:hideMark/>
          </w:tcPr>
          <w:p w14:paraId="2428D771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10</w:t>
            </w:r>
          </w:p>
        </w:tc>
        <w:tc>
          <w:tcPr>
            <w:tcW w:w="1764" w:type="dxa"/>
            <w:hideMark/>
          </w:tcPr>
          <w:p w14:paraId="4DDDDAE6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</w:tr>
      <w:tr w:rsidR="00892C7B" w:rsidRPr="001B3202" w14:paraId="0D2ABB20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14662C03" w14:textId="19A65560" w:rsidR="00892C7B" w:rsidRPr="00787846" w:rsidRDefault="00892C7B" w:rsidP="000D3A54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proofErr w:type="spellStart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DeGeyter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et al.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PEVuZE5vdGU+PENpdGU+PEF1dGhvcj5EZSBHZXl0ZXI8L0F1dGhvcj48WWVhcj4yMDIxPC9ZZWFy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PEVuZE5vdGU+PENpdGU+PEF1dGhvcj5EZSBHZXl0ZXI8L0F1dGhvcj48WWVhcj4yMDIxPC9ZZWFy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[3]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2EB336B9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Belgium</w:t>
            </w:r>
          </w:p>
        </w:tc>
        <w:tc>
          <w:tcPr>
            <w:tcW w:w="2055" w:type="dxa"/>
            <w:hideMark/>
          </w:tcPr>
          <w:p w14:paraId="2C47238F" w14:textId="77777777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January - December 2019 and October - December 2020 </w:t>
            </w:r>
          </w:p>
        </w:tc>
        <w:tc>
          <w:tcPr>
            <w:tcW w:w="1675" w:type="dxa"/>
            <w:hideMark/>
          </w:tcPr>
          <w:p w14:paraId="402C024F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Rectal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419" w:type="dxa"/>
            <w:hideMark/>
          </w:tcPr>
          <w:p w14:paraId="736176F9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59" w:type="dxa"/>
            <w:hideMark/>
          </w:tcPr>
          <w:p w14:paraId="7D1E2C55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421" w:type="dxa"/>
            <w:hideMark/>
          </w:tcPr>
          <w:p w14:paraId="0997BF14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0</w:t>
            </w:r>
            <w:r w:rsidRPr="00285669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1682" w:type="dxa"/>
            <w:hideMark/>
          </w:tcPr>
          <w:p w14:paraId="1D8A2208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0</w:t>
            </w:r>
            <w:r w:rsidRPr="00285669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1764" w:type="dxa"/>
            <w:hideMark/>
          </w:tcPr>
          <w:p w14:paraId="5748567C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0%</w:t>
            </w:r>
            <w:r w:rsidRPr="00285669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  <w:tr w:rsidR="00892C7B" w:rsidRPr="001B3202" w14:paraId="3F4D3C91" w14:textId="77777777" w:rsidTr="00BE5DED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3B597991" w14:textId="4F54D3FA" w:rsidR="00892C7B" w:rsidRPr="00787846" w:rsidRDefault="00892C7B" w:rsidP="000D3A54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Franco et al.</w:t>
            </w:r>
            <w: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PEVuZE5vdGU+PENpdGU+PEF1dGhvcj5GcmFuY288L0F1dGhvcj48WWVhcj4yMDIzPC9ZZWFyPjxS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PEVuZE5vdGU+PENpdGU+PEF1dGhvcj5GcmFuY288L0F1dGhvcj48WWVhcj4yMDIzPC9ZZWFyPjxS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[4]</w:t>
            </w:r>
            <w:r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00" w:type="dxa"/>
            <w:noWrap/>
            <w:hideMark/>
          </w:tcPr>
          <w:p w14:paraId="72997954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Paraguay</w:t>
            </w:r>
          </w:p>
        </w:tc>
        <w:tc>
          <w:tcPr>
            <w:tcW w:w="2055" w:type="dxa"/>
            <w:hideMark/>
          </w:tcPr>
          <w:p w14:paraId="04D07A90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November 2009 - December 2015</w:t>
            </w:r>
          </w:p>
        </w:tc>
        <w:tc>
          <w:tcPr>
            <w:tcW w:w="1675" w:type="dxa"/>
            <w:hideMark/>
          </w:tcPr>
          <w:p w14:paraId="4CFAA148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Rectal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419" w:type="dxa"/>
            <w:hideMark/>
          </w:tcPr>
          <w:p w14:paraId="460A1F1F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59" w:type="dxa"/>
            <w:hideMark/>
          </w:tcPr>
          <w:p w14:paraId="0D58CB8C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421" w:type="dxa"/>
            <w:hideMark/>
          </w:tcPr>
          <w:p w14:paraId="228560D3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682" w:type="dxa"/>
            <w:hideMark/>
          </w:tcPr>
          <w:p w14:paraId="71E04382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764" w:type="dxa"/>
            <w:hideMark/>
          </w:tcPr>
          <w:p w14:paraId="438ACFA8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</w:tr>
      <w:tr w:rsidR="00BE5DED" w:rsidRPr="001B3202" w14:paraId="69DF38AC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4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11196D08" w14:textId="10C617BE" w:rsidR="00892C7B" w:rsidRPr="000D3A54" w:rsidRDefault="000D3A54" w:rsidP="002B799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val="en-US" w:eastAsia="nl-NL"/>
              </w:rPr>
            </w:pPr>
            <w:r w:rsidRPr="000D3A54">
              <w:rPr>
                <w:rFonts w:ascii="Calibri" w:eastAsia="Times New Roman" w:hAnsi="Calibri" w:cs="Calibri"/>
                <w:b w:val="0"/>
                <w:sz w:val="20"/>
                <w:szCs w:val="20"/>
                <w:lang w:val="en-US" w:eastAsia="nl-NL"/>
              </w:rPr>
              <w:t>Freire et al.</w:t>
            </w:r>
            <w:r>
              <w:rPr>
                <w:rFonts w:ascii="Calibri" w:eastAsia="Times New Roman" w:hAnsi="Calibri" w:cs="Calibri"/>
                <w:b w:val="0"/>
                <w:sz w:val="20"/>
                <w:szCs w:val="20"/>
                <w:lang w:val="en-US" w:eastAsia="nl-NL"/>
              </w:rPr>
              <w:t xml:space="preserve"> 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PEVuZE5vdGU+PENpdGU+PEF1dGhvcj5GcmVpcmU8L0F1dGhvcj48WWVhcj4yMDIxPC9ZZWFyPjxS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</w:fldData>
              </w:fldChar>
            </w:r>
            <w:r w:rsidR="002B7996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instrText xml:space="preserve"> ADDIN EN.CITE </w:instrText>
            </w:r>
            <w:r w:rsidR="002B7996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fldChar w:fldCharType="begin">
                <w:fldData xml:space="preserve">PEVuZE5vdGU+PENpdGU+PEF1dGhvcj5GcmVpcmU8L0F1dGhvcj48WWVhcj4yMDIxPC9ZZWFyPjxS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</w:fldData>
              </w:fldChar>
            </w:r>
            <w:r w:rsidR="002B7996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instrText xml:space="preserve"> ADDIN EN.CITE.DATA </w:instrText>
            </w:r>
            <w:r w:rsidR="002B7996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r>
            <w:r w:rsidR="002B7996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fldChar w:fldCharType="end"/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fldChar w:fldCharType="separate"/>
            </w:r>
            <w:r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val="en-US" w:eastAsia="nl-NL"/>
              </w:rPr>
              <w:t>[5]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fldChar w:fldCharType="end"/>
            </w:r>
            <w:r w:rsidR="00892C7B" w:rsidRPr="000D3A54">
              <w:rPr>
                <w:rFonts w:ascii="Calibri" w:eastAsia="Times New Roman" w:hAnsi="Calibri" w:cs="Calibri"/>
                <w:b w:val="0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1300" w:type="dxa"/>
            <w:noWrap/>
            <w:hideMark/>
          </w:tcPr>
          <w:p w14:paraId="17788408" w14:textId="77777777" w:rsidR="00892C7B" w:rsidRPr="000D3A5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Brazil</w:t>
            </w:r>
          </w:p>
        </w:tc>
        <w:tc>
          <w:tcPr>
            <w:tcW w:w="2055" w:type="dxa"/>
            <w:noWrap/>
            <w:hideMark/>
          </w:tcPr>
          <w:p w14:paraId="056DDC42" w14:textId="77777777" w:rsidR="00892C7B" w:rsidRPr="000D3A5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February 2019 - February 2020</w:t>
            </w:r>
          </w:p>
        </w:tc>
        <w:tc>
          <w:tcPr>
            <w:tcW w:w="1675" w:type="dxa"/>
            <w:hideMark/>
          </w:tcPr>
          <w:p w14:paraId="62A7900A" w14:textId="77777777" w:rsidR="00892C7B" w:rsidRPr="000D3A5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Rectal swabs </w:t>
            </w:r>
          </w:p>
        </w:tc>
        <w:tc>
          <w:tcPr>
            <w:tcW w:w="1419" w:type="dxa"/>
            <w:hideMark/>
          </w:tcPr>
          <w:p w14:paraId="514DB516" w14:textId="77777777" w:rsidR="00892C7B" w:rsidRPr="000D3A5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0D3A54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905 paired samples</w:t>
            </w:r>
          </w:p>
        </w:tc>
        <w:tc>
          <w:tcPr>
            <w:tcW w:w="1859" w:type="dxa"/>
            <w:hideMark/>
          </w:tcPr>
          <w:p w14:paraId="2D28E496" w14:textId="77777777" w:rsidR="00892C7B" w:rsidRPr="000D3A5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0D3A54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399</w:t>
            </w:r>
          </w:p>
        </w:tc>
        <w:tc>
          <w:tcPr>
            <w:tcW w:w="1421" w:type="dxa"/>
            <w:noWrap/>
            <w:hideMark/>
          </w:tcPr>
          <w:p w14:paraId="14D60EEF" w14:textId="77777777" w:rsidR="00892C7B" w:rsidRPr="000D3A5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0D3A54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22 paired samples</w:t>
            </w:r>
          </w:p>
        </w:tc>
        <w:tc>
          <w:tcPr>
            <w:tcW w:w="1682" w:type="dxa"/>
            <w:hideMark/>
          </w:tcPr>
          <w:p w14:paraId="7307A264" w14:textId="77777777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12 with RT-PCR and surveillance culture positive, 5 only RT-PCR positive, and 4 only surveillance culture positive.</w:t>
            </w:r>
          </w:p>
        </w:tc>
        <w:tc>
          <w:tcPr>
            <w:tcW w:w="1764" w:type="dxa"/>
            <w:hideMark/>
          </w:tcPr>
          <w:p w14:paraId="06EDBFAE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5.3%</w:t>
            </w:r>
          </w:p>
        </w:tc>
      </w:tr>
      <w:tr w:rsidR="00892C7B" w:rsidRPr="001B3202" w14:paraId="16C14BAA" w14:textId="77777777" w:rsidTr="00BE5DED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338DFCBF" w14:textId="3A182912" w:rsidR="00892C7B" w:rsidRPr="00787846" w:rsidRDefault="00892C7B" w:rsidP="000D3A54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Hu et al.</w:t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PEVuZE5vdGU+PENpdGU+PEF1dGhvcj5IdTwvQXV0aG9yPjxZZWFyPjIwMjE8L1llYXI+PFJlY051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PEVuZE5vdGU+PENpdGU+PEF1dGhvcj5IdTwvQXV0aG9yPjxZZWFyPjIwMjE8L1llYXI+PFJlY051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[6]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6925F231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China</w:t>
            </w:r>
          </w:p>
        </w:tc>
        <w:tc>
          <w:tcPr>
            <w:tcW w:w="2055" w:type="dxa"/>
            <w:noWrap/>
            <w:hideMark/>
          </w:tcPr>
          <w:p w14:paraId="6FC93497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January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2014 - December 2019</w:t>
            </w:r>
          </w:p>
        </w:tc>
        <w:tc>
          <w:tcPr>
            <w:tcW w:w="1675" w:type="dxa"/>
            <w:hideMark/>
          </w:tcPr>
          <w:p w14:paraId="14F36930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Fecal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samples</w:t>
            </w:r>
          </w:p>
        </w:tc>
        <w:tc>
          <w:tcPr>
            <w:tcW w:w="1419" w:type="dxa"/>
            <w:hideMark/>
          </w:tcPr>
          <w:p w14:paraId="5917124E" w14:textId="77777777" w:rsidR="00892C7B" w:rsidRPr="00892C7B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4560 of which 184 were identified as </w:t>
            </w:r>
            <w:r w:rsidRPr="00892C7B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nl-NL"/>
              </w:rPr>
              <w:t xml:space="preserve">P. aeruginosa. </w:t>
            </w:r>
          </w:p>
        </w:tc>
        <w:tc>
          <w:tcPr>
            <w:tcW w:w="1859" w:type="dxa"/>
            <w:hideMark/>
          </w:tcPr>
          <w:p w14:paraId="65261931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4560</w:t>
            </w:r>
          </w:p>
        </w:tc>
        <w:tc>
          <w:tcPr>
            <w:tcW w:w="1421" w:type="dxa"/>
            <w:noWrap/>
            <w:hideMark/>
          </w:tcPr>
          <w:p w14:paraId="01A16B5C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1682" w:type="dxa"/>
            <w:hideMark/>
          </w:tcPr>
          <w:p w14:paraId="28A053E2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76</w:t>
            </w:r>
          </w:p>
        </w:tc>
        <w:tc>
          <w:tcPr>
            <w:tcW w:w="1764" w:type="dxa"/>
            <w:hideMark/>
          </w:tcPr>
          <w:p w14:paraId="29BEC611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1.7%</w:t>
            </w:r>
          </w:p>
        </w:tc>
      </w:tr>
      <w:tr w:rsidR="00BE5DED" w:rsidRPr="001B3202" w14:paraId="6D6EDB8C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10806D8C" w14:textId="2EDFE238" w:rsidR="00892C7B" w:rsidRPr="00787846" w:rsidRDefault="00892C7B" w:rsidP="000D3A54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Karampatakis et al.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PEVuZE5vdGU+PENpdGU+PEF1dGhvcj5LYXJhbXBhdGFraXM8L0F1dGhvcj48WWVhcj4yMDIwPC9Z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==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PEVuZE5vdGU+PENpdGU+PEF1dGhvcj5LYXJhbXBhdGFraXM8L0F1dGhvcj48WWVhcj4yMDIwPC9Z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==
</w:fldData>
              </w:fldChar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instrText xml:space="preserve"> ADDIN EN.CITE.DATA 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[7]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29F75935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Greece</w:t>
            </w:r>
          </w:p>
        </w:tc>
        <w:tc>
          <w:tcPr>
            <w:tcW w:w="2055" w:type="dxa"/>
            <w:hideMark/>
          </w:tcPr>
          <w:p w14:paraId="11261113" w14:textId="77777777" w:rsidR="00892C7B" w:rsidRPr="005E7D7C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/>
                <w:color w:val="000000"/>
                <w:sz w:val="20"/>
              </w:rPr>
            </w:pPr>
            <w:r w:rsidRPr="005E7D7C">
              <w:rPr>
                <w:rFonts w:ascii="Calibri" w:hAnsi="Calibri"/>
                <w:color w:val="000000"/>
                <w:sz w:val="20"/>
              </w:rPr>
              <w:t xml:space="preserve">August 2012 - November 2016 </w:t>
            </w:r>
            <w:proofErr w:type="spellStart"/>
            <w:r w:rsidRPr="005E7D7C">
              <w:rPr>
                <w:rFonts w:ascii="Calibri" w:hAnsi="Calibri"/>
                <w:color w:val="000000"/>
                <w:sz w:val="20"/>
              </w:rPr>
              <w:t>and</w:t>
            </w:r>
            <w:proofErr w:type="spellEnd"/>
            <w:r w:rsidRPr="005E7D7C">
              <w:rPr>
                <w:rFonts w:ascii="Calibri" w:hAnsi="Calibri"/>
                <w:color w:val="000000"/>
                <w:sz w:val="20"/>
              </w:rPr>
              <w:t xml:space="preserve"> December 2016 - December 2017</w:t>
            </w:r>
          </w:p>
        </w:tc>
        <w:tc>
          <w:tcPr>
            <w:tcW w:w="1675" w:type="dxa"/>
            <w:hideMark/>
          </w:tcPr>
          <w:p w14:paraId="7C69B451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Rectal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419" w:type="dxa"/>
            <w:hideMark/>
          </w:tcPr>
          <w:p w14:paraId="7E3788A3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3126</w:t>
            </w:r>
          </w:p>
        </w:tc>
        <w:tc>
          <w:tcPr>
            <w:tcW w:w="1859" w:type="dxa"/>
            <w:noWrap/>
            <w:hideMark/>
          </w:tcPr>
          <w:p w14:paraId="3381CB87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1226</w:t>
            </w:r>
          </w:p>
        </w:tc>
        <w:tc>
          <w:tcPr>
            <w:tcW w:w="1421" w:type="dxa"/>
            <w:noWrap/>
            <w:hideMark/>
          </w:tcPr>
          <w:p w14:paraId="1569CCB1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682" w:type="dxa"/>
            <w:noWrap/>
            <w:hideMark/>
          </w:tcPr>
          <w:p w14:paraId="16DE6331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34</w:t>
            </w:r>
          </w:p>
        </w:tc>
        <w:tc>
          <w:tcPr>
            <w:tcW w:w="1764" w:type="dxa"/>
            <w:noWrap/>
            <w:hideMark/>
          </w:tcPr>
          <w:p w14:paraId="6C900DD0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2.8%</w:t>
            </w:r>
          </w:p>
        </w:tc>
      </w:tr>
      <w:tr w:rsidR="00892C7B" w:rsidRPr="001B3202" w14:paraId="35564D45" w14:textId="77777777" w:rsidTr="00BE5DED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50E974C8" w14:textId="1FE4FE0E" w:rsidR="00892C7B" w:rsidRPr="00787846" w:rsidRDefault="00892C7B" w:rsidP="000D3A54">
            <w:pPr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78784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eastAsia="nl-NL"/>
              </w:rPr>
              <w:t>Maclean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eastAsia="nl-NL"/>
              </w:rPr>
              <w:t xml:space="preserve"> et al.</w:t>
            </w:r>
            <w:r w:rsidR="000D3A54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eastAsia="nl-NL"/>
              </w:rPr>
              <w:t xml:space="preserve"> </w:t>
            </w:r>
            <w:r w:rsid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begin"/>
            </w:r>
            <w:r w:rsidR="000D3A54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eastAsia="nl-NL"/>
              </w:rPr>
              <w:instrText xml:space="preserve"> ADDIN EN.CITE &lt;EndNote&gt;&lt;Cite&gt;&lt;Author&gt;Maclean&lt;/Author&gt;&lt;Year&gt;2022&lt;/Year&gt;&lt;RecNum&gt;42&lt;/RecNum&gt;&lt;DisplayText&gt;[8]&lt;/DisplayText&gt;&lt;record&gt;&lt;rec-number&gt;42&lt;/rec-number&gt;&lt;foreign-keys&gt;&lt;key app="EN" db-id="adtwxpvdmxr0rjerrv1xsfd3eww2fvpse0p2" timestamp="1677573854"&gt;42&lt;/key&gt;&lt;/foreign-keys&gt;&lt;ref-type name="Journal Article"&gt;17&lt;/ref-type&gt;&lt;contributors&gt;&lt;authors&gt;&lt;author&gt;Maclean, K.&lt;/author&gt;&lt;author&gt;Njamo, Fojp&lt;/author&gt;&lt;author&gt;Serepa-Dlamini, M. H.&lt;/author&gt;&lt;author&gt;Kondiah, K.&lt;/author&gt;&lt;author&gt;Green, E.&lt;/author&gt;&lt;/authors&gt;&lt;/contributors&gt;&lt;auth-address&gt;Department of Biotechnology and Food Technology, Faculty of Science, Doornfontein Campus, University of Johannesburg, Doornfontein 2028, Johannesburg P.O. Box 17011, South Africa.&lt;/auth-address&gt;&lt;titles&gt;&lt;title&gt;&lt;style face="normal" font="default" size="100%"&gt;Antimicrobial Susceptibility Profiles among &lt;/style&gt;&lt;style face="italic" font="default" size="100%"&gt;Pseudomonas aeruginosa &lt;/style&gt;&lt;style face="normal" font="default" size="100%"&gt;Isolated from Professional SCUBA Divers with Otitis Externa, Swimming Pools and the Ocean at a Diving Operation in South Africa&lt;/style&gt;&lt;/title&gt;&lt;secondary-title&gt;Pathogens&lt;/secondary-title&gt;&lt;/titles&gt;&lt;periodical&gt;&lt;full-title&gt;Pathogens&lt;/full-title&gt;&lt;/periodical&gt;&lt;volume&gt;11&lt;/volume&gt;&lt;number&gt;1&lt;/number&gt;&lt;keywords&gt;&lt;keyword&gt;antimicrobial resistance&lt;/keyword&gt;&lt;keyword&gt;beta lactamase&lt;/keyword&gt;&lt;keyword&gt;divers&lt;/keyword&gt;&lt;keyword&gt;otitis externa&lt;/keyword&gt;&lt;keyword&gt;swimmer’s ear&lt;/keyword&gt;&lt;keyword&gt;design of the study&lt;/keyword&gt;&lt;keyword&gt;in the collection, analyses, or interpretation of data&lt;/keyword&gt;&lt;keyword&gt;in&lt;/keyword&gt;&lt;keyword&gt;the writing of the manuscript, or in the decision to publish the results.&lt;/keyword&gt;&lt;/keywords&gt;&lt;dates&gt;&lt;year&gt;2022&lt;/year&gt;&lt;pub-dates&gt;&lt;date&gt;Jan 13&lt;/date&gt;&lt;/pub-dates&gt;&lt;/dates&gt;&lt;isbn&gt;2076-0817 (Print)&amp;#xD;2076-0817 (Electronic)&amp;#xD;2076-0817 (Linking)&lt;/isbn&gt;&lt;accession-num&gt;35056039&lt;/accession-num&gt;&lt;urls&gt;&lt;/urls&gt;&lt;electronic-resource-num&gt;https://doi.org/10.3390/pathogens11010091&lt;/electronic-resource-num&gt;&lt;/record&gt;&lt;/Cite&gt;&lt;/EndNote&gt;</w:instrText>
            </w:r>
            <w:r w:rsid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="000D3A54">
              <w:rPr>
                <w:rFonts w:ascii="Calibri" w:eastAsia="Times New Roman" w:hAnsi="Calibri" w:cs="Calibri"/>
                <w:b w:val="0"/>
                <w:noProof/>
                <w:color w:val="000000"/>
                <w:sz w:val="20"/>
                <w:szCs w:val="20"/>
                <w:lang w:eastAsia="nl-NL"/>
              </w:rPr>
              <w:t>[8]</w:t>
            </w:r>
            <w:r w:rsid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end"/>
            </w:r>
            <w:r w:rsidRPr="0078784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eastAsia="nl-NL"/>
              </w:rPr>
              <w:t xml:space="preserve"> </w:t>
            </w:r>
          </w:p>
        </w:tc>
        <w:tc>
          <w:tcPr>
            <w:tcW w:w="1300" w:type="dxa"/>
            <w:noWrap/>
            <w:hideMark/>
          </w:tcPr>
          <w:p w14:paraId="2731FE4A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South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Africa</w:t>
            </w:r>
            <w:proofErr w:type="spellEnd"/>
          </w:p>
        </w:tc>
        <w:tc>
          <w:tcPr>
            <w:tcW w:w="2055" w:type="dxa"/>
            <w:noWrap/>
            <w:hideMark/>
          </w:tcPr>
          <w:p w14:paraId="43F52A5C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June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2018 -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June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2019</w:t>
            </w:r>
          </w:p>
        </w:tc>
        <w:tc>
          <w:tcPr>
            <w:tcW w:w="1675" w:type="dxa"/>
            <w:hideMark/>
          </w:tcPr>
          <w:p w14:paraId="2F66DE38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Ear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</w:p>
        </w:tc>
        <w:tc>
          <w:tcPr>
            <w:tcW w:w="1419" w:type="dxa"/>
            <w:hideMark/>
          </w:tcPr>
          <w:p w14:paraId="1867D92C" w14:textId="77777777" w:rsidR="00892C7B" w:rsidRPr="00892C7B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47 of which 2 were identified as </w:t>
            </w:r>
            <w:r w:rsidRPr="00892C7B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nl-NL"/>
              </w:rPr>
              <w:t>P. aeruginosa.</w:t>
            </w:r>
          </w:p>
        </w:tc>
        <w:tc>
          <w:tcPr>
            <w:tcW w:w="1859" w:type="dxa"/>
            <w:hideMark/>
          </w:tcPr>
          <w:p w14:paraId="630323C1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28</w:t>
            </w:r>
          </w:p>
        </w:tc>
        <w:tc>
          <w:tcPr>
            <w:tcW w:w="1421" w:type="dxa"/>
            <w:noWrap/>
            <w:hideMark/>
          </w:tcPr>
          <w:p w14:paraId="0A7F9ADA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682" w:type="dxa"/>
            <w:hideMark/>
          </w:tcPr>
          <w:p w14:paraId="5C645AB6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2</w:t>
            </w:r>
          </w:p>
        </w:tc>
        <w:tc>
          <w:tcPr>
            <w:tcW w:w="1764" w:type="dxa"/>
            <w:hideMark/>
          </w:tcPr>
          <w:p w14:paraId="10F8D6D4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7.1%</w:t>
            </w:r>
          </w:p>
        </w:tc>
      </w:tr>
      <w:tr w:rsidR="00200D66" w:rsidRPr="00200D66" w14:paraId="65CE96F5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</w:tcPr>
          <w:p w14:paraId="484CC438" w14:textId="0ADCE1BD" w:rsidR="00200D66" w:rsidRPr="00200D66" w:rsidRDefault="00200D66" w:rsidP="000D3A54">
            <w:pPr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val="en-US" w:eastAsia="nl-NL"/>
              </w:rPr>
              <w:lastRenderedPageBreak/>
              <w:t xml:space="preserve">Mahmoud et al. </w:t>
            </w:r>
          </w:p>
        </w:tc>
        <w:tc>
          <w:tcPr>
            <w:tcW w:w="1300" w:type="dxa"/>
            <w:noWrap/>
          </w:tcPr>
          <w:p w14:paraId="441079FA" w14:textId="660E528C" w:rsidR="00200D66" w:rsidRPr="00200D66" w:rsidRDefault="00200D66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Egypt</w:t>
            </w:r>
          </w:p>
        </w:tc>
        <w:tc>
          <w:tcPr>
            <w:tcW w:w="2055" w:type="dxa"/>
            <w:noWrap/>
          </w:tcPr>
          <w:p w14:paraId="4724394C" w14:textId="69B679D5" w:rsidR="00200D66" w:rsidRPr="00200D66" w:rsidRDefault="00200D66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December 2017 – March 2020</w:t>
            </w:r>
          </w:p>
        </w:tc>
        <w:tc>
          <w:tcPr>
            <w:tcW w:w="1675" w:type="dxa"/>
          </w:tcPr>
          <w:p w14:paraId="53B6EB67" w14:textId="777DF701" w:rsidR="00200D66" w:rsidRPr="00200D66" w:rsidRDefault="00200D66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Hands (HCW)</w:t>
            </w:r>
          </w:p>
        </w:tc>
        <w:tc>
          <w:tcPr>
            <w:tcW w:w="1419" w:type="dxa"/>
          </w:tcPr>
          <w:p w14:paraId="2B71C39B" w14:textId="5A0CF28B" w:rsidR="00200D66" w:rsidRPr="00285084" w:rsidRDefault="00285084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i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30 of which 3 were identified as </w:t>
            </w:r>
            <w:r>
              <w:rPr>
                <w:rFonts w:ascii="Calibri" w:eastAsia="Times New Roman" w:hAnsi="Calibri" w:cs="Calibri"/>
                <w:i/>
                <w:sz w:val="20"/>
                <w:szCs w:val="20"/>
                <w:lang w:val="en-US" w:eastAsia="nl-NL"/>
              </w:rPr>
              <w:t>P. aeruginosa</w:t>
            </w:r>
          </w:p>
        </w:tc>
        <w:tc>
          <w:tcPr>
            <w:tcW w:w="1859" w:type="dxa"/>
          </w:tcPr>
          <w:p w14:paraId="4669EE72" w14:textId="6516D76F" w:rsidR="00200D66" w:rsidRPr="00200D66" w:rsidRDefault="00285084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Not available</w:t>
            </w:r>
          </w:p>
        </w:tc>
        <w:tc>
          <w:tcPr>
            <w:tcW w:w="1421" w:type="dxa"/>
            <w:noWrap/>
          </w:tcPr>
          <w:p w14:paraId="68ED5CC9" w14:textId="6B8BE4CB" w:rsidR="00200D66" w:rsidRPr="00200D66" w:rsidRDefault="00285084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0</w:t>
            </w:r>
          </w:p>
        </w:tc>
        <w:tc>
          <w:tcPr>
            <w:tcW w:w="1682" w:type="dxa"/>
          </w:tcPr>
          <w:p w14:paraId="750D6EE5" w14:textId="43C8D0E1" w:rsidR="00200D66" w:rsidRPr="00200D66" w:rsidRDefault="00285084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Not available</w:t>
            </w:r>
          </w:p>
        </w:tc>
        <w:tc>
          <w:tcPr>
            <w:tcW w:w="1764" w:type="dxa"/>
          </w:tcPr>
          <w:p w14:paraId="1F644C44" w14:textId="3AC9ACB8" w:rsidR="00200D66" w:rsidRPr="00200D66" w:rsidRDefault="00285084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Not available</w:t>
            </w:r>
          </w:p>
        </w:tc>
      </w:tr>
      <w:tr w:rsidR="00892C7B" w:rsidRPr="001B3202" w14:paraId="54E9334A" w14:textId="77777777" w:rsidTr="00BE5DED">
        <w:trPr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4ADF2A21" w14:textId="1CBC1223" w:rsidR="00892C7B" w:rsidRPr="00200D66" w:rsidRDefault="00892C7B" w:rsidP="002B7996">
            <w:pPr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val="en-US" w:eastAsia="nl-NL"/>
              </w:rPr>
            </w:pPr>
            <w:proofErr w:type="spellStart"/>
            <w:r w:rsidRPr="00200D6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val="en-US" w:eastAsia="nl-NL"/>
              </w:rPr>
              <w:t>Martak</w:t>
            </w:r>
            <w:proofErr w:type="spellEnd"/>
            <w:r w:rsidRPr="00200D6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val="en-US" w:eastAsia="nl-NL"/>
              </w:rPr>
              <w:t xml:space="preserve"> et al.</w:t>
            </w:r>
            <w:r w:rsidR="000D3A54" w:rsidRPr="00200D6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r w:rsid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begin">
                <w:fldData xml:space="preserve">PEVuZE5vdGU+PENpdGU+PEF1dGhvcj5NYXJ0YWs8L0F1dGhvcj48WWVhcj4yMDIyPC9ZZWFyPjxS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=
</w:fldData>
              </w:fldChar>
            </w:r>
            <w:r w:rsidR="002B79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instrText xml:space="preserve"> ADDIN EN.CITE </w:instrText>
            </w:r>
            <w:r w:rsidR="002B79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begin">
                <w:fldData xml:space="preserve">PEVuZE5vdGU+PENpdGU+PEF1dGhvcj5NYXJ0YWs8L0F1dGhvcj48WWVhcj4yMDIyPC9ZZWFyPjxS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=
</w:fldData>
              </w:fldChar>
            </w:r>
            <w:r w:rsidR="002B79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instrText xml:space="preserve"> ADDIN EN.CITE.DATA </w:instrText>
            </w:r>
            <w:r w:rsidR="002B79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r>
            <w:r w:rsidR="002B799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color w:val="000000"/>
                <w:sz w:val="20"/>
                <w:szCs w:val="20"/>
                <w:lang w:val="en-US" w:eastAsia="nl-NL"/>
              </w:rPr>
              <w:t>[10]</w:t>
            </w:r>
            <w:r w:rsidR="000D3A5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fldChar w:fldCharType="end"/>
            </w:r>
            <w:r w:rsidRPr="00200D66">
              <w:rPr>
                <w:rFonts w:ascii="Calibri" w:eastAsia="Times New Roman" w:hAnsi="Calibri" w:cs="Calibri"/>
                <w:b w:val="0"/>
                <w:color w:val="000000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1300" w:type="dxa"/>
            <w:noWrap/>
            <w:hideMark/>
          </w:tcPr>
          <w:p w14:paraId="6E601A90" w14:textId="77777777" w:rsidR="00892C7B" w:rsidRPr="00200D66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France &amp; Germany</w:t>
            </w:r>
          </w:p>
        </w:tc>
        <w:tc>
          <w:tcPr>
            <w:tcW w:w="2055" w:type="dxa"/>
            <w:noWrap/>
            <w:hideMark/>
          </w:tcPr>
          <w:p w14:paraId="77E7F9B3" w14:textId="77777777" w:rsidR="00892C7B" w:rsidRPr="00200D66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200D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November 2017 - April 2019</w:t>
            </w:r>
          </w:p>
        </w:tc>
        <w:tc>
          <w:tcPr>
            <w:tcW w:w="1675" w:type="dxa"/>
            <w:hideMark/>
          </w:tcPr>
          <w:p w14:paraId="19633DBE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28508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Fecal </w:t>
            </w:r>
            <w:proofErr w:type="spellStart"/>
            <w:r w:rsidRPr="00285084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sa</w:t>
            </w: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mples</w:t>
            </w:r>
            <w:proofErr w:type="spellEnd"/>
          </w:p>
        </w:tc>
        <w:tc>
          <w:tcPr>
            <w:tcW w:w="1419" w:type="dxa"/>
            <w:hideMark/>
          </w:tcPr>
          <w:p w14:paraId="0F44634A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59" w:type="dxa"/>
            <w:hideMark/>
          </w:tcPr>
          <w:p w14:paraId="4DA1C960" w14:textId="77777777" w:rsidR="00892C7B" w:rsidRPr="00892C7B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403 of which 208 were </w:t>
            </w:r>
            <w:r w:rsidRPr="00892C7B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nl-NL"/>
              </w:rPr>
              <w:t xml:space="preserve">P. aeruginosa </w:t>
            </w: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carriers. </w:t>
            </w:r>
          </w:p>
        </w:tc>
        <w:tc>
          <w:tcPr>
            <w:tcW w:w="1421" w:type="dxa"/>
            <w:noWrap/>
            <w:hideMark/>
          </w:tcPr>
          <w:p w14:paraId="52B74A41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1682" w:type="dxa"/>
            <w:hideMark/>
          </w:tcPr>
          <w:p w14:paraId="5CA88C68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12</w:t>
            </w:r>
          </w:p>
        </w:tc>
        <w:tc>
          <w:tcPr>
            <w:tcW w:w="1764" w:type="dxa"/>
            <w:hideMark/>
          </w:tcPr>
          <w:p w14:paraId="491F6818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3.0%</w:t>
            </w:r>
          </w:p>
        </w:tc>
      </w:tr>
      <w:tr w:rsidR="00BE5DED" w:rsidRPr="001B3202" w14:paraId="4DBA791C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11617E2B" w14:textId="07F49C4A" w:rsidR="00892C7B" w:rsidRPr="00787846" w:rsidRDefault="00892C7B" w:rsidP="00200D6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proofErr w:type="spellStart"/>
            <w: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Ohadian</w:t>
            </w:r>
            <w:proofErr w:type="spellEnd"/>
            <w: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Moghadam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et al.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/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 &lt;EndNote&gt;&lt;Cite&gt;&lt;Author&gt;Ohadian Moghadam&lt;/Author&gt;&lt;Year&gt;2020&lt;/Year&gt;&lt;RecNum&gt;47&lt;/RecNum&gt;&lt;DisplayText&gt;[11]&lt;/DisplayText&gt;&lt;record&gt;&lt;rec-number&gt;47&lt;/rec-number&gt;&lt;foreign-keys&gt;&lt;key app="EN" db-id="adtwxpvdmxr0rjerrv1xsfd3eww2fvpse0p2" timestamp="1677574988"&gt;47&lt;/key&gt;&lt;/foreign-keys&gt;&lt;ref-type name="Journal Article"&gt;17&lt;/ref-type&gt;&lt;contributors&gt;&lt;authors&gt;&lt;author&gt;Ohadian Moghadam, S.&lt;/author&gt;&lt;author&gt;Afshar, D.&lt;/author&gt;&lt;author&gt;Nowroozi, M. R.&lt;/author&gt;&lt;author&gt;Behnamfar, A.&lt;/author&gt;&lt;author&gt;Farzin, A.&lt;/author&gt;&lt;/authors&gt;&lt;/contributors&gt;&lt;auth-address&gt;Uro-Oncology Research Center, Tehran University of Medical Sciences, Tehran, Iran.&amp;#xD;Department of Microbiology and Virology, Zanjan University of Medical Sciences, Zanjan, Iran.&lt;/auth-address&gt;&lt;titles&gt;&lt;title&gt;&lt;style face="normal" font="default" size="100%"&gt;Molecular Epidemiology of Carbapenemase-Producing &lt;/style&gt;&lt;style face="italic" font="default" size="100%"&gt;Pseudomonas aeruginosa &lt;/style&gt;&lt;style face="normal" font="default" size="100%"&gt;Isolated from an Iranian University Hospital: Evidence for Spread of High-Risk Clones&lt;/style&gt;&lt;/title&gt;&lt;secondary-title&gt;Infect Drug Resist&lt;/secondary-title&gt;&lt;/titles&gt;&lt;periodical&gt;&lt;full-title&gt;Infect Drug Resist&lt;/full-title&gt;&lt;/periodical&gt;&lt;pages&gt;1583-1592&lt;/pages&gt;&lt;volume&gt;13&lt;/volume&gt;&lt;keywords&gt;&lt;keyword&gt;Crpa&lt;/keyword&gt;&lt;keyword&gt;MBLs&lt;/keyword&gt;&lt;keyword&gt;Mdr&lt;/keyword&gt;&lt;keyword&gt;Mlst&lt;/keyword&gt;&lt;keyword&gt;Pfge&lt;/keyword&gt;&lt;keyword&gt;Pseudomonas aeruginosa&lt;/keyword&gt;&lt;keyword&gt;carbapenem-resistant P. aeruginosa&lt;/keyword&gt;&lt;keyword&gt;carbapenemase&lt;/keyword&gt;&lt;keyword&gt;metallo-β-lactamases&lt;/keyword&gt;&lt;keyword&gt;multidrug-resistant&lt;/keyword&gt;&lt;keyword&gt;multilocus sequence typing&lt;/keyword&gt;&lt;keyword&gt;pulsed-field gel electrophoresis&lt;/keyword&gt;&lt;/keywords&gt;&lt;dates&gt;&lt;year&gt;2020&lt;/year&gt;&lt;/dates&gt;&lt;isbn&gt;1178-6973 (Print)&amp;#xD;1178-6973 (Electronic)&amp;#xD;1178-6973 (Linking)&lt;/isbn&gt;&lt;accession-num&gt;32581561&lt;/accession-num&gt;&lt;urls&gt;&lt;/urls&gt;&lt;electronic-resource-num&gt;https://doi.org/10.2147/idr.s253756&lt;/electronic-resource-num&gt;&lt;/record&gt;&lt;/Cite&gt;&lt;/EndNote&gt;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[11]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6431FAC1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Iran</w:t>
            </w:r>
          </w:p>
        </w:tc>
        <w:tc>
          <w:tcPr>
            <w:tcW w:w="2055" w:type="dxa"/>
            <w:noWrap/>
            <w:hideMark/>
          </w:tcPr>
          <w:p w14:paraId="6C6DB4B9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January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2018 -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January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2020</w:t>
            </w:r>
          </w:p>
        </w:tc>
        <w:tc>
          <w:tcPr>
            <w:tcW w:w="1675" w:type="dxa"/>
            <w:noWrap/>
            <w:hideMark/>
          </w:tcPr>
          <w:p w14:paraId="47BB0BA7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Urine</w:t>
            </w:r>
          </w:p>
        </w:tc>
        <w:tc>
          <w:tcPr>
            <w:tcW w:w="1419" w:type="dxa"/>
            <w:hideMark/>
          </w:tcPr>
          <w:p w14:paraId="6DBAD59D" w14:textId="77777777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157 of which 68 were identified as </w:t>
            </w:r>
            <w:r w:rsidRPr="00892C7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nl-NL"/>
              </w:rPr>
              <w:t>P. aeruginosa.</w:t>
            </w:r>
          </w:p>
        </w:tc>
        <w:tc>
          <w:tcPr>
            <w:tcW w:w="1859" w:type="dxa"/>
            <w:noWrap/>
            <w:hideMark/>
          </w:tcPr>
          <w:p w14:paraId="33A1E0F8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157</w:t>
            </w:r>
          </w:p>
        </w:tc>
        <w:tc>
          <w:tcPr>
            <w:tcW w:w="1421" w:type="dxa"/>
            <w:noWrap/>
            <w:hideMark/>
          </w:tcPr>
          <w:p w14:paraId="64406A86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682" w:type="dxa"/>
            <w:noWrap/>
            <w:hideMark/>
          </w:tcPr>
          <w:p w14:paraId="16438E1E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38</w:t>
            </w:r>
          </w:p>
        </w:tc>
        <w:tc>
          <w:tcPr>
            <w:tcW w:w="1764" w:type="dxa"/>
            <w:noWrap/>
            <w:hideMark/>
          </w:tcPr>
          <w:p w14:paraId="38AFDCE8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24.2%</w:t>
            </w:r>
          </w:p>
        </w:tc>
      </w:tr>
      <w:tr w:rsidR="00892C7B" w:rsidRPr="001B3202" w14:paraId="023D4C97" w14:textId="77777777" w:rsidTr="00BE5DED">
        <w:trPr>
          <w:trHeight w:val="7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05C5164B" w14:textId="616E2729" w:rsidR="00892C7B" w:rsidRPr="00787846" w:rsidRDefault="00892C7B" w:rsidP="00200D6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proofErr w:type="spellStart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Odoi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et al.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PEVuZE5vdGU+PENpdGU+PEF1dGhvcj5PZG9pPC9BdXRob3I+PFllYXI+MjAyMTwvWWVhcj48UmVj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PEVuZE5vdGU+PENpdGU+PEF1dGhvcj5PZG9pPC9BdXRob3I+PFllYXI+MjAyMTwvWWVhcj48UmVj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[12]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74F4FD08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Ghana</w:t>
            </w:r>
          </w:p>
        </w:tc>
        <w:tc>
          <w:tcPr>
            <w:tcW w:w="2055" w:type="dxa"/>
            <w:noWrap/>
            <w:hideMark/>
          </w:tcPr>
          <w:p w14:paraId="759C082D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September 2015 -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July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2016</w:t>
            </w:r>
          </w:p>
        </w:tc>
        <w:tc>
          <w:tcPr>
            <w:tcW w:w="1675" w:type="dxa"/>
            <w:hideMark/>
          </w:tcPr>
          <w:p w14:paraId="7DF29251" w14:textId="7DAEDDC5" w:rsidR="00892C7B" w:rsidRPr="00892C7B" w:rsidRDefault="00892C7B" w:rsidP="00200D6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Stool and urine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r w:rsidR="00200D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(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patients</w:t>
            </w:r>
            <w:r w:rsidR="00200D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), and hand swabs (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farmers</w:t>
            </w:r>
            <w:r w:rsidR="00200D66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)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. </w:t>
            </w:r>
          </w:p>
        </w:tc>
        <w:tc>
          <w:tcPr>
            <w:tcW w:w="1419" w:type="dxa"/>
            <w:hideMark/>
          </w:tcPr>
          <w:p w14:paraId="5DE423E3" w14:textId="5CC174F6" w:rsidR="00892C7B" w:rsidRPr="00892C7B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2</w:t>
            </w: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64 of which 47 were identified as </w:t>
            </w:r>
            <w:r w:rsidRPr="00892C7B">
              <w:rPr>
                <w:rFonts w:ascii="Calibri" w:eastAsia="Times New Roman" w:hAnsi="Calibri" w:cs="Calibri"/>
                <w:i/>
                <w:iCs/>
                <w:sz w:val="20"/>
                <w:szCs w:val="20"/>
                <w:lang w:val="en-US" w:eastAsia="nl-NL"/>
              </w:rPr>
              <w:t>P. aeruginosa</w:t>
            </w:r>
          </w:p>
        </w:tc>
        <w:tc>
          <w:tcPr>
            <w:tcW w:w="1859" w:type="dxa"/>
            <w:hideMark/>
          </w:tcPr>
          <w:p w14:paraId="14419C0D" w14:textId="6B33B3A7" w:rsidR="00892C7B" w:rsidRPr="00892C7B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2</w:t>
            </w: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64 of which 78 from stoo</w:t>
            </w:r>
            <w:r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l, 97 from urine</w:t>
            </w: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, and 89 hand swabs. </w:t>
            </w:r>
          </w:p>
        </w:tc>
        <w:tc>
          <w:tcPr>
            <w:tcW w:w="1421" w:type="dxa"/>
            <w:hideMark/>
          </w:tcPr>
          <w:p w14:paraId="340C575F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682" w:type="dxa"/>
            <w:hideMark/>
          </w:tcPr>
          <w:p w14:paraId="58809746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8</w:t>
            </w:r>
          </w:p>
        </w:tc>
        <w:tc>
          <w:tcPr>
            <w:tcW w:w="1764" w:type="dxa"/>
            <w:hideMark/>
          </w:tcPr>
          <w:p w14:paraId="5838485F" w14:textId="25930092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3.0</w:t>
            </w: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%</w:t>
            </w:r>
          </w:p>
        </w:tc>
      </w:tr>
      <w:tr w:rsidR="00BE5DED" w:rsidRPr="001B3202" w14:paraId="74D4BCCA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04AFFBCD" w14:textId="5D4F45AB" w:rsidR="00892C7B" w:rsidRPr="00787846" w:rsidRDefault="00892C7B" w:rsidP="00200D6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proofErr w:type="spellStart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Pham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et al.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PEVuZE5vdGU+PENpdGU+PEF1dGhvcj5QaGFtPC9BdXRob3I+PFllYXI+MjAyMjwvWWVhcj48UmVj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PEVuZE5vdGU+PENpdGU+PEF1dGhvcj5QaGFtPC9BdXRob3I+PFllYXI+MjAyMjwvWWVhcj48UmVj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[13]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6E5B8AC4" w14:textId="77777777" w:rsidR="00892C7B" w:rsidRPr="00C4648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The Netherlands</w:t>
            </w:r>
          </w:p>
        </w:tc>
        <w:tc>
          <w:tcPr>
            <w:tcW w:w="2055" w:type="dxa"/>
            <w:noWrap/>
            <w:hideMark/>
          </w:tcPr>
          <w:p w14:paraId="48E760E1" w14:textId="77777777" w:rsidR="00892C7B" w:rsidRPr="00C4648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January</w:t>
            </w:r>
            <w:proofErr w:type="spellEnd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1, 2010 - May 18, 2018. </w:t>
            </w:r>
          </w:p>
        </w:tc>
        <w:tc>
          <w:tcPr>
            <w:tcW w:w="1675" w:type="dxa"/>
            <w:noWrap/>
            <w:hideMark/>
          </w:tcPr>
          <w:p w14:paraId="6F7C60A4" w14:textId="77777777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Throat swabs and rectal swabs. </w:t>
            </w:r>
          </w:p>
        </w:tc>
        <w:tc>
          <w:tcPr>
            <w:tcW w:w="1419" w:type="dxa"/>
            <w:hideMark/>
          </w:tcPr>
          <w:p w14:paraId="119469AB" w14:textId="77777777" w:rsidR="00892C7B" w:rsidRPr="00C4648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59" w:type="dxa"/>
            <w:noWrap/>
            <w:hideMark/>
          </w:tcPr>
          <w:p w14:paraId="05A682CA" w14:textId="77777777" w:rsidR="00892C7B" w:rsidRPr="00C4648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7549 </w:t>
            </w:r>
          </w:p>
        </w:tc>
        <w:tc>
          <w:tcPr>
            <w:tcW w:w="1421" w:type="dxa"/>
            <w:noWrap/>
            <w:hideMark/>
          </w:tcPr>
          <w:p w14:paraId="5FF445AA" w14:textId="77777777" w:rsidR="00892C7B" w:rsidRPr="00C46484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C46484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682" w:type="dxa"/>
            <w:noWrap/>
            <w:hideMark/>
          </w:tcPr>
          <w:p w14:paraId="39217322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62</w:t>
            </w:r>
            <w:r w:rsidRPr="00285669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  <w:tc>
          <w:tcPr>
            <w:tcW w:w="1764" w:type="dxa"/>
            <w:noWrap/>
            <w:hideMark/>
          </w:tcPr>
          <w:p w14:paraId="534ABA2A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0.8%</w:t>
            </w:r>
            <w:r w:rsidRPr="00285669">
              <w:rPr>
                <w:rFonts w:ascii="Calibri" w:eastAsia="Times New Roman" w:hAnsi="Calibri" w:cs="Calibri"/>
                <w:sz w:val="20"/>
                <w:szCs w:val="20"/>
                <w:vertAlign w:val="superscript"/>
                <w:lang w:eastAsia="nl-NL"/>
              </w:rPr>
              <w:t>1</w:t>
            </w:r>
          </w:p>
        </w:tc>
      </w:tr>
      <w:tr w:rsidR="00892C7B" w:rsidRPr="001B3202" w14:paraId="11A8E2EE" w14:textId="77777777" w:rsidTr="00BE5DED">
        <w:trPr>
          <w:trHeight w:val="23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205B81ED" w14:textId="3CD02F3B" w:rsidR="00892C7B" w:rsidRPr="00787846" w:rsidRDefault="00892C7B" w:rsidP="00200D6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>Rice et al.</w:t>
            </w:r>
            <w:r w:rsidR="000D3A54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PEVuZE5vdGU+PENpdGU+PEF1dGhvcj5SaWNlPC9BdXRob3I+PFllYXI+MjAyMzwvWWVhcj48UmVj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PEVuZE5vdGU+PENpdGU+PEF1dGhvcj5SaWNlPC9BdXRob3I+PFllYXI+MjAyMzwvWWVhcj48UmVj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[14]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71943457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England</w:t>
            </w:r>
          </w:p>
        </w:tc>
        <w:tc>
          <w:tcPr>
            <w:tcW w:w="2055" w:type="dxa"/>
            <w:noWrap/>
            <w:hideMark/>
          </w:tcPr>
          <w:p w14:paraId="5DA8E63D" w14:textId="77777777" w:rsidR="00892C7B" w:rsidRPr="001B320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September 2016 - November 2020</w:t>
            </w:r>
          </w:p>
        </w:tc>
        <w:tc>
          <w:tcPr>
            <w:tcW w:w="1675" w:type="dxa"/>
            <w:noWrap/>
            <w:hideMark/>
          </w:tcPr>
          <w:p w14:paraId="33959D15" w14:textId="433B0859" w:rsidR="00892C7B" w:rsidRPr="00892C7B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Throat swabs,</w:t>
            </w:r>
            <w:r w:rsidR="00BE5DED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 rectal swabs, and wounds (including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 line sites). </w:t>
            </w:r>
          </w:p>
        </w:tc>
        <w:tc>
          <w:tcPr>
            <w:tcW w:w="1419" w:type="dxa"/>
            <w:hideMark/>
          </w:tcPr>
          <w:p w14:paraId="0DB81030" w14:textId="77777777" w:rsidR="00892C7B" w:rsidRPr="00191A35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59" w:type="dxa"/>
            <w:noWrap/>
            <w:hideMark/>
          </w:tcPr>
          <w:p w14:paraId="6951C7F1" w14:textId="77777777" w:rsidR="00892C7B" w:rsidRPr="00191A35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421" w:type="dxa"/>
            <w:noWrap/>
            <w:hideMark/>
          </w:tcPr>
          <w:p w14:paraId="017065D6" w14:textId="77777777" w:rsidR="00892C7B" w:rsidRPr="00191A35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4</w:t>
            </w: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(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rectal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swabs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)</w:t>
            </w:r>
          </w:p>
        </w:tc>
        <w:tc>
          <w:tcPr>
            <w:tcW w:w="1682" w:type="dxa"/>
            <w:noWrap/>
            <w:hideMark/>
          </w:tcPr>
          <w:p w14:paraId="4FFF6AD4" w14:textId="77777777" w:rsidR="00892C7B" w:rsidRPr="00191A35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4</w:t>
            </w:r>
          </w:p>
        </w:tc>
        <w:tc>
          <w:tcPr>
            <w:tcW w:w="1764" w:type="dxa"/>
            <w:noWrap/>
            <w:hideMark/>
          </w:tcPr>
          <w:p w14:paraId="14B227AD" w14:textId="77777777" w:rsidR="00892C7B" w:rsidRPr="00191A35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</w:tr>
      <w:tr w:rsidR="00BE5DED" w:rsidRPr="001B3202" w14:paraId="24F5D52F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17167817" w14:textId="75F082FB" w:rsidR="00892C7B" w:rsidRPr="00787846" w:rsidRDefault="00892C7B" w:rsidP="00200D6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Saharman et al.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PEVuZE5vdGU+PENpdGU+PEF1dGhvcj5TYWhhcm1hbjwvQXV0aG9yPjxZZWFyPjIwMTk8L1llYXI+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PEVuZE5vdGU+PENpdGU+PEF1dGhvcj5TYWhhcm1hbjwvQXV0aG9yPjxZZWFyPjIwMTk8L1llYXI+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[15]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noWrap/>
            <w:hideMark/>
          </w:tcPr>
          <w:p w14:paraId="5409C39A" w14:textId="77777777" w:rsidR="00892C7B" w:rsidRPr="00191A35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91A35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Indonesia</w:t>
            </w:r>
          </w:p>
        </w:tc>
        <w:tc>
          <w:tcPr>
            <w:tcW w:w="2055" w:type="dxa"/>
            <w:hideMark/>
          </w:tcPr>
          <w:p w14:paraId="15A1BC18" w14:textId="77777777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April - October 2013 and April - August 2014</w:t>
            </w:r>
          </w:p>
        </w:tc>
        <w:tc>
          <w:tcPr>
            <w:tcW w:w="1675" w:type="dxa"/>
            <w:hideMark/>
          </w:tcPr>
          <w:p w14:paraId="78B9B3B1" w14:textId="7600CC5F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Throat swabs and rectal swabs or stool</w:t>
            </w:r>
            <w:r w:rsidR="00A6610C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 (patients), and throat and rectal swabs (HCW)</w:t>
            </w: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. </w:t>
            </w:r>
          </w:p>
        </w:tc>
        <w:tc>
          <w:tcPr>
            <w:tcW w:w="1419" w:type="dxa"/>
            <w:hideMark/>
          </w:tcPr>
          <w:p w14:paraId="072F7861" w14:textId="6D6A7782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2137 (1067 throat swabs and 1070 rectal swabs or stool)</w:t>
            </w:r>
            <w:r w:rsidR="008150D7" w:rsidRPr="008150D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nl-NL"/>
              </w:rPr>
              <w:t>2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 </w:t>
            </w:r>
            <w:r w:rsidRPr="00892C7B">
              <w:rPr>
                <w:rFonts w:ascii="Calibri" w:eastAsia="Times New Roman" w:hAnsi="Calibri" w:cs="Calibri"/>
                <w:i/>
                <w:iCs/>
                <w:color w:val="000000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1859" w:type="dxa"/>
            <w:noWrap/>
            <w:hideMark/>
          </w:tcPr>
          <w:p w14:paraId="4329C414" w14:textId="129E974C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412</w:t>
            </w:r>
            <w:r w:rsidR="008150D7" w:rsidRPr="008150D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nl-NL"/>
              </w:rPr>
              <w:t>2</w:t>
            </w:r>
          </w:p>
        </w:tc>
        <w:tc>
          <w:tcPr>
            <w:tcW w:w="1421" w:type="dxa"/>
            <w:hideMark/>
          </w:tcPr>
          <w:p w14:paraId="34541EDD" w14:textId="62B8AD7B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82 (39 throat swabs and 43 rectal swabs or stool)</w:t>
            </w:r>
            <w:r w:rsidR="008150D7" w:rsidRPr="008150D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nl-NL"/>
              </w:rPr>
              <w:t xml:space="preserve"> 2</w:t>
            </w:r>
          </w:p>
        </w:tc>
        <w:tc>
          <w:tcPr>
            <w:tcW w:w="1682" w:type="dxa"/>
            <w:hideMark/>
          </w:tcPr>
          <w:p w14:paraId="1A30D7D5" w14:textId="4FC47895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>51 (8 throat swabs only, 12</w:t>
            </w:r>
            <w:r w:rsidR="008150D7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 rectal swab only, and 31 both)</w:t>
            </w:r>
            <w:r w:rsidR="008150D7" w:rsidRPr="008150D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nl-NL"/>
              </w:rPr>
              <w:t xml:space="preserve"> 2</w:t>
            </w:r>
            <w:r w:rsidRPr="00892C7B">
              <w:rPr>
                <w:rFonts w:ascii="Calibri" w:eastAsia="Times New Roman" w:hAnsi="Calibri" w:cs="Calibri"/>
                <w:sz w:val="20"/>
                <w:szCs w:val="20"/>
                <w:lang w:val="en-US" w:eastAsia="nl-NL"/>
              </w:rPr>
              <w:t xml:space="preserve"> </w:t>
            </w:r>
          </w:p>
        </w:tc>
        <w:tc>
          <w:tcPr>
            <w:tcW w:w="1764" w:type="dxa"/>
            <w:noWrap/>
            <w:hideMark/>
          </w:tcPr>
          <w:p w14:paraId="5ED4CE29" w14:textId="3F52C572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12.4%</w:t>
            </w:r>
            <w:r w:rsidR="008150D7" w:rsidRPr="008150D7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  <w:lang w:val="en-US" w:eastAsia="nl-NL"/>
              </w:rPr>
              <w:t>2</w:t>
            </w:r>
          </w:p>
        </w:tc>
      </w:tr>
      <w:tr w:rsidR="00892C7B" w:rsidRPr="001B3202" w14:paraId="7D3CF5DA" w14:textId="77777777" w:rsidTr="00BE5DED">
        <w:trPr>
          <w:trHeight w:val="26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noWrap/>
            <w:hideMark/>
          </w:tcPr>
          <w:p w14:paraId="06004132" w14:textId="7AC22AB7" w:rsidR="00892C7B" w:rsidRPr="00787846" w:rsidRDefault="00892C7B" w:rsidP="00200D6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proofErr w:type="spellStart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lastRenderedPageBreak/>
              <w:t>Torrens</w:t>
            </w:r>
            <w:proofErr w:type="spellEnd"/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 et al.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PEVuZE5vdGU+PENpdGU+PEF1dGhvcj5Ub3JyZW5zPC9BdXRob3I+PFllYXI+MjAyMjwvWWVhcj48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=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>
                <w:fldData xml:space="preserve">PEVuZE5vdGU+PENpdGU+PEF1dGhvcj5Ub3JyZW5zPC9BdXRob3I+PFllYXI+MjAyMjwvWWVhcj48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=
</w:fldData>
              </w:fldCha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EN.CITE.DATA </w:instrText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[16]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hideMark/>
          </w:tcPr>
          <w:p w14:paraId="52D1DBD4" w14:textId="6071B648" w:rsidR="00892C7B" w:rsidRPr="00892C7B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Bulgaria, Czech Republic, Spain, the Netherlands, Serbia, Germany, Estonia, Hungary, U</w:t>
            </w:r>
            <w:r w:rsidR="0089787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nited 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K</w:t>
            </w:r>
            <w:r w:rsidR="00897878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ingdom</w:t>
            </w: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 xml:space="preserve">, Turkey, and France. </w:t>
            </w:r>
          </w:p>
        </w:tc>
        <w:tc>
          <w:tcPr>
            <w:tcW w:w="2055" w:type="dxa"/>
            <w:hideMark/>
          </w:tcPr>
          <w:p w14:paraId="57EB247D" w14:textId="77777777" w:rsidR="00892C7B" w:rsidRPr="00B32B7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B32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2016 - 2021</w:t>
            </w:r>
          </w:p>
        </w:tc>
        <w:tc>
          <w:tcPr>
            <w:tcW w:w="1675" w:type="dxa"/>
            <w:hideMark/>
          </w:tcPr>
          <w:p w14:paraId="72E3AC65" w14:textId="77777777" w:rsidR="00892C7B" w:rsidRPr="00B32B7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proofErr w:type="spellStart"/>
            <w:r w:rsidRPr="00B32B7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Perianal</w:t>
            </w:r>
            <w:proofErr w:type="spellEnd"/>
            <w:r w:rsidRPr="00B32B7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B32B7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swabs</w:t>
            </w:r>
            <w:proofErr w:type="spellEnd"/>
          </w:p>
        </w:tc>
        <w:tc>
          <w:tcPr>
            <w:tcW w:w="1419" w:type="dxa"/>
            <w:hideMark/>
          </w:tcPr>
          <w:p w14:paraId="2359887E" w14:textId="77777777" w:rsidR="00892C7B" w:rsidRPr="00B32B7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B32B7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541</w:t>
            </w:r>
          </w:p>
        </w:tc>
        <w:tc>
          <w:tcPr>
            <w:tcW w:w="1859" w:type="dxa"/>
            <w:noWrap/>
            <w:hideMark/>
          </w:tcPr>
          <w:p w14:paraId="3CD60F88" w14:textId="77777777" w:rsidR="00892C7B" w:rsidRPr="00B32B7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B32B7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297</w:t>
            </w:r>
          </w:p>
        </w:tc>
        <w:tc>
          <w:tcPr>
            <w:tcW w:w="1421" w:type="dxa"/>
            <w:hideMark/>
          </w:tcPr>
          <w:p w14:paraId="7B1EB25D" w14:textId="77777777" w:rsidR="00892C7B" w:rsidRPr="00B32B7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B32B7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138</w:t>
            </w:r>
          </w:p>
        </w:tc>
        <w:tc>
          <w:tcPr>
            <w:tcW w:w="1682" w:type="dxa"/>
            <w:hideMark/>
          </w:tcPr>
          <w:p w14:paraId="63AD9172" w14:textId="77777777" w:rsidR="00892C7B" w:rsidRPr="00B32B7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B32B7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138</w:t>
            </w:r>
          </w:p>
        </w:tc>
        <w:tc>
          <w:tcPr>
            <w:tcW w:w="1764" w:type="dxa"/>
            <w:noWrap/>
            <w:hideMark/>
          </w:tcPr>
          <w:p w14:paraId="14B19F67" w14:textId="77777777" w:rsidR="00892C7B" w:rsidRPr="00B32B72" w:rsidRDefault="00892C7B" w:rsidP="00892C7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</w:pPr>
            <w:r w:rsidRPr="00B32B72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t>46.5%</w:t>
            </w:r>
          </w:p>
        </w:tc>
      </w:tr>
      <w:tr w:rsidR="00BE5DED" w:rsidRPr="001B3202" w14:paraId="71E3E8DE" w14:textId="77777777" w:rsidTr="00BE5DE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54" w:type="dxa"/>
            <w:tcBorders>
              <w:bottom w:val="single" w:sz="4" w:space="0" w:color="auto"/>
            </w:tcBorders>
            <w:noWrap/>
            <w:hideMark/>
          </w:tcPr>
          <w:p w14:paraId="26B09852" w14:textId="098CC1F8" w:rsidR="00892C7B" w:rsidRPr="00787846" w:rsidRDefault="00892C7B" w:rsidP="00200D66">
            <w:pPr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</w:pPr>
            <w:r w:rsidRPr="00787846">
              <w:rPr>
                <w:rFonts w:ascii="Calibri" w:eastAsia="Times New Roman" w:hAnsi="Calibri" w:cs="Calibri"/>
                <w:b w:val="0"/>
                <w:sz w:val="20"/>
                <w:szCs w:val="20"/>
                <w:lang w:eastAsia="nl-NL"/>
              </w:rPr>
              <w:t xml:space="preserve">Wendel et al. 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begin"/>
            </w:r>
            <w:r w:rsidR="00200D66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instrText xml:space="preserve"> ADDIN EN.CITE &lt;EndNote&gt;&lt;Cite&gt;&lt;Author&gt;Wendel&lt;/Author&gt;&lt;Year&gt;2022&lt;/Year&gt;&lt;RecNum&gt;37&lt;/RecNum&gt;&lt;DisplayText&gt;[17]&lt;/DisplayText&gt;&lt;record&gt;&lt;rec-number&gt;37&lt;/rec-number&gt;&lt;foreign-keys&gt;&lt;key app="EN" db-id="adtwxpvdmxr0rjerrv1xsfd3eww2fvpse0p2" timestamp="1677494317"&gt;37&lt;/key&gt;&lt;/foreign-keys&gt;&lt;ref-type name="Journal Article"&gt;17&lt;/ref-type&gt;&lt;contributors&gt;&lt;authors&gt;&lt;author&gt;Wendel, A. F.&lt;/author&gt;&lt;author&gt;Malecki, M.&lt;/author&gt;&lt;author&gt;Mattner, F.&lt;/author&gt;&lt;author&gt;Xanthopoulou, K.&lt;/author&gt;&lt;author&gt;Wille, J.&lt;/author&gt;&lt;author&gt;Seifert, H.&lt;/author&gt;&lt;author&gt;Higgins, P. G.&lt;/author&gt;&lt;/authors&gt;&lt;/contributors&gt;&lt;auth-address&gt;Institute of Hygiene, Cologne Merheim Medical Centre, University Hospital of Witten/Herdecke, Cologne, Germany.&amp;#xD;Division of Hygiene and Environmental Medicine, Department of Human Medicine, Faculty of Health, Witten/Herdecke University, Witten, Germany.&amp;#xD;Institute for Medical Microbiology, Immunology and Hygiene, Faculty of Medicine and University Hospital Cologne, University of Cologne, Cologne, Germany.&amp;#xD;German Centre for Infection Research, Partner site Bonn-Cologne, Cologne, Germany.&lt;/auth-address&gt;&lt;titles&gt;&lt;title&gt;&lt;style face="normal" font="default" size="100%"&gt;Genomic-based transmission analysis of carbapenem-resistant &lt;/style&gt;&lt;style face="italic" font="default" size="100%"&gt;Pseudomonas aeruginosa &lt;/style&gt;&lt;style face="normal" font="default" size="100%"&gt;at a tertiary care centre in Cologne (Germany) from 2015 to 2020&lt;/style&gt;&lt;/title&gt;&lt;secondary-title&gt;JAC Antimicrob Resist&lt;/secondary-title&gt;&lt;/titles&gt;&lt;periodical&gt;&lt;full-title&gt;JAC Antimicrob Resist&lt;/full-title&gt;&lt;/periodical&gt;&lt;pages&gt;dlac057&lt;/pages&gt;&lt;volume&gt;4&lt;/volume&gt;&lt;number&gt;3&lt;/number&gt;&lt;dates&gt;&lt;year&gt;2022&lt;/year&gt;&lt;pub-dates&gt;&lt;date&gt;Jun&lt;/date&gt;&lt;/pub-dates&gt;&lt;/dates&gt;&lt;isbn&gt;2632-1823 (Electronic)&amp;#xD;2632-1823 (Linking)&lt;/isbn&gt;&lt;accession-num&gt;35611260&lt;/accession-num&gt;&lt;urls&gt;&lt;/urls&gt;&lt;electronic-resource-num&gt;https://doi.org/10.1093/jacamr/dlac057&lt;/electronic-resource-num&gt;&lt;/record&gt;&lt;/Cite&gt;&lt;/EndNote&gt;</w:instrTex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separate"/>
            </w:r>
            <w:r w:rsidR="00200D66" w:rsidRPr="00200D66">
              <w:rPr>
                <w:rFonts w:ascii="Calibri" w:eastAsia="Times New Roman" w:hAnsi="Calibri" w:cs="Calibri"/>
                <w:b w:val="0"/>
                <w:noProof/>
                <w:sz w:val="20"/>
                <w:szCs w:val="20"/>
                <w:lang w:eastAsia="nl-NL"/>
              </w:rPr>
              <w:t>[17]</w:t>
            </w:r>
            <w:r w:rsidR="000D3A54">
              <w:rPr>
                <w:rFonts w:ascii="Calibri" w:eastAsia="Times New Roman" w:hAnsi="Calibri" w:cs="Calibri"/>
                <w:sz w:val="20"/>
                <w:szCs w:val="20"/>
                <w:lang w:eastAsia="nl-NL"/>
              </w:rPr>
              <w:fldChar w:fldCharType="end"/>
            </w:r>
          </w:p>
        </w:tc>
        <w:tc>
          <w:tcPr>
            <w:tcW w:w="1300" w:type="dxa"/>
            <w:tcBorders>
              <w:bottom w:val="single" w:sz="4" w:space="0" w:color="auto"/>
            </w:tcBorders>
            <w:noWrap/>
            <w:hideMark/>
          </w:tcPr>
          <w:p w14:paraId="5FD03976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Germany</w:t>
            </w:r>
          </w:p>
        </w:tc>
        <w:tc>
          <w:tcPr>
            <w:tcW w:w="2055" w:type="dxa"/>
            <w:tcBorders>
              <w:bottom w:val="single" w:sz="4" w:space="0" w:color="auto"/>
            </w:tcBorders>
            <w:noWrap/>
            <w:hideMark/>
          </w:tcPr>
          <w:p w14:paraId="52393C22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2015 - 2020</w:t>
            </w:r>
          </w:p>
        </w:tc>
        <w:tc>
          <w:tcPr>
            <w:tcW w:w="1675" w:type="dxa"/>
            <w:tcBorders>
              <w:bottom w:val="single" w:sz="4" w:space="0" w:color="auto"/>
            </w:tcBorders>
            <w:hideMark/>
          </w:tcPr>
          <w:p w14:paraId="78C4BD23" w14:textId="77777777" w:rsidR="00892C7B" w:rsidRPr="00892C7B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</w:pPr>
            <w:r w:rsidRPr="00892C7B">
              <w:rPr>
                <w:rFonts w:ascii="Calibri" w:eastAsia="Times New Roman" w:hAnsi="Calibri" w:cs="Calibri"/>
                <w:color w:val="000000"/>
                <w:sz w:val="20"/>
                <w:szCs w:val="20"/>
                <w:lang w:val="en-US" w:eastAsia="nl-NL"/>
              </w:rPr>
              <w:t>Rectal swabs, nose swabs, throat swabs</w:t>
            </w:r>
          </w:p>
        </w:tc>
        <w:tc>
          <w:tcPr>
            <w:tcW w:w="1419" w:type="dxa"/>
            <w:tcBorders>
              <w:bottom w:val="single" w:sz="4" w:space="0" w:color="auto"/>
            </w:tcBorders>
            <w:noWrap/>
            <w:hideMark/>
          </w:tcPr>
          <w:p w14:paraId="2E98F149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859" w:type="dxa"/>
            <w:tcBorders>
              <w:bottom w:val="single" w:sz="4" w:space="0" w:color="auto"/>
            </w:tcBorders>
            <w:noWrap/>
            <w:hideMark/>
          </w:tcPr>
          <w:p w14:paraId="3C6D43E1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  <w:tc>
          <w:tcPr>
            <w:tcW w:w="1421" w:type="dxa"/>
            <w:tcBorders>
              <w:bottom w:val="single" w:sz="4" w:space="0" w:color="auto"/>
            </w:tcBorders>
            <w:noWrap/>
            <w:hideMark/>
          </w:tcPr>
          <w:p w14:paraId="46D1D7B8" w14:textId="77777777" w:rsidR="00892C7B" w:rsidRPr="00C01346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013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682" w:type="dxa"/>
            <w:tcBorders>
              <w:bottom w:val="single" w:sz="4" w:space="0" w:color="auto"/>
            </w:tcBorders>
            <w:noWrap/>
            <w:hideMark/>
          </w:tcPr>
          <w:p w14:paraId="7B4D8488" w14:textId="77777777" w:rsidR="00892C7B" w:rsidRPr="00C01346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r w:rsidRPr="00C01346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17</w:t>
            </w:r>
          </w:p>
        </w:tc>
        <w:tc>
          <w:tcPr>
            <w:tcW w:w="1764" w:type="dxa"/>
            <w:tcBorders>
              <w:bottom w:val="single" w:sz="4" w:space="0" w:color="auto"/>
            </w:tcBorders>
            <w:noWrap/>
            <w:hideMark/>
          </w:tcPr>
          <w:p w14:paraId="67E25BAD" w14:textId="77777777" w:rsidR="00892C7B" w:rsidRPr="001B3202" w:rsidRDefault="00892C7B" w:rsidP="00892C7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</w:pP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Not</w:t>
            </w:r>
            <w:proofErr w:type="spellEnd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 xml:space="preserve"> </w:t>
            </w:r>
            <w:proofErr w:type="spellStart"/>
            <w:r w:rsidRPr="001B3202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nl-NL"/>
              </w:rPr>
              <w:t>available</w:t>
            </w:r>
            <w:proofErr w:type="spellEnd"/>
          </w:p>
        </w:tc>
      </w:tr>
    </w:tbl>
    <w:p w14:paraId="595CF31D" w14:textId="624643E8" w:rsidR="00892C7B" w:rsidRPr="00892C7B" w:rsidRDefault="00892C7B" w:rsidP="00892C7B">
      <w:pPr>
        <w:spacing w:line="480" w:lineRule="auto"/>
        <w:rPr>
          <w:lang w:val="en-US"/>
        </w:rPr>
      </w:pPr>
      <w:r w:rsidRPr="00892C7B">
        <w:rPr>
          <w:bCs/>
          <w:i/>
          <w:sz w:val="20"/>
          <w:lang w:val="en-US"/>
        </w:rPr>
        <w:t xml:space="preserve">CR-PA </w:t>
      </w:r>
      <w:proofErr w:type="spellStart"/>
      <w:r w:rsidRPr="00892C7B">
        <w:rPr>
          <w:bCs/>
          <w:sz w:val="20"/>
          <w:lang w:val="en-US"/>
        </w:rPr>
        <w:t>carbapenem</w:t>
      </w:r>
      <w:proofErr w:type="spellEnd"/>
      <w:r w:rsidRPr="00892C7B">
        <w:rPr>
          <w:bCs/>
          <w:sz w:val="20"/>
          <w:lang w:val="en-US"/>
        </w:rPr>
        <w:t xml:space="preserve">-resistant </w:t>
      </w:r>
      <w:r w:rsidRPr="00892C7B">
        <w:rPr>
          <w:bCs/>
          <w:i/>
          <w:sz w:val="20"/>
          <w:lang w:val="en-US"/>
        </w:rPr>
        <w:t>Pseudomonas aeruginosa</w:t>
      </w:r>
      <w:r w:rsidRPr="00892C7B">
        <w:rPr>
          <w:bCs/>
          <w:sz w:val="20"/>
          <w:szCs w:val="20"/>
          <w:lang w:val="en-US"/>
        </w:rPr>
        <w:t xml:space="preserve">, </w:t>
      </w:r>
      <w:r w:rsidR="00200D66" w:rsidRPr="00200D66">
        <w:rPr>
          <w:bCs/>
          <w:i/>
          <w:sz w:val="20"/>
          <w:szCs w:val="20"/>
          <w:lang w:val="en-US"/>
        </w:rPr>
        <w:t>HCW</w:t>
      </w:r>
      <w:r w:rsidR="00200D66">
        <w:rPr>
          <w:i/>
          <w:sz w:val="20"/>
          <w:szCs w:val="20"/>
          <w:lang w:val="en-US"/>
        </w:rPr>
        <w:t xml:space="preserve"> </w:t>
      </w:r>
      <w:r w:rsidR="00200D66">
        <w:rPr>
          <w:sz w:val="20"/>
          <w:szCs w:val="20"/>
          <w:lang w:val="en-US"/>
        </w:rPr>
        <w:t xml:space="preserve">healthcare workers, </w:t>
      </w:r>
      <w:r>
        <w:rPr>
          <w:i/>
          <w:sz w:val="20"/>
          <w:szCs w:val="20"/>
          <w:lang w:val="en-US"/>
        </w:rPr>
        <w:t>RT-PCR</w:t>
      </w:r>
      <w:r>
        <w:rPr>
          <w:sz w:val="20"/>
          <w:szCs w:val="20"/>
          <w:lang w:val="en-US"/>
        </w:rPr>
        <w:t xml:space="preserve"> reverse transcription polymerase chain reaction. </w:t>
      </w:r>
    </w:p>
    <w:p w14:paraId="32152F5C" w14:textId="77777777" w:rsidR="008150D7" w:rsidRDefault="00892C7B" w:rsidP="00892C7B">
      <w:pPr>
        <w:spacing w:line="480" w:lineRule="auto"/>
        <w:rPr>
          <w:bCs/>
          <w:sz w:val="20"/>
          <w:szCs w:val="20"/>
          <w:lang w:val="en-US"/>
        </w:rPr>
      </w:pPr>
      <w:r w:rsidRPr="00892C7B">
        <w:rPr>
          <w:bCs/>
          <w:sz w:val="20"/>
          <w:szCs w:val="20"/>
          <w:vertAlign w:val="superscript"/>
          <w:lang w:val="en-US"/>
        </w:rPr>
        <w:t>1</w:t>
      </w:r>
      <w:r w:rsidRPr="00892C7B">
        <w:rPr>
          <w:bCs/>
          <w:i/>
          <w:sz w:val="20"/>
          <w:szCs w:val="20"/>
          <w:lang w:val="en-US"/>
        </w:rPr>
        <w:t xml:space="preserve"> P. aeruginosa </w:t>
      </w:r>
      <w:r w:rsidRPr="00892C7B">
        <w:rPr>
          <w:bCs/>
          <w:sz w:val="20"/>
          <w:szCs w:val="20"/>
          <w:lang w:val="en-US"/>
        </w:rPr>
        <w:t xml:space="preserve">isolates were only tested for the presence of VIM </w:t>
      </w:r>
      <w:r>
        <w:rPr>
          <w:rFonts w:cstheme="minorHAnsi"/>
          <w:bCs/>
          <w:sz w:val="20"/>
          <w:szCs w:val="20"/>
        </w:rPr>
        <w:t>β</w:t>
      </w:r>
      <w:r w:rsidRPr="00892C7B">
        <w:rPr>
          <w:bCs/>
          <w:sz w:val="20"/>
          <w:szCs w:val="20"/>
          <w:lang w:val="en-US"/>
        </w:rPr>
        <w:t xml:space="preserve">-lactamase enzyme.  </w:t>
      </w:r>
    </w:p>
    <w:p w14:paraId="0DEE5275" w14:textId="38FC1BBA" w:rsidR="00254CE2" w:rsidRDefault="008150D7" w:rsidP="00892C7B">
      <w:pPr>
        <w:spacing w:line="480" w:lineRule="auto"/>
        <w:rPr>
          <w:b/>
          <w:lang w:val="en-US"/>
        </w:rPr>
      </w:pPr>
      <w:r w:rsidRPr="008150D7"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val="en-US" w:eastAsia="nl-NL"/>
        </w:rPr>
        <w:t>2</w:t>
      </w:r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  <w:lang w:val="en-US" w:eastAsia="nl-NL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  <w:lang w:val="en-US" w:eastAsia="nl-NL"/>
        </w:rPr>
        <w:t xml:space="preserve">Numbers not available for HCW. </w:t>
      </w:r>
      <w:r w:rsidR="00254CE2">
        <w:rPr>
          <w:b/>
          <w:lang w:val="en-US"/>
        </w:rPr>
        <w:br w:type="page"/>
      </w:r>
    </w:p>
    <w:p w14:paraId="2F20E76A" w14:textId="409E2496" w:rsidR="009C0E43" w:rsidRPr="007E74C2" w:rsidRDefault="000C0886">
      <w:pPr>
        <w:rPr>
          <w:b/>
          <w:lang w:val="en-US"/>
        </w:rPr>
      </w:pPr>
      <w:r w:rsidRPr="007E74C2">
        <w:rPr>
          <w:b/>
          <w:lang w:val="en-US"/>
        </w:rPr>
        <w:lastRenderedPageBreak/>
        <w:t>References</w:t>
      </w:r>
      <w:r w:rsidRPr="007E74C2">
        <w:rPr>
          <w:b/>
          <w:lang w:val="en-US"/>
        </w:rPr>
        <w:br/>
      </w:r>
    </w:p>
    <w:p w14:paraId="5EC72B81" w14:textId="6DC6CC8B" w:rsidR="002B7996" w:rsidRPr="002B7996" w:rsidRDefault="009C0E43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fldChar w:fldCharType="begin"/>
      </w:r>
      <w:r w:rsidRPr="002B7996">
        <w:rPr>
          <w:sz w:val="20"/>
          <w:szCs w:val="20"/>
        </w:rPr>
        <w:instrText xml:space="preserve"> ADDIN EN.REFLIST </w:instrText>
      </w:r>
      <w:r w:rsidRPr="002B7996">
        <w:rPr>
          <w:sz w:val="20"/>
          <w:szCs w:val="20"/>
        </w:rPr>
        <w:fldChar w:fldCharType="separate"/>
      </w:r>
      <w:r w:rsidR="002B7996" w:rsidRPr="002B7996">
        <w:rPr>
          <w:sz w:val="20"/>
          <w:szCs w:val="20"/>
        </w:rPr>
        <w:t>1.</w:t>
      </w:r>
      <w:r w:rsidR="002B7996" w:rsidRPr="002B7996">
        <w:rPr>
          <w:sz w:val="20"/>
          <w:szCs w:val="20"/>
        </w:rPr>
        <w:tab/>
        <w:t xml:space="preserve">Adelantado Lacasa M, Portillo ME, Lobo Palanco J, Chamorro J, Ezpeleta Baquedano C. Molecular Epidemiology of Multidrug-Resistant </w:t>
      </w:r>
      <w:r w:rsidR="002B7996" w:rsidRPr="002B7996">
        <w:rPr>
          <w:i/>
          <w:sz w:val="20"/>
          <w:szCs w:val="20"/>
        </w:rPr>
        <w:t>Pseudomonas aeruginosa</w:t>
      </w:r>
      <w:r w:rsidR="002B7996" w:rsidRPr="002B7996">
        <w:rPr>
          <w:sz w:val="20"/>
          <w:szCs w:val="20"/>
        </w:rPr>
        <w:t xml:space="preserve"> Acquired in a Spanish Intensive Care Unit: Using Diverse Typing Methods to Identify Clonal Types. Microorganisms. 2022;10(9). </w:t>
      </w:r>
      <w:hyperlink r:id="rId8" w:history="1">
        <w:r w:rsidR="002B7996" w:rsidRPr="002B7996">
          <w:rPr>
            <w:rStyle w:val="Hyperlink"/>
            <w:sz w:val="20"/>
            <w:szCs w:val="20"/>
          </w:rPr>
          <w:t>https://doi.org/10.3390/microorganisms10091791</w:t>
        </w:r>
      </w:hyperlink>
      <w:r w:rsidR="002B7996" w:rsidRPr="002B7996">
        <w:rPr>
          <w:sz w:val="20"/>
          <w:szCs w:val="20"/>
        </w:rPr>
        <w:t>.</w:t>
      </w:r>
    </w:p>
    <w:p w14:paraId="1EAE5E28" w14:textId="1424C061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2.</w:t>
      </w:r>
      <w:r w:rsidRPr="002B7996">
        <w:rPr>
          <w:sz w:val="20"/>
          <w:szCs w:val="20"/>
        </w:rPr>
        <w:tab/>
        <w:t xml:space="preserve">Catho G, Martischang R, Boroli F, Chraïti MN, Martin Y, Koyluk Tomsuk Z, et al. Outbreak of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producing VIM carbapenemase in an intensive care unit and its termination by implementation of waterless patient care. Crit Care. 2021;25(1):301. </w:t>
      </w:r>
      <w:hyperlink r:id="rId9" w:history="1">
        <w:r w:rsidRPr="002B7996">
          <w:rPr>
            <w:rStyle w:val="Hyperlink"/>
            <w:sz w:val="20"/>
            <w:szCs w:val="20"/>
          </w:rPr>
          <w:t>https://doi.org/10.1186/s13054-021-03726-y</w:t>
        </w:r>
      </w:hyperlink>
      <w:r w:rsidRPr="002B7996">
        <w:rPr>
          <w:sz w:val="20"/>
          <w:szCs w:val="20"/>
        </w:rPr>
        <w:t>.</w:t>
      </w:r>
    </w:p>
    <w:p w14:paraId="7EC24218" w14:textId="3090A3FD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3.</w:t>
      </w:r>
      <w:r w:rsidRPr="002B7996">
        <w:rPr>
          <w:sz w:val="20"/>
          <w:szCs w:val="20"/>
        </w:rPr>
        <w:tab/>
        <w:t xml:space="preserve">De Geyter D, Vanstokstraeten R, Crombé F, Tommassen J, Wybo I, Piérard D. Sink drains as reservoirs of VIM-2 metallo-β-lactamase-producing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in a Belgian intensive care unit: relation to patients investigated by whole-genome sequencing. J Hosp Infect. 2021;115:75-82. </w:t>
      </w:r>
      <w:hyperlink r:id="rId10" w:history="1">
        <w:r w:rsidRPr="002B7996">
          <w:rPr>
            <w:rStyle w:val="Hyperlink"/>
            <w:sz w:val="20"/>
            <w:szCs w:val="20"/>
          </w:rPr>
          <w:t>https://doi.org/10.1016/j.jhin.2021.05.010</w:t>
        </w:r>
      </w:hyperlink>
      <w:r w:rsidRPr="002B7996">
        <w:rPr>
          <w:sz w:val="20"/>
          <w:szCs w:val="20"/>
        </w:rPr>
        <w:t>.</w:t>
      </w:r>
    </w:p>
    <w:p w14:paraId="3ED40333" w14:textId="50D5FDEB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4.</w:t>
      </w:r>
      <w:r w:rsidRPr="002B7996">
        <w:rPr>
          <w:sz w:val="20"/>
          <w:szCs w:val="20"/>
        </w:rPr>
        <w:tab/>
        <w:t xml:space="preserve">Franco R, de Oliveira Santos IC, Mora MFM, López PVA, Alvarez VET, Arce FHO, et al. Genotypic characterization and clonal relatedness of metallo-β-lactamase-producing non-fermentative gram negative bacteria in the first 5 years of their circulation in Paraguay (2011-2015). Braz J Microbiol. 2023;54(1):179-90. </w:t>
      </w:r>
      <w:hyperlink r:id="rId11" w:history="1">
        <w:r w:rsidRPr="002B7996">
          <w:rPr>
            <w:rStyle w:val="Hyperlink"/>
            <w:sz w:val="20"/>
            <w:szCs w:val="20"/>
          </w:rPr>
          <w:t>https://doi.org/10.1007/s42770-022-00888-x</w:t>
        </w:r>
      </w:hyperlink>
      <w:r w:rsidRPr="002B7996">
        <w:rPr>
          <w:sz w:val="20"/>
          <w:szCs w:val="20"/>
        </w:rPr>
        <w:t>.</w:t>
      </w:r>
    </w:p>
    <w:p w14:paraId="011DD35C" w14:textId="0FC60656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5.</w:t>
      </w:r>
      <w:r w:rsidRPr="002B7996">
        <w:rPr>
          <w:sz w:val="20"/>
          <w:szCs w:val="20"/>
        </w:rPr>
        <w:tab/>
        <w:t xml:space="preserve">Freire MP, Camargo CH, Yamada AY, Nagamori FO, Reusing Junior JO, Spadão F, et al. Critical points and potential pitfalls of outbreak of IMP-1-producing carbapenem-resistant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among kidney transplant recipients: a case-control study. J Hosp Infect. 2021;115:83-92. </w:t>
      </w:r>
      <w:hyperlink r:id="rId12" w:history="1">
        <w:r w:rsidRPr="002B7996">
          <w:rPr>
            <w:rStyle w:val="Hyperlink"/>
            <w:sz w:val="20"/>
            <w:szCs w:val="20"/>
          </w:rPr>
          <w:t>https://doi.org/10.1016/j.jhin.2021.05.006</w:t>
        </w:r>
      </w:hyperlink>
      <w:r w:rsidRPr="002B7996">
        <w:rPr>
          <w:sz w:val="20"/>
          <w:szCs w:val="20"/>
        </w:rPr>
        <w:t>.</w:t>
      </w:r>
    </w:p>
    <w:p w14:paraId="1721D176" w14:textId="65A6DCCB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6.</w:t>
      </w:r>
      <w:r w:rsidRPr="002B7996">
        <w:rPr>
          <w:sz w:val="20"/>
          <w:szCs w:val="20"/>
        </w:rPr>
        <w:tab/>
        <w:t xml:space="preserve">Hu Y, Qing Y, Chen J, Liu C, Lu J, Wang Q, et al. Prevalence, Risk Factors, and Molecular Epidemiology of Intestinal Carbapenem-Resistant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. Microbiol Spectr. 2021;9(3):e0134421. </w:t>
      </w:r>
      <w:hyperlink r:id="rId13" w:history="1">
        <w:r w:rsidRPr="002B7996">
          <w:rPr>
            <w:rStyle w:val="Hyperlink"/>
            <w:sz w:val="20"/>
            <w:szCs w:val="20"/>
          </w:rPr>
          <w:t>https://doi.org/10.1128/spectrum.01344-21</w:t>
        </w:r>
      </w:hyperlink>
      <w:r w:rsidRPr="002B7996">
        <w:rPr>
          <w:sz w:val="20"/>
          <w:szCs w:val="20"/>
        </w:rPr>
        <w:t>.</w:t>
      </w:r>
    </w:p>
    <w:p w14:paraId="30F91A3E" w14:textId="66024B0E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7.</w:t>
      </w:r>
      <w:r w:rsidRPr="002B7996">
        <w:rPr>
          <w:sz w:val="20"/>
          <w:szCs w:val="20"/>
        </w:rPr>
        <w:tab/>
        <w:t xml:space="preserve">Karampatakis T, Tsergouli K, Iosifidis E, Antachopoulos C, Mouloudi E, Karyoti A, et al. Forecasting models of infections due to carbapenem-resistant Gram-negative bacteria in an intensive care unit in an endemic area. J Glob Antimicrob Resist. 2020;20:214-8. </w:t>
      </w:r>
      <w:hyperlink r:id="rId14" w:history="1">
        <w:r w:rsidRPr="002B7996">
          <w:rPr>
            <w:rStyle w:val="Hyperlink"/>
            <w:sz w:val="20"/>
            <w:szCs w:val="20"/>
          </w:rPr>
          <w:t>https://doi.org/10.1016/j.jgar.2019.06.019</w:t>
        </w:r>
      </w:hyperlink>
      <w:r w:rsidRPr="002B7996">
        <w:rPr>
          <w:sz w:val="20"/>
          <w:szCs w:val="20"/>
        </w:rPr>
        <w:t>.</w:t>
      </w:r>
    </w:p>
    <w:p w14:paraId="0EC1062A" w14:textId="7CCD9A18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8.</w:t>
      </w:r>
      <w:r w:rsidRPr="002B7996">
        <w:rPr>
          <w:sz w:val="20"/>
          <w:szCs w:val="20"/>
        </w:rPr>
        <w:tab/>
        <w:t xml:space="preserve">Maclean K, Njamo F, Serepa-Dlamini MH, Kondiah K, Green E. Antimicrobial Susceptibility Profiles among </w:t>
      </w:r>
      <w:r w:rsidRPr="002B7996">
        <w:rPr>
          <w:i/>
          <w:sz w:val="20"/>
          <w:szCs w:val="20"/>
        </w:rPr>
        <w:t xml:space="preserve">Pseudomonas aeruginosa </w:t>
      </w:r>
      <w:r w:rsidRPr="002B7996">
        <w:rPr>
          <w:sz w:val="20"/>
          <w:szCs w:val="20"/>
        </w:rPr>
        <w:t xml:space="preserve">Isolated from Professional SCUBA Divers with Otitis Externa, Swimming Pools and the Ocean at a Diving Operation in South Africa. Pathogens. 2022;11(1). </w:t>
      </w:r>
      <w:hyperlink r:id="rId15" w:history="1">
        <w:r w:rsidRPr="002B7996">
          <w:rPr>
            <w:rStyle w:val="Hyperlink"/>
            <w:sz w:val="20"/>
            <w:szCs w:val="20"/>
          </w:rPr>
          <w:t>https://doi.org/10.3390/pathogens11010091</w:t>
        </w:r>
      </w:hyperlink>
      <w:r w:rsidRPr="002B7996">
        <w:rPr>
          <w:sz w:val="20"/>
          <w:szCs w:val="20"/>
        </w:rPr>
        <w:t>.</w:t>
      </w:r>
    </w:p>
    <w:p w14:paraId="101FABBB" w14:textId="1707C95F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9.</w:t>
      </w:r>
      <w:r w:rsidRPr="002B7996">
        <w:rPr>
          <w:sz w:val="20"/>
          <w:szCs w:val="20"/>
        </w:rPr>
        <w:tab/>
        <w:t xml:space="preserve">Mahmoud MF, Fathy FM, Gohar MK, Awad WM, Soliman MH. Genotyping of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strains isolated from surgical site infected patients by RAPD-PCR. Syst Rev Pharm. 2020;11(12):1998-2005. </w:t>
      </w:r>
      <w:hyperlink r:id="rId16" w:history="1">
        <w:r w:rsidRPr="002B7996">
          <w:rPr>
            <w:rStyle w:val="Hyperlink"/>
            <w:sz w:val="20"/>
            <w:szCs w:val="20"/>
          </w:rPr>
          <w:t>https://doi.org/10.31838/srp.2020.12.304</w:t>
        </w:r>
      </w:hyperlink>
      <w:r w:rsidRPr="002B7996">
        <w:rPr>
          <w:sz w:val="20"/>
          <w:szCs w:val="20"/>
        </w:rPr>
        <w:t>.</w:t>
      </w:r>
    </w:p>
    <w:p w14:paraId="0FBE0B6C" w14:textId="13CCB4AC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10.</w:t>
      </w:r>
      <w:r w:rsidRPr="002B7996">
        <w:rPr>
          <w:sz w:val="20"/>
          <w:szCs w:val="20"/>
        </w:rPr>
        <w:tab/>
        <w:t xml:space="preserve">Martak D, Gbaguidi-Haore H, Meunier A, Valot B, Conzelmann N, Eib M, et al. High prevalence of </w:t>
      </w:r>
      <w:r w:rsidRPr="002B7996">
        <w:rPr>
          <w:i/>
          <w:sz w:val="20"/>
          <w:szCs w:val="20"/>
        </w:rPr>
        <w:t xml:space="preserve">Pseudomonas aeruginosa </w:t>
      </w:r>
      <w:r w:rsidRPr="002B7996">
        <w:rPr>
          <w:sz w:val="20"/>
          <w:szCs w:val="20"/>
        </w:rPr>
        <w:t xml:space="preserve">carriage in residents of French and German long-term care facilities. Clin Microbiol Infect. 2022;28(10):1353-8. </w:t>
      </w:r>
      <w:hyperlink r:id="rId17" w:history="1">
        <w:r w:rsidRPr="002B7996">
          <w:rPr>
            <w:rStyle w:val="Hyperlink"/>
            <w:sz w:val="20"/>
            <w:szCs w:val="20"/>
          </w:rPr>
          <w:t>https://doi.org/10.1016/j.cmi.2022.05.004</w:t>
        </w:r>
      </w:hyperlink>
      <w:r w:rsidRPr="002B7996">
        <w:rPr>
          <w:sz w:val="20"/>
          <w:szCs w:val="20"/>
        </w:rPr>
        <w:t>.</w:t>
      </w:r>
    </w:p>
    <w:p w14:paraId="377938CD" w14:textId="08D49ED4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11.</w:t>
      </w:r>
      <w:r w:rsidRPr="002B7996">
        <w:rPr>
          <w:sz w:val="20"/>
          <w:szCs w:val="20"/>
        </w:rPr>
        <w:tab/>
        <w:t xml:space="preserve">Ohadian Moghadam S, Afshar D, Nowroozi MR, Behnamfar A, Farzin A. Molecular Epidemiology of Carbapenemase-Producing </w:t>
      </w:r>
      <w:r w:rsidRPr="002B7996">
        <w:rPr>
          <w:i/>
          <w:sz w:val="20"/>
          <w:szCs w:val="20"/>
        </w:rPr>
        <w:t xml:space="preserve">Pseudomonas aeruginosa </w:t>
      </w:r>
      <w:r w:rsidRPr="002B7996">
        <w:rPr>
          <w:sz w:val="20"/>
          <w:szCs w:val="20"/>
        </w:rPr>
        <w:t xml:space="preserve">Isolated from an Iranian University Hospital: Evidence for Spread of High-Risk Clones. Infect Drug Resist. 2020;13:1583-92. </w:t>
      </w:r>
      <w:hyperlink r:id="rId18" w:history="1">
        <w:r w:rsidRPr="002B7996">
          <w:rPr>
            <w:rStyle w:val="Hyperlink"/>
            <w:sz w:val="20"/>
            <w:szCs w:val="20"/>
          </w:rPr>
          <w:t>https://doi.org/10.2147/idr.s253756</w:t>
        </w:r>
      </w:hyperlink>
      <w:r w:rsidRPr="002B7996">
        <w:rPr>
          <w:sz w:val="20"/>
          <w:szCs w:val="20"/>
        </w:rPr>
        <w:t>.</w:t>
      </w:r>
    </w:p>
    <w:p w14:paraId="30368EB8" w14:textId="262542E1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12.</w:t>
      </w:r>
      <w:r w:rsidRPr="002B7996">
        <w:rPr>
          <w:sz w:val="20"/>
          <w:szCs w:val="20"/>
        </w:rPr>
        <w:tab/>
        <w:t xml:space="preserve">Odoi H, Boamah VE, Boakye YD, Agyare C. Prevalence and Phenotypic and Genotypic Resistance Mechanisms of Multidrug-Resistant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Strains Isolated from Clinical, Environmental, and Poultry Litter Samples from the Ashanti Region of Ghana. J Environ Public Health. 2021;2021:9976064. </w:t>
      </w:r>
      <w:hyperlink r:id="rId19" w:history="1">
        <w:r w:rsidRPr="002B7996">
          <w:rPr>
            <w:rStyle w:val="Hyperlink"/>
            <w:sz w:val="20"/>
            <w:szCs w:val="20"/>
          </w:rPr>
          <w:t>https://doi.org/10.1155/2021/9976064</w:t>
        </w:r>
      </w:hyperlink>
      <w:r w:rsidRPr="002B7996">
        <w:rPr>
          <w:sz w:val="20"/>
          <w:szCs w:val="20"/>
        </w:rPr>
        <w:t>.</w:t>
      </w:r>
    </w:p>
    <w:p w14:paraId="447B9B5F" w14:textId="4975FBA0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13.</w:t>
      </w:r>
      <w:r w:rsidRPr="002B7996">
        <w:rPr>
          <w:sz w:val="20"/>
          <w:szCs w:val="20"/>
        </w:rPr>
        <w:tab/>
        <w:t xml:space="preserve">Pham TM, Büchler AC, Voor In 't Holt AF, Severin JA, Bootsma MCJ, Gommers D, et al. Routes of transmission of VIM-positive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in the adult intensive care unit-analysis of 9 years of surveillance at a university hospital using a mathematical model. Antimicrob Resist Infect Control. 2022;11(1):55. </w:t>
      </w:r>
      <w:hyperlink r:id="rId20" w:history="1">
        <w:r w:rsidRPr="002B7996">
          <w:rPr>
            <w:rStyle w:val="Hyperlink"/>
            <w:sz w:val="20"/>
            <w:szCs w:val="20"/>
          </w:rPr>
          <w:t>https://doi.org/10.1186/s13756-022-01095-x</w:t>
        </w:r>
      </w:hyperlink>
      <w:r w:rsidRPr="002B7996">
        <w:rPr>
          <w:sz w:val="20"/>
          <w:szCs w:val="20"/>
        </w:rPr>
        <w:t>.</w:t>
      </w:r>
    </w:p>
    <w:p w14:paraId="46157FDF" w14:textId="4C1EB282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lastRenderedPageBreak/>
        <w:t>14.</w:t>
      </w:r>
      <w:r w:rsidRPr="002B7996">
        <w:rPr>
          <w:sz w:val="20"/>
          <w:szCs w:val="20"/>
        </w:rPr>
        <w:tab/>
        <w:t xml:space="preserve">Rice W, Martin J, Hodgkin M, Carter J, Barrasa A, Sweeting K, et al. A protracted outbreak of difficult-to-treat resistant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in a haematology unit: a matched case-control study demonstrating increased risk with use of fluoroquinolone. J Hosp Infect. 2023;132:52-61. </w:t>
      </w:r>
      <w:hyperlink r:id="rId21" w:history="1">
        <w:r w:rsidRPr="002B7996">
          <w:rPr>
            <w:rStyle w:val="Hyperlink"/>
            <w:sz w:val="20"/>
            <w:szCs w:val="20"/>
          </w:rPr>
          <w:t>https://doi.org/10.1016/j.jhin.2022.11.013</w:t>
        </w:r>
      </w:hyperlink>
      <w:r w:rsidRPr="002B7996">
        <w:rPr>
          <w:sz w:val="20"/>
          <w:szCs w:val="20"/>
        </w:rPr>
        <w:t>.</w:t>
      </w:r>
    </w:p>
    <w:p w14:paraId="08C40918" w14:textId="309C93FE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15.</w:t>
      </w:r>
      <w:r w:rsidRPr="002B7996">
        <w:rPr>
          <w:sz w:val="20"/>
          <w:szCs w:val="20"/>
        </w:rPr>
        <w:tab/>
        <w:t xml:space="preserve">Saharman YR, Pelegrin AC, Karuniawati A, Sedono R, Aditianingsih D, Goessens WHF, et al. Epidemiology and characterisation of carbapenem-non-susceptible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in a large intensive care unit in Jakarta, Indonesia. Int J Antimicrob Agents. 2019;54(5):655-60. </w:t>
      </w:r>
      <w:hyperlink r:id="rId22" w:history="1">
        <w:r w:rsidRPr="002B7996">
          <w:rPr>
            <w:rStyle w:val="Hyperlink"/>
            <w:sz w:val="20"/>
            <w:szCs w:val="20"/>
          </w:rPr>
          <w:t>https://doi.org/10.1016/j.ijantimicag.2019.08.003</w:t>
        </w:r>
      </w:hyperlink>
      <w:r w:rsidRPr="002B7996">
        <w:rPr>
          <w:sz w:val="20"/>
          <w:szCs w:val="20"/>
        </w:rPr>
        <w:t>.</w:t>
      </w:r>
    </w:p>
    <w:p w14:paraId="289C1C4D" w14:textId="6EBB347F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16.</w:t>
      </w:r>
      <w:r w:rsidRPr="002B7996">
        <w:rPr>
          <w:sz w:val="20"/>
          <w:szCs w:val="20"/>
        </w:rPr>
        <w:tab/>
        <w:t xml:space="preserve">Torrens G, van der Schalk TE, Cortes-Lara S, Timbermont L, Del Barrio-Tofiño E, Xavier BB, et al. Susceptibility profiles and resistance genomics of </w:t>
      </w:r>
      <w:r w:rsidRPr="002B7996">
        <w:rPr>
          <w:i/>
          <w:sz w:val="20"/>
          <w:szCs w:val="20"/>
        </w:rPr>
        <w:t>Pseudomonas aeruginosa</w:t>
      </w:r>
      <w:r w:rsidRPr="002B7996">
        <w:rPr>
          <w:sz w:val="20"/>
          <w:szCs w:val="20"/>
        </w:rPr>
        <w:t xml:space="preserve"> isolates from European ICUs participating in the ASPIRE-ICU trial. J Antimicrob Chemother. 2022;77(7):1862-72. </w:t>
      </w:r>
      <w:hyperlink r:id="rId23" w:history="1">
        <w:r w:rsidRPr="002B7996">
          <w:rPr>
            <w:rStyle w:val="Hyperlink"/>
            <w:sz w:val="20"/>
            <w:szCs w:val="20"/>
          </w:rPr>
          <w:t>https://doi.org/10.1093/jac/dkac122</w:t>
        </w:r>
      </w:hyperlink>
      <w:r w:rsidRPr="002B7996">
        <w:rPr>
          <w:sz w:val="20"/>
          <w:szCs w:val="20"/>
        </w:rPr>
        <w:t>.</w:t>
      </w:r>
    </w:p>
    <w:p w14:paraId="480481AF" w14:textId="3572102B" w:rsidR="002B7996" w:rsidRPr="002B7996" w:rsidRDefault="002B7996" w:rsidP="002B7996">
      <w:pPr>
        <w:pStyle w:val="EndNoteBibliography"/>
        <w:rPr>
          <w:sz w:val="20"/>
          <w:szCs w:val="20"/>
        </w:rPr>
      </w:pPr>
      <w:r w:rsidRPr="002B7996">
        <w:rPr>
          <w:sz w:val="20"/>
          <w:szCs w:val="20"/>
        </w:rPr>
        <w:t>17.</w:t>
      </w:r>
      <w:r w:rsidRPr="002B7996">
        <w:rPr>
          <w:sz w:val="20"/>
          <w:szCs w:val="20"/>
        </w:rPr>
        <w:tab/>
        <w:t xml:space="preserve">Wendel AF, Malecki M, Mattner F, Xanthopoulou K, Wille J, Seifert H, et al. Genomic-based transmission analysis of carbapenem-resistant </w:t>
      </w:r>
      <w:r w:rsidRPr="002B7996">
        <w:rPr>
          <w:i/>
          <w:sz w:val="20"/>
          <w:szCs w:val="20"/>
        </w:rPr>
        <w:t xml:space="preserve">Pseudomonas aeruginosa </w:t>
      </w:r>
      <w:r w:rsidRPr="002B7996">
        <w:rPr>
          <w:sz w:val="20"/>
          <w:szCs w:val="20"/>
        </w:rPr>
        <w:t xml:space="preserve">at a tertiary care centre in Cologne (Germany) from 2015 to 2020. JAC Antimicrob Resist. 2022;4(3):dlac057. </w:t>
      </w:r>
      <w:hyperlink r:id="rId24" w:history="1">
        <w:r w:rsidRPr="002B7996">
          <w:rPr>
            <w:rStyle w:val="Hyperlink"/>
            <w:sz w:val="20"/>
            <w:szCs w:val="20"/>
          </w:rPr>
          <w:t>https://doi.org/10.1093/jacamr/dlac057</w:t>
        </w:r>
      </w:hyperlink>
      <w:r w:rsidRPr="002B7996">
        <w:rPr>
          <w:sz w:val="20"/>
          <w:szCs w:val="20"/>
        </w:rPr>
        <w:t>.</w:t>
      </w:r>
    </w:p>
    <w:p w14:paraId="65213C5E" w14:textId="6F7DCBE8" w:rsidR="00CC03BB" w:rsidRPr="002B7996" w:rsidRDefault="009C0E43">
      <w:pPr>
        <w:rPr>
          <w:sz w:val="20"/>
          <w:szCs w:val="20"/>
        </w:rPr>
      </w:pPr>
      <w:r w:rsidRPr="002B7996">
        <w:rPr>
          <w:sz w:val="20"/>
          <w:szCs w:val="20"/>
        </w:rPr>
        <w:fldChar w:fldCharType="end"/>
      </w:r>
      <w:bookmarkStart w:id="0" w:name="_GoBack"/>
      <w:bookmarkEnd w:id="0"/>
    </w:p>
    <w:sectPr w:rsidR="00CC03BB" w:rsidRPr="002B7996" w:rsidSect="00AF6822">
      <w:footerReference w:type="default" r:id="rId2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F29602" w14:textId="77777777" w:rsidR="00DA03B8" w:rsidRDefault="00DA03B8" w:rsidP="00512DD1">
      <w:r>
        <w:separator/>
      </w:r>
    </w:p>
  </w:endnote>
  <w:endnote w:type="continuationSeparator" w:id="0">
    <w:p w14:paraId="1E02CB87" w14:textId="77777777" w:rsidR="00DA03B8" w:rsidRDefault="00DA03B8" w:rsidP="00512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53955148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5647B2" w14:textId="14459B4F" w:rsidR="000005FA" w:rsidRDefault="000005F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397AE081" w14:textId="77777777" w:rsidR="000005FA" w:rsidRDefault="000005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E575538" w14:textId="77777777" w:rsidR="00DA03B8" w:rsidRDefault="00DA03B8" w:rsidP="00512DD1">
      <w:r>
        <w:separator/>
      </w:r>
    </w:p>
  </w:footnote>
  <w:footnote w:type="continuationSeparator" w:id="0">
    <w:p w14:paraId="10AE1B9C" w14:textId="77777777" w:rsidR="00DA03B8" w:rsidRDefault="00DA03B8" w:rsidP="00512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 CMI&lt;/Style&gt;&lt;LeftDelim&gt;{&lt;/LeftDelim&gt;&lt;RightDelim&gt;}&lt;/RightDelim&gt;&lt;FontName&gt;Calibri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adtwxpvdmxr0rjerrv1xsfd3eww2fvpse0p2&quot;&gt;My EndNote Library&lt;record-ids&gt;&lt;item&gt;4&lt;/item&gt;&lt;item&gt;22&lt;/item&gt;&lt;item&gt;24&lt;/item&gt;&lt;item&gt;31&lt;/item&gt;&lt;item&gt;32&lt;/item&gt;&lt;item&gt;33&lt;/item&gt;&lt;item&gt;34&lt;/item&gt;&lt;item&gt;36&lt;/item&gt;&lt;item&gt;37&lt;/item&gt;&lt;item&gt;39&lt;/item&gt;&lt;item&gt;40&lt;/item&gt;&lt;item&gt;42&lt;/item&gt;&lt;item&gt;43&lt;/item&gt;&lt;item&gt;45&lt;/item&gt;&lt;item&gt;46&lt;/item&gt;&lt;item&gt;47&lt;/item&gt;&lt;item&gt;69&lt;/item&gt;&lt;/record-ids&gt;&lt;/item&gt;&lt;/Libraries&gt;"/>
  </w:docVars>
  <w:rsids>
    <w:rsidRoot w:val="00AF6822"/>
    <w:rsid w:val="000005FA"/>
    <w:rsid w:val="000C0886"/>
    <w:rsid w:val="000D3A54"/>
    <w:rsid w:val="00200D66"/>
    <w:rsid w:val="00202AED"/>
    <w:rsid w:val="00210C8D"/>
    <w:rsid w:val="00254CE2"/>
    <w:rsid w:val="00285084"/>
    <w:rsid w:val="002B7996"/>
    <w:rsid w:val="002C1A2C"/>
    <w:rsid w:val="00341184"/>
    <w:rsid w:val="00367F79"/>
    <w:rsid w:val="00404D22"/>
    <w:rsid w:val="00462206"/>
    <w:rsid w:val="0046468E"/>
    <w:rsid w:val="004901D4"/>
    <w:rsid w:val="004E588C"/>
    <w:rsid w:val="00512DD1"/>
    <w:rsid w:val="00715F4E"/>
    <w:rsid w:val="0072013A"/>
    <w:rsid w:val="00753CB0"/>
    <w:rsid w:val="0076566B"/>
    <w:rsid w:val="007C3CEE"/>
    <w:rsid w:val="007E74C2"/>
    <w:rsid w:val="007F302D"/>
    <w:rsid w:val="008124DA"/>
    <w:rsid w:val="008150D7"/>
    <w:rsid w:val="00892C7B"/>
    <w:rsid w:val="00897878"/>
    <w:rsid w:val="00906ECA"/>
    <w:rsid w:val="0094069C"/>
    <w:rsid w:val="00951547"/>
    <w:rsid w:val="009C0E43"/>
    <w:rsid w:val="00A6610C"/>
    <w:rsid w:val="00AF6822"/>
    <w:rsid w:val="00B55708"/>
    <w:rsid w:val="00BE5DED"/>
    <w:rsid w:val="00C47433"/>
    <w:rsid w:val="00CC03BB"/>
    <w:rsid w:val="00CC55D4"/>
    <w:rsid w:val="00DA03B8"/>
    <w:rsid w:val="00E25451"/>
    <w:rsid w:val="00E61390"/>
    <w:rsid w:val="00EF1D62"/>
    <w:rsid w:val="00F333D7"/>
    <w:rsid w:val="00FF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88E2C11"/>
  <w15:chartTrackingRefBased/>
  <w15:docId w15:val="{891A28B1-8A80-4BE4-A6A5-F48EEEEE6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aliases w:val="Tabel Erasmus MC"/>
    <w:basedOn w:val="TableNormal"/>
    <w:uiPriority w:val="39"/>
    <w:rsid w:val="0046468E"/>
    <w:rPr>
      <w:rFonts w:ascii="Arial" w:hAnsi="Arial"/>
    </w:rPr>
    <w:tblPr>
      <w:tblBorders>
        <w:top w:val="single" w:sz="4" w:space="0" w:color="89D4F1"/>
        <w:left w:val="single" w:sz="4" w:space="0" w:color="89D4F1"/>
        <w:bottom w:val="single" w:sz="4" w:space="0" w:color="89D4F1"/>
        <w:right w:val="single" w:sz="4" w:space="0" w:color="89D4F1"/>
        <w:insideH w:val="single" w:sz="4" w:space="0" w:color="89D4F1"/>
        <w:insideV w:val="single" w:sz="4" w:space="0" w:color="89D4F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styleId="ListTable6Colorful-Accent2">
    <w:name w:val="List Table 6 Colorful Accent 2"/>
    <w:basedOn w:val="TableNormal"/>
    <w:uiPriority w:val="51"/>
    <w:rsid w:val="00CC55D4"/>
    <w:rPr>
      <w:rFonts w:ascii="Times New Roman" w:eastAsia="Times New Roman" w:hAnsi="Times New Roman" w:cs="Times New Roman"/>
      <w:color w:val="C45911" w:themeColor="accent2" w:themeShade="BF"/>
      <w:sz w:val="20"/>
      <w:szCs w:val="20"/>
      <w:lang w:val="en-GB" w:eastAsia="en-GB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basedOn w:val="Normal"/>
    <w:link w:val="Header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2DD1"/>
  </w:style>
  <w:style w:type="paragraph" w:styleId="Footer">
    <w:name w:val="footer"/>
    <w:basedOn w:val="Normal"/>
    <w:link w:val="FooterChar"/>
    <w:uiPriority w:val="99"/>
    <w:unhideWhenUsed/>
    <w:rsid w:val="00512DD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2DD1"/>
  </w:style>
  <w:style w:type="table" w:styleId="PlainTable4">
    <w:name w:val="Plain Table 4"/>
    <w:basedOn w:val="TableNormal"/>
    <w:uiPriority w:val="44"/>
    <w:rsid w:val="0094069C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9C0E43"/>
    <w:pPr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C0E43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9C0E43"/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9C0E43"/>
    <w:rPr>
      <w:rFonts w:ascii="Calibri" w:hAnsi="Calibri" w:cs="Calibri"/>
      <w:noProof/>
      <w:lang w:val="en-US"/>
    </w:rPr>
  </w:style>
  <w:style w:type="character" w:styleId="Hyperlink">
    <w:name w:val="Hyperlink"/>
    <w:basedOn w:val="DefaultParagraphFont"/>
    <w:uiPriority w:val="99"/>
    <w:unhideWhenUsed/>
    <w:rsid w:val="00E61390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588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588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8124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24D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24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24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24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907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6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5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3390/microorganisms10091791" TargetMode="External"/><Relationship Id="rId13" Type="http://schemas.openxmlformats.org/officeDocument/2006/relationships/hyperlink" Target="https://doi.org/10.1128/spectrum.01344-21" TargetMode="External"/><Relationship Id="rId18" Type="http://schemas.openxmlformats.org/officeDocument/2006/relationships/hyperlink" Target="https://doi.org/10.2147/idr.s253756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s://doi.org/10.1016/j.jhin.2022.11.013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1016/j.jhin.2021.05.006" TargetMode="External"/><Relationship Id="rId17" Type="http://schemas.openxmlformats.org/officeDocument/2006/relationships/hyperlink" Target="https://doi.org/10.1016/j.cmi.2022.05.004" TargetMode="External"/><Relationship Id="rId25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yperlink" Target="https://doi.org/10.31838/srp.2020.12.304" TargetMode="External"/><Relationship Id="rId20" Type="http://schemas.openxmlformats.org/officeDocument/2006/relationships/hyperlink" Target="https://doi.org/10.1186/s13756-022-01095-x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1007/s42770-022-00888-x" TargetMode="External"/><Relationship Id="rId24" Type="http://schemas.openxmlformats.org/officeDocument/2006/relationships/hyperlink" Target="https://doi.org/10.1093/jacamr/dlac057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3390/pathogens11010091" TargetMode="External"/><Relationship Id="rId23" Type="http://schemas.openxmlformats.org/officeDocument/2006/relationships/hyperlink" Target="https://doi.org/10.1093/jac/dkac122" TargetMode="External"/><Relationship Id="rId10" Type="http://schemas.openxmlformats.org/officeDocument/2006/relationships/hyperlink" Target="https://doi.org/10.1016/j.jhin.2021.05.010" TargetMode="External"/><Relationship Id="rId19" Type="http://schemas.openxmlformats.org/officeDocument/2006/relationships/hyperlink" Target="https://doi.org/10.1155/2021/9976064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186/s13054-021-03726-y" TargetMode="External"/><Relationship Id="rId14" Type="http://schemas.openxmlformats.org/officeDocument/2006/relationships/hyperlink" Target="https://doi.org/10.1016/j.jgar.2019.06.019" TargetMode="External"/><Relationship Id="rId22" Type="http://schemas.openxmlformats.org/officeDocument/2006/relationships/hyperlink" Target="https://doi.org/10.1016/j.ijantimicag.2019.08.003" TargetMode="Externa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1600\AppData\Local\Temp\Templafy\WordVsto\aggqv44w.dotx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Blanco_Word_doc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88410EE0-F98B-4058-BA2A-4A6D59726E27}">
  <ds:schemaRefs/>
</ds:datastoreItem>
</file>

<file path=customXml/itemProps2.xml><?xml version="1.0" encoding="utf-8"?>
<ds:datastoreItem xmlns:ds="http://schemas.openxmlformats.org/officeDocument/2006/customXml" ds:itemID="{9A32F8E7-CF5B-439E-A7AE-FB42C17106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aggqv44w.dotx</Template>
  <TotalTime>28</TotalTime>
  <Pages>10</Pages>
  <Words>5186</Words>
  <Characters>28526</Characters>
  <Application>Microsoft Office Word</Application>
  <DocSecurity>0</DocSecurity>
  <Lines>237</Lines>
  <Paragraphs>67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van Veen</dc:creator>
  <cp:keywords/>
  <dc:description/>
  <cp:lastModifiedBy>Anneloes van Veen</cp:lastModifiedBy>
  <cp:revision>15</cp:revision>
  <dcterms:created xsi:type="dcterms:W3CDTF">2023-06-07T08:53:00Z</dcterms:created>
  <dcterms:modified xsi:type="dcterms:W3CDTF">2023-10-02T08:38:00Z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5dc6714-9f23-4030-b547-8c94b19e0b7a_Enabled">
    <vt:lpwstr>true</vt:lpwstr>
  </property>
  <property fmtid="{D5CDD505-2E9C-101B-9397-08002B2CF9AE}" pid="3" name="MSIP_Label_f5dc6714-9f23-4030-b547-8c94b19e0b7a_SetDate">
    <vt:lpwstr>2022-11-25T13:09:38Z</vt:lpwstr>
  </property>
  <property fmtid="{D5CDD505-2E9C-101B-9397-08002B2CF9AE}" pid="4" name="MSIP_Label_f5dc6714-9f23-4030-b547-8c94b19e0b7a_Method">
    <vt:lpwstr>Standard</vt:lpwstr>
  </property>
  <property fmtid="{D5CDD505-2E9C-101B-9397-08002B2CF9AE}" pid="5" name="MSIP_Label_f5dc6714-9f23-4030-b547-8c94b19e0b7a_Name">
    <vt:lpwstr>Internal Information (R3)</vt:lpwstr>
  </property>
  <property fmtid="{D5CDD505-2E9C-101B-9397-08002B2CF9AE}" pid="6" name="MSIP_Label_f5dc6714-9f23-4030-b547-8c94b19e0b7a_SiteId">
    <vt:lpwstr>acbd4e6b-e845-4677-853c-a8d24faf3655</vt:lpwstr>
  </property>
  <property fmtid="{D5CDD505-2E9C-101B-9397-08002B2CF9AE}" pid="7" name="MSIP_Label_f5dc6714-9f23-4030-b547-8c94b19e0b7a_ActionId">
    <vt:lpwstr>f08f2f8c-0ac0-4afb-bb12-d8b14412b7fc</vt:lpwstr>
  </property>
  <property fmtid="{D5CDD505-2E9C-101B-9397-08002B2CF9AE}" pid="8" name="MSIP_Label_f5dc6714-9f23-4030-b547-8c94b19e0b7a_ContentBits">
    <vt:lpwstr>0</vt:lpwstr>
  </property>
  <property fmtid="{D5CDD505-2E9C-101B-9397-08002B2CF9AE}" pid="9" name="TemplafyTenantId">
    <vt:lpwstr>erasmusmc</vt:lpwstr>
  </property>
  <property fmtid="{D5CDD505-2E9C-101B-9397-08002B2CF9AE}" pid="10" name="TemplafyTemplateId">
    <vt:lpwstr>638058507567287981</vt:lpwstr>
  </property>
  <property fmtid="{D5CDD505-2E9C-101B-9397-08002B2CF9AE}" pid="11" name="TemplafyUserProfileId">
    <vt:lpwstr>637731747740917233</vt:lpwstr>
  </property>
  <property fmtid="{D5CDD505-2E9C-101B-9397-08002B2CF9AE}" pid="12" name="TemplafyFromBlank">
    <vt:bool>true</vt:bool>
  </property>
</Properties>
</file>