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24" w:rsidRDefault="00CC28EA" w:rsidP="000A012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C28EA">
        <w:rPr>
          <w:rFonts w:ascii="Times New Roman" w:hAnsi="Times New Roman" w:cs="Times New Roman"/>
          <w:b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A0124">
        <w:rPr>
          <w:rFonts w:ascii="Times New Roman" w:hAnsi="Times New Roman" w:cs="Times New Roman"/>
          <w:sz w:val="24"/>
          <w:szCs w:val="24"/>
        </w:rPr>
        <w:t>R</w:t>
      </w:r>
      <w:r w:rsidR="000A0124" w:rsidRPr="0090478B">
        <w:rPr>
          <w:rFonts w:ascii="Times New Roman" w:hAnsi="Times New Roman" w:cs="Times New Roman"/>
          <w:sz w:val="24"/>
          <w:szCs w:val="24"/>
        </w:rPr>
        <w:t xml:space="preserve"> Code</w:t>
      </w:r>
      <w:r w:rsidR="000A0124">
        <w:rPr>
          <w:rFonts w:ascii="Times New Roman" w:hAnsi="Times New Roman" w:cs="Times New Roman"/>
          <w:sz w:val="24"/>
          <w:szCs w:val="24"/>
        </w:rPr>
        <w:t xml:space="preserve"> for generating </w:t>
      </w:r>
      <w:r w:rsidR="00BD72A8">
        <w:rPr>
          <w:rFonts w:ascii="Times New Roman" w:hAnsi="Times New Roman" w:cs="Times New Roman"/>
          <w:sz w:val="24"/>
          <w:szCs w:val="24"/>
        </w:rPr>
        <w:t xml:space="preserve">the </w:t>
      </w:r>
      <w:r w:rsidR="000A0124">
        <w:rPr>
          <w:rFonts w:ascii="Times New Roman" w:hAnsi="Times New Roman" w:cs="Times New Roman"/>
          <w:sz w:val="24"/>
          <w:szCs w:val="24"/>
        </w:rPr>
        <w:t>synthetic data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# Gaussian decay function (Equation (7)): d is the N by N distance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matrix, and str is a real number representing the relative 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strength of spatial autocorrelation (Gaussian bandwidth 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# parameter).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</w:p>
    <w:p w:rsidR="006A1B08" w:rsidRPr="006343BF" w:rsidRDefault="006A1B08" w:rsidP="006A1B08">
      <w:pPr>
        <w:spacing w:after="0"/>
        <w:rPr>
          <w:rFonts w:ascii="Courier New" w:hAnsi="Courier New" w:cs="Courier New"/>
        </w:rPr>
      </w:pPr>
      <w:r w:rsidRPr="006343BF">
        <w:rPr>
          <w:rFonts w:ascii="Courier New" w:hAnsi="Courier New" w:cs="Courier New"/>
        </w:rPr>
        <w:t>Gaus.decay &lt;- function(d, str){</w:t>
      </w:r>
    </w:p>
    <w:p w:rsidR="006A1B08" w:rsidRPr="006343BF" w:rsidRDefault="006A1B08" w:rsidP="006A1B08">
      <w:pPr>
        <w:spacing w:after="0"/>
        <w:rPr>
          <w:rFonts w:ascii="Courier New" w:hAnsi="Courier New" w:cs="Courier New"/>
        </w:rPr>
      </w:pPr>
      <w:r w:rsidRPr="006343BF">
        <w:rPr>
          <w:rFonts w:ascii="Courier New" w:hAnsi="Courier New" w:cs="Courier New"/>
        </w:rPr>
        <w:tab/>
        <w:t>exp(-0.5 * (d/str)^2)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  <w:r w:rsidRPr="006343BF">
        <w:rPr>
          <w:rFonts w:ascii="Courier New" w:hAnsi="Courier New" w:cs="Courier New"/>
        </w:rPr>
        <w:t>}</w:t>
      </w:r>
    </w:p>
    <w:p w:rsidR="006A1B08" w:rsidRDefault="006A1B08" w:rsidP="006A1B08">
      <w:pPr>
        <w:spacing w:after="0"/>
        <w:rPr>
          <w:rFonts w:ascii="Courier New" w:hAnsi="Courier New" w:cs="Courier New"/>
        </w:rPr>
      </w:pP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</w:t>
      </w:r>
      <w:r w:rsidR="00E96F16" w:rsidRPr="00E96F16">
        <w:rPr>
          <w:rFonts w:ascii="Courier New" w:hAnsi="Courier New" w:cs="Courier New"/>
        </w:rPr>
        <w:t>Generate underlying spatial random field</w:t>
      </w:r>
      <w:r w:rsidR="00064A69">
        <w:rPr>
          <w:rFonts w:ascii="Courier New" w:hAnsi="Courier New" w:cs="Courier New"/>
        </w:rPr>
        <w:t xml:space="preserve"> (USRF)</w:t>
      </w:r>
      <w:bookmarkStart w:id="0" w:name="_GoBack"/>
      <w:bookmarkEnd w:id="0"/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USRF &lt;- matrix(NA, N, 3)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{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# No auotcorrelation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set.seed(3)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USRF[,1] &lt;- rnorm(N, 0.5, sqrt(0.4))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# Random field with moderate spatial autocorrelation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set.seed(26)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Corr &lt;- Gaus.decay(d, 5)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USRF[,2] &lt;- Corr %*% rnorm(N, 0.02, sqrt(0.05))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</w: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# Clustered data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set.seed(2)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c</w:t>
      </w:r>
      <w:r w:rsidR="0099378D">
        <w:rPr>
          <w:rFonts w:ascii="Courier New" w:hAnsi="Courier New" w:cs="Courier New"/>
        </w:rPr>
        <w:t>entre &lt;- c(24, 26, 106, 122)</w:t>
      </w:r>
      <w:r w:rsidR="0099378D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># Centre of clusters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rad</w:t>
      </w:r>
      <w:r w:rsidR="0099378D">
        <w:rPr>
          <w:rFonts w:ascii="Courier New" w:hAnsi="Courier New" w:cs="Courier New"/>
        </w:rPr>
        <w:t>ius &lt;- c(1.5, 1.5, 2.7, 2.1)</w:t>
      </w:r>
      <w:r w:rsidR="0099378D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># Radius of clusters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str &lt;- c</w:t>
      </w:r>
      <w:r w:rsidR="0099378D">
        <w:rPr>
          <w:rFonts w:ascii="Courier New" w:hAnsi="Courier New" w:cs="Courier New"/>
        </w:rPr>
        <w:t>(5, 5, 5, 5)</w:t>
      </w:r>
      <w:r w:rsidR="0099378D">
        <w:rPr>
          <w:rFonts w:ascii="Courier New" w:hAnsi="Courier New" w:cs="Courier New"/>
        </w:rPr>
        <w:tab/>
      </w:r>
      <w:r w:rsidR="0099378D">
        <w:rPr>
          <w:rFonts w:ascii="Courier New" w:hAnsi="Courier New" w:cs="Courier New"/>
        </w:rPr>
        <w:tab/>
      </w:r>
      <w:r w:rsidR="0099378D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># Relat</w:t>
      </w:r>
      <w:r w:rsidR="0099378D">
        <w:rPr>
          <w:rFonts w:ascii="Courier New" w:hAnsi="Courier New" w:cs="Courier New"/>
        </w:rPr>
        <w:t>ive strength of autocorrelation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clust.mean &lt;- c(0.001, 0.015, 0.003, -0.0</w:t>
      </w:r>
      <w:r w:rsidR="0099378D">
        <w:rPr>
          <w:rFonts w:ascii="Courier New" w:hAnsi="Courier New" w:cs="Courier New"/>
        </w:rPr>
        <w:t>05)</w:t>
      </w:r>
      <w:r w:rsidR="0099378D">
        <w:rPr>
          <w:rFonts w:ascii="Courier New" w:hAnsi="Courier New" w:cs="Courier New"/>
        </w:rPr>
        <w:tab/>
        <w:t># Helps achieve homogeneity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for(k in 1:length(centre)){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ab/>
        <w:t>Corr &lt;- Gaus.decay(d, str[k])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ab/>
        <w:t>cluster &lt;- which(d[centre[k],] &lt; radius[k])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ab/>
        <w:t>USRF[cluster, 3] &lt;- (Corr %*% rnorm(N, clust.mean[k], sqrt(0.01)))[cluster]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}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U.na &lt;- which(is.na(USRF[,3]))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USRF[U.na, 3] &lt;- rnorm(length(U.na), -0.2, sqrt(0.1))</w:t>
      </w:r>
      <w:r w:rsidRPr="00E96F16">
        <w:rPr>
          <w:rFonts w:ascii="Courier New" w:hAnsi="Courier New" w:cs="Courier New"/>
        </w:rPr>
        <w:tab/>
        <w:t xml:space="preserve"># </w:t>
      </w:r>
      <w:r w:rsidR="0099378D">
        <w:rPr>
          <w:rFonts w:ascii="Courier New" w:hAnsi="Courier New" w:cs="Courier New"/>
        </w:rPr>
        <w:t>B</w:t>
      </w:r>
      <w:r w:rsidRPr="00E96F16">
        <w:rPr>
          <w:rFonts w:ascii="Courier New" w:hAnsi="Courier New" w:cs="Courier New"/>
        </w:rPr>
        <w:t>ackground noise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}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</w:t>
      </w:r>
      <w:r w:rsidR="00E96F16" w:rsidRPr="00E96F16">
        <w:rPr>
          <w:rFonts w:ascii="Courier New" w:hAnsi="Courier New" w:cs="Courier New"/>
        </w:rPr>
        <w:t>Generate covariate and coefficient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set.seed(2)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x &lt;-</w:t>
      </w:r>
      <w:r w:rsidR="0099378D">
        <w:rPr>
          <w:rFonts w:ascii="Courier New" w:hAnsi="Courier New" w:cs="Courier New"/>
        </w:rPr>
        <w:t xml:space="preserve"> </w:t>
      </w:r>
      <w:r w:rsidRPr="00E96F16">
        <w:rPr>
          <w:rFonts w:ascii="Courier New" w:hAnsi="Courier New" w:cs="Courier New"/>
        </w:rPr>
        <w:t>matrix(NA, N, 3)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for(k in 1:3){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x[,k] &lt;-  (USRF[,k] + 0.7) * rnorm(N, 0.4, 0.3)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}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b &lt;- 0.4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</w:t>
      </w:r>
      <w:r w:rsidR="00E96F16" w:rsidRPr="00E96F16">
        <w:rPr>
          <w:rFonts w:ascii="Courier New" w:hAnsi="Courier New" w:cs="Courier New"/>
        </w:rPr>
        <w:t>Generate noise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set.seed(1)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Noise &lt;- rnorm(N, 0, sqrt(0.02))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#</w:t>
      </w:r>
      <w:r w:rsidR="00E96F16" w:rsidRPr="00E96F16">
        <w:rPr>
          <w:rFonts w:ascii="Courier New" w:hAnsi="Courier New" w:cs="Courier New"/>
        </w:rPr>
        <w:t xml:space="preserve"> Generate [log] expected values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set.seed(5)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lastRenderedPageBreak/>
        <w:t>log.E &lt;- rnorm(N, 1.4, sqrt(0.25)) + abs(rgamma(N, 1, 2))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</w:p>
    <w:p w:rsidR="00E96F16" w:rsidRPr="00E96F16" w:rsidRDefault="0099378D" w:rsidP="00E96F16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# </w:t>
      </w:r>
      <w:r w:rsidR="00E96F16" w:rsidRPr="00E96F16">
        <w:rPr>
          <w:rFonts w:ascii="Courier New" w:hAnsi="Courier New" w:cs="Courier New"/>
        </w:rPr>
        <w:t>Compute [log] observed values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Int &lt;- -1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log.obs &lt;- USRF + b * x + Noise + Int + log.E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obs &lt;- round(exp(log.obs))</w:t>
      </w:r>
      <w:r w:rsidRPr="00E96F16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ab/>
        <w:t># Convert to integer counts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# Adjust log.E so that maximum obs are &lt; some cap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pop.cap &lt;- 70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too.large &lt;- unique(which(obs &gt; pop.cap, arr.ind = TRUE)[,1])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while(length(too.large) &gt; 0){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log.E[too.large] &lt;- log.E[too.large] - abs(rnorm(length(too.large), 0.2, 0.2))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log.obs &lt;- USRF + b * x + Noise + Int + log.E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obs &lt;- round(exp(log.obs))</w:t>
      </w:r>
      <w:r w:rsidRPr="00E96F16">
        <w:rPr>
          <w:rFonts w:ascii="Courier New" w:hAnsi="Courier New" w:cs="Courier New"/>
        </w:rPr>
        <w:tab/>
      </w:r>
      <w:r w:rsidRPr="00E96F16">
        <w:rPr>
          <w:rFonts w:ascii="Courier New" w:hAnsi="Courier New" w:cs="Courier New"/>
        </w:rPr>
        <w:tab/>
        <w:t># Convert to integer counts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ab/>
        <w:t>too.large &lt;- unique(which(obs &gt; pop.cap, arr.ind = TRUE)[,1])</w:t>
      </w:r>
    </w:p>
    <w:p w:rsidR="00E96F16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}</w:t>
      </w:r>
    </w:p>
    <w:p w:rsidR="006A1B08" w:rsidRPr="00E96F16" w:rsidRDefault="00E96F16" w:rsidP="00E96F16">
      <w:pPr>
        <w:spacing w:after="0"/>
        <w:rPr>
          <w:rFonts w:ascii="Courier New" w:hAnsi="Courier New" w:cs="Courier New"/>
        </w:rPr>
      </w:pPr>
      <w:r w:rsidRPr="00E96F16">
        <w:rPr>
          <w:rFonts w:ascii="Courier New" w:hAnsi="Courier New" w:cs="Courier New"/>
        </w:rPr>
        <w:t>E &lt;- exp(log.E)</w:t>
      </w:r>
    </w:p>
    <w:sectPr w:rsidR="006A1B08" w:rsidRPr="00E96F16" w:rsidSect="0099378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6E1" w:rsidRDefault="00A576E1" w:rsidP="00882889">
      <w:pPr>
        <w:spacing w:after="0" w:line="240" w:lineRule="auto"/>
      </w:pPr>
      <w:r>
        <w:separator/>
      </w:r>
    </w:p>
  </w:endnote>
  <w:endnote w:type="continuationSeparator" w:id="0">
    <w:p w:rsidR="00A576E1" w:rsidRDefault="00A576E1" w:rsidP="0088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E1" w:rsidRDefault="00A576E1" w:rsidP="002847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6E1" w:rsidRDefault="00A576E1" w:rsidP="00882889">
      <w:pPr>
        <w:spacing w:after="0" w:line="240" w:lineRule="auto"/>
      </w:pPr>
      <w:r>
        <w:separator/>
      </w:r>
    </w:p>
  </w:footnote>
  <w:footnote w:type="continuationSeparator" w:id="0">
    <w:p w:rsidR="00A576E1" w:rsidRDefault="00A576E1" w:rsidP="00882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499C"/>
    <w:multiLevelType w:val="hybridMultilevel"/>
    <w:tmpl w:val="5F140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1DD6"/>
    <w:multiLevelType w:val="hybridMultilevel"/>
    <w:tmpl w:val="C43CE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1F4A"/>
    <w:multiLevelType w:val="hybridMultilevel"/>
    <w:tmpl w:val="14AA3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D7AF7"/>
    <w:multiLevelType w:val="hybridMultilevel"/>
    <w:tmpl w:val="3BF81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83EB2"/>
    <w:multiLevelType w:val="hybridMultilevel"/>
    <w:tmpl w:val="E076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509E"/>
    <w:multiLevelType w:val="hybridMultilevel"/>
    <w:tmpl w:val="01F2F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C6C98"/>
    <w:multiLevelType w:val="hybridMultilevel"/>
    <w:tmpl w:val="C50016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146DF"/>
    <w:multiLevelType w:val="hybridMultilevel"/>
    <w:tmpl w:val="B7EC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26B98"/>
    <w:multiLevelType w:val="hybridMultilevel"/>
    <w:tmpl w:val="391A0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01C3B"/>
    <w:multiLevelType w:val="hybridMultilevel"/>
    <w:tmpl w:val="9E9682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619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29"/>
    <w:rsid w:val="0000181D"/>
    <w:rsid w:val="00002628"/>
    <w:rsid w:val="00002D67"/>
    <w:rsid w:val="0000334E"/>
    <w:rsid w:val="00003B0B"/>
    <w:rsid w:val="00003EED"/>
    <w:rsid w:val="000045A2"/>
    <w:rsid w:val="00004747"/>
    <w:rsid w:val="00004A7E"/>
    <w:rsid w:val="00005AAA"/>
    <w:rsid w:val="00005BEA"/>
    <w:rsid w:val="00005CAA"/>
    <w:rsid w:val="00006C50"/>
    <w:rsid w:val="00007092"/>
    <w:rsid w:val="0000714E"/>
    <w:rsid w:val="000076B9"/>
    <w:rsid w:val="00007B6F"/>
    <w:rsid w:val="00007CB7"/>
    <w:rsid w:val="00007F86"/>
    <w:rsid w:val="00010268"/>
    <w:rsid w:val="00010763"/>
    <w:rsid w:val="00011B1F"/>
    <w:rsid w:val="00012821"/>
    <w:rsid w:val="000135D0"/>
    <w:rsid w:val="00013BEC"/>
    <w:rsid w:val="0001456D"/>
    <w:rsid w:val="000152CA"/>
    <w:rsid w:val="000154F7"/>
    <w:rsid w:val="00016B1D"/>
    <w:rsid w:val="00016C6C"/>
    <w:rsid w:val="00020044"/>
    <w:rsid w:val="00021854"/>
    <w:rsid w:val="0002197E"/>
    <w:rsid w:val="00022B63"/>
    <w:rsid w:val="000230B4"/>
    <w:rsid w:val="00023A2E"/>
    <w:rsid w:val="000248C5"/>
    <w:rsid w:val="00025BFB"/>
    <w:rsid w:val="00026095"/>
    <w:rsid w:val="0002674F"/>
    <w:rsid w:val="00026BDB"/>
    <w:rsid w:val="00030313"/>
    <w:rsid w:val="00030447"/>
    <w:rsid w:val="00030673"/>
    <w:rsid w:val="0003158F"/>
    <w:rsid w:val="00031796"/>
    <w:rsid w:val="00031C99"/>
    <w:rsid w:val="00034870"/>
    <w:rsid w:val="00034956"/>
    <w:rsid w:val="00034CBB"/>
    <w:rsid w:val="00035DE4"/>
    <w:rsid w:val="00035F0B"/>
    <w:rsid w:val="00036421"/>
    <w:rsid w:val="0003661F"/>
    <w:rsid w:val="000367EB"/>
    <w:rsid w:val="000370E6"/>
    <w:rsid w:val="0003716B"/>
    <w:rsid w:val="00037E44"/>
    <w:rsid w:val="000403B2"/>
    <w:rsid w:val="00040A6F"/>
    <w:rsid w:val="00040C3A"/>
    <w:rsid w:val="00040F68"/>
    <w:rsid w:val="000410F2"/>
    <w:rsid w:val="0004189D"/>
    <w:rsid w:val="00041C2D"/>
    <w:rsid w:val="00042E36"/>
    <w:rsid w:val="00043BA9"/>
    <w:rsid w:val="00044095"/>
    <w:rsid w:val="00044649"/>
    <w:rsid w:val="00045049"/>
    <w:rsid w:val="000453BC"/>
    <w:rsid w:val="0004604A"/>
    <w:rsid w:val="00046718"/>
    <w:rsid w:val="00047E06"/>
    <w:rsid w:val="000509A2"/>
    <w:rsid w:val="00051310"/>
    <w:rsid w:val="00051F4C"/>
    <w:rsid w:val="00052709"/>
    <w:rsid w:val="0005272E"/>
    <w:rsid w:val="00052C1C"/>
    <w:rsid w:val="000533A1"/>
    <w:rsid w:val="00053456"/>
    <w:rsid w:val="00054A52"/>
    <w:rsid w:val="00054FDD"/>
    <w:rsid w:val="000561C4"/>
    <w:rsid w:val="00056566"/>
    <w:rsid w:val="00056B34"/>
    <w:rsid w:val="00056DE5"/>
    <w:rsid w:val="00057039"/>
    <w:rsid w:val="00057185"/>
    <w:rsid w:val="00057432"/>
    <w:rsid w:val="00057D45"/>
    <w:rsid w:val="000608DA"/>
    <w:rsid w:val="00060AC4"/>
    <w:rsid w:val="000624A5"/>
    <w:rsid w:val="0006384F"/>
    <w:rsid w:val="00064A69"/>
    <w:rsid w:val="00066967"/>
    <w:rsid w:val="00066A82"/>
    <w:rsid w:val="000672C9"/>
    <w:rsid w:val="00067BAF"/>
    <w:rsid w:val="00070382"/>
    <w:rsid w:val="00070DA1"/>
    <w:rsid w:val="00070ECA"/>
    <w:rsid w:val="000715F9"/>
    <w:rsid w:val="0007177E"/>
    <w:rsid w:val="00072CA1"/>
    <w:rsid w:val="00072F25"/>
    <w:rsid w:val="00073342"/>
    <w:rsid w:val="000737E8"/>
    <w:rsid w:val="00074327"/>
    <w:rsid w:val="000755A3"/>
    <w:rsid w:val="0007583D"/>
    <w:rsid w:val="00075958"/>
    <w:rsid w:val="000761A4"/>
    <w:rsid w:val="000762AC"/>
    <w:rsid w:val="000763F8"/>
    <w:rsid w:val="00080054"/>
    <w:rsid w:val="00081595"/>
    <w:rsid w:val="00081A52"/>
    <w:rsid w:val="00082F23"/>
    <w:rsid w:val="000830BE"/>
    <w:rsid w:val="0008324A"/>
    <w:rsid w:val="000836FD"/>
    <w:rsid w:val="0008372D"/>
    <w:rsid w:val="00083860"/>
    <w:rsid w:val="00084216"/>
    <w:rsid w:val="000844FF"/>
    <w:rsid w:val="00085C70"/>
    <w:rsid w:val="00086020"/>
    <w:rsid w:val="0008642F"/>
    <w:rsid w:val="0008643B"/>
    <w:rsid w:val="0008719C"/>
    <w:rsid w:val="000909CA"/>
    <w:rsid w:val="00091E0B"/>
    <w:rsid w:val="000920E0"/>
    <w:rsid w:val="00092395"/>
    <w:rsid w:val="000932A3"/>
    <w:rsid w:val="0009392D"/>
    <w:rsid w:val="00093C50"/>
    <w:rsid w:val="00093E34"/>
    <w:rsid w:val="0009441D"/>
    <w:rsid w:val="000948FB"/>
    <w:rsid w:val="0009505E"/>
    <w:rsid w:val="0009506B"/>
    <w:rsid w:val="0009524B"/>
    <w:rsid w:val="00095CBE"/>
    <w:rsid w:val="00096424"/>
    <w:rsid w:val="00096FEC"/>
    <w:rsid w:val="00097FF7"/>
    <w:rsid w:val="000A0124"/>
    <w:rsid w:val="000A0A98"/>
    <w:rsid w:val="000A1B95"/>
    <w:rsid w:val="000A231E"/>
    <w:rsid w:val="000A352D"/>
    <w:rsid w:val="000A42AE"/>
    <w:rsid w:val="000A569C"/>
    <w:rsid w:val="000A5D3D"/>
    <w:rsid w:val="000A5D51"/>
    <w:rsid w:val="000A6BB1"/>
    <w:rsid w:val="000A6E8B"/>
    <w:rsid w:val="000A72AA"/>
    <w:rsid w:val="000B002C"/>
    <w:rsid w:val="000B0602"/>
    <w:rsid w:val="000B1729"/>
    <w:rsid w:val="000B2162"/>
    <w:rsid w:val="000B2806"/>
    <w:rsid w:val="000B324F"/>
    <w:rsid w:val="000B39F8"/>
    <w:rsid w:val="000B44E8"/>
    <w:rsid w:val="000B4839"/>
    <w:rsid w:val="000B652E"/>
    <w:rsid w:val="000B6F7A"/>
    <w:rsid w:val="000B79D4"/>
    <w:rsid w:val="000B7E8D"/>
    <w:rsid w:val="000C00FF"/>
    <w:rsid w:val="000C0256"/>
    <w:rsid w:val="000C0338"/>
    <w:rsid w:val="000C0CA3"/>
    <w:rsid w:val="000C13F0"/>
    <w:rsid w:val="000C14A9"/>
    <w:rsid w:val="000C16FB"/>
    <w:rsid w:val="000C1B02"/>
    <w:rsid w:val="000C27D8"/>
    <w:rsid w:val="000C29F8"/>
    <w:rsid w:val="000C2F83"/>
    <w:rsid w:val="000C3871"/>
    <w:rsid w:val="000C4D8B"/>
    <w:rsid w:val="000C4F0A"/>
    <w:rsid w:val="000C5FAD"/>
    <w:rsid w:val="000C63E1"/>
    <w:rsid w:val="000C7BA0"/>
    <w:rsid w:val="000D04F4"/>
    <w:rsid w:val="000D10CC"/>
    <w:rsid w:val="000D1D2B"/>
    <w:rsid w:val="000D1EB5"/>
    <w:rsid w:val="000D2AB2"/>
    <w:rsid w:val="000D4352"/>
    <w:rsid w:val="000D4847"/>
    <w:rsid w:val="000D5F7C"/>
    <w:rsid w:val="000D6C43"/>
    <w:rsid w:val="000D6EF5"/>
    <w:rsid w:val="000E0468"/>
    <w:rsid w:val="000E0BDE"/>
    <w:rsid w:val="000E0DA3"/>
    <w:rsid w:val="000E117D"/>
    <w:rsid w:val="000E183E"/>
    <w:rsid w:val="000E1C3F"/>
    <w:rsid w:val="000E2472"/>
    <w:rsid w:val="000E25F4"/>
    <w:rsid w:val="000E2C04"/>
    <w:rsid w:val="000E2F18"/>
    <w:rsid w:val="000E5919"/>
    <w:rsid w:val="000E69FB"/>
    <w:rsid w:val="000E7EE2"/>
    <w:rsid w:val="000F2AC9"/>
    <w:rsid w:val="000F3A63"/>
    <w:rsid w:val="000F3F66"/>
    <w:rsid w:val="000F4236"/>
    <w:rsid w:val="000F485E"/>
    <w:rsid w:val="000F4FDA"/>
    <w:rsid w:val="000F51FA"/>
    <w:rsid w:val="000F5795"/>
    <w:rsid w:val="000F703F"/>
    <w:rsid w:val="000F7646"/>
    <w:rsid w:val="000F7A43"/>
    <w:rsid w:val="00100091"/>
    <w:rsid w:val="001014A7"/>
    <w:rsid w:val="00101A73"/>
    <w:rsid w:val="00101CAB"/>
    <w:rsid w:val="00102E27"/>
    <w:rsid w:val="0010342D"/>
    <w:rsid w:val="00103580"/>
    <w:rsid w:val="0010414B"/>
    <w:rsid w:val="00104163"/>
    <w:rsid w:val="00104B74"/>
    <w:rsid w:val="001058FF"/>
    <w:rsid w:val="00107044"/>
    <w:rsid w:val="00107072"/>
    <w:rsid w:val="001070DD"/>
    <w:rsid w:val="001072E3"/>
    <w:rsid w:val="001105A1"/>
    <w:rsid w:val="0011215A"/>
    <w:rsid w:val="0011259D"/>
    <w:rsid w:val="0011355C"/>
    <w:rsid w:val="001137A0"/>
    <w:rsid w:val="001139A7"/>
    <w:rsid w:val="00113AA7"/>
    <w:rsid w:val="00113E6C"/>
    <w:rsid w:val="00113F34"/>
    <w:rsid w:val="001152C1"/>
    <w:rsid w:val="0011644F"/>
    <w:rsid w:val="00116E6F"/>
    <w:rsid w:val="00117000"/>
    <w:rsid w:val="00117931"/>
    <w:rsid w:val="00117A2D"/>
    <w:rsid w:val="00120581"/>
    <w:rsid w:val="001214D4"/>
    <w:rsid w:val="00121733"/>
    <w:rsid w:val="00121F5D"/>
    <w:rsid w:val="001224A9"/>
    <w:rsid w:val="0012301C"/>
    <w:rsid w:val="001231DD"/>
    <w:rsid w:val="00123BB6"/>
    <w:rsid w:val="00123F5E"/>
    <w:rsid w:val="00124073"/>
    <w:rsid w:val="00124ABB"/>
    <w:rsid w:val="001259A7"/>
    <w:rsid w:val="0012670F"/>
    <w:rsid w:val="0012689C"/>
    <w:rsid w:val="00126F5D"/>
    <w:rsid w:val="00127C6C"/>
    <w:rsid w:val="001309C8"/>
    <w:rsid w:val="0013117C"/>
    <w:rsid w:val="00131A98"/>
    <w:rsid w:val="00131A9C"/>
    <w:rsid w:val="00132240"/>
    <w:rsid w:val="001323A3"/>
    <w:rsid w:val="00132B06"/>
    <w:rsid w:val="00132B66"/>
    <w:rsid w:val="00133C7A"/>
    <w:rsid w:val="00133FE2"/>
    <w:rsid w:val="001354E6"/>
    <w:rsid w:val="001355C2"/>
    <w:rsid w:val="001359E6"/>
    <w:rsid w:val="00135DD7"/>
    <w:rsid w:val="00136139"/>
    <w:rsid w:val="0013654B"/>
    <w:rsid w:val="001365F6"/>
    <w:rsid w:val="00136669"/>
    <w:rsid w:val="00136FD7"/>
    <w:rsid w:val="00140C44"/>
    <w:rsid w:val="001433C9"/>
    <w:rsid w:val="00143714"/>
    <w:rsid w:val="00143799"/>
    <w:rsid w:val="00143827"/>
    <w:rsid w:val="0014397B"/>
    <w:rsid w:val="00143F3E"/>
    <w:rsid w:val="00144085"/>
    <w:rsid w:val="001447B6"/>
    <w:rsid w:val="00144F1A"/>
    <w:rsid w:val="0014519A"/>
    <w:rsid w:val="00145BEA"/>
    <w:rsid w:val="00146A53"/>
    <w:rsid w:val="001472E2"/>
    <w:rsid w:val="00147A0A"/>
    <w:rsid w:val="0015142A"/>
    <w:rsid w:val="00152A1B"/>
    <w:rsid w:val="00152EEF"/>
    <w:rsid w:val="001547BC"/>
    <w:rsid w:val="00155031"/>
    <w:rsid w:val="00155F13"/>
    <w:rsid w:val="0015614B"/>
    <w:rsid w:val="00156431"/>
    <w:rsid w:val="00156E35"/>
    <w:rsid w:val="001573FC"/>
    <w:rsid w:val="00160E4A"/>
    <w:rsid w:val="00161242"/>
    <w:rsid w:val="0016138A"/>
    <w:rsid w:val="00161D7D"/>
    <w:rsid w:val="001626DF"/>
    <w:rsid w:val="00162845"/>
    <w:rsid w:val="00162971"/>
    <w:rsid w:val="0016299B"/>
    <w:rsid w:val="00162B99"/>
    <w:rsid w:val="001630FA"/>
    <w:rsid w:val="00163CC1"/>
    <w:rsid w:val="00163D04"/>
    <w:rsid w:val="00164020"/>
    <w:rsid w:val="001646FE"/>
    <w:rsid w:val="001652C8"/>
    <w:rsid w:val="001657C3"/>
    <w:rsid w:val="00165D1B"/>
    <w:rsid w:val="00167629"/>
    <w:rsid w:val="001676A2"/>
    <w:rsid w:val="001705C9"/>
    <w:rsid w:val="001709AC"/>
    <w:rsid w:val="00170B57"/>
    <w:rsid w:val="00171465"/>
    <w:rsid w:val="0017187D"/>
    <w:rsid w:val="00171BA5"/>
    <w:rsid w:val="001728E3"/>
    <w:rsid w:val="00172CE6"/>
    <w:rsid w:val="00172EE1"/>
    <w:rsid w:val="00173FF3"/>
    <w:rsid w:val="001742FA"/>
    <w:rsid w:val="0017461B"/>
    <w:rsid w:val="001748D3"/>
    <w:rsid w:val="001749B7"/>
    <w:rsid w:val="00174ADF"/>
    <w:rsid w:val="00174BBC"/>
    <w:rsid w:val="00174E6B"/>
    <w:rsid w:val="0018089D"/>
    <w:rsid w:val="00180D39"/>
    <w:rsid w:val="00181137"/>
    <w:rsid w:val="0018155F"/>
    <w:rsid w:val="00181DDF"/>
    <w:rsid w:val="00182139"/>
    <w:rsid w:val="00182C5C"/>
    <w:rsid w:val="00182DCF"/>
    <w:rsid w:val="001830A5"/>
    <w:rsid w:val="001839D3"/>
    <w:rsid w:val="00183E5A"/>
    <w:rsid w:val="00185280"/>
    <w:rsid w:val="00185500"/>
    <w:rsid w:val="00185BA2"/>
    <w:rsid w:val="00186D31"/>
    <w:rsid w:val="001878AD"/>
    <w:rsid w:val="0018792E"/>
    <w:rsid w:val="00190BB4"/>
    <w:rsid w:val="00191C98"/>
    <w:rsid w:val="00191CC3"/>
    <w:rsid w:val="00192352"/>
    <w:rsid w:val="0019250D"/>
    <w:rsid w:val="0019527D"/>
    <w:rsid w:val="001955CE"/>
    <w:rsid w:val="001957D0"/>
    <w:rsid w:val="00196968"/>
    <w:rsid w:val="00196C30"/>
    <w:rsid w:val="001A064C"/>
    <w:rsid w:val="001A13E2"/>
    <w:rsid w:val="001A15B2"/>
    <w:rsid w:val="001A15B3"/>
    <w:rsid w:val="001A1C45"/>
    <w:rsid w:val="001A2045"/>
    <w:rsid w:val="001A2990"/>
    <w:rsid w:val="001A2C3C"/>
    <w:rsid w:val="001A377E"/>
    <w:rsid w:val="001A4659"/>
    <w:rsid w:val="001A5028"/>
    <w:rsid w:val="001A53A3"/>
    <w:rsid w:val="001A5D18"/>
    <w:rsid w:val="001A647C"/>
    <w:rsid w:val="001A7BFB"/>
    <w:rsid w:val="001B219A"/>
    <w:rsid w:val="001B22FD"/>
    <w:rsid w:val="001B30C5"/>
    <w:rsid w:val="001B34AD"/>
    <w:rsid w:val="001B3BF7"/>
    <w:rsid w:val="001B3EE8"/>
    <w:rsid w:val="001B3FE4"/>
    <w:rsid w:val="001B43D3"/>
    <w:rsid w:val="001B4AFD"/>
    <w:rsid w:val="001B4D9E"/>
    <w:rsid w:val="001B556F"/>
    <w:rsid w:val="001B591B"/>
    <w:rsid w:val="001B63ED"/>
    <w:rsid w:val="001B6862"/>
    <w:rsid w:val="001B7BC1"/>
    <w:rsid w:val="001C02FA"/>
    <w:rsid w:val="001C1EB4"/>
    <w:rsid w:val="001C2958"/>
    <w:rsid w:val="001C3ABF"/>
    <w:rsid w:val="001C4329"/>
    <w:rsid w:val="001C5385"/>
    <w:rsid w:val="001C53DE"/>
    <w:rsid w:val="001C5BF1"/>
    <w:rsid w:val="001C63D4"/>
    <w:rsid w:val="001C7B6A"/>
    <w:rsid w:val="001C7FA8"/>
    <w:rsid w:val="001D0A2F"/>
    <w:rsid w:val="001D1827"/>
    <w:rsid w:val="001D38B7"/>
    <w:rsid w:val="001D3AC1"/>
    <w:rsid w:val="001D3FC3"/>
    <w:rsid w:val="001D44CB"/>
    <w:rsid w:val="001D5116"/>
    <w:rsid w:val="001D5221"/>
    <w:rsid w:val="001D6894"/>
    <w:rsid w:val="001D71B2"/>
    <w:rsid w:val="001D7865"/>
    <w:rsid w:val="001D7B07"/>
    <w:rsid w:val="001E130A"/>
    <w:rsid w:val="001E159E"/>
    <w:rsid w:val="001E246D"/>
    <w:rsid w:val="001E25A3"/>
    <w:rsid w:val="001E29BC"/>
    <w:rsid w:val="001E3957"/>
    <w:rsid w:val="001E64D0"/>
    <w:rsid w:val="001E6500"/>
    <w:rsid w:val="001F00F0"/>
    <w:rsid w:val="001F0181"/>
    <w:rsid w:val="001F150C"/>
    <w:rsid w:val="001F19B1"/>
    <w:rsid w:val="001F27D2"/>
    <w:rsid w:val="001F31A2"/>
    <w:rsid w:val="001F48B8"/>
    <w:rsid w:val="001F5092"/>
    <w:rsid w:val="001F5A3C"/>
    <w:rsid w:val="001F5A66"/>
    <w:rsid w:val="001F5BA5"/>
    <w:rsid w:val="001F60CF"/>
    <w:rsid w:val="001F668D"/>
    <w:rsid w:val="001F7331"/>
    <w:rsid w:val="001F79CD"/>
    <w:rsid w:val="001F7E46"/>
    <w:rsid w:val="00200AE4"/>
    <w:rsid w:val="00200F14"/>
    <w:rsid w:val="00201F45"/>
    <w:rsid w:val="0020231E"/>
    <w:rsid w:val="00202F39"/>
    <w:rsid w:val="002031D4"/>
    <w:rsid w:val="00210F56"/>
    <w:rsid w:val="00211D62"/>
    <w:rsid w:val="002140FA"/>
    <w:rsid w:val="00214E80"/>
    <w:rsid w:val="002156E0"/>
    <w:rsid w:val="002171C4"/>
    <w:rsid w:val="00217CFD"/>
    <w:rsid w:val="00217F7B"/>
    <w:rsid w:val="0022034F"/>
    <w:rsid w:val="00220DC5"/>
    <w:rsid w:val="0022188F"/>
    <w:rsid w:val="00221F95"/>
    <w:rsid w:val="002220E9"/>
    <w:rsid w:val="00222CC8"/>
    <w:rsid w:val="0022342E"/>
    <w:rsid w:val="002264FA"/>
    <w:rsid w:val="002267A2"/>
    <w:rsid w:val="00231074"/>
    <w:rsid w:val="00231436"/>
    <w:rsid w:val="00231E6D"/>
    <w:rsid w:val="00232CD1"/>
    <w:rsid w:val="002333A7"/>
    <w:rsid w:val="00233783"/>
    <w:rsid w:val="00233FC0"/>
    <w:rsid w:val="002340BD"/>
    <w:rsid w:val="00234D23"/>
    <w:rsid w:val="00234F10"/>
    <w:rsid w:val="0023612D"/>
    <w:rsid w:val="0023616E"/>
    <w:rsid w:val="002361B4"/>
    <w:rsid w:val="00236BA6"/>
    <w:rsid w:val="00236D50"/>
    <w:rsid w:val="00236FBA"/>
    <w:rsid w:val="002370E6"/>
    <w:rsid w:val="002371F5"/>
    <w:rsid w:val="00240121"/>
    <w:rsid w:val="0024093F"/>
    <w:rsid w:val="0024128A"/>
    <w:rsid w:val="0024148F"/>
    <w:rsid w:val="00241D75"/>
    <w:rsid w:val="00241ECF"/>
    <w:rsid w:val="0024220E"/>
    <w:rsid w:val="002428BA"/>
    <w:rsid w:val="002442CE"/>
    <w:rsid w:val="00245240"/>
    <w:rsid w:val="00245A15"/>
    <w:rsid w:val="00246446"/>
    <w:rsid w:val="00247ADE"/>
    <w:rsid w:val="0025042D"/>
    <w:rsid w:val="00251C1A"/>
    <w:rsid w:val="002529B5"/>
    <w:rsid w:val="00253816"/>
    <w:rsid w:val="00253B57"/>
    <w:rsid w:val="00253B7D"/>
    <w:rsid w:val="00254F87"/>
    <w:rsid w:val="00256EAB"/>
    <w:rsid w:val="00257B06"/>
    <w:rsid w:val="00260397"/>
    <w:rsid w:val="002611DE"/>
    <w:rsid w:val="00262B8E"/>
    <w:rsid w:val="00263998"/>
    <w:rsid w:val="00265D05"/>
    <w:rsid w:val="00266DB4"/>
    <w:rsid w:val="0026711D"/>
    <w:rsid w:val="00270C52"/>
    <w:rsid w:val="002713C0"/>
    <w:rsid w:val="002726BE"/>
    <w:rsid w:val="00274B8D"/>
    <w:rsid w:val="00274C1F"/>
    <w:rsid w:val="00275872"/>
    <w:rsid w:val="0027787B"/>
    <w:rsid w:val="0027796D"/>
    <w:rsid w:val="00277C03"/>
    <w:rsid w:val="0028020E"/>
    <w:rsid w:val="00280A2E"/>
    <w:rsid w:val="00281CB4"/>
    <w:rsid w:val="002829A6"/>
    <w:rsid w:val="00283637"/>
    <w:rsid w:val="0028470D"/>
    <w:rsid w:val="00285665"/>
    <w:rsid w:val="00287784"/>
    <w:rsid w:val="00287996"/>
    <w:rsid w:val="00290CAA"/>
    <w:rsid w:val="00290D5D"/>
    <w:rsid w:val="00290D93"/>
    <w:rsid w:val="00290F0F"/>
    <w:rsid w:val="0029208B"/>
    <w:rsid w:val="0029215E"/>
    <w:rsid w:val="00293882"/>
    <w:rsid w:val="00293BDE"/>
    <w:rsid w:val="002949C2"/>
    <w:rsid w:val="00295203"/>
    <w:rsid w:val="002952B9"/>
    <w:rsid w:val="002957DD"/>
    <w:rsid w:val="00296F00"/>
    <w:rsid w:val="002A0231"/>
    <w:rsid w:val="002A1BA6"/>
    <w:rsid w:val="002A22FD"/>
    <w:rsid w:val="002A2C08"/>
    <w:rsid w:val="002A3E66"/>
    <w:rsid w:val="002A4309"/>
    <w:rsid w:val="002A49AD"/>
    <w:rsid w:val="002A4F9F"/>
    <w:rsid w:val="002A5502"/>
    <w:rsid w:val="002A5D35"/>
    <w:rsid w:val="002A6106"/>
    <w:rsid w:val="002A6D59"/>
    <w:rsid w:val="002A6DD1"/>
    <w:rsid w:val="002A72A7"/>
    <w:rsid w:val="002B030F"/>
    <w:rsid w:val="002B2BE8"/>
    <w:rsid w:val="002B38F8"/>
    <w:rsid w:val="002B3A07"/>
    <w:rsid w:val="002B3C0A"/>
    <w:rsid w:val="002B3C4E"/>
    <w:rsid w:val="002B3DE0"/>
    <w:rsid w:val="002B55FE"/>
    <w:rsid w:val="002B5A8D"/>
    <w:rsid w:val="002B6277"/>
    <w:rsid w:val="002B691D"/>
    <w:rsid w:val="002B6D9A"/>
    <w:rsid w:val="002C02CE"/>
    <w:rsid w:val="002C0ABF"/>
    <w:rsid w:val="002C0B44"/>
    <w:rsid w:val="002C1FAA"/>
    <w:rsid w:val="002C27CD"/>
    <w:rsid w:val="002C2A92"/>
    <w:rsid w:val="002C3CDC"/>
    <w:rsid w:val="002C42A8"/>
    <w:rsid w:val="002C4E5B"/>
    <w:rsid w:val="002C5319"/>
    <w:rsid w:val="002C58D4"/>
    <w:rsid w:val="002C5E77"/>
    <w:rsid w:val="002C5FEC"/>
    <w:rsid w:val="002C6430"/>
    <w:rsid w:val="002C6964"/>
    <w:rsid w:val="002C6D5B"/>
    <w:rsid w:val="002C7EC4"/>
    <w:rsid w:val="002D0519"/>
    <w:rsid w:val="002D1EB6"/>
    <w:rsid w:val="002D2E51"/>
    <w:rsid w:val="002D2E52"/>
    <w:rsid w:val="002D3841"/>
    <w:rsid w:val="002D45D1"/>
    <w:rsid w:val="002D4EB6"/>
    <w:rsid w:val="002D4F37"/>
    <w:rsid w:val="002D51EF"/>
    <w:rsid w:val="002D6163"/>
    <w:rsid w:val="002D6643"/>
    <w:rsid w:val="002D75B0"/>
    <w:rsid w:val="002D7919"/>
    <w:rsid w:val="002D7978"/>
    <w:rsid w:val="002E1030"/>
    <w:rsid w:val="002E1039"/>
    <w:rsid w:val="002E14F9"/>
    <w:rsid w:val="002E156E"/>
    <w:rsid w:val="002E15D2"/>
    <w:rsid w:val="002E2021"/>
    <w:rsid w:val="002E2543"/>
    <w:rsid w:val="002E2631"/>
    <w:rsid w:val="002E4DA9"/>
    <w:rsid w:val="002E635F"/>
    <w:rsid w:val="002E6D5B"/>
    <w:rsid w:val="002E7688"/>
    <w:rsid w:val="002E768C"/>
    <w:rsid w:val="002E77EE"/>
    <w:rsid w:val="002E7AD6"/>
    <w:rsid w:val="002F0B22"/>
    <w:rsid w:val="002F2458"/>
    <w:rsid w:val="002F24BF"/>
    <w:rsid w:val="002F34B4"/>
    <w:rsid w:val="002F3CB9"/>
    <w:rsid w:val="002F4FCB"/>
    <w:rsid w:val="002F54EC"/>
    <w:rsid w:val="002F5F6F"/>
    <w:rsid w:val="002F6A29"/>
    <w:rsid w:val="002F6C2E"/>
    <w:rsid w:val="002F77FC"/>
    <w:rsid w:val="00300822"/>
    <w:rsid w:val="00300E94"/>
    <w:rsid w:val="00301246"/>
    <w:rsid w:val="00302496"/>
    <w:rsid w:val="00302781"/>
    <w:rsid w:val="00303484"/>
    <w:rsid w:val="00304FD5"/>
    <w:rsid w:val="0030597D"/>
    <w:rsid w:val="00305B78"/>
    <w:rsid w:val="003064A8"/>
    <w:rsid w:val="00306A21"/>
    <w:rsid w:val="00307786"/>
    <w:rsid w:val="00310D69"/>
    <w:rsid w:val="00311198"/>
    <w:rsid w:val="003113F3"/>
    <w:rsid w:val="00311B17"/>
    <w:rsid w:val="003120FD"/>
    <w:rsid w:val="00312438"/>
    <w:rsid w:val="0031271A"/>
    <w:rsid w:val="00312787"/>
    <w:rsid w:val="00312C06"/>
    <w:rsid w:val="003135E5"/>
    <w:rsid w:val="00313B11"/>
    <w:rsid w:val="003143C3"/>
    <w:rsid w:val="003145FD"/>
    <w:rsid w:val="00315435"/>
    <w:rsid w:val="00315444"/>
    <w:rsid w:val="00315F36"/>
    <w:rsid w:val="003166A5"/>
    <w:rsid w:val="00316A48"/>
    <w:rsid w:val="00316E17"/>
    <w:rsid w:val="00317008"/>
    <w:rsid w:val="003173AE"/>
    <w:rsid w:val="00317407"/>
    <w:rsid w:val="003202E0"/>
    <w:rsid w:val="00320C37"/>
    <w:rsid w:val="00320C75"/>
    <w:rsid w:val="003214DC"/>
    <w:rsid w:val="00322A4B"/>
    <w:rsid w:val="00323309"/>
    <w:rsid w:val="003241A5"/>
    <w:rsid w:val="00324CEB"/>
    <w:rsid w:val="00324D86"/>
    <w:rsid w:val="00324F0B"/>
    <w:rsid w:val="0032515F"/>
    <w:rsid w:val="0032646E"/>
    <w:rsid w:val="0033184C"/>
    <w:rsid w:val="00331D12"/>
    <w:rsid w:val="0033227E"/>
    <w:rsid w:val="00332CA6"/>
    <w:rsid w:val="00332E27"/>
    <w:rsid w:val="00334458"/>
    <w:rsid w:val="00335A26"/>
    <w:rsid w:val="00336671"/>
    <w:rsid w:val="00336B48"/>
    <w:rsid w:val="00336D0F"/>
    <w:rsid w:val="0033743B"/>
    <w:rsid w:val="003402EB"/>
    <w:rsid w:val="00342832"/>
    <w:rsid w:val="003434D7"/>
    <w:rsid w:val="00343632"/>
    <w:rsid w:val="00343D6E"/>
    <w:rsid w:val="003452B8"/>
    <w:rsid w:val="00345C77"/>
    <w:rsid w:val="00345E83"/>
    <w:rsid w:val="00346FB3"/>
    <w:rsid w:val="00347C75"/>
    <w:rsid w:val="00347D81"/>
    <w:rsid w:val="0035006F"/>
    <w:rsid w:val="003505CF"/>
    <w:rsid w:val="00350783"/>
    <w:rsid w:val="003507DB"/>
    <w:rsid w:val="00351272"/>
    <w:rsid w:val="00352278"/>
    <w:rsid w:val="00352342"/>
    <w:rsid w:val="00354687"/>
    <w:rsid w:val="00355402"/>
    <w:rsid w:val="0035576A"/>
    <w:rsid w:val="003565C0"/>
    <w:rsid w:val="003567BD"/>
    <w:rsid w:val="00356AE9"/>
    <w:rsid w:val="0035702F"/>
    <w:rsid w:val="00360122"/>
    <w:rsid w:val="00360C7B"/>
    <w:rsid w:val="003628A4"/>
    <w:rsid w:val="00362E37"/>
    <w:rsid w:val="00365583"/>
    <w:rsid w:val="003658E5"/>
    <w:rsid w:val="0036662D"/>
    <w:rsid w:val="003667F5"/>
    <w:rsid w:val="0037030B"/>
    <w:rsid w:val="00370754"/>
    <w:rsid w:val="00370DE5"/>
    <w:rsid w:val="0037243B"/>
    <w:rsid w:val="00372FD9"/>
    <w:rsid w:val="00373644"/>
    <w:rsid w:val="00373855"/>
    <w:rsid w:val="00374825"/>
    <w:rsid w:val="0037518A"/>
    <w:rsid w:val="003758B7"/>
    <w:rsid w:val="00375ADD"/>
    <w:rsid w:val="00375D22"/>
    <w:rsid w:val="00375DFC"/>
    <w:rsid w:val="00377388"/>
    <w:rsid w:val="003801A3"/>
    <w:rsid w:val="00380374"/>
    <w:rsid w:val="00380432"/>
    <w:rsid w:val="00380D63"/>
    <w:rsid w:val="0038137A"/>
    <w:rsid w:val="0038154F"/>
    <w:rsid w:val="00381BB1"/>
    <w:rsid w:val="00381DAA"/>
    <w:rsid w:val="0038257B"/>
    <w:rsid w:val="00382B66"/>
    <w:rsid w:val="00382E5D"/>
    <w:rsid w:val="00383AC3"/>
    <w:rsid w:val="0038424E"/>
    <w:rsid w:val="003842F6"/>
    <w:rsid w:val="00384834"/>
    <w:rsid w:val="003854AD"/>
    <w:rsid w:val="003854FF"/>
    <w:rsid w:val="003855EB"/>
    <w:rsid w:val="003857C8"/>
    <w:rsid w:val="00386DE3"/>
    <w:rsid w:val="00387280"/>
    <w:rsid w:val="003877CB"/>
    <w:rsid w:val="00387C0C"/>
    <w:rsid w:val="003908A3"/>
    <w:rsid w:val="00391317"/>
    <w:rsid w:val="00391A9D"/>
    <w:rsid w:val="00392C14"/>
    <w:rsid w:val="00393994"/>
    <w:rsid w:val="00393C76"/>
    <w:rsid w:val="003946EE"/>
    <w:rsid w:val="00395437"/>
    <w:rsid w:val="003955A4"/>
    <w:rsid w:val="00395C91"/>
    <w:rsid w:val="00396937"/>
    <w:rsid w:val="00396978"/>
    <w:rsid w:val="00396B71"/>
    <w:rsid w:val="003973D6"/>
    <w:rsid w:val="003A0004"/>
    <w:rsid w:val="003A0079"/>
    <w:rsid w:val="003A0183"/>
    <w:rsid w:val="003A083C"/>
    <w:rsid w:val="003A0FC9"/>
    <w:rsid w:val="003A225B"/>
    <w:rsid w:val="003A2A22"/>
    <w:rsid w:val="003A2CFC"/>
    <w:rsid w:val="003A2F90"/>
    <w:rsid w:val="003A385C"/>
    <w:rsid w:val="003A3FD5"/>
    <w:rsid w:val="003A528C"/>
    <w:rsid w:val="003A53E3"/>
    <w:rsid w:val="003A69B2"/>
    <w:rsid w:val="003A7480"/>
    <w:rsid w:val="003B1D51"/>
    <w:rsid w:val="003B29DC"/>
    <w:rsid w:val="003B3FAB"/>
    <w:rsid w:val="003B56B2"/>
    <w:rsid w:val="003B5C3A"/>
    <w:rsid w:val="003B5DB8"/>
    <w:rsid w:val="003B6500"/>
    <w:rsid w:val="003C0C8A"/>
    <w:rsid w:val="003C2337"/>
    <w:rsid w:val="003C25C4"/>
    <w:rsid w:val="003C504B"/>
    <w:rsid w:val="003C52F9"/>
    <w:rsid w:val="003C5992"/>
    <w:rsid w:val="003C604A"/>
    <w:rsid w:val="003C6CF1"/>
    <w:rsid w:val="003D005C"/>
    <w:rsid w:val="003D11CB"/>
    <w:rsid w:val="003D14EC"/>
    <w:rsid w:val="003D1741"/>
    <w:rsid w:val="003D17E0"/>
    <w:rsid w:val="003D3A0D"/>
    <w:rsid w:val="003D3D53"/>
    <w:rsid w:val="003D4122"/>
    <w:rsid w:val="003D435D"/>
    <w:rsid w:val="003D437F"/>
    <w:rsid w:val="003D50A8"/>
    <w:rsid w:val="003D581E"/>
    <w:rsid w:val="003D5B03"/>
    <w:rsid w:val="003D6382"/>
    <w:rsid w:val="003D6782"/>
    <w:rsid w:val="003D6C4F"/>
    <w:rsid w:val="003D6EDB"/>
    <w:rsid w:val="003D7676"/>
    <w:rsid w:val="003D7C34"/>
    <w:rsid w:val="003E0662"/>
    <w:rsid w:val="003E1477"/>
    <w:rsid w:val="003E1584"/>
    <w:rsid w:val="003E1E93"/>
    <w:rsid w:val="003E209C"/>
    <w:rsid w:val="003E210F"/>
    <w:rsid w:val="003E2939"/>
    <w:rsid w:val="003E3387"/>
    <w:rsid w:val="003E37D2"/>
    <w:rsid w:val="003E3C1F"/>
    <w:rsid w:val="003E3DDF"/>
    <w:rsid w:val="003E4691"/>
    <w:rsid w:val="003E6919"/>
    <w:rsid w:val="003E766D"/>
    <w:rsid w:val="003F26EA"/>
    <w:rsid w:val="003F2AE0"/>
    <w:rsid w:val="003F3F97"/>
    <w:rsid w:val="003F46CD"/>
    <w:rsid w:val="003F4E9A"/>
    <w:rsid w:val="003F4EBF"/>
    <w:rsid w:val="003F50B1"/>
    <w:rsid w:val="003F52D9"/>
    <w:rsid w:val="003F53F2"/>
    <w:rsid w:val="003F7743"/>
    <w:rsid w:val="003F7A80"/>
    <w:rsid w:val="004003BC"/>
    <w:rsid w:val="00401642"/>
    <w:rsid w:val="00401F36"/>
    <w:rsid w:val="0040243B"/>
    <w:rsid w:val="0040574D"/>
    <w:rsid w:val="0040756B"/>
    <w:rsid w:val="00407669"/>
    <w:rsid w:val="0040794F"/>
    <w:rsid w:val="00407B6B"/>
    <w:rsid w:val="00407EBF"/>
    <w:rsid w:val="00407FF8"/>
    <w:rsid w:val="00410936"/>
    <w:rsid w:val="00410C08"/>
    <w:rsid w:val="004117AC"/>
    <w:rsid w:val="0041221C"/>
    <w:rsid w:val="004126C7"/>
    <w:rsid w:val="00412F4B"/>
    <w:rsid w:val="00412FAA"/>
    <w:rsid w:val="0041329D"/>
    <w:rsid w:val="004137C2"/>
    <w:rsid w:val="00414694"/>
    <w:rsid w:val="00414711"/>
    <w:rsid w:val="004149BA"/>
    <w:rsid w:val="00416BE9"/>
    <w:rsid w:val="0041768D"/>
    <w:rsid w:val="00420F1F"/>
    <w:rsid w:val="00420FD1"/>
    <w:rsid w:val="00421B89"/>
    <w:rsid w:val="004220EE"/>
    <w:rsid w:val="00422885"/>
    <w:rsid w:val="00423A97"/>
    <w:rsid w:val="00423EE4"/>
    <w:rsid w:val="00423F58"/>
    <w:rsid w:val="004248A8"/>
    <w:rsid w:val="00424E39"/>
    <w:rsid w:val="0042520E"/>
    <w:rsid w:val="00425AE8"/>
    <w:rsid w:val="00427A5E"/>
    <w:rsid w:val="00427CC9"/>
    <w:rsid w:val="00430ADA"/>
    <w:rsid w:val="0043227C"/>
    <w:rsid w:val="00432349"/>
    <w:rsid w:val="00432379"/>
    <w:rsid w:val="00432538"/>
    <w:rsid w:val="0043270B"/>
    <w:rsid w:val="00432899"/>
    <w:rsid w:val="0043330E"/>
    <w:rsid w:val="004346E3"/>
    <w:rsid w:val="00434E36"/>
    <w:rsid w:val="00436C7B"/>
    <w:rsid w:val="00437F64"/>
    <w:rsid w:val="0044018A"/>
    <w:rsid w:val="00440A42"/>
    <w:rsid w:val="004410E4"/>
    <w:rsid w:val="00441826"/>
    <w:rsid w:val="00442DFC"/>
    <w:rsid w:val="00444687"/>
    <w:rsid w:val="00444F70"/>
    <w:rsid w:val="004453DC"/>
    <w:rsid w:val="004458A1"/>
    <w:rsid w:val="00445C6C"/>
    <w:rsid w:val="0045032C"/>
    <w:rsid w:val="0045047B"/>
    <w:rsid w:val="00450832"/>
    <w:rsid w:val="004515DC"/>
    <w:rsid w:val="00451EEF"/>
    <w:rsid w:val="00451FA1"/>
    <w:rsid w:val="00452B65"/>
    <w:rsid w:val="004530A9"/>
    <w:rsid w:val="0045511C"/>
    <w:rsid w:val="004557DB"/>
    <w:rsid w:val="00456534"/>
    <w:rsid w:val="00457818"/>
    <w:rsid w:val="00457EBA"/>
    <w:rsid w:val="00460123"/>
    <w:rsid w:val="004602D5"/>
    <w:rsid w:val="00460B02"/>
    <w:rsid w:val="00460E13"/>
    <w:rsid w:val="004613E1"/>
    <w:rsid w:val="00461C90"/>
    <w:rsid w:val="004638CF"/>
    <w:rsid w:val="00463CB1"/>
    <w:rsid w:val="00466223"/>
    <w:rsid w:val="00466228"/>
    <w:rsid w:val="00467646"/>
    <w:rsid w:val="00467845"/>
    <w:rsid w:val="00472A8A"/>
    <w:rsid w:val="00473AA1"/>
    <w:rsid w:val="00475092"/>
    <w:rsid w:val="0047519D"/>
    <w:rsid w:val="00476031"/>
    <w:rsid w:val="004764CE"/>
    <w:rsid w:val="004770A6"/>
    <w:rsid w:val="004775A9"/>
    <w:rsid w:val="004808B2"/>
    <w:rsid w:val="00480CC1"/>
    <w:rsid w:val="00483897"/>
    <w:rsid w:val="00484375"/>
    <w:rsid w:val="0048440C"/>
    <w:rsid w:val="004844E1"/>
    <w:rsid w:val="00484999"/>
    <w:rsid w:val="0048725D"/>
    <w:rsid w:val="00487583"/>
    <w:rsid w:val="00487C50"/>
    <w:rsid w:val="00487DB2"/>
    <w:rsid w:val="00487DC0"/>
    <w:rsid w:val="004901EE"/>
    <w:rsid w:val="00491108"/>
    <w:rsid w:val="004915A9"/>
    <w:rsid w:val="00491793"/>
    <w:rsid w:val="00491B05"/>
    <w:rsid w:val="00493756"/>
    <w:rsid w:val="0049391F"/>
    <w:rsid w:val="00494248"/>
    <w:rsid w:val="00494D27"/>
    <w:rsid w:val="00494EF8"/>
    <w:rsid w:val="0049575E"/>
    <w:rsid w:val="00495D38"/>
    <w:rsid w:val="004960D3"/>
    <w:rsid w:val="00496653"/>
    <w:rsid w:val="004969B3"/>
    <w:rsid w:val="00496D6F"/>
    <w:rsid w:val="0049730F"/>
    <w:rsid w:val="004A0996"/>
    <w:rsid w:val="004A110C"/>
    <w:rsid w:val="004A2A90"/>
    <w:rsid w:val="004A2F20"/>
    <w:rsid w:val="004A3661"/>
    <w:rsid w:val="004A38C1"/>
    <w:rsid w:val="004A3ACC"/>
    <w:rsid w:val="004A3AFF"/>
    <w:rsid w:val="004A4254"/>
    <w:rsid w:val="004A443A"/>
    <w:rsid w:val="004A4D81"/>
    <w:rsid w:val="004A5AB8"/>
    <w:rsid w:val="004A62C8"/>
    <w:rsid w:val="004A6302"/>
    <w:rsid w:val="004A6C10"/>
    <w:rsid w:val="004B0308"/>
    <w:rsid w:val="004B0CC0"/>
    <w:rsid w:val="004B1554"/>
    <w:rsid w:val="004B18A4"/>
    <w:rsid w:val="004B2796"/>
    <w:rsid w:val="004B3CD1"/>
    <w:rsid w:val="004B3D6A"/>
    <w:rsid w:val="004B4756"/>
    <w:rsid w:val="004B674C"/>
    <w:rsid w:val="004B6BF0"/>
    <w:rsid w:val="004B6DF9"/>
    <w:rsid w:val="004B731E"/>
    <w:rsid w:val="004B73A1"/>
    <w:rsid w:val="004B7733"/>
    <w:rsid w:val="004B7A85"/>
    <w:rsid w:val="004C1C46"/>
    <w:rsid w:val="004C254D"/>
    <w:rsid w:val="004C25C0"/>
    <w:rsid w:val="004C35C9"/>
    <w:rsid w:val="004C4754"/>
    <w:rsid w:val="004C4AE0"/>
    <w:rsid w:val="004C4E2F"/>
    <w:rsid w:val="004C5409"/>
    <w:rsid w:val="004C56F1"/>
    <w:rsid w:val="004C5D7D"/>
    <w:rsid w:val="004C6425"/>
    <w:rsid w:val="004C6654"/>
    <w:rsid w:val="004C6DE6"/>
    <w:rsid w:val="004C72B0"/>
    <w:rsid w:val="004C7D68"/>
    <w:rsid w:val="004D21F8"/>
    <w:rsid w:val="004D3707"/>
    <w:rsid w:val="004D4ACE"/>
    <w:rsid w:val="004D4D15"/>
    <w:rsid w:val="004D53C3"/>
    <w:rsid w:val="004D5CC9"/>
    <w:rsid w:val="004D68F9"/>
    <w:rsid w:val="004D75D1"/>
    <w:rsid w:val="004E00D9"/>
    <w:rsid w:val="004E10DC"/>
    <w:rsid w:val="004E1946"/>
    <w:rsid w:val="004E23B0"/>
    <w:rsid w:val="004E2A97"/>
    <w:rsid w:val="004E2E02"/>
    <w:rsid w:val="004E2E81"/>
    <w:rsid w:val="004E3BD7"/>
    <w:rsid w:val="004E4105"/>
    <w:rsid w:val="004E46F3"/>
    <w:rsid w:val="004E4A58"/>
    <w:rsid w:val="004E5175"/>
    <w:rsid w:val="004E5864"/>
    <w:rsid w:val="004E5CBD"/>
    <w:rsid w:val="004E6A27"/>
    <w:rsid w:val="004E6EE9"/>
    <w:rsid w:val="004F00A7"/>
    <w:rsid w:val="004F0385"/>
    <w:rsid w:val="004F05AA"/>
    <w:rsid w:val="004F26A1"/>
    <w:rsid w:val="004F2B8C"/>
    <w:rsid w:val="004F3063"/>
    <w:rsid w:val="004F4604"/>
    <w:rsid w:val="004F4D70"/>
    <w:rsid w:val="004F4F39"/>
    <w:rsid w:val="004F4F8A"/>
    <w:rsid w:val="004F5104"/>
    <w:rsid w:val="004F5ECF"/>
    <w:rsid w:val="004F5F3D"/>
    <w:rsid w:val="004F642A"/>
    <w:rsid w:val="004F6EB6"/>
    <w:rsid w:val="004F777E"/>
    <w:rsid w:val="005001D7"/>
    <w:rsid w:val="00500EB4"/>
    <w:rsid w:val="00500F9B"/>
    <w:rsid w:val="00501CFE"/>
    <w:rsid w:val="00501F0A"/>
    <w:rsid w:val="0050253B"/>
    <w:rsid w:val="00502D30"/>
    <w:rsid w:val="00502D66"/>
    <w:rsid w:val="00503AA9"/>
    <w:rsid w:val="00503CEA"/>
    <w:rsid w:val="00504259"/>
    <w:rsid w:val="00504448"/>
    <w:rsid w:val="00504EB5"/>
    <w:rsid w:val="00505388"/>
    <w:rsid w:val="005066F7"/>
    <w:rsid w:val="005069B8"/>
    <w:rsid w:val="005123BB"/>
    <w:rsid w:val="0051306E"/>
    <w:rsid w:val="00513B0F"/>
    <w:rsid w:val="0051482A"/>
    <w:rsid w:val="00515F28"/>
    <w:rsid w:val="00516576"/>
    <w:rsid w:val="00517D9E"/>
    <w:rsid w:val="00523067"/>
    <w:rsid w:val="005237B4"/>
    <w:rsid w:val="00523B59"/>
    <w:rsid w:val="00523D53"/>
    <w:rsid w:val="00524EEC"/>
    <w:rsid w:val="0052543A"/>
    <w:rsid w:val="00525B3A"/>
    <w:rsid w:val="00525C3D"/>
    <w:rsid w:val="00527BBF"/>
    <w:rsid w:val="005307CD"/>
    <w:rsid w:val="00530950"/>
    <w:rsid w:val="00530965"/>
    <w:rsid w:val="00530DE4"/>
    <w:rsid w:val="00532B92"/>
    <w:rsid w:val="00533351"/>
    <w:rsid w:val="0053344B"/>
    <w:rsid w:val="005334FE"/>
    <w:rsid w:val="0053404C"/>
    <w:rsid w:val="005341C8"/>
    <w:rsid w:val="005345A9"/>
    <w:rsid w:val="00536818"/>
    <w:rsid w:val="00537AAB"/>
    <w:rsid w:val="00537EE2"/>
    <w:rsid w:val="00537F1D"/>
    <w:rsid w:val="00541CB6"/>
    <w:rsid w:val="005420DD"/>
    <w:rsid w:val="005421F3"/>
    <w:rsid w:val="005427CC"/>
    <w:rsid w:val="00543333"/>
    <w:rsid w:val="0054475A"/>
    <w:rsid w:val="005448F6"/>
    <w:rsid w:val="00544C08"/>
    <w:rsid w:val="005458CB"/>
    <w:rsid w:val="00546354"/>
    <w:rsid w:val="0054692F"/>
    <w:rsid w:val="00546D8C"/>
    <w:rsid w:val="0054792C"/>
    <w:rsid w:val="00547ED0"/>
    <w:rsid w:val="005515AE"/>
    <w:rsid w:val="0055229E"/>
    <w:rsid w:val="00552CD2"/>
    <w:rsid w:val="0055349A"/>
    <w:rsid w:val="00553BEF"/>
    <w:rsid w:val="0055433F"/>
    <w:rsid w:val="00554C59"/>
    <w:rsid w:val="00555147"/>
    <w:rsid w:val="005558EC"/>
    <w:rsid w:val="00556B55"/>
    <w:rsid w:val="00556CEE"/>
    <w:rsid w:val="00556E21"/>
    <w:rsid w:val="0055792F"/>
    <w:rsid w:val="005623E0"/>
    <w:rsid w:val="005626CC"/>
    <w:rsid w:val="005627D1"/>
    <w:rsid w:val="005636C6"/>
    <w:rsid w:val="00563960"/>
    <w:rsid w:val="00563E61"/>
    <w:rsid w:val="005655AB"/>
    <w:rsid w:val="00565DB0"/>
    <w:rsid w:val="00566B9D"/>
    <w:rsid w:val="00566E58"/>
    <w:rsid w:val="005672E2"/>
    <w:rsid w:val="005679F1"/>
    <w:rsid w:val="00570F24"/>
    <w:rsid w:val="0057167E"/>
    <w:rsid w:val="00572171"/>
    <w:rsid w:val="00572671"/>
    <w:rsid w:val="00572A5C"/>
    <w:rsid w:val="00572F7F"/>
    <w:rsid w:val="00573B77"/>
    <w:rsid w:val="00574165"/>
    <w:rsid w:val="005741FD"/>
    <w:rsid w:val="00574D8D"/>
    <w:rsid w:val="005757E1"/>
    <w:rsid w:val="00575CED"/>
    <w:rsid w:val="00576AF3"/>
    <w:rsid w:val="00581165"/>
    <w:rsid w:val="00581EF7"/>
    <w:rsid w:val="00582163"/>
    <w:rsid w:val="00582ECA"/>
    <w:rsid w:val="00583AA4"/>
    <w:rsid w:val="00585CAE"/>
    <w:rsid w:val="005868B6"/>
    <w:rsid w:val="00586D3B"/>
    <w:rsid w:val="00586E4A"/>
    <w:rsid w:val="005906A9"/>
    <w:rsid w:val="00590EDF"/>
    <w:rsid w:val="005915E3"/>
    <w:rsid w:val="00591B21"/>
    <w:rsid w:val="00592154"/>
    <w:rsid w:val="0059219C"/>
    <w:rsid w:val="005947E7"/>
    <w:rsid w:val="00594E7E"/>
    <w:rsid w:val="00596484"/>
    <w:rsid w:val="005975DF"/>
    <w:rsid w:val="005A0456"/>
    <w:rsid w:val="005A08A0"/>
    <w:rsid w:val="005A0B66"/>
    <w:rsid w:val="005A1230"/>
    <w:rsid w:val="005A139C"/>
    <w:rsid w:val="005A162E"/>
    <w:rsid w:val="005A1B6E"/>
    <w:rsid w:val="005A236D"/>
    <w:rsid w:val="005A2561"/>
    <w:rsid w:val="005A37B1"/>
    <w:rsid w:val="005A431E"/>
    <w:rsid w:val="005A4B88"/>
    <w:rsid w:val="005A5002"/>
    <w:rsid w:val="005A5BEB"/>
    <w:rsid w:val="005A62D8"/>
    <w:rsid w:val="005A62ED"/>
    <w:rsid w:val="005A672F"/>
    <w:rsid w:val="005A67FE"/>
    <w:rsid w:val="005A6845"/>
    <w:rsid w:val="005A74AA"/>
    <w:rsid w:val="005B0700"/>
    <w:rsid w:val="005B0BEC"/>
    <w:rsid w:val="005B0CAB"/>
    <w:rsid w:val="005B0E9D"/>
    <w:rsid w:val="005B1CB2"/>
    <w:rsid w:val="005B1DDB"/>
    <w:rsid w:val="005B222B"/>
    <w:rsid w:val="005B24F9"/>
    <w:rsid w:val="005B2870"/>
    <w:rsid w:val="005B3055"/>
    <w:rsid w:val="005B3428"/>
    <w:rsid w:val="005B3A3A"/>
    <w:rsid w:val="005B4147"/>
    <w:rsid w:val="005B5667"/>
    <w:rsid w:val="005B64C9"/>
    <w:rsid w:val="005B700D"/>
    <w:rsid w:val="005B73DC"/>
    <w:rsid w:val="005C022E"/>
    <w:rsid w:val="005C0A63"/>
    <w:rsid w:val="005C0FD9"/>
    <w:rsid w:val="005C1509"/>
    <w:rsid w:val="005C273B"/>
    <w:rsid w:val="005C2BD4"/>
    <w:rsid w:val="005C2D0C"/>
    <w:rsid w:val="005C2F8F"/>
    <w:rsid w:val="005C43E1"/>
    <w:rsid w:val="005C473F"/>
    <w:rsid w:val="005C4BCC"/>
    <w:rsid w:val="005C5129"/>
    <w:rsid w:val="005C5CC7"/>
    <w:rsid w:val="005C5D86"/>
    <w:rsid w:val="005C5D92"/>
    <w:rsid w:val="005C68A5"/>
    <w:rsid w:val="005C6A30"/>
    <w:rsid w:val="005C6B8F"/>
    <w:rsid w:val="005C78D2"/>
    <w:rsid w:val="005D1D04"/>
    <w:rsid w:val="005D2369"/>
    <w:rsid w:val="005D2BAA"/>
    <w:rsid w:val="005D517A"/>
    <w:rsid w:val="005D5472"/>
    <w:rsid w:val="005D55E2"/>
    <w:rsid w:val="005D58BD"/>
    <w:rsid w:val="005D5E99"/>
    <w:rsid w:val="005D68EB"/>
    <w:rsid w:val="005D707F"/>
    <w:rsid w:val="005D7B38"/>
    <w:rsid w:val="005E0F99"/>
    <w:rsid w:val="005E12B2"/>
    <w:rsid w:val="005E150A"/>
    <w:rsid w:val="005E1C33"/>
    <w:rsid w:val="005E263F"/>
    <w:rsid w:val="005E26B6"/>
    <w:rsid w:val="005E35B0"/>
    <w:rsid w:val="005E3FDB"/>
    <w:rsid w:val="005E43B4"/>
    <w:rsid w:val="005E4912"/>
    <w:rsid w:val="005E4D81"/>
    <w:rsid w:val="005E50B1"/>
    <w:rsid w:val="005E5AE7"/>
    <w:rsid w:val="005E7AFB"/>
    <w:rsid w:val="005E7D4F"/>
    <w:rsid w:val="005F1D19"/>
    <w:rsid w:val="005F24A6"/>
    <w:rsid w:val="005F264D"/>
    <w:rsid w:val="005F2825"/>
    <w:rsid w:val="005F2C48"/>
    <w:rsid w:val="005F2D71"/>
    <w:rsid w:val="005F2E18"/>
    <w:rsid w:val="005F2FC6"/>
    <w:rsid w:val="005F6A8D"/>
    <w:rsid w:val="005F6BE8"/>
    <w:rsid w:val="005F70E3"/>
    <w:rsid w:val="005F76AF"/>
    <w:rsid w:val="00600820"/>
    <w:rsid w:val="00601741"/>
    <w:rsid w:val="00601D9C"/>
    <w:rsid w:val="00602831"/>
    <w:rsid w:val="006034B6"/>
    <w:rsid w:val="00603E55"/>
    <w:rsid w:val="00604955"/>
    <w:rsid w:val="006059E7"/>
    <w:rsid w:val="00606359"/>
    <w:rsid w:val="00606505"/>
    <w:rsid w:val="006068F4"/>
    <w:rsid w:val="006074BD"/>
    <w:rsid w:val="00610844"/>
    <w:rsid w:val="006108C0"/>
    <w:rsid w:val="0061234F"/>
    <w:rsid w:val="00613120"/>
    <w:rsid w:val="00613167"/>
    <w:rsid w:val="00613957"/>
    <w:rsid w:val="006147F1"/>
    <w:rsid w:val="00614DA8"/>
    <w:rsid w:val="00616ED7"/>
    <w:rsid w:val="00617A28"/>
    <w:rsid w:val="0062044C"/>
    <w:rsid w:val="00620B0A"/>
    <w:rsid w:val="00622728"/>
    <w:rsid w:val="00622D5E"/>
    <w:rsid w:val="006243EA"/>
    <w:rsid w:val="00625029"/>
    <w:rsid w:val="0062545F"/>
    <w:rsid w:val="00625594"/>
    <w:rsid w:val="00625C35"/>
    <w:rsid w:val="0062644F"/>
    <w:rsid w:val="006268DA"/>
    <w:rsid w:val="00626A43"/>
    <w:rsid w:val="00626B3A"/>
    <w:rsid w:val="00626D33"/>
    <w:rsid w:val="006276AD"/>
    <w:rsid w:val="00627B45"/>
    <w:rsid w:val="00630890"/>
    <w:rsid w:val="0063090A"/>
    <w:rsid w:val="00631079"/>
    <w:rsid w:val="006315E4"/>
    <w:rsid w:val="00631750"/>
    <w:rsid w:val="00631789"/>
    <w:rsid w:val="00631CB6"/>
    <w:rsid w:val="0063347D"/>
    <w:rsid w:val="00633763"/>
    <w:rsid w:val="006343BF"/>
    <w:rsid w:val="00635C6E"/>
    <w:rsid w:val="006401D9"/>
    <w:rsid w:val="00640438"/>
    <w:rsid w:val="00640B2A"/>
    <w:rsid w:val="00641F8C"/>
    <w:rsid w:val="006427CC"/>
    <w:rsid w:val="00642AFC"/>
    <w:rsid w:val="00642C4D"/>
    <w:rsid w:val="00642ED2"/>
    <w:rsid w:val="00644F7C"/>
    <w:rsid w:val="0064689C"/>
    <w:rsid w:val="00646F75"/>
    <w:rsid w:val="00647B72"/>
    <w:rsid w:val="00647BD7"/>
    <w:rsid w:val="00647BF3"/>
    <w:rsid w:val="00647D9C"/>
    <w:rsid w:val="00650F34"/>
    <w:rsid w:val="00651A7E"/>
    <w:rsid w:val="00652C1F"/>
    <w:rsid w:val="00653E48"/>
    <w:rsid w:val="0065411A"/>
    <w:rsid w:val="0065482D"/>
    <w:rsid w:val="006554E3"/>
    <w:rsid w:val="006578E5"/>
    <w:rsid w:val="00660303"/>
    <w:rsid w:val="00660805"/>
    <w:rsid w:val="00661473"/>
    <w:rsid w:val="00661EA6"/>
    <w:rsid w:val="006620AC"/>
    <w:rsid w:val="0066210C"/>
    <w:rsid w:val="00662501"/>
    <w:rsid w:val="0066351E"/>
    <w:rsid w:val="0066401E"/>
    <w:rsid w:val="006652FE"/>
    <w:rsid w:val="00665361"/>
    <w:rsid w:val="006654E7"/>
    <w:rsid w:val="00665D69"/>
    <w:rsid w:val="00665E38"/>
    <w:rsid w:val="006662BF"/>
    <w:rsid w:val="00666448"/>
    <w:rsid w:val="006677BD"/>
    <w:rsid w:val="00670674"/>
    <w:rsid w:val="00670C8F"/>
    <w:rsid w:val="00670F12"/>
    <w:rsid w:val="0067319E"/>
    <w:rsid w:val="00674480"/>
    <w:rsid w:val="00674AD4"/>
    <w:rsid w:val="00674D40"/>
    <w:rsid w:val="00675310"/>
    <w:rsid w:val="00675695"/>
    <w:rsid w:val="00675B8F"/>
    <w:rsid w:val="0067657E"/>
    <w:rsid w:val="00677D88"/>
    <w:rsid w:val="00677F1C"/>
    <w:rsid w:val="0068010F"/>
    <w:rsid w:val="006804CD"/>
    <w:rsid w:val="006825FA"/>
    <w:rsid w:val="00682C38"/>
    <w:rsid w:val="00682EA3"/>
    <w:rsid w:val="006832FB"/>
    <w:rsid w:val="00683C18"/>
    <w:rsid w:val="00683C5A"/>
    <w:rsid w:val="00684BC1"/>
    <w:rsid w:val="00686E18"/>
    <w:rsid w:val="006901F4"/>
    <w:rsid w:val="00690249"/>
    <w:rsid w:val="00690A18"/>
    <w:rsid w:val="00691771"/>
    <w:rsid w:val="006928BB"/>
    <w:rsid w:val="00692DF7"/>
    <w:rsid w:val="006943E6"/>
    <w:rsid w:val="0069537A"/>
    <w:rsid w:val="006962A0"/>
    <w:rsid w:val="0069640B"/>
    <w:rsid w:val="00696737"/>
    <w:rsid w:val="006A07FA"/>
    <w:rsid w:val="006A18D3"/>
    <w:rsid w:val="006A1B08"/>
    <w:rsid w:val="006A1E22"/>
    <w:rsid w:val="006A240E"/>
    <w:rsid w:val="006A38FC"/>
    <w:rsid w:val="006A3949"/>
    <w:rsid w:val="006A4663"/>
    <w:rsid w:val="006A474D"/>
    <w:rsid w:val="006A6A02"/>
    <w:rsid w:val="006A70F4"/>
    <w:rsid w:val="006A7F10"/>
    <w:rsid w:val="006B01EB"/>
    <w:rsid w:val="006B0548"/>
    <w:rsid w:val="006B17E9"/>
    <w:rsid w:val="006B18FF"/>
    <w:rsid w:val="006B1D6B"/>
    <w:rsid w:val="006B2593"/>
    <w:rsid w:val="006B2A28"/>
    <w:rsid w:val="006B39F9"/>
    <w:rsid w:val="006B3EBC"/>
    <w:rsid w:val="006B480A"/>
    <w:rsid w:val="006B4E76"/>
    <w:rsid w:val="006B5087"/>
    <w:rsid w:val="006B54F3"/>
    <w:rsid w:val="006B5662"/>
    <w:rsid w:val="006B731B"/>
    <w:rsid w:val="006B7921"/>
    <w:rsid w:val="006B7B61"/>
    <w:rsid w:val="006C1A2B"/>
    <w:rsid w:val="006C2FC2"/>
    <w:rsid w:val="006C3285"/>
    <w:rsid w:val="006C4697"/>
    <w:rsid w:val="006C6763"/>
    <w:rsid w:val="006C6DF6"/>
    <w:rsid w:val="006C730B"/>
    <w:rsid w:val="006C751A"/>
    <w:rsid w:val="006C75B3"/>
    <w:rsid w:val="006D01EE"/>
    <w:rsid w:val="006D0AB8"/>
    <w:rsid w:val="006D16A2"/>
    <w:rsid w:val="006D1AF6"/>
    <w:rsid w:val="006D1F47"/>
    <w:rsid w:val="006D24AD"/>
    <w:rsid w:val="006D296A"/>
    <w:rsid w:val="006D311C"/>
    <w:rsid w:val="006D329F"/>
    <w:rsid w:val="006D3DD0"/>
    <w:rsid w:val="006D402F"/>
    <w:rsid w:val="006D5347"/>
    <w:rsid w:val="006D537A"/>
    <w:rsid w:val="006D542C"/>
    <w:rsid w:val="006D6BE3"/>
    <w:rsid w:val="006D6BF2"/>
    <w:rsid w:val="006D789A"/>
    <w:rsid w:val="006D7AB5"/>
    <w:rsid w:val="006D7E2A"/>
    <w:rsid w:val="006E0515"/>
    <w:rsid w:val="006E07FA"/>
    <w:rsid w:val="006E0C05"/>
    <w:rsid w:val="006E1074"/>
    <w:rsid w:val="006E1376"/>
    <w:rsid w:val="006E14FF"/>
    <w:rsid w:val="006E189A"/>
    <w:rsid w:val="006E1D6D"/>
    <w:rsid w:val="006E23D5"/>
    <w:rsid w:val="006E24EF"/>
    <w:rsid w:val="006E476D"/>
    <w:rsid w:val="006E5219"/>
    <w:rsid w:val="006E62D0"/>
    <w:rsid w:val="006E65EB"/>
    <w:rsid w:val="006E7F16"/>
    <w:rsid w:val="006F0351"/>
    <w:rsid w:val="006F0AF7"/>
    <w:rsid w:val="006F160C"/>
    <w:rsid w:val="006F165F"/>
    <w:rsid w:val="006F17C3"/>
    <w:rsid w:val="006F1F4C"/>
    <w:rsid w:val="006F20F2"/>
    <w:rsid w:val="006F221F"/>
    <w:rsid w:val="006F232F"/>
    <w:rsid w:val="006F246E"/>
    <w:rsid w:val="006F414C"/>
    <w:rsid w:val="006F46E2"/>
    <w:rsid w:val="006F48B4"/>
    <w:rsid w:val="006F4B9F"/>
    <w:rsid w:val="00701B37"/>
    <w:rsid w:val="007021DF"/>
    <w:rsid w:val="007029B1"/>
    <w:rsid w:val="00703AD4"/>
    <w:rsid w:val="0070408F"/>
    <w:rsid w:val="00704321"/>
    <w:rsid w:val="007046AB"/>
    <w:rsid w:val="00704A0A"/>
    <w:rsid w:val="00705182"/>
    <w:rsid w:val="00705293"/>
    <w:rsid w:val="0070698E"/>
    <w:rsid w:val="00706AD2"/>
    <w:rsid w:val="00706D8B"/>
    <w:rsid w:val="00706FB4"/>
    <w:rsid w:val="00707684"/>
    <w:rsid w:val="00707738"/>
    <w:rsid w:val="00710035"/>
    <w:rsid w:val="00711451"/>
    <w:rsid w:val="0071249F"/>
    <w:rsid w:val="00713356"/>
    <w:rsid w:val="00713AA8"/>
    <w:rsid w:val="00713C30"/>
    <w:rsid w:val="00714609"/>
    <w:rsid w:val="00716E22"/>
    <w:rsid w:val="00717022"/>
    <w:rsid w:val="00717564"/>
    <w:rsid w:val="00717CC3"/>
    <w:rsid w:val="00717D0A"/>
    <w:rsid w:val="00717DE3"/>
    <w:rsid w:val="00720225"/>
    <w:rsid w:val="007202B6"/>
    <w:rsid w:val="00720622"/>
    <w:rsid w:val="00720D15"/>
    <w:rsid w:val="00720FFF"/>
    <w:rsid w:val="007212C4"/>
    <w:rsid w:val="00721D16"/>
    <w:rsid w:val="00723017"/>
    <w:rsid w:val="00723328"/>
    <w:rsid w:val="00723616"/>
    <w:rsid w:val="007237A4"/>
    <w:rsid w:val="00724BDB"/>
    <w:rsid w:val="007251D0"/>
    <w:rsid w:val="007256CD"/>
    <w:rsid w:val="00725720"/>
    <w:rsid w:val="00725906"/>
    <w:rsid w:val="007267B1"/>
    <w:rsid w:val="00726DD4"/>
    <w:rsid w:val="007303C3"/>
    <w:rsid w:val="0073111B"/>
    <w:rsid w:val="007318A7"/>
    <w:rsid w:val="00731B61"/>
    <w:rsid w:val="00731F0E"/>
    <w:rsid w:val="0073262C"/>
    <w:rsid w:val="00733126"/>
    <w:rsid w:val="0073395E"/>
    <w:rsid w:val="00733D9F"/>
    <w:rsid w:val="00734191"/>
    <w:rsid w:val="00734AFE"/>
    <w:rsid w:val="007352F0"/>
    <w:rsid w:val="00735BF6"/>
    <w:rsid w:val="00736482"/>
    <w:rsid w:val="007366B2"/>
    <w:rsid w:val="0073682E"/>
    <w:rsid w:val="00736BB6"/>
    <w:rsid w:val="00737109"/>
    <w:rsid w:val="007371AB"/>
    <w:rsid w:val="00737DE4"/>
    <w:rsid w:val="00741E0D"/>
    <w:rsid w:val="0074264F"/>
    <w:rsid w:val="0074272E"/>
    <w:rsid w:val="007438CE"/>
    <w:rsid w:val="0074391F"/>
    <w:rsid w:val="0074415F"/>
    <w:rsid w:val="007453BB"/>
    <w:rsid w:val="00745522"/>
    <w:rsid w:val="007457AE"/>
    <w:rsid w:val="00746D23"/>
    <w:rsid w:val="007470D1"/>
    <w:rsid w:val="00747321"/>
    <w:rsid w:val="00747BD6"/>
    <w:rsid w:val="00750348"/>
    <w:rsid w:val="007504DB"/>
    <w:rsid w:val="00751239"/>
    <w:rsid w:val="00751446"/>
    <w:rsid w:val="00751A06"/>
    <w:rsid w:val="0075249A"/>
    <w:rsid w:val="00753510"/>
    <w:rsid w:val="0075567A"/>
    <w:rsid w:val="00755E78"/>
    <w:rsid w:val="00756627"/>
    <w:rsid w:val="007574F7"/>
    <w:rsid w:val="00760BF7"/>
    <w:rsid w:val="00760E92"/>
    <w:rsid w:val="007612D1"/>
    <w:rsid w:val="00761407"/>
    <w:rsid w:val="00761D91"/>
    <w:rsid w:val="007624DC"/>
    <w:rsid w:val="007632F7"/>
    <w:rsid w:val="00764830"/>
    <w:rsid w:val="00764B26"/>
    <w:rsid w:val="00764E4E"/>
    <w:rsid w:val="007657B0"/>
    <w:rsid w:val="00766627"/>
    <w:rsid w:val="00766862"/>
    <w:rsid w:val="0076702F"/>
    <w:rsid w:val="007676DB"/>
    <w:rsid w:val="00767C22"/>
    <w:rsid w:val="00767F67"/>
    <w:rsid w:val="00771AF5"/>
    <w:rsid w:val="0077249B"/>
    <w:rsid w:val="0077284C"/>
    <w:rsid w:val="00772B8D"/>
    <w:rsid w:val="00772E27"/>
    <w:rsid w:val="00773DD1"/>
    <w:rsid w:val="00774412"/>
    <w:rsid w:val="007744CE"/>
    <w:rsid w:val="007760CB"/>
    <w:rsid w:val="007765BF"/>
    <w:rsid w:val="00776B34"/>
    <w:rsid w:val="00777F5B"/>
    <w:rsid w:val="007811DB"/>
    <w:rsid w:val="00781D29"/>
    <w:rsid w:val="007824E2"/>
    <w:rsid w:val="0078255D"/>
    <w:rsid w:val="00782571"/>
    <w:rsid w:val="007844E4"/>
    <w:rsid w:val="007845B7"/>
    <w:rsid w:val="00784BB5"/>
    <w:rsid w:val="00785050"/>
    <w:rsid w:val="00785088"/>
    <w:rsid w:val="00785B33"/>
    <w:rsid w:val="00786089"/>
    <w:rsid w:val="007865AB"/>
    <w:rsid w:val="00787296"/>
    <w:rsid w:val="00787404"/>
    <w:rsid w:val="007878E2"/>
    <w:rsid w:val="00787D6E"/>
    <w:rsid w:val="0079081A"/>
    <w:rsid w:val="0079117B"/>
    <w:rsid w:val="0079134A"/>
    <w:rsid w:val="007917F7"/>
    <w:rsid w:val="00791CC9"/>
    <w:rsid w:val="00792296"/>
    <w:rsid w:val="00792312"/>
    <w:rsid w:val="007934DC"/>
    <w:rsid w:val="007936E5"/>
    <w:rsid w:val="0079370F"/>
    <w:rsid w:val="00794DD7"/>
    <w:rsid w:val="0079575F"/>
    <w:rsid w:val="00796151"/>
    <w:rsid w:val="00796185"/>
    <w:rsid w:val="007970B8"/>
    <w:rsid w:val="00797711"/>
    <w:rsid w:val="007979D8"/>
    <w:rsid w:val="007A0BDC"/>
    <w:rsid w:val="007A0E6D"/>
    <w:rsid w:val="007A1031"/>
    <w:rsid w:val="007A2B28"/>
    <w:rsid w:val="007A3792"/>
    <w:rsid w:val="007A398E"/>
    <w:rsid w:val="007A3B4D"/>
    <w:rsid w:val="007A43D8"/>
    <w:rsid w:val="007A5C70"/>
    <w:rsid w:val="007A6615"/>
    <w:rsid w:val="007A661A"/>
    <w:rsid w:val="007A6B19"/>
    <w:rsid w:val="007A6B88"/>
    <w:rsid w:val="007A7456"/>
    <w:rsid w:val="007B164F"/>
    <w:rsid w:val="007B31DC"/>
    <w:rsid w:val="007B4DF6"/>
    <w:rsid w:val="007B5C08"/>
    <w:rsid w:val="007B5F4D"/>
    <w:rsid w:val="007C0094"/>
    <w:rsid w:val="007C0970"/>
    <w:rsid w:val="007C0B9A"/>
    <w:rsid w:val="007C1AFF"/>
    <w:rsid w:val="007C27A9"/>
    <w:rsid w:val="007C333B"/>
    <w:rsid w:val="007C4F0D"/>
    <w:rsid w:val="007C5906"/>
    <w:rsid w:val="007C742A"/>
    <w:rsid w:val="007C7589"/>
    <w:rsid w:val="007C7C86"/>
    <w:rsid w:val="007D2DB2"/>
    <w:rsid w:val="007D420A"/>
    <w:rsid w:val="007D445C"/>
    <w:rsid w:val="007D459C"/>
    <w:rsid w:val="007D5215"/>
    <w:rsid w:val="007D58D0"/>
    <w:rsid w:val="007D62C9"/>
    <w:rsid w:val="007D6426"/>
    <w:rsid w:val="007D6907"/>
    <w:rsid w:val="007E14FB"/>
    <w:rsid w:val="007E19EE"/>
    <w:rsid w:val="007E2AB0"/>
    <w:rsid w:val="007E2BE0"/>
    <w:rsid w:val="007E37D8"/>
    <w:rsid w:val="007E45A1"/>
    <w:rsid w:val="007E545E"/>
    <w:rsid w:val="007E54E2"/>
    <w:rsid w:val="007E5DE6"/>
    <w:rsid w:val="007E5E79"/>
    <w:rsid w:val="007E626E"/>
    <w:rsid w:val="007E797F"/>
    <w:rsid w:val="007E7B96"/>
    <w:rsid w:val="007F00A5"/>
    <w:rsid w:val="007F1D8E"/>
    <w:rsid w:val="007F2BE9"/>
    <w:rsid w:val="007F388E"/>
    <w:rsid w:val="007F3CCA"/>
    <w:rsid w:val="007F3F8B"/>
    <w:rsid w:val="007F4346"/>
    <w:rsid w:val="007F5A9E"/>
    <w:rsid w:val="007F5E79"/>
    <w:rsid w:val="007F6159"/>
    <w:rsid w:val="007F713C"/>
    <w:rsid w:val="007F7729"/>
    <w:rsid w:val="00800294"/>
    <w:rsid w:val="008013B2"/>
    <w:rsid w:val="008026D5"/>
    <w:rsid w:val="00802DEB"/>
    <w:rsid w:val="00802EDF"/>
    <w:rsid w:val="00803C4A"/>
    <w:rsid w:val="00806FE5"/>
    <w:rsid w:val="008070F0"/>
    <w:rsid w:val="008108F3"/>
    <w:rsid w:val="008117DA"/>
    <w:rsid w:val="00811DFB"/>
    <w:rsid w:val="00812382"/>
    <w:rsid w:val="008126A3"/>
    <w:rsid w:val="00812C02"/>
    <w:rsid w:val="00812DEF"/>
    <w:rsid w:val="0081423D"/>
    <w:rsid w:val="00814271"/>
    <w:rsid w:val="008142DF"/>
    <w:rsid w:val="00814D40"/>
    <w:rsid w:val="00814E8E"/>
    <w:rsid w:val="008160FA"/>
    <w:rsid w:val="0081681F"/>
    <w:rsid w:val="00816BBB"/>
    <w:rsid w:val="00816CB7"/>
    <w:rsid w:val="00816E62"/>
    <w:rsid w:val="00817399"/>
    <w:rsid w:val="00817AE1"/>
    <w:rsid w:val="00820485"/>
    <w:rsid w:val="00820C26"/>
    <w:rsid w:val="00821674"/>
    <w:rsid w:val="00821949"/>
    <w:rsid w:val="0082396E"/>
    <w:rsid w:val="00823B6C"/>
    <w:rsid w:val="0082457A"/>
    <w:rsid w:val="008246C9"/>
    <w:rsid w:val="00826A58"/>
    <w:rsid w:val="00826EB7"/>
    <w:rsid w:val="008270B8"/>
    <w:rsid w:val="0082715A"/>
    <w:rsid w:val="00827BF7"/>
    <w:rsid w:val="00827FDE"/>
    <w:rsid w:val="008307AD"/>
    <w:rsid w:val="0083152A"/>
    <w:rsid w:val="00831FC8"/>
    <w:rsid w:val="00832343"/>
    <w:rsid w:val="0083241F"/>
    <w:rsid w:val="00834366"/>
    <w:rsid w:val="00834561"/>
    <w:rsid w:val="008349C0"/>
    <w:rsid w:val="00834DE0"/>
    <w:rsid w:val="00834EF8"/>
    <w:rsid w:val="008352FA"/>
    <w:rsid w:val="00835869"/>
    <w:rsid w:val="00835A9E"/>
    <w:rsid w:val="00835C26"/>
    <w:rsid w:val="0083616F"/>
    <w:rsid w:val="0083624F"/>
    <w:rsid w:val="00837CC7"/>
    <w:rsid w:val="00837E7B"/>
    <w:rsid w:val="00841365"/>
    <w:rsid w:val="008414B6"/>
    <w:rsid w:val="0084167A"/>
    <w:rsid w:val="00841E5F"/>
    <w:rsid w:val="00841FF5"/>
    <w:rsid w:val="00842839"/>
    <w:rsid w:val="00842B72"/>
    <w:rsid w:val="008431CD"/>
    <w:rsid w:val="00843D88"/>
    <w:rsid w:val="00843DE4"/>
    <w:rsid w:val="00844DC0"/>
    <w:rsid w:val="008458B0"/>
    <w:rsid w:val="0084681A"/>
    <w:rsid w:val="00846FEA"/>
    <w:rsid w:val="0084762F"/>
    <w:rsid w:val="00847CFC"/>
    <w:rsid w:val="00851B50"/>
    <w:rsid w:val="008524D9"/>
    <w:rsid w:val="008533CF"/>
    <w:rsid w:val="00854455"/>
    <w:rsid w:val="00855874"/>
    <w:rsid w:val="00855913"/>
    <w:rsid w:val="0085707A"/>
    <w:rsid w:val="00857286"/>
    <w:rsid w:val="00857515"/>
    <w:rsid w:val="00857B0B"/>
    <w:rsid w:val="00860DBC"/>
    <w:rsid w:val="00860E84"/>
    <w:rsid w:val="0086141E"/>
    <w:rsid w:val="008614BB"/>
    <w:rsid w:val="0086349B"/>
    <w:rsid w:val="00865351"/>
    <w:rsid w:val="008663D4"/>
    <w:rsid w:val="0086662E"/>
    <w:rsid w:val="008666A9"/>
    <w:rsid w:val="00866C57"/>
    <w:rsid w:val="00867479"/>
    <w:rsid w:val="00870214"/>
    <w:rsid w:val="00870AB4"/>
    <w:rsid w:val="00871BAC"/>
    <w:rsid w:val="00873074"/>
    <w:rsid w:val="00873206"/>
    <w:rsid w:val="00873B92"/>
    <w:rsid w:val="00875AB1"/>
    <w:rsid w:val="00876257"/>
    <w:rsid w:val="0087631C"/>
    <w:rsid w:val="00876986"/>
    <w:rsid w:val="008769FC"/>
    <w:rsid w:val="00876F69"/>
    <w:rsid w:val="008770CD"/>
    <w:rsid w:val="00877940"/>
    <w:rsid w:val="00877BD4"/>
    <w:rsid w:val="0088091F"/>
    <w:rsid w:val="00881062"/>
    <w:rsid w:val="008814BF"/>
    <w:rsid w:val="008815D7"/>
    <w:rsid w:val="008822CB"/>
    <w:rsid w:val="0088256D"/>
    <w:rsid w:val="00882889"/>
    <w:rsid w:val="00882CD3"/>
    <w:rsid w:val="00882E65"/>
    <w:rsid w:val="0088327F"/>
    <w:rsid w:val="0088390F"/>
    <w:rsid w:val="00884ABF"/>
    <w:rsid w:val="008857AA"/>
    <w:rsid w:val="00886AD0"/>
    <w:rsid w:val="00886FCC"/>
    <w:rsid w:val="00887275"/>
    <w:rsid w:val="00887876"/>
    <w:rsid w:val="008906CC"/>
    <w:rsid w:val="00891455"/>
    <w:rsid w:val="008916BC"/>
    <w:rsid w:val="008916DE"/>
    <w:rsid w:val="0089225D"/>
    <w:rsid w:val="008923A9"/>
    <w:rsid w:val="00892AAA"/>
    <w:rsid w:val="00892BA7"/>
    <w:rsid w:val="00892CC8"/>
    <w:rsid w:val="00893B6C"/>
    <w:rsid w:val="00895F52"/>
    <w:rsid w:val="00895F98"/>
    <w:rsid w:val="008968DB"/>
    <w:rsid w:val="00896E59"/>
    <w:rsid w:val="008974E6"/>
    <w:rsid w:val="008A0B9F"/>
    <w:rsid w:val="008A30E2"/>
    <w:rsid w:val="008A319D"/>
    <w:rsid w:val="008A385E"/>
    <w:rsid w:val="008A3B47"/>
    <w:rsid w:val="008A4350"/>
    <w:rsid w:val="008A5646"/>
    <w:rsid w:val="008A57DD"/>
    <w:rsid w:val="008A59E7"/>
    <w:rsid w:val="008A5E18"/>
    <w:rsid w:val="008A6952"/>
    <w:rsid w:val="008A6F6C"/>
    <w:rsid w:val="008B0322"/>
    <w:rsid w:val="008B0461"/>
    <w:rsid w:val="008B0588"/>
    <w:rsid w:val="008B069E"/>
    <w:rsid w:val="008B09F0"/>
    <w:rsid w:val="008B18EF"/>
    <w:rsid w:val="008B1B55"/>
    <w:rsid w:val="008B22C2"/>
    <w:rsid w:val="008B2A64"/>
    <w:rsid w:val="008B2DDE"/>
    <w:rsid w:val="008B2FBD"/>
    <w:rsid w:val="008B32AB"/>
    <w:rsid w:val="008B424E"/>
    <w:rsid w:val="008B50C6"/>
    <w:rsid w:val="008B5DA1"/>
    <w:rsid w:val="008B6924"/>
    <w:rsid w:val="008B6DEB"/>
    <w:rsid w:val="008B73D0"/>
    <w:rsid w:val="008B76A6"/>
    <w:rsid w:val="008B7D1D"/>
    <w:rsid w:val="008C024D"/>
    <w:rsid w:val="008C0501"/>
    <w:rsid w:val="008C0602"/>
    <w:rsid w:val="008C0D2F"/>
    <w:rsid w:val="008C15F7"/>
    <w:rsid w:val="008C3728"/>
    <w:rsid w:val="008C6427"/>
    <w:rsid w:val="008C6516"/>
    <w:rsid w:val="008C6E15"/>
    <w:rsid w:val="008D0565"/>
    <w:rsid w:val="008D175D"/>
    <w:rsid w:val="008D1C25"/>
    <w:rsid w:val="008D1F97"/>
    <w:rsid w:val="008D23FC"/>
    <w:rsid w:val="008D2ED3"/>
    <w:rsid w:val="008D3EB9"/>
    <w:rsid w:val="008D3EC2"/>
    <w:rsid w:val="008D4F4E"/>
    <w:rsid w:val="008D5633"/>
    <w:rsid w:val="008D642B"/>
    <w:rsid w:val="008E0B26"/>
    <w:rsid w:val="008E2364"/>
    <w:rsid w:val="008E2A66"/>
    <w:rsid w:val="008E3601"/>
    <w:rsid w:val="008E4125"/>
    <w:rsid w:val="008E60D2"/>
    <w:rsid w:val="008E620D"/>
    <w:rsid w:val="008F0788"/>
    <w:rsid w:val="008F0AE5"/>
    <w:rsid w:val="008F17F9"/>
    <w:rsid w:val="008F23D4"/>
    <w:rsid w:val="008F2C9C"/>
    <w:rsid w:val="008F3E3B"/>
    <w:rsid w:val="008F554B"/>
    <w:rsid w:val="008F5630"/>
    <w:rsid w:val="008F5DEB"/>
    <w:rsid w:val="008F6E0B"/>
    <w:rsid w:val="008F7106"/>
    <w:rsid w:val="008F725A"/>
    <w:rsid w:val="00900465"/>
    <w:rsid w:val="00900A95"/>
    <w:rsid w:val="00901334"/>
    <w:rsid w:val="0090162D"/>
    <w:rsid w:val="009017EB"/>
    <w:rsid w:val="00901C46"/>
    <w:rsid w:val="00901CBA"/>
    <w:rsid w:val="00901D6C"/>
    <w:rsid w:val="0090230A"/>
    <w:rsid w:val="00902397"/>
    <w:rsid w:val="00902C28"/>
    <w:rsid w:val="00902E15"/>
    <w:rsid w:val="00902F7E"/>
    <w:rsid w:val="0090478B"/>
    <w:rsid w:val="0090560D"/>
    <w:rsid w:val="00905B1B"/>
    <w:rsid w:val="00905FEF"/>
    <w:rsid w:val="009066AB"/>
    <w:rsid w:val="00906887"/>
    <w:rsid w:val="0090706D"/>
    <w:rsid w:val="00910A5A"/>
    <w:rsid w:val="00910B8C"/>
    <w:rsid w:val="00910C28"/>
    <w:rsid w:val="00910E4C"/>
    <w:rsid w:val="00910FB6"/>
    <w:rsid w:val="009111F1"/>
    <w:rsid w:val="00911BD1"/>
    <w:rsid w:val="0091206C"/>
    <w:rsid w:val="00912635"/>
    <w:rsid w:val="009137AC"/>
    <w:rsid w:val="00914337"/>
    <w:rsid w:val="00914AEB"/>
    <w:rsid w:val="009157BB"/>
    <w:rsid w:val="00915879"/>
    <w:rsid w:val="0091622F"/>
    <w:rsid w:val="00916555"/>
    <w:rsid w:val="00916EEE"/>
    <w:rsid w:val="00920124"/>
    <w:rsid w:val="009207BE"/>
    <w:rsid w:val="00920FAB"/>
    <w:rsid w:val="00921958"/>
    <w:rsid w:val="00921F43"/>
    <w:rsid w:val="009223A1"/>
    <w:rsid w:val="0092246A"/>
    <w:rsid w:val="009227F6"/>
    <w:rsid w:val="00922A8D"/>
    <w:rsid w:val="00922CFA"/>
    <w:rsid w:val="00922FF1"/>
    <w:rsid w:val="00923380"/>
    <w:rsid w:val="00923775"/>
    <w:rsid w:val="009250D7"/>
    <w:rsid w:val="00925A46"/>
    <w:rsid w:val="00925F09"/>
    <w:rsid w:val="009260C7"/>
    <w:rsid w:val="0092697D"/>
    <w:rsid w:val="009277BB"/>
    <w:rsid w:val="0093037B"/>
    <w:rsid w:val="009308BD"/>
    <w:rsid w:val="00930D47"/>
    <w:rsid w:val="00930D80"/>
    <w:rsid w:val="00931316"/>
    <w:rsid w:val="00931A87"/>
    <w:rsid w:val="00932A02"/>
    <w:rsid w:val="00933253"/>
    <w:rsid w:val="0093387E"/>
    <w:rsid w:val="00933EA0"/>
    <w:rsid w:val="009358B1"/>
    <w:rsid w:val="009361CF"/>
    <w:rsid w:val="00936624"/>
    <w:rsid w:val="009377F1"/>
    <w:rsid w:val="009378D8"/>
    <w:rsid w:val="00937BD9"/>
    <w:rsid w:val="0094006E"/>
    <w:rsid w:val="009403EA"/>
    <w:rsid w:val="0094077F"/>
    <w:rsid w:val="00940D45"/>
    <w:rsid w:val="00940D66"/>
    <w:rsid w:val="00940EF6"/>
    <w:rsid w:val="009411F1"/>
    <w:rsid w:val="00941BED"/>
    <w:rsid w:val="00941E64"/>
    <w:rsid w:val="00941E7D"/>
    <w:rsid w:val="00941EBA"/>
    <w:rsid w:val="0094371E"/>
    <w:rsid w:val="00944F09"/>
    <w:rsid w:val="009453F4"/>
    <w:rsid w:val="009458C4"/>
    <w:rsid w:val="00945F41"/>
    <w:rsid w:val="0094644D"/>
    <w:rsid w:val="00946A84"/>
    <w:rsid w:val="00946ABF"/>
    <w:rsid w:val="00946CCA"/>
    <w:rsid w:val="00947809"/>
    <w:rsid w:val="009505EC"/>
    <w:rsid w:val="00950DCA"/>
    <w:rsid w:val="00950FF0"/>
    <w:rsid w:val="0095138E"/>
    <w:rsid w:val="0095209E"/>
    <w:rsid w:val="009535D8"/>
    <w:rsid w:val="00953689"/>
    <w:rsid w:val="0095373D"/>
    <w:rsid w:val="00953AC0"/>
    <w:rsid w:val="00954044"/>
    <w:rsid w:val="009550C9"/>
    <w:rsid w:val="00955C6E"/>
    <w:rsid w:val="009560F2"/>
    <w:rsid w:val="009568AA"/>
    <w:rsid w:val="00956F89"/>
    <w:rsid w:val="00961284"/>
    <w:rsid w:val="0096176A"/>
    <w:rsid w:val="00961780"/>
    <w:rsid w:val="00961E78"/>
    <w:rsid w:val="009630DE"/>
    <w:rsid w:val="009630E7"/>
    <w:rsid w:val="00963225"/>
    <w:rsid w:val="00963322"/>
    <w:rsid w:val="00963621"/>
    <w:rsid w:val="00963E7F"/>
    <w:rsid w:val="009656D5"/>
    <w:rsid w:val="00965F02"/>
    <w:rsid w:val="00966381"/>
    <w:rsid w:val="009664D5"/>
    <w:rsid w:val="00967935"/>
    <w:rsid w:val="00967D0B"/>
    <w:rsid w:val="0097021C"/>
    <w:rsid w:val="00970376"/>
    <w:rsid w:val="00971442"/>
    <w:rsid w:val="0097299A"/>
    <w:rsid w:val="00974D2C"/>
    <w:rsid w:val="009750AA"/>
    <w:rsid w:val="00975A3B"/>
    <w:rsid w:val="00975ACB"/>
    <w:rsid w:val="00977858"/>
    <w:rsid w:val="009801D5"/>
    <w:rsid w:val="00981073"/>
    <w:rsid w:val="00981367"/>
    <w:rsid w:val="00981A4E"/>
    <w:rsid w:val="00981B41"/>
    <w:rsid w:val="009825B5"/>
    <w:rsid w:val="009827C0"/>
    <w:rsid w:val="00982994"/>
    <w:rsid w:val="0098363D"/>
    <w:rsid w:val="00984481"/>
    <w:rsid w:val="00984E21"/>
    <w:rsid w:val="0098514A"/>
    <w:rsid w:val="00985AEB"/>
    <w:rsid w:val="00986AB2"/>
    <w:rsid w:val="00987D4A"/>
    <w:rsid w:val="00990861"/>
    <w:rsid w:val="00991A46"/>
    <w:rsid w:val="00991D29"/>
    <w:rsid w:val="00992250"/>
    <w:rsid w:val="009923FB"/>
    <w:rsid w:val="0099361D"/>
    <w:rsid w:val="0099378D"/>
    <w:rsid w:val="009942D6"/>
    <w:rsid w:val="0099449A"/>
    <w:rsid w:val="00995C98"/>
    <w:rsid w:val="00995E79"/>
    <w:rsid w:val="0099606E"/>
    <w:rsid w:val="0099635A"/>
    <w:rsid w:val="009971A8"/>
    <w:rsid w:val="009972A4"/>
    <w:rsid w:val="009A00B5"/>
    <w:rsid w:val="009A017E"/>
    <w:rsid w:val="009A0EFE"/>
    <w:rsid w:val="009A1541"/>
    <w:rsid w:val="009A1E9F"/>
    <w:rsid w:val="009A21FC"/>
    <w:rsid w:val="009A2C8C"/>
    <w:rsid w:val="009A2D6E"/>
    <w:rsid w:val="009A4634"/>
    <w:rsid w:val="009A57D5"/>
    <w:rsid w:val="009A6385"/>
    <w:rsid w:val="009A66EB"/>
    <w:rsid w:val="009A6E15"/>
    <w:rsid w:val="009A73DF"/>
    <w:rsid w:val="009A7734"/>
    <w:rsid w:val="009A7949"/>
    <w:rsid w:val="009A7D2C"/>
    <w:rsid w:val="009B15D2"/>
    <w:rsid w:val="009B2026"/>
    <w:rsid w:val="009B293F"/>
    <w:rsid w:val="009B2D7C"/>
    <w:rsid w:val="009B38A0"/>
    <w:rsid w:val="009B3A36"/>
    <w:rsid w:val="009B470F"/>
    <w:rsid w:val="009B4EB5"/>
    <w:rsid w:val="009B5824"/>
    <w:rsid w:val="009B5F5E"/>
    <w:rsid w:val="009B6C17"/>
    <w:rsid w:val="009C00FE"/>
    <w:rsid w:val="009C033B"/>
    <w:rsid w:val="009C0972"/>
    <w:rsid w:val="009C0C2B"/>
    <w:rsid w:val="009C0C82"/>
    <w:rsid w:val="009C209F"/>
    <w:rsid w:val="009C3315"/>
    <w:rsid w:val="009C54BD"/>
    <w:rsid w:val="009C7F6F"/>
    <w:rsid w:val="009D03D1"/>
    <w:rsid w:val="009D4426"/>
    <w:rsid w:val="009D4B23"/>
    <w:rsid w:val="009D6168"/>
    <w:rsid w:val="009D6EAF"/>
    <w:rsid w:val="009D7680"/>
    <w:rsid w:val="009D786A"/>
    <w:rsid w:val="009E01D4"/>
    <w:rsid w:val="009E070D"/>
    <w:rsid w:val="009E1398"/>
    <w:rsid w:val="009E2270"/>
    <w:rsid w:val="009E4429"/>
    <w:rsid w:val="009E567C"/>
    <w:rsid w:val="009E5FA7"/>
    <w:rsid w:val="009E608E"/>
    <w:rsid w:val="009E6ADC"/>
    <w:rsid w:val="009E7701"/>
    <w:rsid w:val="009E7863"/>
    <w:rsid w:val="009E797A"/>
    <w:rsid w:val="009E7F03"/>
    <w:rsid w:val="009F01A6"/>
    <w:rsid w:val="009F1BCD"/>
    <w:rsid w:val="009F48C5"/>
    <w:rsid w:val="009F4C9D"/>
    <w:rsid w:val="009F4D7C"/>
    <w:rsid w:val="009F5115"/>
    <w:rsid w:val="009F541A"/>
    <w:rsid w:val="009F61F0"/>
    <w:rsid w:val="009F6783"/>
    <w:rsid w:val="009F68DF"/>
    <w:rsid w:val="009F6A71"/>
    <w:rsid w:val="00A003C9"/>
    <w:rsid w:val="00A01F10"/>
    <w:rsid w:val="00A0356B"/>
    <w:rsid w:val="00A03A29"/>
    <w:rsid w:val="00A04369"/>
    <w:rsid w:val="00A04A86"/>
    <w:rsid w:val="00A05E84"/>
    <w:rsid w:val="00A06E14"/>
    <w:rsid w:val="00A07006"/>
    <w:rsid w:val="00A07598"/>
    <w:rsid w:val="00A076BA"/>
    <w:rsid w:val="00A07AC4"/>
    <w:rsid w:val="00A10632"/>
    <w:rsid w:val="00A11575"/>
    <w:rsid w:val="00A11DA2"/>
    <w:rsid w:val="00A11FAF"/>
    <w:rsid w:val="00A13C21"/>
    <w:rsid w:val="00A13FE3"/>
    <w:rsid w:val="00A15AB5"/>
    <w:rsid w:val="00A15F6A"/>
    <w:rsid w:val="00A16377"/>
    <w:rsid w:val="00A165CF"/>
    <w:rsid w:val="00A1748D"/>
    <w:rsid w:val="00A17F18"/>
    <w:rsid w:val="00A20233"/>
    <w:rsid w:val="00A2275B"/>
    <w:rsid w:val="00A23198"/>
    <w:rsid w:val="00A234CA"/>
    <w:rsid w:val="00A2432C"/>
    <w:rsid w:val="00A24415"/>
    <w:rsid w:val="00A257A7"/>
    <w:rsid w:val="00A264F9"/>
    <w:rsid w:val="00A30F36"/>
    <w:rsid w:val="00A31C3F"/>
    <w:rsid w:val="00A32455"/>
    <w:rsid w:val="00A324C1"/>
    <w:rsid w:val="00A3340F"/>
    <w:rsid w:val="00A36F98"/>
    <w:rsid w:val="00A376EA"/>
    <w:rsid w:val="00A37EF2"/>
    <w:rsid w:val="00A40392"/>
    <w:rsid w:val="00A4062F"/>
    <w:rsid w:val="00A408CE"/>
    <w:rsid w:val="00A4188F"/>
    <w:rsid w:val="00A41B4D"/>
    <w:rsid w:val="00A42330"/>
    <w:rsid w:val="00A42A43"/>
    <w:rsid w:val="00A43A20"/>
    <w:rsid w:val="00A43E36"/>
    <w:rsid w:val="00A43FB9"/>
    <w:rsid w:val="00A441A0"/>
    <w:rsid w:val="00A4490B"/>
    <w:rsid w:val="00A450A8"/>
    <w:rsid w:val="00A45EBB"/>
    <w:rsid w:val="00A460F8"/>
    <w:rsid w:val="00A463BE"/>
    <w:rsid w:val="00A4684B"/>
    <w:rsid w:val="00A46BD7"/>
    <w:rsid w:val="00A47B11"/>
    <w:rsid w:val="00A47B23"/>
    <w:rsid w:val="00A5062A"/>
    <w:rsid w:val="00A52155"/>
    <w:rsid w:val="00A52578"/>
    <w:rsid w:val="00A52835"/>
    <w:rsid w:val="00A534B3"/>
    <w:rsid w:val="00A5384B"/>
    <w:rsid w:val="00A53980"/>
    <w:rsid w:val="00A54302"/>
    <w:rsid w:val="00A54727"/>
    <w:rsid w:val="00A548B9"/>
    <w:rsid w:val="00A5656C"/>
    <w:rsid w:val="00A56C79"/>
    <w:rsid w:val="00A57452"/>
    <w:rsid w:val="00A576E1"/>
    <w:rsid w:val="00A57C65"/>
    <w:rsid w:val="00A57EBA"/>
    <w:rsid w:val="00A60D86"/>
    <w:rsid w:val="00A60EAE"/>
    <w:rsid w:val="00A62446"/>
    <w:rsid w:val="00A62990"/>
    <w:rsid w:val="00A62FEB"/>
    <w:rsid w:val="00A63106"/>
    <w:rsid w:val="00A638FA"/>
    <w:rsid w:val="00A65A3A"/>
    <w:rsid w:val="00A675AC"/>
    <w:rsid w:val="00A6763E"/>
    <w:rsid w:val="00A67A13"/>
    <w:rsid w:val="00A67E68"/>
    <w:rsid w:val="00A70289"/>
    <w:rsid w:val="00A7157E"/>
    <w:rsid w:val="00A7196B"/>
    <w:rsid w:val="00A722EE"/>
    <w:rsid w:val="00A723D8"/>
    <w:rsid w:val="00A72468"/>
    <w:rsid w:val="00A72495"/>
    <w:rsid w:val="00A726C7"/>
    <w:rsid w:val="00A73315"/>
    <w:rsid w:val="00A73A68"/>
    <w:rsid w:val="00A742AB"/>
    <w:rsid w:val="00A74B26"/>
    <w:rsid w:val="00A7515D"/>
    <w:rsid w:val="00A75618"/>
    <w:rsid w:val="00A75B5B"/>
    <w:rsid w:val="00A75EF2"/>
    <w:rsid w:val="00A76029"/>
    <w:rsid w:val="00A76216"/>
    <w:rsid w:val="00A76595"/>
    <w:rsid w:val="00A76890"/>
    <w:rsid w:val="00A772BA"/>
    <w:rsid w:val="00A77318"/>
    <w:rsid w:val="00A774DD"/>
    <w:rsid w:val="00A77F52"/>
    <w:rsid w:val="00A80044"/>
    <w:rsid w:val="00A80432"/>
    <w:rsid w:val="00A80B97"/>
    <w:rsid w:val="00A80CEF"/>
    <w:rsid w:val="00A81AA7"/>
    <w:rsid w:val="00A82722"/>
    <w:rsid w:val="00A82D52"/>
    <w:rsid w:val="00A85E56"/>
    <w:rsid w:val="00A8615D"/>
    <w:rsid w:val="00A86871"/>
    <w:rsid w:val="00A8718F"/>
    <w:rsid w:val="00A9174D"/>
    <w:rsid w:val="00A9338A"/>
    <w:rsid w:val="00A93D7F"/>
    <w:rsid w:val="00A9406F"/>
    <w:rsid w:val="00A940B0"/>
    <w:rsid w:val="00A94805"/>
    <w:rsid w:val="00A94950"/>
    <w:rsid w:val="00A94FD4"/>
    <w:rsid w:val="00A95A27"/>
    <w:rsid w:val="00A95EDA"/>
    <w:rsid w:val="00A97FAC"/>
    <w:rsid w:val="00AA1675"/>
    <w:rsid w:val="00AA190F"/>
    <w:rsid w:val="00AA1B0D"/>
    <w:rsid w:val="00AA230C"/>
    <w:rsid w:val="00AA2921"/>
    <w:rsid w:val="00AA2C1F"/>
    <w:rsid w:val="00AA48E1"/>
    <w:rsid w:val="00AA5054"/>
    <w:rsid w:val="00AA6C4B"/>
    <w:rsid w:val="00AA757A"/>
    <w:rsid w:val="00AA7B1A"/>
    <w:rsid w:val="00AB0EED"/>
    <w:rsid w:val="00AB1387"/>
    <w:rsid w:val="00AB1902"/>
    <w:rsid w:val="00AB1930"/>
    <w:rsid w:val="00AB1E85"/>
    <w:rsid w:val="00AB3BAB"/>
    <w:rsid w:val="00AB4797"/>
    <w:rsid w:val="00AB4CEF"/>
    <w:rsid w:val="00AB5A4F"/>
    <w:rsid w:val="00AB5FD3"/>
    <w:rsid w:val="00AB6217"/>
    <w:rsid w:val="00AB6383"/>
    <w:rsid w:val="00AB6A67"/>
    <w:rsid w:val="00AB721A"/>
    <w:rsid w:val="00AC04E8"/>
    <w:rsid w:val="00AC06B5"/>
    <w:rsid w:val="00AC2ABA"/>
    <w:rsid w:val="00AC2F89"/>
    <w:rsid w:val="00AC3C0F"/>
    <w:rsid w:val="00AC4789"/>
    <w:rsid w:val="00AC663B"/>
    <w:rsid w:val="00AC6B1B"/>
    <w:rsid w:val="00AC792E"/>
    <w:rsid w:val="00AD00C0"/>
    <w:rsid w:val="00AD0341"/>
    <w:rsid w:val="00AD06EA"/>
    <w:rsid w:val="00AD0A61"/>
    <w:rsid w:val="00AD1179"/>
    <w:rsid w:val="00AD1E8C"/>
    <w:rsid w:val="00AD1FE9"/>
    <w:rsid w:val="00AD3E68"/>
    <w:rsid w:val="00AD4A33"/>
    <w:rsid w:val="00AD4A77"/>
    <w:rsid w:val="00AD4B29"/>
    <w:rsid w:val="00AD4BB7"/>
    <w:rsid w:val="00AD5B36"/>
    <w:rsid w:val="00AD5DC2"/>
    <w:rsid w:val="00AD67E6"/>
    <w:rsid w:val="00AD788E"/>
    <w:rsid w:val="00AD7C59"/>
    <w:rsid w:val="00AE0232"/>
    <w:rsid w:val="00AE0620"/>
    <w:rsid w:val="00AE069B"/>
    <w:rsid w:val="00AE0CDA"/>
    <w:rsid w:val="00AE1E1F"/>
    <w:rsid w:val="00AE229C"/>
    <w:rsid w:val="00AE6AAD"/>
    <w:rsid w:val="00AE6F80"/>
    <w:rsid w:val="00AE75A9"/>
    <w:rsid w:val="00AE777F"/>
    <w:rsid w:val="00AE7ADC"/>
    <w:rsid w:val="00AE7BF9"/>
    <w:rsid w:val="00AE7E7E"/>
    <w:rsid w:val="00AF02C9"/>
    <w:rsid w:val="00AF1610"/>
    <w:rsid w:val="00AF35A3"/>
    <w:rsid w:val="00AF3B1F"/>
    <w:rsid w:val="00AF3EA6"/>
    <w:rsid w:val="00AF451F"/>
    <w:rsid w:val="00AF46DD"/>
    <w:rsid w:val="00AF47E4"/>
    <w:rsid w:val="00AF50A3"/>
    <w:rsid w:val="00AF50FD"/>
    <w:rsid w:val="00AF53E3"/>
    <w:rsid w:val="00AF5FCF"/>
    <w:rsid w:val="00AF66A0"/>
    <w:rsid w:val="00AF7460"/>
    <w:rsid w:val="00AF74DD"/>
    <w:rsid w:val="00AF756D"/>
    <w:rsid w:val="00B00331"/>
    <w:rsid w:val="00B00951"/>
    <w:rsid w:val="00B00BF9"/>
    <w:rsid w:val="00B019DE"/>
    <w:rsid w:val="00B042D9"/>
    <w:rsid w:val="00B055CC"/>
    <w:rsid w:val="00B05CEE"/>
    <w:rsid w:val="00B06050"/>
    <w:rsid w:val="00B07680"/>
    <w:rsid w:val="00B07FCA"/>
    <w:rsid w:val="00B10080"/>
    <w:rsid w:val="00B10FC0"/>
    <w:rsid w:val="00B11B02"/>
    <w:rsid w:val="00B11FDE"/>
    <w:rsid w:val="00B1234B"/>
    <w:rsid w:val="00B1269A"/>
    <w:rsid w:val="00B1294B"/>
    <w:rsid w:val="00B12ABC"/>
    <w:rsid w:val="00B1307E"/>
    <w:rsid w:val="00B138A5"/>
    <w:rsid w:val="00B140AD"/>
    <w:rsid w:val="00B141CD"/>
    <w:rsid w:val="00B1486F"/>
    <w:rsid w:val="00B171F0"/>
    <w:rsid w:val="00B2005D"/>
    <w:rsid w:val="00B20B64"/>
    <w:rsid w:val="00B20CE4"/>
    <w:rsid w:val="00B235FA"/>
    <w:rsid w:val="00B238BB"/>
    <w:rsid w:val="00B24593"/>
    <w:rsid w:val="00B246D2"/>
    <w:rsid w:val="00B24AF3"/>
    <w:rsid w:val="00B254D0"/>
    <w:rsid w:val="00B261C1"/>
    <w:rsid w:val="00B265E8"/>
    <w:rsid w:val="00B269C8"/>
    <w:rsid w:val="00B26F40"/>
    <w:rsid w:val="00B26F68"/>
    <w:rsid w:val="00B27CEC"/>
    <w:rsid w:val="00B3039F"/>
    <w:rsid w:val="00B314D9"/>
    <w:rsid w:val="00B327DF"/>
    <w:rsid w:val="00B32CB5"/>
    <w:rsid w:val="00B34D15"/>
    <w:rsid w:val="00B357DA"/>
    <w:rsid w:val="00B35BE4"/>
    <w:rsid w:val="00B36151"/>
    <w:rsid w:val="00B37390"/>
    <w:rsid w:val="00B40394"/>
    <w:rsid w:val="00B406B7"/>
    <w:rsid w:val="00B40FA7"/>
    <w:rsid w:val="00B42B1E"/>
    <w:rsid w:val="00B435BE"/>
    <w:rsid w:val="00B4513F"/>
    <w:rsid w:val="00B467BC"/>
    <w:rsid w:val="00B46849"/>
    <w:rsid w:val="00B50649"/>
    <w:rsid w:val="00B517F1"/>
    <w:rsid w:val="00B51ABF"/>
    <w:rsid w:val="00B521D7"/>
    <w:rsid w:val="00B52449"/>
    <w:rsid w:val="00B52D50"/>
    <w:rsid w:val="00B53149"/>
    <w:rsid w:val="00B54A94"/>
    <w:rsid w:val="00B54B4B"/>
    <w:rsid w:val="00B56350"/>
    <w:rsid w:val="00B56E6B"/>
    <w:rsid w:val="00B573D0"/>
    <w:rsid w:val="00B60810"/>
    <w:rsid w:val="00B6200B"/>
    <w:rsid w:val="00B62364"/>
    <w:rsid w:val="00B6236D"/>
    <w:rsid w:val="00B624CA"/>
    <w:rsid w:val="00B624E9"/>
    <w:rsid w:val="00B62603"/>
    <w:rsid w:val="00B628C2"/>
    <w:rsid w:val="00B63B98"/>
    <w:rsid w:val="00B64119"/>
    <w:rsid w:val="00B64324"/>
    <w:rsid w:val="00B653D0"/>
    <w:rsid w:val="00B65927"/>
    <w:rsid w:val="00B66003"/>
    <w:rsid w:val="00B660B7"/>
    <w:rsid w:val="00B66992"/>
    <w:rsid w:val="00B6732A"/>
    <w:rsid w:val="00B679E1"/>
    <w:rsid w:val="00B67B6D"/>
    <w:rsid w:val="00B67F9C"/>
    <w:rsid w:val="00B70782"/>
    <w:rsid w:val="00B7145C"/>
    <w:rsid w:val="00B71F58"/>
    <w:rsid w:val="00B72292"/>
    <w:rsid w:val="00B72C01"/>
    <w:rsid w:val="00B72EA3"/>
    <w:rsid w:val="00B73E81"/>
    <w:rsid w:val="00B74139"/>
    <w:rsid w:val="00B745D7"/>
    <w:rsid w:val="00B74AA2"/>
    <w:rsid w:val="00B75F31"/>
    <w:rsid w:val="00B76811"/>
    <w:rsid w:val="00B76F01"/>
    <w:rsid w:val="00B773ED"/>
    <w:rsid w:val="00B802FB"/>
    <w:rsid w:val="00B82510"/>
    <w:rsid w:val="00B83183"/>
    <w:rsid w:val="00B845E6"/>
    <w:rsid w:val="00B8528D"/>
    <w:rsid w:val="00B8675A"/>
    <w:rsid w:val="00B868FE"/>
    <w:rsid w:val="00B87D79"/>
    <w:rsid w:val="00B91C9E"/>
    <w:rsid w:val="00B91D12"/>
    <w:rsid w:val="00B9249C"/>
    <w:rsid w:val="00B93BED"/>
    <w:rsid w:val="00B94F40"/>
    <w:rsid w:val="00B951CA"/>
    <w:rsid w:val="00B96068"/>
    <w:rsid w:val="00B9641F"/>
    <w:rsid w:val="00B9704A"/>
    <w:rsid w:val="00B9766E"/>
    <w:rsid w:val="00B9787E"/>
    <w:rsid w:val="00BA0719"/>
    <w:rsid w:val="00BA12CA"/>
    <w:rsid w:val="00BA3766"/>
    <w:rsid w:val="00BA45C9"/>
    <w:rsid w:val="00BA4843"/>
    <w:rsid w:val="00BA6024"/>
    <w:rsid w:val="00BA6073"/>
    <w:rsid w:val="00BA646C"/>
    <w:rsid w:val="00BA79B9"/>
    <w:rsid w:val="00BA7C01"/>
    <w:rsid w:val="00BA7E32"/>
    <w:rsid w:val="00BB25AD"/>
    <w:rsid w:val="00BB3419"/>
    <w:rsid w:val="00BB3B70"/>
    <w:rsid w:val="00BB4D00"/>
    <w:rsid w:val="00BB4E31"/>
    <w:rsid w:val="00BB66B8"/>
    <w:rsid w:val="00BB6AC8"/>
    <w:rsid w:val="00BB6DDC"/>
    <w:rsid w:val="00BC0535"/>
    <w:rsid w:val="00BC0E62"/>
    <w:rsid w:val="00BC1584"/>
    <w:rsid w:val="00BC25E6"/>
    <w:rsid w:val="00BC411F"/>
    <w:rsid w:val="00BC453D"/>
    <w:rsid w:val="00BC477F"/>
    <w:rsid w:val="00BC5522"/>
    <w:rsid w:val="00BC69A1"/>
    <w:rsid w:val="00BC6EE5"/>
    <w:rsid w:val="00BC744D"/>
    <w:rsid w:val="00BC7E50"/>
    <w:rsid w:val="00BD01C3"/>
    <w:rsid w:val="00BD11E9"/>
    <w:rsid w:val="00BD152E"/>
    <w:rsid w:val="00BD1DDA"/>
    <w:rsid w:val="00BD26A0"/>
    <w:rsid w:val="00BD2FEF"/>
    <w:rsid w:val="00BD3CB7"/>
    <w:rsid w:val="00BD3D27"/>
    <w:rsid w:val="00BD412D"/>
    <w:rsid w:val="00BD4B0B"/>
    <w:rsid w:val="00BD4DC5"/>
    <w:rsid w:val="00BD598B"/>
    <w:rsid w:val="00BD5C00"/>
    <w:rsid w:val="00BD5F10"/>
    <w:rsid w:val="00BD63B7"/>
    <w:rsid w:val="00BD72A8"/>
    <w:rsid w:val="00BD7F39"/>
    <w:rsid w:val="00BE07CE"/>
    <w:rsid w:val="00BE0969"/>
    <w:rsid w:val="00BE09DE"/>
    <w:rsid w:val="00BE0B9D"/>
    <w:rsid w:val="00BE0CEB"/>
    <w:rsid w:val="00BE0DF8"/>
    <w:rsid w:val="00BE105F"/>
    <w:rsid w:val="00BE15E4"/>
    <w:rsid w:val="00BE16A7"/>
    <w:rsid w:val="00BE22D1"/>
    <w:rsid w:val="00BE32F0"/>
    <w:rsid w:val="00BE3E03"/>
    <w:rsid w:val="00BE4B0C"/>
    <w:rsid w:val="00BE4D7C"/>
    <w:rsid w:val="00BE5264"/>
    <w:rsid w:val="00BE5498"/>
    <w:rsid w:val="00BE565A"/>
    <w:rsid w:val="00BE5C58"/>
    <w:rsid w:val="00BE6CC8"/>
    <w:rsid w:val="00BE714E"/>
    <w:rsid w:val="00BE7401"/>
    <w:rsid w:val="00BE76E4"/>
    <w:rsid w:val="00BF0DEC"/>
    <w:rsid w:val="00BF1217"/>
    <w:rsid w:val="00BF1793"/>
    <w:rsid w:val="00BF1CF0"/>
    <w:rsid w:val="00BF1DCC"/>
    <w:rsid w:val="00BF2A7B"/>
    <w:rsid w:val="00BF3B79"/>
    <w:rsid w:val="00BF41FE"/>
    <w:rsid w:val="00BF48D8"/>
    <w:rsid w:val="00BF5761"/>
    <w:rsid w:val="00BF6300"/>
    <w:rsid w:val="00BF7935"/>
    <w:rsid w:val="00C000BD"/>
    <w:rsid w:val="00C00382"/>
    <w:rsid w:val="00C00509"/>
    <w:rsid w:val="00C0110C"/>
    <w:rsid w:val="00C013CD"/>
    <w:rsid w:val="00C019F4"/>
    <w:rsid w:val="00C01DE7"/>
    <w:rsid w:val="00C01F52"/>
    <w:rsid w:val="00C02146"/>
    <w:rsid w:val="00C0237C"/>
    <w:rsid w:val="00C04031"/>
    <w:rsid w:val="00C046F9"/>
    <w:rsid w:val="00C04D70"/>
    <w:rsid w:val="00C04FA5"/>
    <w:rsid w:val="00C06373"/>
    <w:rsid w:val="00C064EF"/>
    <w:rsid w:val="00C10B13"/>
    <w:rsid w:val="00C10DDE"/>
    <w:rsid w:val="00C10E93"/>
    <w:rsid w:val="00C10E9C"/>
    <w:rsid w:val="00C10FE4"/>
    <w:rsid w:val="00C11457"/>
    <w:rsid w:val="00C114B1"/>
    <w:rsid w:val="00C1257B"/>
    <w:rsid w:val="00C13907"/>
    <w:rsid w:val="00C14F38"/>
    <w:rsid w:val="00C14F73"/>
    <w:rsid w:val="00C154FF"/>
    <w:rsid w:val="00C15575"/>
    <w:rsid w:val="00C17643"/>
    <w:rsid w:val="00C1778E"/>
    <w:rsid w:val="00C17B10"/>
    <w:rsid w:val="00C17DD9"/>
    <w:rsid w:val="00C20076"/>
    <w:rsid w:val="00C204D7"/>
    <w:rsid w:val="00C2143D"/>
    <w:rsid w:val="00C236C7"/>
    <w:rsid w:val="00C23960"/>
    <w:rsid w:val="00C23F19"/>
    <w:rsid w:val="00C24181"/>
    <w:rsid w:val="00C2441A"/>
    <w:rsid w:val="00C26187"/>
    <w:rsid w:val="00C2679A"/>
    <w:rsid w:val="00C26A63"/>
    <w:rsid w:val="00C27B4E"/>
    <w:rsid w:val="00C27CCF"/>
    <w:rsid w:val="00C27EEB"/>
    <w:rsid w:val="00C31F53"/>
    <w:rsid w:val="00C32F94"/>
    <w:rsid w:val="00C3334A"/>
    <w:rsid w:val="00C335B8"/>
    <w:rsid w:val="00C33994"/>
    <w:rsid w:val="00C33C68"/>
    <w:rsid w:val="00C33DCB"/>
    <w:rsid w:val="00C34199"/>
    <w:rsid w:val="00C342F3"/>
    <w:rsid w:val="00C34C5A"/>
    <w:rsid w:val="00C34E9B"/>
    <w:rsid w:val="00C34FCC"/>
    <w:rsid w:val="00C35371"/>
    <w:rsid w:val="00C35937"/>
    <w:rsid w:val="00C36007"/>
    <w:rsid w:val="00C36572"/>
    <w:rsid w:val="00C4026A"/>
    <w:rsid w:val="00C402C1"/>
    <w:rsid w:val="00C40803"/>
    <w:rsid w:val="00C40E7C"/>
    <w:rsid w:val="00C4183D"/>
    <w:rsid w:val="00C42B0C"/>
    <w:rsid w:val="00C4385D"/>
    <w:rsid w:val="00C44874"/>
    <w:rsid w:val="00C4530F"/>
    <w:rsid w:val="00C45617"/>
    <w:rsid w:val="00C462A4"/>
    <w:rsid w:val="00C46D85"/>
    <w:rsid w:val="00C46E86"/>
    <w:rsid w:val="00C47894"/>
    <w:rsid w:val="00C4792A"/>
    <w:rsid w:val="00C50006"/>
    <w:rsid w:val="00C50442"/>
    <w:rsid w:val="00C50C23"/>
    <w:rsid w:val="00C50C87"/>
    <w:rsid w:val="00C51472"/>
    <w:rsid w:val="00C51486"/>
    <w:rsid w:val="00C518DF"/>
    <w:rsid w:val="00C51C02"/>
    <w:rsid w:val="00C52CF6"/>
    <w:rsid w:val="00C53125"/>
    <w:rsid w:val="00C534B9"/>
    <w:rsid w:val="00C539F6"/>
    <w:rsid w:val="00C53DFD"/>
    <w:rsid w:val="00C53EBB"/>
    <w:rsid w:val="00C55BFA"/>
    <w:rsid w:val="00C55E7A"/>
    <w:rsid w:val="00C570BF"/>
    <w:rsid w:val="00C57529"/>
    <w:rsid w:val="00C601E6"/>
    <w:rsid w:val="00C607BC"/>
    <w:rsid w:val="00C60A01"/>
    <w:rsid w:val="00C62489"/>
    <w:rsid w:val="00C625D5"/>
    <w:rsid w:val="00C62700"/>
    <w:rsid w:val="00C62DDE"/>
    <w:rsid w:val="00C62DFB"/>
    <w:rsid w:val="00C63120"/>
    <w:rsid w:val="00C63684"/>
    <w:rsid w:val="00C6372E"/>
    <w:rsid w:val="00C63B70"/>
    <w:rsid w:val="00C64200"/>
    <w:rsid w:val="00C64367"/>
    <w:rsid w:val="00C64BA4"/>
    <w:rsid w:val="00C64CF8"/>
    <w:rsid w:val="00C65BAF"/>
    <w:rsid w:val="00C66714"/>
    <w:rsid w:val="00C667D3"/>
    <w:rsid w:val="00C71372"/>
    <w:rsid w:val="00C71C91"/>
    <w:rsid w:val="00C729E8"/>
    <w:rsid w:val="00C73B2F"/>
    <w:rsid w:val="00C75919"/>
    <w:rsid w:val="00C75F16"/>
    <w:rsid w:val="00C76D6B"/>
    <w:rsid w:val="00C801ED"/>
    <w:rsid w:val="00C80479"/>
    <w:rsid w:val="00C80526"/>
    <w:rsid w:val="00C80B1B"/>
    <w:rsid w:val="00C80BDB"/>
    <w:rsid w:val="00C80CD8"/>
    <w:rsid w:val="00C82476"/>
    <w:rsid w:val="00C82505"/>
    <w:rsid w:val="00C82FBE"/>
    <w:rsid w:val="00C830C1"/>
    <w:rsid w:val="00C83F08"/>
    <w:rsid w:val="00C85067"/>
    <w:rsid w:val="00C851D8"/>
    <w:rsid w:val="00C85829"/>
    <w:rsid w:val="00C87270"/>
    <w:rsid w:val="00C87364"/>
    <w:rsid w:val="00C90E13"/>
    <w:rsid w:val="00C91952"/>
    <w:rsid w:val="00C92F15"/>
    <w:rsid w:val="00C9400B"/>
    <w:rsid w:val="00C954B9"/>
    <w:rsid w:val="00C95653"/>
    <w:rsid w:val="00C96831"/>
    <w:rsid w:val="00C96D1C"/>
    <w:rsid w:val="00C974EB"/>
    <w:rsid w:val="00CA03FC"/>
    <w:rsid w:val="00CA247F"/>
    <w:rsid w:val="00CA4CC4"/>
    <w:rsid w:val="00CA6637"/>
    <w:rsid w:val="00CB1089"/>
    <w:rsid w:val="00CB14C7"/>
    <w:rsid w:val="00CB1CB0"/>
    <w:rsid w:val="00CB28DF"/>
    <w:rsid w:val="00CB2A9D"/>
    <w:rsid w:val="00CB3255"/>
    <w:rsid w:val="00CB3E49"/>
    <w:rsid w:val="00CB41D2"/>
    <w:rsid w:val="00CB4ECD"/>
    <w:rsid w:val="00CB4EFB"/>
    <w:rsid w:val="00CB4F6F"/>
    <w:rsid w:val="00CB53FF"/>
    <w:rsid w:val="00CB564E"/>
    <w:rsid w:val="00CB5ABF"/>
    <w:rsid w:val="00CB5C13"/>
    <w:rsid w:val="00CB6549"/>
    <w:rsid w:val="00CB6FCB"/>
    <w:rsid w:val="00CB70CE"/>
    <w:rsid w:val="00CC05A7"/>
    <w:rsid w:val="00CC14D9"/>
    <w:rsid w:val="00CC1FC5"/>
    <w:rsid w:val="00CC28EA"/>
    <w:rsid w:val="00CC2D56"/>
    <w:rsid w:val="00CC2DCF"/>
    <w:rsid w:val="00CC2F75"/>
    <w:rsid w:val="00CC3873"/>
    <w:rsid w:val="00CC3E14"/>
    <w:rsid w:val="00CC4895"/>
    <w:rsid w:val="00CC4B66"/>
    <w:rsid w:val="00CC4E9B"/>
    <w:rsid w:val="00CC5253"/>
    <w:rsid w:val="00CC562B"/>
    <w:rsid w:val="00CC596F"/>
    <w:rsid w:val="00CC6FA3"/>
    <w:rsid w:val="00CC7D33"/>
    <w:rsid w:val="00CD03BD"/>
    <w:rsid w:val="00CD0B89"/>
    <w:rsid w:val="00CD113B"/>
    <w:rsid w:val="00CD19EA"/>
    <w:rsid w:val="00CD2242"/>
    <w:rsid w:val="00CD3C90"/>
    <w:rsid w:val="00CD3DE3"/>
    <w:rsid w:val="00CD4B5E"/>
    <w:rsid w:val="00CD5AA7"/>
    <w:rsid w:val="00CD5B03"/>
    <w:rsid w:val="00CD5F95"/>
    <w:rsid w:val="00CD6D3F"/>
    <w:rsid w:val="00CD711B"/>
    <w:rsid w:val="00CE03C3"/>
    <w:rsid w:val="00CE09F8"/>
    <w:rsid w:val="00CE0EE4"/>
    <w:rsid w:val="00CE25AB"/>
    <w:rsid w:val="00CE29FE"/>
    <w:rsid w:val="00CE4350"/>
    <w:rsid w:val="00CE4B56"/>
    <w:rsid w:val="00CE6659"/>
    <w:rsid w:val="00CE67A6"/>
    <w:rsid w:val="00CE6A0C"/>
    <w:rsid w:val="00CE6CB3"/>
    <w:rsid w:val="00CF1CEA"/>
    <w:rsid w:val="00CF24AB"/>
    <w:rsid w:val="00CF2733"/>
    <w:rsid w:val="00CF4B5F"/>
    <w:rsid w:val="00CF4D76"/>
    <w:rsid w:val="00CF6B87"/>
    <w:rsid w:val="00CF7B4C"/>
    <w:rsid w:val="00D0035B"/>
    <w:rsid w:val="00D00B55"/>
    <w:rsid w:val="00D01635"/>
    <w:rsid w:val="00D02957"/>
    <w:rsid w:val="00D02A5E"/>
    <w:rsid w:val="00D031CC"/>
    <w:rsid w:val="00D032D3"/>
    <w:rsid w:val="00D049AA"/>
    <w:rsid w:val="00D0516C"/>
    <w:rsid w:val="00D0581D"/>
    <w:rsid w:val="00D0585A"/>
    <w:rsid w:val="00D05BD4"/>
    <w:rsid w:val="00D0622C"/>
    <w:rsid w:val="00D0658E"/>
    <w:rsid w:val="00D0670A"/>
    <w:rsid w:val="00D0715E"/>
    <w:rsid w:val="00D07508"/>
    <w:rsid w:val="00D07570"/>
    <w:rsid w:val="00D106D5"/>
    <w:rsid w:val="00D1136E"/>
    <w:rsid w:val="00D114F5"/>
    <w:rsid w:val="00D122E9"/>
    <w:rsid w:val="00D1230F"/>
    <w:rsid w:val="00D127F9"/>
    <w:rsid w:val="00D14793"/>
    <w:rsid w:val="00D152F2"/>
    <w:rsid w:val="00D179A9"/>
    <w:rsid w:val="00D20C44"/>
    <w:rsid w:val="00D22142"/>
    <w:rsid w:val="00D22548"/>
    <w:rsid w:val="00D22A2C"/>
    <w:rsid w:val="00D23106"/>
    <w:rsid w:val="00D23CD6"/>
    <w:rsid w:val="00D23CEA"/>
    <w:rsid w:val="00D25276"/>
    <w:rsid w:val="00D255AC"/>
    <w:rsid w:val="00D2745A"/>
    <w:rsid w:val="00D279AB"/>
    <w:rsid w:val="00D27BED"/>
    <w:rsid w:val="00D300F9"/>
    <w:rsid w:val="00D302C2"/>
    <w:rsid w:val="00D30D77"/>
    <w:rsid w:val="00D312FB"/>
    <w:rsid w:val="00D315BC"/>
    <w:rsid w:val="00D31D14"/>
    <w:rsid w:val="00D31DBD"/>
    <w:rsid w:val="00D325D9"/>
    <w:rsid w:val="00D33DE5"/>
    <w:rsid w:val="00D348FE"/>
    <w:rsid w:val="00D34F6B"/>
    <w:rsid w:val="00D35C7F"/>
    <w:rsid w:val="00D37478"/>
    <w:rsid w:val="00D3765E"/>
    <w:rsid w:val="00D4037C"/>
    <w:rsid w:val="00D42A92"/>
    <w:rsid w:val="00D43A3F"/>
    <w:rsid w:val="00D440F2"/>
    <w:rsid w:val="00D449A0"/>
    <w:rsid w:val="00D45414"/>
    <w:rsid w:val="00D45DB3"/>
    <w:rsid w:val="00D5172A"/>
    <w:rsid w:val="00D520D0"/>
    <w:rsid w:val="00D5210C"/>
    <w:rsid w:val="00D521A7"/>
    <w:rsid w:val="00D534FA"/>
    <w:rsid w:val="00D543E3"/>
    <w:rsid w:val="00D54570"/>
    <w:rsid w:val="00D545EB"/>
    <w:rsid w:val="00D54EFA"/>
    <w:rsid w:val="00D566C2"/>
    <w:rsid w:val="00D57B3E"/>
    <w:rsid w:val="00D60D55"/>
    <w:rsid w:val="00D616D8"/>
    <w:rsid w:val="00D61ABF"/>
    <w:rsid w:val="00D62BDB"/>
    <w:rsid w:val="00D636E5"/>
    <w:rsid w:val="00D64872"/>
    <w:rsid w:val="00D64B5A"/>
    <w:rsid w:val="00D65076"/>
    <w:rsid w:val="00D65730"/>
    <w:rsid w:val="00D701F8"/>
    <w:rsid w:val="00D70C6B"/>
    <w:rsid w:val="00D717F3"/>
    <w:rsid w:val="00D719CC"/>
    <w:rsid w:val="00D71CE6"/>
    <w:rsid w:val="00D722A8"/>
    <w:rsid w:val="00D722FA"/>
    <w:rsid w:val="00D72615"/>
    <w:rsid w:val="00D7383D"/>
    <w:rsid w:val="00D7524B"/>
    <w:rsid w:val="00D754B2"/>
    <w:rsid w:val="00D7567B"/>
    <w:rsid w:val="00D75F46"/>
    <w:rsid w:val="00D76AB7"/>
    <w:rsid w:val="00D76C9B"/>
    <w:rsid w:val="00D7725D"/>
    <w:rsid w:val="00D776F3"/>
    <w:rsid w:val="00D777E1"/>
    <w:rsid w:val="00D80863"/>
    <w:rsid w:val="00D80A28"/>
    <w:rsid w:val="00D80DA5"/>
    <w:rsid w:val="00D812B9"/>
    <w:rsid w:val="00D819A3"/>
    <w:rsid w:val="00D83684"/>
    <w:rsid w:val="00D84EC0"/>
    <w:rsid w:val="00D854D3"/>
    <w:rsid w:val="00D8599E"/>
    <w:rsid w:val="00D85C4D"/>
    <w:rsid w:val="00D85CF8"/>
    <w:rsid w:val="00D861E3"/>
    <w:rsid w:val="00D86C79"/>
    <w:rsid w:val="00D87D6C"/>
    <w:rsid w:val="00D91F5D"/>
    <w:rsid w:val="00D92696"/>
    <w:rsid w:val="00D92AB2"/>
    <w:rsid w:val="00D93449"/>
    <w:rsid w:val="00D93609"/>
    <w:rsid w:val="00D9540D"/>
    <w:rsid w:val="00D96716"/>
    <w:rsid w:val="00D9780C"/>
    <w:rsid w:val="00D97865"/>
    <w:rsid w:val="00D97DA5"/>
    <w:rsid w:val="00DA027C"/>
    <w:rsid w:val="00DA049F"/>
    <w:rsid w:val="00DA112D"/>
    <w:rsid w:val="00DA1DB0"/>
    <w:rsid w:val="00DA244F"/>
    <w:rsid w:val="00DA378A"/>
    <w:rsid w:val="00DA3B37"/>
    <w:rsid w:val="00DA3F9D"/>
    <w:rsid w:val="00DA5C5C"/>
    <w:rsid w:val="00DA5D6D"/>
    <w:rsid w:val="00DA650F"/>
    <w:rsid w:val="00DA6F9B"/>
    <w:rsid w:val="00DB0213"/>
    <w:rsid w:val="00DB2910"/>
    <w:rsid w:val="00DB2AF5"/>
    <w:rsid w:val="00DB2F67"/>
    <w:rsid w:val="00DB3085"/>
    <w:rsid w:val="00DB44AF"/>
    <w:rsid w:val="00DB46EE"/>
    <w:rsid w:val="00DB567B"/>
    <w:rsid w:val="00DB5B99"/>
    <w:rsid w:val="00DB61E7"/>
    <w:rsid w:val="00DB62C4"/>
    <w:rsid w:val="00DB674D"/>
    <w:rsid w:val="00DB6B26"/>
    <w:rsid w:val="00DB724F"/>
    <w:rsid w:val="00DC094A"/>
    <w:rsid w:val="00DC1BE6"/>
    <w:rsid w:val="00DC1C03"/>
    <w:rsid w:val="00DC2641"/>
    <w:rsid w:val="00DC2CD8"/>
    <w:rsid w:val="00DC327E"/>
    <w:rsid w:val="00DC5141"/>
    <w:rsid w:val="00DC537F"/>
    <w:rsid w:val="00DC6754"/>
    <w:rsid w:val="00DC6E52"/>
    <w:rsid w:val="00DC768A"/>
    <w:rsid w:val="00DD04A2"/>
    <w:rsid w:val="00DD0A97"/>
    <w:rsid w:val="00DD2050"/>
    <w:rsid w:val="00DD2C3A"/>
    <w:rsid w:val="00DD3971"/>
    <w:rsid w:val="00DD3DAD"/>
    <w:rsid w:val="00DD4E9D"/>
    <w:rsid w:val="00DD54D5"/>
    <w:rsid w:val="00DD5BCE"/>
    <w:rsid w:val="00DD67D3"/>
    <w:rsid w:val="00DD6A6F"/>
    <w:rsid w:val="00DD6BB1"/>
    <w:rsid w:val="00DE06F4"/>
    <w:rsid w:val="00DE1370"/>
    <w:rsid w:val="00DE1D37"/>
    <w:rsid w:val="00DE1E80"/>
    <w:rsid w:val="00DE2403"/>
    <w:rsid w:val="00DE240F"/>
    <w:rsid w:val="00DE2DEA"/>
    <w:rsid w:val="00DE39F4"/>
    <w:rsid w:val="00DE3F96"/>
    <w:rsid w:val="00DE4B3A"/>
    <w:rsid w:val="00DE4ECD"/>
    <w:rsid w:val="00DE5022"/>
    <w:rsid w:val="00DE6813"/>
    <w:rsid w:val="00DE7B6C"/>
    <w:rsid w:val="00DF0C69"/>
    <w:rsid w:val="00DF116C"/>
    <w:rsid w:val="00DF1CAD"/>
    <w:rsid w:val="00DF2025"/>
    <w:rsid w:val="00DF3157"/>
    <w:rsid w:val="00DF5F24"/>
    <w:rsid w:val="00DF749E"/>
    <w:rsid w:val="00DF791A"/>
    <w:rsid w:val="00E00FF8"/>
    <w:rsid w:val="00E01010"/>
    <w:rsid w:val="00E010E2"/>
    <w:rsid w:val="00E012F3"/>
    <w:rsid w:val="00E022C1"/>
    <w:rsid w:val="00E02E63"/>
    <w:rsid w:val="00E04555"/>
    <w:rsid w:val="00E04C2C"/>
    <w:rsid w:val="00E04F5C"/>
    <w:rsid w:val="00E05092"/>
    <w:rsid w:val="00E0608B"/>
    <w:rsid w:val="00E061A9"/>
    <w:rsid w:val="00E07522"/>
    <w:rsid w:val="00E11559"/>
    <w:rsid w:val="00E1235A"/>
    <w:rsid w:val="00E137BD"/>
    <w:rsid w:val="00E156D1"/>
    <w:rsid w:val="00E163A2"/>
    <w:rsid w:val="00E1653F"/>
    <w:rsid w:val="00E174DC"/>
    <w:rsid w:val="00E17BAB"/>
    <w:rsid w:val="00E17C19"/>
    <w:rsid w:val="00E20490"/>
    <w:rsid w:val="00E206B4"/>
    <w:rsid w:val="00E2108E"/>
    <w:rsid w:val="00E21BEE"/>
    <w:rsid w:val="00E21E6D"/>
    <w:rsid w:val="00E225F3"/>
    <w:rsid w:val="00E232E9"/>
    <w:rsid w:val="00E240FC"/>
    <w:rsid w:val="00E25732"/>
    <w:rsid w:val="00E262B7"/>
    <w:rsid w:val="00E274AF"/>
    <w:rsid w:val="00E27EC9"/>
    <w:rsid w:val="00E3054C"/>
    <w:rsid w:val="00E3063B"/>
    <w:rsid w:val="00E30C4F"/>
    <w:rsid w:val="00E30D1D"/>
    <w:rsid w:val="00E30E9A"/>
    <w:rsid w:val="00E311CC"/>
    <w:rsid w:val="00E32306"/>
    <w:rsid w:val="00E3300F"/>
    <w:rsid w:val="00E33234"/>
    <w:rsid w:val="00E3382E"/>
    <w:rsid w:val="00E3383F"/>
    <w:rsid w:val="00E33F95"/>
    <w:rsid w:val="00E3495D"/>
    <w:rsid w:val="00E34E43"/>
    <w:rsid w:val="00E34F52"/>
    <w:rsid w:val="00E35656"/>
    <w:rsid w:val="00E356A0"/>
    <w:rsid w:val="00E36E84"/>
    <w:rsid w:val="00E374A7"/>
    <w:rsid w:val="00E37F0F"/>
    <w:rsid w:val="00E40F77"/>
    <w:rsid w:val="00E41E37"/>
    <w:rsid w:val="00E42AB1"/>
    <w:rsid w:val="00E42DCB"/>
    <w:rsid w:val="00E43A7B"/>
    <w:rsid w:val="00E442FD"/>
    <w:rsid w:val="00E44411"/>
    <w:rsid w:val="00E4461B"/>
    <w:rsid w:val="00E4509F"/>
    <w:rsid w:val="00E45BBA"/>
    <w:rsid w:val="00E45C64"/>
    <w:rsid w:val="00E45D6E"/>
    <w:rsid w:val="00E46E7B"/>
    <w:rsid w:val="00E47627"/>
    <w:rsid w:val="00E47D8F"/>
    <w:rsid w:val="00E503DF"/>
    <w:rsid w:val="00E51BFA"/>
    <w:rsid w:val="00E538F4"/>
    <w:rsid w:val="00E53CA1"/>
    <w:rsid w:val="00E53E2D"/>
    <w:rsid w:val="00E55E05"/>
    <w:rsid w:val="00E56847"/>
    <w:rsid w:val="00E56E23"/>
    <w:rsid w:val="00E56E2B"/>
    <w:rsid w:val="00E574DA"/>
    <w:rsid w:val="00E607E5"/>
    <w:rsid w:val="00E60E62"/>
    <w:rsid w:val="00E615E7"/>
    <w:rsid w:val="00E62071"/>
    <w:rsid w:val="00E62473"/>
    <w:rsid w:val="00E62A46"/>
    <w:rsid w:val="00E63826"/>
    <w:rsid w:val="00E63C02"/>
    <w:rsid w:val="00E64116"/>
    <w:rsid w:val="00E647DA"/>
    <w:rsid w:val="00E64A7A"/>
    <w:rsid w:val="00E64DDD"/>
    <w:rsid w:val="00E652CC"/>
    <w:rsid w:val="00E66725"/>
    <w:rsid w:val="00E669D3"/>
    <w:rsid w:val="00E66E89"/>
    <w:rsid w:val="00E674D0"/>
    <w:rsid w:val="00E67952"/>
    <w:rsid w:val="00E70A58"/>
    <w:rsid w:val="00E70E96"/>
    <w:rsid w:val="00E7111A"/>
    <w:rsid w:val="00E7386C"/>
    <w:rsid w:val="00E73DA4"/>
    <w:rsid w:val="00E73EEF"/>
    <w:rsid w:val="00E74BF4"/>
    <w:rsid w:val="00E754C8"/>
    <w:rsid w:val="00E7671E"/>
    <w:rsid w:val="00E76B13"/>
    <w:rsid w:val="00E7718E"/>
    <w:rsid w:val="00E7764B"/>
    <w:rsid w:val="00E77771"/>
    <w:rsid w:val="00E77BA7"/>
    <w:rsid w:val="00E80930"/>
    <w:rsid w:val="00E80B33"/>
    <w:rsid w:val="00E814DF"/>
    <w:rsid w:val="00E8253F"/>
    <w:rsid w:val="00E834E0"/>
    <w:rsid w:val="00E84B5B"/>
    <w:rsid w:val="00E85351"/>
    <w:rsid w:val="00E85648"/>
    <w:rsid w:val="00E866D2"/>
    <w:rsid w:val="00E86FA7"/>
    <w:rsid w:val="00E877EB"/>
    <w:rsid w:val="00E90445"/>
    <w:rsid w:val="00E90BB5"/>
    <w:rsid w:val="00E91BED"/>
    <w:rsid w:val="00E91C89"/>
    <w:rsid w:val="00E92CD0"/>
    <w:rsid w:val="00E930DA"/>
    <w:rsid w:val="00E941FF"/>
    <w:rsid w:val="00E94427"/>
    <w:rsid w:val="00E94593"/>
    <w:rsid w:val="00E948A6"/>
    <w:rsid w:val="00E948F3"/>
    <w:rsid w:val="00E95100"/>
    <w:rsid w:val="00E9523F"/>
    <w:rsid w:val="00E9558F"/>
    <w:rsid w:val="00E95DC1"/>
    <w:rsid w:val="00E963A7"/>
    <w:rsid w:val="00E96F16"/>
    <w:rsid w:val="00EA3D0C"/>
    <w:rsid w:val="00EA3ED8"/>
    <w:rsid w:val="00EA4131"/>
    <w:rsid w:val="00EA7527"/>
    <w:rsid w:val="00EA7675"/>
    <w:rsid w:val="00EB0D33"/>
    <w:rsid w:val="00EB0EF9"/>
    <w:rsid w:val="00EB1289"/>
    <w:rsid w:val="00EB12EB"/>
    <w:rsid w:val="00EB2403"/>
    <w:rsid w:val="00EB2D5C"/>
    <w:rsid w:val="00EB479D"/>
    <w:rsid w:val="00EB4A83"/>
    <w:rsid w:val="00EB4F56"/>
    <w:rsid w:val="00EB6E28"/>
    <w:rsid w:val="00EB6EF4"/>
    <w:rsid w:val="00EB73EC"/>
    <w:rsid w:val="00EB75B2"/>
    <w:rsid w:val="00EB7F0F"/>
    <w:rsid w:val="00EB7F68"/>
    <w:rsid w:val="00EB7FE1"/>
    <w:rsid w:val="00EC03E0"/>
    <w:rsid w:val="00EC060C"/>
    <w:rsid w:val="00EC0E3A"/>
    <w:rsid w:val="00EC2C64"/>
    <w:rsid w:val="00EC3C3B"/>
    <w:rsid w:val="00EC3F77"/>
    <w:rsid w:val="00EC445C"/>
    <w:rsid w:val="00EC4A5A"/>
    <w:rsid w:val="00EC58B6"/>
    <w:rsid w:val="00EC7939"/>
    <w:rsid w:val="00ED0ACD"/>
    <w:rsid w:val="00ED18E2"/>
    <w:rsid w:val="00ED1957"/>
    <w:rsid w:val="00ED26A0"/>
    <w:rsid w:val="00ED2E3B"/>
    <w:rsid w:val="00ED447C"/>
    <w:rsid w:val="00ED49B1"/>
    <w:rsid w:val="00ED4E56"/>
    <w:rsid w:val="00ED6BEA"/>
    <w:rsid w:val="00ED7714"/>
    <w:rsid w:val="00ED7959"/>
    <w:rsid w:val="00EE00F9"/>
    <w:rsid w:val="00EE084A"/>
    <w:rsid w:val="00EE0981"/>
    <w:rsid w:val="00EE13D0"/>
    <w:rsid w:val="00EE228B"/>
    <w:rsid w:val="00EE2470"/>
    <w:rsid w:val="00EE2793"/>
    <w:rsid w:val="00EE34AA"/>
    <w:rsid w:val="00EE390C"/>
    <w:rsid w:val="00EE4ABE"/>
    <w:rsid w:val="00EE5285"/>
    <w:rsid w:val="00EE65F6"/>
    <w:rsid w:val="00EE74AD"/>
    <w:rsid w:val="00EE74CF"/>
    <w:rsid w:val="00EF0D1F"/>
    <w:rsid w:val="00EF35B5"/>
    <w:rsid w:val="00EF3A4C"/>
    <w:rsid w:val="00EF432C"/>
    <w:rsid w:val="00EF4403"/>
    <w:rsid w:val="00EF4C02"/>
    <w:rsid w:val="00EF4F14"/>
    <w:rsid w:val="00EF5AD4"/>
    <w:rsid w:val="00EF6EC9"/>
    <w:rsid w:val="00EF702A"/>
    <w:rsid w:val="00EF726D"/>
    <w:rsid w:val="00EF7DB8"/>
    <w:rsid w:val="00F00077"/>
    <w:rsid w:val="00F01CE9"/>
    <w:rsid w:val="00F02017"/>
    <w:rsid w:val="00F023F5"/>
    <w:rsid w:val="00F02C6E"/>
    <w:rsid w:val="00F048C6"/>
    <w:rsid w:val="00F06873"/>
    <w:rsid w:val="00F06904"/>
    <w:rsid w:val="00F10057"/>
    <w:rsid w:val="00F1016F"/>
    <w:rsid w:val="00F105C4"/>
    <w:rsid w:val="00F106D8"/>
    <w:rsid w:val="00F1081C"/>
    <w:rsid w:val="00F10831"/>
    <w:rsid w:val="00F112FB"/>
    <w:rsid w:val="00F11FCE"/>
    <w:rsid w:val="00F120B0"/>
    <w:rsid w:val="00F12FA0"/>
    <w:rsid w:val="00F13696"/>
    <w:rsid w:val="00F13F90"/>
    <w:rsid w:val="00F15704"/>
    <w:rsid w:val="00F16214"/>
    <w:rsid w:val="00F1780F"/>
    <w:rsid w:val="00F20581"/>
    <w:rsid w:val="00F212E3"/>
    <w:rsid w:val="00F213C9"/>
    <w:rsid w:val="00F2168C"/>
    <w:rsid w:val="00F24730"/>
    <w:rsid w:val="00F24D39"/>
    <w:rsid w:val="00F25687"/>
    <w:rsid w:val="00F25771"/>
    <w:rsid w:val="00F30741"/>
    <w:rsid w:val="00F30CA9"/>
    <w:rsid w:val="00F3106D"/>
    <w:rsid w:val="00F31B53"/>
    <w:rsid w:val="00F32C51"/>
    <w:rsid w:val="00F340AF"/>
    <w:rsid w:val="00F34988"/>
    <w:rsid w:val="00F35A3F"/>
    <w:rsid w:val="00F36793"/>
    <w:rsid w:val="00F40A6D"/>
    <w:rsid w:val="00F41048"/>
    <w:rsid w:val="00F41D88"/>
    <w:rsid w:val="00F42563"/>
    <w:rsid w:val="00F442C4"/>
    <w:rsid w:val="00F446C3"/>
    <w:rsid w:val="00F44BEB"/>
    <w:rsid w:val="00F45AEA"/>
    <w:rsid w:val="00F45CEB"/>
    <w:rsid w:val="00F45D5F"/>
    <w:rsid w:val="00F45EEE"/>
    <w:rsid w:val="00F46015"/>
    <w:rsid w:val="00F464EC"/>
    <w:rsid w:val="00F4671B"/>
    <w:rsid w:val="00F471E8"/>
    <w:rsid w:val="00F47969"/>
    <w:rsid w:val="00F500DB"/>
    <w:rsid w:val="00F50C1E"/>
    <w:rsid w:val="00F5223D"/>
    <w:rsid w:val="00F53B8C"/>
    <w:rsid w:val="00F540EF"/>
    <w:rsid w:val="00F54413"/>
    <w:rsid w:val="00F546AD"/>
    <w:rsid w:val="00F55733"/>
    <w:rsid w:val="00F55750"/>
    <w:rsid w:val="00F56042"/>
    <w:rsid w:val="00F56153"/>
    <w:rsid w:val="00F56996"/>
    <w:rsid w:val="00F56AE1"/>
    <w:rsid w:val="00F57144"/>
    <w:rsid w:val="00F60C6A"/>
    <w:rsid w:val="00F6190A"/>
    <w:rsid w:val="00F61D46"/>
    <w:rsid w:val="00F624CF"/>
    <w:rsid w:val="00F62B05"/>
    <w:rsid w:val="00F62E39"/>
    <w:rsid w:val="00F630A7"/>
    <w:rsid w:val="00F630F0"/>
    <w:rsid w:val="00F63AB5"/>
    <w:rsid w:val="00F64991"/>
    <w:rsid w:val="00F65164"/>
    <w:rsid w:val="00F653DB"/>
    <w:rsid w:val="00F67157"/>
    <w:rsid w:val="00F6746B"/>
    <w:rsid w:val="00F710B7"/>
    <w:rsid w:val="00F719CB"/>
    <w:rsid w:val="00F71A29"/>
    <w:rsid w:val="00F71FC8"/>
    <w:rsid w:val="00F727BF"/>
    <w:rsid w:val="00F72D2A"/>
    <w:rsid w:val="00F72F38"/>
    <w:rsid w:val="00F72FD0"/>
    <w:rsid w:val="00F736F6"/>
    <w:rsid w:val="00F73833"/>
    <w:rsid w:val="00F74D22"/>
    <w:rsid w:val="00F75784"/>
    <w:rsid w:val="00F7589D"/>
    <w:rsid w:val="00F760F6"/>
    <w:rsid w:val="00F761FC"/>
    <w:rsid w:val="00F808F9"/>
    <w:rsid w:val="00F81663"/>
    <w:rsid w:val="00F81C96"/>
    <w:rsid w:val="00F82460"/>
    <w:rsid w:val="00F837C1"/>
    <w:rsid w:val="00F8427D"/>
    <w:rsid w:val="00F84935"/>
    <w:rsid w:val="00F849C7"/>
    <w:rsid w:val="00F85BBD"/>
    <w:rsid w:val="00F86056"/>
    <w:rsid w:val="00F86337"/>
    <w:rsid w:val="00F86B49"/>
    <w:rsid w:val="00F86BA9"/>
    <w:rsid w:val="00F86F4D"/>
    <w:rsid w:val="00F87110"/>
    <w:rsid w:val="00F873E8"/>
    <w:rsid w:val="00F877EB"/>
    <w:rsid w:val="00F87BC4"/>
    <w:rsid w:val="00F90C09"/>
    <w:rsid w:val="00F9107A"/>
    <w:rsid w:val="00F91508"/>
    <w:rsid w:val="00F91532"/>
    <w:rsid w:val="00F920E5"/>
    <w:rsid w:val="00F923B8"/>
    <w:rsid w:val="00F933EB"/>
    <w:rsid w:val="00F934EE"/>
    <w:rsid w:val="00F93F63"/>
    <w:rsid w:val="00F9405F"/>
    <w:rsid w:val="00F96460"/>
    <w:rsid w:val="00F967E5"/>
    <w:rsid w:val="00F9767E"/>
    <w:rsid w:val="00FA0151"/>
    <w:rsid w:val="00FA0726"/>
    <w:rsid w:val="00FA0D42"/>
    <w:rsid w:val="00FA0F5D"/>
    <w:rsid w:val="00FA17DE"/>
    <w:rsid w:val="00FA29C6"/>
    <w:rsid w:val="00FA2ED9"/>
    <w:rsid w:val="00FA39E2"/>
    <w:rsid w:val="00FA43E1"/>
    <w:rsid w:val="00FA4776"/>
    <w:rsid w:val="00FA5D20"/>
    <w:rsid w:val="00FA6303"/>
    <w:rsid w:val="00FA6E39"/>
    <w:rsid w:val="00FA7B30"/>
    <w:rsid w:val="00FA7F51"/>
    <w:rsid w:val="00FB0C58"/>
    <w:rsid w:val="00FB1274"/>
    <w:rsid w:val="00FB15CE"/>
    <w:rsid w:val="00FB176A"/>
    <w:rsid w:val="00FB2026"/>
    <w:rsid w:val="00FB2091"/>
    <w:rsid w:val="00FB2207"/>
    <w:rsid w:val="00FB29BF"/>
    <w:rsid w:val="00FB2BC6"/>
    <w:rsid w:val="00FB3CF6"/>
    <w:rsid w:val="00FB4271"/>
    <w:rsid w:val="00FB436C"/>
    <w:rsid w:val="00FB4736"/>
    <w:rsid w:val="00FB61C3"/>
    <w:rsid w:val="00FB6796"/>
    <w:rsid w:val="00FB7275"/>
    <w:rsid w:val="00FB72FB"/>
    <w:rsid w:val="00FC036A"/>
    <w:rsid w:val="00FC0A44"/>
    <w:rsid w:val="00FC1983"/>
    <w:rsid w:val="00FC1D22"/>
    <w:rsid w:val="00FC1EC8"/>
    <w:rsid w:val="00FC2634"/>
    <w:rsid w:val="00FC29AE"/>
    <w:rsid w:val="00FC3D89"/>
    <w:rsid w:val="00FC460C"/>
    <w:rsid w:val="00FC4B0E"/>
    <w:rsid w:val="00FC5625"/>
    <w:rsid w:val="00FC5C24"/>
    <w:rsid w:val="00FC62C8"/>
    <w:rsid w:val="00FD0249"/>
    <w:rsid w:val="00FD1CF9"/>
    <w:rsid w:val="00FD238B"/>
    <w:rsid w:val="00FD290D"/>
    <w:rsid w:val="00FD3077"/>
    <w:rsid w:val="00FD312D"/>
    <w:rsid w:val="00FD326F"/>
    <w:rsid w:val="00FD36BF"/>
    <w:rsid w:val="00FD3ACB"/>
    <w:rsid w:val="00FD4A0B"/>
    <w:rsid w:val="00FD5506"/>
    <w:rsid w:val="00FD5C19"/>
    <w:rsid w:val="00FD5FCA"/>
    <w:rsid w:val="00FD6C4D"/>
    <w:rsid w:val="00FD6FC8"/>
    <w:rsid w:val="00FD747C"/>
    <w:rsid w:val="00FE0391"/>
    <w:rsid w:val="00FE0DAA"/>
    <w:rsid w:val="00FE1DE3"/>
    <w:rsid w:val="00FE257A"/>
    <w:rsid w:val="00FE2BC4"/>
    <w:rsid w:val="00FE300A"/>
    <w:rsid w:val="00FE4431"/>
    <w:rsid w:val="00FE65D3"/>
    <w:rsid w:val="00FE6DD0"/>
    <w:rsid w:val="00FE7700"/>
    <w:rsid w:val="00FE7AF4"/>
    <w:rsid w:val="00FF0FC7"/>
    <w:rsid w:val="00FF1062"/>
    <w:rsid w:val="00FF18AB"/>
    <w:rsid w:val="00FF1B4D"/>
    <w:rsid w:val="00FF1E27"/>
    <w:rsid w:val="00FF23F8"/>
    <w:rsid w:val="00FF52EE"/>
    <w:rsid w:val="00FF646D"/>
    <w:rsid w:val="00FF6D94"/>
    <w:rsid w:val="00FF6E77"/>
    <w:rsid w:val="00FF7CB5"/>
    <w:rsid w:val="00FF7EBA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6D9AD7E7-BCCD-4FEC-AA9A-78E4FCD3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4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889"/>
  </w:style>
  <w:style w:type="paragraph" w:styleId="Footer">
    <w:name w:val="footer"/>
    <w:basedOn w:val="Normal"/>
    <w:link w:val="FooterChar"/>
    <w:uiPriority w:val="99"/>
    <w:unhideWhenUsed/>
    <w:rsid w:val="00882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889"/>
  </w:style>
  <w:style w:type="table" w:styleId="TableGrid">
    <w:name w:val="Table Grid"/>
    <w:basedOn w:val="TableNormal"/>
    <w:uiPriority w:val="59"/>
    <w:rsid w:val="0019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BA7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customStyle="1" w:styleId="citation">
    <w:name w:val="citation"/>
    <w:basedOn w:val="DefaultParagraphFont"/>
    <w:rsid w:val="00B71F58"/>
  </w:style>
  <w:style w:type="paragraph" w:styleId="BalloonText">
    <w:name w:val="Balloon Text"/>
    <w:basedOn w:val="Normal"/>
    <w:link w:val="BalloonTextChar"/>
    <w:uiPriority w:val="99"/>
    <w:semiHidden/>
    <w:unhideWhenUsed/>
    <w:rsid w:val="00A4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62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B660B7"/>
  </w:style>
  <w:style w:type="paragraph" w:styleId="NormalWeb">
    <w:name w:val="Normal (Web)"/>
    <w:basedOn w:val="Normal"/>
    <w:uiPriority w:val="99"/>
    <w:semiHidden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79370F"/>
    <w:rPr>
      <w:b/>
      <w:bCs/>
    </w:rPr>
  </w:style>
  <w:style w:type="paragraph" w:customStyle="1" w:styleId="xmsolistparagraph">
    <w:name w:val="x_msolistparagraph"/>
    <w:basedOn w:val="Normal"/>
    <w:rsid w:val="0079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customStyle="1" w:styleId="rphighlightallclass">
    <w:name w:val="rphighlightallclass"/>
    <w:basedOn w:val="DefaultParagraphFont"/>
    <w:rsid w:val="007303C3"/>
  </w:style>
  <w:style w:type="character" w:customStyle="1" w:styleId="currenthithighlight">
    <w:name w:val="currenthithighlight"/>
    <w:basedOn w:val="DefaultParagraphFont"/>
    <w:rsid w:val="007303C3"/>
  </w:style>
  <w:style w:type="character" w:styleId="Hyperlink">
    <w:name w:val="Hyperlink"/>
    <w:basedOn w:val="DefaultParagraphFont"/>
    <w:uiPriority w:val="99"/>
    <w:unhideWhenUsed/>
    <w:rsid w:val="00713C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1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7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7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77E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00B5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0B55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4FC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styleId="Emphasis">
    <w:name w:val="Emphasis"/>
    <w:basedOn w:val="DefaultParagraphFont"/>
    <w:uiPriority w:val="20"/>
    <w:qFormat/>
    <w:rsid w:val="00C34FC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34FCC"/>
    <w:rPr>
      <w:color w:val="808080"/>
    </w:rPr>
  </w:style>
  <w:style w:type="character" w:customStyle="1" w:styleId="st">
    <w:name w:val="st"/>
    <w:basedOn w:val="DefaultParagraphFont"/>
    <w:rsid w:val="00C34FCC"/>
  </w:style>
  <w:style w:type="character" w:customStyle="1" w:styleId="citedby">
    <w:name w:val="citedby_"/>
    <w:basedOn w:val="DefaultParagraphFont"/>
    <w:rsid w:val="00C34FCC"/>
  </w:style>
  <w:style w:type="character" w:styleId="HTMLCite">
    <w:name w:val="HTML Cite"/>
    <w:basedOn w:val="DefaultParagraphFont"/>
    <w:uiPriority w:val="99"/>
    <w:semiHidden/>
    <w:unhideWhenUsed/>
    <w:rsid w:val="00C34FCC"/>
    <w:rPr>
      <w:i/>
      <w:iCs/>
    </w:rPr>
  </w:style>
  <w:style w:type="character" w:customStyle="1" w:styleId="slug-pub-date">
    <w:name w:val="slug-pub-date"/>
    <w:basedOn w:val="DefaultParagraphFont"/>
    <w:rsid w:val="00C34FCC"/>
  </w:style>
  <w:style w:type="character" w:customStyle="1" w:styleId="slug-vol">
    <w:name w:val="slug-vol"/>
    <w:basedOn w:val="DefaultParagraphFont"/>
    <w:rsid w:val="00C34FCC"/>
  </w:style>
  <w:style w:type="character" w:customStyle="1" w:styleId="slug-issue">
    <w:name w:val="slug-issue"/>
    <w:basedOn w:val="DefaultParagraphFont"/>
    <w:rsid w:val="00C34FCC"/>
  </w:style>
  <w:style w:type="character" w:customStyle="1" w:styleId="slug-pages">
    <w:name w:val="slug-pages"/>
    <w:basedOn w:val="DefaultParagraphFont"/>
    <w:rsid w:val="00C34FCC"/>
  </w:style>
  <w:style w:type="character" w:customStyle="1" w:styleId="slug-doi-wrapper">
    <w:name w:val="slug-doi-wrapper"/>
    <w:basedOn w:val="DefaultParagraphFont"/>
    <w:rsid w:val="00C34FCC"/>
  </w:style>
  <w:style w:type="character" w:customStyle="1" w:styleId="slug-doi">
    <w:name w:val="slug-doi"/>
    <w:basedOn w:val="DefaultParagraphFont"/>
    <w:rsid w:val="00C34FCC"/>
  </w:style>
  <w:style w:type="character" w:customStyle="1" w:styleId="citationauthor">
    <w:name w:val="citationauthor"/>
    <w:basedOn w:val="DefaultParagraphFont"/>
    <w:rsid w:val="00C34FCC"/>
  </w:style>
  <w:style w:type="character" w:customStyle="1" w:styleId="citationdate">
    <w:name w:val="citationdate"/>
    <w:basedOn w:val="DefaultParagraphFont"/>
    <w:rsid w:val="00C34FCC"/>
  </w:style>
  <w:style w:type="character" w:customStyle="1" w:styleId="citationarticleorsectiontitle">
    <w:name w:val="citationarticleorsectiontitle"/>
    <w:basedOn w:val="DefaultParagraphFont"/>
    <w:rsid w:val="00C34FCC"/>
  </w:style>
  <w:style w:type="character" w:customStyle="1" w:styleId="citationsource">
    <w:name w:val="citationsource"/>
    <w:basedOn w:val="DefaultParagraphFont"/>
    <w:rsid w:val="00C34FCC"/>
  </w:style>
  <w:style w:type="character" w:customStyle="1" w:styleId="citationvolume">
    <w:name w:val="citationvolume"/>
    <w:basedOn w:val="DefaultParagraphFont"/>
    <w:rsid w:val="00C34FCC"/>
  </w:style>
  <w:style w:type="character" w:customStyle="1" w:styleId="citationissue">
    <w:name w:val="citationissue"/>
    <w:basedOn w:val="DefaultParagraphFont"/>
    <w:rsid w:val="00C34FCC"/>
  </w:style>
  <w:style w:type="character" w:customStyle="1" w:styleId="citationspagelabel">
    <w:name w:val="citationspagelabel"/>
    <w:basedOn w:val="DefaultParagraphFont"/>
    <w:rsid w:val="00C34FCC"/>
  </w:style>
  <w:style w:type="character" w:customStyle="1" w:styleId="citationspagevalue">
    <w:name w:val="citationspagevalue"/>
    <w:basedOn w:val="DefaultParagraphFont"/>
    <w:rsid w:val="00C34FCC"/>
  </w:style>
  <w:style w:type="character" w:styleId="FollowedHyperlink">
    <w:name w:val="FollowedHyperlink"/>
    <w:basedOn w:val="DefaultParagraphFont"/>
    <w:uiPriority w:val="99"/>
    <w:semiHidden/>
    <w:unhideWhenUsed/>
    <w:rsid w:val="00C34FCC"/>
    <w:rPr>
      <w:color w:val="800080" w:themeColor="followedHyperlink"/>
      <w:u w:val="single"/>
    </w:rPr>
  </w:style>
  <w:style w:type="character" w:customStyle="1" w:styleId="personname">
    <w:name w:val="person_name"/>
    <w:basedOn w:val="DefaultParagraphFont"/>
    <w:rsid w:val="00C34FCC"/>
  </w:style>
  <w:style w:type="character" w:customStyle="1" w:styleId="authors">
    <w:name w:val="authors"/>
    <w:basedOn w:val="DefaultParagraphFont"/>
    <w:rsid w:val="00C34FC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25C0"/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article-headermeta-info-data">
    <w:name w:val="article-header__meta-info-data"/>
    <w:basedOn w:val="DefaultParagraphFont"/>
    <w:rsid w:val="004C6DE6"/>
  </w:style>
  <w:style w:type="character" w:customStyle="1" w:styleId="hl">
    <w:name w:val="hl"/>
    <w:basedOn w:val="DefaultParagraphFont"/>
    <w:rsid w:val="0093387E"/>
  </w:style>
  <w:style w:type="character" w:customStyle="1" w:styleId="mixed-citation">
    <w:name w:val="mixed-citation"/>
    <w:basedOn w:val="DefaultParagraphFont"/>
    <w:rsid w:val="00C66714"/>
  </w:style>
  <w:style w:type="character" w:customStyle="1" w:styleId="ref-journal">
    <w:name w:val="ref-journal"/>
    <w:basedOn w:val="DefaultParagraphFont"/>
    <w:rsid w:val="00C66714"/>
  </w:style>
  <w:style w:type="character" w:customStyle="1" w:styleId="ref-vol">
    <w:name w:val="ref-vol"/>
    <w:basedOn w:val="DefaultParagraphFont"/>
    <w:rsid w:val="00C66714"/>
  </w:style>
  <w:style w:type="character" w:customStyle="1" w:styleId="nowrap">
    <w:name w:val="nowrap"/>
    <w:basedOn w:val="DefaultParagraphFont"/>
    <w:rsid w:val="00C66714"/>
  </w:style>
  <w:style w:type="character" w:customStyle="1" w:styleId="journaltitle">
    <w:name w:val="journaltitle"/>
    <w:basedOn w:val="DefaultParagraphFont"/>
    <w:rsid w:val="00221F95"/>
  </w:style>
  <w:style w:type="paragraph" w:styleId="Caption">
    <w:name w:val="caption"/>
    <w:basedOn w:val="Normal"/>
    <w:next w:val="Normal"/>
    <w:uiPriority w:val="35"/>
    <w:unhideWhenUsed/>
    <w:qFormat/>
    <w:rsid w:val="005741F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B4DE-F645-4908-8861-07A11066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36042382</Template>
  <TotalTime>10907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duncanew</dc:creator>
  <cp:lastModifiedBy>Earl Duncan</cp:lastModifiedBy>
  <cp:revision>1624</cp:revision>
  <cp:lastPrinted>2015-04-29T04:06:00Z</cp:lastPrinted>
  <dcterms:created xsi:type="dcterms:W3CDTF">2017-02-08T06:13:00Z</dcterms:created>
  <dcterms:modified xsi:type="dcterms:W3CDTF">2017-10-02T22:09:00Z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Elsevier's Harvard Style (with titles)</vt:lpwstr>
  </property>
</Properties>
</file>