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3A5" w:rsidRDefault="00BC23A5" w:rsidP="00BC23A5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CC28EA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0478B">
        <w:rPr>
          <w:rFonts w:ascii="Times New Roman" w:hAnsi="Times New Roman" w:cs="Times New Roman"/>
          <w:sz w:val="24"/>
          <w:szCs w:val="24"/>
        </w:rPr>
        <w:t xml:space="preserve">WinBUGS </w:t>
      </w:r>
      <w:r>
        <w:rPr>
          <w:rFonts w:ascii="Times New Roman" w:hAnsi="Times New Roman" w:cs="Times New Roman"/>
          <w:sz w:val="24"/>
          <w:szCs w:val="24"/>
        </w:rPr>
        <w:t>Models</w:t>
      </w:r>
    </w:p>
    <w:p w:rsidR="000A0124" w:rsidRDefault="000A0124" w:rsidP="000A012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without smoothing:</w:t>
      </w:r>
    </w:p>
    <w:p w:rsidR="007D0E93" w:rsidRPr="007D0E93" w:rsidRDefault="007D0E93" w:rsidP="007D0E93">
      <w:pPr>
        <w:spacing w:after="0"/>
        <w:rPr>
          <w:rFonts w:ascii="Courier New" w:hAnsi="Courier New" w:cs="Courier New"/>
        </w:rPr>
      </w:pPr>
      <w:r w:rsidRPr="007D0E93">
        <w:rPr>
          <w:rFonts w:ascii="Courier New" w:hAnsi="Courier New" w:cs="Courier New"/>
        </w:rPr>
        <w:t>model {</w:t>
      </w:r>
    </w:p>
    <w:p w:rsidR="007D0E93" w:rsidRPr="007D0E93" w:rsidRDefault="007D0E93" w:rsidP="007D0E93">
      <w:pPr>
        <w:spacing w:after="0"/>
        <w:rPr>
          <w:rFonts w:ascii="Courier New" w:hAnsi="Courier New" w:cs="Courier New"/>
        </w:rPr>
      </w:pPr>
      <w:r w:rsidRPr="007D0E93">
        <w:rPr>
          <w:rFonts w:ascii="Courier New" w:hAnsi="Courier New" w:cs="Courier New"/>
        </w:rPr>
        <w:t xml:space="preserve">  for (i in 1:N) {</w:t>
      </w:r>
    </w:p>
    <w:p w:rsidR="007D0E93" w:rsidRPr="007D0E93" w:rsidRDefault="007D0E93" w:rsidP="007D0E93">
      <w:pPr>
        <w:spacing w:after="0"/>
        <w:rPr>
          <w:rFonts w:ascii="Courier New" w:hAnsi="Courier New" w:cs="Courier New"/>
        </w:rPr>
      </w:pPr>
      <w:r w:rsidRPr="007D0E93">
        <w:rPr>
          <w:rFonts w:ascii="Courier New" w:hAnsi="Courier New" w:cs="Courier New"/>
        </w:rPr>
        <w:t xml:space="preserve">    y[i] ~ dpois(</w:t>
      </w:r>
      <w:bookmarkStart w:id="0" w:name="_GoBack"/>
      <w:bookmarkEnd w:id="0"/>
      <w:r w:rsidRPr="007D0E93">
        <w:rPr>
          <w:rFonts w:ascii="Courier New" w:hAnsi="Courier New" w:cs="Courier New"/>
        </w:rPr>
        <w:t>RR[i])</w:t>
      </w:r>
    </w:p>
    <w:p w:rsidR="007D0E93" w:rsidRPr="007D0E93" w:rsidRDefault="007D0E93" w:rsidP="007D0E93">
      <w:pPr>
        <w:spacing w:after="0"/>
        <w:rPr>
          <w:rFonts w:ascii="Courier New" w:hAnsi="Courier New" w:cs="Courier New"/>
        </w:rPr>
      </w:pPr>
      <w:r w:rsidRPr="007D0E93">
        <w:rPr>
          <w:rFonts w:ascii="Courier New" w:hAnsi="Courier New" w:cs="Courier New"/>
        </w:rPr>
        <w:t xml:space="preserve">    RR[i] &lt;- E[i] * exp(eta[i])</w:t>
      </w:r>
    </w:p>
    <w:p w:rsidR="007D0E93" w:rsidRPr="007D0E93" w:rsidRDefault="007D0E93" w:rsidP="007D0E93">
      <w:pPr>
        <w:spacing w:after="0"/>
        <w:rPr>
          <w:rFonts w:ascii="Courier New" w:hAnsi="Courier New" w:cs="Courier New"/>
        </w:rPr>
      </w:pPr>
      <w:r w:rsidRPr="007D0E93">
        <w:rPr>
          <w:rFonts w:ascii="Courier New" w:hAnsi="Courier New" w:cs="Courier New"/>
        </w:rPr>
        <w:t xml:space="preserve">    eta[</w:t>
      </w:r>
      <w:r>
        <w:rPr>
          <w:rFonts w:ascii="Courier New" w:hAnsi="Courier New" w:cs="Courier New"/>
        </w:rPr>
        <w:t>i] &lt;- alpha + epsilon[i] + beta * x</w:t>
      </w:r>
      <w:r w:rsidRPr="007D0E93">
        <w:rPr>
          <w:rFonts w:ascii="Courier New" w:hAnsi="Courier New" w:cs="Courier New"/>
        </w:rPr>
        <w:t>[i]</w:t>
      </w:r>
    </w:p>
    <w:p w:rsidR="007D0E93" w:rsidRPr="007D0E93" w:rsidRDefault="007D0E93" w:rsidP="007D0E93">
      <w:pPr>
        <w:spacing w:after="0"/>
        <w:rPr>
          <w:rFonts w:ascii="Courier New" w:hAnsi="Courier New" w:cs="Courier New"/>
        </w:rPr>
      </w:pPr>
      <w:r w:rsidRPr="007D0E93">
        <w:rPr>
          <w:rFonts w:ascii="Courier New" w:hAnsi="Courier New" w:cs="Courier New"/>
        </w:rPr>
        <w:t xml:space="preserve">    epsilon[i] ~ dnorm(0, tau.epsilon)</w:t>
      </w:r>
    </w:p>
    <w:p w:rsidR="007D0E93" w:rsidRPr="007D0E93" w:rsidRDefault="007D0E93" w:rsidP="007D0E93">
      <w:pPr>
        <w:spacing w:after="0"/>
        <w:rPr>
          <w:rFonts w:ascii="Courier New" w:hAnsi="Courier New" w:cs="Courier New"/>
        </w:rPr>
      </w:pPr>
      <w:r w:rsidRPr="007D0E93">
        <w:rPr>
          <w:rFonts w:ascii="Courier New" w:hAnsi="Courier New" w:cs="Courier New"/>
        </w:rPr>
        <w:t xml:space="preserve">  }</w:t>
      </w:r>
    </w:p>
    <w:p w:rsidR="007D0E93" w:rsidRPr="007D0E93" w:rsidRDefault="007D0E93" w:rsidP="007D0E93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alpha ~ dnorm(0, 0.01)</w:t>
      </w:r>
    </w:p>
    <w:p w:rsidR="007D0E93" w:rsidRPr="007D0E93" w:rsidRDefault="007D0E93" w:rsidP="007D0E93">
      <w:pPr>
        <w:spacing w:after="0"/>
        <w:rPr>
          <w:rFonts w:ascii="Courier New" w:hAnsi="Courier New" w:cs="Courier New"/>
        </w:rPr>
      </w:pPr>
      <w:r w:rsidRPr="007D0E93">
        <w:rPr>
          <w:rFonts w:ascii="Courier New" w:hAnsi="Courier New" w:cs="Courier New"/>
        </w:rPr>
        <w:t xml:space="preserve">  tau.epsilon &lt;- pow(sigma.epsilon, -2)</w:t>
      </w:r>
    </w:p>
    <w:p w:rsidR="007D0E93" w:rsidRPr="007D0E93" w:rsidRDefault="007D0E93" w:rsidP="007D0E93">
      <w:pPr>
        <w:spacing w:after="0"/>
        <w:rPr>
          <w:rFonts w:ascii="Courier New" w:hAnsi="Courier New" w:cs="Courier New"/>
        </w:rPr>
      </w:pPr>
      <w:r w:rsidRPr="007D0E93">
        <w:rPr>
          <w:rFonts w:ascii="Courier New" w:hAnsi="Courier New" w:cs="Courier New"/>
        </w:rPr>
        <w:t xml:space="preserve">  sig</w:t>
      </w:r>
      <w:r>
        <w:rPr>
          <w:rFonts w:ascii="Courier New" w:hAnsi="Courier New" w:cs="Courier New"/>
        </w:rPr>
        <w:t>ma.epsilon ~ dnorm(0, 0.1)I(0,)</w:t>
      </w:r>
    </w:p>
    <w:p w:rsidR="007D0E93" w:rsidRPr="007D0E93" w:rsidRDefault="007D0E93" w:rsidP="007D0E93">
      <w:pPr>
        <w:spacing w:after="0"/>
        <w:rPr>
          <w:rFonts w:ascii="Courier New" w:hAnsi="Courier New" w:cs="Courier New"/>
        </w:rPr>
      </w:pPr>
      <w:r w:rsidRPr="007D0E93">
        <w:rPr>
          <w:rFonts w:ascii="Courier New" w:hAnsi="Courier New" w:cs="Courier New"/>
        </w:rPr>
        <w:t xml:space="preserve">  beta ~ dnorm(0, 0.01)</w:t>
      </w:r>
    </w:p>
    <w:p w:rsidR="00BC23A5" w:rsidRPr="007D0E93" w:rsidRDefault="007D0E93" w:rsidP="007D0E93">
      <w:pPr>
        <w:spacing w:after="0"/>
        <w:rPr>
          <w:rFonts w:ascii="Courier New" w:hAnsi="Courier New" w:cs="Courier New"/>
        </w:rPr>
      </w:pPr>
      <w:r w:rsidRPr="007D0E93">
        <w:rPr>
          <w:rFonts w:ascii="Courier New" w:hAnsi="Courier New" w:cs="Courier New"/>
        </w:rPr>
        <w:t>}</w:t>
      </w:r>
    </w:p>
    <w:p w:rsidR="000A0124" w:rsidRDefault="000A0124" w:rsidP="000A0124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with smoothing:</w:t>
      </w:r>
    </w:p>
    <w:p w:rsidR="007D0E93" w:rsidRPr="007D0E93" w:rsidRDefault="007D0E93" w:rsidP="007D0E93">
      <w:pPr>
        <w:spacing w:after="0"/>
        <w:rPr>
          <w:rFonts w:ascii="Courier New" w:hAnsi="Courier New" w:cs="Courier New"/>
        </w:rPr>
      </w:pPr>
      <w:r w:rsidRPr="007D0E93">
        <w:rPr>
          <w:rFonts w:ascii="Courier New" w:hAnsi="Courier New" w:cs="Courier New"/>
        </w:rPr>
        <w:t>model {</w:t>
      </w:r>
    </w:p>
    <w:p w:rsidR="007D0E93" w:rsidRPr="007D0E93" w:rsidRDefault="007D0E93" w:rsidP="007D0E93">
      <w:pPr>
        <w:spacing w:after="0"/>
        <w:rPr>
          <w:rFonts w:ascii="Courier New" w:hAnsi="Courier New" w:cs="Courier New"/>
        </w:rPr>
      </w:pPr>
      <w:r w:rsidRPr="007D0E93">
        <w:rPr>
          <w:rFonts w:ascii="Courier New" w:hAnsi="Courier New" w:cs="Courier New"/>
        </w:rPr>
        <w:t xml:space="preserve">  for (i in 1:N) {</w:t>
      </w:r>
    </w:p>
    <w:p w:rsidR="007D0E93" w:rsidRPr="007D0E93" w:rsidRDefault="007D0E93" w:rsidP="007D0E93">
      <w:pPr>
        <w:spacing w:after="0"/>
        <w:rPr>
          <w:rFonts w:ascii="Courier New" w:hAnsi="Courier New" w:cs="Courier New"/>
        </w:rPr>
      </w:pPr>
      <w:r w:rsidRPr="007D0E93">
        <w:rPr>
          <w:rFonts w:ascii="Courier New" w:hAnsi="Courier New" w:cs="Courier New"/>
        </w:rPr>
        <w:t xml:space="preserve">    y[i] ~ dpois(RR[i])</w:t>
      </w:r>
    </w:p>
    <w:p w:rsidR="007D0E93" w:rsidRPr="007D0E93" w:rsidRDefault="007D0E93" w:rsidP="007D0E93">
      <w:pPr>
        <w:spacing w:after="0"/>
        <w:rPr>
          <w:rFonts w:ascii="Courier New" w:hAnsi="Courier New" w:cs="Courier New"/>
        </w:rPr>
      </w:pPr>
      <w:r w:rsidRPr="007D0E93">
        <w:rPr>
          <w:rFonts w:ascii="Courier New" w:hAnsi="Courier New" w:cs="Courier New"/>
        </w:rPr>
        <w:t xml:space="preserve">    RR[i] &lt;- E[i] * exp(eta[i])</w:t>
      </w:r>
    </w:p>
    <w:p w:rsidR="007D0E93" w:rsidRPr="007D0E93" w:rsidRDefault="007D0E93" w:rsidP="007D0E93">
      <w:pPr>
        <w:spacing w:after="0"/>
        <w:rPr>
          <w:rFonts w:ascii="Courier New" w:hAnsi="Courier New" w:cs="Courier New"/>
        </w:rPr>
      </w:pPr>
      <w:r w:rsidRPr="007D0E93">
        <w:rPr>
          <w:rFonts w:ascii="Courier New" w:hAnsi="Courier New" w:cs="Courier New"/>
        </w:rPr>
        <w:t xml:space="preserve">    eta[i] &lt;- alpha</w:t>
      </w:r>
      <w:r>
        <w:rPr>
          <w:rFonts w:ascii="Courier New" w:hAnsi="Courier New" w:cs="Courier New"/>
        </w:rPr>
        <w:t xml:space="preserve"> + gamma[i] + epsilon[i] + beta * x</w:t>
      </w:r>
      <w:r w:rsidRPr="007D0E93">
        <w:rPr>
          <w:rFonts w:ascii="Courier New" w:hAnsi="Courier New" w:cs="Courier New"/>
        </w:rPr>
        <w:t>[i]</w:t>
      </w:r>
    </w:p>
    <w:p w:rsidR="007D0E93" w:rsidRPr="007D0E93" w:rsidRDefault="007D0E93" w:rsidP="007D0E93">
      <w:pPr>
        <w:spacing w:after="0"/>
        <w:rPr>
          <w:rFonts w:ascii="Courier New" w:hAnsi="Courier New" w:cs="Courier New"/>
        </w:rPr>
      </w:pPr>
      <w:r w:rsidRPr="007D0E93">
        <w:rPr>
          <w:rFonts w:ascii="Courier New" w:hAnsi="Courier New" w:cs="Courier New"/>
        </w:rPr>
        <w:t xml:space="preserve">    epsilon[i] ~ dnorm(0, tau.epsilon)</w:t>
      </w:r>
    </w:p>
    <w:p w:rsidR="007D0E93" w:rsidRPr="007D0E93" w:rsidRDefault="007D0E93" w:rsidP="007D0E93">
      <w:pPr>
        <w:spacing w:after="0"/>
        <w:rPr>
          <w:rFonts w:ascii="Courier New" w:hAnsi="Courier New" w:cs="Courier New"/>
        </w:rPr>
      </w:pPr>
      <w:r w:rsidRPr="007D0E93">
        <w:rPr>
          <w:rFonts w:ascii="Courier New" w:hAnsi="Courier New" w:cs="Courier New"/>
        </w:rPr>
        <w:t xml:space="preserve">  }</w:t>
      </w:r>
    </w:p>
    <w:p w:rsidR="007D0E93" w:rsidRPr="007D0E93" w:rsidRDefault="007D0E93" w:rsidP="007D0E93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alpha ~ dnorm(0, 0.01)</w:t>
      </w:r>
    </w:p>
    <w:p w:rsidR="007D0E93" w:rsidRPr="007D0E93" w:rsidRDefault="007D0E93" w:rsidP="007D0E93">
      <w:pPr>
        <w:spacing w:after="0"/>
        <w:rPr>
          <w:rFonts w:ascii="Courier New" w:hAnsi="Courier New" w:cs="Courier New"/>
        </w:rPr>
      </w:pPr>
      <w:r w:rsidRPr="007D0E93">
        <w:rPr>
          <w:rFonts w:ascii="Courier New" w:hAnsi="Courier New" w:cs="Courier New"/>
        </w:rPr>
        <w:t xml:space="preserve">  gamma[1:N] ~ car.normal(adj[], weights[], num[], tau.gamma)</w:t>
      </w:r>
    </w:p>
    <w:p w:rsidR="007D0E93" w:rsidRPr="007D0E93" w:rsidRDefault="007D0E93" w:rsidP="007D0E93">
      <w:pPr>
        <w:spacing w:after="0"/>
        <w:rPr>
          <w:rFonts w:ascii="Courier New" w:hAnsi="Courier New" w:cs="Courier New"/>
        </w:rPr>
      </w:pPr>
      <w:r w:rsidRPr="007D0E93">
        <w:rPr>
          <w:rFonts w:ascii="Courier New" w:hAnsi="Courier New" w:cs="Courier New"/>
        </w:rPr>
        <w:t xml:space="preserve">  tau.gamma &lt;- pow(sigma.gamma,-2)</w:t>
      </w:r>
    </w:p>
    <w:p w:rsidR="007D0E93" w:rsidRPr="007D0E93" w:rsidRDefault="007D0E93" w:rsidP="007D0E93">
      <w:pPr>
        <w:spacing w:after="0"/>
        <w:rPr>
          <w:rFonts w:ascii="Courier New" w:hAnsi="Courier New" w:cs="Courier New"/>
        </w:rPr>
      </w:pPr>
      <w:r w:rsidRPr="007D0E93">
        <w:rPr>
          <w:rFonts w:ascii="Courier New" w:hAnsi="Courier New" w:cs="Courier New"/>
        </w:rPr>
        <w:t xml:space="preserve">  sigma.</w:t>
      </w:r>
      <w:r>
        <w:rPr>
          <w:rFonts w:ascii="Courier New" w:hAnsi="Courier New" w:cs="Courier New"/>
        </w:rPr>
        <w:t>gamma ~ dgamma(3, 1)I(0.00001,)</w:t>
      </w:r>
    </w:p>
    <w:p w:rsidR="007D0E93" w:rsidRPr="007D0E93" w:rsidRDefault="007D0E93" w:rsidP="007D0E93">
      <w:pPr>
        <w:spacing w:after="0"/>
        <w:rPr>
          <w:rFonts w:ascii="Courier New" w:hAnsi="Courier New" w:cs="Courier New"/>
        </w:rPr>
      </w:pPr>
      <w:r w:rsidRPr="007D0E93">
        <w:rPr>
          <w:rFonts w:ascii="Courier New" w:hAnsi="Courier New" w:cs="Courier New"/>
        </w:rPr>
        <w:t xml:space="preserve">  tau.epsilon &lt;- pow(sigma.epsilon, -2)</w:t>
      </w:r>
    </w:p>
    <w:p w:rsidR="007D0E93" w:rsidRPr="007D0E93" w:rsidRDefault="007D0E93" w:rsidP="007D0E93">
      <w:pPr>
        <w:spacing w:after="0"/>
        <w:rPr>
          <w:rFonts w:ascii="Courier New" w:hAnsi="Courier New" w:cs="Courier New"/>
        </w:rPr>
      </w:pPr>
      <w:r w:rsidRPr="007D0E93">
        <w:rPr>
          <w:rFonts w:ascii="Courier New" w:hAnsi="Courier New" w:cs="Courier New"/>
        </w:rPr>
        <w:t xml:space="preserve">  sig</w:t>
      </w:r>
      <w:r>
        <w:rPr>
          <w:rFonts w:ascii="Courier New" w:hAnsi="Courier New" w:cs="Courier New"/>
        </w:rPr>
        <w:t>ma.epsilon ~ dnorm(0, 0.1)I(0,)</w:t>
      </w:r>
    </w:p>
    <w:p w:rsidR="007D0E93" w:rsidRPr="007D0E93" w:rsidRDefault="007D0E93" w:rsidP="007D0E93">
      <w:pPr>
        <w:spacing w:after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beta</w:t>
      </w:r>
      <w:r w:rsidRPr="007D0E93">
        <w:rPr>
          <w:rFonts w:ascii="Courier New" w:hAnsi="Courier New" w:cs="Courier New"/>
        </w:rPr>
        <w:t xml:space="preserve"> ~ dnorm(0, 0.01)</w:t>
      </w:r>
    </w:p>
    <w:p w:rsidR="00BC23A5" w:rsidRPr="00BC23A5" w:rsidRDefault="007D0E93" w:rsidP="007D0E93">
      <w:pPr>
        <w:spacing w:after="0"/>
        <w:rPr>
          <w:rFonts w:ascii="Courier New" w:hAnsi="Courier New" w:cs="Courier New"/>
        </w:rPr>
      </w:pPr>
      <w:r w:rsidRPr="007D0E93">
        <w:rPr>
          <w:rFonts w:ascii="Courier New" w:hAnsi="Courier New" w:cs="Courier New"/>
        </w:rPr>
        <w:t>}</w:t>
      </w:r>
    </w:p>
    <w:sectPr w:rsidR="00BC23A5" w:rsidRPr="00BC23A5" w:rsidSect="00C34FCC">
      <w:footerReference w:type="default" r:id="rId8"/>
      <w:pgSz w:w="11906" w:h="16838"/>
      <w:pgMar w:top="1440" w:right="1416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6E1" w:rsidRDefault="00A576E1" w:rsidP="00882889">
      <w:pPr>
        <w:spacing w:after="0" w:line="240" w:lineRule="auto"/>
      </w:pPr>
      <w:r>
        <w:separator/>
      </w:r>
    </w:p>
  </w:endnote>
  <w:endnote w:type="continuationSeparator" w:id="0">
    <w:p w:rsidR="00A576E1" w:rsidRDefault="00A576E1" w:rsidP="00882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de">
    <w:altName w:val="Cod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6E1" w:rsidRDefault="00A576E1" w:rsidP="0028470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6E1" w:rsidRDefault="00A576E1" w:rsidP="00882889">
      <w:pPr>
        <w:spacing w:after="0" w:line="240" w:lineRule="auto"/>
      </w:pPr>
      <w:r>
        <w:separator/>
      </w:r>
    </w:p>
  </w:footnote>
  <w:footnote w:type="continuationSeparator" w:id="0">
    <w:p w:rsidR="00A576E1" w:rsidRDefault="00A576E1" w:rsidP="00882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E499C"/>
    <w:multiLevelType w:val="hybridMultilevel"/>
    <w:tmpl w:val="5F140E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31DD6"/>
    <w:multiLevelType w:val="hybridMultilevel"/>
    <w:tmpl w:val="C43CEB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81F4A"/>
    <w:multiLevelType w:val="hybridMultilevel"/>
    <w:tmpl w:val="14AA32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D7AF7"/>
    <w:multiLevelType w:val="hybridMultilevel"/>
    <w:tmpl w:val="3BF81E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83EB2"/>
    <w:multiLevelType w:val="hybridMultilevel"/>
    <w:tmpl w:val="E076A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3509E"/>
    <w:multiLevelType w:val="hybridMultilevel"/>
    <w:tmpl w:val="01F2FA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C6C98"/>
    <w:multiLevelType w:val="hybridMultilevel"/>
    <w:tmpl w:val="C50016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2146DF"/>
    <w:multiLevelType w:val="hybridMultilevel"/>
    <w:tmpl w:val="B7EC7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126B98"/>
    <w:multiLevelType w:val="hybridMultilevel"/>
    <w:tmpl w:val="391A0F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801C3B"/>
    <w:multiLevelType w:val="hybridMultilevel"/>
    <w:tmpl w:val="9E9682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7"/>
  </w:num>
  <w:num w:numId="9">
    <w:abstractNumId w:val="2"/>
  </w:num>
  <w:num w:numId="1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619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D29"/>
    <w:rsid w:val="0000181D"/>
    <w:rsid w:val="00002628"/>
    <w:rsid w:val="00002D67"/>
    <w:rsid w:val="0000334E"/>
    <w:rsid w:val="00003B0B"/>
    <w:rsid w:val="00003EED"/>
    <w:rsid w:val="000045A2"/>
    <w:rsid w:val="00004747"/>
    <w:rsid w:val="00004A7E"/>
    <w:rsid w:val="00005AAA"/>
    <w:rsid w:val="00005BEA"/>
    <w:rsid w:val="00005CAA"/>
    <w:rsid w:val="00006C50"/>
    <w:rsid w:val="00007092"/>
    <w:rsid w:val="0000714E"/>
    <w:rsid w:val="000076B9"/>
    <w:rsid w:val="00007B6F"/>
    <w:rsid w:val="00007CB7"/>
    <w:rsid w:val="00007F86"/>
    <w:rsid w:val="00010268"/>
    <w:rsid w:val="00010763"/>
    <w:rsid w:val="00011B1F"/>
    <w:rsid w:val="00012821"/>
    <w:rsid w:val="000135D0"/>
    <w:rsid w:val="00013BEC"/>
    <w:rsid w:val="0001456D"/>
    <w:rsid w:val="000152CA"/>
    <w:rsid w:val="000154F7"/>
    <w:rsid w:val="00016B1D"/>
    <w:rsid w:val="00016C6C"/>
    <w:rsid w:val="00020044"/>
    <w:rsid w:val="00021854"/>
    <w:rsid w:val="0002197E"/>
    <w:rsid w:val="00022B63"/>
    <w:rsid w:val="000230B4"/>
    <w:rsid w:val="00023A2E"/>
    <w:rsid w:val="000248C5"/>
    <w:rsid w:val="00025BFB"/>
    <w:rsid w:val="00026095"/>
    <w:rsid w:val="0002674F"/>
    <w:rsid w:val="00026BDB"/>
    <w:rsid w:val="00030313"/>
    <w:rsid w:val="00030447"/>
    <w:rsid w:val="00030673"/>
    <w:rsid w:val="0003158F"/>
    <w:rsid w:val="00031796"/>
    <w:rsid w:val="00031C99"/>
    <w:rsid w:val="00034870"/>
    <w:rsid w:val="00034956"/>
    <w:rsid w:val="00034CBB"/>
    <w:rsid w:val="00035DE4"/>
    <w:rsid w:val="00035F0B"/>
    <w:rsid w:val="00036421"/>
    <w:rsid w:val="0003661F"/>
    <w:rsid w:val="000367EB"/>
    <w:rsid w:val="000370E6"/>
    <w:rsid w:val="0003716B"/>
    <w:rsid w:val="00037E44"/>
    <w:rsid w:val="000403B2"/>
    <w:rsid w:val="00040A6F"/>
    <w:rsid w:val="00040C3A"/>
    <w:rsid w:val="00040F68"/>
    <w:rsid w:val="000410F2"/>
    <w:rsid w:val="0004189D"/>
    <w:rsid w:val="00041C2D"/>
    <w:rsid w:val="00042E36"/>
    <w:rsid w:val="00043BA9"/>
    <w:rsid w:val="00044095"/>
    <w:rsid w:val="00044649"/>
    <w:rsid w:val="00045049"/>
    <w:rsid w:val="000453BC"/>
    <w:rsid w:val="0004604A"/>
    <w:rsid w:val="00046718"/>
    <w:rsid w:val="00047E06"/>
    <w:rsid w:val="000509A2"/>
    <w:rsid w:val="00051310"/>
    <w:rsid w:val="00051F4C"/>
    <w:rsid w:val="00052709"/>
    <w:rsid w:val="0005272E"/>
    <w:rsid w:val="00052C1C"/>
    <w:rsid w:val="000533A1"/>
    <w:rsid w:val="00053456"/>
    <w:rsid w:val="00054A52"/>
    <w:rsid w:val="00054FDD"/>
    <w:rsid w:val="000561C4"/>
    <w:rsid w:val="00056566"/>
    <w:rsid w:val="00056B34"/>
    <w:rsid w:val="00056DE5"/>
    <w:rsid w:val="00057039"/>
    <w:rsid w:val="00057185"/>
    <w:rsid w:val="00057432"/>
    <w:rsid w:val="00057D45"/>
    <w:rsid w:val="000608DA"/>
    <w:rsid w:val="00060AC4"/>
    <w:rsid w:val="000624A5"/>
    <w:rsid w:val="0006384F"/>
    <w:rsid w:val="00066967"/>
    <w:rsid w:val="00066A82"/>
    <w:rsid w:val="000672C9"/>
    <w:rsid w:val="00067BAF"/>
    <w:rsid w:val="00070382"/>
    <w:rsid w:val="00070DA1"/>
    <w:rsid w:val="00070ECA"/>
    <w:rsid w:val="000715F9"/>
    <w:rsid w:val="0007177E"/>
    <w:rsid w:val="00072CA1"/>
    <w:rsid w:val="00072F25"/>
    <w:rsid w:val="00073342"/>
    <w:rsid w:val="000737E8"/>
    <w:rsid w:val="00074327"/>
    <w:rsid w:val="000755A3"/>
    <w:rsid w:val="0007583D"/>
    <w:rsid w:val="00075958"/>
    <w:rsid w:val="000761A4"/>
    <w:rsid w:val="000762AC"/>
    <w:rsid w:val="000763F8"/>
    <w:rsid w:val="00080054"/>
    <w:rsid w:val="00081595"/>
    <w:rsid w:val="00081A52"/>
    <w:rsid w:val="00082F23"/>
    <w:rsid w:val="000830BE"/>
    <w:rsid w:val="0008324A"/>
    <w:rsid w:val="000836FD"/>
    <w:rsid w:val="0008372D"/>
    <w:rsid w:val="00083860"/>
    <w:rsid w:val="00084216"/>
    <w:rsid w:val="000844FF"/>
    <w:rsid w:val="00085C70"/>
    <w:rsid w:val="00086020"/>
    <w:rsid w:val="0008642F"/>
    <w:rsid w:val="0008643B"/>
    <w:rsid w:val="0008719C"/>
    <w:rsid w:val="000909CA"/>
    <w:rsid w:val="00091E0B"/>
    <w:rsid w:val="000920E0"/>
    <w:rsid w:val="00092395"/>
    <w:rsid w:val="000932A3"/>
    <w:rsid w:val="0009392D"/>
    <w:rsid w:val="00093C50"/>
    <w:rsid w:val="00093E34"/>
    <w:rsid w:val="0009441D"/>
    <w:rsid w:val="000948FB"/>
    <w:rsid w:val="0009505E"/>
    <w:rsid w:val="0009506B"/>
    <w:rsid w:val="0009524B"/>
    <w:rsid w:val="00095CBE"/>
    <w:rsid w:val="00096424"/>
    <w:rsid w:val="00096FEC"/>
    <w:rsid w:val="00097FF7"/>
    <w:rsid w:val="000A0124"/>
    <w:rsid w:val="000A0A98"/>
    <w:rsid w:val="000A1B95"/>
    <w:rsid w:val="000A231E"/>
    <w:rsid w:val="000A352D"/>
    <w:rsid w:val="000A42AE"/>
    <w:rsid w:val="000A569C"/>
    <w:rsid w:val="000A5D3D"/>
    <w:rsid w:val="000A5D51"/>
    <w:rsid w:val="000A6BB1"/>
    <w:rsid w:val="000A6E8B"/>
    <w:rsid w:val="000A72AA"/>
    <w:rsid w:val="000B002C"/>
    <w:rsid w:val="000B0602"/>
    <w:rsid w:val="000B1729"/>
    <w:rsid w:val="000B2162"/>
    <w:rsid w:val="000B2806"/>
    <w:rsid w:val="000B324F"/>
    <w:rsid w:val="000B39F8"/>
    <w:rsid w:val="000B44E8"/>
    <w:rsid w:val="000B4839"/>
    <w:rsid w:val="000B652E"/>
    <w:rsid w:val="000B6F7A"/>
    <w:rsid w:val="000B79D4"/>
    <w:rsid w:val="000B7E8D"/>
    <w:rsid w:val="000C00FF"/>
    <w:rsid w:val="000C0256"/>
    <w:rsid w:val="000C0338"/>
    <w:rsid w:val="000C0CA3"/>
    <w:rsid w:val="000C13F0"/>
    <w:rsid w:val="000C14A9"/>
    <w:rsid w:val="000C16FB"/>
    <w:rsid w:val="000C1B02"/>
    <w:rsid w:val="000C27D8"/>
    <w:rsid w:val="000C29F8"/>
    <w:rsid w:val="000C2F83"/>
    <w:rsid w:val="000C3871"/>
    <w:rsid w:val="000C4D8B"/>
    <w:rsid w:val="000C4F0A"/>
    <w:rsid w:val="000C5FAD"/>
    <w:rsid w:val="000C63E1"/>
    <w:rsid w:val="000C7BA0"/>
    <w:rsid w:val="000D04F4"/>
    <w:rsid w:val="000D10CC"/>
    <w:rsid w:val="000D1D2B"/>
    <w:rsid w:val="000D1EB5"/>
    <w:rsid w:val="000D2AB2"/>
    <w:rsid w:val="000D4352"/>
    <w:rsid w:val="000D4847"/>
    <w:rsid w:val="000D5F7C"/>
    <w:rsid w:val="000D6C43"/>
    <w:rsid w:val="000D6EF5"/>
    <w:rsid w:val="000E0468"/>
    <w:rsid w:val="000E0BDE"/>
    <w:rsid w:val="000E0DA3"/>
    <w:rsid w:val="000E117D"/>
    <w:rsid w:val="000E183E"/>
    <w:rsid w:val="000E1C3F"/>
    <w:rsid w:val="000E2472"/>
    <w:rsid w:val="000E25F4"/>
    <w:rsid w:val="000E2C04"/>
    <w:rsid w:val="000E2F18"/>
    <w:rsid w:val="000E5919"/>
    <w:rsid w:val="000E69FB"/>
    <w:rsid w:val="000E7EE2"/>
    <w:rsid w:val="000F2AC9"/>
    <w:rsid w:val="000F3A63"/>
    <w:rsid w:val="000F3F66"/>
    <w:rsid w:val="000F4236"/>
    <w:rsid w:val="000F485E"/>
    <w:rsid w:val="000F4FDA"/>
    <w:rsid w:val="000F51FA"/>
    <w:rsid w:val="000F5795"/>
    <w:rsid w:val="000F703F"/>
    <w:rsid w:val="000F7646"/>
    <w:rsid w:val="000F7A43"/>
    <w:rsid w:val="00100091"/>
    <w:rsid w:val="001014A7"/>
    <w:rsid w:val="00101A73"/>
    <w:rsid w:val="00101CAB"/>
    <w:rsid w:val="00102E27"/>
    <w:rsid w:val="0010342D"/>
    <w:rsid w:val="00103580"/>
    <w:rsid w:val="0010414B"/>
    <w:rsid w:val="00104163"/>
    <w:rsid w:val="00104B74"/>
    <w:rsid w:val="001058FF"/>
    <w:rsid w:val="00107044"/>
    <w:rsid w:val="00107072"/>
    <w:rsid w:val="001070DD"/>
    <w:rsid w:val="001072E3"/>
    <w:rsid w:val="001105A1"/>
    <w:rsid w:val="0011215A"/>
    <w:rsid w:val="0011259D"/>
    <w:rsid w:val="0011355C"/>
    <w:rsid w:val="001137A0"/>
    <w:rsid w:val="001139A7"/>
    <w:rsid w:val="00113AA7"/>
    <w:rsid w:val="00113E6C"/>
    <w:rsid w:val="00113F34"/>
    <w:rsid w:val="001152C1"/>
    <w:rsid w:val="0011644F"/>
    <w:rsid w:val="00116E6F"/>
    <w:rsid w:val="00117000"/>
    <w:rsid w:val="00117931"/>
    <w:rsid w:val="00117A2D"/>
    <w:rsid w:val="00120581"/>
    <w:rsid w:val="001214D4"/>
    <w:rsid w:val="00121733"/>
    <w:rsid w:val="00121F5D"/>
    <w:rsid w:val="001224A9"/>
    <w:rsid w:val="0012301C"/>
    <w:rsid w:val="001231DD"/>
    <w:rsid w:val="00123BB6"/>
    <w:rsid w:val="00123F5E"/>
    <w:rsid w:val="00124073"/>
    <w:rsid w:val="00124ABB"/>
    <w:rsid w:val="001259A7"/>
    <w:rsid w:val="0012670F"/>
    <w:rsid w:val="0012689C"/>
    <w:rsid w:val="00126F5D"/>
    <w:rsid w:val="00127C6C"/>
    <w:rsid w:val="001309C8"/>
    <w:rsid w:val="0013117C"/>
    <w:rsid w:val="00131A98"/>
    <w:rsid w:val="00131A9C"/>
    <w:rsid w:val="00132240"/>
    <w:rsid w:val="001323A3"/>
    <w:rsid w:val="00132B06"/>
    <w:rsid w:val="00132B66"/>
    <w:rsid w:val="00133C7A"/>
    <w:rsid w:val="00133FE2"/>
    <w:rsid w:val="001354E6"/>
    <w:rsid w:val="001355C2"/>
    <w:rsid w:val="001359E6"/>
    <w:rsid w:val="00135DD7"/>
    <w:rsid w:val="00136139"/>
    <w:rsid w:val="0013654B"/>
    <w:rsid w:val="001365F6"/>
    <w:rsid w:val="00136669"/>
    <w:rsid w:val="00136FD7"/>
    <w:rsid w:val="00140C44"/>
    <w:rsid w:val="001433C9"/>
    <w:rsid w:val="00143714"/>
    <w:rsid w:val="00143799"/>
    <w:rsid w:val="00143827"/>
    <w:rsid w:val="0014397B"/>
    <w:rsid w:val="00143F3E"/>
    <w:rsid w:val="00144085"/>
    <w:rsid w:val="001447B6"/>
    <w:rsid w:val="00144F1A"/>
    <w:rsid w:val="0014519A"/>
    <w:rsid w:val="00145BEA"/>
    <w:rsid w:val="00146A53"/>
    <w:rsid w:val="001472E2"/>
    <w:rsid w:val="00147A0A"/>
    <w:rsid w:val="0015142A"/>
    <w:rsid w:val="00152A1B"/>
    <w:rsid w:val="00152EEF"/>
    <w:rsid w:val="001547BC"/>
    <w:rsid w:val="00155031"/>
    <w:rsid w:val="00155F13"/>
    <w:rsid w:val="0015614B"/>
    <w:rsid w:val="00156431"/>
    <w:rsid w:val="00156E35"/>
    <w:rsid w:val="001573FC"/>
    <w:rsid w:val="00160E4A"/>
    <w:rsid w:val="00161242"/>
    <w:rsid w:val="0016138A"/>
    <w:rsid w:val="00161D7D"/>
    <w:rsid w:val="001626DF"/>
    <w:rsid w:val="00162845"/>
    <w:rsid w:val="00162971"/>
    <w:rsid w:val="0016299B"/>
    <w:rsid w:val="00162B99"/>
    <w:rsid w:val="001630FA"/>
    <w:rsid w:val="00163CC1"/>
    <w:rsid w:val="00163D04"/>
    <w:rsid w:val="00164020"/>
    <w:rsid w:val="001646FE"/>
    <w:rsid w:val="001652C8"/>
    <w:rsid w:val="001657C3"/>
    <w:rsid w:val="00165D1B"/>
    <w:rsid w:val="00167629"/>
    <w:rsid w:val="001676A2"/>
    <w:rsid w:val="001705C9"/>
    <w:rsid w:val="001709AC"/>
    <w:rsid w:val="00170B57"/>
    <w:rsid w:val="00171465"/>
    <w:rsid w:val="0017187D"/>
    <w:rsid w:val="00171BA5"/>
    <w:rsid w:val="001728E3"/>
    <w:rsid w:val="00172CE6"/>
    <w:rsid w:val="00172EE1"/>
    <w:rsid w:val="00173FF3"/>
    <w:rsid w:val="001742FA"/>
    <w:rsid w:val="0017461B"/>
    <w:rsid w:val="001748D3"/>
    <w:rsid w:val="001749B7"/>
    <w:rsid w:val="00174ADF"/>
    <w:rsid w:val="00174BBC"/>
    <w:rsid w:val="00174E6B"/>
    <w:rsid w:val="0018089D"/>
    <w:rsid w:val="00180D39"/>
    <w:rsid w:val="00181137"/>
    <w:rsid w:val="0018155F"/>
    <w:rsid w:val="00181DDF"/>
    <w:rsid w:val="00182139"/>
    <w:rsid w:val="00182C5C"/>
    <w:rsid w:val="00182DCF"/>
    <w:rsid w:val="001830A5"/>
    <w:rsid w:val="001839D3"/>
    <w:rsid w:val="00183E5A"/>
    <w:rsid w:val="00185280"/>
    <w:rsid w:val="00185500"/>
    <w:rsid w:val="00185BA2"/>
    <w:rsid w:val="00186D31"/>
    <w:rsid w:val="001878AD"/>
    <w:rsid w:val="0018792E"/>
    <w:rsid w:val="00190BB4"/>
    <w:rsid w:val="00191C98"/>
    <w:rsid w:val="00191CC3"/>
    <w:rsid w:val="00192352"/>
    <w:rsid w:val="0019250D"/>
    <w:rsid w:val="0019527D"/>
    <w:rsid w:val="001955CE"/>
    <w:rsid w:val="001957D0"/>
    <w:rsid w:val="00196968"/>
    <w:rsid w:val="00196C30"/>
    <w:rsid w:val="001A064C"/>
    <w:rsid w:val="001A13E2"/>
    <w:rsid w:val="001A15B2"/>
    <w:rsid w:val="001A15B3"/>
    <w:rsid w:val="001A1C45"/>
    <w:rsid w:val="001A2045"/>
    <w:rsid w:val="001A2990"/>
    <w:rsid w:val="001A2C3C"/>
    <w:rsid w:val="001A377E"/>
    <w:rsid w:val="001A4659"/>
    <w:rsid w:val="001A5028"/>
    <w:rsid w:val="001A53A3"/>
    <w:rsid w:val="001A5D18"/>
    <w:rsid w:val="001A647C"/>
    <w:rsid w:val="001A7BFB"/>
    <w:rsid w:val="001B219A"/>
    <w:rsid w:val="001B22FD"/>
    <w:rsid w:val="001B30C5"/>
    <w:rsid w:val="001B34AD"/>
    <w:rsid w:val="001B3BF7"/>
    <w:rsid w:val="001B3EE8"/>
    <w:rsid w:val="001B3FE4"/>
    <w:rsid w:val="001B43D3"/>
    <w:rsid w:val="001B4AFD"/>
    <w:rsid w:val="001B4D9E"/>
    <w:rsid w:val="001B556F"/>
    <w:rsid w:val="001B591B"/>
    <w:rsid w:val="001B63ED"/>
    <w:rsid w:val="001B6862"/>
    <w:rsid w:val="001B7BC1"/>
    <w:rsid w:val="001C02FA"/>
    <w:rsid w:val="001C1EB4"/>
    <w:rsid w:val="001C2958"/>
    <w:rsid w:val="001C3ABF"/>
    <w:rsid w:val="001C4329"/>
    <w:rsid w:val="001C5385"/>
    <w:rsid w:val="001C53DE"/>
    <w:rsid w:val="001C5BF1"/>
    <w:rsid w:val="001C63D4"/>
    <w:rsid w:val="001C7B6A"/>
    <w:rsid w:val="001C7FA8"/>
    <w:rsid w:val="001D0A2F"/>
    <w:rsid w:val="001D1827"/>
    <w:rsid w:val="001D38B7"/>
    <w:rsid w:val="001D3AC1"/>
    <w:rsid w:val="001D3FC3"/>
    <w:rsid w:val="001D44CB"/>
    <w:rsid w:val="001D5116"/>
    <w:rsid w:val="001D5221"/>
    <w:rsid w:val="001D6894"/>
    <w:rsid w:val="001D71B2"/>
    <w:rsid w:val="001D7865"/>
    <w:rsid w:val="001D7B07"/>
    <w:rsid w:val="001E130A"/>
    <w:rsid w:val="001E159E"/>
    <w:rsid w:val="001E246D"/>
    <w:rsid w:val="001E25A3"/>
    <w:rsid w:val="001E29BC"/>
    <w:rsid w:val="001E3957"/>
    <w:rsid w:val="001E64D0"/>
    <w:rsid w:val="001E6500"/>
    <w:rsid w:val="001F00F0"/>
    <w:rsid w:val="001F0181"/>
    <w:rsid w:val="001F150C"/>
    <w:rsid w:val="001F19B1"/>
    <w:rsid w:val="001F27D2"/>
    <w:rsid w:val="001F31A2"/>
    <w:rsid w:val="001F48B8"/>
    <w:rsid w:val="001F5092"/>
    <w:rsid w:val="001F5A3C"/>
    <w:rsid w:val="001F5A66"/>
    <w:rsid w:val="001F5BA5"/>
    <w:rsid w:val="001F60CF"/>
    <w:rsid w:val="001F668D"/>
    <w:rsid w:val="001F7331"/>
    <w:rsid w:val="001F79CD"/>
    <w:rsid w:val="001F7E46"/>
    <w:rsid w:val="00200AE4"/>
    <w:rsid w:val="00200F14"/>
    <w:rsid w:val="00201F45"/>
    <w:rsid w:val="0020231E"/>
    <w:rsid w:val="00202F39"/>
    <w:rsid w:val="002031D4"/>
    <w:rsid w:val="00210F56"/>
    <w:rsid w:val="00211D62"/>
    <w:rsid w:val="002140FA"/>
    <w:rsid w:val="00214E80"/>
    <w:rsid w:val="002156E0"/>
    <w:rsid w:val="002171C4"/>
    <w:rsid w:val="00217CFD"/>
    <w:rsid w:val="00217F7B"/>
    <w:rsid w:val="0022034F"/>
    <w:rsid w:val="00220DC5"/>
    <w:rsid w:val="0022188F"/>
    <w:rsid w:val="00221F95"/>
    <w:rsid w:val="002220E9"/>
    <w:rsid w:val="00222CC8"/>
    <w:rsid w:val="0022342E"/>
    <w:rsid w:val="002264FA"/>
    <w:rsid w:val="002267A2"/>
    <w:rsid w:val="00231074"/>
    <w:rsid w:val="00231436"/>
    <w:rsid w:val="00231E6D"/>
    <w:rsid w:val="00232CD1"/>
    <w:rsid w:val="002333A7"/>
    <w:rsid w:val="00233783"/>
    <w:rsid w:val="00233FC0"/>
    <w:rsid w:val="002340BD"/>
    <w:rsid w:val="00234D23"/>
    <w:rsid w:val="00234F10"/>
    <w:rsid w:val="0023612D"/>
    <w:rsid w:val="0023616E"/>
    <w:rsid w:val="002361B4"/>
    <w:rsid w:val="00236BA6"/>
    <w:rsid w:val="00236D50"/>
    <w:rsid w:val="00236FBA"/>
    <w:rsid w:val="002370E6"/>
    <w:rsid w:val="002371F5"/>
    <w:rsid w:val="00240121"/>
    <w:rsid w:val="0024093F"/>
    <w:rsid w:val="0024128A"/>
    <w:rsid w:val="0024148F"/>
    <w:rsid w:val="00241D75"/>
    <w:rsid w:val="00241ECF"/>
    <w:rsid w:val="0024220E"/>
    <w:rsid w:val="002428BA"/>
    <w:rsid w:val="002442CE"/>
    <w:rsid w:val="00245240"/>
    <w:rsid w:val="00245A15"/>
    <w:rsid w:val="00246446"/>
    <w:rsid w:val="00247ADE"/>
    <w:rsid w:val="0025042D"/>
    <w:rsid w:val="00251C1A"/>
    <w:rsid w:val="002529B5"/>
    <w:rsid w:val="00253816"/>
    <w:rsid w:val="00253B57"/>
    <w:rsid w:val="00253B7D"/>
    <w:rsid w:val="00254F87"/>
    <w:rsid w:val="00256EAB"/>
    <w:rsid w:val="00257B06"/>
    <w:rsid w:val="00260397"/>
    <w:rsid w:val="002611DE"/>
    <w:rsid w:val="00262B8E"/>
    <w:rsid w:val="00263998"/>
    <w:rsid w:val="00265D05"/>
    <w:rsid w:val="00266DB4"/>
    <w:rsid w:val="0026711D"/>
    <w:rsid w:val="00270C52"/>
    <w:rsid w:val="002713C0"/>
    <w:rsid w:val="002726BE"/>
    <w:rsid w:val="00274B8D"/>
    <w:rsid w:val="00274C1F"/>
    <w:rsid w:val="00275872"/>
    <w:rsid w:val="0027787B"/>
    <w:rsid w:val="0027796D"/>
    <w:rsid w:val="00277C03"/>
    <w:rsid w:val="0028020E"/>
    <w:rsid w:val="00280A2E"/>
    <w:rsid w:val="00281CB4"/>
    <w:rsid w:val="002829A6"/>
    <w:rsid w:val="00283637"/>
    <w:rsid w:val="0028470D"/>
    <w:rsid w:val="00285665"/>
    <w:rsid w:val="00287784"/>
    <w:rsid w:val="00287996"/>
    <w:rsid w:val="00290CAA"/>
    <w:rsid w:val="00290D5D"/>
    <w:rsid w:val="00290D93"/>
    <w:rsid w:val="00290F0F"/>
    <w:rsid w:val="0029208B"/>
    <w:rsid w:val="0029215E"/>
    <w:rsid w:val="00293882"/>
    <w:rsid w:val="00293BDE"/>
    <w:rsid w:val="002949C2"/>
    <w:rsid w:val="00295203"/>
    <w:rsid w:val="002952B9"/>
    <w:rsid w:val="002957DD"/>
    <w:rsid w:val="00296F00"/>
    <w:rsid w:val="002A0231"/>
    <w:rsid w:val="002A1BA6"/>
    <w:rsid w:val="002A22FD"/>
    <w:rsid w:val="002A2C08"/>
    <w:rsid w:val="002A3E66"/>
    <w:rsid w:val="002A4309"/>
    <w:rsid w:val="002A49AD"/>
    <w:rsid w:val="002A4F9F"/>
    <w:rsid w:val="002A5502"/>
    <w:rsid w:val="002A5D35"/>
    <w:rsid w:val="002A6106"/>
    <w:rsid w:val="002A6D59"/>
    <w:rsid w:val="002A6DD1"/>
    <w:rsid w:val="002A72A7"/>
    <w:rsid w:val="002B030F"/>
    <w:rsid w:val="002B2BE8"/>
    <w:rsid w:val="002B38F8"/>
    <w:rsid w:val="002B3A07"/>
    <w:rsid w:val="002B3C0A"/>
    <w:rsid w:val="002B3C4E"/>
    <w:rsid w:val="002B3DE0"/>
    <w:rsid w:val="002B55FE"/>
    <w:rsid w:val="002B5A8D"/>
    <w:rsid w:val="002B6277"/>
    <w:rsid w:val="002B691D"/>
    <w:rsid w:val="002B6D9A"/>
    <w:rsid w:val="002C02CE"/>
    <w:rsid w:val="002C0ABF"/>
    <w:rsid w:val="002C0B44"/>
    <w:rsid w:val="002C1FAA"/>
    <w:rsid w:val="002C27CD"/>
    <w:rsid w:val="002C2A92"/>
    <w:rsid w:val="002C3CDC"/>
    <w:rsid w:val="002C42A8"/>
    <w:rsid w:val="002C4E5B"/>
    <w:rsid w:val="002C5319"/>
    <w:rsid w:val="002C58D4"/>
    <w:rsid w:val="002C5E77"/>
    <w:rsid w:val="002C5FEC"/>
    <w:rsid w:val="002C6430"/>
    <w:rsid w:val="002C6964"/>
    <w:rsid w:val="002C6D5B"/>
    <w:rsid w:val="002C7EC4"/>
    <w:rsid w:val="002D0519"/>
    <w:rsid w:val="002D1EB6"/>
    <w:rsid w:val="002D2E51"/>
    <w:rsid w:val="002D2E52"/>
    <w:rsid w:val="002D3841"/>
    <w:rsid w:val="002D45D1"/>
    <w:rsid w:val="002D4EB6"/>
    <w:rsid w:val="002D4F37"/>
    <w:rsid w:val="002D51EF"/>
    <w:rsid w:val="002D6163"/>
    <w:rsid w:val="002D6643"/>
    <w:rsid w:val="002D75B0"/>
    <w:rsid w:val="002D7919"/>
    <w:rsid w:val="002D7978"/>
    <w:rsid w:val="002E1030"/>
    <w:rsid w:val="002E1039"/>
    <w:rsid w:val="002E14F9"/>
    <w:rsid w:val="002E156E"/>
    <w:rsid w:val="002E15D2"/>
    <w:rsid w:val="002E2021"/>
    <w:rsid w:val="002E2543"/>
    <w:rsid w:val="002E2631"/>
    <w:rsid w:val="002E4DA9"/>
    <w:rsid w:val="002E635F"/>
    <w:rsid w:val="002E6D5B"/>
    <w:rsid w:val="002E7688"/>
    <w:rsid w:val="002E768C"/>
    <w:rsid w:val="002E77EE"/>
    <w:rsid w:val="002E7AD6"/>
    <w:rsid w:val="002F0B22"/>
    <w:rsid w:val="002F2458"/>
    <w:rsid w:val="002F24BF"/>
    <w:rsid w:val="002F34B4"/>
    <w:rsid w:val="002F3CB9"/>
    <w:rsid w:val="002F4FCB"/>
    <w:rsid w:val="002F54EC"/>
    <w:rsid w:val="002F5F6F"/>
    <w:rsid w:val="002F6A29"/>
    <w:rsid w:val="002F6C2E"/>
    <w:rsid w:val="002F77FC"/>
    <w:rsid w:val="00300822"/>
    <w:rsid w:val="00300E94"/>
    <w:rsid w:val="00301246"/>
    <w:rsid w:val="00302496"/>
    <w:rsid w:val="00302781"/>
    <w:rsid w:val="00303484"/>
    <w:rsid w:val="00304FD5"/>
    <w:rsid w:val="0030597D"/>
    <w:rsid w:val="00305B78"/>
    <w:rsid w:val="003064A8"/>
    <w:rsid w:val="00306A21"/>
    <w:rsid w:val="00307786"/>
    <w:rsid w:val="00310D69"/>
    <w:rsid w:val="00311198"/>
    <w:rsid w:val="003113F3"/>
    <w:rsid w:val="00311B17"/>
    <w:rsid w:val="003120FD"/>
    <w:rsid w:val="00312438"/>
    <w:rsid w:val="0031271A"/>
    <w:rsid w:val="00312787"/>
    <w:rsid w:val="00312C06"/>
    <w:rsid w:val="003135E5"/>
    <w:rsid w:val="00313B11"/>
    <w:rsid w:val="003143C3"/>
    <w:rsid w:val="003145FD"/>
    <w:rsid w:val="00315435"/>
    <w:rsid w:val="00315444"/>
    <w:rsid w:val="00315F36"/>
    <w:rsid w:val="003166A5"/>
    <w:rsid w:val="00316A48"/>
    <w:rsid w:val="00316E17"/>
    <w:rsid w:val="00317008"/>
    <w:rsid w:val="003173AE"/>
    <w:rsid w:val="00317407"/>
    <w:rsid w:val="003202E0"/>
    <w:rsid w:val="00320C37"/>
    <w:rsid w:val="00320C75"/>
    <w:rsid w:val="003214DC"/>
    <w:rsid w:val="00322A4B"/>
    <w:rsid w:val="00323309"/>
    <w:rsid w:val="003241A5"/>
    <w:rsid w:val="00324CEB"/>
    <w:rsid w:val="00324D86"/>
    <w:rsid w:val="00324F0B"/>
    <w:rsid w:val="0032515F"/>
    <w:rsid w:val="0032646E"/>
    <w:rsid w:val="0033184C"/>
    <w:rsid w:val="00331D12"/>
    <w:rsid w:val="0033227E"/>
    <w:rsid w:val="00332CA6"/>
    <w:rsid w:val="00332E27"/>
    <w:rsid w:val="00334458"/>
    <w:rsid w:val="00335A26"/>
    <w:rsid w:val="00336671"/>
    <w:rsid w:val="00336B48"/>
    <w:rsid w:val="00336D0F"/>
    <w:rsid w:val="0033743B"/>
    <w:rsid w:val="003402EB"/>
    <w:rsid w:val="00342832"/>
    <w:rsid w:val="003434D7"/>
    <w:rsid w:val="00343632"/>
    <w:rsid w:val="00343D6E"/>
    <w:rsid w:val="003452B8"/>
    <w:rsid w:val="00345C77"/>
    <w:rsid w:val="00345E83"/>
    <w:rsid w:val="00346FB3"/>
    <w:rsid w:val="00347C75"/>
    <w:rsid w:val="00347D81"/>
    <w:rsid w:val="0035006F"/>
    <w:rsid w:val="003505CF"/>
    <w:rsid w:val="00350783"/>
    <w:rsid w:val="003507DB"/>
    <w:rsid w:val="00351272"/>
    <w:rsid w:val="00352278"/>
    <w:rsid w:val="00352342"/>
    <w:rsid w:val="00354687"/>
    <w:rsid w:val="00355402"/>
    <w:rsid w:val="0035576A"/>
    <w:rsid w:val="003565C0"/>
    <w:rsid w:val="003567BD"/>
    <w:rsid w:val="00356AE9"/>
    <w:rsid w:val="0035702F"/>
    <w:rsid w:val="00360122"/>
    <w:rsid w:val="00360C7B"/>
    <w:rsid w:val="003628A4"/>
    <w:rsid w:val="00362E37"/>
    <w:rsid w:val="00365583"/>
    <w:rsid w:val="003658E5"/>
    <w:rsid w:val="0036662D"/>
    <w:rsid w:val="003667F5"/>
    <w:rsid w:val="0037030B"/>
    <w:rsid w:val="00370754"/>
    <w:rsid w:val="00370DE5"/>
    <w:rsid w:val="0037243B"/>
    <w:rsid w:val="00372FD9"/>
    <w:rsid w:val="00373644"/>
    <w:rsid w:val="00373855"/>
    <w:rsid w:val="00374825"/>
    <w:rsid w:val="0037518A"/>
    <w:rsid w:val="003758B7"/>
    <w:rsid w:val="00375ADD"/>
    <w:rsid w:val="00375D22"/>
    <w:rsid w:val="00375DFC"/>
    <w:rsid w:val="00377388"/>
    <w:rsid w:val="003801A3"/>
    <w:rsid w:val="00380374"/>
    <w:rsid w:val="00380432"/>
    <w:rsid w:val="00380D63"/>
    <w:rsid w:val="0038137A"/>
    <w:rsid w:val="0038154F"/>
    <w:rsid w:val="00381BB1"/>
    <w:rsid w:val="00381DAA"/>
    <w:rsid w:val="0038257B"/>
    <w:rsid w:val="00382B66"/>
    <w:rsid w:val="00382E5D"/>
    <w:rsid w:val="00383AC3"/>
    <w:rsid w:val="0038424E"/>
    <w:rsid w:val="003842F6"/>
    <w:rsid w:val="00384834"/>
    <w:rsid w:val="003854AD"/>
    <w:rsid w:val="003854FF"/>
    <w:rsid w:val="003855EB"/>
    <w:rsid w:val="003857C8"/>
    <w:rsid w:val="00386DE3"/>
    <w:rsid w:val="00387280"/>
    <w:rsid w:val="003877CB"/>
    <w:rsid w:val="00387C0C"/>
    <w:rsid w:val="003908A3"/>
    <w:rsid w:val="00391317"/>
    <w:rsid w:val="00391A9D"/>
    <w:rsid w:val="00392C14"/>
    <w:rsid w:val="00393994"/>
    <w:rsid w:val="00393C76"/>
    <w:rsid w:val="003946EE"/>
    <w:rsid w:val="00395437"/>
    <w:rsid w:val="003955A4"/>
    <w:rsid w:val="00395C91"/>
    <w:rsid w:val="00396937"/>
    <w:rsid w:val="00396978"/>
    <w:rsid w:val="00396B71"/>
    <w:rsid w:val="003973D6"/>
    <w:rsid w:val="003A0004"/>
    <w:rsid w:val="003A0079"/>
    <w:rsid w:val="003A0183"/>
    <w:rsid w:val="003A083C"/>
    <w:rsid w:val="003A0FC9"/>
    <w:rsid w:val="003A225B"/>
    <w:rsid w:val="003A2A22"/>
    <w:rsid w:val="003A2CFC"/>
    <w:rsid w:val="003A2F90"/>
    <w:rsid w:val="003A385C"/>
    <w:rsid w:val="003A3FD5"/>
    <w:rsid w:val="003A528C"/>
    <w:rsid w:val="003A53E3"/>
    <w:rsid w:val="003A69B2"/>
    <w:rsid w:val="003A7480"/>
    <w:rsid w:val="003B1D51"/>
    <w:rsid w:val="003B29DC"/>
    <w:rsid w:val="003B3FAB"/>
    <w:rsid w:val="003B56B2"/>
    <w:rsid w:val="003B5C3A"/>
    <w:rsid w:val="003B5DB8"/>
    <w:rsid w:val="003B6500"/>
    <w:rsid w:val="003C0C8A"/>
    <w:rsid w:val="003C2337"/>
    <w:rsid w:val="003C25C4"/>
    <w:rsid w:val="003C504B"/>
    <w:rsid w:val="003C52F9"/>
    <w:rsid w:val="003C5992"/>
    <w:rsid w:val="003C604A"/>
    <w:rsid w:val="003C6CF1"/>
    <w:rsid w:val="003D005C"/>
    <w:rsid w:val="003D11CB"/>
    <w:rsid w:val="003D14EC"/>
    <w:rsid w:val="003D1741"/>
    <w:rsid w:val="003D17E0"/>
    <w:rsid w:val="003D3A0D"/>
    <w:rsid w:val="003D3D53"/>
    <w:rsid w:val="003D4122"/>
    <w:rsid w:val="003D435D"/>
    <w:rsid w:val="003D437F"/>
    <w:rsid w:val="003D50A8"/>
    <w:rsid w:val="003D581E"/>
    <w:rsid w:val="003D5B03"/>
    <w:rsid w:val="003D6382"/>
    <w:rsid w:val="003D6782"/>
    <w:rsid w:val="003D6C4F"/>
    <w:rsid w:val="003D6EDB"/>
    <w:rsid w:val="003D7676"/>
    <w:rsid w:val="003D7C34"/>
    <w:rsid w:val="003E0662"/>
    <w:rsid w:val="003E1477"/>
    <w:rsid w:val="003E1584"/>
    <w:rsid w:val="003E1E93"/>
    <w:rsid w:val="003E209C"/>
    <w:rsid w:val="003E210F"/>
    <w:rsid w:val="003E2939"/>
    <w:rsid w:val="003E3387"/>
    <w:rsid w:val="003E37D2"/>
    <w:rsid w:val="003E3C1F"/>
    <w:rsid w:val="003E3DDF"/>
    <w:rsid w:val="003E4691"/>
    <w:rsid w:val="003E6919"/>
    <w:rsid w:val="003E766D"/>
    <w:rsid w:val="003F26EA"/>
    <w:rsid w:val="003F2AE0"/>
    <w:rsid w:val="003F3F97"/>
    <w:rsid w:val="003F46CD"/>
    <w:rsid w:val="003F4E9A"/>
    <w:rsid w:val="003F4EBF"/>
    <w:rsid w:val="003F50B1"/>
    <w:rsid w:val="003F52D9"/>
    <w:rsid w:val="003F53F2"/>
    <w:rsid w:val="003F7743"/>
    <w:rsid w:val="003F7A80"/>
    <w:rsid w:val="004003BC"/>
    <w:rsid w:val="00401642"/>
    <w:rsid w:val="00401F36"/>
    <w:rsid w:val="0040243B"/>
    <w:rsid w:val="0040574D"/>
    <w:rsid w:val="0040756B"/>
    <w:rsid w:val="00407669"/>
    <w:rsid w:val="0040794F"/>
    <w:rsid w:val="00407B6B"/>
    <w:rsid w:val="00407EBF"/>
    <w:rsid w:val="00407FF8"/>
    <w:rsid w:val="00410936"/>
    <w:rsid w:val="00410C08"/>
    <w:rsid w:val="004117AC"/>
    <w:rsid w:val="0041221C"/>
    <w:rsid w:val="004126C7"/>
    <w:rsid w:val="00412F4B"/>
    <w:rsid w:val="00412FAA"/>
    <w:rsid w:val="0041329D"/>
    <w:rsid w:val="004137C2"/>
    <w:rsid w:val="00414694"/>
    <w:rsid w:val="00414711"/>
    <w:rsid w:val="004149BA"/>
    <w:rsid w:val="00416BE9"/>
    <w:rsid w:val="0041768D"/>
    <w:rsid w:val="00420F1F"/>
    <w:rsid w:val="00420FD1"/>
    <w:rsid w:val="00421B89"/>
    <w:rsid w:val="004220EE"/>
    <w:rsid w:val="00422885"/>
    <w:rsid w:val="00423A97"/>
    <w:rsid w:val="00423EE4"/>
    <w:rsid w:val="00423F58"/>
    <w:rsid w:val="004248A8"/>
    <w:rsid w:val="00424E39"/>
    <w:rsid w:val="0042520E"/>
    <w:rsid w:val="00425AE8"/>
    <w:rsid w:val="00427A5E"/>
    <w:rsid w:val="00427CC9"/>
    <w:rsid w:val="00430ADA"/>
    <w:rsid w:val="0043227C"/>
    <w:rsid w:val="00432349"/>
    <w:rsid w:val="00432379"/>
    <w:rsid w:val="00432538"/>
    <w:rsid w:val="0043270B"/>
    <w:rsid w:val="00432899"/>
    <w:rsid w:val="0043330E"/>
    <w:rsid w:val="004346E3"/>
    <w:rsid w:val="00434E36"/>
    <w:rsid w:val="00436C7B"/>
    <w:rsid w:val="00437F64"/>
    <w:rsid w:val="0044018A"/>
    <w:rsid w:val="00440A42"/>
    <w:rsid w:val="004410E4"/>
    <w:rsid w:val="00441826"/>
    <w:rsid w:val="00442DFC"/>
    <w:rsid w:val="00444687"/>
    <w:rsid w:val="00444F70"/>
    <w:rsid w:val="004453DC"/>
    <w:rsid w:val="004458A1"/>
    <w:rsid w:val="00445C6C"/>
    <w:rsid w:val="0045032C"/>
    <w:rsid w:val="0045047B"/>
    <w:rsid w:val="00450832"/>
    <w:rsid w:val="004515DC"/>
    <w:rsid w:val="00451EEF"/>
    <w:rsid w:val="00451FA1"/>
    <w:rsid w:val="00452B65"/>
    <w:rsid w:val="004530A9"/>
    <w:rsid w:val="0045511C"/>
    <w:rsid w:val="004557DB"/>
    <w:rsid w:val="00456534"/>
    <w:rsid w:val="00457818"/>
    <w:rsid w:val="00457EBA"/>
    <w:rsid w:val="00460123"/>
    <w:rsid w:val="004602D5"/>
    <w:rsid w:val="00460B02"/>
    <w:rsid w:val="00460E13"/>
    <w:rsid w:val="004613E1"/>
    <w:rsid w:val="00461C90"/>
    <w:rsid w:val="004638CF"/>
    <w:rsid w:val="00463CB1"/>
    <w:rsid w:val="00466223"/>
    <w:rsid w:val="00466228"/>
    <w:rsid w:val="00467646"/>
    <w:rsid w:val="00467845"/>
    <w:rsid w:val="00472A8A"/>
    <w:rsid w:val="00473AA1"/>
    <w:rsid w:val="00475092"/>
    <w:rsid w:val="0047519D"/>
    <w:rsid w:val="00476031"/>
    <w:rsid w:val="004764CE"/>
    <w:rsid w:val="004770A6"/>
    <w:rsid w:val="004775A9"/>
    <w:rsid w:val="004808B2"/>
    <w:rsid w:val="00480CC1"/>
    <w:rsid w:val="00483897"/>
    <w:rsid w:val="00484375"/>
    <w:rsid w:val="0048440C"/>
    <w:rsid w:val="004844E1"/>
    <w:rsid w:val="00484999"/>
    <w:rsid w:val="0048725D"/>
    <w:rsid w:val="00487583"/>
    <w:rsid w:val="00487C50"/>
    <w:rsid w:val="00487DB2"/>
    <w:rsid w:val="00487DC0"/>
    <w:rsid w:val="004901EE"/>
    <w:rsid w:val="00491108"/>
    <w:rsid w:val="004915A9"/>
    <w:rsid w:val="00491793"/>
    <w:rsid w:val="00491B05"/>
    <w:rsid w:val="00493756"/>
    <w:rsid w:val="0049391F"/>
    <w:rsid w:val="00494248"/>
    <w:rsid w:val="00494D27"/>
    <w:rsid w:val="00494EF8"/>
    <w:rsid w:val="0049575E"/>
    <w:rsid w:val="00495D38"/>
    <w:rsid w:val="004960D3"/>
    <w:rsid w:val="00496653"/>
    <w:rsid w:val="004969B3"/>
    <w:rsid w:val="00496D6F"/>
    <w:rsid w:val="0049730F"/>
    <w:rsid w:val="004A0996"/>
    <w:rsid w:val="004A110C"/>
    <w:rsid w:val="004A2A90"/>
    <w:rsid w:val="004A2F20"/>
    <w:rsid w:val="004A3661"/>
    <w:rsid w:val="004A38C1"/>
    <w:rsid w:val="004A3ACC"/>
    <w:rsid w:val="004A3AFF"/>
    <w:rsid w:val="004A4254"/>
    <w:rsid w:val="004A443A"/>
    <w:rsid w:val="004A4D81"/>
    <w:rsid w:val="004A5AB8"/>
    <w:rsid w:val="004A62C8"/>
    <w:rsid w:val="004A6302"/>
    <w:rsid w:val="004A6C10"/>
    <w:rsid w:val="004B0308"/>
    <w:rsid w:val="004B0CC0"/>
    <w:rsid w:val="004B1554"/>
    <w:rsid w:val="004B18A4"/>
    <w:rsid w:val="004B2796"/>
    <w:rsid w:val="004B3CD1"/>
    <w:rsid w:val="004B3D6A"/>
    <w:rsid w:val="004B4756"/>
    <w:rsid w:val="004B674C"/>
    <w:rsid w:val="004B6BF0"/>
    <w:rsid w:val="004B6DF9"/>
    <w:rsid w:val="004B731E"/>
    <w:rsid w:val="004B73A1"/>
    <w:rsid w:val="004B7733"/>
    <w:rsid w:val="004B7A85"/>
    <w:rsid w:val="004C1C46"/>
    <w:rsid w:val="004C254D"/>
    <w:rsid w:val="004C25C0"/>
    <w:rsid w:val="004C35C9"/>
    <w:rsid w:val="004C4754"/>
    <w:rsid w:val="004C4AE0"/>
    <w:rsid w:val="004C4E2F"/>
    <w:rsid w:val="004C5409"/>
    <w:rsid w:val="004C56F1"/>
    <w:rsid w:val="004C5D7D"/>
    <w:rsid w:val="004C6425"/>
    <w:rsid w:val="004C6654"/>
    <w:rsid w:val="004C6DE6"/>
    <w:rsid w:val="004C72B0"/>
    <w:rsid w:val="004C7D68"/>
    <w:rsid w:val="004D21F8"/>
    <w:rsid w:val="004D3707"/>
    <w:rsid w:val="004D4ACE"/>
    <w:rsid w:val="004D4D15"/>
    <w:rsid w:val="004D53C3"/>
    <w:rsid w:val="004D5CC9"/>
    <w:rsid w:val="004D68F9"/>
    <w:rsid w:val="004D75D1"/>
    <w:rsid w:val="004E00D9"/>
    <w:rsid w:val="004E10DC"/>
    <w:rsid w:val="004E1946"/>
    <w:rsid w:val="004E23B0"/>
    <w:rsid w:val="004E2A97"/>
    <w:rsid w:val="004E2E02"/>
    <w:rsid w:val="004E2E81"/>
    <w:rsid w:val="004E3BD7"/>
    <w:rsid w:val="004E4105"/>
    <w:rsid w:val="004E46F3"/>
    <w:rsid w:val="004E4A58"/>
    <w:rsid w:val="004E5175"/>
    <w:rsid w:val="004E5864"/>
    <w:rsid w:val="004E5CBD"/>
    <w:rsid w:val="004E6A27"/>
    <w:rsid w:val="004E6EE9"/>
    <w:rsid w:val="004F00A7"/>
    <w:rsid w:val="004F0385"/>
    <w:rsid w:val="004F05AA"/>
    <w:rsid w:val="004F26A1"/>
    <w:rsid w:val="004F2B8C"/>
    <w:rsid w:val="004F3063"/>
    <w:rsid w:val="004F4604"/>
    <w:rsid w:val="004F4D70"/>
    <w:rsid w:val="004F4F39"/>
    <w:rsid w:val="004F4F8A"/>
    <w:rsid w:val="004F5104"/>
    <w:rsid w:val="004F5ECF"/>
    <w:rsid w:val="004F5F3D"/>
    <w:rsid w:val="004F642A"/>
    <w:rsid w:val="004F6EB6"/>
    <w:rsid w:val="004F777E"/>
    <w:rsid w:val="005001D7"/>
    <w:rsid w:val="00500EB4"/>
    <w:rsid w:val="00500F9B"/>
    <w:rsid w:val="00501CFE"/>
    <w:rsid w:val="00501F0A"/>
    <w:rsid w:val="0050253B"/>
    <w:rsid w:val="00502D30"/>
    <w:rsid w:val="00502D66"/>
    <w:rsid w:val="00503AA9"/>
    <w:rsid w:val="00503CEA"/>
    <w:rsid w:val="00504259"/>
    <w:rsid w:val="00504448"/>
    <w:rsid w:val="00504EB5"/>
    <w:rsid w:val="00505388"/>
    <w:rsid w:val="005066F7"/>
    <w:rsid w:val="005069B8"/>
    <w:rsid w:val="005123BB"/>
    <w:rsid w:val="0051306E"/>
    <w:rsid w:val="00513B0F"/>
    <w:rsid w:val="0051482A"/>
    <w:rsid w:val="00515F28"/>
    <w:rsid w:val="00516576"/>
    <w:rsid w:val="00517D9E"/>
    <w:rsid w:val="00523067"/>
    <w:rsid w:val="005237B4"/>
    <w:rsid w:val="00523B59"/>
    <w:rsid w:val="00523D53"/>
    <w:rsid w:val="00524EEC"/>
    <w:rsid w:val="0052543A"/>
    <w:rsid w:val="00525B3A"/>
    <w:rsid w:val="00525C3D"/>
    <w:rsid w:val="00527BBF"/>
    <w:rsid w:val="005307CD"/>
    <w:rsid w:val="00530950"/>
    <w:rsid w:val="00530965"/>
    <w:rsid w:val="00530DE4"/>
    <w:rsid w:val="00532B92"/>
    <w:rsid w:val="00533351"/>
    <w:rsid w:val="0053344B"/>
    <w:rsid w:val="005334FE"/>
    <w:rsid w:val="0053404C"/>
    <w:rsid w:val="005341C8"/>
    <w:rsid w:val="005345A9"/>
    <w:rsid w:val="00536818"/>
    <w:rsid w:val="00537AAB"/>
    <w:rsid w:val="00537EE2"/>
    <w:rsid w:val="00537F1D"/>
    <w:rsid w:val="00541CB6"/>
    <w:rsid w:val="005420DD"/>
    <w:rsid w:val="005421F3"/>
    <w:rsid w:val="005427CC"/>
    <w:rsid w:val="00543333"/>
    <w:rsid w:val="0054475A"/>
    <w:rsid w:val="005448F6"/>
    <w:rsid w:val="00544C08"/>
    <w:rsid w:val="005458CB"/>
    <w:rsid w:val="00546354"/>
    <w:rsid w:val="0054692F"/>
    <w:rsid w:val="00546D8C"/>
    <w:rsid w:val="0054792C"/>
    <w:rsid w:val="00547ED0"/>
    <w:rsid w:val="005515AE"/>
    <w:rsid w:val="0055229E"/>
    <w:rsid w:val="00552CD2"/>
    <w:rsid w:val="0055349A"/>
    <w:rsid w:val="00553BEF"/>
    <w:rsid w:val="0055433F"/>
    <w:rsid w:val="00554C59"/>
    <w:rsid w:val="00555147"/>
    <w:rsid w:val="005558EC"/>
    <w:rsid w:val="00556B55"/>
    <w:rsid w:val="00556CEE"/>
    <w:rsid w:val="00556E21"/>
    <w:rsid w:val="0055792F"/>
    <w:rsid w:val="005623E0"/>
    <w:rsid w:val="005626CC"/>
    <w:rsid w:val="005627D1"/>
    <w:rsid w:val="005636C6"/>
    <w:rsid w:val="00563960"/>
    <w:rsid w:val="00563E61"/>
    <w:rsid w:val="005655AB"/>
    <w:rsid w:val="00565DB0"/>
    <w:rsid w:val="00566B9D"/>
    <w:rsid w:val="00566E58"/>
    <w:rsid w:val="005672E2"/>
    <w:rsid w:val="005679F1"/>
    <w:rsid w:val="00570F24"/>
    <w:rsid w:val="0057167E"/>
    <w:rsid w:val="00572171"/>
    <w:rsid w:val="00572671"/>
    <w:rsid w:val="00572A5C"/>
    <w:rsid w:val="00572F7F"/>
    <w:rsid w:val="00573B77"/>
    <w:rsid w:val="00574165"/>
    <w:rsid w:val="005741FD"/>
    <w:rsid w:val="00574D8D"/>
    <w:rsid w:val="005757E1"/>
    <w:rsid w:val="00575CED"/>
    <w:rsid w:val="00576AF3"/>
    <w:rsid w:val="00581165"/>
    <w:rsid w:val="00581EF7"/>
    <w:rsid w:val="00582163"/>
    <w:rsid w:val="00582ECA"/>
    <w:rsid w:val="00583AA4"/>
    <w:rsid w:val="00585CAE"/>
    <w:rsid w:val="005868B6"/>
    <w:rsid w:val="00586D3B"/>
    <w:rsid w:val="00586E4A"/>
    <w:rsid w:val="005906A9"/>
    <w:rsid w:val="00590EDF"/>
    <w:rsid w:val="005915E3"/>
    <w:rsid w:val="00591B21"/>
    <w:rsid w:val="00592154"/>
    <w:rsid w:val="0059219C"/>
    <w:rsid w:val="005947E7"/>
    <w:rsid w:val="00594E7E"/>
    <w:rsid w:val="00596484"/>
    <w:rsid w:val="005975DF"/>
    <w:rsid w:val="005A0456"/>
    <w:rsid w:val="005A08A0"/>
    <w:rsid w:val="005A0B66"/>
    <w:rsid w:val="005A1230"/>
    <w:rsid w:val="005A139C"/>
    <w:rsid w:val="005A162E"/>
    <w:rsid w:val="005A1B6E"/>
    <w:rsid w:val="005A236D"/>
    <w:rsid w:val="005A2561"/>
    <w:rsid w:val="005A37B1"/>
    <w:rsid w:val="005A431E"/>
    <w:rsid w:val="005A4B88"/>
    <w:rsid w:val="005A5002"/>
    <w:rsid w:val="005A5BEB"/>
    <w:rsid w:val="005A62D8"/>
    <w:rsid w:val="005A62ED"/>
    <w:rsid w:val="005A672F"/>
    <w:rsid w:val="005A67FE"/>
    <w:rsid w:val="005A6845"/>
    <w:rsid w:val="005A74AA"/>
    <w:rsid w:val="005B0700"/>
    <w:rsid w:val="005B0BEC"/>
    <w:rsid w:val="005B0CAB"/>
    <w:rsid w:val="005B0E9D"/>
    <w:rsid w:val="005B1CB2"/>
    <w:rsid w:val="005B1DDB"/>
    <w:rsid w:val="005B222B"/>
    <w:rsid w:val="005B24F9"/>
    <w:rsid w:val="005B2870"/>
    <w:rsid w:val="005B3055"/>
    <w:rsid w:val="005B3428"/>
    <w:rsid w:val="005B3A3A"/>
    <w:rsid w:val="005B4147"/>
    <w:rsid w:val="005B5667"/>
    <w:rsid w:val="005B64C9"/>
    <w:rsid w:val="005B700D"/>
    <w:rsid w:val="005B73DC"/>
    <w:rsid w:val="005C022E"/>
    <w:rsid w:val="005C0A63"/>
    <w:rsid w:val="005C0FD9"/>
    <w:rsid w:val="005C1509"/>
    <w:rsid w:val="005C273B"/>
    <w:rsid w:val="005C2BD4"/>
    <w:rsid w:val="005C2D0C"/>
    <w:rsid w:val="005C2F8F"/>
    <w:rsid w:val="005C43E1"/>
    <w:rsid w:val="005C473F"/>
    <w:rsid w:val="005C4BCC"/>
    <w:rsid w:val="005C5129"/>
    <w:rsid w:val="005C5CC7"/>
    <w:rsid w:val="005C5D86"/>
    <w:rsid w:val="005C5D92"/>
    <w:rsid w:val="005C68A5"/>
    <w:rsid w:val="005C6A30"/>
    <w:rsid w:val="005C6B8F"/>
    <w:rsid w:val="005C78D2"/>
    <w:rsid w:val="005D1D04"/>
    <w:rsid w:val="005D2369"/>
    <w:rsid w:val="005D2BAA"/>
    <w:rsid w:val="005D517A"/>
    <w:rsid w:val="005D5472"/>
    <w:rsid w:val="005D55E2"/>
    <w:rsid w:val="005D58BD"/>
    <w:rsid w:val="005D5E99"/>
    <w:rsid w:val="005D68EB"/>
    <w:rsid w:val="005D707F"/>
    <w:rsid w:val="005D7B38"/>
    <w:rsid w:val="005E0F99"/>
    <w:rsid w:val="005E12B2"/>
    <w:rsid w:val="005E150A"/>
    <w:rsid w:val="005E1C33"/>
    <w:rsid w:val="005E263F"/>
    <w:rsid w:val="005E26B6"/>
    <w:rsid w:val="005E35B0"/>
    <w:rsid w:val="005E3FDB"/>
    <w:rsid w:val="005E43B4"/>
    <w:rsid w:val="005E4912"/>
    <w:rsid w:val="005E4D81"/>
    <w:rsid w:val="005E50B1"/>
    <w:rsid w:val="005E5AE7"/>
    <w:rsid w:val="005E7AFB"/>
    <w:rsid w:val="005E7D4F"/>
    <w:rsid w:val="005F1D19"/>
    <w:rsid w:val="005F24A6"/>
    <w:rsid w:val="005F264D"/>
    <w:rsid w:val="005F2825"/>
    <w:rsid w:val="005F2C48"/>
    <w:rsid w:val="005F2D71"/>
    <w:rsid w:val="005F2E18"/>
    <w:rsid w:val="005F2FC6"/>
    <w:rsid w:val="005F6A8D"/>
    <w:rsid w:val="005F6BE8"/>
    <w:rsid w:val="005F70E3"/>
    <w:rsid w:val="005F76AF"/>
    <w:rsid w:val="00600820"/>
    <w:rsid w:val="00601741"/>
    <w:rsid w:val="00601D9C"/>
    <w:rsid w:val="00602831"/>
    <w:rsid w:val="006034B6"/>
    <w:rsid w:val="00603E55"/>
    <w:rsid w:val="00604955"/>
    <w:rsid w:val="006059E7"/>
    <w:rsid w:val="00606359"/>
    <w:rsid w:val="00606505"/>
    <w:rsid w:val="006068F4"/>
    <w:rsid w:val="006074BD"/>
    <w:rsid w:val="00610844"/>
    <w:rsid w:val="006108C0"/>
    <w:rsid w:val="0061234F"/>
    <w:rsid w:val="00613120"/>
    <w:rsid w:val="00613167"/>
    <w:rsid w:val="00613957"/>
    <w:rsid w:val="006147F1"/>
    <w:rsid w:val="00614DA8"/>
    <w:rsid w:val="00616ED7"/>
    <w:rsid w:val="00617A28"/>
    <w:rsid w:val="0062044C"/>
    <w:rsid w:val="00620B0A"/>
    <w:rsid w:val="00622728"/>
    <w:rsid w:val="00622D5E"/>
    <w:rsid w:val="006243EA"/>
    <w:rsid w:val="00625029"/>
    <w:rsid w:val="0062545F"/>
    <w:rsid w:val="00625594"/>
    <w:rsid w:val="00625C35"/>
    <w:rsid w:val="0062644F"/>
    <w:rsid w:val="006268DA"/>
    <w:rsid w:val="00626A43"/>
    <w:rsid w:val="00626B3A"/>
    <w:rsid w:val="00626D33"/>
    <w:rsid w:val="006276AD"/>
    <w:rsid w:val="00627B45"/>
    <w:rsid w:val="00630890"/>
    <w:rsid w:val="0063090A"/>
    <w:rsid w:val="00631079"/>
    <w:rsid w:val="006315E4"/>
    <w:rsid w:val="00631750"/>
    <w:rsid w:val="00631789"/>
    <w:rsid w:val="00631CB6"/>
    <w:rsid w:val="0063347D"/>
    <w:rsid w:val="00633763"/>
    <w:rsid w:val="006343BF"/>
    <w:rsid w:val="00635C6E"/>
    <w:rsid w:val="006401D9"/>
    <w:rsid w:val="00640438"/>
    <w:rsid w:val="00640B2A"/>
    <w:rsid w:val="00641F8C"/>
    <w:rsid w:val="006427CC"/>
    <w:rsid w:val="00642AFC"/>
    <w:rsid w:val="00642C4D"/>
    <w:rsid w:val="00642ED2"/>
    <w:rsid w:val="00644F7C"/>
    <w:rsid w:val="0064689C"/>
    <w:rsid w:val="00646F75"/>
    <w:rsid w:val="00647B72"/>
    <w:rsid w:val="00647BD7"/>
    <w:rsid w:val="00647BF3"/>
    <w:rsid w:val="00647D9C"/>
    <w:rsid w:val="00650F34"/>
    <w:rsid w:val="00651A7E"/>
    <w:rsid w:val="00652C1F"/>
    <w:rsid w:val="00653E48"/>
    <w:rsid w:val="0065411A"/>
    <w:rsid w:val="0065482D"/>
    <w:rsid w:val="006554E3"/>
    <w:rsid w:val="006578E5"/>
    <w:rsid w:val="00660303"/>
    <w:rsid w:val="00660805"/>
    <w:rsid w:val="00661473"/>
    <w:rsid w:val="00661EA6"/>
    <w:rsid w:val="006620AC"/>
    <w:rsid w:val="0066210C"/>
    <w:rsid w:val="00662501"/>
    <w:rsid w:val="0066351E"/>
    <w:rsid w:val="0066401E"/>
    <w:rsid w:val="006652FE"/>
    <w:rsid w:val="00665361"/>
    <w:rsid w:val="006654E7"/>
    <w:rsid w:val="00665D69"/>
    <w:rsid w:val="00665E38"/>
    <w:rsid w:val="006662BF"/>
    <w:rsid w:val="00666448"/>
    <w:rsid w:val="006677BD"/>
    <w:rsid w:val="00670674"/>
    <w:rsid w:val="00670C8F"/>
    <w:rsid w:val="00670F12"/>
    <w:rsid w:val="0067319E"/>
    <w:rsid w:val="00674480"/>
    <w:rsid w:val="00674AD4"/>
    <w:rsid w:val="00674D40"/>
    <w:rsid w:val="00675310"/>
    <w:rsid w:val="00675695"/>
    <w:rsid w:val="00675B8F"/>
    <w:rsid w:val="0067657E"/>
    <w:rsid w:val="00677D88"/>
    <w:rsid w:val="00677F1C"/>
    <w:rsid w:val="0068010F"/>
    <w:rsid w:val="006804CD"/>
    <w:rsid w:val="006825FA"/>
    <w:rsid w:val="00682C38"/>
    <w:rsid w:val="00682EA3"/>
    <w:rsid w:val="006832FB"/>
    <w:rsid w:val="00683C18"/>
    <w:rsid w:val="00683C5A"/>
    <w:rsid w:val="00684BC1"/>
    <w:rsid w:val="00686E18"/>
    <w:rsid w:val="006901F4"/>
    <w:rsid w:val="00690249"/>
    <w:rsid w:val="00690A18"/>
    <w:rsid w:val="00691771"/>
    <w:rsid w:val="006928BB"/>
    <w:rsid w:val="00692DF7"/>
    <w:rsid w:val="006943E6"/>
    <w:rsid w:val="0069537A"/>
    <w:rsid w:val="006962A0"/>
    <w:rsid w:val="0069640B"/>
    <w:rsid w:val="00696737"/>
    <w:rsid w:val="006A07FA"/>
    <w:rsid w:val="006A18D3"/>
    <w:rsid w:val="006A1E22"/>
    <w:rsid w:val="006A240E"/>
    <w:rsid w:val="006A38FC"/>
    <w:rsid w:val="006A3949"/>
    <w:rsid w:val="006A4663"/>
    <w:rsid w:val="006A474D"/>
    <w:rsid w:val="006A6A02"/>
    <w:rsid w:val="006A70F4"/>
    <w:rsid w:val="006A7F10"/>
    <w:rsid w:val="006B01EB"/>
    <w:rsid w:val="006B0548"/>
    <w:rsid w:val="006B17E9"/>
    <w:rsid w:val="006B18FF"/>
    <w:rsid w:val="006B1D6B"/>
    <w:rsid w:val="006B2593"/>
    <w:rsid w:val="006B2A28"/>
    <w:rsid w:val="006B39F9"/>
    <w:rsid w:val="006B3EBC"/>
    <w:rsid w:val="006B480A"/>
    <w:rsid w:val="006B4E76"/>
    <w:rsid w:val="006B5087"/>
    <w:rsid w:val="006B54F3"/>
    <w:rsid w:val="006B5662"/>
    <w:rsid w:val="006B731B"/>
    <w:rsid w:val="006B7921"/>
    <w:rsid w:val="006B7B61"/>
    <w:rsid w:val="006C1A2B"/>
    <w:rsid w:val="006C2FC2"/>
    <w:rsid w:val="006C3285"/>
    <w:rsid w:val="006C4697"/>
    <w:rsid w:val="006C6763"/>
    <w:rsid w:val="006C6DF6"/>
    <w:rsid w:val="006C730B"/>
    <w:rsid w:val="006C751A"/>
    <w:rsid w:val="006C75B3"/>
    <w:rsid w:val="006D01EE"/>
    <w:rsid w:val="006D0AB8"/>
    <w:rsid w:val="006D16A2"/>
    <w:rsid w:val="006D1AF6"/>
    <w:rsid w:val="006D1F47"/>
    <w:rsid w:val="006D24AD"/>
    <w:rsid w:val="006D296A"/>
    <w:rsid w:val="006D311C"/>
    <w:rsid w:val="006D329F"/>
    <w:rsid w:val="006D3DD0"/>
    <w:rsid w:val="006D402F"/>
    <w:rsid w:val="006D5347"/>
    <w:rsid w:val="006D537A"/>
    <w:rsid w:val="006D542C"/>
    <w:rsid w:val="006D6BE3"/>
    <w:rsid w:val="006D6BF2"/>
    <w:rsid w:val="006D789A"/>
    <w:rsid w:val="006D7AB5"/>
    <w:rsid w:val="006D7E2A"/>
    <w:rsid w:val="006E0515"/>
    <w:rsid w:val="006E07FA"/>
    <w:rsid w:val="006E0C05"/>
    <w:rsid w:val="006E1074"/>
    <w:rsid w:val="006E1376"/>
    <w:rsid w:val="006E14FF"/>
    <w:rsid w:val="006E189A"/>
    <w:rsid w:val="006E1D6D"/>
    <w:rsid w:val="006E23D5"/>
    <w:rsid w:val="006E24EF"/>
    <w:rsid w:val="006E476D"/>
    <w:rsid w:val="006E5219"/>
    <w:rsid w:val="006E62D0"/>
    <w:rsid w:val="006E65EB"/>
    <w:rsid w:val="006E7F16"/>
    <w:rsid w:val="006F0351"/>
    <w:rsid w:val="006F0AF7"/>
    <w:rsid w:val="006F160C"/>
    <w:rsid w:val="006F165F"/>
    <w:rsid w:val="006F17C3"/>
    <w:rsid w:val="006F1F4C"/>
    <w:rsid w:val="006F20F2"/>
    <w:rsid w:val="006F221F"/>
    <w:rsid w:val="006F232F"/>
    <w:rsid w:val="006F246E"/>
    <w:rsid w:val="006F414C"/>
    <w:rsid w:val="006F46E2"/>
    <w:rsid w:val="006F48B4"/>
    <w:rsid w:val="006F4B9F"/>
    <w:rsid w:val="00701B37"/>
    <w:rsid w:val="007021DF"/>
    <w:rsid w:val="007029B1"/>
    <w:rsid w:val="00703AD4"/>
    <w:rsid w:val="0070408F"/>
    <w:rsid w:val="00704321"/>
    <w:rsid w:val="007046AB"/>
    <w:rsid w:val="00704A0A"/>
    <w:rsid w:val="00705182"/>
    <w:rsid w:val="00705293"/>
    <w:rsid w:val="0070698E"/>
    <w:rsid w:val="00706AD2"/>
    <w:rsid w:val="00706D8B"/>
    <w:rsid w:val="00706FB4"/>
    <w:rsid w:val="00707684"/>
    <w:rsid w:val="00707738"/>
    <w:rsid w:val="00710035"/>
    <w:rsid w:val="00711451"/>
    <w:rsid w:val="0071249F"/>
    <w:rsid w:val="00713356"/>
    <w:rsid w:val="00713AA8"/>
    <w:rsid w:val="00713C30"/>
    <w:rsid w:val="00714609"/>
    <w:rsid w:val="00716E22"/>
    <w:rsid w:val="00717022"/>
    <w:rsid w:val="00717564"/>
    <w:rsid w:val="00717CC3"/>
    <w:rsid w:val="00717D0A"/>
    <w:rsid w:val="00717DE3"/>
    <w:rsid w:val="00720225"/>
    <w:rsid w:val="007202B6"/>
    <w:rsid w:val="00720622"/>
    <w:rsid w:val="00720D15"/>
    <w:rsid w:val="00720FFF"/>
    <w:rsid w:val="007212C4"/>
    <w:rsid w:val="00721D16"/>
    <w:rsid w:val="00723017"/>
    <w:rsid w:val="00723328"/>
    <w:rsid w:val="00723616"/>
    <w:rsid w:val="007237A4"/>
    <w:rsid w:val="00724BDB"/>
    <w:rsid w:val="007251D0"/>
    <w:rsid w:val="007256CD"/>
    <w:rsid w:val="00725720"/>
    <w:rsid w:val="00725906"/>
    <w:rsid w:val="007267B1"/>
    <w:rsid w:val="00726DD4"/>
    <w:rsid w:val="007303C3"/>
    <w:rsid w:val="0073111B"/>
    <w:rsid w:val="007318A7"/>
    <w:rsid w:val="00731B61"/>
    <w:rsid w:val="00731F0E"/>
    <w:rsid w:val="0073262C"/>
    <w:rsid w:val="00733126"/>
    <w:rsid w:val="0073395E"/>
    <w:rsid w:val="00733D9F"/>
    <w:rsid w:val="00734191"/>
    <w:rsid w:val="00734AFE"/>
    <w:rsid w:val="007352F0"/>
    <w:rsid w:val="00735BF6"/>
    <w:rsid w:val="00736482"/>
    <w:rsid w:val="007366B2"/>
    <w:rsid w:val="0073682E"/>
    <w:rsid w:val="00736BB6"/>
    <w:rsid w:val="00737109"/>
    <w:rsid w:val="007371AB"/>
    <w:rsid w:val="00737DE4"/>
    <w:rsid w:val="00741E0D"/>
    <w:rsid w:val="0074264F"/>
    <w:rsid w:val="0074272E"/>
    <w:rsid w:val="007438CE"/>
    <w:rsid w:val="0074391F"/>
    <w:rsid w:val="0074415F"/>
    <w:rsid w:val="007453BB"/>
    <w:rsid w:val="00745522"/>
    <w:rsid w:val="007457AE"/>
    <w:rsid w:val="00746D23"/>
    <w:rsid w:val="007470D1"/>
    <w:rsid w:val="00747321"/>
    <w:rsid w:val="00747BD6"/>
    <w:rsid w:val="00750348"/>
    <w:rsid w:val="007504DB"/>
    <w:rsid w:val="00751239"/>
    <w:rsid w:val="00751446"/>
    <w:rsid w:val="00751A06"/>
    <w:rsid w:val="0075249A"/>
    <w:rsid w:val="00753510"/>
    <w:rsid w:val="0075567A"/>
    <w:rsid w:val="00755E78"/>
    <w:rsid w:val="00756627"/>
    <w:rsid w:val="007574F7"/>
    <w:rsid w:val="00760BF7"/>
    <w:rsid w:val="00760E92"/>
    <w:rsid w:val="007612D1"/>
    <w:rsid w:val="00761407"/>
    <w:rsid w:val="00761D91"/>
    <w:rsid w:val="007624DC"/>
    <w:rsid w:val="007632F7"/>
    <w:rsid w:val="00764830"/>
    <w:rsid w:val="00764B26"/>
    <w:rsid w:val="00764E4E"/>
    <w:rsid w:val="007657B0"/>
    <w:rsid w:val="00766627"/>
    <w:rsid w:val="00766862"/>
    <w:rsid w:val="0076702F"/>
    <w:rsid w:val="007676DB"/>
    <w:rsid w:val="00767C22"/>
    <w:rsid w:val="00767F67"/>
    <w:rsid w:val="00771AF5"/>
    <w:rsid w:val="0077249B"/>
    <w:rsid w:val="0077284C"/>
    <w:rsid w:val="00772B8D"/>
    <w:rsid w:val="00772E27"/>
    <w:rsid w:val="00773DD1"/>
    <w:rsid w:val="00774412"/>
    <w:rsid w:val="007744CE"/>
    <w:rsid w:val="007760CB"/>
    <w:rsid w:val="007765BF"/>
    <w:rsid w:val="00776B34"/>
    <w:rsid w:val="00777F5B"/>
    <w:rsid w:val="007811DB"/>
    <w:rsid w:val="00781D29"/>
    <w:rsid w:val="007824E2"/>
    <w:rsid w:val="0078255D"/>
    <w:rsid w:val="00782571"/>
    <w:rsid w:val="007844E4"/>
    <w:rsid w:val="007845B7"/>
    <w:rsid w:val="00784BB5"/>
    <w:rsid w:val="00785050"/>
    <w:rsid w:val="00785088"/>
    <w:rsid w:val="00785B33"/>
    <w:rsid w:val="00786089"/>
    <w:rsid w:val="007865AB"/>
    <w:rsid w:val="00787296"/>
    <w:rsid w:val="00787404"/>
    <w:rsid w:val="007878E2"/>
    <w:rsid w:val="00787D6E"/>
    <w:rsid w:val="0079081A"/>
    <w:rsid w:val="0079117B"/>
    <w:rsid w:val="0079134A"/>
    <w:rsid w:val="007917F7"/>
    <w:rsid w:val="00791CC9"/>
    <w:rsid w:val="00792296"/>
    <w:rsid w:val="00792312"/>
    <w:rsid w:val="007934DC"/>
    <w:rsid w:val="007936E5"/>
    <w:rsid w:val="0079370F"/>
    <w:rsid w:val="00794DD7"/>
    <w:rsid w:val="0079575F"/>
    <w:rsid w:val="00796151"/>
    <w:rsid w:val="00796185"/>
    <w:rsid w:val="007970B8"/>
    <w:rsid w:val="00797711"/>
    <w:rsid w:val="007979D8"/>
    <w:rsid w:val="007A0BDC"/>
    <w:rsid w:val="007A0E6D"/>
    <w:rsid w:val="007A1031"/>
    <w:rsid w:val="007A2B28"/>
    <w:rsid w:val="007A3792"/>
    <w:rsid w:val="007A398E"/>
    <w:rsid w:val="007A3B4D"/>
    <w:rsid w:val="007A43D8"/>
    <w:rsid w:val="007A5C70"/>
    <w:rsid w:val="007A6615"/>
    <w:rsid w:val="007A661A"/>
    <w:rsid w:val="007A6B19"/>
    <w:rsid w:val="007A6B88"/>
    <w:rsid w:val="007A7456"/>
    <w:rsid w:val="007B164F"/>
    <w:rsid w:val="007B31DC"/>
    <w:rsid w:val="007B4DF6"/>
    <w:rsid w:val="007B5C08"/>
    <w:rsid w:val="007B5F4D"/>
    <w:rsid w:val="007C0094"/>
    <w:rsid w:val="007C0970"/>
    <w:rsid w:val="007C0B9A"/>
    <w:rsid w:val="007C1AFF"/>
    <w:rsid w:val="007C27A9"/>
    <w:rsid w:val="007C333B"/>
    <w:rsid w:val="007C4F0D"/>
    <w:rsid w:val="007C5906"/>
    <w:rsid w:val="007C742A"/>
    <w:rsid w:val="007C7589"/>
    <w:rsid w:val="007C7C86"/>
    <w:rsid w:val="007D0E93"/>
    <w:rsid w:val="007D2DB2"/>
    <w:rsid w:val="007D420A"/>
    <w:rsid w:val="007D445C"/>
    <w:rsid w:val="007D459C"/>
    <w:rsid w:val="007D5215"/>
    <w:rsid w:val="007D58D0"/>
    <w:rsid w:val="007D62C9"/>
    <w:rsid w:val="007D6426"/>
    <w:rsid w:val="007D6907"/>
    <w:rsid w:val="007E14FB"/>
    <w:rsid w:val="007E19EE"/>
    <w:rsid w:val="007E2AB0"/>
    <w:rsid w:val="007E2BE0"/>
    <w:rsid w:val="007E37D8"/>
    <w:rsid w:val="007E45A1"/>
    <w:rsid w:val="007E545E"/>
    <w:rsid w:val="007E54E2"/>
    <w:rsid w:val="007E5DE6"/>
    <w:rsid w:val="007E5E79"/>
    <w:rsid w:val="007E626E"/>
    <w:rsid w:val="007E797F"/>
    <w:rsid w:val="007E7B96"/>
    <w:rsid w:val="007F00A5"/>
    <w:rsid w:val="007F1D8E"/>
    <w:rsid w:val="007F2BE9"/>
    <w:rsid w:val="007F388E"/>
    <w:rsid w:val="007F3CCA"/>
    <w:rsid w:val="007F3F8B"/>
    <w:rsid w:val="007F4346"/>
    <w:rsid w:val="007F5A9E"/>
    <w:rsid w:val="007F5E79"/>
    <w:rsid w:val="007F6159"/>
    <w:rsid w:val="007F713C"/>
    <w:rsid w:val="007F7729"/>
    <w:rsid w:val="00800294"/>
    <w:rsid w:val="008013B2"/>
    <w:rsid w:val="008026D5"/>
    <w:rsid w:val="00802DEB"/>
    <w:rsid w:val="00802EDF"/>
    <w:rsid w:val="00803C4A"/>
    <w:rsid w:val="00806FE5"/>
    <w:rsid w:val="008070F0"/>
    <w:rsid w:val="008108F3"/>
    <w:rsid w:val="008117DA"/>
    <w:rsid w:val="00811DFB"/>
    <w:rsid w:val="00812382"/>
    <w:rsid w:val="008126A3"/>
    <w:rsid w:val="00812C02"/>
    <w:rsid w:val="00812DEF"/>
    <w:rsid w:val="0081423D"/>
    <w:rsid w:val="00814271"/>
    <w:rsid w:val="008142DF"/>
    <w:rsid w:val="00814D40"/>
    <w:rsid w:val="00814E8E"/>
    <w:rsid w:val="008160FA"/>
    <w:rsid w:val="0081681F"/>
    <w:rsid w:val="00816BBB"/>
    <w:rsid w:val="00816CB7"/>
    <w:rsid w:val="00816E62"/>
    <w:rsid w:val="00817399"/>
    <w:rsid w:val="00817AE1"/>
    <w:rsid w:val="00820485"/>
    <w:rsid w:val="00821674"/>
    <w:rsid w:val="00821949"/>
    <w:rsid w:val="0082396E"/>
    <w:rsid w:val="00823B6C"/>
    <w:rsid w:val="0082457A"/>
    <w:rsid w:val="008246C9"/>
    <w:rsid w:val="00826A58"/>
    <w:rsid w:val="00826EB7"/>
    <w:rsid w:val="008270B8"/>
    <w:rsid w:val="0082715A"/>
    <w:rsid w:val="00827BF7"/>
    <w:rsid w:val="00827FDE"/>
    <w:rsid w:val="008307AD"/>
    <w:rsid w:val="0083152A"/>
    <w:rsid w:val="00831FC8"/>
    <w:rsid w:val="00832343"/>
    <w:rsid w:val="0083241F"/>
    <w:rsid w:val="00834366"/>
    <w:rsid w:val="00834561"/>
    <w:rsid w:val="008349C0"/>
    <w:rsid w:val="00834DE0"/>
    <w:rsid w:val="00834EF8"/>
    <w:rsid w:val="008352FA"/>
    <w:rsid w:val="00835869"/>
    <w:rsid w:val="00835A9E"/>
    <w:rsid w:val="00835C26"/>
    <w:rsid w:val="0083616F"/>
    <w:rsid w:val="0083624F"/>
    <w:rsid w:val="00837CC7"/>
    <w:rsid w:val="00837E7B"/>
    <w:rsid w:val="00841365"/>
    <w:rsid w:val="008414B6"/>
    <w:rsid w:val="0084167A"/>
    <w:rsid w:val="00841E5F"/>
    <w:rsid w:val="00841FF5"/>
    <w:rsid w:val="00842839"/>
    <w:rsid w:val="00842B72"/>
    <w:rsid w:val="008431CD"/>
    <w:rsid w:val="00843D88"/>
    <w:rsid w:val="00843DE4"/>
    <w:rsid w:val="00844DC0"/>
    <w:rsid w:val="008458B0"/>
    <w:rsid w:val="0084681A"/>
    <w:rsid w:val="00846FEA"/>
    <w:rsid w:val="0084762F"/>
    <w:rsid w:val="00847CFC"/>
    <w:rsid w:val="00851B50"/>
    <w:rsid w:val="008524D9"/>
    <w:rsid w:val="008533CF"/>
    <w:rsid w:val="00854455"/>
    <w:rsid w:val="00855874"/>
    <w:rsid w:val="00855913"/>
    <w:rsid w:val="0085707A"/>
    <w:rsid w:val="00857286"/>
    <w:rsid w:val="00857515"/>
    <w:rsid w:val="00857B0B"/>
    <w:rsid w:val="00860DBC"/>
    <w:rsid w:val="00860E84"/>
    <w:rsid w:val="0086141E"/>
    <w:rsid w:val="008614BB"/>
    <w:rsid w:val="0086349B"/>
    <w:rsid w:val="00865351"/>
    <w:rsid w:val="008663D4"/>
    <w:rsid w:val="0086662E"/>
    <w:rsid w:val="008666A9"/>
    <w:rsid w:val="00866C57"/>
    <w:rsid w:val="00867479"/>
    <w:rsid w:val="00870214"/>
    <w:rsid w:val="00870AB4"/>
    <w:rsid w:val="00871BAC"/>
    <w:rsid w:val="00873074"/>
    <w:rsid w:val="00873206"/>
    <w:rsid w:val="00873B92"/>
    <w:rsid w:val="00875AB1"/>
    <w:rsid w:val="00876257"/>
    <w:rsid w:val="0087631C"/>
    <w:rsid w:val="00876986"/>
    <w:rsid w:val="008769FC"/>
    <w:rsid w:val="00876F69"/>
    <w:rsid w:val="008770CD"/>
    <w:rsid w:val="00877940"/>
    <w:rsid w:val="00877BD4"/>
    <w:rsid w:val="0088091F"/>
    <w:rsid w:val="00881062"/>
    <w:rsid w:val="008814BF"/>
    <w:rsid w:val="008815D7"/>
    <w:rsid w:val="008822CB"/>
    <w:rsid w:val="0088256D"/>
    <w:rsid w:val="00882889"/>
    <w:rsid w:val="00882CD3"/>
    <w:rsid w:val="00882E65"/>
    <w:rsid w:val="0088327F"/>
    <w:rsid w:val="0088390F"/>
    <w:rsid w:val="00884ABF"/>
    <w:rsid w:val="008857AA"/>
    <w:rsid w:val="00886AD0"/>
    <w:rsid w:val="00886FCC"/>
    <w:rsid w:val="00887275"/>
    <w:rsid w:val="00887876"/>
    <w:rsid w:val="008906CC"/>
    <w:rsid w:val="00891455"/>
    <w:rsid w:val="008916BC"/>
    <w:rsid w:val="008916DE"/>
    <w:rsid w:val="0089225D"/>
    <w:rsid w:val="008923A9"/>
    <w:rsid w:val="00892AAA"/>
    <w:rsid w:val="00892BA7"/>
    <w:rsid w:val="00892CC8"/>
    <w:rsid w:val="00893B6C"/>
    <w:rsid w:val="00895F52"/>
    <w:rsid w:val="00895F98"/>
    <w:rsid w:val="008968DB"/>
    <w:rsid w:val="00896E59"/>
    <w:rsid w:val="008974E6"/>
    <w:rsid w:val="008A0B9F"/>
    <w:rsid w:val="008A30E2"/>
    <w:rsid w:val="008A319D"/>
    <w:rsid w:val="008A385E"/>
    <w:rsid w:val="008A3B47"/>
    <w:rsid w:val="008A4350"/>
    <w:rsid w:val="008A5646"/>
    <w:rsid w:val="008A57DD"/>
    <w:rsid w:val="008A59E7"/>
    <w:rsid w:val="008A5E18"/>
    <w:rsid w:val="008A6952"/>
    <w:rsid w:val="008A6F6C"/>
    <w:rsid w:val="008B0322"/>
    <w:rsid w:val="008B0461"/>
    <w:rsid w:val="008B0588"/>
    <w:rsid w:val="008B069E"/>
    <w:rsid w:val="008B09F0"/>
    <w:rsid w:val="008B18EF"/>
    <w:rsid w:val="008B1B55"/>
    <w:rsid w:val="008B22C2"/>
    <w:rsid w:val="008B2A64"/>
    <w:rsid w:val="008B2DDE"/>
    <w:rsid w:val="008B2FBD"/>
    <w:rsid w:val="008B32AB"/>
    <w:rsid w:val="008B424E"/>
    <w:rsid w:val="008B50C6"/>
    <w:rsid w:val="008B5DA1"/>
    <w:rsid w:val="008B6924"/>
    <w:rsid w:val="008B6DEB"/>
    <w:rsid w:val="008B73D0"/>
    <w:rsid w:val="008B76A6"/>
    <w:rsid w:val="008B7D1D"/>
    <w:rsid w:val="008C024D"/>
    <w:rsid w:val="008C0501"/>
    <w:rsid w:val="008C0602"/>
    <w:rsid w:val="008C0D2F"/>
    <w:rsid w:val="008C15F7"/>
    <w:rsid w:val="008C3728"/>
    <w:rsid w:val="008C6427"/>
    <w:rsid w:val="008C6516"/>
    <w:rsid w:val="008C6E15"/>
    <w:rsid w:val="008D0565"/>
    <w:rsid w:val="008D175D"/>
    <w:rsid w:val="008D1C25"/>
    <w:rsid w:val="008D1F97"/>
    <w:rsid w:val="008D23FC"/>
    <w:rsid w:val="008D2ED3"/>
    <w:rsid w:val="008D3EB9"/>
    <w:rsid w:val="008D3EC2"/>
    <w:rsid w:val="008D4F4E"/>
    <w:rsid w:val="008D5633"/>
    <w:rsid w:val="008D642B"/>
    <w:rsid w:val="008E0B26"/>
    <w:rsid w:val="008E2364"/>
    <w:rsid w:val="008E2A66"/>
    <w:rsid w:val="008E3601"/>
    <w:rsid w:val="008E4125"/>
    <w:rsid w:val="008E60D2"/>
    <w:rsid w:val="008E620D"/>
    <w:rsid w:val="008F0788"/>
    <w:rsid w:val="008F0AE5"/>
    <w:rsid w:val="008F17F9"/>
    <w:rsid w:val="008F23D4"/>
    <w:rsid w:val="008F2C9C"/>
    <w:rsid w:val="008F3E3B"/>
    <w:rsid w:val="008F554B"/>
    <w:rsid w:val="008F5630"/>
    <w:rsid w:val="008F5DEB"/>
    <w:rsid w:val="008F6E0B"/>
    <w:rsid w:val="008F7106"/>
    <w:rsid w:val="008F725A"/>
    <w:rsid w:val="00900465"/>
    <w:rsid w:val="00900A95"/>
    <w:rsid w:val="00901334"/>
    <w:rsid w:val="0090162D"/>
    <w:rsid w:val="009017EB"/>
    <w:rsid w:val="00901C46"/>
    <w:rsid w:val="00901CBA"/>
    <w:rsid w:val="00901D6C"/>
    <w:rsid w:val="0090230A"/>
    <w:rsid w:val="00902397"/>
    <w:rsid w:val="00902C28"/>
    <w:rsid w:val="00902E15"/>
    <w:rsid w:val="00902F7E"/>
    <w:rsid w:val="0090478B"/>
    <w:rsid w:val="0090560D"/>
    <w:rsid w:val="00905B1B"/>
    <w:rsid w:val="00905FEF"/>
    <w:rsid w:val="009066AB"/>
    <w:rsid w:val="00906887"/>
    <w:rsid w:val="0090706D"/>
    <w:rsid w:val="00910A5A"/>
    <w:rsid w:val="00910B8C"/>
    <w:rsid w:val="00910C28"/>
    <w:rsid w:val="00910E4C"/>
    <w:rsid w:val="00910FB6"/>
    <w:rsid w:val="009111F1"/>
    <w:rsid w:val="00911BD1"/>
    <w:rsid w:val="0091206C"/>
    <w:rsid w:val="00912635"/>
    <w:rsid w:val="009137AC"/>
    <w:rsid w:val="00914337"/>
    <w:rsid w:val="00914AEB"/>
    <w:rsid w:val="009157BB"/>
    <w:rsid w:val="00915879"/>
    <w:rsid w:val="0091622F"/>
    <w:rsid w:val="00916555"/>
    <w:rsid w:val="00916EEE"/>
    <w:rsid w:val="00920124"/>
    <w:rsid w:val="009207BE"/>
    <w:rsid w:val="00920FAB"/>
    <w:rsid w:val="00921958"/>
    <w:rsid w:val="00921F43"/>
    <w:rsid w:val="009223A1"/>
    <w:rsid w:val="0092246A"/>
    <w:rsid w:val="009227F6"/>
    <w:rsid w:val="00922A8D"/>
    <w:rsid w:val="00922CFA"/>
    <w:rsid w:val="00922FF1"/>
    <w:rsid w:val="00923380"/>
    <w:rsid w:val="00923775"/>
    <w:rsid w:val="009250D7"/>
    <w:rsid w:val="00925A46"/>
    <w:rsid w:val="00925F09"/>
    <w:rsid w:val="009260C7"/>
    <w:rsid w:val="0092697D"/>
    <w:rsid w:val="009277BB"/>
    <w:rsid w:val="0093037B"/>
    <w:rsid w:val="009308BD"/>
    <w:rsid w:val="00930D47"/>
    <w:rsid w:val="00930D80"/>
    <w:rsid w:val="00931316"/>
    <w:rsid w:val="00931A87"/>
    <w:rsid w:val="00932A02"/>
    <w:rsid w:val="00933253"/>
    <w:rsid w:val="0093387E"/>
    <w:rsid w:val="00933EA0"/>
    <w:rsid w:val="009358B1"/>
    <w:rsid w:val="009361CF"/>
    <w:rsid w:val="00936624"/>
    <w:rsid w:val="009377F1"/>
    <w:rsid w:val="009378D8"/>
    <w:rsid w:val="00937BD9"/>
    <w:rsid w:val="0094006E"/>
    <w:rsid w:val="009403EA"/>
    <w:rsid w:val="0094077F"/>
    <w:rsid w:val="00940D45"/>
    <w:rsid w:val="00940D66"/>
    <w:rsid w:val="00940EF6"/>
    <w:rsid w:val="009411F1"/>
    <w:rsid w:val="00941BED"/>
    <w:rsid w:val="00941E64"/>
    <w:rsid w:val="00941E7D"/>
    <w:rsid w:val="00941EBA"/>
    <w:rsid w:val="0094371E"/>
    <w:rsid w:val="00944F09"/>
    <w:rsid w:val="009453F4"/>
    <w:rsid w:val="009458C4"/>
    <w:rsid w:val="00945F41"/>
    <w:rsid w:val="0094644D"/>
    <w:rsid w:val="00946A84"/>
    <w:rsid w:val="00946ABF"/>
    <w:rsid w:val="00946CCA"/>
    <w:rsid w:val="00947809"/>
    <w:rsid w:val="009505EC"/>
    <w:rsid w:val="00950DCA"/>
    <w:rsid w:val="00950FF0"/>
    <w:rsid w:val="0095138E"/>
    <w:rsid w:val="0095209E"/>
    <w:rsid w:val="009535D8"/>
    <w:rsid w:val="00953689"/>
    <w:rsid w:val="0095373D"/>
    <w:rsid w:val="00953AC0"/>
    <w:rsid w:val="00954044"/>
    <w:rsid w:val="009550C9"/>
    <w:rsid w:val="00955C6E"/>
    <w:rsid w:val="009560F2"/>
    <w:rsid w:val="009568AA"/>
    <w:rsid w:val="00956F89"/>
    <w:rsid w:val="00961284"/>
    <w:rsid w:val="0096176A"/>
    <w:rsid w:val="00961780"/>
    <w:rsid w:val="00961E78"/>
    <w:rsid w:val="009630DE"/>
    <w:rsid w:val="009630E7"/>
    <w:rsid w:val="00963225"/>
    <w:rsid w:val="00963322"/>
    <w:rsid w:val="00963621"/>
    <w:rsid w:val="00963E7F"/>
    <w:rsid w:val="009656D5"/>
    <w:rsid w:val="00965F02"/>
    <w:rsid w:val="00966381"/>
    <w:rsid w:val="009664D5"/>
    <w:rsid w:val="00967935"/>
    <w:rsid w:val="00967D0B"/>
    <w:rsid w:val="0097021C"/>
    <w:rsid w:val="00970376"/>
    <w:rsid w:val="00971442"/>
    <w:rsid w:val="0097299A"/>
    <w:rsid w:val="00974D2C"/>
    <w:rsid w:val="009750AA"/>
    <w:rsid w:val="00975A3B"/>
    <w:rsid w:val="00975ACB"/>
    <w:rsid w:val="00977858"/>
    <w:rsid w:val="009801D5"/>
    <w:rsid w:val="00981073"/>
    <w:rsid w:val="00981367"/>
    <w:rsid w:val="00981A4E"/>
    <w:rsid w:val="00981B41"/>
    <w:rsid w:val="009825B5"/>
    <w:rsid w:val="009827C0"/>
    <w:rsid w:val="00982994"/>
    <w:rsid w:val="0098363D"/>
    <w:rsid w:val="00984481"/>
    <w:rsid w:val="00984E21"/>
    <w:rsid w:val="0098514A"/>
    <w:rsid w:val="00985AEB"/>
    <w:rsid w:val="00986AB2"/>
    <w:rsid w:val="00987D4A"/>
    <w:rsid w:val="00990861"/>
    <w:rsid w:val="00991A46"/>
    <w:rsid w:val="00991D29"/>
    <w:rsid w:val="00992250"/>
    <w:rsid w:val="009923FB"/>
    <w:rsid w:val="0099361D"/>
    <w:rsid w:val="009942D6"/>
    <w:rsid w:val="0099449A"/>
    <w:rsid w:val="00995C98"/>
    <w:rsid w:val="00995E79"/>
    <w:rsid w:val="0099606E"/>
    <w:rsid w:val="0099635A"/>
    <w:rsid w:val="009971A8"/>
    <w:rsid w:val="009972A4"/>
    <w:rsid w:val="009A00B5"/>
    <w:rsid w:val="009A017E"/>
    <w:rsid w:val="009A0EFE"/>
    <w:rsid w:val="009A1541"/>
    <w:rsid w:val="009A1E9F"/>
    <w:rsid w:val="009A21FC"/>
    <w:rsid w:val="009A2C8C"/>
    <w:rsid w:val="009A2D6E"/>
    <w:rsid w:val="009A4634"/>
    <w:rsid w:val="009A57D5"/>
    <w:rsid w:val="009A6385"/>
    <w:rsid w:val="009A66EB"/>
    <w:rsid w:val="009A6E15"/>
    <w:rsid w:val="009A73DF"/>
    <w:rsid w:val="009A7734"/>
    <w:rsid w:val="009A7949"/>
    <w:rsid w:val="009A7D2C"/>
    <w:rsid w:val="009B15D2"/>
    <w:rsid w:val="009B2026"/>
    <w:rsid w:val="009B293F"/>
    <w:rsid w:val="009B2D7C"/>
    <w:rsid w:val="009B38A0"/>
    <w:rsid w:val="009B3A36"/>
    <w:rsid w:val="009B470F"/>
    <w:rsid w:val="009B4EB5"/>
    <w:rsid w:val="009B5824"/>
    <w:rsid w:val="009B5F5E"/>
    <w:rsid w:val="009B6C17"/>
    <w:rsid w:val="009C00FE"/>
    <w:rsid w:val="009C033B"/>
    <w:rsid w:val="009C0972"/>
    <w:rsid w:val="009C0C2B"/>
    <w:rsid w:val="009C0C82"/>
    <w:rsid w:val="009C209F"/>
    <w:rsid w:val="009C3315"/>
    <w:rsid w:val="009C54BD"/>
    <w:rsid w:val="009C7F6F"/>
    <w:rsid w:val="009D03D1"/>
    <w:rsid w:val="009D4426"/>
    <w:rsid w:val="009D4B23"/>
    <w:rsid w:val="009D6168"/>
    <w:rsid w:val="009D6EAF"/>
    <w:rsid w:val="009D7680"/>
    <w:rsid w:val="009D786A"/>
    <w:rsid w:val="009E01D4"/>
    <w:rsid w:val="009E070D"/>
    <w:rsid w:val="009E1398"/>
    <w:rsid w:val="009E2270"/>
    <w:rsid w:val="009E4429"/>
    <w:rsid w:val="009E567C"/>
    <w:rsid w:val="009E5FA7"/>
    <w:rsid w:val="009E608E"/>
    <w:rsid w:val="009E6ADC"/>
    <w:rsid w:val="009E7701"/>
    <w:rsid w:val="009E7863"/>
    <w:rsid w:val="009E797A"/>
    <w:rsid w:val="009E7F03"/>
    <w:rsid w:val="009F01A6"/>
    <w:rsid w:val="009F1BCD"/>
    <w:rsid w:val="009F48C5"/>
    <w:rsid w:val="009F4C9D"/>
    <w:rsid w:val="009F4D7C"/>
    <w:rsid w:val="009F5115"/>
    <w:rsid w:val="009F541A"/>
    <w:rsid w:val="009F61F0"/>
    <w:rsid w:val="009F6783"/>
    <w:rsid w:val="009F68DF"/>
    <w:rsid w:val="009F6A71"/>
    <w:rsid w:val="00A003C9"/>
    <w:rsid w:val="00A01F10"/>
    <w:rsid w:val="00A0356B"/>
    <w:rsid w:val="00A03A29"/>
    <w:rsid w:val="00A04369"/>
    <w:rsid w:val="00A04A86"/>
    <w:rsid w:val="00A05E84"/>
    <w:rsid w:val="00A06E14"/>
    <w:rsid w:val="00A07006"/>
    <w:rsid w:val="00A07598"/>
    <w:rsid w:val="00A076BA"/>
    <w:rsid w:val="00A07AC4"/>
    <w:rsid w:val="00A10632"/>
    <w:rsid w:val="00A11575"/>
    <w:rsid w:val="00A11DA2"/>
    <w:rsid w:val="00A11FAF"/>
    <w:rsid w:val="00A13C21"/>
    <w:rsid w:val="00A13FE3"/>
    <w:rsid w:val="00A15AB5"/>
    <w:rsid w:val="00A15F6A"/>
    <w:rsid w:val="00A16377"/>
    <w:rsid w:val="00A165CF"/>
    <w:rsid w:val="00A1748D"/>
    <w:rsid w:val="00A17F18"/>
    <w:rsid w:val="00A20233"/>
    <w:rsid w:val="00A2275B"/>
    <w:rsid w:val="00A23198"/>
    <w:rsid w:val="00A234CA"/>
    <w:rsid w:val="00A2432C"/>
    <w:rsid w:val="00A24415"/>
    <w:rsid w:val="00A257A7"/>
    <w:rsid w:val="00A264F9"/>
    <w:rsid w:val="00A30F36"/>
    <w:rsid w:val="00A31C3F"/>
    <w:rsid w:val="00A32455"/>
    <w:rsid w:val="00A324C1"/>
    <w:rsid w:val="00A3340F"/>
    <w:rsid w:val="00A36F98"/>
    <w:rsid w:val="00A376EA"/>
    <w:rsid w:val="00A37EF2"/>
    <w:rsid w:val="00A40392"/>
    <w:rsid w:val="00A4062F"/>
    <w:rsid w:val="00A408CE"/>
    <w:rsid w:val="00A4188F"/>
    <w:rsid w:val="00A41B4D"/>
    <w:rsid w:val="00A42330"/>
    <w:rsid w:val="00A42A43"/>
    <w:rsid w:val="00A43A20"/>
    <w:rsid w:val="00A43E36"/>
    <w:rsid w:val="00A43FB9"/>
    <w:rsid w:val="00A441A0"/>
    <w:rsid w:val="00A4490B"/>
    <w:rsid w:val="00A450A8"/>
    <w:rsid w:val="00A45EBB"/>
    <w:rsid w:val="00A460F8"/>
    <w:rsid w:val="00A463BE"/>
    <w:rsid w:val="00A4684B"/>
    <w:rsid w:val="00A46BD7"/>
    <w:rsid w:val="00A47B11"/>
    <w:rsid w:val="00A47B23"/>
    <w:rsid w:val="00A5062A"/>
    <w:rsid w:val="00A52155"/>
    <w:rsid w:val="00A52578"/>
    <w:rsid w:val="00A52835"/>
    <w:rsid w:val="00A534B3"/>
    <w:rsid w:val="00A5384B"/>
    <w:rsid w:val="00A53980"/>
    <w:rsid w:val="00A54302"/>
    <w:rsid w:val="00A54727"/>
    <w:rsid w:val="00A548B9"/>
    <w:rsid w:val="00A5656C"/>
    <w:rsid w:val="00A56C79"/>
    <w:rsid w:val="00A57452"/>
    <w:rsid w:val="00A576E1"/>
    <w:rsid w:val="00A57C65"/>
    <w:rsid w:val="00A57EBA"/>
    <w:rsid w:val="00A60D86"/>
    <w:rsid w:val="00A60EAE"/>
    <w:rsid w:val="00A62446"/>
    <w:rsid w:val="00A62990"/>
    <w:rsid w:val="00A62FEB"/>
    <w:rsid w:val="00A63106"/>
    <w:rsid w:val="00A638FA"/>
    <w:rsid w:val="00A65A3A"/>
    <w:rsid w:val="00A675AC"/>
    <w:rsid w:val="00A6763E"/>
    <w:rsid w:val="00A67A13"/>
    <w:rsid w:val="00A67E68"/>
    <w:rsid w:val="00A70289"/>
    <w:rsid w:val="00A7157E"/>
    <w:rsid w:val="00A7196B"/>
    <w:rsid w:val="00A722EE"/>
    <w:rsid w:val="00A723D8"/>
    <w:rsid w:val="00A72468"/>
    <w:rsid w:val="00A72495"/>
    <w:rsid w:val="00A726C7"/>
    <w:rsid w:val="00A73315"/>
    <w:rsid w:val="00A73A68"/>
    <w:rsid w:val="00A742AB"/>
    <w:rsid w:val="00A74B26"/>
    <w:rsid w:val="00A7515D"/>
    <w:rsid w:val="00A75618"/>
    <w:rsid w:val="00A75B5B"/>
    <w:rsid w:val="00A75EF2"/>
    <w:rsid w:val="00A76029"/>
    <w:rsid w:val="00A76216"/>
    <w:rsid w:val="00A76595"/>
    <w:rsid w:val="00A76890"/>
    <w:rsid w:val="00A772BA"/>
    <w:rsid w:val="00A77318"/>
    <w:rsid w:val="00A774DD"/>
    <w:rsid w:val="00A77F52"/>
    <w:rsid w:val="00A80044"/>
    <w:rsid w:val="00A80432"/>
    <w:rsid w:val="00A80B97"/>
    <w:rsid w:val="00A80CEF"/>
    <w:rsid w:val="00A81AA7"/>
    <w:rsid w:val="00A82722"/>
    <w:rsid w:val="00A82D52"/>
    <w:rsid w:val="00A85E56"/>
    <w:rsid w:val="00A8615D"/>
    <w:rsid w:val="00A86871"/>
    <w:rsid w:val="00A8718F"/>
    <w:rsid w:val="00A9174D"/>
    <w:rsid w:val="00A9338A"/>
    <w:rsid w:val="00A93D7F"/>
    <w:rsid w:val="00A9406F"/>
    <w:rsid w:val="00A940B0"/>
    <w:rsid w:val="00A94805"/>
    <w:rsid w:val="00A94950"/>
    <w:rsid w:val="00A94FD4"/>
    <w:rsid w:val="00A95A27"/>
    <w:rsid w:val="00A95EDA"/>
    <w:rsid w:val="00A97FAC"/>
    <w:rsid w:val="00AA1675"/>
    <w:rsid w:val="00AA190F"/>
    <w:rsid w:val="00AA1B0D"/>
    <w:rsid w:val="00AA230C"/>
    <w:rsid w:val="00AA2921"/>
    <w:rsid w:val="00AA2C1F"/>
    <w:rsid w:val="00AA48E1"/>
    <w:rsid w:val="00AA5054"/>
    <w:rsid w:val="00AA6C4B"/>
    <w:rsid w:val="00AA757A"/>
    <w:rsid w:val="00AA7B1A"/>
    <w:rsid w:val="00AB0EED"/>
    <w:rsid w:val="00AB1387"/>
    <w:rsid w:val="00AB1902"/>
    <w:rsid w:val="00AB1930"/>
    <w:rsid w:val="00AB1E85"/>
    <w:rsid w:val="00AB3BAB"/>
    <w:rsid w:val="00AB4797"/>
    <w:rsid w:val="00AB4CEF"/>
    <w:rsid w:val="00AB5A4F"/>
    <w:rsid w:val="00AB5FD3"/>
    <w:rsid w:val="00AB6217"/>
    <w:rsid w:val="00AB6383"/>
    <w:rsid w:val="00AB6A67"/>
    <w:rsid w:val="00AB721A"/>
    <w:rsid w:val="00AC04E8"/>
    <w:rsid w:val="00AC06B5"/>
    <w:rsid w:val="00AC2ABA"/>
    <w:rsid w:val="00AC2F89"/>
    <w:rsid w:val="00AC3C0F"/>
    <w:rsid w:val="00AC4789"/>
    <w:rsid w:val="00AC663B"/>
    <w:rsid w:val="00AC6B1B"/>
    <w:rsid w:val="00AC792E"/>
    <w:rsid w:val="00AD00C0"/>
    <w:rsid w:val="00AD0341"/>
    <w:rsid w:val="00AD06EA"/>
    <w:rsid w:val="00AD0A61"/>
    <w:rsid w:val="00AD1179"/>
    <w:rsid w:val="00AD1E8C"/>
    <w:rsid w:val="00AD1FE9"/>
    <w:rsid w:val="00AD3E68"/>
    <w:rsid w:val="00AD4A33"/>
    <w:rsid w:val="00AD4A77"/>
    <w:rsid w:val="00AD4B29"/>
    <w:rsid w:val="00AD4BB7"/>
    <w:rsid w:val="00AD5B36"/>
    <w:rsid w:val="00AD5DC2"/>
    <w:rsid w:val="00AD67E6"/>
    <w:rsid w:val="00AD788E"/>
    <w:rsid w:val="00AD7C59"/>
    <w:rsid w:val="00AE0232"/>
    <w:rsid w:val="00AE0620"/>
    <w:rsid w:val="00AE069B"/>
    <w:rsid w:val="00AE0CDA"/>
    <w:rsid w:val="00AE1E1F"/>
    <w:rsid w:val="00AE229C"/>
    <w:rsid w:val="00AE6AAD"/>
    <w:rsid w:val="00AE6F80"/>
    <w:rsid w:val="00AE75A9"/>
    <w:rsid w:val="00AE777F"/>
    <w:rsid w:val="00AE7ADC"/>
    <w:rsid w:val="00AE7BF9"/>
    <w:rsid w:val="00AE7E7E"/>
    <w:rsid w:val="00AF02C9"/>
    <w:rsid w:val="00AF1610"/>
    <w:rsid w:val="00AF35A3"/>
    <w:rsid w:val="00AF3B1F"/>
    <w:rsid w:val="00AF3EA6"/>
    <w:rsid w:val="00AF451F"/>
    <w:rsid w:val="00AF46DD"/>
    <w:rsid w:val="00AF47E4"/>
    <w:rsid w:val="00AF50A3"/>
    <w:rsid w:val="00AF50FD"/>
    <w:rsid w:val="00AF53E3"/>
    <w:rsid w:val="00AF5FCF"/>
    <w:rsid w:val="00AF66A0"/>
    <w:rsid w:val="00AF7460"/>
    <w:rsid w:val="00AF74DD"/>
    <w:rsid w:val="00AF756D"/>
    <w:rsid w:val="00B00331"/>
    <w:rsid w:val="00B00951"/>
    <w:rsid w:val="00B00BF9"/>
    <w:rsid w:val="00B019DE"/>
    <w:rsid w:val="00B042D9"/>
    <w:rsid w:val="00B055CC"/>
    <w:rsid w:val="00B05CEE"/>
    <w:rsid w:val="00B06050"/>
    <w:rsid w:val="00B07680"/>
    <w:rsid w:val="00B07FCA"/>
    <w:rsid w:val="00B10080"/>
    <w:rsid w:val="00B10FC0"/>
    <w:rsid w:val="00B11B02"/>
    <w:rsid w:val="00B11FDE"/>
    <w:rsid w:val="00B1234B"/>
    <w:rsid w:val="00B1269A"/>
    <w:rsid w:val="00B1294B"/>
    <w:rsid w:val="00B12ABC"/>
    <w:rsid w:val="00B1307E"/>
    <w:rsid w:val="00B138A5"/>
    <w:rsid w:val="00B140AD"/>
    <w:rsid w:val="00B141CD"/>
    <w:rsid w:val="00B1486F"/>
    <w:rsid w:val="00B171F0"/>
    <w:rsid w:val="00B2005D"/>
    <w:rsid w:val="00B20B64"/>
    <w:rsid w:val="00B20CE4"/>
    <w:rsid w:val="00B235FA"/>
    <w:rsid w:val="00B238BB"/>
    <w:rsid w:val="00B24593"/>
    <w:rsid w:val="00B246D2"/>
    <w:rsid w:val="00B24AF3"/>
    <w:rsid w:val="00B254D0"/>
    <w:rsid w:val="00B261C1"/>
    <w:rsid w:val="00B265E8"/>
    <w:rsid w:val="00B269C8"/>
    <w:rsid w:val="00B26F40"/>
    <w:rsid w:val="00B26F68"/>
    <w:rsid w:val="00B27CEC"/>
    <w:rsid w:val="00B3039F"/>
    <w:rsid w:val="00B314D9"/>
    <w:rsid w:val="00B327DF"/>
    <w:rsid w:val="00B32CB5"/>
    <w:rsid w:val="00B34D15"/>
    <w:rsid w:val="00B357DA"/>
    <w:rsid w:val="00B35BE4"/>
    <w:rsid w:val="00B36151"/>
    <w:rsid w:val="00B37390"/>
    <w:rsid w:val="00B40394"/>
    <w:rsid w:val="00B406B7"/>
    <w:rsid w:val="00B40FA7"/>
    <w:rsid w:val="00B42B1E"/>
    <w:rsid w:val="00B435BE"/>
    <w:rsid w:val="00B4513F"/>
    <w:rsid w:val="00B467BC"/>
    <w:rsid w:val="00B46849"/>
    <w:rsid w:val="00B50649"/>
    <w:rsid w:val="00B517F1"/>
    <w:rsid w:val="00B51ABF"/>
    <w:rsid w:val="00B521D7"/>
    <w:rsid w:val="00B52449"/>
    <w:rsid w:val="00B52D50"/>
    <w:rsid w:val="00B53149"/>
    <w:rsid w:val="00B54A94"/>
    <w:rsid w:val="00B54B4B"/>
    <w:rsid w:val="00B56350"/>
    <w:rsid w:val="00B56E6B"/>
    <w:rsid w:val="00B573D0"/>
    <w:rsid w:val="00B60810"/>
    <w:rsid w:val="00B6200B"/>
    <w:rsid w:val="00B62364"/>
    <w:rsid w:val="00B6236D"/>
    <w:rsid w:val="00B624CA"/>
    <w:rsid w:val="00B624E9"/>
    <w:rsid w:val="00B62603"/>
    <w:rsid w:val="00B628C2"/>
    <w:rsid w:val="00B63B98"/>
    <w:rsid w:val="00B64119"/>
    <w:rsid w:val="00B64324"/>
    <w:rsid w:val="00B653D0"/>
    <w:rsid w:val="00B65927"/>
    <w:rsid w:val="00B66003"/>
    <w:rsid w:val="00B660B7"/>
    <w:rsid w:val="00B66992"/>
    <w:rsid w:val="00B6732A"/>
    <w:rsid w:val="00B679E1"/>
    <w:rsid w:val="00B67B6D"/>
    <w:rsid w:val="00B67F9C"/>
    <w:rsid w:val="00B70782"/>
    <w:rsid w:val="00B7145C"/>
    <w:rsid w:val="00B71F58"/>
    <w:rsid w:val="00B72292"/>
    <w:rsid w:val="00B72C01"/>
    <w:rsid w:val="00B72EA3"/>
    <w:rsid w:val="00B73E81"/>
    <w:rsid w:val="00B74139"/>
    <w:rsid w:val="00B745D7"/>
    <w:rsid w:val="00B74AA2"/>
    <w:rsid w:val="00B75F31"/>
    <w:rsid w:val="00B76811"/>
    <w:rsid w:val="00B76F01"/>
    <w:rsid w:val="00B773ED"/>
    <w:rsid w:val="00B802FB"/>
    <w:rsid w:val="00B82510"/>
    <w:rsid w:val="00B83183"/>
    <w:rsid w:val="00B845E6"/>
    <w:rsid w:val="00B8528D"/>
    <w:rsid w:val="00B8675A"/>
    <w:rsid w:val="00B868FE"/>
    <w:rsid w:val="00B87D79"/>
    <w:rsid w:val="00B91C9E"/>
    <w:rsid w:val="00B91D12"/>
    <w:rsid w:val="00B9249C"/>
    <w:rsid w:val="00B93BED"/>
    <w:rsid w:val="00B94F40"/>
    <w:rsid w:val="00B951CA"/>
    <w:rsid w:val="00B96068"/>
    <w:rsid w:val="00B9641F"/>
    <w:rsid w:val="00B9704A"/>
    <w:rsid w:val="00B9766E"/>
    <w:rsid w:val="00B9787E"/>
    <w:rsid w:val="00BA0719"/>
    <w:rsid w:val="00BA12CA"/>
    <w:rsid w:val="00BA3766"/>
    <w:rsid w:val="00BA45C9"/>
    <w:rsid w:val="00BA4843"/>
    <w:rsid w:val="00BA6024"/>
    <w:rsid w:val="00BA6073"/>
    <w:rsid w:val="00BA646C"/>
    <w:rsid w:val="00BA79B9"/>
    <w:rsid w:val="00BA7C01"/>
    <w:rsid w:val="00BA7E32"/>
    <w:rsid w:val="00BB25AD"/>
    <w:rsid w:val="00BB3419"/>
    <w:rsid w:val="00BB3B70"/>
    <w:rsid w:val="00BB4D00"/>
    <w:rsid w:val="00BB4E31"/>
    <w:rsid w:val="00BB66B8"/>
    <w:rsid w:val="00BB6AC8"/>
    <w:rsid w:val="00BB6DDC"/>
    <w:rsid w:val="00BC0535"/>
    <w:rsid w:val="00BC0E62"/>
    <w:rsid w:val="00BC1584"/>
    <w:rsid w:val="00BC23A5"/>
    <w:rsid w:val="00BC25E6"/>
    <w:rsid w:val="00BC411F"/>
    <w:rsid w:val="00BC453D"/>
    <w:rsid w:val="00BC477F"/>
    <w:rsid w:val="00BC5522"/>
    <w:rsid w:val="00BC69A1"/>
    <w:rsid w:val="00BC6EE5"/>
    <w:rsid w:val="00BC744D"/>
    <w:rsid w:val="00BC7E50"/>
    <w:rsid w:val="00BD01C3"/>
    <w:rsid w:val="00BD11E9"/>
    <w:rsid w:val="00BD152E"/>
    <w:rsid w:val="00BD1DDA"/>
    <w:rsid w:val="00BD26A0"/>
    <w:rsid w:val="00BD2FEF"/>
    <w:rsid w:val="00BD3CB7"/>
    <w:rsid w:val="00BD3D27"/>
    <w:rsid w:val="00BD412D"/>
    <w:rsid w:val="00BD4B0B"/>
    <w:rsid w:val="00BD4DC5"/>
    <w:rsid w:val="00BD598B"/>
    <w:rsid w:val="00BD5C00"/>
    <w:rsid w:val="00BD5F10"/>
    <w:rsid w:val="00BD63B7"/>
    <w:rsid w:val="00BD72A8"/>
    <w:rsid w:val="00BD7F39"/>
    <w:rsid w:val="00BE07CE"/>
    <w:rsid w:val="00BE0969"/>
    <w:rsid w:val="00BE09DE"/>
    <w:rsid w:val="00BE0B9D"/>
    <w:rsid w:val="00BE0CEB"/>
    <w:rsid w:val="00BE0DF8"/>
    <w:rsid w:val="00BE105F"/>
    <w:rsid w:val="00BE15E4"/>
    <w:rsid w:val="00BE16A7"/>
    <w:rsid w:val="00BE22D1"/>
    <w:rsid w:val="00BE32F0"/>
    <w:rsid w:val="00BE3E03"/>
    <w:rsid w:val="00BE4B0C"/>
    <w:rsid w:val="00BE4D7C"/>
    <w:rsid w:val="00BE5264"/>
    <w:rsid w:val="00BE5498"/>
    <w:rsid w:val="00BE565A"/>
    <w:rsid w:val="00BE5C58"/>
    <w:rsid w:val="00BE6CC8"/>
    <w:rsid w:val="00BE714E"/>
    <w:rsid w:val="00BE7401"/>
    <w:rsid w:val="00BE76E4"/>
    <w:rsid w:val="00BF0DEC"/>
    <w:rsid w:val="00BF1217"/>
    <w:rsid w:val="00BF1793"/>
    <w:rsid w:val="00BF1CF0"/>
    <w:rsid w:val="00BF1DCC"/>
    <w:rsid w:val="00BF2A7B"/>
    <w:rsid w:val="00BF3B79"/>
    <w:rsid w:val="00BF41FE"/>
    <w:rsid w:val="00BF48D8"/>
    <w:rsid w:val="00BF5761"/>
    <w:rsid w:val="00BF6300"/>
    <w:rsid w:val="00BF7935"/>
    <w:rsid w:val="00C000BD"/>
    <w:rsid w:val="00C00382"/>
    <w:rsid w:val="00C00509"/>
    <w:rsid w:val="00C0110C"/>
    <w:rsid w:val="00C013CD"/>
    <w:rsid w:val="00C019F4"/>
    <w:rsid w:val="00C01DE7"/>
    <w:rsid w:val="00C01F52"/>
    <w:rsid w:val="00C02146"/>
    <w:rsid w:val="00C0237C"/>
    <w:rsid w:val="00C04031"/>
    <w:rsid w:val="00C046F9"/>
    <w:rsid w:val="00C04D70"/>
    <w:rsid w:val="00C04FA5"/>
    <w:rsid w:val="00C06373"/>
    <w:rsid w:val="00C064EF"/>
    <w:rsid w:val="00C10B13"/>
    <w:rsid w:val="00C10DDE"/>
    <w:rsid w:val="00C10E93"/>
    <w:rsid w:val="00C10E9C"/>
    <w:rsid w:val="00C10FE4"/>
    <w:rsid w:val="00C11457"/>
    <w:rsid w:val="00C114B1"/>
    <w:rsid w:val="00C1257B"/>
    <w:rsid w:val="00C13907"/>
    <w:rsid w:val="00C14F38"/>
    <w:rsid w:val="00C14F73"/>
    <w:rsid w:val="00C154FF"/>
    <w:rsid w:val="00C15575"/>
    <w:rsid w:val="00C17643"/>
    <w:rsid w:val="00C1778E"/>
    <w:rsid w:val="00C17B10"/>
    <w:rsid w:val="00C17DD9"/>
    <w:rsid w:val="00C20076"/>
    <w:rsid w:val="00C204D7"/>
    <w:rsid w:val="00C2143D"/>
    <w:rsid w:val="00C236C7"/>
    <w:rsid w:val="00C23960"/>
    <w:rsid w:val="00C23F19"/>
    <w:rsid w:val="00C24181"/>
    <w:rsid w:val="00C2441A"/>
    <w:rsid w:val="00C26187"/>
    <w:rsid w:val="00C2679A"/>
    <w:rsid w:val="00C26A63"/>
    <w:rsid w:val="00C27B4E"/>
    <w:rsid w:val="00C27CCF"/>
    <w:rsid w:val="00C27EEB"/>
    <w:rsid w:val="00C31F53"/>
    <w:rsid w:val="00C32F94"/>
    <w:rsid w:val="00C3334A"/>
    <w:rsid w:val="00C335B8"/>
    <w:rsid w:val="00C33994"/>
    <w:rsid w:val="00C33C68"/>
    <w:rsid w:val="00C33DCB"/>
    <w:rsid w:val="00C34199"/>
    <w:rsid w:val="00C342F3"/>
    <w:rsid w:val="00C34C5A"/>
    <w:rsid w:val="00C34E9B"/>
    <w:rsid w:val="00C34FCC"/>
    <w:rsid w:val="00C35371"/>
    <w:rsid w:val="00C35937"/>
    <w:rsid w:val="00C36007"/>
    <w:rsid w:val="00C36572"/>
    <w:rsid w:val="00C4026A"/>
    <w:rsid w:val="00C402C1"/>
    <w:rsid w:val="00C40803"/>
    <w:rsid w:val="00C40E7C"/>
    <w:rsid w:val="00C4183D"/>
    <w:rsid w:val="00C42B0C"/>
    <w:rsid w:val="00C4385D"/>
    <w:rsid w:val="00C44874"/>
    <w:rsid w:val="00C4530F"/>
    <w:rsid w:val="00C45617"/>
    <w:rsid w:val="00C462A4"/>
    <w:rsid w:val="00C46D85"/>
    <w:rsid w:val="00C46E86"/>
    <w:rsid w:val="00C47894"/>
    <w:rsid w:val="00C4792A"/>
    <w:rsid w:val="00C50006"/>
    <w:rsid w:val="00C50442"/>
    <w:rsid w:val="00C50C23"/>
    <w:rsid w:val="00C50C87"/>
    <w:rsid w:val="00C51472"/>
    <w:rsid w:val="00C51486"/>
    <w:rsid w:val="00C518DF"/>
    <w:rsid w:val="00C51C02"/>
    <w:rsid w:val="00C52CF6"/>
    <w:rsid w:val="00C53125"/>
    <w:rsid w:val="00C534B9"/>
    <w:rsid w:val="00C539F6"/>
    <w:rsid w:val="00C53DFD"/>
    <w:rsid w:val="00C53EBB"/>
    <w:rsid w:val="00C55BFA"/>
    <w:rsid w:val="00C55E7A"/>
    <w:rsid w:val="00C570BF"/>
    <w:rsid w:val="00C57529"/>
    <w:rsid w:val="00C601E6"/>
    <w:rsid w:val="00C607BC"/>
    <w:rsid w:val="00C60A01"/>
    <w:rsid w:val="00C62489"/>
    <w:rsid w:val="00C625D5"/>
    <w:rsid w:val="00C62700"/>
    <w:rsid w:val="00C62DDE"/>
    <w:rsid w:val="00C62DFB"/>
    <w:rsid w:val="00C63120"/>
    <w:rsid w:val="00C63684"/>
    <w:rsid w:val="00C6372E"/>
    <w:rsid w:val="00C63B70"/>
    <w:rsid w:val="00C64200"/>
    <w:rsid w:val="00C64367"/>
    <w:rsid w:val="00C64BA4"/>
    <w:rsid w:val="00C64CF8"/>
    <w:rsid w:val="00C65BAF"/>
    <w:rsid w:val="00C66714"/>
    <w:rsid w:val="00C667D3"/>
    <w:rsid w:val="00C71372"/>
    <w:rsid w:val="00C71C91"/>
    <w:rsid w:val="00C729E8"/>
    <w:rsid w:val="00C73B2F"/>
    <w:rsid w:val="00C75919"/>
    <w:rsid w:val="00C75F16"/>
    <w:rsid w:val="00C76D6B"/>
    <w:rsid w:val="00C801ED"/>
    <w:rsid w:val="00C80479"/>
    <w:rsid w:val="00C80526"/>
    <w:rsid w:val="00C80B1B"/>
    <w:rsid w:val="00C80BDB"/>
    <w:rsid w:val="00C80CD8"/>
    <w:rsid w:val="00C82476"/>
    <w:rsid w:val="00C82505"/>
    <w:rsid w:val="00C82FBE"/>
    <w:rsid w:val="00C830C1"/>
    <w:rsid w:val="00C83F08"/>
    <w:rsid w:val="00C85067"/>
    <w:rsid w:val="00C851D8"/>
    <w:rsid w:val="00C85829"/>
    <w:rsid w:val="00C87270"/>
    <w:rsid w:val="00C87364"/>
    <w:rsid w:val="00C90E13"/>
    <w:rsid w:val="00C91952"/>
    <w:rsid w:val="00C92F15"/>
    <w:rsid w:val="00C9400B"/>
    <w:rsid w:val="00C954B9"/>
    <w:rsid w:val="00C95653"/>
    <w:rsid w:val="00C96831"/>
    <w:rsid w:val="00C96D1C"/>
    <w:rsid w:val="00C974EB"/>
    <w:rsid w:val="00CA03FC"/>
    <w:rsid w:val="00CA247F"/>
    <w:rsid w:val="00CA4CC4"/>
    <w:rsid w:val="00CA6637"/>
    <w:rsid w:val="00CB1089"/>
    <w:rsid w:val="00CB14C7"/>
    <w:rsid w:val="00CB1CB0"/>
    <w:rsid w:val="00CB28DF"/>
    <w:rsid w:val="00CB2A9D"/>
    <w:rsid w:val="00CB3255"/>
    <w:rsid w:val="00CB3E49"/>
    <w:rsid w:val="00CB41D2"/>
    <w:rsid w:val="00CB4ECD"/>
    <w:rsid w:val="00CB4EFB"/>
    <w:rsid w:val="00CB4F6F"/>
    <w:rsid w:val="00CB53FF"/>
    <w:rsid w:val="00CB564E"/>
    <w:rsid w:val="00CB5ABF"/>
    <w:rsid w:val="00CB5C13"/>
    <w:rsid w:val="00CB6549"/>
    <w:rsid w:val="00CB6FCB"/>
    <w:rsid w:val="00CB70CE"/>
    <w:rsid w:val="00CC05A7"/>
    <w:rsid w:val="00CC14D9"/>
    <w:rsid w:val="00CC1FC5"/>
    <w:rsid w:val="00CC2D56"/>
    <w:rsid w:val="00CC2DCF"/>
    <w:rsid w:val="00CC2F75"/>
    <w:rsid w:val="00CC3873"/>
    <w:rsid w:val="00CC3E14"/>
    <w:rsid w:val="00CC4895"/>
    <w:rsid w:val="00CC4B66"/>
    <w:rsid w:val="00CC4E9B"/>
    <w:rsid w:val="00CC5253"/>
    <w:rsid w:val="00CC562B"/>
    <w:rsid w:val="00CC596F"/>
    <w:rsid w:val="00CC6FA3"/>
    <w:rsid w:val="00CC7D33"/>
    <w:rsid w:val="00CD03BD"/>
    <w:rsid w:val="00CD0B89"/>
    <w:rsid w:val="00CD113B"/>
    <w:rsid w:val="00CD19EA"/>
    <w:rsid w:val="00CD2242"/>
    <w:rsid w:val="00CD3C90"/>
    <w:rsid w:val="00CD3DE3"/>
    <w:rsid w:val="00CD4B5E"/>
    <w:rsid w:val="00CD5AA7"/>
    <w:rsid w:val="00CD5B03"/>
    <w:rsid w:val="00CD5F95"/>
    <w:rsid w:val="00CD6D3F"/>
    <w:rsid w:val="00CD711B"/>
    <w:rsid w:val="00CE03C3"/>
    <w:rsid w:val="00CE09F8"/>
    <w:rsid w:val="00CE0EE4"/>
    <w:rsid w:val="00CE25AB"/>
    <w:rsid w:val="00CE29FE"/>
    <w:rsid w:val="00CE4350"/>
    <w:rsid w:val="00CE4B56"/>
    <w:rsid w:val="00CE6659"/>
    <w:rsid w:val="00CE67A6"/>
    <w:rsid w:val="00CE6A0C"/>
    <w:rsid w:val="00CE6CB3"/>
    <w:rsid w:val="00CF1CEA"/>
    <w:rsid w:val="00CF24AB"/>
    <w:rsid w:val="00CF2733"/>
    <w:rsid w:val="00CF4B5F"/>
    <w:rsid w:val="00CF4D76"/>
    <w:rsid w:val="00CF6B87"/>
    <w:rsid w:val="00CF7B4C"/>
    <w:rsid w:val="00D0035B"/>
    <w:rsid w:val="00D00B55"/>
    <w:rsid w:val="00D01635"/>
    <w:rsid w:val="00D02957"/>
    <w:rsid w:val="00D02A5E"/>
    <w:rsid w:val="00D031CC"/>
    <w:rsid w:val="00D032D3"/>
    <w:rsid w:val="00D049AA"/>
    <w:rsid w:val="00D0516C"/>
    <w:rsid w:val="00D0581D"/>
    <w:rsid w:val="00D0585A"/>
    <w:rsid w:val="00D05BD4"/>
    <w:rsid w:val="00D0622C"/>
    <w:rsid w:val="00D0658E"/>
    <w:rsid w:val="00D0670A"/>
    <w:rsid w:val="00D0715E"/>
    <w:rsid w:val="00D07508"/>
    <w:rsid w:val="00D07570"/>
    <w:rsid w:val="00D106D5"/>
    <w:rsid w:val="00D1136E"/>
    <w:rsid w:val="00D114F5"/>
    <w:rsid w:val="00D122E9"/>
    <w:rsid w:val="00D1230F"/>
    <w:rsid w:val="00D127F9"/>
    <w:rsid w:val="00D14793"/>
    <w:rsid w:val="00D152F2"/>
    <w:rsid w:val="00D179A9"/>
    <w:rsid w:val="00D20C44"/>
    <w:rsid w:val="00D22142"/>
    <w:rsid w:val="00D22548"/>
    <w:rsid w:val="00D22A2C"/>
    <w:rsid w:val="00D23106"/>
    <w:rsid w:val="00D23CD6"/>
    <w:rsid w:val="00D23CEA"/>
    <w:rsid w:val="00D25276"/>
    <w:rsid w:val="00D255AC"/>
    <w:rsid w:val="00D2745A"/>
    <w:rsid w:val="00D279AB"/>
    <w:rsid w:val="00D27BED"/>
    <w:rsid w:val="00D300F9"/>
    <w:rsid w:val="00D302C2"/>
    <w:rsid w:val="00D30D77"/>
    <w:rsid w:val="00D312FB"/>
    <w:rsid w:val="00D315BC"/>
    <w:rsid w:val="00D31D14"/>
    <w:rsid w:val="00D31DBD"/>
    <w:rsid w:val="00D325D9"/>
    <w:rsid w:val="00D33DE5"/>
    <w:rsid w:val="00D348FE"/>
    <w:rsid w:val="00D34F6B"/>
    <w:rsid w:val="00D35C7F"/>
    <w:rsid w:val="00D37478"/>
    <w:rsid w:val="00D3765E"/>
    <w:rsid w:val="00D4037C"/>
    <w:rsid w:val="00D42A92"/>
    <w:rsid w:val="00D43A3F"/>
    <w:rsid w:val="00D440F2"/>
    <w:rsid w:val="00D449A0"/>
    <w:rsid w:val="00D45414"/>
    <w:rsid w:val="00D45DB3"/>
    <w:rsid w:val="00D5172A"/>
    <w:rsid w:val="00D520D0"/>
    <w:rsid w:val="00D5210C"/>
    <w:rsid w:val="00D521A7"/>
    <w:rsid w:val="00D534FA"/>
    <w:rsid w:val="00D543E3"/>
    <w:rsid w:val="00D54570"/>
    <w:rsid w:val="00D545EB"/>
    <w:rsid w:val="00D54EFA"/>
    <w:rsid w:val="00D566C2"/>
    <w:rsid w:val="00D57B3E"/>
    <w:rsid w:val="00D60D55"/>
    <w:rsid w:val="00D616D8"/>
    <w:rsid w:val="00D61ABF"/>
    <w:rsid w:val="00D62BDB"/>
    <w:rsid w:val="00D636E5"/>
    <w:rsid w:val="00D64872"/>
    <w:rsid w:val="00D64B5A"/>
    <w:rsid w:val="00D65076"/>
    <w:rsid w:val="00D65730"/>
    <w:rsid w:val="00D701F8"/>
    <w:rsid w:val="00D70C6B"/>
    <w:rsid w:val="00D717F3"/>
    <w:rsid w:val="00D719CC"/>
    <w:rsid w:val="00D71CE6"/>
    <w:rsid w:val="00D722A8"/>
    <w:rsid w:val="00D722FA"/>
    <w:rsid w:val="00D72615"/>
    <w:rsid w:val="00D7383D"/>
    <w:rsid w:val="00D7524B"/>
    <w:rsid w:val="00D754B2"/>
    <w:rsid w:val="00D7567B"/>
    <w:rsid w:val="00D75F46"/>
    <w:rsid w:val="00D76AB7"/>
    <w:rsid w:val="00D76C9B"/>
    <w:rsid w:val="00D7725D"/>
    <w:rsid w:val="00D776F3"/>
    <w:rsid w:val="00D777E1"/>
    <w:rsid w:val="00D80863"/>
    <w:rsid w:val="00D80A28"/>
    <w:rsid w:val="00D80DA5"/>
    <w:rsid w:val="00D812B9"/>
    <w:rsid w:val="00D819A3"/>
    <w:rsid w:val="00D83684"/>
    <w:rsid w:val="00D84EC0"/>
    <w:rsid w:val="00D854D3"/>
    <w:rsid w:val="00D8599E"/>
    <w:rsid w:val="00D85C4D"/>
    <w:rsid w:val="00D85CF8"/>
    <w:rsid w:val="00D861E3"/>
    <w:rsid w:val="00D86C79"/>
    <w:rsid w:val="00D87D6C"/>
    <w:rsid w:val="00D91F5D"/>
    <w:rsid w:val="00D92696"/>
    <w:rsid w:val="00D92AB2"/>
    <w:rsid w:val="00D93449"/>
    <w:rsid w:val="00D93609"/>
    <w:rsid w:val="00D9540D"/>
    <w:rsid w:val="00D96716"/>
    <w:rsid w:val="00D9780C"/>
    <w:rsid w:val="00D97865"/>
    <w:rsid w:val="00D97DA5"/>
    <w:rsid w:val="00DA027C"/>
    <w:rsid w:val="00DA049F"/>
    <w:rsid w:val="00DA112D"/>
    <w:rsid w:val="00DA1DB0"/>
    <w:rsid w:val="00DA244F"/>
    <w:rsid w:val="00DA378A"/>
    <w:rsid w:val="00DA3B37"/>
    <w:rsid w:val="00DA3F9D"/>
    <w:rsid w:val="00DA5C5C"/>
    <w:rsid w:val="00DA5D6D"/>
    <w:rsid w:val="00DA650F"/>
    <w:rsid w:val="00DA6F9B"/>
    <w:rsid w:val="00DB0213"/>
    <w:rsid w:val="00DB2910"/>
    <w:rsid w:val="00DB2AF5"/>
    <w:rsid w:val="00DB2F67"/>
    <w:rsid w:val="00DB3085"/>
    <w:rsid w:val="00DB44AF"/>
    <w:rsid w:val="00DB46EE"/>
    <w:rsid w:val="00DB567B"/>
    <w:rsid w:val="00DB5B99"/>
    <w:rsid w:val="00DB61E7"/>
    <w:rsid w:val="00DB62C4"/>
    <w:rsid w:val="00DB674D"/>
    <w:rsid w:val="00DB6B26"/>
    <w:rsid w:val="00DB724F"/>
    <w:rsid w:val="00DC094A"/>
    <w:rsid w:val="00DC1BE6"/>
    <w:rsid w:val="00DC1C03"/>
    <w:rsid w:val="00DC2641"/>
    <w:rsid w:val="00DC2CD8"/>
    <w:rsid w:val="00DC327E"/>
    <w:rsid w:val="00DC5141"/>
    <w:rsid w:val="00DC537F"/>
    <w:rsid w:val="00DC6754"/>
    <w:rsid w:val="00DC6E52"/>
    <w:rsid w:val="00DC768A"/>
    <w:rsid w:val="00DD04A2"/>
    <w:rsid w:val="00DD0A97"/>
    <w:rsid w:val="00DD2050"/>
    <w:rsid w:val="00DD2C3A"/>
    <w:rsid w:val="00DD3971"/>
    <w:rsid w:val="00DD3DAD"/>
    <w:rsid w:val="00DD4E9D"/>
    <w:rsid w:val="00DD54D5"/>
    <w:rsid w:val="00DD5BCE"/>
    <w:rsid w:val="00DD67D3"/>
    <w:rsid w:val="00DD6A6F"/>
    <w:rsid w:val="00DD6BB1"/>
    <w:rsid w:val="00DE06F4"/>
    <w:rsid w:val="00DE1370"/>
    <w:rsid w:val="00DE1D37"/>
    <w:rsid w:val="00DE1E80"/>
    <w:rsid w:val="00DE2403"/>
    <w:rsid w:val="00DE240F"/>
    <w:rsid w:val="00DE2DEA"/>
    <w:rsid w:val="00DE39F4"/>
    <w:rsid w:val="00DE3F96"/>
    <w:rsid w:val="00DE4B3A"/>
    <w:rsid w:val="00DE4ECD"/>
    <w:rsid w:val="00DE5022"/>
    <w:rsid w:val="00DE6813"/>
    <w:rsid w:val="00DE7B6C"/>
    <w:rsid w:val="00DF0C69"/>
    <w:rsid w:val="00DF116C"/>
    <w:rsid w:val="00DF1CAD"/>
    <w:rsid w:val="00DF2025"/>
    <w:rsid w:val="00DF3157"/>
    <w:rsid w:val="00DF5F24"/>
    <w:rsid w:val="00DF749E"/>
    <w:rsid w:val="00DF791A"/>
    <w:rsid w:val="00E00FF8"/>
    <w:rsid w:val="00E01010"/>
    <w:rsid w:val="00E010E2"/>
    <w:rsid w:val="00E012F3"/>
    <w:rsid w:val="00E022C1"/>
    <w:rsid w:val="00E02E63"/>
    <w:rsid w:val="00E04555"/>
    <w:rsid w:val="00E04C2C"/>
    <w:rsid w:val="00E04F5C"/>
    <w:rsid w:val="00E05092"/>
    <w:rsid w:val="00E0608B"/>
    <w:rsid w:val="00E061A9"/>
    <w:rsid w:val="00E07522"/>
    <w:rsid w:val="00E11559"/>
    <w:rsid w:val="00E1235A"/>
    <w:rsid w:val="00E137BD"/>
    <w:rsid w:val="00E156D1"/>
    <w:rsid w:val="00E163A2"/>
    <w:rsid w:val="00E1653F"/>
    <w:rsid w:val="00E174DC"/>
    <w:rsid w:val="00E17BAB"/>
    <w:rsid w:val="00E17C19"/>
    <w:rsid w:val="00E20490"/>
    <w:rsid w:val="00E206B4"/>
    <w:rsid w:val="00E2108E"/>
    <w:rsid w:val="00E21BEE"/>
    <w:rsid w:val="00E21E6D"/>
    <w:rsid w:val="00E232E9"/>
    <w:rsid w:val="00E240FC"/>
    <w:rsid w:val="00E25732"/>
    <w:rsid w:val="00E262B7"/>
    <w:rsid w:val="00E274AF"/>
    <w:rsid w:val="00E27EC9"/>
    <w:rsid w:val="00E3054C"/>
    <w:rsid w:val="00E3063B"/>
    <w:rsid w:val="00E30C4F"/>
    <w:rsid w:val="00E30D1D"/>
    <w:rsid w:val="00E30E9A"/>
    <w:rsid w:val="00E311CC"/>
    <w:rsid w:val="00E32306"/>
    <w:rsid w:val="00E3300F"/>
    <w:rsid w:val="00E33234"/>
    <w:rsid w:val="00E3382E"/>
    <w:rsid w:val="00E3383F"/>
    <w:rsid w:val="00E33F95"/>
    <w:rsid w:val="00E3495D"/>
    <w:rsid w:val="00E34E43"/>
    <w:rsid w:val="00E34F52"/>
    <w:rsid w:val="00E35656"/>
    <w:rsid w:val="00E356A0"/>
    <w:rsid w:val="00E36E84"/>
    <w:rsid w:val="00E374A7"/>
    <w:rsid w:val="00E37F0F"/>
    <w:rsid w:val="00E40F77"/>
    <w:rsid w:val="00E41E37"/>
    <w:rsid w:val="00E42AB1"/>
    <w:rsid w:val="00E42DCB"/>
    <w:rsid w:val="00E43A7B"/>
    <w:rsid w:val="00E442FD"/>
    <w:rsid w:val="00E44411"/>
    <w:rsid w:val="00E4461B"/>
    <w:rsid w:val="00E4509F"/>
    <w:rsid w:val="00E45BBA"/>
    <w:rsid w:val="00E45C64"/>
    <w:rsid w:val="00E45D6E"/>
    <w:rsid w:val="00E46E7B"/>
    <w:rsid w:val="00E47627"/>
    <w:rsid w:val="00E47D8F"/>
    <w:rsid w:val="00E503DF"/>
    <w:rsid w:val="00E51BFA"/>
    <w:rsid w:val="00E538F4"/>
    <w:rsid w:val="00E53CA1"/>
    <w:rsid w:val="00E53E2D"/>
    <w:rsid w:val="00E55E05"/>
    <w:rsid w:val="00E56847"/>
    <w:rsid w:val="00E56E23"/>
    <w:rsid w:val="00E56E2B"/>
    <w:rsid w:val="00E574DA"/>
    <w:rsid w:val="00E607E5"/>
    <w:rsid w:val="00E60E62"/>
    <w:rsid w:val="00E615E7"/>
    <w:rsid w:val="00E62071"/>
    <w:rsid w:val="00E62473"/>
    <w:rsid w:val="00E62A46"/>
    <w:rsid w:val="00E63826"/>
    <w:rsid w:val="00E63C02"/>
    <w:rsid w:val="00E64116"/>
    <w:rsid w:val="00E647DA"/>
    <w:rsid w:val="00E64A7A"/>
    <w:rsid w:val="00E64DDD"/>
    <w:rsid w:val="00E652CC"/>
    <w:rsid w:val="00E66725"/>
    <w:rsid w:val="00E669D3"/>
    <w:rsid w:val="00E66E89"/>
    <w:rsid w:val="00E674D0"/>
    <w:rsid w:val="00E67952"/>
    <w:rsid w:val="00E70A58"/>
    <w:rsid w:val="00E70E96"/>
    <w:rsid w:val="00E7111A"/>
    <w:rsid w:val="00E7386C"/>
    <w:rsid w:val="00E73DA4"/>
    <w:rsid w:val="00E73EEF"/>
    <w:rsid w:val="00E74BF4"/>
    <w:rsid w:val="00E754C8"/>
    <w:rsid w:val="00E7671E"/>
    <w:rsid w:val="00E76B13"/>
    <w:rsid w:val="00E7718E"/>
    <w:rsid w:val="00E7764B"/>
    <w:rsid w:val="00E77771"/>
    <w:rsid w:val="00E77BA7"/>
    <w:rsid w:val="00E80930"/>
    <w:rsid w:val="00E80B33"/>
    <w:rsid w:val="00E814DF"/>
    <w:rsid w:val="00E8253F"/>
    <w:rsid w:val="00E834E0"/>
    <w:rsid w:val="00E84B5B"/>
    <w:rsid w:val="00E85351"/>
    <w:rsid w:val="00E85648"/>
    <w:rsid w:val="00E866D2"/>
    <w:rsid w:val="00E86FA7"/>
    <w:rsid w:val="00E877EB"/>
    <w:rsid w:val="00E90445"/>
    <w:rsid w:val="00E90BB5"/>
    <w:rsid w:val="00E91BED"/>
    <w:rsid w:val="00E91C89"/>
    <w:rsid w:val="00E92CD0"/>
    <w:rsid w:val="00E930DA"/>
    <w:rsid w:val="00E941FF"/>
    <w:rsid w:val="00E94427"/>
    <w:rsid w:val="00E94593"/>
    <w:rsid w:val="00E948A6"/>
    <w:rsid w:val="00E948F3"/>
    <w:rsid w:val="00E95100"/>
    <w:rsid w:val="00E9523F"/>
    <w:rsid w:val="00E9558F"/>
    <w:rsid w:val="00E95DC1"/>
    <w:rsid w:val="00E963A7"/>
    <w:rsid w:val="00EA3D0C"/>
    <w:rsid w:val="00EA3ED8"/>
    <w:rsid w:val="00EA4131"/>
    <w:rsid w:val="00EA7527"/>
    <w:rsid w:val="00EA7675"/>
    <w:rsid w:val="00EB0D33"/>
    <w:rsid w:val="00EB0EF9"/>
    <w:rsid w:val="00EB1289"/>
    <w:rsid w:val="00EB12EB"/>
    <w:rsid w:val="00EB2403"/>
    <w:rsid w:val="00EB2D5C"/>
    <w:rsid w:val="00EB479D"/>
    <w:rsid w:val="00EB4A83"/>
    <w:rsid w:val="00EB4F56"/>
    <w:rsid w:val="00EB6E28"/>
    <w:rsid w:val="00EB6EF4"/>
    <w:rsid w:val="00EB73EC"/>
    <w:rsid w:val="00EB75B2"/>
    <w:rsid w:val="00EB7F0F"/>
    <w:rsid w:val="00EB7F68"/>
    <w:rsid w:val="00EB7FE1"/>
    <w:rsid w:val="00EC03E0"/>
    <w:rsid w:val="00EC060C"/>
    <w:rsid w:val="00EC0E3A"/>
    <w:rsid w:val="00EC2C64"/>
    <w:rsid w:val="00EC3C3B"/>
    <w:rsid w:val="00EC3F77"/>
    <w:rsid w:val="00EC445C"/>
    <w:rsid w:val="00EC4A5A"/>
    <w:rsid w:val="00EC58B6"/>
    <w:rsid w:val="00EC7939"/>
    <w:rsid w:val="00ED0ACD"/>
    <w:rsid w:val="00ED18E2"/>
    <w:rsid w:val="00ED1957"/>
    <w:rsid w:val="00ED26A0"/>
    <w:rsid w:val="00ED2E3B"/>
    <w:rsid w:val="00ED447C"/>
    <w:rsid w:val="00ED49B1"/>
    <w:rsid w:val="00ED4E56"/>
    <w:rsid w:val="00ED6BEA"/>
    <w:rsid w:val="00ED7714"/>
    <w:rsid w:val="00ED7959"/>
    <w:rsid w:val="00EE00F9"/>
    <w:rsid w:val="00EE084A"/>
    <w:rsid w:val="00EE0981"/>
    <w:rsid w:val="00EE13D0"/>
    <w:rsid w:val="00EE228B"/>
    <w:rsid w:val="00EE2470"/>
    <w:rsid w:val="00EE2793"/>
    <w:rsid w:val="00EE34AA"/>
    <w:rsid w:val="00EE390C"/>
    <w:rsid w:val="00EE4ABE"/>
    <w:rsid w:val="00EE5285"/>
    <w:rsid w:val="00EE65F6"/>
    <w:rsid w:val="00EE74AD"/>
    <w:rsid w:val="00EE74CF"/>
    <w:rsid w:val="00EF0D1F"/>
    <w:rsid w:val="00EF35B5"/>
    <w:rsid w:val="00EF3A4C"/>
    <w:rsid w:val="00EF432C"/>
    <w:rsid w:val="00EF4403"/>
    <w:rsid w:val="00EF4C02"/>
    <w:rsid w:val="00EF4F14"/>
    <w:rsid w:val="00EF5AD4"/>
    <w:rsid w:val="00EF6EC9"/>
    <w:rsid w:val="00EF702A"/>
    <w:rsid w:val="00EF726D"/>
    <w:rsid w:val="00EF7DB8"/>
    <w:rsid w:val="00F00077"/>
    <w:rsid w:val="00F01CE9"/>
    <w:rsid w:val="00F02017"/>
    <w:rsid w:val="00F023F5"/>
    <w:rsid w:val="00F02C6E"/>
    <w:rsid w:val="00F048C6"/>
    <w:rsid w:val="00F06873"/>
    <w:rsid w:val="00F06904"/>
    <w:rsid w:val="00F10057"/>
    <w:rsid w:val="00F1016F"/>
    <w:rsid w:val="00F105C4"/>
    <w:rsid w:val="00F106D8"/>
    <w:rsid w:val="00F1081C"/>
    <w:rsid w:val="00F10831"/>
    <w:rsid w:val="00F112FB"/>
    <w:rsid w:val="00F11FCE"/>
    <w:rsid w:val="00F120B0"/>
    <w:rsid w:val="00F12FA0"/>
    <w:rsid w:val="00F13696"/>
    <w:rsid w:val="00F13F90"/>
    <w:rsid w:val="00F15704"/>
    <w:rsid w:val="00F16214"/>
    <w:rsid w:val="00F1780F"/>
    <w:rsid w:val="00F20581"/>
    <w:rsid w:val="00F212E3"/>
    <w:rsid w:val="00F213C9"/>
    <w:rsid w:val="00F2168C"/>
    <w:rsid w:val="00F24730"/>
    <w:rsid w:val="00F24D39"/>
    <w:rsid w:val="00F25687"/>
    <w:rsid w:val="00F25771"/>
    <w:rsid w:val="00F30741"/>
    <w:rsid w:val="00F30CA9"/>
    <w:rsid w:val="00F3106D"/>
    <w:rsid w:val="00F31B53"/>
    <w:rsid w:val="00F32C51"/>
    <w:rsid w:val="00F340AF"/>
    <w:rsid w:val="00F34988"/>
    <w:rsid w:val="00F35A3F"/>
    <w:rsid w:val="00F36793"/>
    <w:rsid w:val="00F40A6D"/>
    <w:rsid w:val="00F41048"/>
    <w:rsid w:val="00F41D88"/>
    <w:rsid w:val="00F42563"/>
    <w:rsid w:val="00F442C4"/>
    <w:rsid w:val="00F446C3"/>
    <w:rsid w:val="00F44BEB"/>
    <w:rsid w:val="00F45AEA"/>
    <w:rsid w:val="00F45CEB"/>
    <w:rsid w:val="00F45D5F"/>
    <w:rsid w:val="00F45EEE"/>
    <w:rsid w:val="00F46015"/>
    <w:rsid w:val="00F464EC"/>
    <w:rsid w:val="00F4671B"/>
    <w:rsid w:val="00F471E8"/>
    <w:rsid w:val="00F47969"/>
    <w:rsid w:val="00F500DB"/>
    <w:rsid w:val="00F50C1E"/>
    <w:rsid w:val="00F5223D"/>
    <w:rsid w:val="00F53B8C"/>
    <w:rsid w:val="00F540EF"/>
    <w:rsid w:val="00F54413"/>
    <w:rsid w:val="00F546AD"/>
    <w:rsid w:val="00F55733"/>
    <w:rsid w:val="00F55750"/>
    <w:rsid w:val="00F56042"/>
    <w:rsid w:val="00F56153"/>
    <w:rsid w:val="00F56996"/>
    <w:rsid w:val="00F56AE1"/>
    <w:rsid w:val="00F57144"/>
    <w:rsid w:val="00F60C6A"/>
    <w:rsid w:val="00F6190A"/>
    <w:rsid w:val="00F61D46"/>
    <w:rsid w:val="00F624CF"/>
    <w:rsid w:val="00F62B05"/>
    <w:rsid w:val="00F62E39"/>
    <w:rsid w:val="00F630A7"/>
    <w:rsid w:val="00F630F0"/>
    <w:rsid w:val="00F63AB5"/>
    <w:rsid w:val="00F64991"/>
    <w:rsid w:val="00F65164"/>
    <w:rsid w:val="00F653DB"/>
    <w:rsid w:val="00F67157"/>
    <w:rsid w:val="00F6746B"/>
    <w:rsid w:val="00F710B7"/>
    <w:rsid w:val="00F719CB"/>
    <w:rsid w:val="00F71A29"/>
    <w:rsid w:val="00F71FC8"/>
    <w:rsid w:val="00F727BF"/>
    <w:rsid w:val="00F72D2A"/>
    <w:rsid w:val="00F72F38"/>
    <w:rsid w:val="00F72FD0"/>
    <w:rsid w:val="00F736F6"/>
    <w:rsid w:val="00F73833"/>
    <w:rsid w:val="00F74D22"/>
    <w:rsid w:val="00F75784"/>
    <w:rsid w:val="00F7589D"/>
    <w:rsid w:val="00F760F6"/>
    <w:rsid w:val="00F761FC"/>
    <w:rsid w:val="00F808F9"/>
    <w:rsid w:val="00F81663"/>
    <w:rsid w:val="00F81C96"/>
    <w:rsid w:val="00F82460"/>
    <w:rsid w:val="00F837C1"/>
    <w:rsid w:val="00F8427D"/>
    <w:rsid w:val="00F84935"/>
    <w:rsid w:val="00F849C7"/>
    <w:rsid w:val="00F85BBD"/>
    <w:rsid w:val="00F86056"/>
    <w:rsid w:val="00F86337"/>
    <w:rsid w:val="00F86B49"/>
    <w:rsid w:val="00F86BA9"/>
    <w:rsid w:val="00F86F4D"/>
    <w:rsid w:val="00F87110"/>
    <w:rsid w:val="00F873E8"/>
    <w:rsid w:val="00F877EB"/>
    <w:rsid w:val="00F87BC4"/>
    <w:rsid w:val="00F90C09"/>
    <w:rsid w:val="00F9107A"/>
    <w:rsid w:val="00F91508"/>
    <w:rsid w:val="00F91532"/>
    <w:rsid w:val="00F920E5"/>
    <w:rsid w:val="00F923B8"/>
    <w:rsid w:val="00F933EB"/>
    <w:rsid w:val="00F934EE"/>
    <w:rsid w:val="00F93F63"/>
    <w:rsid w:val="00F9405F"/>
    <w:rsid w:val="00F96460"/>
    <w:rsid w:val="00F967E5"/>
    <w:rsid w:val="00F9767E"/>
    <w:rsid w:val="00FA0151"/>
    <w:rsid w:val="00FA0726"/>
    <w:rsid w:val="00FA0D42"/>
    <w:rsid w:val="00FA0F5D"/>
    <w:rsid w:val="00FA17DE"/>
    <w:rsid w:val="00FA29C6"/>
    <w:rsid w:val="00FA2ED9"/>
    <w:rsid w:val="00FA39E2"/>
    <w:rsid w:val="00FA43E1"/>
    <w:rsid w:val="00FA4776"/>
    <w:rsid w:val="00FA5D20"/>
    <w:rsid w:val="00FA6303"/>
    <w:rsid w:val="00FA6E39"/>
    <w:rsid w:val="00FA7B30"/>
    <w:rsid w:val="00FA7F51"/>
    <w:rsid w:val="00FB0C58"/>
    <w:rsid w:val="00FB1274"/>
    <w:rsid w:val="00FB15CE"/>
    <w:rsid w:val="00FB176A"/>
    <w:rsid w:val="00FB2026"/>
    <w:rsid w:val="00FB2091"/>
    <w:rsid w:val="00FB2207"/>
    <w:rsid w:val="00FB29BF"/>
    <w:rsid w:val="00FB2BC6"/>
    <w:rsid w:val="00FB3CF6"/>
    <w:rsid w:val="00FB4271"/>
    <w:rsid w:val="00FB436C"/>
    <w:rsid w:val="00FB4736"/>
    <w:rsid w:val="00FB61C3"/>
    <w:rsid w:val="00FB6796"/>
    <w:rsid w:val="00FB7275"/>
    <w:rsid w:val="00FB72FB"/>
    <w:rsid w:val="00FC036A"/>
    <w:rsid w:val="00FC0A44"/>
    <w:rsid w:val="00FC1983"/>
    <w:rsid w:val="00FC1D22"/>
    <w:rsid w:val="00FC1EC8"/>
    <w:rsid w:val="00FC2634"/>
    <w:rsid w:val="00FC29AE"/>
    <w:rsid w:val="00FC3D89"/>
    <w:rsid w:val="00FC460C"/>
    <w:rsid w:val="00FC4B0E"/>
    <w:rsid w:val="00FC5625"/>
    <w:rsid w:val="00FC5C24"/>
    <w:rsid w:val="00FC62C8"/>
    <w:rsid w:val="00FD0249"/>
    <w:rsid w:val="00FD1CF9"/>
    <w:rsid w:val="00FD238B"/>
    <w:rsid w:val="00FD290D"/>
    <w:rsid w:val="00FD3077"/>
    <w:rsid w:val="00FD312D"/>
    <w:rsid w:val="00FD326F"/>
    <w:rsid w:val="00FD36BF"/>
    <w:rsid w:val="00FD3ACB"/>
    <w:rsid w:val="00FD4A0B"/>
    <w:rsid w:val="00FD5506"/>
    <w:rsid w:val="00FD5C19"/>
    <w:rsid w:val="00FD5FCA"/>
    <w:rsid w:val="00FD6C4D"/>
    <w:rsid w:val="00FD6FC8"/>
    <w:rsid w:val="00FD747C"/>
    <w:rsid w:val="00FE0391"/>
    <w:rsid w:val="00FE0DAA"/>
    <w:rsid w:val="00FE1DE3"/>
    <w:rsid w:val="00FE257A"/>
    <w:rsid w:val="00FE2BC4"/>
    <w:rsid w:val="00FE300A"/>
    <w:rsid w:val="00FE4431"/>
    <w:rsid w:val="00FE65D3"/>
    <w:rsid w:val="00FE6DD0"/>
    <w:rsid w:val="00FE7700"/>
    <w:rsid w:val="00FE7AF4"/>
    <w:rsid w:val="00FF0FC7"/>
    <w:rsid w:val="00FF1062"/>
    <w:rsid w:val="00FF18AB"/>
    <w:rsid w:val="00FF1B4D"/>
    <w:rsid w:val="00FF1E27"/>
    <w:rsid w:val="00FF23F8"/>
    <w:rsid w:val="00FF52EE"/>
    <w:rsid w:val="00FF646D"/>
    <w:rsid w:val="00FF6D94"/>
    <w:rsid w:val="00FF6E77"/>
    <w:rsid w:val="00FF7CB5"/>
    <w:rsid w:val="00FF7EBA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5:docId w15:val="{2B53F230-767A-49CC-BB9D-B345A91D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34F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34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28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889"/>
  </w:style>
  <w:style w:type="paragraph" w:styleId="Footer">
    <w:name w:val="footer"/>
    <w:basedOn w:val="Normal"/>
    <w:link w:val="FooterChar"/>
    <w:uiPriority w:val="99"/>
    <w:unhideWhenUsed/>
    <w:rsid w:val="008828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889"/>
  </w:style>
  <w:style w:type="table" w:styleId="TableGrid">
    <w:name w:val="Table Grid"/>
    <w:basedOn w:val="TableNormal"/>
    <w:uiPriority w:val="59"/>
    <w:rsid w:val="00192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2BA7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sz w:val="24"/>
      <w:szCs w:val="24"/>
    </w:rPr>
  </w:style>
  <w:style w:type="character" w:customStyle="1" w:styleId="citation">
    <w:name w:val="citation"/>
    <w:basedOn w:val="DefaultParagraphFont"/>
    <w:rsid w:val="00B71F58"/>
  </w:style>
  <w:style w:type="paragraph" w:styleId="BalloonText">
    <w:name w:val="Balloon Text"/>
    <w:basedOn w:val="Normal"/>
    <w:link w:val="BalloonTextChar"/>
    <w:uiPriority w:val="99"/>
    <w:semiHidden/>
    <w:unhideWhenUsed/>
    <w:rsid w:val="00A40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62F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DefaultParagraphFont"/>
    <w:rsid w:val="00B660B7"/>
  </w:style>
  <w:style w:type="paragraph" w:styleId="NormalWeb">
    <w:name w:val="Normal (Web)"/>
    <w:basedOn w:val="Normal"/>
    <w:uiPriority w:val="99"/>
    <w:semiHidden/>
    <w:unhideWhenUsed/>
    <w:rsid w:val="001C7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character" w:styleId="Strong">
    <w:name w:val="Strong"/>
    <w:basedOn w:val="DefaultParagraphFont"/>
    <w:uiPriority w:val="22"/>
    <w:qFormat/>
    <w:rsid w:val="0079370F"/>
    <w:rPr>
      <w:b/>
      <w:bCs/>
    </w:rPr>
  </w:style>
  <w:style w:type="paragraph" w:customStyle="1" w:styleId="xmsolistparagraph">
    <w:name w:val="x_msolistparagraph"/>
    <w:basedOn w:val="Normal"/>
    <w:rsid w:val="00793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character" w:customStyle="1" w:styleId="rphighlightallclass">
    <w:name w:val="rphighlightallclass"/>
    <w:basedOn w:val="DefaultParagraphFont"/>
    <w:rsid w:val="007303C3"/>
  </w:style>
  <w:style w:type="character" w:customStyle="1" w:styleId="currenthithighlight">
    <w:name w:val="currenthithighlight"/>
    <w:basedOn w:val="DefaultParagraphFont"/>
    <w:rsid w:val="007303C3"/>
  </w:style>
  <w:style w:type="character" w:styleId="Hyperlink">
    <w:name w:val="Hyperlink"/>
    <w:basedOn w:val="DefaultParagraphFont"/>
    <w:uiPriority w:val="99"/>
    <w:unhideWhenUsed/>
    <w:rsid w:val="00713C3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717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17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17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17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177E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00B5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00B55"/>
    <w:rPr>
      <w:rFonts w:ascii="Calibri" w:hAnsi="Calibri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C34FCC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styleId="Emphasis">
    <w:name w:val="Emphasis"/>
    <w:basedOn w:val="DefaultParagraphFont"/>
    <w:uiPriority w:val="20"/>
    <w:qFormat/>
    <w:rsid w:val="00C34FCC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C34FCC"/>
    <w:rPr>
      <w:color w:val="808080"/>
    </w:rPr>
  </w:style>
  <w:style w:type="character" w:customStyle="1" w:styleId="st">
    <w:name w:val="st"/>
    <w:basedOn w:val="DefaultParagraphFont"/>
    <w:rsid w:val="00C34FCC"/>
  </w:style>
  <w:style w:type="character" w:customStyle="1" w:styleId="citedby">
    <w:name w:val="citedby_"/>
    <w:basedOn w:val="DefaultParagraphFont"/>
    <w:rsid w:val="00C34FCC"/>
  </w:style>
  <w:style w:type="character" w:styleId="HTMLCite">
    <w:name w:val="HTML Cite"/>
    <w:basedOn w:val="DefaultParagraphFont"/>
    <w:uiPriority w:val="99"/>
    <w:semiHidden/>
    <w:unhideWhenUsed/>
    <w:rsid w:val="00C34FCC"/>
    <w:rPr>
      <w:i/>
      <w:iCs/>
    </w:rPr>
  </w:style>
  <w:style w:type="character" w:customStyle="1" w:styleId="slug-pub-date">
    <w:name w:val="slug-pub-date"/>
    <w:basedOn w:val="DefaultParagraphFont"/>
    <w:rsid w:val="00C34FCC"/>
  </w:style>
  <w:style w:type="character" w:customStyle="1" w:styleId="slug-vol">
    <w:name w:val="slug-vol"/>
    <w:basedOn w:val="DefaultParagraphFont"/>
    <w:rsid w:val="00C34FCC"/>
  </w:style>
  <w:style w:type="character" w:customStyle="1" w:styleId="slug-issue">
    <w:name w:val="slug-issue"/>
    <w:basedOn w:val="DefaultParagraphFont"/>
    <w:rsid w:val="00C34FCC"/>
  </w:style>
  <w:style w:type="character" w:customStyle="1" w:styleId="slug-pages">
    <w:name w:val="slug-pages"/>
    <w:basedOn w:val="DefaultParagraphFont"/>
    <w:rsid w:val="00C34FCC"/>
  </w:style>
  <w:style w:type="character" w:customStyle="1" w:styleId="slug-doi-wrapper">
    <w:name w:val="slug-doi-wrapper"/>
    <w:basedOn w:val="DefaultParagraphFont"/>
    <w:rsid w:val="00C34FCC"/>
  </w:style>
  <w:style w:type="character" w:customStyle="1" w:styleId="slug-doi">
    <w:name w:val="slug-doi"/>
    <w:basedOn w:val="DefaultParagraphFont"/>
    <w:rsid w:val="00C34FCC"/>
  </w:style>
  <w:style w:type="character" w:customStyle="1" w:styleId="citationauthor">
    <w:name w:val="citationauthor"/>
    <w:basedOn w:val="DefaultParagraphFont"/>
    <w:rsid w:val="00C34FCC"/>
  </w:style>
  <w:style w:type="character" w:customStyle="1" w:styleId="citationdate">
    <w:name w:val="citationdate"/>
    <w:basedOn w:val="DefaultParagraphFont"/>
    <w:rsid w:val="00C34FCC"/>
  </w:style>
  <w:style w:type="character" w:customStyle="1" w:styleId="citationarticleorsectiontitle">
    <w:name w:val="citationarticleorsectiontitle"/>
    <w:basedOn w:val="DefaultParagraphFont"/>
    <w:rsid w:val="00C34FCC"/>
  </w:style>
  <w:style w:type="character" w:customStyle="1" w:styleId="citationsource">
    <w:name w:val="citationsource"/>
    <w:basedOn w:val="DefaultParagraphFont"/>
    <w:rsid w:val="00C34FCC"/>
  </w:style>
  <w:style w:type="character" w:customStyle="1" w:styleId="citationvolume">
    <w:name w:val="citationvolume"/>
    <w:basedOn w:val="DefaultParagraphFont"/>
    <w:rsid w:val="00C34FCC"/>
  </w:style>
  <w:style w:type="character" w:customStyle="1" w:styleId="citationissue">
    <w:name w:val="citationissue"/>
    <w:basedOn w:val="DefaultParagraphFont"/>
    <w:rsid w:val="00C34FCC"/>
  </w:style>
  <w:style w:type="character" w:customStyle="1" w:styleId="citationspagelabel">
    <w:name w:val="citationspagelabel"/>
    <w:basedOn w:val="DefaultParagraphFont"/>
    <w:rsid w:val="00C34FCC"/>
  </w:style>
  <w:style w:type="character" w:customStyle="1" w:styleId="citationspagevalue">
    <w:name w:val="citationspagevalue"/>
    <w:basedOn w:val="DefaultParagraphFont"/>
    <w:rsid w:val="00C34FCC"/>
  </w:style>
  <w:style w:type="character" w:styleId="FollowedHyperlink">
    <w:name w:val="FollowedHyperlink"/>
    <w:basedOn w:val="DefaultParagraphFont"/>
    <w:uiPriority w:val="99"/>
    <w:semiHidden/>
    <w:unhideWhenUsed/>
    <w:rsid w:val="00C34FCC"/>
    <w:rPr>
      <w:color w:val="800080" w:themeColor="followedHyperlink"/>
      <w:u w:val="single"/>
    </w:rPr>
  </w:style>
  <w:style w:type="character" w:customStyle="1" w:styleId="personname">
    <w:name w:val="person_name"/>
    <w:basedOn w:val="DefaultParagraphFont"/>
    <w:rsid w:val="00C34FCC"/>
  </w:style>
  <w:style w:type="character" w:customStyle="1" w:styleId="authors">
    <w:name w:val="authors"/>
    <w:basedOn w:val="DefaultParagraphFont"/>
    <w:rsid w:val="00C34FCC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C25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C25C0"/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article-headermeta-info-data">
    <w:name w:val="article-header__meta-info-data"/>
    <w:basedOn w:val="DefaultParagraphFont"/>
    <w:rsid w:val="004C6DE6"/>
  </w:style>
  <w:style w:type="character" w:customStyle="1" w:styleId="hl">
    <w:name w:val="hl"/>
    <w:basedOn w:val="DefaultParagraphFont"/>
    <w:rsid w:val="0093387E"/>
  </w:style>
  <w:style w:type="character" w:customStyle="1" w:styleId="mixed-citation">
    <w:name w:val="mixed-citation"/>
    <w:basedOn w:val="DefaultParagraphFont"/>
    <w:rsid w:val="00C66714"/>
  </w:style>
  <w:style w:type="character" w:customStyle="1" w:styleId="ref-journal">
    <w:name w:val="ref-journal"/>
    <w:basedOn w:val="DefaultParagraphFont"/>
    <w:rsid w:val="00C66714"/>
  </w:style>
  <w:style w:type="character" w:customStyle="1" w:styleId="ref-vol">
    <w:name w:val="ref-vol"/>
    <w:basedOn w:val="DefaultParagraphFont"/>
    <w:rsid w:val="00C66714"/>
  </w:style>
  <w:style w:type="character" w:customStyle="1" w:styleId="nowrap">
    <w:name w:val="nowrap"/>
    <w:basedOn w:val="DefaultParagraphFont"/>
    <w:rsid w:val="00C66714"/>
  </w:style>
  <w:style w:type="character" w:customStyle="1" w:styleId="journaltitle">
    <w:name w:val="journaltitle"/>
    <w:basedOn w:val="DefaultParagraphFont"/>
    <w:rsid w:val="00221F95"/>
  </w:style>
  <w:style w:type="paragraph" w:styleId="Caption">
    <w:name w:val="caption"/>
    <w:basedOn w:val="Normal"/>
    <w:next w:val="Normal"/>
    <w:uiPriority w:val="35"/>
    <w:unhideWhenUsed/>
    <w:qFormat/>
    <w:rsid w:val="005741F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0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16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E6081-4113-4C55-B7BD-22FD0706E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9127CC44</Template>
  <TotalTime>10903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QUT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duncanew</dc:creator>
  <cp:lastModifiedBy>Earl Duncan</cp:lastModifiedBy>
  <cp:revision>1620</cp:revision>
  <cp:lastPrinted>2015-04-29T04:06:00Z</cp:lastPrinted>
  <dcterms:created xsi:type="dcterms:W3CDTF">2017-02-08T06:13:00Z</dcterms:created>
  <dcterms:modified xsi:type="dcterms:W3CDTF">2017-09-30T10:17:00Z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Elsevier's Harvard Style (with titles)</vt:lpwstr>
  </property>
</Properties>
</file>