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27EEE6" w14:textId="77777777" w:rsidR="00654E8F" w:rsidRPr="0058636C" w:rsidRDefault="00654E8F" w:rsidP="00C06D20">
      <w:pPr>
        <w:pStyle w:val="SupplementaryMaterial"/>
        <w:rPr>
          <w:b w:val="0"/>
        </w:rPr>
      </w:pPr>
      <w:r w:rsidRPr="0058636C">
        <w:t>Supplementary Material</w:t>
      </w:r>
    </w:p>
    <w:p w14:paraId="1DC3B0DB" w14:textId="47C7B29E" w:rsidR="00320E2B" w:rsidRPr="0058636C" w:rsidRDefault="00CB050A" w:rsidP="00C06D20">
      <w:pPr>
        <w:pStyle w:val="Heading1"/>
        <w:numPr>
          <w:ilvl w:val="0"/>
          <w:numId w:val="0"/>
        </w:numPr>
        <w:ind w:left="567" w:hanging="567"/>
        <w:rPr>
          <w:rFonts w:eastAsiaTheme="minorEastAsia"/>
          <w:lang w:eastAsia="zh-CN"/>
        </w:rPr>
      </w:pPr>
      <w:r w:rsidRPr="0058636C">
        <w:t>1</w:t>
      </w:r>
      <w:r w:rsidRPr="0058636C">
        <w:rPr>
          <w:rFonts w:eastAsia="SimSun"/>
          <w:lang w:eastAsia="zh-CN"/>
        </w:rPr>
        <w:t xml:space="preserve"> </w:t>
      </w:r>
      <w:bookmarkStart w:id="0" w:name="_GoBack"/>
      <w:bookmarkEnd w:id="0"/>
      <w:proofErr w:type="spellStart"/>
      <w:r w:rsidR="00654E8F" w:rsidRPr="0058636C">
        <w:t>Supplementary</w:t>
      </w:r>
      <w:r w:rsidR="005F2BFF" w:rsidRPr="0058636C">
        <w:t>T</w:t>
      </w:r>
      <w:r w:rsidR="005F2BFF" w:rsidRPr="0058636C">
        <w:rPr>
          <w:rFonts w:eastAsiaTheme="minorEastAsia"/>
          <w:lang w:eastAsia="zh-CN"/>
        </w:rPr>
        <w:t>ables</w:t>
      </w:r>
      <w:proofErr w:type="spellEnd"/>
    </w:p>
    <w:p w14:paraId="4F659F4F" w14:textId="7D489AE7" w:rsidR="00CB050A" w:rsidRPr="0058636C" w:rsidRDefault="00CB050A" w:rsidP="00C06D20">
      <w:pPr>
        <w:pStyle w:val="Heading1"/>
        <w:numPr>
          <w:ilvl w:val="0"/>
          <w:numId w:val="0"/>
        </w:numPr>
        <w:ind w:left="567" w:hanging="567"/>
      </w:pPr>
      <w:r w:rsidRPr="0058636C">
        <w:t>1</w:t>
      </w:r>
      <w:r w:rsidRPr="0058636C">
        <w:rPr>
          <w:rFonts w:eastAsia="SimSun"/>
          <w:lang w:eastAsia="zh-CN"/>
        </w:rPr>
        <w:t xml:space="preserve">.2 </w:t>
      </w:r>
      <w:r w:rsidRPr="0058636C">
        <w:t>Supplementary Tables</w:t>
      </w:r>
    </w:p>
    <w:p w14:paraId="656B857A" w14:textId="23F7D54F" w:rsidR="00F637CE" w:rsidRPr="0058636C" w:rsidRDefault="00F637CE" w:rsidP="00C06D20">
      <w:pPr>
        <w:rPr>
          <w:rFonts w:cs="Times New Roman"/>
        </w:rPr>
      </w:pPr>
      <w:r w:rsidRPr="0058636C">
        <w:rPr>
          <w:rFonts w:cs="Times New Roman"/>
          <w:b/>
          <w:szCs w:val="24"/>
        </w:rPr>
        <w:t xml:space="preserve">Supplementary </w:t>
      </w:r>
      <w:r w:rsidRPr="00F637CE">
        <w:rPr>
          <w:rFonts w:eastAsia="SimSun" w:cs="Times New Roman"/>
          <w:b/>
          <w:bCs/>
          <w:sz w:val="22"/>
          <w:lang w:eastAsia="zh-CN"/>
        </w:rPr>
        <w:t>Table S1</w:t>
      </w:r>
      <w:r w:rsidRPr="0058636C">
        <w:rPr>
          <w:rFonts w:eastAsia="SimSun" w:cs="Times New Roman"/>
          <w:b/>
          <w:bCs/>
          <w:sz w:val="22"/>
          <w:lang w:eastAsia="zh-CN"/>
        </w:rPr>
        <w:t>.</w:t>
      </w:r>
      <w:r w:rsidRPr="00F637CE">
        <w:rPr>
          <w:rFonts w:eastAsia="SimSun" w:cs="Times New Roman"/>
          <w:b/>
          <w:bCs/>
          <w:sz w:val="22"/>
          <w:lang w:eastAsia="zh-CN"/>
        </w:rPr>
        <w:t xml:space="preserve"> </w:t>
      </w:r>
      <w:r w:rsidR="005D6CE5" w:rsidRPr="005D6CE5">
        <w:rPr>
          <w:rFonts w:eastAsia="SimSun" w:cs="Times New Roman"/>
          <w:b/>
          <w:bCs/>
          <w:sz w:val="22"/>
          <w:lang w:eastAsia="zh-CN"/>
        </w:rPr>
        <w:t>Oligos used in the study</w:t>
      </w:r>
      <w:r w:rsidRPr="00F637CE">
        <w:rPr>
          <w:rFonts w:eastAsia="SimSun" w:cs="Times New Roman"/>
          <w:b/>
          <w:bCs/>
          <w:sz w:val="22"/>
          <w:lang w:eastAsia="zh-CN"/>
        </w:rPr>
        <w:t>.</w:t>
      </w:r>
    </w:p>
    <w:tbl>
      <w:tblPr>
        <w:tblW w:w="1012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686"/>
        <w:gridCol w:w="5434"/>
      </w:tblGrid>
      <w:tr w:rsidR="00F637CE" w:rsidRPr="00F637CE" w14:paraId="7706D5DF" w14:textId="77777777" w:rsidTr="00F637CE">
        <w:trPr>
          <w:trHeight w:val="288"/>
        </w:trPr>
        <w:tc>
          <w:tcPr>
            <w:tcW w:w="4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9AA82" w14:textId="77777777" w:rsidR="00F637CE" w:rsidRPr="00F637CE" w:rsidRDefault="00F637CE" w:rsidP="00C06D20">
            <w:pPr>
              <w:spacing w:before="0" w:after="0"/>
              <w:rPr>
                <w:rFonts w:eastAsia="SimSun" w:cs="Times New Roman"/>
                <w:b/>
                <w:bCs/>
                <w:szCs w:val="24"/>
                <w:lang w:eastAsia="zh-CN"/>
              </w:rPr>
            </w:pPr>
            <w:r w:rsidRPr="00F637CE">
              <w:rPr>
                <w:rFonts w:eastAsia="SimSun" w:cs="Times New Roman"/>
                <w:b/>
                <w:bCs/>
                <w:szCs w:val="24"/>
                <w:lang w:eastAsia="zh-CN"/>
              </w:rPr>
              <w:t>Name</w:t>
            </w:r>
          </w:p>
        </w:tc>
        <w:tc>
          <w:tcPr>
            <w:tcW w:w="5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F18CA" w14:textId="77777777" w:rsidR="00F637CE" w:rsidRPr="00F637CE" w:rsidRDefault="00F637CE" w:rsidP="00C06D20">
            <w:pPr>
              <w:spacing w:before="0" w:after="0"/>
              <w:rPr>
                <w:rFonts w:eastAsia="SimSun" w:cs="Times New Roman"/>
                <w:b/>
                <w:bCs/>
                <w:szCs w:val="24"/>
                <w:lang w:eastAsia="zh-CN"/>
              </w:rPr>
            </w:pPr>
            <w:r w:rsidRPr="00F637CE">
              <w:rPr>
                <w:rFonts w:eastAsia="SimSun" w:cs="Times New Roman"/>
                <w:b/>
                <w:bCs/>
                <w:szCs w:val="24"/>
                <w:lang w:eastAsia="zh-CN"/>
              </w:rPr>
              <w:t>Sequence</w:t>
            </w:r>
          </w:p>
        </w:tc>
      </w:tr>
      <w:tr w:rsidR="00F637CE" w:rsidRPr="00F637CE" w14:paraId="56115410" w14:textId="77777777" w:rsidTr="00F637CE">
        <w:trPr>
          <w:trHeight w:val="288"/>
        </w:trPr>
        <w:tc>
          <w:tcPr>
            <w:tcW w:w="4686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47B9B5" w14:textId="77777777" w:rsidR="00F637CE" w:rsidRPr="00F637CE" w:rsidRDefault="00F637CE" w:rsidP="00C06D20">
            <w:pPr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F637CE">
              <w:rPr>
                <w:rFonts w:eastAsia="SimSun" w:cs="Times New Roman"/>
                <w:szCs w:val="24"/>
                <w:lang w:eastAsia="zh-CN"/>
              </w:rPr>
              <w:t>hsa_circ_0003258 junction probe</w:t>
            </w:r>
          </w:p>
        </w:tc>
        <w:tc>
          <w:tcPr>
            <w:tcW w:w="5434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AC2B99" w14:textId="77777777" w:rsidR="00F637CE" w:rsidRPr="00F637CE" w:rsidRDefault="00F637CE" w:rsidP="00C06D20">
            <w:pPr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F637CE">
              <w:rPr>
                <w:rFonts w:eastAsia="SimSun" w:cs="Times New Roman"/>
                <w:szCs w:val="24"/>
                <w:lang w:eastAsia="zh-CN"/>
              </w:rPr>
              <w:t>/5bio/-GTCTTTTGTGTGTGCAGTGT</w:t>
            </w:r>
          </w:p>
        </w:tc>
      </w:tr>
      <w:tr w:rsidR="00F637CE" w:rsidRPr="00F637CE" w14:paraId="6F83DA07" w14:textId="77777777" w:rsidTr="00F637CE">
        <w:trPr>
          <w:trHeight w:val="288"/>
        </w:trPr>
        <w:tc>
          <w:tcPr>
            <w:tcW w:w="4686" w:type="dxa"/>
            <w:shd w:val="clear" w:color="000000" w:fill="FFFFFF"/>
            <w:noWrap/>
            <w:vAlign w:val="bottom"/>
            <w:hideMark/>
          </w:tcPr>
          <w:p w14:paraId="71D2CE97" w14:textId="77777777" w:rsidR="00F637CE" w:rsidRPr="00F637CE" w:rsidRDefault="00F637CE" w:rsidP="00C06D20">
            <w:pPr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F637CE">
              <w:rPr>
                <w:rFonts w:eastAsia="SimSun" w:cs="Times New Roman"/>
                <w:szCs w:val="24"/>
                <w:lang w:eastAsia="zh-CN"/>
              </w:rPr>
              <w:t xml:space="preserve">　</w:t>
            </w:r>
          </w:p>
        </w:tc>
        <w:tc>
          <w:tcPr>
            <w:tcW w:w="5434" w:type="dxa"/>
            <w:shd w:val="clear" w:color="000000" w:fill="FFFFFF"/>
            <w:noWrap/>
            <w:vAlign w:val="bottom"/>
            <w:hideMark/>
          </w:tcPr>
          <w:p w14:paraId="3F4C5C75" w14:textId="77777777" w:rsidR="00F637CE" w:rsidRPr="00F637CE" w:rsidRDefault="00F637CE" w:rsidP="00C06D20">
            <w:pPr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F637CE">
              <w:rPr>
                <w:rFonts w:eastAsia="SimSun" w:cs="Times New Roman"/>
                <w:szCs w:val="24"/>
                <w:lang w:eastAsia="zh-CN"/>
              </w:rPr>
              <w:t>/5bio/-ATGTCTTTTGTGTGTGCAGT</w:t>
            </w:r>
          </w:p>
        </w:tc>
      </w:tr>
      <w:tr w:rsidR="00F637CE" w:rsidRPr="00F637CE" w14:paraId="3203A2B1" w14:textId="77777777" w:rsidTr="00F637CE">
        <w:trPr>
          <w:trHeight w:val="288"/>
        </w:trPr>
        <w:tc>
          <w:tcPr>
            <w:tcW w:w="4686" w:type="dxa"/>
            <w:shd w:val="clear" w:color="000000" w:fill="FFFFFF"/>
            <w:noWrap/>
            <w:vAlign w:val="bottom"/>
            <w:hideMark/>
          </w:tcPr>
          <w:p w14:paraId="30504378" w14:textId="77777777" w:rsidR="00F637CE" w:rsidRPr="00F637CE" w:rsidRDefault="00F637CE" w:rsidP="00C06D20">
            <w:pPr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F637CE">
              <w:rPr>
                <w:rFonts w:eastAsia="SimSun" w:cs="Times New Roman"/>
                <w:szCs w:val="24"/>
                <w:lang w:eastAsia="zh-CN"/>
              </w:rPr>
              <w:t xml:space="preserve">　</w:t>
            </w:r>
          </w:p>
        </w:tc>
        <w:tc>
          <w:tcPr>
            <w:tcW w:w="5434" w:type="dxa"/>
            <w:shd w:val="clear" w:color="000000" w:fill="FFFFFF"/>
            <w:noWrap/>
            <w:vAlign w:val="bottom"/>
            <w:hideMark/>
          </w:tcPr>
          <w:p w14:paraId="12390F10" w14:textId="77777777" w:rsidR="00F637CE" w:rsidRPr="00F637CE" w:rsidRDefault="00F637CE" w:rsidP="00C06D20">
            <w:pPr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F637CE">
              <w:rPr>
                <w:rFonts w:eastAsia="SimSun" w:cs="Times New Roman"/>
                <w:szCs w:val="24"/>
                <w:lang w:eastAsia="zh-CN"/>
              </w:rPr>
              <w:t>/5bio/-ATGGCATGTCTTTTGTGTGT</w:t>
            </w:r>
          </w:p>
        </w:tc>
      </w:tr>
      <w:tr w:rsidR="00F637CE" w:rsidRPr="00F637CE" w14:paraId="08F875AD" w14:textId="77777777" w:rsidTr="00F637CE">
        <w:trPr>
          <w:trHeight w:val="288"/>
        </w:trPr>
        <w:tc>
          <w:tcPr>
            <w:tcW w:w="4686" w:type="dxa"/>
            <w:shd w:val="clear" w:color="000000" w:fill="FFFFFF"/>
            <w:noWrap/>
            <w:vAlign w:val="bottom"/>
            <w:hideMark/>
          </w:tcPr>
          <w:p w14:paraId="50853DE3" w14:textId="207ACCA1" w:rsidR="00F637CE" w:rsidRPr="00F637CE" w:rsidRDefault="00F637CE" w:rsidP="00C06D20">
            <w:pPr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F637CE">
              <w:rPr>
                <w:rFonts w:eastAsia="SimSun" w:cs="Times New Roman"/>
                <w:szCs w:val="24"/>
                <w:lang w:eastAsia="zh-CN"/>
              </w:rPr>
              <w:t xml:space="preserve">hsa_circ_0003258 </w:t>
            </w:r>
            <w:r w:rsidRPr="0058636C">
              <w:rPr>
                <w:rFonts w:eastAsia="SimSun" w:cs="Times New Roman"/>
                <w:szCs w:val="24"/>
                <w:lang w:eastAsia="zh-CN"/>
              </w:rPr>
              <w:t>c</w:t>
            </w:r>
            <w:r w:rsidRPr="00F637CE">
              <w:rPr>
                <w:rFonts w:eastAsia="SimSun" w:cs="Times New Roman"/>
                <w:szCs w:val="24"/>
                <w:lang w:eastAsia="zh-CN"/>
              </w:rPr>
              <w:t>ontrol probe</w:t>
            </w:r>
          </w:p>
        </w:tc>
        <w:tc>
          <w:tcPr>
            <w:tcW w:w="5434" w:type="dxa"/>
            <w:shd w:val="clear" w:color="000000" w:fill="FFFFFF"/>
            <w:noWrap/>
            <w:vAlign w:val="bottom"/>
            <w:hideMark/>
          </w:tcPr>
          <w:p w14:paraId="22A40249" w14:textId="77777777" w:rsidR="00F637CE" w:rsidRPr="00F637CE" w:rsidRDefault="00F637CE" w:rsidP="00C06D20">
            <w:pPr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F637CE">
              <w:rPr>
                <w:rFonts w:eastAsia="SimSun" w:cs="Times New Roman"/>
                <w:szCs w:val="24"/>
                <w:lang w:eastAsia="zh-CN"/>
              </w:rPr>
              <w:t>/5bio/-TGTTGTTCTTGGTCTGTAGG</w:t>
            </w:r>
          </w:p>
        </w:tc>
      </w:tr>
      <w:tr w:rsidR="00F637CE" w:rsidRPr="00F637CE" w14:paraId="0BD649A9" w14:textId="77777777" w:rsidTr="00F637CE">
        <w:trPr>
          <w:trHeight w:val="288"/>
        </w:trPr>
        <w:tc>
          <w:tcPr>
            <w:tcW w:w="4686" w:type="dxa"/>
            <w:shd w:val="clear" w:color="000000" w:fill="FFFFFF"/>
            <w:noWrap/>
            <w:vAlign w:val="bottom"/>
            <w:hideMark/>
          </w:tcPr>
          <w:p w14:paraId="3EC72871" w14:textId="77777777" w:rsidR="00F637CE" w:rsidRPr="00F637CE" w:rsidRDefault="00F637CE" w:rsidP="00C06D20">
            <w:pPr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F637CE">
              <w:rPr>
                <w:rFonts w:eastAsia="SimSun" w:cs="Times New Roman"/>
                <w:szCs w:val="24"/>
                <w:lang w:eastAsia="zh-CN"/>
              </w:rPr>
              <w:t xml:space="preserve">　</w:t>
            </w:r>
          </w:p>
        </w:tc>
        <w:tc>
          <w:tcPr>
            <w:tcW w:w="5434" w:type="dxa"/>
            <w:shd w:val="clear" w:color="000000" w:fill="FFFFFF"/>
            <w:noWrap/>
            <w:vAlign w:val="bottom"/>
            <w:hideMark/>
          </w:tcPr>
          <w:p w14:paraId="79675289" w14:textId="77777777" w:rsidR="00F637CE" w:rsidRPr="00F637CE" w:rsidRDefault="00F637CE" w:rsidP="00C06D20">
            <w:pPr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F637CE">
              <w:rPr>
                <w:rFonts w:eastAsia="SimSun" w:cs="Times New Roman"/>
                <w:szCs w:val="24"/>
                <w:lang w:eastAsia="zh-CN"/>
              </w:rPr>
              <w:t>/5bio/-GATTGGTTGTCTGTACTGTT</w:t>
            </w:r>
          </w:p>
        </w:tc>
      </w:tr>
      <w:tr w:rsidR="00F637CE" w:rsidRPr="00F637CE" w14:paraId="4F8B96F5" w14:textId="77777777" w:rsidTr="00F637CE">
        <w:trPr>
          <w:trHeight w:val="288"/>
        </w:trPr>
        <w:tc>
          <w:tcPr>
            <w:tcW w:w="4686" w:type="dxa"/>
            <w:shd w:val="clear" w:color="000000" w:fill="FFFFFF"/>
            <w:noWrap/>
            <w:vAlign w:val="bottom"/>
            <w:hideMark/>
          </w:tcPr>
          <w:p w14:paraId="36D47D7C" w14:textId="77777777" w:rsidR="00F637CE" w:rsidRPr="00F637CE" w:rsidRDefault="00F637CE" w:rsidP="00C06D20">
            <w:pPr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F637CE">
              <w:rPr>
                <w:rFonts w:eastAsia="SimSun" w:cs="Times New Roman"/>
                <w:szCs w:val="24"/>
                <w:lang w:eastAsia="zh-CN"/>
              </w:rPr>
              <w:t xml:space="preserve">　</w:t>
            </w:r>
          </w:p>
        </w:tc>
        <w:tc>
          <w:tcPr>
            <w:tcW w:w="5434" w:type="dxa"/>
            <w:shd w:val="clear" w:color="000000" w:fill="FFFFFF"/>
            <w:noWrap/>
            <w:vAlign w:val="bottom"/>
            <w:hideMark/>
          </w:tcPr>
          <w:p w14:paraId="10DED484" w14:textId="77777777" w:rsidR="00F637CE" w:rsidRPr="00F637CE" w:rsidRDefault="00F637CE" w:rsidP="00C06D20">
            <w:pPr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F637CE">
              <w:rPr>
                <w:rFonts w:eastAsia="SimSun" w:cs="Times New Roman"/>
                <w:szCs w:val="24"/>
                <w:lang w:eastAsia="zh-CN"/>
              </w:rPr>
              <w:t>/5bio/-TATGTTGTTGATTTGCTGGC</w:t>
            </w:r>
          </w:p>
        </w:tc>
      </w:tr>
      <w:tr w:rsidR="00F637CE" w:rsidRPr="00F637CE" w14:paraId="1AB9086B" w14:textId="77777777" w:rsidTr="00F637CE">
        <w:trPr>
          <w:trHeight w:val="288"/>
        </w:trPr>
        <w:tc>
          <w:tcPr>
            <w:tcW w:w="4686" w:type="dxa"/>
            <w:shd w:val="clear" w:color="000000" w:fill="FFFFFF"/>
            <w:noWrap/>
            <w:vAlign w:val="bottom"/>
            <w:hideMark/>
          </w:tcPr>
          <w:p w14:paraId="392B0806" w14:textId="77777777" w:rsidR="00F637CE" w:rsidRPr="00F637CE" w:rsidRDefault="00F637CE" w:rsidP="00C06D20">
            <w:pPr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F637CE">
              <w:rPr>
                <w:rFonts w:eastAsia="SimSun" w:cs="Times New Roman"/>
                <w:szCs w:val="24"/>
                <w:lang w:eastAsia="zh-CN"/>
              </w:rPr>
              <w:t>si-h-hsa_circ_0003258_001</w:t>
            </w:r>
          </w:p>
        </w:tc>
        <w:tc>
          <w:tcPr>
            <w:tcW w:w="5434" w:type="dxa"/>
            <w:shd w:val="clear" w:color="000000" w:fill="FFFFFF"/>
            <w:noWrap/>
            <w:vAlign w:val="bottom"/>
            <w:hideMark/>
          </w:tcPr>
          <w:p w14:paraId="42DFB1E9" w14:textId="77777777" w:rsidR="00F637CE" w:rsidRPr="00F637CE" w:rsidRDefault="00F637CE" w:rsidP="00C06D20">
            <w:pPr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F637CE">
              <w:rPr>
                <w:rFonts w:eastAsia="SimSun" w:cs="Times New Roman"/>
                <w:szCs w:val="24"/>
                <w:lang w:eastAsia="zh-CN"/>
              </w:rPr>
              <w:t>ACACACTGCACACACAAAA</w:t>
            </w:r>
          </w:p>
        </w:tc>
      </w:tr>
      <w:tr w:rsidR="00F637CE" w:rsidRPr="00F637CE" w14:paraId="1B958A7D" w14:textId="77777777" w:rsidTr="00F637CE">
        <w:trPr>
          <w:trHeight w:val="288"/>
        </w:trPr>
        <w:tc>
          <w:tcPr>
            <w:tcW w:w="4686" w:type="dxa"/>
            <w:shd w:val="clear" w:color="000000" w:fill="FFFFFF"/>
            <w:noWrap/>
            <w:vAlign w:val="bottom"/>
            <w:hideMark/>
          </w:tcPr>
          <w:p w14:paraId="4784C35E" w14:textId="77777777" w:rsidR="00F637CE" w:rsidRPr="00F637CE" w:rsidRDefault="00F637CE" w:rsidP="00C06D20">
            <w:pPr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F637CE">
              <w:rPr>
                <w:rFonts w:eastAsia="SimSun" w:cs="Times New Roman"/>
                <w:szCs w:val="24"/>
                <w:lang w:eastAsia="zh-CN"/>
              </w:rPr>
              <w:t>si-h-hsa_circ_0003258_002</w:t>
            </w:r>
          </w:p>
        </w:tc>
        <w:tc>
          <w:tcPr>
            <w:tcW w:w="5434" w:type="dxa"/>
            <w:shd w:val="clear" w:color="000000" w:fill="FFFFFF"/>
            <w:noWrap/>
            <w:vAlign w:val="bottom"/>
            <w:hideMark/>
          </w:tcPr>
          <w:p w14:paraId="4B47C676" w14:textId="77777777" w:rsidR="00F637CE" w:rsidRPr="00F637CE" w:rsidRDefault="00F637CE" w:rsidP="00C06D20">
            <w:pPr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F637CE">
              <w:rPr>
                <w:rFonts w:eastAsia="SimSun" w:cs="Times New Roman"/>
                <w:szCs w:val="24"/>
                <w:lang w:eastAsia="zh-CN"/>
              </w:rPr>
              <w:t>ACTGCACACACAAAAGACA</w:t>
            </w:r>
          </w:p>
        </w:tc>
      </w:tr>
      <w:tr w:rsidR="00F637CE" w:rsidRPr="00F637CE" w14:paraId="5EB7AAAA" w14:textId="77777777" w:rsidTr="00F637CE">
        <w:trPr>
          <w:trHeight w:val="288"/>
        </w:trPr>
        <w:tc>
          <w:tcPr>
            <w:tcW w:w="4686" w:type="dxa"/>
            <w:shd w:val="clear" w:color="000000" w:fill="FFFFFF"/>
            <w:noWrap/>
            <w:vAlign w:val="bottom"/>
            <w:hideMark/>
          </w:tcPr>
          <w:p w14:paraId="52EEAD48" w14:textId="77777777" w:rsidR="00F637CE" w:rsidRPr="00F637CE" w:rsidRDefault="00F637CE" w:rsidP="00C06D20">
            <w:pPr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F637CE">
              <w:rPr>
                <w:rFonts w:eastAsia="SimSun" w:cs="Times New Roman"/>
                <w:szCs w:val="24"/>
                <w:lang w:eastAsia="zh-CN"/>
              </w:rPr>
              <w:t>si-IGF2BP3-1</w:t>
            </w:r>
          </w:p>
        </w:tc>
        <w:tc>
          <w:tcPr>
            <w:tcW w:w="5434" w:type="dxa"/>
            <w:shd w:val="clear" w:color="000000" w:fill="FFFFFF"/>
            <w:noWrap/>
            <w:vAlign w:val="bottom"/>
            <w:hideMark/>
          </w:tcPr>
          <w:p w14:paraId="297A9520" w14:textId="77777777" w:rsidR="00F637CE" w:rsidRPr="00F637CE" w:rsidRDefault="00F637CE" w:rsidP="00C06D20">
            <w:pPr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F637CE">
              <w:rPr>
                <w:rFonts w:eastAsia="SimSun" w:cs="Times New Roman"/>
                <w:szCs w:val="24"/>
                <w:lang w:eastAsia="zh-CN"/>
              </w:rPr>
              <w:t>GTGGACTCGTCCAAGATCA</w:t>
            </w:r>
          </w:p>
        </w:tc>
      </w:tr>
      <w:tr w:rsidR="00F637CE" w:rsidRPr="00F637CE" w14:paraId="234DD8B3" w14:textId="77777777" w:rsidTr="00F637CE">
        <w:trPr>
          <w:trHeight w:val="288"/>
        </w:trPr>
        <w:tc>
          <w:tcPr>
            <w:tcW w:w="4686" w:type="dxa"/>
            <w:shd w:val="clear" w:color="000000" w:fill="FFFFFF"/>
            <w:noWrap/>
            <w:vAlign w:val="bottom"/>
            <w:hideMark/>
          </w:tcPr>
          <w:p w14:paraId="471B24E2" w14:textId="77777777" w:rsidR="00F637CE" w:rsidRPr="00F637CE" w:rsidRDefault="00F637CE" w:rsidP="00C06D20">
            <w:pPr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F637CE">
              <w:rPr>
                <w:rFonts w:eastAsia="SimSun" w:cs="Times New Roman"/>
                <w:szCs w:val="24"/>
                <w:lang w:eastAsia="zh-CN"/>
              </w:rPr>
              <w:t>si-IGF2BP3-2</w:t>
            </w:r>
          </w:p>
        </w:tc>
        <w:tc>
          <w:tcPr>
            <w:tcW w:w="5434" w:type="dxa"/>
            <w:shd w:val="clear" w:color="000000" w:fill="FFFFFF"/>
            <w:noWrap/>
            <w:vAlign w:val="bottom"/>
            <w:hideMark/>
          </w:tcPr>
          <w:p w14:paraId="7762C5DE" w14:textId="77777777" w:rsidR="00F637CE" w:rsidRPr="00F637CE" w:rsidRDefault="00F637CE" w:rsidP="00C06D20">
            <w:pPr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F637CE">
              <w:rPr>
                <w:rFonts w:eastAsia="SimSun" w:cs="Times New Roman"/>
                <w:szCs w:val="24"/>
                <w:lang w:eastAsia="zh-CN"/>
              </w:rPr>
              <w:t>CGATGACTTCGATCTGGAA</w:t>
            </w:r>
          </w:p>
        </w:tc>
      </w:tr>
      <w:tr w:rsidR="00F637CE" w:rsidRPr="00F637CE" w14:paraId="3C0D0A74" w14:textId="77777777" w:rsidTr="00F637CE">
        <w:trPr>
          <w:trHeight w:val="288"/>
        </w:trPr>
        <w:tc>
          <w:tcPr>
            <w:tcW w:w="4686" w:type="dxa"/>
            <w:shd w:val="clear" w:color="000000" w:fill="FFFFFF"/>
            <w:noWrap/>
            <w:vAlign w:val="bottom"/>
            <w:hideMark/>
          </w:tcPr>
          <w:p w14:paraId="7C7F1906" w14:textId="77777777" w:rsidR="00F637CE" w:rsidRPr="00F637CE" w:rsidRDefault="00F637CE" w:rsidP="00C06D20">
            <w:pPr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F637CE">
              <w:rPr>
                <w:rFonts w:eastAsia="SimSun" w:cs="Times New Roman"/>
                <w:szCs w:val="24"/>
                <w:lang w:eastAsia="zh-CN"/>
              </w:rPr>
              <w:t>si-ARHGAP5-1</w:t>
            </w:r>
          </w:p>
        </w:tc>
        <w:tc>
          <w:tcPr>
            <w:tcW w:w="5434" w:type="dxa"/>
            <w:shd w:val="clear" w:color="000000" w:fill="FFFFFF"/>
            <w:noWrap/>
            <w:vAlign w:val="bottom"/>
            <w:hideMark/>
          </w:tcPr>
          <w:p w14:paraId="32EFFEC1" w14:textId="77777777" w:rsidR="00F637CE" w:rsidRPr="00F637CE" w:rsidRDefault="00F637CE" w:rsidP="00C06D20">
            <w:pPr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F637CE">
              <w:rPr>
                <w:rFonts w:eastAsia="SimSun" w:cs="Times New Roman"/>
                <w:szCs w:val="24"/>
                <w:lang w:eastAsia="zh-CN"/>
              </w:rPr>
              <w:t xml:space="preserve">GTACGAATTTGCAACCATA </w:t>
            </w:r>
          </w:p>
        </w:tc>
      </w:tr>
      <w:tr w:rsidR="00F637CE" w:rsidRPr="00F637CE" w14:paraId="3BEAD350" w14:textId="77777777" w:rsidTr="00F637CE">
        <w:trPr>
          <w:trHeight w:val="288"/>
        </w:trPr>
        <w:tc>
          <w:tcPr>
            <w:tcW w:w="4686" w:type="dxa"/>
            <w:shd w:val="clear" w:color="000000" w:fill="FFFFFF"/>
            <w:noWrap/>
            <w:vAlign w:val="bottom"/>
            <w:hideMark/>
          </w:tcPr>
          <w:p w14:paraId="5B56E3E6" w14:textId="77777777" w:rsidR="00F637CE" w:rsidRPr="00F637CE" w:rsidRDefault="00F637CE" w:rsidP="00C06D20">
            <w:pPr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F637CE">
              <w:rPr>
                <w:rFonts w:eastAsia="SimSun" w:cs="Times New Roman"/>
                <w:szCs w:val="24"/>
                <w:lang w:eastAsia="zh-CN"/>
              </w:rPr>
              <w:t>si-ARHGAP5-2</w:t>
            </w:r>
          </w:p>
        </w:tc>
        <w:tc>
          <w:tcPr>
            <w:tcW w:w="5434" w:type="dxa"/>
            <w:shd w:val="clear" w:color="000000" w:fill="FFFFFF"/>
            <w:noWrap/>
            <w:vAlign w:val="bottom"/>
            <w:hideMark/>
          </w:tcPr>
          <w:p w14:paraId="2F71CDA4" w14:textId="77777777" w:rsidR="00F637CE" w:rsidRPr="00F637CE" w:rsidRDefault="00F637CE" w:rsidP="00C06D20">
            <w:pPr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F637CE">
              <w:rPr>
                <w:rFonts w:eastAsia="SimSun" w:cs="Times New Roman"/>
                <w:szCs w:val="24"/>
                <w:lang w:eastAsia="zh-CN"/>
              </w:rPr>
              <w:t xml:space="preserve">GAAGGACTCTACCGTGTCA </w:t>
            </w:r>
          </w:p>
        </w:tc>
      </w:tr>
      <w:tr w:rsidR="00F637CE" w:rsidRPr="00F637CE" w14:paraId="2AF46FFC" w14:textId="77777777" w:rsidTr="00F637CE">
        <w:trPr>
          <w:trHeight w:val="288"/>
        </w:trPr>
        <w:tc>
          <w:tcPr>
            <w:tcW w:w="4686" w:type="dxa"/>
            <w:shd w:val="clear" w:color="000000" w:fill="FFFFFF"/>
            <w:noWrap/>
            <w:vAlign w:val="bottom"/>
            <w:hideMark/>
          </w:tcPr>
          <w:p w14:paraId="3AB96986" w14:textId="77777777" w:rsidR="00F637CE" w:rsidRPr="00F637CE" w:rsidRDefault="00F637CE" w:rsidP="00C06D20">
            <w:pPr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F637CE">
              <w:rPr>
                <w:rFonts w:eastAsia="SimSun" w:cs="Times New Roman"/>
                <w:szCs w:val="24"/>
                <w:lang w:eastAsia="zh-CN"/>
              </w:rPr>
              <w:t>si-HDAC4-1</w:t>
            </w:r>
          </w:p>
        </w:tc>
        <w:tc>
          <w:tcPr>
            <w:tcW w:w="5434" w:type="dxa"/>
            <w:shd w:val="clear" w:color="000000" w:fill="FFFFFF"/>
            <w:noWrap/>
            <w:vAlign w:val="bottom"/>
            <w:hideMark/>
          </w:tcPr>
          <w:p w14:paraId="7611FBC3" w14:textId="77777777" w:rsidR="00F637CE" w:rsidRPr="00F637CE" w:rsidRDefault="00F637CE" w:rsidP="00C06D20">
            <w:pPr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F637CE">
              <w:rPr>
                <w:rFonts w:eastAsia="SimSun" w:cs="Times New Roman"/>
                <w:szCs w:val="24"/>
                <w:lang w:eastAsia="zh-CN"/>
              </w:rPr>
              <w:t>CGACAGGCCTCGTGTATGA</w:t>
            </w:r>
          </w:p>
        </w:tc>
      </w:tr>
      <w:tr w:rsidR="00F637CE" w:rsidRPr="00F637CE" w14:paraId="2F2C7B33" w14:textId="77777777" w:rsidTr="00F637CE">
        <w:trPr>
          <w:trHeight w:val="288"/>
        </w:trPr>
        <w:tc>
          <w:tcPr>
            <w:tcW w:w="4686" w:type="dxa"/>
            <w:shd w:val="clear" w:color="000000" w:fill="FFFFFF"/>
            <w:noWrap/>
            <w:vAlign w:val="bottom"/>
            <w:hideMark/>
          </w:tcPr>
          <w:p w14:paraId="7E78F208" w14:textId="77777777" w:rsidR="00F637CE" w:rsidRPr="00F637CE" w:rsidRDefault="00F637CE" w:rsidP="00C06D20">
            <w:pPr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F637CE">
              <w:rPr>
                <w:rFonts w:eastAsia="SimSun" w:cs="Times New Roman"/>
                <w:szCs w:val="24"/>
                <w:lang w:eastAsia="zh-CN"/>
              </w:rPr>
              <w:t>si-HDAC4-2</w:t>
            </w:r>
          </w:p>
        </w:tc>
        <w:tc>
          <w:tcPr>
            <w:tcW w:w="5434" w:type="dxa"/>
            <w:shd w:val="clear" w:color="000000" w:fill="FFFFFF"/>
            <w:noWrap/>
            <w:vAlign w:val="bottom"/>
            <w:hideMark/>
          </w:tcPr>
          <w:p w14:paraId="00EA14CC" w14:textId="77777777" w:rsidR="00F637CE" w:rsidRPr="00F637CE" w:rsidRDefault="00F637CE" w:rsidP="00C06D20">
            <w:pPr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F637CE">
              <w:rPr>
                <w:rFonts w:eastAsia="SimSun" w:cs="Times New Roman"/>
                <w:szCs w:val="24"/>
                <w:lang w:eastAsia="zh-CN"/>
              </w:rPr>
              <w:t xml:space="preserve">CCACGAGCACATCAAGCAA </w:t>
            </w:r>
          </w:p>
        </w:tc>
      </w:tr>
      <w:tr w:rsidR="00735003" w:rsidRPr="00F637CE" w14:paraId="2A1C5083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center"/>
          </w:tcPr>
          <w:p w14:paraId="60379B9F" w14:textId="3A7E9EF1" w:rsidR="00735003" w:rsidRPr="00735003" w:rsidRDefault="00735003" w:rsidP="00C06D20">
            <w:pPr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7A16C0">
              <w:rPr>
                <w:rFonts w:cs="Times New Roman"/>
                <w:szCs w:val="24"/>
              </w:rPr>
              <w:t>ZNF652-F</w:t>
            </w:r>
          </w:p>
        </w:tc>
        <w:tc>
          <w:tcPr>
            <w:tcW w:w="5434" w:type="dxa"/>
            <w:shd w:val="clear" w:color="000000" w:fill="FFFFFF"/>
            <w:noWrap/>
            <w:vAlign w:val="center"/>
          </w:tcPr>
          <w:p w14:paraId="505A0FC8" w14:textId="26A46975" w:rsidR="00735003" w:rsidRPr="00735003" w:rsidRDefault="00735003" w:rsidP="00C06D20">
            <w:pPr>
              <w:spacing w:before="0" w:after="0"/>
              <w:rPr>
                <w:rFonts w:eastAsia="SimSun" w:cs="Times New Roman"/>
                <w:szCs w:val="24"/>
                <w:lang w:eastAsia="zh-CN"/>
              </w:rPr>
            </w:pPr>
            <w:r w:rsidRPr="007A16C0">
              <w:rPr>
                <w:rFonts w:cs="Times New Roman"/>
                <w:szCs w:val="24"/>
              </w:rPr>
              <w:t xml:space="preserve">GCTGGTTGAAAACTGTGCTGT </w:t>
            </w:r>
          </w:p>
        </w:tc>
      </w:tr>
      <w:tr w:rsidR="00735003" w:rsidRPr="00F637CE" w14:paraId="3E640586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center"/>
          </w:tcPr>
          <w:p w14:paraId="3CC39F33" w14:textId="1E34B82E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ZNF652-R</w:t>
            </w:r>
          </w:p>
        </w:tc>
        <w:tc>
          <w:tcPr>
            <w:tcW w:w="5434" w:type="dxa"/>
            <w:shd w:val="clear" w:color="000000" w:fill="FFFFFF"/>
            <w:noWrap/>
            <w:vAlign w:val="center"/>
          </w:tcPr>
          <w:p w14:paraId="37BF3BC0" w14:textId="678A6FA9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GAAGATGGCACTTGACCACGA</w:t>
            </w:r>
          </w:p>
        </w:tc>
      </w:tr>
      <w:tr w:rsidR="00735003" w:rsidRPr="00F637CE" w14:paraId="58C01CF7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center"/>
          </w:tcPr>
          <w:p w14:paraId="2400BB1F" w14:textId="5D2425BE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hsa_circ_0003258-F</w:t>
            </w:r>
          </w:p>
        </w:tc>
        <w:tc>
          <w:tcPr>
            <w:tcW w:w="5434" w:type="dxa"/>
            <w:shd w:val="clear" w:color="000000" w:fill="FFFFFF"/>
            <w:noWrap/>
            <w:vAlign w:val="center"/>
          </w:tcPr>
          <w:p w14:paraId="4B175260" w14:textId="4EC8C715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CACATGAAAACACACACTGCAC</w:t>
            </w:r>
          </w:p>
        </w:tc>
      </w:tr>
      <w:tr w:rsidR="00735003" w:rsidRPr="00F637CE" w14:paraId="2372D195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center"/>
          </w:tcPr>
          <w:p w14:paraId="12162FA3" w14:textId="06DEFF8C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hsa_circ_0003258-R</w:t>
            </w:r>
          </w:p>
        </w:tc>
        <w:tc>
          <w:tcPr>
            <w:tcW w:w="5434" w:type="dxa"/>
            <w:shd w:val="clear" w:color="000000" w:fill="FFFFFF"/>
            <w:noWrap/>
            <w:vAlign w:val="center"/>
          </w:tcPr>
          <w:p w14:paraId="782E4DFD" w14:textId="33FE5D1A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TCGTCACAGTTCTCGCATCT</w:t>
            </w:r>
          </w:p>
        </w:tc>
      </w:tr>
      <w:tr w:rsidR="00735003" w:rsidRPr="00F637CE" w14:paraId="48B371EF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bottom"/>
          </w:tcPr>
          <w:p w14:paraId="215F321E" w14:textId="2726B1E5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18SrRNA-F</w:t>
            </w:r>
          </w:p>
        </w:tc>
        <w:tc>
          <w:tcPr>
            <w:tcW w:w="5434" w:type="dxa"/>
            <w:shd w:val="clear" w:color="000000" w:fill="FFFFFF"/>
            <w:noWrap/>
            <w:vAlign w:val="bottom"/>
          </w:tcPr>
          <w:p w14:paraId="5C1264D7" w14:textId="12837064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 xml:space="preserve">ACACGGACAGGATTGACAGA  </w:t>
            </w:r>
          </w:p>
        </w:tc>
      </w:tr>
      <w:tr w:rsidR="00735003" w:rsidRPr="00F637CE" w14:paraId="51E94BF4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bottom"/>
          </w:tcPr>
          <w:p w14:paraId="66B4DF12" w14:textId="7E13B145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18SrRNA-R</w:t>
            </w:r>
          </w:p>
        </w:tc>
        <w:tc>
          <w:tcPr>
            <w:tcW w:w="5434" w:type="dxa"/>
            <w:shd w:val="clear" w:color="000000" w:fill="FFFFFF"/>
            <w:noWrap/>
            <w:vAlign w:val="bottom"/>
          </w:tcPr>
          <w:p w14:paraId="43DEB597" w14:textId="548497E8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GGACATCTAAGGGCATCACA</w:t>
            </w:r>
          </w:p>
        </w:tc>
      </w:tr>
      <w:tr w:rsidR="00735003" w:rsidRPr="00F637CE" w14:paraId="7098F7C8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bottom"/>
          </w:tcPr>
          <w:p w14:paraId="7A567B6B" w14:textId="3766B97B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U6-F</w:t>
            </w:r>
          </w:p>
        </w:tc>
        <w:tc>
          <w:tcPr>
            <w:tcW w:w="5434" w:type="dxa"/>
            <w:shd w:val="clear" w:color="000000" w:fill="FFFFFF"/>
            <w:noWrap/>
            <w:vAlign w:val="bottom"/>
          </w:tcPr>
          <w:p w14:paraId="62C9BE5E" w14:textId="7AE6670A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 xml:space="preserve">CTCGCTTCGGCAGCACA </w:t>
            </w:r>
          </w:p>
        </w:tc>
      </w:tr>
      <w:tr w:rsidR="00735003" w:rsidRPr="00F637CE" w14:paraId="5D09346C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bottom"/>
          </w:tcPr>
          <w:p w14:paraId="2EC82234" w14:textId="452CFAEF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U6-R</w:t>
            </w:r>
          </w:p>
        </w:tc>
        <w:tc>
          <w:tcPr>
            <w:tcW w:w="5434" w:type="dxa"/>
            <w:shd w:val="clear" w:color="000000" w:fill="FFFFFF"/>
            <w:noWrap/>
            <w:vAlign w:val="bottom"/>
          </w:tcPr>
          <w:p w14:paraId="4ED5040D" w14:textId="69A38BA6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 xml:space="preserve">AACGCTTCACGAATTTGCGT </w:t>
            </w:r>
          </w:p>
        </w:tc>
      </w:tr>
      <w:tr w:rsidR="00735003" w:rsidRPr="00F637CE" w14:paraId="2EB37BC0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bottom"/>
          </w:tcPr>
          <w:p w14:paraId="6B802379" w14:textId="369F539C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GAPDH-F</w:t>
            </w:r>
          </w:p>
        </w:tc>
        <w:tc>
          <w:tcPr>
            <w:tcW w:w="5434" w:type="dxa"/>
            <w:shd w:val="clear" w:color="000000" w:fill="FFFFFF"/>
            <w:noWrap/>
            <w:vAlign w:val="bottom"/>
          </w:tcPr>
          <w:p w14:paraId="2DDDBD4A" w14:textId="19575FDD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 xml:space="preserve">CAGTCAGCCGCATCTTCTT  </w:t>
            </w:r>
          </w:p>
        </w:tc>
      </w:tr>
      <w:tr w:rsidR="00735003" w:rsidRPr="00F637CE" w14:paraId="501DAF57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bottom"/>
          </w:tcPr>
          <w:p w14:paraId="537A96B2" w14:textId="1DDC7AA5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GAPDH-R</w:t>
            </w:r>
          </w:p>
        </w:tc>
        <w:tc>
          <w:tcPr>
            <w:tcW w:w="5434" w:type="dxa"/>
            <w:shd w:val="clear" w:color="000000" w:fill="FFFFFF"/>
            <w:noWrap/>
            <w:vAlign w:val="bottom"/>
          </w:tcPr>
          <w:p w14:paraId="20F41D88" w14:textId="2E59BDD8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 xml:space="preserve">GACAAGCTTCCCGTTCTCAG </w:t>
            </w:r>
          </w:p>
        </w:tc>
      </w:tr>
      <w:tr w:rsidR="00735003" w:rsidRPr="00F637CE" w14:paraId="045B4208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center"/>
          </w:tcPr>
          <w:p w14:paraId="5F67FC6E" w14:textId="3C00E674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IGF2BP3-F</w:t>
            </w:r>
          </w:p>
        </w:tc>
        <w:tc>
          <w:tcPr>
            <w:tcW w:w="5434" w:type="dxa"/>
            <w:shd w:val="clear" w:color="000000" w:fill="FFFFFF"/>
            <w:noWrap/>
            <w:vAlign w:val="center"/>
          </w:tcPr>
          <w:p w14:paraId="334BF74E" w14:textId="0995B6CD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TATATCGGAAACCTCAGCGAGA</w:t>
            </w:r>
          </w:p>
        </w:tc>
      </w:tr>
      <w:tr w:rsidR="00735003" w:rsidRPr="00F637CE" w14:paraId="5AB35E67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center"/>
          </w:tcPr>
          <w:p w14:paraId="7D771197" w14:textId="2E396A17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IGF2BP3-R</w:t>
            </w:r>
          </w:p>
        </w:tc>
        <w:tc>
          <w:tcPr>
            <w:tcW w:w="5434" w:type="dxa"/>
            <w:shd w:val="clear" w:color="000000" w:fill="FFFFFF"/>
            <w:noWrap/>
            <w:vAlign w:val="center"/>
          </w:tcPr>
          <w:p w14:paraId="5BEAD327" w14:textId="6BA7B192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GGACCGAGTGCTCAACTTCT</w:t>
            </w:r>
          </w:p>
        </w:tc>
      </w:tr>
      <w:tr w:rsidR="00735003" w:rsidRPr="00F637CE" w14:paraId="1286BB09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center"/>
          </w:tcPr>
          <w:p w14:paraId="68E1A51E" w14:textId="55C21020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RAI14-F</w:t>
            </w:r>
          </w:p>
        </w:tc>
        <w:tc>
          <w:tcPr>
            <w:tcW w:w="5434" w:type="dxa"/>
            <w:shd w:val="clear" w:color="000000" w:fill="FFFFFF"/>
            <w:noWrap/>
            <w:vAlign w:val="center"/>
          </w:tcPr>
          <w:p w14:paraId="33886490" w14:textId="10F17CE3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AGCCCAAGATACTACCGGACA</w:t>
            </w:r>
          </w:p>
        </w:tc>
      </w:tr>
      <w:tr w:rsidR="00735003" w:rsidRPr="00F637CE" w14:paraId="6C970EFC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center"/>
          </w:tcPr>
          <w:p w14:paraId="7A4182FF" w14:textId="7A26D853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RAI14-R</w:t>
            </w:r>
          </w:p>
        </w:tc>
        <w:tc>
          <w:tcPr>
            <w:tcW w:w="5434" w:type="dxa"/>
            <w:shd w:val="clear" w:color="000000" w:fill="FFFFFF"/>
            <w:noWrap/>
            <w:vAlign w:val="center"/>
          </w:tcPr>
          <w:p w14:paraId="3E4B5F62" w14:textId="3F45CEE1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CGCTGCATAATGTAAAGCTGTTT</w:t>
            </w:r>
          </w:p>
        </w:tc>
      </w:tr>
      <w:tr w:rsidR="00735003" w:rsidRPr="00F637CE" w14:paraId="0BEDB437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center"/>
          </w:tcPr>
          <w:p w14:paraId="03FEC27B" w14:textId="392757EE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UBN1-F</w:t>
            </w:r>
          </w:p>
        </w:tc>
        <w:tc>
          <w:tcPr>
            <w:tcW w:w="5434" w:type="dxa"/>
            <w:shd w:val="clear" w:color="000000" w:fill="FFFFFF"/>
            <w:noWrap/>
            <w:vAlign w:val="center"/>
          </w:tcPr>
          <w:p w14:paraId="5F77A47A" w14:textId="356516E9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CCTGAATCCTGCGTTTTTGAAG</w:t>
            </w:r>
          </w:p>
        </w:tc>
      </w:tr>
      <w:tr w:rsidR="00735003" w:rsidRPr="00F637CE" w14:paraId="3901520E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center"/>
          </w:tcPr>
          <w:p w14:paraId="58AEE965" w14:textId="02B5B0B7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UBN1-R</w:t>
            </w:r>
          </w:p>
        </w:tc>
        <w:tc>
          <w:tcPr>
            <w:tcW w:w="5434" w:type="dxa"/>
            <w:shd w:val="clear" w:color="000000" w:fill="FFFFFF"/>
            <w:noWrap/>
            <w:vAlign w:val="center"/>
          </w:tcPr>
          <w:p w14:paraId="493CB53A" w14:textId="0F4916DA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GCAGCGTTTGTGATCTGGTT</w:t>
            </w:r>
          </w:p>
        </w:tc>
      </w:tr>
      <w:tr w:rsidR="00735003" w:rsidRPr="00F637CE" w14:paraId="35F458C3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center"/>
          </w:tcPr>
          <w:p w14:paraId="0CE03E58" w14:textId="79FDF818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RSF1-F</w:t>
            </w:r>
          </w:p>
        </w:tc>
        <w:tc>
          <w:tcPr>
            <w:tcW w:w="5434" w:type="dxa"/>
            <w:shd w:val="clear" w:color="000000" w:fill="FFFFFF"/>
            <w:noWrap/>
            <w:vAlign w:val="center"/>
          </w:tcPr>
          <w:p w14:paraId="11C4621B" w14:textId="1F23A6F5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CCAGCAAGGTCAACCTCGT</w:t>
            </w:r>
          </w:p>
        </w:tc>
      </w:tr>
      <w:tr w:rsidR="00735003" w:rsidRPr="00F637CE" w14:paraId="03DFDB8C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center"/>
          </w:tcPr>
          <w:p w14:paraId="5C833906" w14:textId="3DF62A74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RSF1-R</w:t>
            </w:r>
          </w:p>
        </w:tc>
        <w:tc>
          <w:tcPr>
            <w:tcW w:w="5434" w:type="dxa"/>
            <w:shd w:val="clear" w:color="000000" w:fill="FFFFFF"/>
            <w:noWrap/>
            <w:vAlign w:val="center"/>
          </w:tcPr>
          <w:p w14:paraId="312F6FC6" w14:textId="27C77E82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CAGAGCCGTTGTACTGAATGT</w:t>
            </w:r>
          </w:p>
        </w:tc>
      </w:tr>
      <w:tr w:rsidR="00735003" w:rsidRPr="00F637CE" w14:paraId="07F5BEB9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center"/>
          </w:tcPr>
          <w:p w14:paraId="2875FAEC" w14:textId="79A286D6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ARHGAP5-F</w:t>
            </w:r>
          </w:p>
        </w:tc>
        <w:tc>
          <w:tcPr>
            <w:tcW w:w="5434" w:type="dxa"/>
            <w:shd w:val="clear" w:color="000000" w:fill="FFFFFF"/>
            <w:noWrap/>
            <w:vAlign w:val="center"/>
          </w:tcPr>
          <w:p w14:paraId="51280933" w14:textId="6B1BB275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AGGGAAGCTCAACGTAGATGG</w:t>
            </w:r>
          </w:p>
        </w:tc>
      </w:tr>
      <w:tr w:rsidR="00735003" w:rsidRPr="00F637CE" w14:paraId="71847C74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center"/>
          </w:tcPr>
          <w:p w14:paraId="44C3F097" w14:textId="02A7655B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ARHGAP5-R</w:t>
            </w:r>
          </w:p>
        </w:tc>
        <w:tc>
          <w:tcPr>
            <w:tcW w:w="5434" w:type="dxa"/>
            <w:shd w:val="clear" w:color="000000" w:fill="FFFFFF"/>
            <w:noWrap/>
            <w:vAlign w:val="center"/>
          </w:tcPr>
          <w:p w14:paraId="2BF1ACF2" w14:textId="6AE8073B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ATGATCCACGCATTCATCACAT</w:t>
            </w:r>
          </w:p>
        </w:tc>
      </w:tr>
      <w:tr w:rsidR="00735003" w:rsidRPr="00F637CE" w14:paraId="7A08FDA9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center"/>
          </w:tcPr>
          <w:p w14:paraId="4AC780A2" w14:textId="45F831A8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ZBTB10-F</w:t>
            </w:r>
          </w:p>
        </w:tc>
        <w:tc>
          <w:tcPr>
            <w:tcW w:w="5434" w:type="dxa"/>
            <w:shd w:val="clear" w:color="000000" w:fill="FFFFFF"/>
            <w:noWrap/>
            <w:vAlign w:val="center"/>
          </w:tcPr>
          <w:p w14:paraId="629E9D64" w14:textId="5D95DE35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CGGCTCCACGAACAATAACG</w:t>
            </w:r>
          </w:p>
        </w:tc>
      </w:tr>
      <w:tr w:rsidR="00735003" w:rsidRPr="00F637CE" w14:paraId="305AEF8B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center"/>
          </w:tcPr>
          <w:p w14:paraId="1390D2F1" w14:textId="2BA47E57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ZBTB10-R</w:t>
            </w:r>
          </w:p>
        </w:tc>
        <w:tc>
          <w:tcPr>
            <w:tcW w:w="5434" w:type="dxa"/>
            <w:shd w:val="clear" w:color="000000" w:fill="FFFFFF"/>
            <w:noWrap/>
            <w:vAlign w:val="center"/>
          </w:tcPr>
          <w:p w14:paraId="35F919AE" w14:textId="608F9716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CAGGCCCTCCAATTCCACTT</w:t>
            </w:r>
          </w:p>
        </w:tc>
      </w:tr>
      <w:tr w:rsidR="00735003" w:rsidRPr="00F637CE" w14:paraId="16698378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center"/>
          </w:tcPr>
          <w:p w14:paraId="4E49D926" w14:textId="68E54E89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lastRenderedPageBreak/>
              <w:t>ATXN1-F</w:t>
            </w:r>
          </w:p>
        </w:tc>
        <w:tc>
          <w:tcPr>
            <w:tcW w:w="5434" w:type="dxa"/>
            <w:shd w:val="clear" w:color="000000" w:fill="FFFFFF"/>
            <w:noWrap/>
            <w:vAlign w:val="center"/>
          </w:tcPr>
          <w:p w14:paraId="021C655E" w14:textId="4002DA9A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CTGACAGTGGACCAGTATGGC</w:t>
            </w:r>
          </w:p>
        </w:tc>
      </w:tr>
      <w:tr w:rsidR="00735003" w:rsidRPr="00F637CE" w14:paraId="194A8DBD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center"/>
          </w:tcPr>
          <w:p w14:paraId="5F770056" w14:textId="5C2C3EAF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ATXN1-R</w:t>
            </w:r>
          </w:p>
        </w:tc>
        <w:tc>
          <w:tcPr>
            <w:tcW w:w="5434" w:type="dxa"/>
            <w:shd w:val="clear" w:color="000000" w:fill="FFFFFF"/>
            <w:noWrap/>
            <w:vAlign w:val="center"/>
          </w:tcPr>
          <w:p w14:paraId="7354DA60" w14:textId="286DB42A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GGGCAAGGGACTCATATTCAC</w:t>
            </w:r>
          </w:p>
        </w:tc>
      </w:tr>
      <w:tr w:rsidR="00735003" w:rsidRPr="00F637CE" w14:paraId="6E2421BC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center"/>
          </w:tcPr>
          <w:p w14:paraId="43F5E30F" w14:textId="7B2F1ABC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EIF3A-F</w:t>
            </w:r>
          </w:p>
        </w:tc>
        <w:tc>
          <w:tcPr>
            <w:tcW w:w="5434" w:type="dxa"/>
            <w:shd w:val="clear" w:color="000000" w:fill="FFFFFF"/>
            <w:noWrap/>
            <w:vAlign w:val="center"/>
          </w:tcPr>
          <w:p w14:paraId="4B148AF8" w14:textId="59219ECC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GCAAAGGAGGGGTTATACCAGT</w:t>
            </w:r>
          </w:p>
        </w:tc>
      </w:tr>
      <w:tr w:rsidR="00735003" w:rsidRPr="00F637CE" w14:paraId="51A8686E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center"/>
          </w:tcPr>
          <w:p w14:paraId="76A0FEF3" w14:textId="44BB266B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EIF3A-R</w:t>
            </w:r>
          </w:p>
        </w:tc>
        <w:tc>
          <w:tcPr>
            <w:tcW w:w="5434" w:type="dxa"/>
            <w:shd w:val="clear" w:color="000000" w:fill="FFFFFF"/>
            <w:noWrap/>
            <w:vAlign w:val="center"/>
          </w:tcPr>
          <w:p w14:paraId="1961A29F" w14:textId="5ABDA445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TGTCAGTACGATCCTGAGTGTC</w:t>
            </w:r>
          </w:p>
        </w:tc>
      </w:tr>
      <w:tr w:rsidR="00735003" w:rsidRPr="00F637CE" w14:paraId="0C22D308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bottom"/>
          </w:tcPr>
          <w:p w14:paraId="5875DD7F" w14:textId="2F069061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SCHIP1-F</w:t>
            </w:r>
          </w:p>
        </w:tc>
        <w:tc>
          <w:tcPr>
            <w:tcW w:w="5434" w:type="dxa"/>
            <w:shd w:val="clear" w:color="000000" w:fill="FFFFFF"/>
            <w:noWrap/>
            <w:vAlign w:val="center"/>
          </w:tcPr>
          <w:p w14:paraId="3CBF2608" w14:textId="29DDB51A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color w:val="000000"/>
                <w:szCs w:val="24"/>
              </w:rPr>
              <w:t>ACTCTGACAGTGATTACCGAGA</w:t>
            </w:r>
          </w:p>
        </w:tc>
      </w:tr>
      <w:tr w:rsidR="00735003" w:rsidRPr="00F637CE" w14:paraId="5D7E7CFE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bottom"/>
          </w:tcPr>
          <w:p w14:paraId="3DF1D077" w14:textId="588E095E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SCHIP1-R</w:t>
            </w:r>
          </w:p>
        </w:tc>
        <w:tc>
          <w:tcPr>
            <w:tcW w:w="5434" w:type="dxa"/>
            <w:shd w:val="clear" w:color="000000" w:fill="FFFFFF"/>
            <w:noWrap/>
            <w:vAlign w:val="bottom"/>
          </w:tcPr>
          <w:p w14:paraId="00D744FE" w14:textId="5C0A526F" w:rsidR="00735003" w:rsidRPr="00735003" w:rsidRDefault="00735003" w:rsidP="00C06D20">
            <w:pPr>
              <w:spacing w:before="0" w:after="0"/>
              <w:rPr>
                <w:rFonts w:cs="Times New Roman"/>
                <w:color w:val="000000"/>
                <w:szCs w:val="24"/>
              </w:rPr>
            </w:pPr>
            <w:r w:rsidRPr="007A16C0">
              <w:rPr>
                <w:rFonts w:cs="Times New Roman"/>
                <w:color w:val="000000"/>
                <w:szCs w:val="24"/>
              </w:rPr>
              <w:t>GGAAGGGCTCCTCATAGTCC</w:t>
            </w:r>
          </w:p>
        </w:tc>
      </w:tr>
      <w:tr w:rsidR="00735003" w:rsidRPr="00F637CE" w14:paraId="77AB8575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center"/>
          </w:tcPr>
          <w:p w14:paraId="34740C3B" w14:textId="0A2BC1A8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NPTX1-F</w:t>
            </w:r>
          </w:p>
        </w:tc>
        <w:tc>
          <w:tcPr>
            <w:tcW w:w="5434" w:type="dxa"/>
            <w:shd w:val="clear" w:color="000000" w:fill="FFFFFF"/>
            <w:noWrap/>
            <w:vAlign w:val="center"/>
          </w:tcPr>
          <w:p w14:paraId="6305FC43" w14:textId="4BB11017" w:rsidR="00735003" w:rsidRPr="00735003" w:rsidRDefault="00735003" w:rsidP="00C06D20">
            <w:pPr>
              <w:spacing w:before="0" w:after="0"/>
              <w:rPr>
                <w:rFonts w:cs="Times New Roman"/>
                <w:color w:val="000000"/>
                <w:szCs w:val="24"/>
              </w:rPr>
            </w:pPr>
            <w:r w:rsidRPr="007A16C0">
              <w:rPr>
                <w:rFonts w:cs="Times New Roman"/>
                <w:szCs w:val="24"/>
              </w:rPr>
              <w:t>CACCGAGGAGAGGGTCAAGAT</w:t>
            </w:r>
          </w:p>
        </w:tc>
      </w:tr>
      <w:tr w:rsidR="00735003" w:rsidRPr="00F637CE" w14:paraId="5DCEEF27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center"/>
          </w:tcPr>
          <w:p w14:paraId="52C3716D" w14:textId="66B9903F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NPTX1-R</w:t>
            </w:r>
          </w:p>
        </w:tc>
        <w:tc>
          <w:tcPr>
            <w:tcW w:w="5434" w:type="dxa"/>
            <w:shd w:val="clear" w:color="000000" w:fill="FFFFFF"/>
            <w:noWrap/>
            <w:vAlign w:val="center"/>
          </w:tcPr>
          <w:p w14:paraId="2EE33758" w14:textId="77DF9BFF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CAGGGCGGTTGTCTTTCTGA</w:t>
            </w:r>
          </w:p>
        </w:tc>
      </w:tr>
      <w:tr w:rsidR="00735003" w:rsidRPr="00F637CE" w14:paraId="43874C8E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center"/>
          </w:tcPr>
          <w:p w14:paraId="55CEC48D" w14:textId="3890B256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SPOCK1-F</w:t>
            </w:r>
          </w:p>
        </w:tc>
        <w:tc>
          <w:tcPr>
            <w:tcW w:w="5434" w:type="dxa"/>
            <w:shd w:val="clear" w:color="000000" w:fill="FFFFFF"/>
            <w:noWrap/>
            <w:vAlign w:val="center"/>
          </w:tcPr>
          <w:p w14:paraId="78572DDC" w14:textId="22166369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CCCAACCACGGCAATTTCCTA</w:t>
            </w:r>
          </w:p>
        </w:tc>
      </w:tr>
      <w:tr w:rsidR="00735003" w:rsidRPr="00F637CE" w14:paraId="69800107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center"/>
          </w:tcPr>
          <w:p w14:paraId="51D94D13" w14:textId="6EB461BA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SPOCK1-R</w:t>
            </w:r>
          </w:p>
        </w:tc>
        <w:tc>
          <w:tcPr>
            <w:tcW w:w="5434" w:type="dxa"/>
            <w:shd w:val="clear" w:color="000000" w:fill="FFFFFF"/>
            <w:noWrap/>
            <w:vAlign w:val="center"/>
          </w:tcPr>
          <w:p w14:paraId="186EB0C4" w14:textId="191603E6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ATCGTCTCGAAAGCGGTTCC</w:t>
            </w:r>
          </w:p>
        </w:tc>
      </w:tr>
      <w:tr w:rsidR="00735003" w:rsidRPr="00F637CE" w14:paraId="2718E686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center"/>
          </w:tcPr>
          <w:p w14:paraId="4096E231" w14:textId="015067B1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OGT-F</w:t>
            </w:r>
          </w:p>
        </w:tc>
        <w:tc>
          <w:tcPr>
            <w:tcW w:w="5434" w:type="dxa"/>
            <w:shd w:val="clear" w:color="000000" w:fill="FFFFFF"/>
            <w:noWrap/>
            <w:vAlign w:val="center"/>
          </w:tcPr>
          <w:p w14:paraId="777037C8" w14:textId="04A6AFF2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TCCTGATTTGTACTGTGTTCGC</w:t>
            </w:r>
          </w:p>
        </w:tc>
      </w:tr>
      <w:tr w:rsidR="00735003" w:rsidRPr="00F637CE" w14:paraId="0F5D4F0C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center"/>
          </w:tcPr>
          <w:p w14:paraId="2F52A7DD" w14:textId="09AE395C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OGT-R</w:t>
            </w:r>
          </w:p>
        </w:tc>
        <w:tc>
          <w:tcPr>
            <w:tcW w:w="5434" w:type="dxa"/>
            <w:shd w:val="clear" w:color="000000" w:fill="FFFFFF"/>
            <w:noWrap/>
            <w:vAlign w:val="center"/>
          </w:tcPr>
          <w:p w14:paraId="10FE85BD" w14:textId="7BDB2229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AAGCTACTGCAAAGTTCGGTT</w:t>
            </w:r>
          </w:p>
        </w:tc>
      </w:tr>
      <w:tr w:rsidR="00735003" w:rsidRPr="00F637CE" w14:paraId="6C5F2C94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center"/>
          </w:tcPr>
          <w:p w14:paraId="34691A83" w14:textId="1A3E2746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ZEB2-F</w:t>
            </w:r>
          </w:p>
        </w:tc>
        <w:tc>
          <w:tcPr>
            <w:tcW w:w="5434" w:type="dxa"/>
            <w:shd w:val="clear" w:color="000000" w:fill="FFFFFF"/>
            <w:noWrap/>
            <w:vAlign w:val="center"/>
          </w:tcPr>
          <w:p w14:paraId="3F2AE9FC" w14:textId="5D75657F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GGAGACGAGTCCAGCTAGTGT</w:t>
            </w:r>
          </w:p>
        </w:tc>
      </w:tr>
      <w:tr w:rsidR="00735003" w:rsidRPr="00F637CE" w14:paraId="139848B4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center"/>
          </w:tcPr>
          <w:p w14:paraId="1FA5612A" w14:textId="5429E5E0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ZEB2-R</w:t>
            </w:r>
          </w:p>
        </w:tc>
        <w:tc>
          <w:tcPr>
            <w:tcW w:w="5434" w:type="dxa"/>
            <w:shd w:val="clear" w:color="000000" w:fill="FFFFFF"/>
            <w:noWrap/>
            <w:vAlign w:val="center"/>
          </w:tcPr>
          <w:p w14:paraId="268D3E35" w14:textId="66649CF6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CCACTCCACCCTCCCTTATTTC</w:t>
            </w:r>
          </w:p>
        </w:tc>
      </w:tr>
      <w:tr w:rsidR="00735003" w:rsidRPr="00F637CE" w14:paraId="039F54BB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center"/>
          </w:tcPr>
          <w:p w14:paraId="667F62B3" w14:textId="12824EF2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CDH2-f</w:t>
            </w:r>
          </w:p>
        </w:tc>
        <w:tc>
          <w:tcPr>
            <w:tcW w:w="5434" w:type="dxa"/>
            <w:shd w:val="clear" w:color="000000" w:fill="FFFFFF"/>
            <w:noWrap/>
            <w:vAlign w:val="center"/>
          </w:tcPr>
          <w:p w14:paraId="3FFA6271" w14:textId="2C1B588E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TCAGGCGTCTGTAGAGGCTT</w:t>
            </w:r>
          </w:p>
        </w:tc>
      </w:tr>
      <w:tr w:rsidR="00735003" w:rsidRPr="00F637CE" w14:paraId="60F7DB96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center"/>
          </w:tcPr>
          <w:p w14:paraId="6C028CC3" w14:textId="1FAFF7CA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CDH2-R</w:t>
            </w:r>
          </w:p>
        </w:tc>
        <w:tc>
          <w:tcPr>
            <w:tcW w:w="5434" w:type="dxa"/>
            <w:shd w:val="clear" w:color="000000" w:fill="FFFFFF"/>
            <w:noWrap/>
            <w:vAlign w:val="center"/>
          </w:tcPr>
          <w:p w14:paraId="38DF1365" w14:textId="3CC1C23F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ATGCACATCCTTCGATAAGACTG</w:t>
            </w:r>
          </w:p>
        </w:tc>
      </w:tr>
      <w:tr w:rsidR="00735003" w:rsidRPr="00F637CE" w14:paraId="33459F9B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center"/>
          </w:tcPr>
          <w:p w14:paraId="6209C5E7" w14:textId="1108C697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VCAN-F</w:t>
            </w:r>
          </w:p>
        </w:tc>
        <w:tc>
          <w:tcPr>
            <w:tcW w:w="5434" w:type="dxa"/>
            <w:shd w:val="clear" w:color="000000" w:fill="FFFFFF"/>
            <w:noWrap/>
            <w:vAlign w:val="center"/>
          </w:tcPr>
          <w:p w14:paraId="2BFA1007" w14:textId="18B75B0F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GTAACCCATGCGCTACATAAAGT</w:t>
            </w:r>
          </w:p>
        </w:tc>
      </w:tr>
      <w:tr w:rsidR="00735003" w:rsidRPr="00F637CE" w14:paraId="525308D2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center"/>
          </w:tcPr>
          <w:p w14:paraId="6602522C" w14:textId="56864585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VCAN-R</w:t>
            </w:r>
          </w:p>
        </w:tc>
        <w:tc>
          <w:tcPr>
            <w:tcW w:w="5434" w:type="dxa"/>
            <w:shd w:val="clear" w:color="000000" w:fill="FFFFFF"/>
            <w:noWrap/>
            <w:vAlign w:val="center"/>
          </w:tcPr>
          <w:p w14:paraId="021748DD" w14:textId="7825D901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GGCAAAGTAGGCATCGTTGAAA</w:t>
            </w:r>
          </w:p>
        </w:tc>
      </w:tr>
      <w:tr w:rsidR="00735003" w:rsidRPr="00F637CE" w14:paraId="1442D93A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center"/>
          </w:tcPr>
          <w:p w14:paraId="15F118FB" w14:textId="63943CD7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CREB5-F</w:t>
            </w:r>
          </w:p>
        </w:tc>
        <w:tc>
          <w:tcPr>
            <w:tcW w:w="5434" w:type="dxa"/>
            <w:shd w:val="clear" w:color="000000" w:fill="FFFFFF"/>
            <w:noWrap/>
            <w:vAlign w:val="center"/>
          </w:tcPr>
          <w:p w14:paraId="5D58019D" w14:textId="48EEFBD7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AAAGACTGCCCAATAACAGCC</w:t>
            </w:r>
          </w:p>
        </w:tc>
      </w:tr>
      <w:tr w:rsidR="00735003" w:rsidRPr="00F637CE" w14:paraId="715B6DB6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center"/>
          </w:tcPr>
          <w:p w14:paraId="4AA3A23B" w14:textId="5B8CD282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CREB5-R</w:t>
            </w:r>
          </w:p>
        </w:tc>
        <w:tc>
          <w:tcPr>
            <w:tcW w:w="5434" w:type="dxa"/>
            <w:shd w:val="clear" w:color="000000" w:fill="FFFFFF"/>
            <w:noWrap/>
            <w:vAlign w:val="center"/>
          </w:tcPr>
          <w:p w14:paraId="02938B80" w14:textId="4474ABA7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AAGCTGGGACAGGACTAGCA</w:t>
            </w:r>
          </w:p>
        </w:tc>
      </w:tr>
      <w:tr w:rsidR="00735003" w:rsidRPr="00F637CE" w14:paraId="53CD9C06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center"/>
          </w:tcPr>
          <w:p w14:paraId="59D140FF" w14:textId="11E77ADC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HDAC4-F</w:t>
            </w:r>
          </w:p>
        </w:tc>
        <w:tc>
          <w:tcPr>
            <w:tcW w:w="5434" w:type="dxa"/>
            <w:shd w:val="clear" w:color="000000" w:fill="FFFFFF"/>
            <w:noWrap/>
            <w:vAlign w:val="center"/>
          </w:tcPr>
          <w:p w14:paraId="4BB75891" w14:textId="7860F3E1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AGCGTCCGTTGGATGTCAC</w:t>
            </w:r>
          </w:p>
        </w:tc>
      </w:tr>
      <w:tr w:rsidR="00735003" w:rsidRPr="00F637CE" w14:paraId="43229398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center"/>
          </w:tcPr>
          <w:p w14:paraId="7642F4B5" w14:textId="20850AD6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HDAC4-R</w:t>
            </w:r>
          </w:p>
        </w:tc>
        <w:tc>
          <w:tcPr>
            <w:tcW w:w="5434" w:type="dxa"/>
            <w:shd w:val="clear" w:color="000000" w:fill="FFFFFF"/>
            <w:noWrap/>
            <w:vAlign w:val="center"/>
          </w:tcPr>
          <w:p w14:paraId="01B2CB01" w14:textId="2AFD6B57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CCTTCTCGTGCCACAAGTCT</w:t>
            </w:r>
          </w:p>
        </w:tc>
      </w:tr>
      <w:tr w:rsidR="00735003" w:rsidRPr="00F637CE" w14:paraId="2FCCE393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center"/>
          </w:tcPr>
          <w:p w14:paraId="0E513AD9" w14:textId="62434F19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SULF2-F</w:t>
            </w:r>
          </w:p>
        </w:tc>
        <w:tc>
          <w:tcPr>
            <w:tcW w:w="5434" w:type="dxa"/>
            <w:shd w:val="clear" w:color="000000" w:fill="FFFFFF"/>
            <w:noWrap/>
            <w:vAlign w:val="center"/>
          </w:tcPr>
          <w:p w14:paraId="5D4B60C9" w14:textId="4B3E63F9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TTGCCGTGTACCTCAATAGCA</w:t>
            </w:r>
          </w:p>
        </w:tc>
      </w:tr>
      <w:tr w:rsidR="00735003" w:rsidRPr="00F637CE" w14:paraId="146E5355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center"/>
          </w:tcPr>
          <w:p w14:paraId="3FE9A84C" w14:textId="677F8DC4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SULF2-R</w:t>
            </w:r>
          </w:p>
        </w:tc>
        <w:tc>
          <w:tcPr>
            <w:tcW w:w="5434" w:type="dxa"/>
            <w:shd w:val="clear" w:color="000000" w:fill="FFFFFF"/>
            <w:noWrap/>
            <w:vAlign w:val="center"/>
          </w:tcPr>
          <w:p w14:paraId="01EA4BE5" w14:textId="236E774A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TTCCGACACAGCGTGTAGTTA</w:t>
            </w:r>
          </w:p>
        </w:tc>
      </w:tr>
      <w:tr w:rsidR="00735003" w:rsidRPr="00F637CE" w14:paraId="60CBE8A3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center"/>
          </w:tcPr>
          <w:p w14:paraId="3A5CFC02" w14:textId="09A8A623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EYA4-F</w:t>
            </w:r>
          </w:p>
        </w:tc>
        <w:tc>
          <w:tcPr>
            <w:tcW w:w="5434" w:type="dxa"/>
            <w:shd w:val="clear" w:color="000000" w:fill="FFFFFF"/>
            <w:noWrap/>
            <w:vAlign w:val="center"/>
          </w:tcPr>
          <w:p w14:paraId="1C3CBA83" w14:textId="25FA35ED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CTTCTTGCAGTCAAAACAGAGC</w:t>
            </w:r>
          </w:p>
        </w:tc>
      </w:tr>
      <w:tr w:rsidR="00735003" w:rsidRPr="00F637CE" w14:paraId="20C19030" w14:textId="77777777" w:rsidTr="00A60F1F">
        <w:trPr>
          <w:trHeight w:val="288"/>
        </w:trPr>
        <w:tc>
          <w:tcPr>
            <w:tcW w:w="4686" w:type="dxa"/>
            <w:shd w:val="clear" w:color="000000" w:fill="FFFFFF"/>
            <w:noWrap/>
            <w:vAlign w:val="center"/>
          </w:tcPr>
          <w:p w14:paraId="06C2D8C8" w14:textId="3CC547F2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EYA4-R</w:t>
            </w:r>
          </w:p>
        </w:tc>
        <w:tc>
          <w:tcPr>
            <w:tcW w:w="5434" w:type="dxa"/>
            <w:shd w:val="clear" w:color="000000" w:fill="FFFFFF"/>
            <w:noWrap/>
            <w:vAlign w:val="center"/>
          </w:tcPr>
          <w:p w14:paraId="7C032C25" w14:textId="7765E5D4" w:rsidR="00735003" w:rsidRPr="00735003" w:rsidRDefault="00735003" w:rsidP="00C06D20">
            <w:pPr>
              <w:spacing w:before="0" w:after="0"/>
              <w:rPr>
                <w:rFonts w:cs="Times New Roman"/>
                <w:szCs w:val="24"/>
              </w:rPr>
            </w:pPr>
            <w:r w:rsidRPr="007A16C0">
              <w:rPr>
                <w:rFonts w:cs="Times New Roman"/>
                <w:szCs w:val="24"/>
              </w:rPr>
              <w:t>GTGGATAGGGCTTGGAAGGAT</w:t>
            </w:r>
          </w:p>
        </w:tc>
      </w:tr>
    </w:tbl>
    <w:p w14:paraId="6421AB67" w14:textId="77777777" w:rsidR="00CB050A" w:rsidRPr="0058636C" w:rsidRDefault="00CB050A" w:rsidP="00C06D20">
      <w:pPr>
        <w:rPr>
          <w:rFonts w:cs="Times New Roman"/>
        </w:rPr>
      </w:pPr>
    </w:p>
    <w:p w14:paraId="6171375C" w14:textId="77777777" w:rsidR="00CB050A" w:rsidRPr="0058636C" w:rsidRDefault="00CB050A" w:rsidP="00C06D20">
      <w:pPr>
        <w:rPr>
          <w:rFonts w:cs="Times New Roman"/>
          <w:szCs w:val="24"/>
        </w:rPr>
      </w:pPr>
    </w:p>
    <w:sectPr w:rsidR="00CB050A" w:rsidRPr="0058636C" w:rsidSect="0093429D">
      <w:headerReference w:type="even" r:id="rId9"/>
      <w:footerReference w:type="even" r:id="rId10"/>
      <w:footerReference w:type="default" r:id="rId11"/>
      <w:headerReference w:type="first" r:id="rId12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F33E33" w14:textId="77777777" w:rsidR="00890C2F" w:rsidRDefault="00890C2F" w:rsidP="00117666">
      <w:pPr>
        <w:spacing w:after="0"/>
      </w:pPr>
      <w:r>
        <w:separator/>
      </w:r>
    </w:p>
  </w:endnote>
  <w:endnote w:type="continuationSeparator" w:id="0">
    <w:p w14:paraId="0A1194BA" w14:textId="77777777" w:rsidR="00890C2F" w:rsidRDefault="00890C2F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val="en-PH" w:eastAsia="en-P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8D5752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8D5752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PH" w:eastAsia="en-PH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8D5752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8D5752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31AEE8" w14:textId="77777777" w:rsidR="00890C2F" w:rsidRDefault="00890C2F" w:rsidP="00117666">
      <w:pPr>
        <w:spacing w:after="0"/>
      </w:pPr>
      <w:r>
        <w:separator/>
      </w:r>
    </w:p>
  </w:footnote>
  <w:footnote w:type="continuationSeparator" w:id="0">
    <w:p w14:paraId="62304A23" w14:textId="77777777" w:rsidR="00890C2F" w:rsidRDefault="00890C2F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AEF00C" w14:textId="37914A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1D68C6" w14:textId="75D5DC3B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Y0N7Y0NzEwMjQxNLZQ0lEKTi0uzszPAykwrAUAZQc2HSwAAAA="/>
    <w:docVar w:name="Total_Editing_Time" w:val="1"/>
  </w:docVars>
  <w:rsids>
    <w:rsidRoot w:val="00ED20B5"/>
    <w:rsid w:val="0001436A"/>
    <w:rsid w:val="00034304"/>
    <w:rsid w:val="00035434"/>
    <w:rsid w:val="000407F5"/>
    <w:rsid w:val="00052A14"/>
    <w:rsid w:val="000621C0"/>
    <w:rsid w:val="00077D53"/>
    <w:rsid w:val="00086F99"/>
    <w:rsid w:val="00105FD9"/>
    <w:rsid w:val="00117666"/>
    <w:rsid w:val="001257F5"/>
    <w:rsid w:val="001549D3"/>
    <w:rsid w:val="00160065"/>
    <w:rsid w:val="00177D84"/>
    <w:rsid w:val="001A5788"/>
    <w:rsid w:val="001A6DB6"/>
    <w:rsid w:val="001D5148"/>
    <w:rsid w:val="001F23B6"/>
    <w:rsid w:val="00267D18"/>
    <w:rsid w:val="00274347"/>
    <w:rsid w:val="002868E2"/>
    <w:rsid w:val="002869C3"/>
    <w:rsid w:val="002936E4"/>
    <w:rsid w:val="002B4A57"/>
    <w:rsid w:val="002C74CA"/>
    <w:rsid w:val="002D24EF"/>
    <w:rsid w:val="00306B40"/>
    <w:rsid w:val="003123F4"/>
    <w:rsid w:val="00320293"/>
    <w:rsid w:val="00320E2B"/>
    <w:rsid w:val="003544FB"/>
    <w:rsid w:val="003748CC"/>
    <w:rsid w:val="003D2F2D"/>
    <w:rsid w:val="003F40FD"/>
    <w:rsid w:val="00401590"/>
    <w:rsid w:val="00402478"/>
    <w:rsid w:val="00435A53"/>
    <w:rsid w:val="00447801"/>
    <w:rsid w:val="00452E9C"/>
    <w:rsid w:val="0045598F"/>
    <w:rsid w:val="004735C8"/>
    <w:rsid w:val="00473692"/>
    <w:rsid w:val="004947A6"/>
    <w:rsid w:val="004961FF"/>
    <w:rsid w:val="004B40FF"/>
    <w:rsid w:val="004D15F3"/>
    <w:rsid w:val="00503EE1"/>
    <w:rsid w:val="00517A89"/>
    <w:rsid w:val="005250F2"/>
    <w:rsid w:val="005670BD"/>
    <w:rsid w:val="0058636C"/>
    <w:rsid w:val="00593564"/>
    <w:rsid w:val="00593EEA"/>
    <w:rsid w:val="0059470E"/>
    <w:rsid w:val="005A5EEE"/>
    <w:rsid w:val="005B2147"/>
    <w:rsid w:val="005D3124"/>
    <w:rsid w:val="005D4EE0"/>
    <w:rsid w:val="005D6CE5"/>
    <w:rsid w:val="005E463A"/>
    <w:rsid w:val="005F2BFF"/>
    <w:rsid w:val="006375C7"/>
    <w:rsid w:val="0064444C"/>
    <w:rsid w:val="00654E8F"/>
    <w:rsid w:val="00660D05"/>
    <w:rsid w:val="006820B1"/>
    <w:rsid w:val="006B3197"/>
    <w:rsid w:val="006B5365"/>
    <w:rsid w:val="006B7D14"/>
    <w:rsid w:val="006C1541"/>
    <w:rsid w:val="006E0F1F"/>
    <w:rsid w:val="006F36CC"/>
    <w:rsid w:val="00701727"/>
    <w:rsid w:val="0070566C"/>
    <w:rsid w:val="00714C50"/>
    <w:rsid w:val="00716714"/>
    <w:rsid w:val="00725A7D"/>
    <w:rsid w:val="00735003"/>
    <w:rsid w:val="007501BE"/>
    <w:rsid w:val="00781A86"/>
    <w:rsid w:val="00790BB3"/>
    <w:rsid w:val="007B3ED4"/>
    <w:rsid w:val="007C206C"/>
    <w:rsid w:val="00815C85"/>
    <w:rsid w:val="00817DD6"/>
    <w:rsid w:val="0083759F"/>
    <w:rsid w:val="00842C17"/>
    <w:rsid w:val="00885156"/>
    <w:rsid w:val="00890C2F"/>
    <w:rsid w:val="008D1254"/>
    <w:rsid w:val="008D5752"/>
    <w:rsid w:val="009151AA"/>
    <w:rsid w:val="0092652C"/>
    <w:rsid w:val="0093429D"/>
    <w:rsid w:val="00943573"/>
    <w:rsid w:val="00964134"/>
    <w:rsid w:val="00970F7D"/>
    <w:rsid w:val="00994852"/>
    <w:rsid w:val="00994A3D"/>
    <w:rsid w:val="009C2B12"/>
    <w:rsid w:val="00A174D9"/>
    <w:rsid w:val="00AA4D24"/>
    <w:rsid w:val="00AB6715"/>
    <w:rsid w:val="00AB7A28"/>
    <w:rsid w:val="00AE472D"/>
    <w:rsid w:val="00B1671E"/>
    <w:rsid w:val="00B25EB8"/>
    <w:rsid w:val="00B37F4D"/>
    <w:rsid w:val="00BC3A30"/>
    <w:rsid w:val="00BF0989"/>
    <w:rsid w:val="00C06D20"/>
    <w:rsid w:val="00C52A7B"/>
    <w:rsid w:val="00C53B37"/>
    <w:rsid w:val="00C56BAF"/>
    <w:rsid w:val="00C679AA"/>
    <w:rsid w:val="00C75972"/>
    <w:rsid w:val="00C87375"/>
    <w:rsid w:val="00CA1C91"/>
    <w:rsid w:val="00CB050A"/>
    <w:rsid w:val="00CB15E9"/>
    <w:rsid w:val="00CD066B"/>
    <w:rsid w:val="00CE4FEE"/>
    <w:rsid w:val="00D060CF"/>
    <w:rsid w:val="00D72EBD"/>
    <w:rsid w:val="00D86368"/>
    <w:rsid w:val="00D95BA5"/>
    <w:rsid w:val="00DB59C3"/>
    <w:rsid w:val="00DC259A"/>
    <w:rsid w:val="00DE1ADC"/>
    <w:rsid w:val="00DE23E8"/>
    <w:rsid w:val="00DE3C6D"/>
    <w:rsid w:val="00E32DBA"/>
    <w:rsid w:val="00E36AAB"/>
    <w:rsid w:val="00E52377"/>
    <w:rsid w:val="00E537AD"/>
    <w:rsid w:val="00E64E17"/>
    <w:rsid w:val="00E866C9"/>
    <w:rsid w:val="00EA3D3C"/>
    <w:rsid w:val="00EB061A"/>
    <w:rsid w:val="00EC090A"/>
    <w:rsid w:val="00ED20B5"/>
    <w:rsid w:val="00EE5A7E"/>
    <w:rsid w:val="00F379D8"/>
    <w:rsid w:val="00F423C9"/>
    <w:rsid w:val="00F46900"/>
    <w:rsid w:val="00F5574B"/>
    <w:rsid w:val="00F61D89"/>
    <w:rsid w:val="00F637CE"/>
    <w:rsid w:val="00FA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6DB9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6ED58CC-8E35-490E-9685-BFB24C71B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4</TotalTime>
  <Pages>2</Pages>
  <Words>264</Words>
  <Characters>1923</Characters>
  <Application>Microsoft Office Word</Application>
  <DocSecurity>0</DocSecurity>
  <Lines>64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JOLLORENTE</cp:lastModifiedBy>
  <cp:revision>3</cp:revision>
  <cp:lastPrinted>2013-10-03T12:51:00Z</cp:lastPrinted>
  <dcterms:created xsi:type="dcterms:W3CDTF">2021-12-07T01:41:00Z</dcterms:created>
  <dcterms:modified xsi:type="dcterms:W3CDTF">2021-12-28T11:41:00Z</dcterms:modified>
</cp:coreProperties>
</file>