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D9CC6" w14:textId="498386C1" w:rsidR="00CC20D2" w:rsidRPr="00CC2B85" w:rsidRDefault="00CC20D2" w:rsidP="00CC2B85">
      <w:pPr>
        <w:spacing w:line="2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CC2B85">
        <w:rPr>
          <w:rFonts w:ascii="Times New Roman" w:hAnsi="Times New Roman" w:cs="Times New Roman"/>
          <w:b/>
          <w:color w:val="000000" w:themeColor="text1"/>
          <w:sz w:val="22"/>
        </w:rPr>
        <w:t>Table</w:t>
      </w:r>
      <w:r w:rsidRPr="00CC2B85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="00BA219B" w:rsidRPr="00CC2B85">
        <w:rPr>
          <w:rFonts w:ascii="Times New Roman" w:hAnsi="Times New Roman" w:cs="Times New Roman" w:hint="eastAsia"/>
          <w:b/>
          <w:color w:val="000000" w:themeColor="text1"/>
          <w:sz w:val="22"/>
        </w:rPr>
        <w:t>S</w:t>
      </w:r>
      <w:r w:rsidRPr="00CC2B85">
        <w:rPr>
          <w:rFonts w:ascii="Times New Roman" w:hAnsi="Times New Roman" w:cs="Times New Roman"/>
          <w:b/>
          <w:color w:val="000000" w:themeColor="text1"/>
          <w:sz w:val="22"/>
        </w:rPr>
        <w:t>1</w:t>
      </w:r>
      <w:r w:rsidR="008430AE" w:rsidRPr="00CC2B85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|</w:t>
      </w:r>
      <w:r w:rsidRPr="00CC2B85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="00CC2B85" w:rsidRPr="00CC2B85">
        <w:rPr>
          <w:rFonts w:ascii="Times New Roman" w:hAnsi="Times New Roman" w:cs="Times New Roman"/>
          <w:b/>
          <w:color w:val="000000" w:themeColor="text1"/>
          <w:sz w:val="22"/>
        </w:rPr>
        <w:t xml:space="preserve">Statistical </w:t>
      </w:r>
      <w:r w:rsidR="00BA464B">
        <w:rPr>
          <w:rFonts w:ascii="Times New Roman" w:hAnsi="Times New Roman" w:cs="Times New Roman"/>
          <w:b/>
          <w:color w:val="000000" w:themeColor="text1"/>
          <w:sz w:val="22"/>
        </w:rPr>
        <w:t>Q</w:t>
      </w:r>
      <w:r w:rsidR="00CC2B85" w:rsidRPr="00CC2B85">
        <w:rPr>
          <w:rFonts w:ascii="Times New Roman" w:hAnsi="Times New Roman" w:cs="Times New Roman"/>
          <w:b/>
          <w:color w:val="000000" w:themeColor="text1"/>
          <w:sz w:val="22"/>
        </w:rPr>
        <w:t xml:space="preserve">uantitative </w:t>
      </w:r>
      <w:r w:rsidR="00BA464B">
        <w:rPr>
          <w:rFonts w:ascii="Times New Roman" w:hAnsi="Times New Roman" w:cs="Times New Roman"/>
          <w:b/>
          <w:color w:val="000000" w:themeColor="text1"/>
          <w:sz w:val="22"/>
        </w:rPr>
        <w:t>D</w:t>
      </w:r>
      <w:r w:rsidR="00CC2B85" w:rsidRPr="00CC2B85">
        <w:rPr>
          <w:rFonts w:ascii="Times New Roman" w:hAnsi="Times New Roman" w:cs="Times New Roman"/>
          <w:b/>
          <w:color w:val="000000" w:themeColor="text1"/>
          <w:sz w:val="22"/>
        </w:rPr>
        <w:t xml:space="preserve">ata of </w:t>
      </w:r>
      <w:r w:rsidR="00BA464B">
        <w:rPr>
          <w:rFonts w:ascii="Times New Roman" w:hAnsi="Times New Roman" w:cs="Times New Roman"/>
          <w:b/>
          <w:color w:val="000000" w:themeColor="text1"/>
          <w:sz w:val="22"/>
        </w:rPr>
        <w:t>H</w:t>
      </w:r>
      <w:r w:rsidR="00CC2B85" w:rsidRPr="00CC2B85">
        <w:rPr>
          <w:rFonts w:ascii="Times New Roman" w:hAnsi="Times New Roman" w:cs="Times New Roman"/>
          <w:b/>
          <w:color w:val="000000" w:themeColor="text1"/>
          <w:sz w:val="22"/>
        </w:rPr>
        <w:t xml:space="preserve">igh-quality </w:t>
      </w:r>
      <w:r w:rsidR="00BA464B">
        <w:rPr>
          <w:rFonts w:ascii="Times New Roman" w:hAnsi="Times New Roman" w:cs="Times New Roman"/>
          <w:b/>
          <w:color w:val="000000" w:themeColor="text1"/>
          <w:sz w:val="22"/>
        </w:rPr>
        <w:t>R</w:t>
      </w:r>
      <w:r w:rsidR="00CC2B85" w:rsidRPr="00CC2B85">
        <w:rPr>
          <w:rFonts w:ascii="Times New Roman" w:hAnsi="Times New Roman" w:cs="Times New Roman"/>
          <w:b/>
          <w:color w:val="000000" w:themeColor="text1"/>
          <w:sz w:val="22"/>
        </w:rPr>
        <w:t xml:space="preserve">esearch </w:t>
      </w:r>
      <w:r w:rsidR="00BA464B">
        <w:rPr>
          <w:rFonts w:ascii="Times New Roman" w:hAnsi="Times New Roman" w:cs="Times New Roman"/>
          <w:b/>
          <w:color w:val="000000" w:themeColor="text1"/>
          <w:sz w:val="22"/>
        </w:rPr>
        <w:t>R</w:t>
      </w:r>
      <w:r w:rsidR="00CC2B85" w:rsidRPr="00CC2B85">
        <w:rPr>
          <w:rFonts w:ascii="Times New Roman" w:hAnsi="Times New Roman" w:cs="Times New Roman"/>
          <w:b/>
          <w:color w:val="000000" w:themeColor="text1"/>
          <w:sz w:val="22"/>
        </w:rPr>
        <w:t>elated to AlphaFold</w:t>
      </w:r>
      <w:r w:rsidR="007B3BDC" w:rsidRPr="00CC2B85">
        <w:rPr>
          <w:rFonts w:ascii="Times New Roman" w:hAnsi="Times New Roman" w:cs="Times New Roman"/>
          <w:b/>
          <w:color w:val="000000" w:themeColor="text1"/>
          <w:sz w:val="22"/>
        </w:rPr>
        <w:t>.</w:t>
      </w:r>
    </w:p>
    <w:tbl>
      <w:tblPr>
        <w:tblW w:w="51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89"/>
        <w:gridCol w:w="1417"/>
      </w:tblGrid>
      <w:tr w:rsidR="006F1582" w:rsidRPr="001C17F6" w14:paraId="26A5EE0C" w14:textId="77777777" w:rsidTr="006F1582">
        <w:trPr>
          <w:trHeight w:val="300"/>
        </w:trPr>
        <w:tc>
          <w:tcPr>
            <w:tcW w:w="3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4662" w14:textId="75744E9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  <w:r w:rsidRPr="001C17F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  <w:t>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CBDE90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  <w:r w:rsidRPr="0057387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  <w:t>Results</w:t>
            </w:r>
          </w:p>
        </w:tc>
      </w:tr>
      <w:tr w:rsidR="006F1582" w:rsidRPr="001C17F6" w14:paraId="0CD77DBE" w14:textId="77777777" w:rsidTr="006F1582">
        <w:trPr>
          <w:trHeight w:val="300"/>
        </w:trPr>
        <w:tc>
          <w:tcPr>
            <w:tcW w:w="36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153B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Timespan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05FD4E3B" w14:textId="39084287" w:rsidR="006F1582" w:rsidRDefault="002D6ADA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2019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 xml:space="preserve"> to </w:t>
            </w:r>
            <w:r w:rsidRPr="002D6A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2024</w:t>
            </w:r>
          </w:p>
        </w:tc>
      </w:tr>
      <w:tr w:rsidR="006F1582" w:rsidRPr="001C17F6" w14:paraId="246668BE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41FF9C05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Journals</w:t>
            </w:r>
          </w:p>
        </w:tc>
        <w:tc>
          <w:tcPr>
            <w:tcW w:w="1417" w:type="dxa"/>
            <w:vAlign w:val="bottom"/>
          </w:tcPr>
          <w:p w14:paraId="061135ED" w14:textId="17BCD95C" w:rsidR="006F1582" w:rsidRPr="006F1582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hAnsi="Times New Roman" w:cs="Times New Roman"/>
                <w:kern w:val="0"/>
                <w:sz w:val="22"/>
                <w:szCs w:val="22"/>
              </w:rPr>
              <w:t>451</w:t>
            </w:r>
          </w:p>
        </w:tc>
      </w:tr>
      <w:tr w:rsidR="006F1582" w:rsidRPr="001C17F6" w14:paraId="655DB537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07CD0D4E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Documents</w:t>
            </w:r>
          </w:p>
        </w:tc>
        <w:tc>
          <w:tcPr>
            <w:tcW w:w="1417" w:type="dxa"/>
            <w:vAlign w:val="bottom"/>
          </w:tcPr>
          <w:p w14:paraId="6084195D" w14:textId="22ECBA96" w:rsidR="006F1582" w:rsidRPr="0057387C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hAnsi="Times New Roman" w:cs="Times New Roman"/>
                <w:kern w:val="0"/>
                <w:sz w:val="22"/>
                <w:szCs w:val="22"/>
              </w:rPr>
              <w:t>1680</w:t>
            </w:r>
          </w:p>
        </w:tc>
      </w:tr>
      <w:tr w:rsidR="00A0038A" w:rsidRPr="00A0038A" w14:paraId="0A785175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56FDE256" w14:textId="77777777" w:rsidR="006F1582" w:rsidRPr="00A0038A" w:rsidRDefault="006F1582" w:rsidP="004336E7">
            <w:pPr>
              <w:widowControl/>
              <w:spacing w:line="240" w:lineRule="exact"/>
              <w:ind w:firstLine="220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article</w:t>
            </w:r>
          </w:p>
        </w:tc>
        <w:tc>
          <w:tcPr>
            <w:tcW w:w="1417" w:type="dxa"/>
            <w:vAlign w:val="bottom"/>
          </w:tcPr>
          <w:p w14:paraId="64E0D189" w14:textId="7A907CA4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>1558</w:t>
            </w:r>
          </w:p>
        </w:tc>
      </w:tr>
      <w:tr w:rsidR="00A0038A" w:rsidRPr="00A0038A" w14:paraId="1A728DDF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44D9A801" w14:textId="77777777" w:rsidR="006F1582" w:rsidRPr="00A0038A" w:rsidRDefault="006F1582" w:rsidP="004336E7">
            <w:pPr>
              <w:widowControl/>
              <w:spacing w:line="240" w:lineRule="exact"/>
              <w:ind w:firstLine="220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review</w:t>
            </w:r>
          </w:p>
        </w:tc>
        <w:tc>
          <w:tcPr>
            <w:tcW w:w="1417" w:type="dxa"/>
            <w:vAlign w:val="bottom"/>
          </w:tcPr>
          <w:p w14:paraId="6D0F1889" w14:textId="42D97624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>122</w:t>
            </w:r>
          </w:p>
        </w:tc>
      </w:tr>
      <w:tr w:rsidR="00A0038A" w:rsidRPr="00A0038A" w14:paraId="0EF10734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37B950E5" w14:textId="77777777" w:rsidR="006F1582" w:rsidRPr="00A0038A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References</w:t>
            </w:r>
          </w:p>
        </w:tc>
        <w:tc>
          <w:tcPr>
            <w:tcW w:w="1417" w:type="dxa"/>
            <w:vAlign w:val="bottom"/>
          </w:tcPr>
          <w:p w14:paraId="5B613376" w14:textId="51D00CAB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hAnsi="Times New Roman" w:cs="Times New Roman"/>
                <w:kern w:val="0"/>
                <w:sz w:val="22"/>
                <w:szCs w:val="22"/>
              </w:rPr>
              <w:t>69168</w:t>
            </w:r>
          </w:p>
        </w:tc>
      </w:tr>
      <w:tr w:rsidR="00A0038A" w:rsidRPr="00A0038A" w14:paraId="14407C6E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4FADFE47" w14:textId="77777777" w:rsidR="006F1582" w:rsidRPr="00A0038A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Authors</w:t>
            </w:r>
          </w:p>
        </w:tc>
        <w:tc>
          <w:tcPr>
            <w:tcW w:w="1417" w:type="dxa"/>
            <w:vAlign w:val="bottom"/>
          </w:tcPr>
          <w:p w14:paraId="6100BFF5" w14:textId="5592B6AD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hAnsi="Times New Roman" w:cs="Times New Roman"/>
                <w:kern w:val="0"/>
                <w:sz w:val="22"/>
                <w:szCs w:val="22"/>
              </w:rPr>
              <w:t>8782</w:t>
            </w:r>
          </w:p>
        </w:tc>
      </w:tr>
      <w:tr w:rsidR="00A0038A" w:rsidRPr="00A0038A" w14:paraId="700AFB7F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08F243D5" w14:textId="77777777" w:rsidR="006F1582" w:rsidRPr="00A0038A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Author's keywords</w:t>
            </w:r>
          </w:p>
        </w:tc>
        <w:tc>
          <w:tcPr>
            <w:tcW w:w="1417" w:type="dxa"/>
            <w:vAlign w:val="bottom"/>
          </w:tcPr>
          <w:p w14:paraId="5120FAE0" w14:textId="7384ECAE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hAnsi="Times New Roman" w:cs="Times New Roman"/>
                <w:kern w:val="0"/>
                <w:sz w:val="22"/>
                <w:szCs w:val="22"/>
              </w:rPr>
              <w:t>426</w:t>
            </w:r>
            <w:r w:rsidR="00F35849">
              <w:rPr>
                <w:rFonts w:ascii="Times New Roman" w:hAnsi="Times New Roman" w:cs="Times New Roman"/>
                <w:kern w:val="0"/>
                <w:sz w:val="22"/>
                <w:szCs w:val="22"/>
              </w:rPr>
              <w:t>8</w:t>
            </w:r>
          </w:p>
        </w:tc>
      </w:tr>
      <w:tr w:rsidR="00A0038A" w:rsidRPr="00A0038A" w14:paraId="434B8EBE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705F1E76" w14:textId="77777777" w:rsidR="006F1582" w:rsidRPr="00A0038A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Keywords plus</w:t>
            </w:r>
          </w:p>
        </w:tc>
        <w:tc>
          <w:tcPr>
            <w:tcW w:w="1417" w:type="dxa"/>
            <w:vAlign w:val="bottom"/>
          </w:tcPr>
          <w:p w14:paraId="0C20814B" w14:textId="2A56884C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hAnsi="Times New Roman" w:cs="Times New Roman"/>
                <w:kern w:val="0"/>
                <w:sz w:val="22"/>
                <w:szCs w:val="22"/>
              </w:rPr>
              <w:t>4441</w:t>
            </w:r>
          </w:p>
        </w:tc>
      </w:tr>
      <w:tr w:rsidR="00A0038A" w:rsidRPr="00A0038A" w14:paraId="797A5121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44AFE950" w14:textId="60B91752" w:rsidR="006F1582" w:rsidRPr="007D60E6" w:rsidRDefault="007D60E6" w:rsidP="004336E7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>G</w:t>
            </w:r>
            <w:r w:rsidR="006F1582"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rowth rate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 xml:space="preserve"> </w:t>
            </w:r>
            <w:r w:rsidRPr="007D60E6">
              <w:rPr>
                <w:rFonts w:ascii="Times New Roman" w:hAnsi="Times New Roman" w:cs="Times New Roman"/>
                <w:kern w:val="0"/>
                <w:sz w:val="22"/>
                <w:szCs w:val="22"/>
              </w:rPr>
              <w:t>per month</w:t>
            </w:r>
          </w:p>
        </w:tc>
        <w:tc>
          <w:tcPr>
            <w:tcW w:w="1417" w:type="dxa"/>
            <w:vAlign w:val="bottom"/>
          </w:tcPr>
          <w:p w14:paraId="2B96772F" w14:textId="3EC88CD6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hAnsi="Times New Roman" w:cs="Times New Roman"/>
                <w:kern w:val="0"/>
                <w:sz w:val="22"/>
                <w:szCs w:val="22"/>
              </w:rPr>
              <w:t>180.1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</w:rPr>
              <w:t>3</w:t>
            </w:r>
            <w:r w:rsidR="006F1582"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%</w:t>
            </w:r>
          </w:p>
        </w:tc>
      </w:tr>
      <w:tr w:rsidR="00A0038A" w:rsidRPr="00A0038A" w14:paraId="1C923A5A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5A756267" w14:textId="77777777" w:rsidR="006F1582" w:rsidRPr="00A0038A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0038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Average citations per document</w:t>
            </w:r>
          </w:p>
        </w:tc>
        <w:tc>
          <w:tcPr>
            <w:tcW w:w="1417" w:type="dxa"/>
            <w:vAlign w:val="bottom"/>
          </w:tcPr>
          <w:p w14:paraId="644CE2CE" w14:textId="7569CF4C" w:rsidR="006F1582" w:rsidRPr="00A0038A" w:rsidRDefault="002D6ADA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20.68</w:t>
            </w:r>
          </w:p>
        </w:tc>
      </w:tr>
      <w:tr w:rsidR="006F1582" w:rsidRPr="001C17F6" w14:paraId="3A14A8F8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30D55AC0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bookmarkStart w:id="0" w:name="OLE_LINK2"/>
            <w:r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Authors of single-authored documents</w:t>
            </w:r>
            <w:bookmarkEnd w:id="0"/>
          </w:p>
        </w:tc>
        <w:tc>
          <w:tcPr>
            <w:tcW w:w="1417" w:type="dxa"/>
            <w:vAlign w:val="bottom"/>
          </w:tcPr>
          <w:p w14:paraId="0407393E" w14:textId="78AC9CA8" w:rsidR="006F1582" w:rsidRPr="005C5234" w:rsidRDefault="002D6ADA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48</w:t>
            </w:r>
          </w:p>
        </w:tc>
      </w:tr>
      <w:tr w:rsidR="006F1582" w:rsidRPr="001C17F6" w14:paraId="78EFBDCA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45A2F9A6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Single-authored documents</w:t>
            </w:r>
          </w:p>
        </w:tc>
        <w:tc>
          <w:tcPr>
            <w:tcW w:w="1417" w:type="dxa"/>
            <w:vAlign w:val="bottom"/>
          </w:tcPr>
          <w:p w14:paraId="1850410E" w14:textId="649CFF91" w:rsidR="006F1582" w:rsidRPr="005C5234" w:rsidRDefault="002D6ADA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56</w:t>
            </w:r>
          </w:p>
        </w:tc>
      </w:tr>
      <w:tr w:rsidR="006F1582" w:rsidRPr="001C17F6" w14:paraId="02D481AB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2050EFC9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Co-authors per document</w:t>
            </w:r>
          </w:p>
        </w:tc>
        <w:tc>
          <w:tcPr>
            <w:tcW w:w="1417" w:type="dxa"/>
            <w:vAlign w:val="bottom"/>
          </w:tcPr>
          <w:p w14:paraId="5C0BC02B" w14:textId="2466E70B" w:rsidR="006F1582" w:rsidRPr="005C5234" w:rsidRDefault="002D6ADA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6.54</w:t>
            </w:r>
          </w:p>
        </w:tc>
      </w:tr>
      <w:tr w:rsidR="006F1582" w:rsidRPr="001C17F6" w14:paraId="7AB610EE" w14:textId="77777777" w:rsidTr="006F1582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2D7F3744" w14:textId="77777777" w:rsidR="006F1582" w:rsidRPr="001C17F6" w:rsidRDefault="006F1582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International co-authorships</w:t>
            </w:r>
          </w:p>
        </w:tc>
        <w:tc>
          <w:tcPr>
            <w:tcW w:w="1417" w:type="dxa"/>
            <w:vAlign w:val="bottom"/>
          </w:tcPr>
          <w:p w14:paraId="047803C0" w14:textId="4EB27E89" w:rsidR="006F1582" w:rsidRPr="005C5234" w:rsidRDefault="002D6ADA" w:rsidP="004336E7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2D6A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33.33</w:t>
            </w:r>
            <w:r w:rsidR="006F1582" w:rsidRPr="001C17F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%</w:t>
            </w:r>
          </w:p>
        </w:tc>
      </w:tr>
    </w:tbl>
    <w:p w14:paraId="35B466E2" w14:textId="77777777" w:rsidR="00CC20D2" w:rsidRPr="005C5234" w:rsidRDefault="00CC20D2" w:rsidP="00CC20D2"/>
    <w:p w14:paraId="6F7F9738" w14:textId="77777777" w:rsidR="00212C51" w:rsidRPr="005C5234" w:rsidRDefault="00212C51" w:rsidP="005C5234"/>
    <w:sectPr w:rsidR="00212C51" w:rsidRPr="005C5234" w:rsidSect="00767D8E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890"/>
    <w:rsid w:val="000032CB"/>
    <w:rsid w:val="000049BF"/>
    <w:rsid w:val="00013FE2"/>
    <w:rsid w:val="0002541C"/>
    <w:rsid w:val="00031D28"/>
    <w:rsid w:val="00033AFE"/>
    <w:rsid w:val="00053ECF"/>
    <w:rsid w:val="000564B0"/>
    <w:rsid w:val="00060D4C"/>
    <w:rsid w:val="00066CEB"/>
    <w:rsid w:val="00086CCB"/>
    <w:rsid w:val="000952DC"/>
    <w:rsid w:val="000B1D81"/>
    <w:rsid w:val="000B7BE2"/>
    <w:rsid w:val="000B7C9F"/>
    <w:rsid w:val="000C331C"/>
    <w:rsid w:val="000D13EF"/>
    <w:rsid w:val="000E1B9E"/>
    <w:rsid w:val="000F7D32"/>
    <w:rsid w:val="00105454"/>
    <w:rsid w:val="00110448"/>
    <w:rsid w:val="00133266"/>
    <w:rsid w:val="00137C1A"/>
    <w:rsid w:val="0014233D"/>
    <w:rsid w:val="00153C63"/>
    <w:rsid w:val="001545E2"/>
    <w:rsid w:val="00162B44"/>
    <w:rsid w:val="00165856"/>
    <w:rsid w:val="00167A51"/>
    <w:rsid w:val="00190507"/>
    <w:rsid w:val="001962B1"/>
    <w:rsid w:val="001A18DB"/>
    <w:rsid w:val="001A7EE2"/>
    <w:rsid w:val="001B4B4E"/>
    <w:rsid w:val="001B56BC"/>
    <w:rsid w:val="001D2A4F"/>
    <w:rsid w:val="001E0F76"/>
    <w:rsid w:val="0020095A"/>
    <w:rsid w:val="00204FA8"/>
    <w:rsid w:val="00212C51"/>
    <w:rsid w:val="00213772"/>
    <w:rsid w:val="0023348E"/>
    <w:rsid w:val="00235744"/>
    <w:rsid w:val="002413F3"/>
    <w:rsid w:val="002577E9"/>
    <w:rsid w:val="00262AFC"/>
    <w:rsid w:val="00262FA5"/>
    <w:rsid w:val="0029505C"/>
    <w:rsid w:val="002B4A67"/>
    <w:rsid w:val="002C40DE"/>
    <w:rsid w:val="002C7BD9"/>
    <w:rsid w:val="002D42E2"/>
    <w:rsid w:val="002D6ADA"/>
    <w:rsid w:val="002E55DF"/>
    <w:rsid w:val="00311C77"/>
    <w:rsid w:val="00312BEC"/>
    <w:rsid w:val="00342A44"/>
    <w:rsid w:val="00352972"/>
    <w:rsid w:val="00357DE9"/>
    <w:rsid w:val="003744DE"/>
    <w:rsid w:val="00376D9A"/>
    <w:rsid w:val="00381F43"/>
    <w:rsid w:val="00383E9A"/>
    <w:rsid w:val="003B184E"/>
    <w:rsid w:val="003C6F23"/>
    <w:rsid w:val="003E3813"/>
    <w:rsid w:val="00403CC9"/>
    <w:rsid w:val="00414297"/>
    <w:rsid w:val="00416D10"/>
    <w:rsid w:val="00431118"/>
    <w:rsid w:val="00435674"/>
    <w:rsid w:val="0044192D"/>
    <w:rsid w:val="00490B25"/>
    <w:rsid w:val="004946F1"/>
    <w:rsid w:val="00496952"/>
    <w:rsid w:val="004A253B"/>
    <w:rsid w:val="004A516B"/>
    <w:rsid w:val="004C004B"/>
    <w:rsid w:val="004C0475"/>
    <w:rsid w:val="00500039"/>
    <w:rsid w:val="005112ED"/>
    <w:rsid w:val="005138EF"/>
    <w:rsid w:val="00524C42"/>
    <w:rsid w:val="00531A69"/>
    <w:rsid w:val="00547699"/>
    <w:rsid w:val="00550254"/>
    <w:rsid w:val="0057387C"/>
    <w:rsid w:val="00590883"/>
    <w:rsid w:val="005A4BD6"/>
    <w:rsid w:val="005A5BFA"/>
    <w:rsid w:val="005C046B"/>
    <w:rsid w:val="005C5234"/>
    <w:rsid w:val="005D791E"/>
    <w:rsid w:val="00610820"/>
    <w:rsid w:val="00623354"/>
    <w:rsid w:val="0062719F"/>
    <w:rsid w:val="0063349F"/>
    <w:rsid w:val="00646B7D"/>
    <w:rsid w:val="00652760"/>
    <w:rsid w:val="00654638"/>
    <w:rsid w:val="00666EBA"/>
    <w:rsid w:val="00670374"/>
    <w:rsid w:val="00686458"/>
    <w:rsid w:val="00686D02"/>
    <w:rsid w:val="006D3ED1"/>
    <w:rsid w:val="006F1582"/>
    <w:rsid w:val="006F351B"/>
    <w:rsid w:val="007031D2"/>
    <w:rsid w:val="00707838"/>
    <w:rsid w:val="007402AC"/>
    <w:rsid w:val="00750C73"/>
    <w:rsid w:val="00766638"/>
    <w:rsid w:val="00767D8E"/>
    <w:rsid w:val="007A6740"/>
    <w:rsid w:val="007A6D84"/>
    <w:rsid w:val="007B247D"/>
    <w:rsid w:val="007B3BDC"/>
    <w:rsid w:val="007C31AE"/>
    <w:rsid w:val="007C3323"/>
    <w:rsid w:val="007D60E6"/>
    <w:rsid w:val="007D7A19"/>
    <w:rsid w:val="007E6F23"/>
    <w:rsid w:val="007F52EF"/>
    <w:rsid w:val="00826247"/>
    <w:rsid w:val="008300B0"/>
    <w:rsid w:val="00834CFA"/>
    <w:rsid w:val="008430AE"/>
    <w:rsid w:val="00844665"/>
    <w:rsid w:val="00846942"/>
    <w:rsid w:val="0086122B"/>
    <w:rsid w:val="00867159"/>
    <w:rsid w:val="00870C1F"/>
    <w:rsid w:val="0087390A"/>
    <w:rsid w:val="0088072B"/>
    <w:rsid w:val="00885432"/>
    <w:rsid w:val="008917F5"/>
    <w:rsid w:val="008A1623"/>
    <w:rsid w:val="008A42FD"/>
    <w:rsid w:val="008B37E7"/>
    <w:rsid w:val="008B3D31"/>
    <w:rsid w:val="008E709A"/>
    <w:rsid w:val="00905BC7"/>
    <w:rsid w:val="00922793"/>
    <w:rsid w:val="00934275"/>
    <w:rsid w:val="00944958"/>
    <w:rsid w:val="009879C8"/>
    <w:rsid w:val="00992DBD"/>
    <w:rsid w:val="009950A3"/>
    <w:rsid w:val="009A3BFB"/>
    <w:rsid w:val="009C18DA"/>
    <w:rsid w:val="009C697D"/>
    <w:rsid w:val="009E59D4"/>
    <w:rsid w:val="009F6BD2"/>
    <w:rsid w:val="00A0038A"/>
    <w:rsid w:val="00A13BAB"/>
    <w:rsid w:val="00A41633"/>
    <w:rsid w:val="00A43892"/>
    <w:rsid w:val="00A52C06"/>
    <w:rsid w:val="00A57B28"/>
    <w:rsid w:val="00A60177"/>
    <w:rsid w:val="00A733AF"/>
    <w:rsid w:val="00AB3E8E"/>
    <w:rsid w:val="00AF4959"/>
    <w:rsid w:val="00B05FCD"/>
    <w:rsid w:val="00B1332F"/>
    <w:rsid w:val="00B13F8A"/>
    <w:rsid w:val="00B16FC0"/>
    <w:rsid w:val="00B23EBC"/>
    <w:rsid w:val="00B44E57"/>
    <w:rsid w:val="00B57910"/>
    <w:rsid w:val="00B67CD0"/>
    <w:rsid w:val="00B73A06"/>
    <w:rsid w:val="00B77750"/>
    <w:rsid w:val="00B80DE2"/>
    <w:rsid w:val="00B9619C"/>
    <w:rsid w:val="00BA0B20"/>
    <w:rsid w:val="00BA219B"/>
    <w:rsid w:val="00BA3D0B"/>
    <w:rsid w:val="00BA464B"/>
    <w:rsid w:val="00BD173C"/>
    <w:rsid w:val="00BE2FA0"/>
    <w:rsid w:val="00C01A6A"/>
    <w:rsid w:val="00C23D6B"/>
    <w:rsid w:val="00C326DD"/>
    <w:rsid w:val="00C33DB2"/>
    <w:rsid w:val="00C42C7E"/>
    <w:rsid w:val="00C52AC0"/>
    <w:rsid w:val="00C60224"/>
    <w:rsid w:val="00C61573"/>
    <w:rsid w:val="00C66457"/>
    <w:rsid w:val="00C833C6"/>
    <w:rsid w:val="00CC20D2"/>
    <w:rsid w:val="00CC2B85"/>
    <w:rsid w:val="00CD4541"/>
    <w:rsid w:val="00CD6A95"/>
    <w:rsid w:val="00CE673F"/>
    <w:rsid w:val="00CF39EE"/>
    <w:rsid w:val="00D05E2B"/>
    <w:rsid w:val="00D069C5"/>
    <w:rsid w:val="00D072EA"/>
    <w:rsid w:val="00D423E1"/>
    <w:rsid w:val="00D4773C"/>
    <w:rsid w:val="00D52FD6"/>
    <w:rsid w:val="00D63C55"/>
    <w:rsid w:val="00D82D9B"/>
    <w:rsid w:val="00D84FCD"/>
    <w:rsid w:val="00DB423D"/>
    <w:rsid w:val="00DC7504"/>
    <w:rsid w:val="00DE1608"/>
    <w:rsid w:val="00DF4E20"/>
    <w:rsid w:val="00E0221E"/>
    <w:rsid w:val="00E27BF8"/>
    <w:rsid w:val="00E31E0F"/>
    <w:rsid w:val="00E440EE"/>
    <w:rsid w:val="00E600F7"/>
    <w:rsid w:val="00E6494A"/>
    <w:rsid w:val="00EA1586"/>
    <w:rsid w:val="00EC729D"/>
    <w:rsid w:val="00EE5D5E"/>
    <w:rsid w:val="00EF67AC"/>
    <w:rsid w:val="00F07DAA"/>
    <w:rsid w:val="00F23881"/>
    <w:rsid w:val="00F35849"/>
    <w:rsid w:val="00F4273E"/>
    <w:rsid w:val="00F4285F"/>
    <w:rsid w:val="00F45971"/>
    <w:rsid w:val="00F54B71"/>
    <w:rsid w:val="00F7311B"/>
    <w:rsid w:val="00F731BE"/>
    <w:rsid w:val="00F818C8"/>
    <w:rsid w:val="00F9038B"/>
    <w:rsid w:val="00FA2F93"/>
    <w:rsid w:val="00FC428D"/>
    <w:rsid w:val="00FD00DE"/>
    <w:rsid w:val="00FE0890"/>
    <w:rsid w:val="00FE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75D4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C52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199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mengyuan1996626@outlook.com</cp:lastModifiedBy>
  <cp:revision>48</cp:revision>
  <dcterms:created xsi:type="dcterms:W3CDTF">2023-01-18T13:56:00Z</dcterms:created>
  <dcterms:modified xsi:type="dcterms:W3CDTF">2024-07-08T15:12:00Z</dcterms:modified>
</cp:coreProperties>
</file>