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9D" w:rsidRPr="009A4D16" w:rsidRDefault="00E6129D" w:rsidP="006D43E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>Supplemental Figures:</w:t>
      </w:r>
    </w:p>
    <w:p w:rsidR="00E6129D" w:rsidRPr="009A4D16" w:rsidRDefault="00E6129D" w:rsidP="006D43E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E6129D" w:rsidRPr="009A4D16" w:rsidRDefault="00E6129D" w:rsidP="006D43ED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levels.</w:t>
      </w:r>
    </w:p>
    <w:p w:rsidR="00E6129D" w:rsidRPr="009A4D16" w:rsidRDefault="00E6129D" w:rsidP="006D43ED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S2.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levels.</w:t>
      </w:r>
    </w:p>
    <w:p w:rsidR="00E6129D" w:rsidRPr="009A4D16" w:rsidRDefault="00E6129D" w:rsidP="006D43ED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S3.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LDL-C levels.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S4.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S5.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S6.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S7.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S8.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S9.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S10.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LDL-C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S11.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S12.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S13.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6D43E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S14.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LDL-C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F25F86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S15.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  <w:r w:rsidRPr="009A4D16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6in;height:282.6pt;visibility:visible">
            <v:imagedata r:id="rId6" o:title=""/>
          </v:shape>
        </w:pict>
      </w:r>
    </w:p>
    <w:p w:rsidR="00E6129D" w:rsidRPr="009A4D16" w:rsidRDefault="00E6129D" w:rsidP="006D43ED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levels.</w: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7" o:spid="_x0000_i1026" type="#_x0000_t75" style="width:6in;height:282.6pt;visibility:visible">
            <v:imagedata r:id="rId7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S2.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  <w:r w:rsidRPr="009A4D16">
        <w:rPr>
          <w:rFonts w:ascii="Times New Roman" w:hAnsi="Times New Roman"/>
          <w:noProof/>
        </w:rPr>
        <w:pict>
          <v:shape id="图片 10" o:spid="_x0000_i1027" type="#_x0000_t75" style="width:6in;height:282.6pt;visibility:visible">
            <v:imagedata r:id="rId8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S3.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LDL-C levels.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13" o:spid="_x0000_i1028" type="#_x0000_t75" style="width:6in;height:282.6pt;visibility:visible">
            <v:imagedata r:id="rId9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S4.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levels.</w:t>
      </w:r>
    </w:p>
    <w:p w:rsidR="00E6129D" w:rsidRPr="009A4D16" w:rsidRDefault="00E6129D" w:rsidP="007874F4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  <w:r w:rsidRPr="009A4D16">
        <w:rPr>
          <w:rFonts w:ascii="Times New Roman" w:hAnsi="Times New Roman"/>
          <w:noProof/>
        </w:rPr>
        <w:pict>
          <v:shape id="图片 22" o:spid="_x0000_i1029" type="#_x0000_t75" style="width:6in;height:282.6pt;visibility:visible">
            <v:imagedata r:id="rId10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S5.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levels.</w:t>
      </w:r>
    </w:p>
    <w:p w:rsidR="00E6129D" w:rsidRPr="009A4D16" w:rsidRDefault="00E6129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25" o:spid="_x0000_i1030" type="#_x0000_t75" style="width:6in;height:282.6pt;visibility:visible">
            <v:imagedata r:id="rId11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S6.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17" o:spid="_x0000_i1031" type="#_x0000_t75" style="width:6in;height:282.6pt;visibility:visible">
            <v:imagedata r:id="rId12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S7.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Galbraith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2" o:spid="_x0000_i1032" type="#_x0000_t75" style="width:6in;height:282.6pt;visibility:visible">
            <v:imagedata r:id="rId13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S8.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spacing w:line="360" w:lineRule="auto"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6" o:spid="_x0000_i1033" type="#_x0000_t75" style="width:6in;height:282.6pt;visibility:visible">
            <v:imagedata r:id="rId14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S9.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8" o:spid="_x0000_i1034" type="#_x0000_t75" style="width:6in;height:282.6pt;visibility:visible">
            <v:imagedata r:id="rId15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S10.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LDL-C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12" o:spid="_x0000_i1035" type="#_x0000_t75" style="width:6in;height:282.6pt;visibility:visible">
            <v:imagedata r:id="rId16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S11.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Danhong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  <w:sz w:val="24"/>
          <w:szCs w:val="24"/>
        </w:rPr>
        <w:br w:type="page"/>
      </w:r>
      <w:r w:rsidRPr="009A4D16">
        <w:rPr>
          <w:rFonts w:ascii="Times New Roman" w:hAnsi="Times New Roman"/>
          <w:noProof/>
        </w:rPr>
        <w:pict>
          <v:shape id="图片 21" o:spid="_x0000_i1036" type="#_x0000_t75" style="width:6in;height:282.6pt;visibility:visible">
            <v:imagedata r:id="rId17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S12.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TG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24" o:spid="_x0000_i1037" type="#_x0000_t75" style="width:6in;height:282.6pt;visibility:visible">
            <v:imagedata r:id="rId18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S13.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TC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  <w:sz w:val="24"/>
          <w:szCs w:val="24"/>
        </w:rPr>
        <w:br w:type="page"/>
      </w:r>
      <w:r w:rsidRPr="009A4D16">
        <w:rPr>
          <w:rFonts w:ascii="Times New Roman" w:hAnsi="Times New Roman"/>
          <w:noProof/>
        </w:rPr>
        <w:pict>
          <v:shape id="图片 14" o:spid="_x0000_i1038" type="#_x0000_t75" style="width:6in;height:282.6pt;visibility:visible">
            <v:imagedata r:id="rId19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  <w:sz w:val="24"/>
          <w:szCs w:val="24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S14.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LDL-C levels</w:t>
      </w:r>
      <w:r w:rsidRPr="009A4D16">
        <w:rPr>
          <w:rFonts w:ascii="Times New Roman" w:hAnsi="Times New Roman"/>
          <w:sz w:val="24"/>
          <w:szCs w:val="24"/>
        </w:rPr>
        <w:t>.</w:t>
      </w:r>
    </w:p>
    <w:p w:rsidR="00E6129D" w:rsidRPr="009A4D16" w:rsidRDefault="00E6129D" w:rsidP="00C50AAD">
      <w:pPr>
        <w:widowControl/>
        <w:jc w:val="left"/>
        <w:rPr>
          <w:rFonts w:ascii="Times New Roman" w:hAnsi="Times New Roman"/>
        </w:rPr>
      </w:pPr>
      <w:r w:rsidRPr="009A4D16">
        <w:rPr>
          <w:rFonts w:ascii="Times New Roman" w:hAnsi="Times New Roman"/>
        </w:rPr>
        <w:br w:type="page"/>
      </w:r>
      <w:r w:rsidRPr="009A4D16">
        <w:rPr>
          <w:rFonts w:ascii="Times New Roman" w:hAnsi="Times New Roman"/>
          <w:noProof/>
        </w:rPr>
        <w:pict>
          <v:shape id="图片 16" o:spid="_x0000_i1039" type="#_x0000_t75" style="width:6in;height:282.6pt;visibility:visible">
            <v:imagedata r:id="rId20" o:title=""/>
          </v:shape>
        </w:pict>
      </w:r>
    </w:p>
    <w:p w:rsidR="00E6129D" w:rsidRPr="009A4D16" w:rsidRDefault="00E6129D" w:rsidP="002E5033">
      <w:pPr>
        <w:spacing w:line="480" w:lineRule="auto"/>
        <w:rPr>
          <w:rFonts w:ascii="Times New Roman" w:hAnsi="Times New Roman"/>
        </w:rPr>
      </w:pPr>
      <w:r w:rsidRPr="009A4D16">
        <w:rPr>
          <w:rFonts w:ascii="Times New Roman" w:hAnsi="Times New Roman"/>
          <w:b/>
          <w:color w:val="000000"/>
          <w:sz w:val="24"/>
          <w:szCs w:val="24"/>
        </w:rPr>
        <w:t xml:space="preserve">Figure S15. 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Begg’s funnel plot of the association analysis between Huangqi injection and the change </w:t>
      </w:r>
      <w:r w:rsidRPr="009A4D16">
        <w:rPr>
          <w:rFonts w:ascii="Times New Roman" w:hAnsi="Times New Roman"/>
          <w:color w:val="FF0000"/>
          <w:kern w:val="0"/>
          <w:sz w:val="24"/>
          <w:szCs w:val="24"/>
        </w:rPr>
        <w:t>in</w:t>
      </w:r>
      <w:r w:rsidRPr="009A4D16">
        <w:rPr>
          <w:rFonts w:ascii="Times New Roman" w:hAnsi="Times New Roman"/>
          <w:color w:val="000000"/>
          <w:kern w:val="0"/>
          <w:sz w:val="24"/>
          <w:szCs w:val="24"/>
        </w:rPr>
        <w:t xml:space="preserve"> HDL-C levels</w:t>
      </w:r>
      <w:r w:rsidRPr="009A4D16">
        <w:rPr>
          <w:rFonts w:ascii="Times New Roman" w:hAnsi="Times New Roman"/>
        </w:rPr>
        <w:t>.</w:t>
      </w:r>
    </w:p>
    <w:sectPr w:rsidR="00E6129D" w:rsidRPr="009A4D16" w:rsidSect="006D5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9D" w:rsidRDefault="00E6129D" w:rsidP="001265B6">
      <w:r>
        <w:separator/>
      </w:r>
    </w:p>
  </w:endnote>
  <w:endnote w:type="continuationSeparator" w:id="0">
    <w:p w:rsidR="00E6129D" w:rsidRDefault="00E6129D" w:rsidP="00126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9D" w:rsidRDefault="00E6129D" w:rsidP="001265B6">
      <w:r>
        <w:separator/>
      </w:r>
    </w:p>
  </w:footnote>
  <w:footnote w:type="continuationSeparator" w:id="0">
    <w:p w:rsidR="00E6129D" w:rsidRDefault="00E6129D" w:rsidP="001265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5EA"/>
    <w:rsid w:val="00032DE8"/>
    <w:rsid w:val="000723FA"/>
    <w:rsid w:val="000875CD"/>
    <w:rsid w:val="00097510"/>
    <w:rsid w:val="000F059A"/>
    <w:rsid w:val="001265B6"/>
    <w:rsid w:val="00144DA6"/>
    <w:rsid w:val="001750D7"/>
    <w:rsid w:val="001A4417"/>
    <w:rsid w:val="001B7E17"/>
    <w:rsid w:val="00200D6D"/>
    <w:rsid w:val="00205A7E"/>
    <w:rsid w:val="00220037"/>
    <w:rsid w:val="00226F4D"/>
    <w:rsid w:val="002547F8"/>
    <w:rsid w:val="002E5033"/>
    <w:rsid w:val="002F4102"/>
    <w:rsid w:val="0032072E"/>
    <w:rsid w:val="003423A0"/>
    <w:rsid w:val="00363016"/>
    <w:rsid w:val="003D7110"/>
    <w:rsid w:val="0043742B"/>
    <w:rsid w:val="004522B5"/>
    <w:rsid w:val="0048257E"/>
    <w:rsid w:val="00487223"/>
    <w:rsid w:val="00497542"/>
    <w:rsid w:val="004E450F"/>
    <w:rsid w:val="004E4896"/>
    <w:rsid w:val="004F73CA"/>
    <w:rsid w:val="0050688A"/>
    <w:rsid w:val="00521F3B"/>
    <w:rsid w:val="00570F83"/>
    <w:rsid w:val="00585B0E"/>
    <w:rsid w:val="006173C3"/>
    <w:rsid w:val="006663E2"/>
    <w:rsid w:val="006D43ED"/>
    <w:rsid w:val="006D54E0"/>
    <w:rsid w:val="006D5A7D"/>
    <w:rsid w:val="006E0A04"/>
    <w:rsid w:val="00700FE1"/>
    <w:rsid w:val="00736127"/>
    <w:rsid w:val="00750296"/>
    <w:rsid w:val="007874F4"/>
    <w:rsid w:val="0079455F"/>
    <w:rsid w:val="00812DAD"/>
    <w:rsid w:val="00836DD8"/>
    <w:rsid w:val="00855888"/>
    <w:rsid w:val="008C5C4B"/>
    <w:rsid w:val="008D474F"/>
    <w:rsid w:val="008D7439"/>
    <w:rsid w:val="008F3CCF"/>
    <w:rsid w:val="0097079F"/>
    <w:rsid w:val="00991CF5"/>
    <w:rsid w:val="009A4D16"/>
    <w:rsid w:val="009F5EA2"/>
    <w:rsid w:val="00AD01AD"/>
    <w:rsid w:val="00AD18F3"/>
    <w:rsid w:val="00AE275A"/>
    <w:rsid w:val="00B15AC9"/>
    <w:rsid w:val="00C11541"/>
    <w:rsid w:val="00C22D6A"/>
    <w:rsid w:val="00C30CA4"/>
    <w:rsid w:val="00C46F55"/>
    <w:rsid w:val="00C50AAD"/>
    <w:rsid w:val="00CD55EA"/>
    <w:rsid w:val="00CD6378"/>
    <w:rsid w:val="00CF5E42"/>
    <w:rsid w:val="00D66D0F"/>
    <w:rsid w:val="00D71152"/>
    <w:rsid w:val="00D86CEA"/>
    <w:rsid w:val="00DB4552"/>
    <w:rsid w:val="00DC3D77"/>
    <w:rsid w:val="00DE3730"/>
    <w:rsid w:val="00E26265"/>
    <w:rsid w:val="00E350FE"/>
    <w:rsid w:val="00E37283"/>
    <w:rsid w:val="00E41AF4"/>
    <w:rsid w:val="00E46193"/>
    <w:rsid w:val="00E466CD"/>
    <w:rsid w:val="00E6129D"/>
    <w:rsid w:val="00E67822"/>
    <w:rsid w:val="00F17F6D"/>
    <w:rsid w:val="00F25F86"/>
    <w:rsid w:val="00F32FDF"/>
    <w:rsid w:val="00F668E8"/>
    <w:rsid w:val="00F82600"/>
    <w:rsid w:val="00FA19AD"/>
    <w:rsid w:val="00FB16EC"/>
    <w:rsid w:val="00FB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88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6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65B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265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65B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675</TotalTime>
  <Pages>17</Pages>
  <Words>515</Words>
  <Characters>2942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Yongyan</dc:creator>
  <cp:keywords/>
  <dc:description/>
  <cp:lastModifiedBy>微软用户</cp:lastModifiedBy>
  <cp:revision>53</cp:revision>
  <dcterms:created xsi:type="dcterms:W3CDTF">2017-08-03T07:46:00Z</dcterms:created>
  <dcterms:modified xsi:type="dcterms:W3CDTF">2018-04-15T12:26:00Z</dcterms:modified>
</cp:coreProperties>
</file>