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4C09" w:rsidRDefault="00AF4C09"/>
    <w:p w:rsidR="00AF4C09" w:rsidRDefault="00AF4C09"/>
    <w:p w:rsidR="00AF4C09" w:rsidRDefault="00AF4C09"/>
    <w:p w:rsidR="00AF4C09" w:rsidRDefault="00AF4C09"/>
    <w:p w:rsidR="00AF4C09" w:rsidRDefault="006C1DBD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60BA656" wp14:editId="5AAED955">
                <wp:simplePos x="0" y="0"/>
                <wp:positionH relativeFrom="margin">
                  <wp:align>center</wp:align>
                </wp:positionH>
                <wp:positionV relativeFrom="paragraph">
                  <wp:posOffset>29845</wp:posOffset>
                </wp:positionV>
                <wp:extent cx="4510658" cy="2196016"/>
                <wp:effectExtent l="0" t="0" r="4445" b="0"/>
                <wp:wrapNone/>
                <wp:docPr id="24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10658" cy="2196016"/>
                          <a:chOff x="0" y="0"/>
                          <a:chExt cx="11294" cy="5499"/>
                        </a:xfrm>
                      </wpg:grpSpPr>
                      <pic:pic xmlns:pic="http://schemas.openxmlformats.org/drawingml/2006/picture">
                        <pic:nvPicPr>
                          <pic:cNvPr id="25" name="图片 25" descr="91537090-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9" cy="54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图片 26" descr="91536285-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5795" y="0"/>
                            <a:ext cx="5499" cy="54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F0E84CB" id="组合 6" o:spid="_x0000_s1026" style="position:absolute;left:0;text-align:left;margin-left:0;margin-top:2.35pt;width:355.15pt;height:172.9pt;z-index:251659264;mso-position-horizontal:center;mso-position-horizontal-relative:margin" coordsize="11294,549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//0vgH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f/9P4B4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//U+Ae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//T+Ae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//1PgH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f/9X4B4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//W+Ae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25" o:spid="_x0000_s1027" type="#_x0000_t75" alt="91537090-1" style="position:absolute;width:5499;height:5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">
                  <v:imagedata r:id="rId10" o:title="91537090-1"/>
                </v:shape>
                <v:shape id="图片 26" o:spid="_x0000_s1028" type="#_x0000_t75" alt="91536285-1" style="position:absolute;left:5795;width:5499;height:5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">
                  <v:imagedata r:id="rId11" o:title="91536285-1"/>
                </v:shape>
                <w10:wrap anchorx="margin"/>
              </v:group>
            </w:pict>
          </mc:Fallback>
        </mc:AlternateContent>
      </w:r>
    </w:p>
    <w:p w:rsidR="00AF4C09" w:rsidRDefault="00AF4C09"/>
    <w:p w:rsidR="00AF4C09" w:rsidRDefault="00AF4C09"/>
    <w:p w:rsidR="00AF4C09" w:rsidRDefault="00AF4C09"/>
    <w:p w:rsidR="00AF4C09" w:rsidRDefault="00AF4C09"/>
    <w:p w:rsidR="00AF4C09" w:rsidRDefault="00AF4C09"/>
    <w:p w:rsidR="00AF4C09" w:rsidRDefault="00AF4C09"/>
    <w:p w:rsidR="00AF4C09" w:rsidRDefault="00AF4C09"/>
    <w:p w:rsidR="00AF4C09" w:rsidRDefault="00AF4C09"/>
    <w:p w:rsidR="00AF4C09" w:rsidRDefault="00AF4C09"/>
    <w:p w:rsidR="00AF4C09" w:rsidRDefault="00AF4C09"/>
    <w:p w:rsidR="00AF4C09" w:rsidRDefault="00AF4C09"/>
    <w:p w:rsidR="00AF4C09" w:rsidRDefault="00AF4C09"/>
    <w:p w:rsidR="00AF4C09" w:rsidRDefault="00AF4C09"/>
    <w:p w:rsidR="00AF4C09" w:rsidRDefault="00767CC3">
      <w:pPr>
        <w:rPr>
          <w:rFonts w:ascii="Times New Roman" w:hAnsi="Times New Roman" w:cs="Times New Roman"/>
        </w:rPr>
      </w:pPr>
      <w:r w:rsidRPr="00767CC3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="00514ECF">
        <w:rPr>
          <w:rFonts w:ascii="Times New Roman" w:hAnsi="Times New Roman" w:cs="Times New Roman"/>
          <w:b/>
          <w:bCs/>
          <w:sz w:val="24"/>
          <w:szCs w:val="24"/>
        </w:rPr>
        <w:t xml:space="preserve">igure </w:t>
      </w:r>
      <w:r w:rsidR="00514EC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1 </w:t>
      </w:r>
      <w:r w:rsidR="00514ECF">
        <w:rPr>
          <w:rFonts w:ascii="Times New Roman" w:hAnsi="Times New Roman" w:cs="Times New Roman"/>
        </w:rPr>
        <w:t>After admiss</w:t>
      </w:r>
      <w:bookmarkStart w:id="0" w:name="_GoBack"/>
      <w:bookmarkEnd w:id="0"/>
      <w:r w:rsidR="00514ECF">
        <w:rPr>
          <w:rFonts w:ascii="Times New Roman" w:hAnsi="Times New Roman" w:cs="Times New Roman"/>
        </w:rPr>
        <w:t>ion, the AP patient underwent CT scan to</w:t>
      </w:r>
      <w:r w:rsidR="00514ECF">
        <w:t xml:space="preserve"> </w:t>
      </w:r>
      <w:r w:rsidR="00514ECF">
        <w:rPr>
          <w:rFonts w:ascii="Times New Roman" w:hAnsi="Times New Roman" w:cs="Times New Roman"/>
        </w:rPr>
        <w:t>assess the disease. The waist circumference was regarded as an ellipse in the mathematical model. From the above diagram we can see that the long axis was 3</w:t>
      </w:r>
      <w:r w:rsidR="006C1DBD">
        <w:rPr>
          <w:rFonts w:ascii="Times New Roman" w:hAnsi="Times New Roman" w:cs="Times New Roman"/>
        </w:rPr>
        <w:t>11</w:t>
      </w:r>
      <w:r w:rsidR="00514ECF">
        <w:rPr>
          <w:rFonts w:ascii="Times New Roman" w:hAnsi="Times New Roman" w:cs="Times New Roman"/>
        </w:rPr>
        <w:t>.</w:t>
      </w:r>
      <w:r w:rsidR="006C1DBD">
        <w:rPr>
          <w:rFonts w:ascii="Times New Roman" w:hAnsi="Times New Roman" w:cs="Times New Roman"/>
        </w:rPr>
        <w:t>5</w:t>
      </w:r>
      <w:r w:rsidR="00514ECF">
        <w:rPr>
          <w:rFonts w:ascii="Times New Roman" w:hAnsi="Times New Roman" w:cs="Times New Roman"/>
        </w:rPr>
        <w:t xml:space="preserve"> mm and the short one was 2</w:t>
      </w:r>
      <w:r w:rsidR="006C1DBD">
        <w:rPr>
          <w:rFonts w:ascii="Times New Roman" w:hAnsi="Times New Roman" w:cs="Times New Roman"/>
        </w:rPr>
        <w:t>08</w:t>
      </w:r>
      <w:r w:rsidR="00514ECF">
        <w:rPr>
          <w:rFonts w:ascii="Times New Roman" w:hAnsi="Times New Roman" w:cs="Times New Roman"/>
        </w:rPr>
        <w:t>.</w:t>
      </w:r>
      <w:r w:rsidR="006C1DBD">
        <w:rPr>
          <w:rFonts w:ascii="Times New Roman" w:hAnsi="Times New Roman" w:cs="Times New Roman"/>
        </w:rPr>
        <w:t>7</w:t>
      </w:r>
      <w:r w:rsidR="00514ECF">
        <w:rPr>
          <w:rFonts w:ascii="Times New Roman" w:hAnsi="Times New Roman" w:cs="Times New Roman"/>
        </w:rPr>
        <w:t xml:space="preserve"> mm on the L4 plane, and the coefficient was</w:t>
      </w:r>
      <w:r w:rsidR="00E5415F">
        <w:rPr>
          <w:rFonts w:ascii="Times New Roman" w:hAnsi="Times New Roman" w:cs="Times New Roman"/>
        </w:rPr>
        <w:t xml:space="preserve"> </w:t>
      </w:r>
      <w:r w:rsidR="00514ECF">
        <w:rPr>
          <w:rFonts w:ascii="Times New Roman" w:hAnsi="Times New Roman" w:cs="Times New Roman" w:hint="eastAsia"/>
        </w:rPr>
        <w:t>×</w:t>
      </w:r>
      <w:r w:rsidR="00E5415F">
        <w:rPr>
          <w:rFonts w:ascii="Times New Roman" w:hAnsi="Times New Roman" w:cs="Times New Roman" w:hint="eastAsia"/>
        </w:rPr>
        <w:t xml:space="preserve"> </w:t>
      </w:r>
      <w:r w:rsidR="00514ECF">
        <w:rPr>
          <w:rFonts w:ascii="Times New Roman" w:hAnsi="Times New Roman" w:cs="Times New Roman"/>
        </w:rPr>
        <w:t xml:space="preserve">(short axis + long axis) </w:t>
      </w:r>
      <w:r w:rsidR="00514ECF">
        <w:rPr>
          <w:rFonts w:ascii="Times New Roman" w:hAnsi="Times New Roman" w:cs="Times New Roman" w:hint="eastAsia"/>
        </w:rPr>
        <w:t>÷</w:t>
      </w:r>
      <w:r w:rsidR="00514ECF">
        <w:rPr>
          <w:rFonts w:ascii="Times New Roman" w:hAnsi="Times New Roman" w:cs="Times New Roman" w:hint="eastAsia"/>
        </w:rPr>
        <w:t xml:space="preserve">2 </w:t>
      </w:r>
      <w:r w:rsidR="00514ECF">
        <w:rPr>
          <w:rFonts w:ascii="Times New Roman" w:hAnsi="Times New Roman" w:cs="Times New Roman"/>
        </w:rPr>
        <w:t xml:space="preserve">according to the ellipse formula. It is concluded that the </w:t>
      </w:r>
      <w:r w:rsidR="00514ECF">
        <w:rPr>
          <w:rFonts w:ascii="Times New Roman" w:hAnsi="Times New Roman" w:cs="Times New Roman" w:hint="eastAsia"/>
        </w:rPr>
        <w:t xml:space="preserve">Waist </w:t>
      </w:r>
      <w:r w:rsidR="00514ECF">
        <w:rPr>
          <w:rFonts w:ascii="Times New Roman" w:hAnsi="Times New Roman" w:cs="Times New Roman"/>
        </w:rPr>
        <w:t xml:space="preserve">circumference of the patient is </w:t>
      </w:r>
      <w:r w:rsidR="006C1DBD">
        <w:rPr>
          <w:rFonts w:ascii="Times New Roman" w:hAnsi="Times New Roman" w:cs="Times New Roman"/>
        </w:rPr>
        <w:t xml:space="preserve">82 </w:t>
      </w:r>
      <w:r w:rsidR="00514ECF">
        <w:rPr>
          <w:rFonts w:ascii="Times New Roman" w:hAnsi="Times New Roman" w:cs="Times New Roman"/>
        </w:rPr>
        <w:t>cm.</w:t>
      </w:r>
    </w:p>
    <w:p w:rsidR="00291380" w:rsidRDefault="00291380">
      <w:pPr>
        <w:rPr>
          <w:rFonts w:ascii="Times New Roman" w:hAnsi="Times New Roman" w:cs="Times New Roman"/>
        </w:rPr>
      </w:pPr>
    </w:p>
    <w:p w:rsidR="00AF4C09" w:rsidRPr="00DE3B32" w:rsidRDefault="00AF4C09"/>
    <w:p w:rsidR="00AF4C09" w:rsidRDefault="00AF4C09"/>
    <w:p w:rsidR="00AF4C09" w:rsidRDefault="00AF4C09"/>
    <w:p w:rsidR="00AF4C09" w:rsidRDefault="00AF4C09"/>
    <w:p w:rsidR="00AF4C09" w:rsidRDefault="00AF4C09"/>
    <w:p w:rsidR="00AF4C09" w:rsidRDefault="00AF4C09"/>
    <w:p w:rsidR="00AF4C09" w:rsidRDefault="00AF4C09"/>
    <w:p w:rsidR="00AF4C09" w:rsidRDefault="00AF4C09"/>
    <w:p w:rsidR="00AF4C09" w:rsidRDefault="00AF4C09"/>
    <w:p w:rsidR="00AF4C09" w:rsidRDefault="00AF4C09"/>
    <w:p w:rsidR="00AF4C09" w:rsidRDefault="00AF4C09"/>
    <w:p w:rsidR="00AF4C09" w:rsidRDefault="00AF4C09"/>
    <w:p w:rsidR="00AF4C09" w:rsidRDefault="00AF4C09"/>
    <w:p w:rsidR="00AF4C09" w:rsidRDefault="00AF4C09"/>
    <w:p w:rsidR="00AF4C09" w:rsidRDefault="00AF4C09"/>
    <w:p w:rsidR="00AF4C09" w:rsidRDefault="00AF4C09"/>
    <w:p w:rsidR="00AF4C09" w:rsidRDefault="00AF4C09"/>
    <w:p w:rsidR="00AF4C09" w:rsidRDefault="00AF4C09"/>
    <w:p w:rsidR="00AF4C09" w:rsidRDefault="00AF4C09"/>
    <w:p w:rsidR="00AF4C09" w:rsidRPr="00767CC3" w:rsidRDefault="00AF4C09"/>
    <w:sectPr w:rsidR="00AF4C09" w:rsidRPr="00767C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0C9D" w:rsidRDefault="00110C9D" w:rsidP="00E5415F">
      <w:r>
        <w:separator/>
      </w:r>
    </w:p>
  </w:endnote>
  <w:endnote w:type="continuationSeparator" w:id="0">
    <w:p w:rsidR="00110C9D" w:rsidRDefault="00110C9D" w:rsidP="00E54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0C9D" w:rsidRDefault="00110C9D" w:rsidP="00E5415F">
      <w:r>
        <w:separator/>
      </w:r>
    </w:p>
  </w:footnote>
  <w:footnote w:type="continuationSeparator" w:id="0">
    <w:p w:rsidR="00110C9D" w:rsidRDefault="00110C9D" w:rsidP="00E541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D4A8EBD"/>
    <w:multiLevelType w:val="multilevel"/>
    <w:tmpl w:val="BD4A8EBD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C2BA91C7"/>
    <w:multiLevelType w:val="multilevel"/>
    <w:tmpl w:val="C2BA91C7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3F1108"/>
    <w:multiLevelType w:val="multilevel"/>
    <w:tmpl w:val="063F110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attachedTemplate r:id="rId1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KY_MEDREF_DOCUID" w:val="{110AEF72-D830-47CE-8DA4-7AD49F58D999}"/>
    <w:docVar w:name="KY_MEDREF_VERSION" w:val="3"/>
  </w:docVars>
  <w:rsids>
    <w:rsidRoot w:val="3C2A604C"/>
    <w:rsid w:val="00013E34"/>
    <w:rsid w:val="0005300D"/>
    <w:rsid w:val="0009646C"/>
    <w:rsid w:val="00097E7C"/>
    <w:rsid w:val="000A49D2"/>
    <w:rsid w:val="000D638C"/>
    <w:rsid w:val="00110C9D"/>
    <w:rsid w:val="001161CD"/>
    <w:rsid w:val="0014269F"/>
    <w:rsid w:val="001714C1"/>
    <w:rsid w:val="00182DD9"/>
    <w:rsid w:val="00195F8E"/>
    <w:rsid w:val="001D402C"/>
    <w:rsid w:val="001D7EEE"/>
    <w:rsid w:val="002340E0"/>
    <w:rsid w:val="00245190"/>
    <w:rsid w:val="002534EF"/>
    <w:rsid w:val="00291380"/>
    <w:rsid w:val="002A3A45"/>
    <w:rsid w:val="002F3E95"/>
    <w:rsid w:val="002F51FB"/>
    <w:rsid w:val="003157D8"/>
    <w:rsid w:val="00323F27"/>
    <w:rsid w:val="00335322"/>
    <w:rsid w:val="00353D72"/>
    <w:rsid w:val="003650B4"/>
    <w:rsid w:val="00372505"/>
    <w:rsid w:val="003A0EF4"/>
    <w:rsid w:val="00457F15"/>
    <w:rsid w:val="00462C86"/>
    <w:rsid w:val="004736EB"/>
    <w:rsid w:val="00480752"/>
    <w:rsid w:val="004B77A8"/>
    <w:rsid w:val="0051320F"/>
    <w:rsid w:val="00514ECF"/>
    <w:rsid w:val="00536E03"/>
    <w:rsid w:val="00562F53"/>
    <w:rsid w:val="00564A05"/>
    <w:rsid w:val="005704CB"/>
    <w:rsid w:val="00582C74"/>
    <w:rsid w:val="0059289E"/>
    <w:rsid w:val="005A5CE7"/>
    <w:rsid w:val="005C301E"/>
    <w:rsid w:val="005C4A78"/>
    <w:rsid w:val="005F0ACB"/>
    <w:rsid w:val="005F351D"/>
    <w:rsid w:val="00601FCA"/>
    <w:rsid w:val="00640FB7"/>
    <w:rsid w:val="006639FF"/>
    <w:rsid w:val="00686AE4"/>
    <w:rsid w:val="006C1DBD"/>
    <w:rsid w:val="006D114F"/>
    <w:rsid w:val="006D181A"/>
    <w:rsid w:val="006F387E"/>
    <w:rsid w:val="007144F7"/>
    <w:rsid w:val="00757E94"/>
    <w:rsid w:val="00767CC3"/>
    <w:rsid w:val="00775F7C"/>
    <w:rsid w:val="0077715D"/>
    <w:rsid w:val="00777352"/>
    <w:rsid w:val="00782021"/>
    <w:rsid w:val="00793140"/>
    <w:rsid w:val="007C433B"/>
    <w:rsid w:val="007C7566"/>
    <w:rsid w:val="007E73D6"/>
    <w:rsid w:val="007F71E1"/>
    <w:rsid w:val="00803C7B"/>
    <w:rsid w:val="00855FEE"/>
    <w:rsid w:val="00880D60"/>
    <w:rsid w:val="008C0A14"/>
    <w:rsid w:val="008C28F4"/>
    <w:rsid w:val="00901DE7"/>
    <w:rsid w:val="0090350A"/>
    <w:rsid w:val="0096451F"/>
    <w:rsid w:val="00A2426D"/>
    <w:rsid w:val="00A44E17"/>
    <w:rsid w:val="00A47C6A"/>
    <w:rsid w:val="00A6471B"/>
    <w:rsid w:val="00A810F3"/>
    <w:rsid w:val="00A87824"/>
    <w:rsid w:val="00AB082B"/>
    <w:rsid w:val="00AF08DF"/>
    <w:rsid w:val="00AF4C09"/>
    <w:rsid w:val="00B121A4"/>
    <w:rsid w:val="00B45F78"/>
    <w:rsid w:val="00B55FF2"/>
    <w:rsid w:val="00B61717"/>
    <w:rsid w:val="00B702B9"/>
    <w:rsid w:val="00B80E08"/>
    <w:rsid w:val="00B859F6"/>
    <w:rsid w:val="00B96058"/>
    <w:rsid w:val="00BC0EE1"/>
    <w:rsid w:val="00BF56B9"/>
    <w:rsid w:val="00C05FF0"/>
    <w:rsid w:val="00C27C40"/>
    <w:rsid w:val="00C45722"/>
    <w:rsid w:val="00C73D45"/>
    <w:rsid w:val="00C80564"/>
    <w:rsid w:val="00C9559D"/>
    <w:rsid w:val="00CE26D4"/>
    <w:rsid w:val="00D17BAC"/>
    <w:rsid w:val="00D23DAB"/>
    <w:rsid w:val="00D23EEF"/>
    <w:rsid w:val="00D3416A"/>
    <w:rsid w:val="00D41073"/>
    <w:rsid w:val="00DD7EBF"/>
    <w:rsid w:val="00DE3B32"/>
    <w:rsid w:val="00DF726B"/>
    <w:rsid w:val="00E00C2A"/>
    <w:rsid w:val="00E130E2"/>
    <w:rsid w:val="00E51974"/>
    <w:rsid w:val="00E525A0"/>
    <w:rsid w:val="00E5415F"/>
    <w:rsid w:val="00E7356A"/>
    <w:rsid w:val="00EA00A4"/>
    <w:rsid w:val="00EA05A9"/>
    <w:rsid w:val="00EE59D7"/>
    <w:rsid w:val="00F40E4A"/>
    <w:rsid w:val="00F459A8"/>
    <w:rsid w:val="00F821B1"/>
    <w:rsid w:val="00FA23D0"/>
    <w:rsid w:val="00FB7C7C"/>
    <w:rsid w:val="00FC1722"/>
    <w:rsid w:val="00FD4DF0"/>
    <w:rsid w:val="00FE3902"/>
    <w:rsid w:val="00FF647D"/>
    <w:rsid w:val="07E31621"/>
    <w:rsid w:val="08806282"/>
    <w:rsid w:val="12503075"/>
    <w:rsid w:val="13871F19"/>
    <w:rsid w:val="154E664B"/>
    <w:rsid w:val="233D4216"/>
    <w:rsid w:val="33F40225"/>
    <w:rsid w:val="355D0F23"/>
    <w:rsid w:val="3A83313C"/>
    <w:rsid w:val="3C2A604C"/>
    <w:rsid w:val="40647A07"/>
    <w:rsid w:val="43310CD2"/>
    <w:rsid w:val="44E05F78"/>
    <w:rsid w:val="4FC96EB7"/>
    <w:rsid w:val="55D55585"/>
    <w:rsid w:val="58BF525F"/>
    <w:rsid w:val="5C2330DD"/>
    <w:rsid w:val="5F7C7068"/>
    <w:rsid w:val="61097F98"/>
    <w:rsid w:val="62D1260F"/>
    <w:rsid w:val="697E066D"/>
    <w:rsid w:val="6D535020"/>
    <w:rsid w:val="70E8461E"/>
    <w:rsid w:val="7A761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90D49EE"/>
  <w15:docId w15:val="{DD85BF78-12B2-4B7E-89AC-D30757B0F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semiHidden="1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qFormat/>
    <w:rPr>
      <w:color w:val="0000FF"/>
      <w:u w:val="single"/>
    </w:rPr>
  </w:style>
  <w:style w:type="table" w:styleId="a8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6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45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张敏</dc:creator>
  <cp:lastModifiedBy>user</cp:lastModifiedBy>
  <cp:revision>12</cp:revision>
  <dcterms:created xsi:type="dcterms:W3CDTF">2018-11-08T15:16:00Z</dcterms:created>
  <dcterms:modified xsi:type="dcterms:W3CDTF">2018-12-04T14:50:00Z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