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E1F" w:rsidRPr="00DB3DCC" w:rsidRDefault="00A85E1F" w:rsidP="00A85E1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B3DC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A. Nucleotide Sequence</w:t>
      </w:r>
    </w:p>
    <w:p w:rsidR="00A85E1F" w:rsidRPr="00320072" w:rsidRDefault="00A85E1F" w:rsidP="00A85E1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ind w:right="117"/>
        <w:jc w:val="both"/>
        <w:rPr>
          <w:rFonts w:ascii="Times New Roman" w:hAnsi="Times New Roman" w:cs="Times New Roman"/>
          <w:color w:val="626262"/>
          <w:sz w:val="24"/>
          <w:szCs w:val="24"/>
          <w:shd w:val="clear" w:color="auto" w:fill="FFFFFF"/>
        </w:rPr>
      </w:pPr>
      <w:r w:rsidRPr="00320072">
        <w:rPr>
          <w:rFonts w:ascii="Times New Roman" w:hAnsi="Times New Roman" w:cs="Times New Roman"/>
          <w:color w:val="626262"/>
          <w:sz w:val="24"/>
          <w:szCs w:val="24"/>
          <w:highlight w:val="green"/>
          <w:shd w:val="clear" w:color="auto" w:fill="FFFFFF"/>
        </w:rPr>
        <w:t>CATCATCATCATCATCAT</w:t>
      </w:r>
      <w:r w:rsidRPr="00320072">
        <w:rPr>
          <w:rFonts w:ascii="Times New Roman" w:hAnsi="Times New Roman" w:cs="Times New Roman"/>
          <w:color w:val="626262"/>
          <w:sz w:val="24"/>
          <w:szCs w:val="24"/>
          <w:shd w:val="clear" w:color="auto" w:fill="FFFFFF"/>
        </w:rPr>
        <w:t>GGTATGGCTAGCATGACTGGTGGACAGCAAATGGGTCGGGATCTGTACGACGATGACGATAACGCGGATCCA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cyan"/>
          <w:shd w:val="clear" w:color="auto" w:fill="FFFFFF"/>
        </w:rPr>
        <w:t>AGTAAAGGAGAAGAACTTTTCACTGGAGTTGTCCCAATTCTTGTTGAATTAGATGGTGATGTTAATGGGCACAAATTTTCTGTCAGTGGAGAGGGTGAAGGTGATGCAACATACGGAAAACTTACCCTTAAATTTATTTGCACTACTGGAAAACTACCTGTTCCATGGCCAACACTTGTCACTACTTTGACTTGGGGTGTTCAATGCTTTTCAAGATACCCAGATCATATGAAACGGCATGACTTTTTCAAGAGTGCCATGCCCGAAGGTTATGTACAGGAAAGAACTATATTTTTCAAAGATGACGGGAACTACAAGACACGTGCTGAAGTCAAGTTTGAAGGTGATACCCTTGTTAATAGAATCGAGTTAAAAGGTATTGATTTTAAAGAAGATGGAAACATTCTTGGTCACAAATTGGAATACAACTATATTTCACACAATGTATACATCACTGCAGACAAACAAAAGAATGGAATCAAAGCTCATTTCAAAATTAGACACAATATTGAAGATGGAAGCGTTCAACTAGCAGACCATTATCAACAAAATACTCCAATTGGCGATGGCCCTGTCCTTTTACCAGACAACCATTACCTGTCCACACAATCTGCCCTTTCGAAAGATCCCAACGAAAAGAGAGACCACATGGTCCTTCTTGAGTTTGTAACAGCTGCTGGGATTACACATGGCATGGATGAACTATACA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FFFFF"/>
        </w:rPr>
        <w:t>AAAGCTTGGGGCGCTCCCGCAAACGGTTCGTATTGGAACAGATACCACCTACGCGCCTTTCTCATCAAAAGATGCCAGAGGCGAGTTTATTGGCTTTGATATCGATCTCGGTAATGAAGTGTGTAAGCGTATGCAGGTCAAATGTACCTGGGTCGCCAGCGACTTTGATGCGCTTATTCCCTCACTCAAAGCGAAAAAAATTGATGCCATTATTTCATCGCTCTCTATCACCGATAAACGCCAGCAAGAAATTGCGTCTTCCGACAAACTTTACGCGGCGGATTCACGCCTCATTGCGGCAAAAGGGTCTCCCATTCAGCCGACGCTGGAATCGCTCAAAGGCAAGCATGTCGGCGTGCTGCAAGGGTCCACGCAAGAGGCTTACGCCAATGATAACTGGCGCACAAAAGGTGTGGATGTGGTGGCTTATGCCAACCAGGATCTTATCTATTCCGATTTCACCGCCGGTCGTCTGGATGCCGCATTGCAGGATGAAGTCGCCGCCAGCGAAGGTTTCCTCAAGCAGCCAGCGGGCAAAGAGTATGCATTTGCCGGTCCTTCCGTCAAGGATAAAAAATATTTTGGCGACGGGACGGGGGTTGGGCTGCGCAAAGACGATACCGAGCTACAAGCCGCGTTTGATAAAGCGCTCACCGAACTGCGCCAGGACGGAACTTACGACAAAATGGCCAAAAAGTACTTCGATTTTAATGTTTACGGCGATTGACCGGG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yellow"/>
          <w:shd w:val="clear" w:color="auto" w:fill="FFFFFF"/>
        </w:rPr>
        <w:t>ACTTGTCGAGGAGAAGAACTTTTCACTGGAGTTGTCCCAATTCTTGTTCAATTAGATGGTCATGTTCATGGGCACAAATTTTCTGTCAGTGGAGAGGGTCAAGGTCATGCAACATACGGAAAACTTACCCTTCAATTTATTTGCACTACTGGAAAACTACCTGTTCCATGGCCAACACTTGTCACTACTTTCGGTTATGGTCTAAAATGCTTTGCTGGATACCCAGATCATATGAAACGGCATCACTTTTTCAAGAGTGCCATGCCCGAAGGTTATGTACAGGAAAGAACTATATTTTTCAAAGATCACGGGAACTACAAGACACGTGCTCAAGTCAAGTTTCAAGGTCATACCCTTGTTCATCGAATCGAGTTAAAAGGTATTACTTTTACAGAAGATGGAAACATTCTTGGACACAAATTGGAATACAACTATCACTCACACAATGTATACATCATGGCAGACAAACAAAAGAATGGAATCAAAGTTCACTTCAAAATTCGACACAACATTCAAGATGGAAGCGTTCAACTAGCAGACCATTATCAACAAAATACTCCAATTGGCGATGGCCCTGTCCTTTTACCAGACAACCATTACCTGTCCTATCAATCTGCCCTTTCGAAAGATCCCAACGAAAAGAGAGACCACATGGTCCTTCTTGcGTTTGTAACAGCTGCTGGGATTACACATGGCATGGATGCACTATACAAAGAGCTCGAATC</w:t>
      </w:r>
    </w:p>
    <w:p w:rsidR="00A85E1F" w:rsidRPr="00320072" w:rsidRDefault="00A85E1F" w:rsidP="00A85E1F">
      <w:pPr>
        <w:tabs>
          <w:tab w:val="left" w:pos="3003"/>
        </w:tabs>
        <w:ind w:right="117" w:hanging="426"/>
        <w:jc w:val="both"/>
        <w:rPr>
          <w:rFonts w:ascii="Times New Roman" w:hAnsi="Times New Roman" w:cs="Times New Roman"/>
          <w:color w:val="626262"/>
          <w:sz w:val="24"/>
          <w:szCs w:val="24"/>
          <w:shd w:val="clear" w:color="auto" w:fill="FFFFFF"/>
        </w:rPr>
      </w:pPr>
    </w:p>
    <w:p w:rsidR="00A85E1F" w:rsidRPr="00320072" w:rsidRDefault="00A85E1F" w:rsidP="00A85E1F">
      <w:pPr>
        <w:tabs>
          <w:tab w:val="left" w:pos="3003"/>
        </w:tabs>
        <w:ind w:right="117" w:hanging="426"/>
        <w:jc w:val="both"/>
        <w:rPr>
          <w:rFonts w:ascii="Times New Roman" w:hAnsi="Times New Roman" w:cs="Times New Roman"/>
          <w:b/>
          <w:color w:val="62626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626262"/>
          <w:sz w:val="24"/>
          <w:szCs w:val="24"/>
          <w:shd w:val="clear" w:color="auto" w:fill="FFFFFF"/>
        </w:rPr>
        <w:tab/>
      </w:r>
      <w:r w:rsidRPr="00320072">
        <w:rPr>
          <w:rFonts w:ascii="Times New Roman" w:hAnsi="Times New Roman" w:cs="Times New Roman"/>
          <w:b/>
          <w:color w:val="626262"/>
          <w:sz w:val="24"/>
          <w:szCs w:val="24"/>
          <w:shd w:val="clear" w:color="auto" w:fill="FFFFFF"/>
        </w:rPr>
        <w:t>B. Amino acid sequence</w:t>
      </w:r>
    </w:p>
    <w:p w:rsidR="00A85E1F" w:rsidRPr="00320072" w:rsidRDefault="00A85E1F" w:rsidP="00A85E1F">
      <w:pPr>
        <w:tabs>
          <w:tab w:val="left" w:pos="3003"/>
        </w:tabs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FFFFF"/>
        </w:rPr>
        <w:t>H H H H H H G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FFFFF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A S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T G G Q Q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G R D L Y D D D D N A D P S K G E E L F T G V V P I L V E L D G D V N G H K F S V S G E G E G D A T Y G K L T L K F I C T T G K L P V P W P T L V T T L T W G V Q C F S R Y P D H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K R H D F F K S A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 xml:space="preserve">M 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P E G Y V Q E R T I F F K D D G N Y K T R A E V K F E G D T L V N R I E L K G I D F K E D G N I L G H K L E Y N Y I S H N V Y I T A D K Q K N G I K A H F K I R H N I E D G S V Q L A D H Y Q Q N T P I G D G P V L L P D N H Y L S T Q S A L S K D P N E K R D H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V L L E F V T A A G I T H G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D E L Y K S L G R S R K R F V L E Q I P P T R L S H Q K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P E A S L L A L I S I S V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K C V S V C R S N V P G S P A T L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R L F P H S K R K K L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P L F H R S L S P I N A S K K L R L P T N F T R R I H A S L R Q K G L P F S R R W N R S K A S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S A C C K G P R K R L T P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I T G A Q K V W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W W L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P T R I L S I P I S P P V V W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P H C R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K S P P A K V S S S S Q R A K S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H L P V L P S R I K N I L A T G R G L G C A K T I P S Y K P R L I K R S P N C A R T E L T T K W P K S T S I L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F T A I D R D L S R R R T F H W S C P N S C S I R W S C S W A Q I F C Q W R G S R S C N I R K T Y P S I Y L H Y W K T T C S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A N T C H Y F R L W S K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bCs/>
          <w:color w:val="626262"/>
          <w:sz w:val="24"/>
          <w:szCs w:val="24"/>
          <w:highlight w:val="lightGray"/>
          <w:shd w:val="clear" w:color="auto" w:fill="F5A2A3"/>
        </w:rPr>
        <w:t>M</w:t>
      </w:r>
      <w:r w:rsidRPr="00320072">
        <w:rPr>
          <w:rStyle w:val="apple-converted-space"/>
          <w:rFonts w:ascii="Times New Roman" w:hAnsi="Times New Roman" w:cs="Times New Roman"/>
          <w:color w:val="626262"/>
          <w:sz w:val="24"/>
          <w:szCs w:val="24"/>
          <w:shd w:val="clear" w:color="auto" w:fill="F5A2A3"/>
        </w:rPr>
        <w:t> </w:t>
      </w:r>
      <w:r w:rsidRPr="00320072">
        <w:rPr>
          <w:rFonts w:ascii="Times New Roman" w:hAnsi="Times New Roman" w:cs="Times New Roman"/>
          <w:color w:val="626262"/>
          <w:sz w:val="24"/>
          <w:szCs w:val="24"/>
          <w:highlight w:val="lightGray"/>
          <w:shd w:val="clear" w:color="auto" w:fill="F5A2A3"/>
        </w:rPr>
        <w:t>L C W I P R S Y E T A S L F Q E C H A R R L C T G K N Y I F Q R S R E L Q D T C S S Q V S R S Y P C S S N R V K R Y Y F Y R R W K H S W T Q I G I Q L S L T Q C I H H G R Q T K E W N Q S S L Q N S T Q H S R W K R S T S R P L S T K Y S N W R W P C P F T R Q P L P V L S I C P F E R S Q R K E R P H G P S C V C N S C W D Y T W H G C T I Q R A R I</w:t>
      </w:r>
      <w:r w:rsidRPr="00320072">
        <w:rPr>
          <w:rFonts w:ascii="Times New Roman" w:hAnsi="Times New Roman" w:cs="Times New Roman"/>
          <w:sz w:val="24"/>
          <w:szCs w:val="24"/>
        </w:rPr>
        <w:tab/>
      </w:r>
    </w:p>
    <w:p w:rsidR="00A85E1F" w:rsidRPr="00320072" w:rsidRDefault="00A85E1F" w:rsidP="00A85E1F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85E1F" w:rsidRDefault="00A85E1F" w:rsidP="00A85E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85E1F" w:rsidRDefault="00A85E1F" w:rsidP="00A85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072">
        <w:rPr>
          <w:rFonts w:ascii="Times New Roman" w:hAnsi="Times New Roman" w:cs="Times New Roman"/>
          <w:b/>
          <w:sz w:val="24"/>
          <w:szCs w:val="24"/>
        </w:rPr>
        <w:t xml:space="preserve">Additional file 5: </w:t>
      </w:r>
    </w:p>
    <w:p w:rsidR="00A85E1F" w:rsidRDefault="00A85E1F" w:rsidP="00A85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072">
        <w:rPr>
          <w:rFonts w:ascii="Times New Roman" w:hAnsi="Times New Roman" w:cs="Times New Roman"/>
          <w:sz w:val="24"/>
          <w:szCs w:val="24"/>
        </w:rPr>
        <w:t xml:space="preserve">A.  Nucleotide sequences of construct </w:t>
      </w:r>
      <w:r>
        <w:rPr>
          <w:rFonts w:ascii="Times New Roman" w:hAnsi="Times New Roman" w:cs="Times New Roman"/>
          <w:sz w:val="24"/>
          <w:szCs w:val="24"/>
        </w:rPr>
        <w:t xml:space="preserve">with His-tag (green)- </w:t>
      </w:r>
      <w:r w:rsidRPr="00320072">
        <w:rPr>
          <w:rFonts w:ascii="Times New Roman" w:hAnsi="Times New Roman" w:cs="Times New Roman"/>
          <w:sz w:val="24"/>
          <w:szCs w:val="24"/>
        </w:rPr>
        <w:t xml:space="preserve">CFP (cyan) –LAO (grey) –YFP (yellow).  </w:t>
      </w:r>
    </w:p>
    <w:p w:rsidR="00A85E1F" w:rsidRDefault="00A85E1F" w:rsidP="00A85E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072">
        <w:rPr>
          <w:rFonts w:ascii="Times New Roman" w:hAnsi="Times New Roman" w:cs="Times New Roman"/>
          <w:sz w:val="24"/>
          <w:szCs w:val="24"/>
        </w:rPr>
        <w:t>B. Amino a</w:t>
      </w:r>
      <w:r>
        <w:rPr>
          <w:rFonts w:ascii="Times New Roman" w:hAnsi="Times New Roman" w:cs="Times New Roman"/>
          <w:sz w:val="24"/>
          <w:szCs w:val="24"/>
        </w:rPr>
        <w:t>cid sequence of FLIPK construct</w:t>
      </w:r>
    </w:p>
    <w:p w:rsidR="00A85E1F" w:rsidRDefault="00A85E1F" w:rsidP="00A85E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5E1F" w:rsidRDefault="00A85E1F" w:rsidP="00A85E1F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85E1F" w:rsidRDefault="00A85E1F" w:rsidP="00A85E1F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90A39" w:rsidRDefault="00E90A39"/>
    <w:sectPr w:rsidR="00E90A39" w:rsidSect="00E90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D">
      <wne:macro wne:macroName="SPRING.SWIFT.EMSPACESC"/>
    </wne:keymap>
    <wne:keymap wne:kcmPrimary="044E">
      <wne:macro wne:macroName="SPRING.SWIFT.ENSPACESC"/>
    </wne:keymap>
    <wne:keymap wne:kcmPrimary="0658">
      <wne:macro wne:macroName="SPRING.SWIFT.MOVE2END"/>
    </wne:keymap>
  </wne:keymaps>
</wne:tcg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attachedTemplate r:id="rId1"/>
  <w:defaultTabStop w:val="720"/>
  <w:characterSpacingControl w:val="doNotCompress"/>
  <w:doNotValidateAgainstSchema/>
  <w:saveInvalidXml/>
  <w:compat/>
  <w:docVars>
    <w:docVar w:name="SWIFT" w:val="0011925"/>
  </w:docVars>
  <w:rsids>
    <w:rsidRoot w:val="00A85E1F"/>
    <w:rsid w:val="00034E57"/>
    <w:rsid w:val="00100CEE"/>
    <w:rsid w:val="001B5104"/>
    <w:rsid w:val="0034402C"/>
    <w:rsid w:val="0094600F"/>
    <w:rsid w:val="00A85E1F"/>
    <w:rsid w:val="00E90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spring"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85E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1925\Spring\Sprin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Spring</Template>
  <TotalTime>1</TotalTime>
  <Pages>2</Pages>
  <Words>594</Words>
  <Characters>3392</Characters>
  <Application>Microsoft Office Word</Application>
  <DocSecurity>0</DocSecurity>
  <Lines>28</Lines>
  <Paragraphs>7</Paragraphs>
  <ScaleCrop>false</ScaleCrop>
  <Company>Microsoft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0011925</dc:creator>
  <cp:lastModifiedBy>0011925</cp:lastModifiedBy>
  <cp:revision>3</cp:revision>
  <dcterms:created xsi:type="dcterms:W3CDTF">2016-06-14T05:33:00Z</dcterms:created>
  <dcterms:modified xsi:type="dcterms:W3CDTF">2016-06-15T07:25:00Z</dcterms:modified>
</cp:coreProperties>
</file>