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17CEC" w14:textId="27C39700" w:rsidR="006B66AD" w:rsidRPr="001F62AD" w:rsidRDefault="006B66AD" w:rsidP="006B259E">
      <w:pPr>
        <w:pStyle w:val="Heading1"/>
        <w:numPr>
          <w:ilvl w:val="0"/>
          <w:numId w:val="0"/>
        </w:numPr>
        <w:spacing w:before="0" w:line="360" w:lineRule="auto"/>
        <w:ind w:left="432" w:hanging="432"/>
        <w:rPr>
          <w:rFonts w:asciiTheme="majorBidi" w:hAnsiTheme="majorBidi"/>
          <w:color w:val="auto"/>
          <w:sz w:val="24"/>
          <w:szCs w:val="24"/>
        </w:rPr>
      </w:pPr>
      <w:r>
        <w:rPr>
          <w:rFonts w:asciiTheme="majorBidi" w:hAnsiTheme="majorBidi"/>
          <w:color w:val="auto"/>
          <w:sz w:val="24"/>
          <w:szCs w:val="24"/>
        </w:rPr>
        <w:t>Supplemental online material</w:t>
      </w:r>
    </w:p>
    <w:p w14:paraId="28B23F74" w14:textId="77777777" w:rsidR="006B66AD" w:rsidRPr="0041195D" w:rsidRDefault="006B66AD" w:rsidP="006B259E">
      <w:pPr>
        <w:spacing w:after="0" w:line="360" w:lineRule="auto"/>
        <w:rPr>
          <w:rFonts w:asciiTheme="majorBidi" w:hAnsiTheme="majorBidi" w:cstheme="majorBidi"/>
          <w:b/>
          <w:bCs/>
          <w:sz w:val="24"/>
          <w:szCs w:val="40"/>
        </w:rPr>
      </w:pPr>
      <w:r w:rsidRPr="0041195D">
        <w:rPr>
          <w:rFonts w:asciiTheme="majorBidi" w:hAnsiTheme="majorBidi" w:cstheme="majorBidi"/>
          <w:b/>
          <w:bCs/>
          <w:sz w:val="24"/>
          <w:szCs w:val="36"/>
        </w:rPr>
        <w:t xml:space="preserve">Impact of Nanoparticle Surface Functionalization on the Protein Corona and Cellular Uptake and Transport </w:t>
      </w:r>
    </w:p>
    <w:p w14:paraId="59391730" w14:textId="77777777" w:rsidR="006B66AD" w:rsidRPr="0041195D" w:rsidRDefault="006B66AD" w:rsidP="006B259E">
      <w:pPr>
        <w:spacing w:after="0" w:line="360" w:lineRule="auto"/>
        <w:rPr>
          <w:rFonts w:asciiTheme="majorBidi" w:hAnsiTheme="majorBidi" w:cstheme="majorBidi"/>
          <w:b/>
          <w:bCs/>
          <w:sz w:val="24"/>
          <w:szCs w:val="40"/>
        </w:rPr>
      </w:pPr>
    </w:p>
    <w:p w14:paraId="7E3B624D" w14:textId="2BA1E456" w:rsidR="006B66AD" w:rsidRPr="00D52442" w:rsidRDefault="006B66AD" w:rsidP="006B259E">
      <w:pPr>
        <w:spacing w:after="0" w:line="360" w:lineRule="auto"/>
        <w:rPr>
          <w:rFonts w:asciiTheme="majorBidi" w:hAnsiTheme="majorBidi" w:cstheme="majorBidi"/>
          <w:i/>
          <w:sz w:val="24"/>
          <w:szCs w:val="24"/>
          <w:lang w:val="nl-NL"/>
        </w:rPr>
      </w:pPr>
      <w:r w:rsidRPr="00D52442">
        <w:rPr>
          <w:rFonts w:asciiTheme="majorBidi" w:hAnsiTheme="majorBidi" w:cstheme="majorBidi"/>
          <w:bCs/>
          <w:i/>
          <w:sz w:val="24"/>
          <w:szCs w:val="24"/>
          <w:lang w:val="nl-NL"/>
        </w:rPr>
        <w:t>Ashraf Abdelkhaliq</w:t>
      </w:r>
      <w:r w:rsidRPr="00D52442">
        <w:rPr>
          <w:rFonts w:asciiTheme="majorBidi" w:hAnsiTheme="majorBidi" w:cstheme="majorBidi"/>
          <w:bCs/>
          <w:i/>
          <w:sz w:val="24"/>
          <w:szCs w:val="24"/>
          <w:vertAlign w:val="superscript"/>
          <w:lang w:val="nl-NL"/>
        </w:rPr>
        <w:t>1,2,3</w:t>
      </w:r>
      <w:r w:rsidRPr="00D52442">
        <w:rPr>
          <w:rFonts w:asciiTheme="majorBidi" w:hAnsiTheme="majorBidi" w:cstheme="majorBidi"/>
          <w:bCs/>
          <w:i/>
          <w:sz w:val="24"/>
          <w:szCs w:val="24"/>
          <w:lang w:val="nl-NL"/>
        </w:rPr>
        <w:t>, Meike van der Zande</w:t>
      </w:r>
      <w:r w:rsidRPr="00D52442">
        <w:rPr>
          <w:rFonts w:asciiTheme="majorBidi" w:hAnsiTheme="majorBidi" w:cstheme="majorBidi"/>
          <w:bCs/>
          <w:i/>
          <w:sz w:val="24"/>
          <w:szCs w:val="24"/>
          <w:vertAlign w:val="superscript"/>
          <w:lang w:val="nl-NL"/>
        </w:rPr>
        <w:t>2</w:t>
      </w:r>
      <w:r w:rsidRPr="00D52442">
        <w:rPr>
          <w:rFonts w:asciiTheme="majorBidi" w:hAnsiTheme="majorBidi" w:cstheme="majorBidi"/>
          <w:bCs/>
          <w:i/>
          <w:sz w:val="24"/>
          <w:szCs w:val="24"/>
          <w:lang w:val="nl-NL"/>
        </w:rPr>
        <w:t>, Ans Punt</w:t>
      </w:r>
      <w:r w:rsidRPr="00D52442">
        <w:rPr>
          <w:rFonts w:asciiTheme="majorBidi" w:hAnsiTheme="majorBidi" w:cstheme="majorBidi"/>
          <w:bCs/>
          <w:i/>
          <w:sz w:val="24"/>
          <w:szCs w:val="24"/>
          <w:vertAlign w:val="superscript"/>
          <w:lang w:val="nl-NL"/>
        </w:rPr>
        <w:t>2</w:t>
      </w:r>
      <w:r w:rsidRPr="00D52442">
        <w:rPr>
          <w:rFonts w:asciiTheme="majorBidi" w:hAnsiTheme="majorBidi" w:cstheme="majorBidi"/>
          <w:bCs/>
          <w:i/>
          <w:sz w:val="24"/>
          <w:szCs w:val="24"/>
          <w:lang w:val="nl-NL"/>
        </w:rPr>
        <w:t>, Richard Helsdinger</w:t>
      </w:r>
      <w:r w:rsidRPr="00D52442">
        <w:rPr>
          <w:rFonts w:asciiTheme="majorBidi" w:hAnsiTheme="majorBidi" w:cstheme="majorBidi"/>
          <w:bCs/>
          <w:i/>
          <w:sz w:val="24"/>
          <w:szCs w:val="24"/>
          <w:vertAlign w:val="superscript"/>
          <w:lang w:val="nl-NL"/>
        </w:rPr>
        <w:t>2</w:t>
      </w:r>
      <w:r w:rsidRPr="00D52442">
        <w:rPr>
          <w:rFonts w:asciiTheme="majorBidi" w:hAnsiTheme="majorBidi" w:cstheme="majorBidi"/>
          <w:bCs/>
          <w:i/>
          <w:sz w:val="24"/>
          <w:szCs w:val="24"/>
          <w:lang w:val="nl-NL"/>
        </w:rPr>
        <w:t>, Sjef A. Boeren</w:t>
      </w:r>
      <w:r w:rsidRPr="00D52442">
        <w:rPr>
          <w:rFonts w:asciiTheme="majorBidi" w:hAnsiTheme="majorBidi" w:cstheme="majorBidi"/>
          <w:bCs/>
          <w:i/>
          <w:sz w:val="24"/>
          <w:szCs w:val="24"/>
          <w:vertAlign w:val="superscript"/>
          <w:lang w:val="nl-NL"/>
        </w:rPr>
        <w:t>4</w:t>
      </w:r>
      <w:r w:rsidRPr="00D52442">
        <w:rPr>
          <w:rFonts w:asciiTheme="majorBidi" w:hAnsiTheme="majorBidi" w:cstheme="majorBidi"/>
          <w:bCs/>
          <w:i/>
          <w:sz w:val="24"/>
          <w:szCs w:val="24"/>
          <w:lang w:val="nl-NL"/>
        </w:rPr>
        <w:t>, Jacques J.M. Vervoort</w:t>
      </w:r>
      <w:r w:rsidRPr="00D52442">
        <w:rPr>
          <w:rFonts w:asciiTheme="majorBidi" w:hAnsiTheme="majorBidi" w:cstheme="majorBidi"/>
          <w:bCs/>
          <w:i/>
          <w:sz w:val="24"/>
          <w:szCs w:val="24"/>
          <w:vertAlign w:val="superscript"/>
          <w:lang w:val="nl-NL"/>
        </w:rPr>
        <w:t>4</w:t>
      </w:r>
      <w:r w:rsidRPr="00D52442">
        <w:rPr>
          <w:rFonts w:asciiTheme="majorBidi" w:hAnsiTheme="majorBidi" w:cstheme="majorBidi"/>
          <w:bCs/>
          <w:i/>
          <w:sz w:val="24"/>
          <w:szCs w:val="24"/>
          <w:lang w:val="nl-NL"/>
        </w:rPr>
        <w:t xml:space="preserve"> </w:t>
      </w:r>
      <w:proofErr w:type="spellStart"/>
      <w:r w:rsidRPr="00D52442">
        <w:rPr>
          <w:rFonts w:asciiTheme="majorBidi" w:hAnsiTheme="majorBidi" w:cstheme="majorBidi"/>
          <w:bCs/>
          <w:i/>
          <w:sz w:val="24"/>
          <w:szCs w:val="24"/>
          <w:lang w:val="nl-NL"/>
        </w:rPr>
        <w:t>and</w:t>
      </w:r>
      <w:proofErr w:type="spellEnd"/>
      <w:r w:rsidRPr="00D52442">
        <w:rPr>
          <w:rFonts w:asciiTheme="majorBidi" w:hAnsiTheme="majorBidi" w:cstheme="majorBidi"/>
          <w:bCs/>
          <w:i/>
          <w:sz w:val="24"/>
          <w:szCs w:val="24"/>
          <w:lang w:val="nl-NL"/>
        </w:rPr>
        <w:t xml:space="preserve"> Hans Bouwmeester</w:t>
      </w:r>
      <w:r w:rsidRPr="00D52442">
        <w:rPr>
          <w:rFonts w:asciiTheme="majorBidi" w:hAnsiTheme="majorBidi" w:cstheme="majorBidi"/>
          <w:bCs/>
          <w:i/>
          <w:sz w:val="24"/>
          <w:szCs w:val="24"/>
          <w:vertAlign w:val="superscript"/>
          <w:lang w:val="nl-NL"/>
        </w:rPr>
        <w:t xml:space="preserve">1,2 </w:t>
      </w:r>
      <w:r w:rsidRPr="00D52442">
        <w:rPr>
          <w:rFonts w:asciiTheme="majorBidi" w:hAnsiTheme="majorBidi" w:cstheme="majorBidi"/>
          <w:i/>
          <w:sz w:val="24"/>
          <w:szCs w:val="24"/>
          <w:vertAlign w:val="superscript"/>
          <w:lang w:val="nl-NL"/>
        </w:rPr>
        <w:t>*</w:t>
      </w:r>
      <w:r w:rsidRPr="00D52442">
        <w:rPr>
          <w:rFonts w:asciiTheme="majorBidi" w:hAnsiTheme="majorBidi" w:cstheme="majorBidi"/>
          <w:bCs/>
          <w:i/>
          <w:sz w:val="24"/>
          <w:szCs w:val="24"/>
          <w:lang w:val="nl-NL"/>
        </w:rPr>
        <w:t xml:space="preserve"> </w:t>
      </w:r>
    </w:p>
    <w:p w14:paraId="47372A52" w14:textId="77777777" w:rsidR="006B66AD" w:rsidRPr="00D52442" w:rsidRDefault="006B66AD" w:rsidP="006B259E">
      <w:pPr>
        <w:pStyle w:val="NoSpacing"/>
        <w:spacing w:line="360" w:lineRule="auto"/>
        <w:rPr>
          <w:rFonts w:asciiTheme="majorBidi" w:hAnsiTheme="majorBidi" w:cstheme="majorBidi"/>
          <w:sz w:val="24"/>
          <w:szCs w:val="24"/>
          <w:vertAlign w:val="superscript"/>
          <w:lang w:val="nl-NL"/>
        </w:rPr>
      </w:pPr>
    </w:p>
    <w:p w14:paraId="2A5F597E" w14:textId="77777777" w:rsidR="006B66AD" w:rsidRPr="0041195D" w:rsidRDefault="006B66AD" w:rsidP="006B259E">
      <w:pPr>
        <w:pStyle w:val="NoSpacing"/>
        <w:spacing w:line="360" w:lineRule="auto"/>
        <w:rPr>
          <w:rFonts w:asciiTheme="majorBidi" w:hAnsiTheme="majorBidi" w:cstheme="majorBidi"/>
          <w:lang w:val="en-US"/>
        </w:rPr>
      </w:pPr>
      <w:r w:rsidRPr="0041195D">
        <w:rPr>
          <w:rFonts w:asciiTheme="majorBidi" w:hAnsiTheme="majorBidi" w:cstheme="majorBidi"/>
          <w:sz w:val="24"/>
          <w:szCs w:val="24"/>
          <w:vertAlign w:val="superscript"/>
          <w:lang w:val="en-US"/>
        </w:rPr>
        <w:t xml:space="preserve">1 </w:t>
      </w:r>
      <w:r w:rsidRPr="0041195D">
        <w:rPr>
          <w:rFonts w:asciiTheme="majorBidi" w:hAnsiTheme="majorBidi" w:cstheme="majorBidi"/>
          <w:sz w:val="24"/>
          <w:szCs w:val="24"/>
          <w:lang w:val="en-US"/>
        </w:rPr>
        <w:t>Division of Toxicology, Wageningen University, P.O. box 8000, 6700 EA, Wageningen , the Netherlands</w:t>
      </w:r>
    </w:p>
    <w:p w14:paraId="26F8F81D" w14:textId="77777777" w:rsidR="006B66AD" w:rsidRPr="0041195D" w:rsidRDefault="006B66AD" w:rsidP="006B259E">
      <w:pPr>
        <w:pStyle w:val="NoSpacing"/>
        <w:spacing w:line="360" w:lineRule="auto"/>
        <w:rPr>
          <w:rFonts w:asciiTheme="majorBidi" w:hAnsiTheme="majorBidi" w:cstheme="majorBidi"/>
          <w:sz w:val="24"/>
          <w:szCs w:val="24"/>
          <w:lang w:val="en-US"/>
        </w:rPr>
      </w:pPr>
      <w:r w:rsidRPr="0041195D">
        <w:rPr>
          <w:rFonts w:asciiTheme="majorBidi" w:hAnsiTheme="majorBidi" w:cstheme="majorBidi"/>
          <w:sz w:val="24"/>
          <w:szCs w:val="24"/>
          <w:vertAlign w:val="superscript"/>
          <w:lang w:val="en-US"/>
        </w:rPr>
        <w:t xml:space="preserve">2 </w:t>
      </w:r>
      <w:r w:rsidRPr="0041195D">
        <w:rPr>
          <w:rFonts w:asciiTheme="majorBidi" w:hAnsiTheme="majorBidi" w:cstheme="majorBidi"/>
          <w:sz w:val="24"/>
          <w:szCs w:val="24"/>
          <w:lang w:val="en-US"/>
        </w:rPr>
        <w:t>RIKILT - Wageningen Research, P.O. Box 230, 6700 AE, Wageningen, the Netherlands</w:t>
      </w:r>
    </w:p>
    <w:p w14:paraId="385332FF" w14:textId="77777777" w:rsidR="006B66AD" w:rsidRPr="0041195D" w:rsidRDefault="006B66AD" w:rsidP="006B259E">
      <w:pPr>
        <w:pStyle w:val="NoSpacing"/>
        <w:spacing w:line="360" w:lineRule="auto"/>
        <w:rPr>
          <w:rFonts w:asciiTheme="majorBidi" w:hAnsiTheme="majorBidi" w:cstheme="majorBidi"/>
          <w:sz w:val="24"/>
          <w:szCs w:val="24"/>
          <w:lang w:val="en-US"/>
        </w:rPr>
      </w:pPr>
      <w:r w:rsidRPr="0041195D">
        <w:rPr>
          <w:rFonts w:asciiTheme="majorBidi" w:hAnsiTheme="majorBidi" w:cstheme="majorBidi"/>
          <w:sz w:val="24"/>
          <w:szCs w:val="24"/>
          <w:vertAlign w:val="superscript"/>
          <w:lang w:val="en-US"/>
        </w:rPr>
        <w:t>3</w:t>
      </w:r>
      <w:r w:rsidRPr="0041195D">
        <w:rPr>
          <w:rFonts w:asciiTheme="majorBidi" w:hAnsiTheme="majorBidi" w:cstheme="majorBidi"/>
          <w:sz w:val="24"/>
          <w:szCs w:val="24"/>
          <w:lang w:val="en-US"/>
        </w:rPr>
        <w:t xml:space="preserve"> Food Science and Technology Department, Faculty of Agriculture – Alexandria University, </w:t>
      </w:r>
      <w:r w:rsidRPr="0041195D">
        <w:rPr>
          <w:rFonts w:asciiTheme="majorBidi" w:hAnsiTheme="majorBidi" w:cstheme="majorBidi"/>
          <w:sz w:val="24"/>
          <w:szCs w:val="24"/>
          <w:lang w:val="en-US"/>
        </w:rPr>
        <w:br/>
        <w:t xml:space="preserve">  Alexandria, Egypt</w:t>
      </w:r>
    </w:p>
    <w:p w14:paraId="6AD83EE5" w14:textId="77777777" w:rsidR="006B66AD" w:rsidRPr="0041195D" w:rsidRDefault="006B66AD" w:rsidP="006B259E">
      <w:pPr>
        <w:pStyle w:val="NoSpacing"/>
        <w:spacing w:line="360" w:lineRule="auto"/>
        <w:rPr>
          <w:rFonts w:asciiTheme="majorBidi" w:hAnsiTheme="majorBidi" w:cstheme="majorBidi"/>
          <w:sz w:val="24"/>
          <w:szCs w:val="24"/>
          <w:vertAlign w:val="superscript"/>
          <w:lang w:val="en-US"/>
        </w:rPr>
      </w:pPr>
      <w:r w:rsidRPr="0041195D">
        <w:rPr>
          <w:rFonts w:asciiTheme="majorBidi" w:hAnsiTheme="majorBidi" w:cstheme="majorBidi"/>
          <w:sz w:val="24"/>
          <w:szCs w:val="24"/>
          <w:vertAlign w:val="superscript"/>
          <w:lang w:val="en-US"/>
        </w:rPr>
        <w:t xml:space="preserve">4 </w:t>
      </w:r>
      <w:r w:rsidRPr="0041195D">
        <w:rPr>
          <w:rFonts w:asciiTheme="majorBidi" w:hAnsiTheme="majorBidi" w:cstheme="majorBidi"/>
          <w:sz w:val="24"/>
          <w:szCs w:val="24"/>
          <w:lang w:val="en-US"/>
        </w:rPr>
        <w:t>Laboratory of Biochemistry - Wageningen University, P.O. box 8128, 6700 ET, Wageningen , the Netherlands</w:t>
      </w:r>
      <w:r w:rsidRPr="0041195D">
        <w:rPr>
          <w:rFonts w:asciiTheme="majorBidi" w:hAnsiTheme="majorBidi" w:cstheme="majorBidi"/>
          <w:sz w:val="24"/>
          <w:szCs w:val="24"/>
          <w:vertAlign w:val="superscript"/>
          <w:lang w:val="en-US"/>
        </w:rPr>
        <w:t xml:space="preserve"> </w:t>
      </w:r>
    </w:p>
    <w:p w14:paraId="04F1C45E" w14:textId="77777777" w:rsidR="006B66AD" w:rsidRPr="0041195D" w:rsidRDefault="006B66AD" w:rsidP="006B259E">
      <w:pPr>
        <w:pStyle w:val="NoSpacing"/>
        <w:spacing w:line="360" w:lineRule="auto"/>
        <w:rPr>
          <w:rFonts w:asciiTheme="majorBidi" w:hAnsiTheme="majorBidi" w:cstheme="majorBidi"/>
          <w:sz w:val="24"/>
          <w:szCs w:val="24"/>
          <w:lang w:val="en-US"/>
        </w:rPr>
      </w:pPr>
      <w:r w:rsidRPr="0041195D">
        <w:rPr>
          <w:rFonts w:asciiTheme="majorBidi" w:hAnsiTheme="majorBidi" w:cstheme="majorBidi"/>
          <w:sz w:val="24"/>
          <w:szCs w:val="24"/>
          <w:vertAlign w:val="superscript"/>
          <w:lang w:val="en-US"/>
        </w:rPr>
        <w:t xml:space="preserve">* </w:t>
      </w:r>
      <w:r w:rsidRPr="0041195D">
        <w:rPr>
          <w:rFonts w:asciiTheme="majorBidi" w:hAnsiTheme="majorBidi" w:cstheme="majorBidi"/>
          <w:sz w:val="24"/>
          <w:szCs w:val="24"/>
          <w:lang w:val="en-US"/>
        </w:rPr>
        <w:t xml:space="preserve">Corresponding author: email: </w:t>
      </w:r>
      <w:hyperlink r:id="rId8" w:history="1">
        <w:r w:rsidRPr="0041195D">
          <w:rPr>
            <w:rStyle w:val="Hyperlink"/>
            <w:rFonts w:asciiTheme="majorBidi" w:hAnsiTheme="majorBidi" w:cstheme="majorBidi"/>
            <w:sz w:val="24"/>
            <w:szCs w:val="24"/>
            <w:lang w:val="en-US"/>
          </w:rPr>
          <w:t>hans.bouwmeester@wur.nl</w:t>
        </w:r>
      </w:hyperlink>
      <w:r w:rsidRPr="0041195D">
        <w:rPr>
          <w:rFonts w:asciiTheme="majorBidi" w:hAnsiTheme="majorBidi" w:cstheme="majorBidi"/>
          <w:sz w:val="24"/>
          <w:szCs w:val="24"/>
          <w:lang w:val="en-US"/>
        </w:rPr>
        <w:t xml:space="preserve"> </w:t>
      </w:r>
    </w:p>
    <w:p w14:paraId="4A06F049" w14:textId="77777777" w:rsidR="006B66AD" w:rsidRPr="0041195D" w:rsidRDefault="006B66AD" w:rsidP="006B259E">
      <w:pPr>
        <w:spacing w:after="0" w:line="360" w:lineRule="auto"/>
        <w:rPr>
          <w:rFonts w:asciiTheme="majorBidi" w:hAnsiTheme="majorBidi" w:cstheme="majorBidi"/>
          <w:sz w:val="24"/>
          <w:szCs w:val="24"/>
        </w:rPr>
      </w:pPr>
    </w:p>
    <w:p w14:paraId="073D0BD2" w14:textId="77777777" w:rsidR="006B66AD" w:rsidRPr="0041195D" w:rsidRDefault="006B66AD" w:rsidP="006B259E">
      <w:pPr>
        <w:spacing w:after="0" w:line="360" w:lineRule="auto"/>
        <w:rPr>
          <w:rFonts w:asciiTheme="majorBidi" w:hAnsiTheme="majorBidi" w:cstheme="majorBidi"/>
          <w:sz w:val="24"/>
          <w:szCs w:val="24"/>
        </w:rPr>
      </w:pPr>
      <w:r w:rsidRPr="0041195D">
        <w:rPr>
          <w:rFonts w:asciiTheme="majorBidi" w:hAnsiTheme="majorBidi" w:cstheme="majorBidi"/>
          <w:b/>
          <w:sz w:val="24"/>
          <w:szCs w:val="24"/>
        </w:rPr>
        <w:t>Keywords:</w:t>
      </w:r>
      <w:r w:rsidRPr="0041195D">
        <w:rPr>
          <w:rFonts w:asciiTheme="majorBidi" w:hAnsiTheme="majorBidi" w:cstheme="majorBidi"/>
          <w:sz w:val="24"/>
          <w:szCs w:val="24"/>
        </w:rPr>
        <w:t xml:space="preserve"> Nanoparticles, High throughput screening, cellular uptake, label-free LC/MS, quantitative proteomics</w:t>
      </w:r>
    </w:p>
    <w:p w14:paraId="5D95A11B" w14:textId="77777777" w:rsidR="000B5DCF" w:rsidRDefault="000B5DCF" w:rsidP="006B259E">
      <w:pPr>
        <w:spacing w:after="0" w:line="259" w:lineRule="auto"/>
        <w:rPr>
          <w:noProof/>
          <w:lang w:val="en-GB" w:eastAsia="nl-NL"/>
        </w:rPr>
      </w:pPr>
      <w:r>
        <w:rPr>
          <w:noProof/>
          <w:lang w:val="en-GB" w:eastAsia="nl-NL"/>
        </w:rPr>
        <w:br w:type="page"/>
      </w:r>
    </w:p>
    <w:p w14:paraId="7E456BA1" w14:textId="388B9310" w:rsidR="006B66AD" w:rsidRPr="00B65CF8" w:rsidRDefault="006B66AD" w:rsidP="006B259E">
      <w:pPr>
        <w:spacing w:after="0" w:line="360" w:lineRule="auto"/>
        <w:rPr>
          <w:noProof/>
          <w:lang w:val="en-GB" w:eastAsia="nl-NL"/>
        </w:rPr>
      </w:pPr>
      <w:r w:rsidRPr="0041195D">
        <w:rPr>
          <w:noProof/>
          <w:lang w:val="nl-NL" w:eastAsia="nl-NL"/>
        </w:rPr>
        <w:lastRenderedPageBreak/>
        <mc:AlternateContent>
          <mc:Choice Requires="wpg">
            <w:drawing>
              <wp:anchor distT="0" distB="0" distL="114300" distR="114300" simplePos="0" relativeHeight="251659264" behindDoc="0" locked="0" layoutInCell="1" allowOverlap="1" wp14:anchorId="08A60F4E" wp14:editId="65A5EABE">
                <wp:simplePos x="0" y="0"/>
                <wp:positionH relativeFrom="margin">
                  <wp:posOffset>225425</wp:posOffset>
                </wp:positionH>
                <wp:positionV relativeFrom="paragraph">
                  <wp:posOffset>194310</wp:posOffset>
                </wp:positionV>
                <wp:extent cx="6034405" cy="6400800"/>
                <wp:effectExtent l="0" t="0" r="4445" b="0"/>
                <wp:wrapNone/>
                <wp:docPr id="214" name="Group 214"/>
                <wp:cNvGraphicFramePr/>
                <a:graphic xmlns:a="http://schemas.openxmlformats.org/drawingml/2006/main">
                  <a:graphicData uri="http://schemas.microsoft.com/office/word/2010/wordprocessingGroup">
                    <wpg:wgp>
                      <wpg:cNvGrpSpPr/>
                      <wpg:grpSpPr>
                        <a:xfrm>
                          <a:off x="0" y="0"/>
                          <a:ext cx="6034405" cy="6400800"/>
                          <a:chOff x="-141988" y="-13348"/>
                          <a:chExt cx="6356187" cy="6286666"/>
                        </a:xfrm>
                      </wpg:grpSpPr>
                      <wps:wsp>
                        <wps:cNvPr id="215" name="Text Box 215"/>
                        <wps:cNvSpPr txBox="1"/>
                        <wps:spPr>
                          <a:xfrm>
                            <a:off x="8242" y="2571903"/>
                            <a:ext cx="504000" cy="431800"/>
                          </a:xfrm>
                          <a:prstGeom prst="rect">
                            <a:avLst/>
                          </a:prstGeom>
                          <a:noFill/>
                          <a:ln>
                            <a:noFill/>
                          </a:ln>
                          <a:effectLst/>
                        </wps:spPr>
                        <wps:txbx>
                          <w:txbxContent>
                            <w:p w14:paraId="22013EAC"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p w14:paraId="24CE0F53" w14:textId="77777777" w:rsidR="00CA0FB9" w:rsidRPr="00A63CF5" w:rsidRDefault="00CA0FB9" w:rsidP="006B66AD">
                              <w:pPr>
                                <w:spacing w:after="104"/>
                                <w:rPr>
                                  <w:sz w:val="28"/>
                                  <w:szCs w:val="28"/>
                                </w:rPr>
                              </w:pPr>
                            </w:p>
                            <w:p w14:paraId="102E9788" w14:textId="77777777" w:rsidR="00CA0FB9" w:rsidRPr="00A63CF5" w:rsidRDefault="00CA0FB9" w:rsidP="006B66AD">
                              <w:pPr>
                                <w:spacing w:before="62" w:after="62"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6" name="Group 216"/>
                        <wpg:cNvGrpSpPr/>
                        <wpg:grpSpPr>
                          <a:xfrm>
                            <a:off x="-141988" y="-13348"/>
                            <a:ext cx="6356187" cy="6286666"/>
                            <a:chOff x="-227713" y="-13348"/>
                            <a:chExt cx="6356187" cy="6286666"/>
                          </a:xfrm>
                        </wpg:grpSpPr>
                        <wps:wsp>
                          <wps:cNvPr id="218" name="Text Box 218"/>
                          <wps:cNvSpPr txBox="1"/>
                          <wps:spPr>
                            <a:xfrm>
                              <a:off x="-82221" y="0"/>
                              <a:ext cx="432000" cy="431800"/>
                            </a:xfrm>
                            <a:prstGeom prst="rect">
                              <a:avLst/>
                            </a:prstGeom>
                            <a:noFill/>
                            <a:ln>
                              <a:noFill/>
                            </a:ln>
                            <a:effectLst/>
                          </wps:spPr>
                          <wps:txbx>
                            <w:txbxContent>
                              <w:p w14:paraId="2209A4F9"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 name="Text Box 219"/>
                          <wps:cNvSpPr txBox="1"/>
                          <wps:spPr>
                            <a:xfrm>
                              <a:off x="2982448" y="-13348"/>
                              <a:ext cx="432000" cy="431800"/>
                            </a:xfrm>
                            <a:prstGeom prst="rect">
                              <a:avLst/>
                            </a:prstGeom>
                            <a:noFill/>
                            <a:ln>
                              <a:noFill/>
                            </a:ln>
                            <a:effectLst/>
                          </wps:spPr>
                          <wps:txbx>
                            <w:txbxContent>
                              <w:p w14:paraId="21222792"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p w14:paraId="3654C6EF" w14:textId="77777777" w:rsidR="00CA0FB9" w:rsidRPr="00A63CF5" w:rsidRDefault="00CA0FB9" w:rsidP="006B66AD">
                                <w:pPr>
                                  <w:spacing w:after="104"/>
                                  <w:rPr>
                                    <w:sz w:val="28"/>
                                    <w:szCs w:val="28"/>
                                  </w:rPr>
                                </w:pPr>
                              </w:p>
                              <w:p w14:paraId="6D608FD2" w14:textId="77777777" w:rsidR="00CA0FB9" w:rsidRPr="00A63CF5" w:rsidRDefault="00CA0FB9" w:rsidP="006B66AD">
                                <w:pPr>
                                  <w:spacing w:before="62" w:after="62"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0" name="Text Box 220"/>
                          <wps:cNvSpPr txBox="1"/>
                          <wps:spPr>
                            <a:xfrm>
                              <a:off x="2946454" y="2513899"/>
                              <a:ext cx="468000" cy="431800"/>
                            </a:xfrm>
                            <a:prstGeom prst="rect">
                              <a:avLst/>
                            </a:prstGeom>
                            <a:noFill/>
                            <a:ln>
                              <a:noFill/>
                            </a:ln>
                            <a:effectLst/>
                          </wps:spPr>
                          <wps:txbx>
                            <w:txbxContent>
                              <w:p w14:paraId="6BC31D40"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p w14:paraId="37460EFF" w14:textId="77777777" w:rsidR="00CA0FB9" w:rsidRPr="00A63CF5" w:rsidRDefault="00CA0FB9" w:rsidP="006B66AD">
                                <w:pPr>
                                  <w:spacing w:after="104"/>
                                  <w:rPr>
                                    <w:sz w:val="28"/>
                                    <w:szCs w:val="28"/>
                                  </w:rPr>
                                </w:pPr>
                              </w:p>
                              <w:p w14:paraId="15BA1219" w14:textId="77777777" w:rsidR="00CA0FB9" w:rsidRPr="00A63CF5" w:rsidRDefault="00CA0FB9" w:rsidP="006B66AD">
                                <w:pPr>
                                  <w:spacing w:before="62" w:after="62"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1" name="Group 221"/>
                          <wpg:cNvGrpSpPr/>
                          <wpg:grpSpPr>
                            <a:xfrm>
                              <a:off x="-227713" y="204773"/>
                              <a:ext cx="6356187" cy="6068545"/>
                              <a:chOff x="13887" y="14781"/>
                              <a:chExt cx="6525072" cy="6140057"/>
                            </a:xfrm>
                          </wpg:grpSpPr>
                          <wpg:grpSp>
                            <wpg:cNvPr id="222" name="Group 222"/>
                            <wpg:cNvGrpSpPr/>
                            <wpg:grpSpPr>
                              <a:xfrm>
                                <a:off x="117049" y="14781"/>
                                <a:ext cx="6135307" cy="4979055"/>
                                <a:chOff x="-130601" y="14781"/>
                                <a:chExt cx="6135307" cy="4979055"/>
                              </a:xfrm>
                            </wpg:grpSpPr>
                            <wpg:grpSp>
                              <wpg:cNvPr id="223" name="Group 14"/>
                              <wpg:cNvGrpSpPr/>
                              <wpg:grpSpPr>
                                <a:xfrm>
                                  <a:off x="-130601" y="2710403"/>
                                  <a:ext cx="3058403" cy="2283433"/>
                                  <a:chOff x="-149669" y="771302"/>
                                  <a:chExt cx="3058808" cy="2283846"/>
                                </a:xfrm>
                              </wpg:grpSpPr>
                              <wpg:grpSp>
                                <wpg:cNvPr id="309" name="Group 309"/>
                                <wpg:cNvGrpSpPr/>
                                <wpg:grpSpPr>
                                  <a:xfrm>
                                    <a:off x="-149669" y="771302"/>
                                    <a:ext cx="3058808" cy="2283846"/>
                                    <a:chOff x="-163288" y="870127"/>
                                    <a:chExt cx="3337146" cy="2576476"/>
                                  </a:xfrm>
                                </wpg:grpSpPr>
                                <wpg:grpSp>
                                  <wpg:cNvPr id="448" name="Group 448"/>
                                  <wpg:cNvGrpSpPr/>
                                  <wpg:grpSpPr>
                                    <a:xfrm>
                                      <a:off x="174909" y="1129184"/>
                                      <a:ext cx="2876719" cy="2317419"/>
                                      <a:chOff x="174909" y="1129184"/>
                                      <a:chExt cx="2876719" cy="2317419"/>
                                    </a:xfrm>
                                  </wpg:grpSpPr>
                                  <pic:pic xmlns:pic="http://schemas.openxmlformats.org/drawingml/2006/picture">
                                    <pic:nvPicPr>
                                      <pic:cNvPr id="449" name="图片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74909" y="1129184"/>
                                        <a:ext cx="501659" cy="2315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 name="图片 2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4848"/>
                                      <a:stretch/>
                                    </pic:blipFill>
                                    <pic:spPr bwMode="auto">
                                      <a:xfrm>
                                        <a:off x="670421" y="1129185"/>
                                        <a:ext cx="1119910" cy="2315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5" name="图片 2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542"/>
                                      <a:stretch/>
                                    </pic:blipFill>
                                    <pic:spPr bwMode="auto">
                                      <a:xfrm>
                                        <a:off x="1857728" y="1129613"/>
                                        <a:ext cx="750502" cy="2315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 name="图片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98206" y="1131259"/>
                                        <a:ext cx="453422" cy="231534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9" name="Group 459"/>
                                  <wpg:cNvGrpSpPr/>
                                  <wpg:grpSpPr>
                                    <a:xfrm>
                                      <a:off x="-163288" y="1202013"/>
                                      <a:ext cx="463188" cy="2103521"/>
                                      <a:chOff x="-163288" y="1202013"/>
                                      <a:chExt cx="463188" cy="2103521"/>
                                    </a:xfrm>
                                  </wpg:grpSpPr>
                                  <wps:wsp>
                                    <wps:cNvPr id="460" name="文本框 2"/>
                                    <wps:cNvSpPr txBox="1">
                                      <a:spLocks noChangeArrowheads="1"/>
                                    </wps:cNvSpPr>
                                    <wps:spPr bwMode="auto">
                                      <a:xfrm>
                                        <a:off x="-157527" y="1202013"/>
                                        <a:ext cx="392757"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A5267"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250</w:t>
                                          </w:r>
                                        </w:p>
                                      </w:txbxContent>
                                    </wps:txbx>
                                    <wps:bodyPr vert="horz" wrap="square" lIns="91440" tIns="45721" rIns="91440" bIns="45721" numCol="1" anchor="t" anchorCtr="0" compatLnSpc="1">
                                      <a:prstTxWarp prst="textNoShape">
                                        <a:avLst/>
                                      </a:prstTxWarp>
                                    </wps:bodyPr>
                                  </wps:wsp>
                                  <wpg:grpSp>
                                    <wpg:cNvPr id="461" name="Group 461"/>
                                    <wpg:cNvGrpSpPr/>
                                    <wpg:grpSpPr>
                                      <a:xfrm>
                                        <a:off x="-163288" y="1318513"/>
                                        <a:ext cx="463188" cy="1987021"/>
                                        <a:chOff x="-163288" y="1318513"/>
                                        <a:chExt cx="463188" cy="1987021"/>
                                      </a:xfrm>
                                    </wpg:grpSpPr>
                                    <wps:wsp>
                                      <wps:cNvPr id="462" name="Text Box 13"/>
                                      <wps:cNvSpPr txBox="1">
                                        <a:spLocks noChangeArrowheads="1"/>
                                      </wps:cNvSpPr>
                                      <wps:spPr bwMode="auto">
                                        <a:xfrm>
                                          <a:off x="-157543" y="1318513"/>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3F9EF"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150</w:t>
                                            </w:r>
                                          </w:p>
                                        </w:txbxContent>
                                      </wps:txbx>
                                      <wps:bodyPr vert="horz" wrap="square" lIns="91440" tIns="45721" rIns="91440" bIns="45721" numCol="1" anchor="t" anchorCtr="0" compatLnSpc="1">
                                        <a:prstTxWarp prst="textNoShape">
                                          <a:avLst/>
                                        </a:prstTxWarp>
                                      </wps:bodyPr>
                                    </wps:wsp>
                                    <wps:wsp>
                                      <wps:cNvPr id="463" name="Text Box 14"/>
                                      <wps:cNvSpPr txBox="1">
                                        <a:spLocks noChangeArrowheads="1"/>
                                      </wps:cNvSpPr>
                                      <wps:spPr bwMode="auto">
                                        <a:xfrm>
                                          <a:off x="-163288" y="1438505"/>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9C025"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wps:txbx>
                                      <wps:bodyPr vert="horz" wrap="square" lIns="91440" tIns="45721" rIns="91440" bIns="45721" numCol="1" anchor="t" anchorCtr="0" compatLnSpc="1">
                                        <a:prstTxWarp prst="textNoShape">
                                          <a:avLst/>
                                        </a:prstTxWarp>
                                      </wps:bodyPr>
                                    </wps:wsp>
                                    <wps:wsp>
                                      <wps:cNvPr id="464" name="Text Box 22"/>
                                      <wps:cNvSpPr txBox="1">
                                        <a:spLocks noChangeArrowheads="1"/>
                                      </wps:cNvSpPr>
                                      <wps:spPr bwMode="auto">
                                        <a:xfrm>
                                          <a:off x="-107570" y="1573638"/>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9BE24"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75</w:t>
                                            </w:r>
                                          </w:p>
                                        </w:txbxContent>
                                      </wps:txbx>
                                      <wps:bodyPr vert="horz" wrap="square" lIns="91440" tIns="45721" rIns="91440" bIns="45721" numCol="1" anchor="t" anchorCtr="0" compatLnSpc="1">
                                        <a:prstTxWarp prst="textNoShape">
                                          <a:avLst/>
                                        </a:prstTxWarp>
                                      </wps:bodyPr>
                                    </wps:wsp>
                                    <wps:wsp>
                                      <wps:cNvPr id="465" name="Text Box 465"/>
                                      <wps:cNvSpPr txBox="1">
                                        <a:spLocks noChangeArrowheads="1"/>
                                      </wps:cNvSpPr>
                                      <wps:spPr bwMode="auto">
                                        <a:xfrm>
                                          <a:off x="-107577" y="1824268"/>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44F5A"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wps:txbx>
                                      <wps:bodyPr vert="horz" wrap="square" lIns="91440" tIns="45721" rIns="91440" bIns="45721" numCol="1" anchor="t" anchorCtr="0" compatLnSpc="1">
                                        <a:prstTxWarp prst="textNoShape">
                                          <a:avLst/>
                                        </a:prstTxWarp>
                                      </wps:bodyPr>
                                    </wps:wsp>
                                    <wps:wsp>
                                      <wps:cNvPr id="466" name="Text Box 20"/>
                                      <wps:cNvSpPr txBox="1">
                                        <a:spLocks noChangeArrowheads="1"/>
                                      </wps:cNvSpPr>
                                      <wps:spPr bwMode="auto">
                                        <a:xfrm>
                                          <a:off x="-107578" y="2056043"/>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985A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wps:txbx>
                                      <wps:bodyPr vert="horz" wrap="square" lIns="91440" tIns="45721" rIns="91440" bIns="45721" numCol="1" anchor="t" anchorCtr="0" compatLnSpc="1">
                                        <a:prstTxWarp prst="textNoShape">
                                          <a:avLst/>
                                        </a:prstTxWarp>
                                      </wps:bodyPr>
                                    </wps:wsp>
                                    <wps:wsp>
                                      <wps:cNvPr id="467" name="Text Box 19"/>
                                      <wps:cNvSpPr txBox="1">
                                        <a:spLocks noChangeArrowheads="1"/>
                                      </wps:cNvSpPr>
                                      <wps:spPr bwMode="auto">
                                        <a:xfrm>
                                          <a:off x="-107572" y="2402776"/>
                                          <a:ext cx="392759" cy="284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2134B"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wps:txbx>
                                      <wps:bodyPr vert="horz" wrap="square" lIns="91440" tIns="45721" rIns="91440" bIns="45721" numCol="1" anchor="t" anchorCtr="0" compatLnSpc="1">
                                        <a:prstTxWarp prst="textNoShape">
                                          <a:avLst/>
                                        </a:prstTxWarp>
                                      </wps:bodyPr>
                                    </wps:wsp>
                                    <wps:wsp>
                                      <wps:cNvPr id="468" name="Text Box 18"/>
                                      <wps:cNvSpPr txBox="1">
                                        <a:spLocks noChangeArrowheads="1"/>
                                      </wps:cNvSpPr>
                                      <wps:spPr bwMode="auto">
                                        <a:xfrm>
                                          <a:off x="-99640" y="2608492"/>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21D33"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wps:txbx>
                                      <wps:bodyPr vert="horz" wrap="square" lIns="91440" tIns="45721" rIns="91440" bIns="45721" numCol="1" anchor="t" anchorCtr="0" compatLnSpc="1">
                                        <a:prstTxWarp prst="textNoShape">
                                          <a:avLst/>
                                        </a:prstTxWarp>
                                      </wps:bodyPr>
                                    </wps:wsp>
                                    <wps:wsp>
                                      <wps:cNvPr id="469" name="Text Box 16"/>
                                      <wps:cNvSpPr txBox="1">
                                        <a:spLocks noChangeArrowheads="1"/>
                                      </wps:cNvSpPr>
                                      <wps:spPr bwMode="auto">
                                        <a:xfrm>
                                          <a:off x="-107575" y="2848204"/>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F0C2B"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wps:txbx>
                                      <wps:bodyPr vert="horz" wrap="square" lIns="91440" tIns="45721" rIns="91440" bIns="45721" numCol="1" anchor="t" anchorCtr="0" compatLnSpc="1">
                                        <a:prstTxWarp prst="textNoShape">
                                          <a:avLst/>
                                        </a:prstTxWarp>
                                      </wps:bodyPr>
                                    </wps:wsp>
                                    <wps:wsp>
                                      <wps:cNvPr id="470" name="Text Box 17"/>
                                      <wps:cNvSpPr txBox="1">
                                        <a:spLocks noChangeArrowheads="1"/>
                                      </wps:cNvSpPr>
                                      <wps:spPr bwMode="auto">
                                        <a:xfrm>
                                          <a:off x="-92859" y="3061858"/>
                                          <a:ext cx="392759"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E68B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wps:txbx>
                                      <wps:bodyPr vert="horz" wrap="square" lIns="91440" tIns="45721" rIns="91440" bIns="45721" numCol="1" anchor="t" anchorCtr="0" compatLnSpc="1">
                                        <a:prstTxWarp prst="textNoShape">
                                          <a:avLst/>
                                        </a:prstTxWarp>
                                      </wps:bodyPr>
                                    </wps:wsp>
                                  </wpg:grpSp>
                                </wpg:grpSp>
                                <wpg:grpSp>
                                  <wpg:cNvPr id="471" name="Group 471"/>
                                  <wpg:cNvGrpSpPr/>
                                  <wpg:grpSpPr>
                                    <a:xfrm>
                                      <a:off x="623323" y="870127"/>
                                      <a:ext cx="2550535" cy="303254"/>
                                      <a:chOff x="623323" y="870127"/>
                                      <a:chExt cx="2550535" cy="303254"/>
                                    </a:xfrm>
                                  </wpg:grpSpPr>
                                  <wps:wsp>
                                    <wps:cNvPr id="474" name="Text Box 2"/>
                                    <wps:cNvSpPr txBox="1">
                                      <a:spLocks noChangeArrowheads="1"/>
                                    </wps:cNvSpPr>
                                    <wps:spPr bwMode="auto">
                                      <a:xfrm>
                                        <a:off x="623323" y="870127"/>
                                        <a:ext cx="549862" cy="243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F9570"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10min</w:t>
                                          </w:r>
                                        </w:p>
                                      </w:txbxContent>
                                    </wps:txbx>
                                    <wps:bodyPr vert="horz" wrap="square" lIns="91440" tIns="45721" rIns="91440" bIns="45721" numCol="1" anchor="t" anchorCtr="0" compatLnSpc="1">
                                      <a:prstTxWarp prst="textNoShape">
                                        <a:avLst/>
                                      </a:prstTxWarp>
                                    </wps:bodyPr>
                                  </wps:wsp>
                                  <wps:wsp>
                                    <wps:cNvPr id="476" name="Text Box 6"/>
                                    <wps:cNvSpPr txBox="1">
                                      <a:spLocks noChangeArrowheads="1"/>
                                    </wps:cNvSpPr>
                                    <wps:spPr bwMode="auto">
                                      <a:xfrm>
                                        <a:off x="1004323" y="870131"/>
                                        <a:ext cx="549863"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CF3A"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20min</w:t>
                                          </w:r>
                                        </w:p>
                                      </w:txbxContent>
                                    </wps:txbx>
                                    <wps:bodyPr vert="horz" wrap="square" lIns="91440" tIns="45721" rIns="91440" bIns="45721" numCol="1" anchor="t" anchorCtr="0" compatLnSpc="1">
                                      <a:prstTxWarp prst="textNoShape">
                                        <a:avLst/>
                                      </a:prstTxWarp>
                                    </wps:bodyPr>
                                  </wps:wsp>
                                  <wps:wsp>
                                    <wps:cNvPr id="479" name="Text Box 479"/>
                                    <wps:cNvSpPr txBox="1">
                                      <a:spLocks noChangeArrowheads="1"/>
                                    </wps:cNvSpPr>
                                    <wps:spPr bwMode="auto">
                                      <a:xfrm>
                                        <a:off x="1376720" y="880108"/>
                                        <a:ext cx="549863" cy="243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BDBB2"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30min</w:t>
                                          </w:r>
                                        </w:p>
                                      </w:txbxContent>
                                    </wps:txbx>
                                    <wps:bodyPr vert="horz" wrap="square" lIns="91440" tIns="45721" rIns="91440" bIns="45721" numCol="1" anchor="t" anchorCtr="0" compatLnSpc="1">
                                      <a:prstTxWarp prst="textNoShape">
                                        <a:avLst/>
                                      </a:prstTxWarp>
                                    </wps:bodyPr>
                                  </wps:wsp>
                                  <wps:wsp>
                                    <wps:cNvPr id="485" name="Text Box 10"/>
                                    <wps:cNvSpPr txBox="1">
                                      <a:spLocks noChangeArrowheads="1"/>
                                    </wps:cNvSpPr>
                                    <wps:spPr bwMode="auto">
                                      <a:xfrm>
                                        <a:off x="1801075" y="880109"/>
                                        <a:ext cx="549863" cy="243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1156E"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60min</w:t>
                                          </w:r>
                                        </w:p>
                                      </w:txbxContent>
                                    </wps:txbx>
                                    <wps:bodyPr vert="horz" wrap="square" lIns="91440" tIns="45721" rIns="91440" bIns="45721" numCol="1" anchor="t" anchorCtr="0" compatLnSpc="1">
                                      <a:prstTxWarp prst="textNoShape">
                                        <a:avLst/>
                                      </a:prstTxWarp>
                                    </wps:bodyPr>
                                  </wps:wsp>
                                  <wps:wsp>
                                    <wps:cNvPr id="491" name="Text Box 9"/>
                                    <wps:cNvSpPr txBox="1">
                                      <a:spLocks noChangeArrowheads="1"/>
                                    </wps:cNvSpPr>
                                    <wps:spPr bwMode="auto">
                                      <a:xfrm>
                                        <a:off x="2186509" y="880109"/>
                                        <a:ext cx="564606" cy="243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2F7A9"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120min</w:t>
                                          </w:r>
                                        </w:p>
                                      </w:txbxContent>
                                    </wps:txbx>
                                    <wps:bodyPr vert="horz" wrap="square" lIns="91440" tIns="45721" rIns="91440" bIns="45721" numCol="1" anchor="t" anchorCtr="0" compatLnSpc="1">
                                      <a:prstTxWarp prst="textNoShape">
                                        <a:avLst/>
                                      </a:prstTxWarp>
                                    </wps:bodyPr>
                                  </wps:wsp>
                                  <wps:wsp>
                                    <wps:cNvPr id="504" name="Text Box 8"/>
                                    <wps:cNvSpPr txBox="1">
                                      <a:spLocks noChangeArrowheads="1"/>
                                    </wps:cNvSpPr>
                                    <wps:spPr bwMode="auto">
                                      <a:xfrm>
                                        <a:off x="2536799" y="880113"/>
                                        <a:ext cx="637059" cy="293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E9D59" w14:textId="77777777" w:rsidR="00CA0FB9" w:rsidRDefault="00CA0FB9" w:rsidP="006B66AD">
                                          <w:pPr>
                                            <w:pStyle w:val="NormalWeb"/>
                                            <w:kinsoku w:val="0"/>
                                            <w:overflowPunct w:val="0"/>
                                            <w:spacing w:before="0" w:beforeAutospacing="0" w:after="0" w:afterAutospacing="0"/>
                                            <w:jc w:val="center"/>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p>
                                      </w:txbxContent>
                                    </wps:txbx>
                                    <wps:bodyPr vert="horz" wrap="square" lIns="91440" tIns="45721" rIns="91440" bIns="45721" numCol="1" anchor="t" anchorCtr="0" compatLnSpc="1">
                                      <a:prstTxWarp prst="textNoShape">
                                        <a:avLst/>
                                      </a:prstTxWarp>
                                    </wps:bodyPr>
                                  </wps:wsp>
                                </wpg:grpSp>
                              </wpg:grpSp>
                              <pic:pic xmlns:pic="http://schemas.openxmlformats.org/drawingml/2006/picture">
                                <pic:nvPicPr>
                                  <pic:cNvPr id="530" name="Picture 53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1630" r="31347" b="6351"/>
                                  <a:stretch/>
                                </pic:blipFill>
                                <pic:spPr bwMode="auto">
                                  <a:xfrm>
                                    <a:off x="1621029" y="1002773"/>
                                    <a:ext cx="83543" cy="205237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4" name="Group 544"/>
                              <wpg:cNvGrpSpPr/>
                              <wpg:grpSpPr>
                                <a:xfrm>
                                  <a:off x="2923953" y="15062"/>
                                  <a:ext cx="2971511" cy="2292814"/>
                                  <a:chOff x="119445" y="332828"/>
                                  <a:chExt cx="3235538" cy="2558404"/>
                                </a:xfrm>
                              </wpg:grpSpPr>
                              <wpg:grpSp>
                                <wpg:cNvPr id="549" name="Group 549"/>
                                <wpg:cNvGrpSpPr/>
                                <wpg:grpSpPr>
                                  <a:xfrm>
                                    <a:off x="448790" y="601535"/>
                                    <a:ext cx="2802271" cy="2289697"/>
                                    <a:chOff x="448790" y="601535"/>
                                    <a:chExt cx="2802271" cy="2289697"/>
                                  </a:xfrm>
                                </wpg:grpSpPr>
                                <pic:pic xmlns:pic="http://schemas.openxmlformats.org/drawingml/2006/picture">
                                  <pic:nvPicPr>
                                    <pic:cNvPr id="554" name="Picture 5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8790" y="601536"/>
                                      <a:ext cx="450111" cy="22896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 name="Picture 5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67895" y="601536"/>
                                      <a:ext cx="1213343" cy="22896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 name="Picture 5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048993" y="601535"/>
                                      <a:ext cx="841512" cy="22896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 name="Picture 5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820519" y="601535"/>
                                      <a:ext cx="430542" cy="228969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2" name="Group 562"/>
                                <wpg:cNvGrpSpPr/>
                                <wpg:grpSpPr>
                                  <a:xfrm>
                                    <a:off x="795118" y="332828"/>
                                    <a:ext cx="2559865" cy="290020"/>
                                    <a:chOff x="795118" y="332828"/>
                                    <a:chExt cx="2559865" cy="290020"/>
                                  </a:xfrm>
                                </wpg:grpSpPr>
                                <wps:wsp>
                                  <wps:cNvPr id="563" name="Text Box 2"/>
                                  <wps:cNvSpPr txBox="1">
                                    <a:spLocks noChangeArrowheads="1"/>
                                  </wps:cNvSpPr>
                                  <wps:spPr bwMode="auto">
                                    <a:xfrm>
                                      <a:off x="795118" y="332828"/>
                                      <a:ext cx="548667" cy="240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F09E8"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10min</w:t>
                                        </w:r>
                                      </w:p>
                                    </w:txbxContent>
                                  </wps:txbx>
                                  <wps:bodyPr vert="horz" wrap="square" lIns="91440" tIns="45721" rIns="91440" bIns="45721" numCol="1" anchor="t" anchorCtr="0" compatLnSpc="1">
                                    <a:prstTxWarp prst="textNoShape">
                                      <a:avLst/>
                                    </a:prstTxWarp>
                                  </wps:bodyPr>
                                </wps:wsp>
                                <wps:wsp>
                                  <wps:cNvPr id="564" name="Text Box 6"/>
                                  <wps:cNvSpPr txBox="1">
                                    <a:spLocks noChangeArrowheads="1"/>
                                  </wps:cNvSpPr>
                                  <wps:spPr bwMode="auto">
                                    <a:xfrm>
                                      <a:off x="1176120" y="332828"/>
                                      <a:ext cx="548667" cy="240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077D1"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20min</w:t>
                                        </w:r>
                                      </w:p>
                                    </w:txbxContent>
                                  </wps:txbx>
                                  <wps:bodyPr vert="horz" wrap="square" lIns="91440" tIns="45721" rIns="91440" bIns="45721" numCol="1" anchor="t" anchorCtr="0" compatLnSpc="1">
                                    <a:prstTxWarp prst="textNoShape">
                                      <a:avLst/>
                                    </a:prstTxWarp>
                                  </wps:bodyPr>
                                </wps:wsp>
                                <wps:wsp>
                                  <wps:cNvPr id="565" name="Text Box 11"/>
                                  <wps:cNvSpPr txBox="1">
                                    <a:spLocks noChangeArrowheads="1"/>
                                  </wps:cNvSpPr>
                                  <wps:spPr bwMode="auto">
                                    <a:xfrm>
                                      <a:off x="1617700" y="332828"/>
                                      <a:ext cx="548666" cy="240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255C0"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30min</w:t>
                                        </w:r>
                                      </w:p>
                                    </w:txbxContent>
                                  </wps:txbx>
                                  <wps:bodyPr vert="horz" wrap="square" lIns="91440" tIns="45721" rIns="91440" bIns="45721" numCol="1" anchor="t" anchorCtr="0" compatLnSpc="1">
                                    <a:prstTxWarp prst="textNoShape">
                                      <a:avLst/>
                                    </a:prstTxWarp>
                                  </wps:bodyPr>
                                </wps:wsp>
                                <wps:wsp>
                                  <wps:cNvPr id="566" name="Text Box 10"/>
                                  <wps:cNvSpPr txBox="1">
                                    <a:spLocks noChangeArrowheads="1"/>
                                  </wps:cNvSpPr>
                                  <wps:spPr bwMode="auto">
                                    <a:xfrm>
                                      <a:off x="2004792" y="332828"/>
                                      <a:ext cx="548667" cy="240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4FDE9"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60min</w:t>
                                        </w:r>
                                      </w:p>
                                    </w:txbxContent>
                                  </wps:txbx>
                                  <wps:bodyPr vert="horz" wrap="square" lIns="91440" tIns="45721" rIns="91440" bIns="45721" numCol="1" anchor="t" anchorCtr="0" compatLnSpc="1">
                                    <a:prstTxWarp prst="textNoShape">
                                      <a:avLst/>
                                    </a:prstTxWarp>
                                  </wps:bodyPr>
                                </wps:wsp>
                                <wps:wsp>
                                  <wps:cNvPr id="567" name="Text Box 9"/>
                                  <wps:cNvSpPr txBox="1">
                                    <a:spLocks noChangeArrowheads="1"/>
                                  </wps:cNvSpPr>
                                  <wps:spPr bwMode="auto">
                                    <a:xfrm>
                                      <a:off x="2372990" y="332828"/>
                                      <a:ext cx="563423" cy="240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F24B6"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120min</w:t>
                                        </w:r>
                                      </w:p>
                                    </w:txbxContent>
                                  </wps:txbx>
                                  <wps:bodyPr vert="horz" wrap="square" lIns="91440" tIns="45721" rIns="91440" bIns="45721" numCol="1" anchor="t" anchorCtr="0" compatLnSpc="1">
                                    <a:prstTxWarp prst="textNoShape">
                                      <a:avLst/>
                                    </a:prstTxWarp>
                                  </wps:bodyPr>
                                </wps:wsp>
                                <wps:wsp>
                                  <wps:cNvPr id="568" name="Text Box 8"/>
                                  <wps:cNvSpPr txBox="1">
                                    <a:spLocks noChangeArrowheads="1"/>
                                  </wps:cNvSpPr>
                                  <wps:spPr bwMode="auto">
                                    <a:xfrm>
                                      <a:off x="2719260" y="332828"/>
                                      <a:ext cx="635723" cy="29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CE508" w14:textId="77777777" w:rsidR="00CA0FB9" w:rsidRDefault="00CA0FB9" w:rsidP="006B66AD">
                                        <w:pPr>
                                          <w:pStyle w:val="NormalWeb"/>
                                          <w:kinsoku w:val="0"/>
                                          <w:overflowPunct w:val="0"/>
                                          <w:spacing w:before="0" w:beforeAutospacing="0" w:after="0" w:afterAutospacing="0"/>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p>
                                    </w:txbxContent>
                                  </wps:txbx>
                                  <wps:bodyPr vert="horz" wrap="square" lIns="91440" tIns="45721" rIns="91440" bIns="45721" numCol="1" anchor="t" anchorCtr="0" compatLnSpc="1">
                                    <a:prstTxWarp prst="textNoShape">
                                      <a:avLst/>
                                    </a:prstTxWarp>
                                  </wps:bodyPr>
                                </wps:wsp>
                              </wpg:grpSp>
                              <wpg:grpSp>
                                <wpg:cNvPr id="569" name="Group 569"/>
                                <wpg:cNvGrpSpPr/>
                                <wpg:grpSpPr>
                                  <a:xfrm>
                                    <a:off x="119445" y="753680"/>
                                    <a:ext cx="447884" cy="2125267"/>
                                    <a:chOff x="119445" y="753680"/>
                                    <a:chExt cx="447884" cy="2125267"/>
                                  </a:xfrm>
                                </wpg:grpSpPr>
                                <wps:wsp>
                                  <wps:cNvPr id="570" name="文本框 2"/>
                                  <wps:cNvSpPr txBox="1">
                                    <a:spLocks noChangeArrowheads="1"/>
                                  </wps:cNvSpPr>
                                  <wps:spPr bwMode="auto">
                                    <a:xfrm>
                                      <a:off x="128844" y="753680"/>
                                      <a:ext cx="391907" cy="24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5E18E"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250</w:t>
                                        </w:r>
                                      </w:p>
                                    </w:txbxContent>
                                  </wps:txbx>
                                  <wps:bodyPr vert="horz" wrap="square" lIns="91440" tIns="45721" rIns="91440" bIns="45721" numCol="1" anchor="t" anchorCtr="0" compatLnSpc="1">
                                    <a:prstTxWarp prst="textNoShape">
                                      <a:avLst/>
                                    </a:prstTxWarp>
                                  </wps:bodyPr>
                                </wps:wsp>
                                <wpg:grpSp>
                                  <wpg:cNvPr id="571" name="Group 571"/>
                                  <wpg:cNvGrpSpPr/>
                                  <wpg:grpSpPr>
                                    <a:xfrm>
                                      <a:off x="119445" y="889542"/>
                                      <a:ext cx="447884" cy="1989405"/>
                                      <a:chOff x="119445" y="889542"/>
                                      <a:chExt cx="447884" cy="1989405"/>
                                    </a:xfrm>
                                  </wpg:grpSpPr>
                                  <wps:wsp>
                                    <wps:cNvPr id="572" name="Text Box 13"/>
                                    <wps:cNvSpPr txBox="1">
                                      <a:spLocks noChangeArrowheads="1"/>
                                    </wps:cNvSpPr>
                                    <wps:spPr bwMode="auto">
                                      <a:xfrm>
                                        <a:off x="122189" y="889542"/>
                                        <a:ext cx="391907" cy="240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57CA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150</w:t>
                                          </w:r>
                                        </w:p>
                                      </w:txbxContent>
                                    </wps:txbx>
                                    <wps:bodyPr vert="horz" wrap="square" lIns="91440" tIns="45721" rIns="91440" bIns="45721" numCol="1" anchor="t" anchorCtr="0" compatLnSpc="1">
                                      <a:prstTxWarp prst="textNoShape">
                                        <a:avLst/>
                                      </a:prstTxWarp>
                                    </wps:bodyPr>
                                  </wps:wsp>
                                  <wps:wsp>
                                    <wps:cNvPr id="573" name="Text Box 14"/>
                                    <wps:cNvSpPr txBox="1">
                                      <a:spLocks noChangeArrowheads="1"/>
                                    </wps:cNvSpPr>
                                    <wps:spPr bwMode="auto">
                                      <a:xfrm>
                                        <a:off x="119445" y="1036952"/>
                                        <a:ext cx="391903" cy="240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9A44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wps:txbx>
                                    <wps:bodyPr vert="horz" wrap="square" lIns="91440" tIns="45721" rIns="91440" bIns="45721" numCol="1" anchor="t" anchorCtr="0" compatLnSpc="1">
                                      <a:prstTxWarp prst="textNoShape">
                                        <a:avLst/>
                                      </a:prstTxWarp>
                                    </wps:bodyPr>
                                  </wps:wsp>
                                  <wps:wsp>
                                    <wps:cNvPr id="574" name="Text Box 22"/>
                                    <wps:cNvSpPr txBox="1">
                                      <a:spLocks noChangeArrowheads="1"/>
                                    </wps:cNvSpPr>
                                    <wps:spPr bwMode="auto">
                                      <a:xfrm>
                                        <a:off x="171833" y="1160534"/>
                                        <a:ext cx="391903" cy="240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AACAF"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75</w:t>
                                          </w:r>
                                        </w:p>
                                      </w:txbxContent>
                                    </wps:txbx>
                                    <wps:bodyPr vert="horz" wrap="square" lIns="91440" tIns="45721" rIns="91440" bIns="45721" numCol="1" anchor="t" anchorCtr="0" compatLnSpc="1">
                                      <a:prstTxWarp prst="textNoShape">
                                        <a:avLst/>
                                      </a:prstTxWarp>
                                    </wps:bodyPr>
                                  </wps:wsp>
                                  <wps:wsp>
                                    <wps:cNvPr id="575" name="Text Box 21"/>
                                    <wps:cNvSpPr txBox="1">
                                      <a:spLocks noChangeArrowheads="1"/>
                                    </wps:cNvSpPr>
                                    <wps:spPr bwMode="auto">
                                      <a:xfrm>
                                        <a:off x="175422" y="1391887"/>
                                        <a:ext cx="391906" cy="240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3FE4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wps:txbx>
                                    <wps:bodyPr vert="horz" wrap="square" lIns="91440" tIns="45721" rIns="91440" bIns="45721" numCol="1" anchor="t" anchorCtr="0" compatLnSpc="1">
                                      <a:prstTxWarp prst="textNoShape">
                                        <a:avLst/>
                                      </a:prstTxWarp>
                                    </wps:bodyPr>
                                  </wps:wsp>
                                  <wps:wsp>
                                    <wps:cNvPr id="584" name="Text Box 20"/>
                                    <wps:cNvSpPr txBox="1">
                                      <a:spLocks noChangeArrowheads="1"/>
                                    </wps:cNvSpPr>
                                    <wps:spPr bwMode="auto">
                                      <a:xfrm>
                                        <a:off x="175422" y="1623663"/>
                                        <a:ext cx="391907" cy="240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576D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wps:txbx>
                                    <wps:bodyPr vert="horz" wrap="square" lIns="91440" tIns="45721" rIns="91440" bIns="45721" numCol="1" anchor="t" anchorCtr="0" compatLnSpc="1">
                                      <a:prstTxWarp prst="textNoShape">
                                        <a:avLst/>
                                      </a:prstTxWarp>
                                    </wps:bodyPr>
                                  </wps:wsp>
                                  <wps:wsp>
                                    <wps:cNvPr id="585" name="Text Box 19"/>
                                    <wps:cNvSpPr txBox="1">
                                      <a:spLocks noChangeArrowheads="1"/>
                                    </wps:cNvSpPr>
                                    <wps:spPr bwMode="auto">
                                      <a:xfrm>
                                        <a:off x="171830" y="1978054"/>
                                        <a:ext cx="391907" cy="240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E6E76"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wps:txbx>
                                    <wps:bodyPr vert="horz" wrap="square" lIns="91440" tIns="45721" rIns="91440" bIns="45721" numCol="1" anchor="t" anchorCtr="0" compatLnSpc="1">
                                      <a:prstTxWarp prst="textNoShape">
                                        <a:avLst/>
                                      </a:prstTxWarp>
                                    </wps:bodyPr>
                                  </wps:wsp>
                                  <wps:wsp>
                                    <wps:cNvPr id="586" name="Text Box 18"/>
                                    <wps:cNvSpPr txBox="1">
                                      <a:spLocks noChangeArrowheads="1"/>
                                    </wps:cNvSpPr>
                                    <wps:spPr bwMode="auto">
                                      <a:xfrm>
                                        <a:off x="163310" y="2200125"/>
                                        <a:ext cx="391907" cy="240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3F189"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wps:txbx>
                                    <wps:bodyPr vert="horz" wrap="square" lIns="91440" tIns="45721" rIns="91440" bIns="45721" numCol="1" anchor="t" anchorCtr="0" compatLnSpc="1">
                                      <a:prstTxWarp prst="textNoShape">
                                        <a:avLst/>
                                      </a:prstTxWarp>
                                    </wps:bodyPr>
                                  </wps:wsp>
                                  <wps:wsp>
                                    <wps:cNvPr id="587" name="Text Box 587"/>
                                    <wps:cNvSpPr txBox="1">
                                      <a:spLocks noChangeArrowheads="1"/>
                                    </wps:cNvSpPr>
                                    <wps:spPr bwMode="auto">
                                      <a:xfrm>
                                        <a:off x="155885" y="2487861"/>
                                        <a:ext cx="391907" cy="240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6C86A"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wps:txbx>
                                    <wps:bodyPr vert="horz" wrap="square" lIns="91440" tIns="45721" rIns="91440" bIns="45721" numCol="1" anchor="t" anchorCtr="0" compatLnSpc="1">
                                      <a:prstTxWarp prst="textNoShape">
                                        <a:avLst/>
                                      </a:prstTxWarp>
                                    </wps:bodyPr>
                                  </wps:wsp>
                                  <wps:wsp>
                                    <wps:cNvPr id="588" name="Text Box 588"/>
                                    <wps:cNvSpPr txBox="1">
                                      <a:spLocks noChangeArrowheads="1"/>
                                    </wps:cNvSpPr>
                                    <wps:spPr bwMode="auto">
                                      <a:xfrm>
                                        <a:off x="157474" y="2638074"/>
                                        <a:ext cx="391906" cy="240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B125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wps:txbx>
                                    <wps:bodyPr vert="horz" wrap="square" lIns="91440" tIns="45721" rIns="91440" bIns="45721" numCol="1" anchor="t" anchorCtr="0" compatLnSpc="1">
                                      <a:prstTxWarp prst="textNoShape">
                                        <a:avLst/>
                                      </a:prstTxWarp>
                                    </wps:bodyPr>
                                  </wps:wsp>
                                </wpg:grpSp>
                              </wpg:grpSp>
                            </wpg:grpSp>
                            <wpg:grpSp>
                              <wpg:cNvPr id="589" name="Group 2061"/>
                              <wpg:cNvGrpSpPr/>
                              <wpg:grpSpPr>
                                <a:xfrm>
                                  <a:off x="-109221" y="14781"/>
                                  <a:ext cx="2998647" cy="2308121"/>
                                  <a:chOff x="-181616" y="364385"/>
                                  <a:chExt cx="3358811" cy="2648537"/>
                                </a:xfrm>
                              </wpg:grpSpPr>
                              <wpg:grpSp>
                                <wpg:cNvPr id="590" name="Group 590"/>
                                <wpg:cNvGrpSpPr/>
                                <wpg:grpSpPr>
                                  <a:xfrm>
                                    <a:off x="580697" y="364385"/>
                                    <a:ext cx="2596498" cy="298464"/>
                                    <a:chOff x="599886" y="363090"/>
                                    <a:chExt cx="2420433" cy="289079"/>
                                  </a:xfrm>
                                </wpg:grpSpPr>
                                <wps:wsp>
                                  <wps:cNvPr id="592" name="Text Box 2"/>
                                  <wps:cNvSpPr txBox="1">
                                    <a:spLocks noChangeArrowheads="1"/>
                                  </wps:cNvSpPr>
                                  <wps:spPr bwMode="auto">
                                    <a:xfrm>
                                      <a:off x="599886" y="363090"/>
                                      <a:ext cx="504825" cy="280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B9AB4"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 min</w:t>
                                        </w:r>
                                      </w:p>
                                    </w:txbxContent>
                                  </wps:txbx>
                                  <wps:bodyPr vert="horz" wrap="square" lIns="91440" tIns="45721" rIns="91440" bIns="45721" numCol="1" anchor="t" anchorCtr="0" compatLnSpc="1">
                                    <a:prstTxWarp prst="textNoShape">
                                      <a:avLst/>
                                    </a:prstTxWarp>
                                  </wps:bodyPr>
                                </wps:wsp>
                                <wps:wsp>
                                  <wps:cNvPr id="616" name="Text Box 6"/>
                                  <wps:cNvSpPr txBox="1">
                                    <a:spLocks noChangeArrowheads="1"/>
                                  </wps:cNvSpPr>
                                  <wps:spPr bwMode="auto">
                                    <a:xfrm>
                                      <a:off x="977769" y="363090"/>
                                      <a:ext cx="504825" cy="280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5E02A"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 min</w:t>
                                        </w:r>
                                      </w:p>
                                    </w:txbxContent>
                                  </wps:txbx>
                                  <wps:bodyPr vert="horz" wrap="square" lIns="91440" tIns="45721" rIns="91440" bIns="45721" numCol="1" anchor="t" anchorCtr="0" compatLnSpc="1">
                                    <a:prstTxWarp prst="textNoShape">
                                      <a:avLst/>
                                    </a:prstTxWarp>
                                  </wps:bodyPr>
                                </wps:wsp>
                                <wps:wsp>
                                  <wps:cNvPr id="617" name="Text Box 11"/>
                                  <wps:cNvSpPr txBox="1">
                                    <a:spLocks noChangeArrowheads="1"/>
                                  </wps:cNvSpPr>
                                  <wps:spPr bwMode="auto">
                                    <a:xfrm>
                                      <a:off x="1316199" y="363090"/>
                                      <a:ext cx="504825" cy="280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834C0"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 min</w:t>
                                        </w:r>
                                      </w:p>
                                    </w:txbxContent>
                                  </wps:txbx>
                                  <wps:bodyPr vert="horz" wrap="square" lIns="91440" tIns="45721" rIns="91440" bIns="45721" numCol="1" anchor="t" anchorCtr="0" compatLnSpc="1">
                                    <a:prstTxWarp prst="textNoShape">
                                      <a:avLst/>
                                    </a:prstTxWarp>
                                  </wps:bodyPr>
                                </wps:wsp>
                                <wps:wsp>
                                  <wps:cNvPr id="618" name="Text Box 10"/>
                                  <wps:cNvSpPr txBox="1">
                                    <a:spLocks noChangeArrowheads="1"/>
                                  </wps:cNvSpPr>
                                  <wps:spPr bwMode="auto">
                                    <a:xfrm>
                                      <a:off x="1658618" y="363090"/>
                                      <a:ext cx="504825" cy="280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C63A6"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 min</w:t>
                                        </w:r>
                                      </w:p>
                                    </w:txbxContent>
                                  </wps:txbx>
                                  <wps:bodyPr vert="horz" wrap="square" lIns="91440" tIns="45721" rIns="91440" bIns="45721" numCol="1" anchor="t" anchorCtr="0" compatLnSpc="1">
                                    <a:prstTxWarp prst="textNoShape">
                                      <a:avLst/>
                                    </a:prstTxWarp>
                                  </wps:bodyPr>
                                </wps:wsp>
                                <wps:wsp>
                                  <wps:cNvPr id="619" name="Text Box 9"/>
                                  <wps:cNvSpPr txBox="1">
                                    <a:spLocks noChangeArrowheads="1"/>
                                  </wps:cNvSpPr>
                                  <wps:spPr bwMode="auto">
                                    <a:xfrm>
                                      <a:off x="2033920" y="363090"/>
                                      <a:ext cx="590550" cy="280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77CAA"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 min</w:t>
                                        </w:r>
                                      </w:p>
                                    </w:txbxContent>
                                  </wps:txbx>
                                  <wps:bodyPr vert="horz" wrap="square" lIns="91440" tIns="45721" rIns="91440" bIns="45721" numCol="1" anchor="t" anchorCtr="0" compatLnSpc="1">
                                    <a:prstTxWarp prst="textNoShape">
                                      <a:avLst/>
                                    </a:prstTxWarp>
                                  </wps:bodyPr>
                                </wps:wsp>
                                <wps:wsp>
                                  <wps:cNvPr id="620" name="Text Box 8"/>
                                  <wps:cNvSpPr txBox="1">
                                    <a:spLocks noChangeArrowheads="1"/>
                                  </wps:cNvSpPr>
                                  <wps:spPr bwMode="auto">
                                    <a:xfrm>
                                      <a:off x="2402904" y="363301"/>
                                      <a:ext cx="617415" cy="288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C4ABD" w14:textId="77777777" w:rsidR="00CA0FB9" w:rsidRDefault="00CA0FB9" w:rsidP="006B66AD">
                                        <w:pPr>
                                          <w:pStyle w:val="NormalWeb"/>
                                          <w:kinsoku w:val="0"/>
                                          <w:overflowPunct w:val="0"/>
                                          <w:spacing w:before="0" w:beforeAutospacing="0" w:after="0" w:afterAutospacing="0"/>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r>
                                          <w:rPr>
                                            <w:rFonts w:eastAsia="SimSun"/>
                                            <w:color w:val="000000" w:themeColor="text1"/>
                                            <w:kern w:val="24"/>
                                            <w:sz w:val="16"/>
                                            <w:szCs w:val="16"/>
                                            <w:lang w:val="en-US"/>
                                          </w:rPr>
                                          <w:t>+</w:t>
                                        </w:r>
                                      </w:p>
                                    </w:txbxContent>
                                  </wps:txbx>
                                  <wps:bodyPr vert="horz" wrap="square" lIns="91440" tIns="45721" rIns="91440" bIns="45721" numCol="1" anchor="t" anchorCtr="0" compatLnSpc="1">
                                    <a:prstTxWarp prst="textNoShape">
                                      <a:avLst/>
                                    </a:prstTxWarp>
                                  </wps:bodyPr>
                                </wps:wsp>
                              </wpg:grpSp>
                              <wpg:grpSp>
                                <wpg:cNvPr id="621" name="Group 621"/>
                                <wpg:cNvGrpSpPr/>
                                <wpg:grpSpPr>
                                  <a:xfrm>
                                    <a:off x="-181616" y="719910"/>
                                    <a:ext cx="481687" cy="2195941"/>
                                    <a:chOff x="-169303" y="715722"/>
                                    <a:chExt cx="449027" cy="2126904"/>
                                  </a:xfrm>
                                </wpg:grpSpPr>
                                <wps:wsp>
                                  <wps:cNvPr id="622" name="文本框 2"/>
                                  <wps:cNvSpPr txBox="1">
                                    <a:spLocks noChangeArrowheads="1"/>
                                  </wps:cNvSpPr>
                                  <wps:spPr bwMode="auto">
                                    <a:xfrm>
                                      <a:off x="-143391" y="715722"/>
                                      <a:ext cx="375872" cy="24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1CA7B"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250</w:t>
                                        </w:r>
                                      </w:p>
                                    </w:txbxContent>
                                  </wps:txbx>
                                  <wps:bodyPr vert="horz" wrap="square" lIns="91440" tIns="45721" rIns="91440" bIns="45721" numCol="1" anchor="t" anchorCtr="0" compatLnSpc="1">
                                    <a:prstTxWarp prst="textNoShape">
                                      <a:avLst/>
                                    </a:prstTxWarp>
                                  </wps:bodyPr>
                                </wps:wsp>
                                <wpg:grpSp>
                                  <wpg:cNvPr id="623" name="Group 623"/>
                                  <wpg:cNvGrpSpPr/>
                                  <wpg:grpSpPr>
                                    <a:xfrm>
                                      <a:off x="-169303" y="849828"/>
                                      <a:ext cx="449027" cy="1992798"/>
                                      <a:chOff x="-169303" y="849828"/>
                                      <a:chExt cx="449027" cy="1992798"/>
                                    </a:xfrm>
                                  </wpg:grpSpPr>
                                  <wps:wsp>
                                    <wps:cNvPr id="624" name="Text Box 13"/>
                                    <wps:cNvSpPr txBox="1">
                                      <a:spLocks noChangeArrowheads="1"/>
                                    </wps:cNvSpPr>
                                    <wps:spPr bwMode="auto">
                                      <a:xfrm>
                                        <a:off x="-154625" y="849828"/>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3342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150</w:t>
                                          </w:r>
                                        </w:p>
                                      </w:txbxContent>
                                    </wps:txbx>
                                    <wps:bodyPr vert="horz" wrap="square" lIns="91440" tIns="45721" rIns="91440" bIns="45721" numCol="1" anchor="t" anchorCtr="0" compatLnSpc="1">
                                      <a:prstTxWarp prst="textNoShape">
                                        <a:avLst/>
                                      </a:prstTxWarp>
                                    </wps:bodyPr>
                                  </wps:wsp>
                                  <wps:wsp>
                                    <wps:cNvPr id="625" name="Text Box 14"/>
                                    <wps:cNvSpPr txBox="1">
                                      <a:spLocks noChangeArrowheads="1"/>
                                    </wps:cNvSpPr>
                                    <wps:spPr bwMode="auto">
                                      <a:xfrm>
                                        <a:off x="-169303" y="988884"/>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0A965"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wps:txbx>
                                    <wps:bodyPr vert="horz" wrap="square" lIns="91440" tIns="45721" rIns="91440" bIns="45721" numCol="1" anchor="t" anchorCtr="0" compatLnSpc="1">
                                      <a:prstTxWarp prst="textNoShape">
                                        <a:avLst/>
                                      </a:prstTxWarp>
                                    </wps:bodyPr>
                                  </wps:wsp>
                                  <wps:wsp>
                                    <wps:cNvPr id="626" name="Text Box 22"/>
                                    <wps:cNvSpPr txBox="1">
                                      <a:spLocks noChangeArrowheads="1"/>
                                    </wps:cNvSpPr>
                                    <wps:spPr bwMode="auto">
                                      <a:xfrm>
                                        <a:off x="-96148" y="1114310"/>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013E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75</w:t>
                                          </w:r>
                                        </w:p>
                                      </w:txbxContent>
                                    </wps:txbx>
                                    <wps:bodyPr vert="horz" wrap="square" lIns="91440" tIns="45721" rIns="91440" bIns="45721" numCol="1" anchor="t" anchorCtr="0" compatLnSpc="1">
                                      <a:prstTxWarp prst="textNoShape">
                                        <a:avLst/>
                                      </a:prstTxWarp>
                                    </wps:bodyPr>
                                  </wps:wsp>
                                  <wps:wsp>
                                    <wps:cNvPr id="627" name="Text Box 21"/>
                                    <wps:cNvSpPr txBox="1">
                                      <a:spLocks noChangeArrowheads="1"/>
                                    </wps:cNvSpPr>
                                    <wps:spPr bwMode="auto">
                                      <a:xfrm>
                                        <a:off x="-115980" y="1354314"/>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0AF75"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wps:txbx>
                                    <wps:bodyPr vert="horz" wrap="square" lIns="91440" tIns="45721" rIns="91440" bIns="45721" numCol="1" anchor="t" anchorCtr="0" compatLnSpc="1">
                                      <a:prstTxWarp prst="textNoShape">
                                        <a:avLst/>
                                      </a:prstTxWarp>
                                    </wps:bodyPr>
                                  </wps:wsp>
                                  <wps:wsp>
                                    <wps:cNvPr id="628" name="Text Box 20"/>
                                    <wps:cNvSpPr txBox="1">
                                      <a:spLocks noChangeArrowheads="1"/>
                                    </wps:cNvSpPr>
                                    <wps:spPr bwMode="auto">
                                      <a:xfrm>
                                        <a:off x="-123671" y="1569814"/>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E198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wps:txbx>
                                    <wps:bodyPr vert="horz" wrap="square" lIns="91440" tIns="45721" rIns="91440" bIns="45721" numCol="1" anchor="t" anchorCtr="0" compatLnSpc="1">
                                      <a:prstTxWarp prst="textNoShape">
                                        <a:avLst/>
                                      </a:prstTxWarp>
                                    </wps:bodyPr>
                                  </wps:wsp>
                                  <wps:wsp>
                                    <wps:cNvPr id="629" name="Text Box 629"/>
                                    <wps:cNvSpPr txBox="1">
                                      <a:spLocks noChangeArrowheads="1"/>
                                    </wps:cNvSpPr>
                                    <wps:spPr bwMode="auto">
                                      <a:xfrm>
                                        <a:off x="-115980" y="1945187"/>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66C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wps:txbx>
                                    <wps:bodyPr vert="horz" wrap="square" lIns="91440" tIns="45721" rIns="91440" bIns="45721" numCol="1" anchor="t" anchorCtr="0" compatLnSpc="1">
                                      <a:prstTxWarp prst="textNoShape">
                                        <a:avLst/>
                                      </a:prstTxWarp>
                                    </wps:bodyPr>
                                  </wps:wsp>
                                  <wps:wsp>
                                    <wps:cNvPr id="630" name="Text Box 18"/>
                                    <wps:cNvSpPr txBox="1">
                                      <a:spLocks noChangeArrowheads="1"/>
                                    </wps:cNvSpPr>
                                    <wps:spPr bwMode="auto">
                                      <a:xfrm>
                                        <a:off x="-115982" y="2185191"/>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DD3C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wps:txbx>
                                    <wps:bodyPr vert="horz" wrap="square" lIns="91440" tIns="45721" rIns="91440" bIns="45721" numCol="1" anchor="t" anchorCtr="0" compatLnSpc="1">
                                      <a:prstTxWarp prst="textNoShape">
                                        <a:avLst/>
                                      </a:prstTxWarp>
                                    </wps:bodyPr>
                                  </wps:wsp>
                                  <wps:wsp>
                                    <wps:cNvPr id="631" name="Text Box 16"/>
                                    <wps:cNvSpPr txBox="1">
                                      <a:spLocks noChangeArrowheads="1"/>
                                    </wps:cNvSpPr>
                                    <wps:spPr bwMode="auto">
                                      <a:xfrm>
                                        <a:off x="-120277" y="2428364"/>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CAD1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wps:txbx>
                                    <wps:bodyPr vert="horz" wrap="square" lIns="91440" tIns="45721" rIns="91440" bIns="45721" numCol="1" anchor="t" anchorCtr="0" compatLnSpc="1">
                                      <a:prstTxWarp prst="textNoShape">
                                        <a:avLst/>
                                      </a:prstTxWarp>
                                    </wps:bodyPr>
                                  </wps:wsp>
                                  <wps:wsp>
                                    <wps:cNvPr id="632" name="Text Box 17"/>
                                    <wps:cNvSpPr txBox="1">
                                      <a:spLocks noChangeArrowheads="1"/>
                                    </wps:cNvSpPr>
                                    <wps:spPr bwMode="auto">
                                      <a:xfrm>
                                        <a:off x="-124258" y="2602622"/>
                                        <a:ext cx="375872" cy="240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E3732"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wps:txbx>
                                    <wps:bodyPr vert="horz" wrap="square" lIns="91440" tIns="45721" rIns="91440" bIns="45721" numCol="1" anchor="t" anchorCtr="0" compatLnSpc="1">
                                      <a:prstTxWarp prst="textNoShape">
                                        <a:avLst/>
                                      </a:prstTxWarp>
                                    </wps:bodyPr>
                                  </wps:wsp>
                                </wpg:grpSp>
                              </wpg:grpSp>
                              <wpg:grpSp>
                                <wpg:cNvPr id="633" name="Group 633"/>
                                <wpg:cNvGrpSpPr/>
                                <wpg:grpSpPr>
                                  <a:xfrm>
                                    <a:off x="152065" y="640500"/>
                                    <a:ext cx="2829857" cy="2372422"/>
                                    <a:chOff x="152065" y="640500"/>
                                    <a:chExt cx="2829857" cy="2372422"/>
                                  </a:xfrm>
                                </wpg:grpSpPr>
                                <pic:pic xmlns:pic="http://schemas.openxmlformats.org/drawingml/2006/picture">
                                  <pic:nvPicPr>
                                    <pic:cNvPr id="634" name="Picture 63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295"/>
                                    <a:stretch/>
                                  </pic:blipFill>
                                  <pic:spPr bwMode="auto">
                                    <a:xfrm>
                                      <a:off x="152065" y="649874"/>
                                      <a:ext cx="438515" cy="23630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 name="Picture 63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045" r="-4267"/>
                                    <a:stretch/>
                                  </pic:blipFill>
                                  <pic:spPr bwMode="auto">
                                    <a:xfrm>
                                      <a:off x="580692" y="640500"/>
                                      <a:ext cx="465285" cy="23694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 name="Picture 6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322" r="-2526"/>
                                    <a:stretch/>
                                  </pic:blipFill>
                                  <pic:spPr bwMode="auto">
                                    <a:xfrm>
                                      <a:off x="1028367" y="641038"/>
                                      <a:ext cx="798211" cy="2362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 name="Picture 6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7230" r="-2145"/>
                                    <a:stretch/>
                                  </pic:blipFill>
                                  <pic:spPr bwMode="auto">
                                    <a:xfrm>
                                      <a:off x="1802112" y="640859"/>
                                      <a:ext cx="837424" cy="2364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 name="Picture 64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322"/>
                                    <a:stretch/>
                                  </pic:blipFill>
                                  <pic:spPr bwMode="auto">
                                    <a:xfrm>
                                      <a:off x="2611635" y="641035"/>
                                      <a:ext cx="370287" cy="236236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cNvPr id="665" name="Group 665"/>
                              <wpg:cNvGrpSpPr/>
                              <wpg:grpSpPr>
                                <a:xfrm>
                                  <a:off x="2932881" y="2703267"/>
                                  <a:ext cx="3071825" cy="2283981"/>
                                  <a:chOff x="8928" y="544449"/>
                                  <a:chExt cx="3071851" cy="2284279"/>
                                </a:xfrm>
                              </wpg:grpSpPr>
                              <wpg:grpSp>
                                <wpg:cNvPr id="676" name="Group 676"/>
                                <wpg:cNvGrpSpPr/>
                                <wpg:grpSpPr>
                                  <a:xfrm>
                                    <a:off x="22387" y="544449"/>
                                    <a:ext cx="3058392" cy="2284279"/>
                                    <a:chOff x="22387" y="544449"/>
                                    <a:chExt cx="3058392" cy="2284279"/>
                                  </a:xfrm>
                                </wpg:grpSpPr>
                                <wpg:grpSp>
                                  <wpg:cNvPr id="682" name="Group 682"/>
                                  <wpg:cNvGrpSpPr/>
                                  <wpg:grpSpPr>
                                    <a:xfrm>
                                      <a:off x="22387" y="544449"/>
                                      <a:ext cx="3058392" cy="2284279"/>
                                      <a:chOff x="17102" y="544449"/>
                                      <a:chExt cx="3058392" cy="2284279"/>
                                    </a:xfrm>
                                  </wpg:grpSpPr>
                                  <wpg:grpSp>
                                    <wpg:cNvPr id="696" name="Group 696"/>
                                    <wpg:cNvGrpSpPr/>
                                    <wpg:grpSpPr>
                                      <a:xfrm>
                                        <a:off x="666413" y="544449"/>
                                        <a:ext cx="2409081" cy="236760"/>
                                        <a:chOff x="79816" y="544449"/>
                                        <a:chExt cx="2409081" cy="236760"/>
                                      </a:xfrm>
                                    </wpg:grpSpPr>
                                    <wps:wsp>
                                      <wps:cNvPr id="731" name="Text Box 2"/>
                                      <wps:cNvSpPr txBox="1">
                                        <a:spLocks noChangeArrowheads="1"/>
                                      </wps:cNvSpPr>
                                      <wps:spPr bwMode="auto">
                                        <a:xfrm>
                                          <a:off x="79816" y="565309"/>
                                          <a:ext cx="50355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0941D"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10min</w:t>
                                            </w:r>
                                          </w:p>
                                        </w:txbxContent>
                                      </wps:txbx>
                                      <wps:bodyPr vert="horz" wrap="square" lIns="91440" tIns="45721" rIns="91440" bIns="45721" numCol="1" anchor="t" anchorCtr="0" compatLnSpc="1">
                                        <a:prstTxWarp prst="textNoShape">
                                          <a:avLst/>
                                        </a:prstTxWarp>
                                      </wps:bodyPr>
                                    </wps:wsp>
                                    <wps:wsp>
                                      <wps:cNvPr id="736" name="Text Box 6"/>
                                      <wps:cNvSpPr txBox="1">
                                        <a:spLocks noChangeArrowheads="1"/>
                                      </wps:cNvSpPr>
                                      <wps:spPr bwMode="auto">
                                        <a:xfrm>
                                          <a:off x="428662" y="565309"/>
                                          <a:ext cx="50355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B9192"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20min</w:t>
                                            </w:r>
                                          </w:p>
                                        </w:txbxContent>
                                      </wps:txbx>
                                      <wps:bodyPr vert="horz" wrap="square" lIns="91440" tIns="45721" rIns="91440" bIns="45721" numCol="1" anchor="t" anchorCtr="0" compatLnSpc="1">
                                        <a:prstTxWarp prst="textNoShape">
                                          <a:avLst/>
                                        </a:prstTxWarp>
                                      </wps:bodyPr>
                                    </wps:wsp>
                                    <wps:wsp>
                                      <wps:cNvPr id="737" name="Text Box 11"/>
                                      <wps:cNvSpPr txBox="1">
                                        <a:spLocks noChangeArrowheads="1"/>
                                      </wps:cNvSpPr>
                                      <wps:spPr bwMode="auto">
                                        <a:xfrm>
                                          <a:off x="835649" y="565309"/>
                                          <a:ext cx="50355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6EF2F"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30min</w:t>
                                            </w:r>
                                          </w:p>
                                        </w:txbxContent>
                                      </wps:txbx>
                                      <wps:bodyPr vert="horz" wrap="square" lIns="91440" tIns="45721" rIns="91440" bIns="45721" numCol="1" anchor="t" anchorCtr="0" compatLnSpc="1">
                                        <a:prstTxWarp prst="textNoShape">
                                          <a:avLst/>
                                        </a:prstTxWarp>
                                      </wps:bodyPr>
                                    </wps:wsp>
                                    <wps:wsp>
                                      <wps:cNvPr id="738" name="Text Box 10"/>
                                      <wps:cNvSpPr txBox="1">
                                        <a:spLocks noChangeArrowheads="1"/>
                                      </wps:cNvSpPr>
                                      <wps:spPr bwMode="auto">
                                        <a:xfrm>
                                          <a:off x="1189781" y="565309"/>
                                          <a:ext cx="50355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13105"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60min</w:t>
                                            </w:r>
                                          </w:p>
                                        </w:txbxContent>
                                      </wps:txbx>
                                      <wps:bodyPr vert="horz" wrap="square" lIns="91440" tIns="45721" rIns="91440" bIns="45721" numCol="1" anchor="t" anchorCtr="0" compatLnSpc="1">
                                        <a:prstTxWarp prst="textNoShape">
                                          <a:avLst/>
                                        </a:prstTxWarp>
                                      </wps:bodyPr>
                                    </wps:wsp>
                                    <wps:wsp>
                                      <wps:cNvPr id="739" name="Text Box 9"/>
                                      <wps:cNvSpPr txBox="1">
                                        <a:spLocks noChangeArrowheads="1"/>
                                      </wps:cNvSpPr>
                                      <wps:spPr bwMode="auto">
                                        <a:xfrm>
                                          <a:off x="1528056" y="565309"/>
                                          <a:ext cx="517449"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F42AC"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120min</w:t>
                                            </w:r>
                                          </w:p>
                                        </w:txbxContent>
                                      </wps:txbx>
                                      <wps:bodyPr vert="horz" wrap="square" lIns="91440" tIns="45721" rIns="91440" bIns="45721" numCol="1" anchor="t" anchorCtr="0" compatLnSpc="1">
                                        <a:prstTxWarp prst="textNoShape">
                                          <a:avLst/>
                                        </a:prstTxWarp>
                                      </wps:bodyPr>
                                    </wps:wsp>
                                    <wps:wsp>
                                      <wps:cNvPr id="740" name="Text Box 8"/>
                                      <wps:cNvSpPr txBox="1">
                                        <a:spLocks noChangeArrowheads="1"/>
                                      </wps:cNvSpPr>
                                      <wps:spPr bwMode="auto">
                                        <a:xfrm>
                                          <a:off x="1905045" y="544449"/>
                                          <a:ext cx="583852" cy="215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64EC9" w14:textId="77777777" w:rsidR="00CA0FB9" w:rsidRDefault="00CA0FB9" w:rsidP="006B66AD">
                                            <w:pPr>
                                              <w:pStyle w:val="NormalWeb"/>
                                              <w:kinsoku w:val="0"/>
                                              <w:overflowPunct w:val="0"/>
                                              <w:spacing w:before="0" w:beforeAutospacing="0" w:after="0" w:afterAutospacing="0"/>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p>
                                        </w:txbxContent>
                                      </wps:txbx>
                                      <wps:bodyPr vert="horz" wrap="square" lIns="91440" tIns="45721" rIns="91440" bIns="45721" numCol="1" anchor="t" anchorCtr="0" compatLnSpc="1">
                                        <a:prstTxWarp prst="textNoShape">
                                          <a:avLst/>
                                        </a:prstTxWarp>
                                      </wps:bodyPr>
                                    </wps:wsp>
                                  </wpg:grpSp>
                                  <wpg:grpSp>
                                    <wpg:cNvPr id="741" name="Group 741"/>
                                    <wpg:cNvGrpSpPr/>
                                    <wpg:grpSpPr>
                                      <a:xfrm>
                                        <a:off x="17102" y="776459"/>
                                        <a:ext cx="2937406" cy="2052269"/>
                                        <a:chOff x="17102" y="543546"/>
                                        <a:chExt cx="2937406" cy="2052269"/>
                                      </a:xfrm>
                                    </wpg:grpSpPr>
                                    <wpg:grpSp>
                                      <wpg:cNvPr id="742" name="Group 742"/>
                                      <wpg:cNvGrpSpPr/>
                                      <wpg:grpSpPr>
                                        <a:xfrm>
                                          <a:off x="299666" y="543546"/>
                                          <a:ext cx="2654842" cy="2052269"/>
                                          <a:chOff x="220776" y="1080077"/>
                                          <a:chExt cx="1727527" cy="1445551"/>
                                        </a:xfrm>
                                      </wpg:grpSpPr>
                                      <pic:pic xmlns:pic="http://schemas.openxmlformats.org/drawingml/2006/picture">
                                        <pic:nvPicPr>
                                          <pic:cNvPr id="743" name="Picture 743" descr="M:\Ashraf\PhD\Results\Protein corona\2017.04.25_200nm_PSNP_all time point\2017.04.25_200nm_PSNP_all time point_ B-W.tif"/>
                                          <pic:cNvPicPr>
                                            <a:picLocks noChangeAspect="1"/>
                                          </pic:cNvPicPr>
                                        </pic:nvPicPr>
                                        <pic:blipFill rotWithShape="1">
                                          <a:blip r:embed="rId23" cstate="print">
                                            <a:extLst>
                                              <a:ext uri="{28A0092B-C50C-407E-A947-70E740481C1C}">
                                                <a14:useLocalDpi xmlns:a14="http://schemas.microsoft.com/office/drawing/2010/main" val="0"/>
                                              </a:ext>
                                            </a:extLst>
                                          </a:blip>
                                          <a:srcRect l="7124" t="29976" r="82575" b="10075"/>
                                          <a:stretch/>
                                        </pic:blipFill>
                                        <pic:spPr bwMode="auto">
                                          <a:xfrm>
                                            <a:off x="220776" y="1080077"/>
                                            <a:ext cx="291075" cy="144555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44" name="Picture 744" descr="M:\Ashraf\PhD\Results\Protein corona\2017.04.25_200nm_PSNP_all time point\2017.04.25_200nm_PSNP_all time point_ B-W.tif"/>
                                          <pic:cNvPicPr>
                                            <a:picLocks noChangeAspect="1"/>
                                          </pic:cNvPicPr>
                                        </pic:nvPicPr>
                                        <pic:blipFill rotWithShape="1">
                                          <a:blip r:embed="rId24" cstate="print">
                                            <a:extLst>
                                              <a:ext uri="{28A0092B-C50C-407E-A947-70E740481C1C}">
                                                <a14:useLocalDpi xmlns:a14="http://schemas.microsoft.com/office/drawing/2010/main" val="0"/>
                                              </a:ext>
                                            </a:extLst>
                                          </a:blip>
                                          <a:srcRect l="32315" t="29976" r="16348" b="10068"/>
                                          <a:stretch/>
                                        </pic:blipFill>
                                        <pic:spPr bwMode="auto">
                                          <a:xfrm>
                                            <a:off x="496443" y="1080077"/>
                                            <a:ext cx="1451860" cy="1445550"/>
                                          </a:xfrm>
                                          <a:prstGeom prst="rect">
                                            <a:avLst/>
                                          </a:prstGeom>
                                          <a:noFill/>
                                          <a:ln>
                                            <a:noFill/>
                                          </a:ln>
                                          <a:extLst>
                                            <a:ext uri="{53640926-AAD7-44D8-BBD7-CCE9431645EC}">
                                              <a14:shadowObscured xmlns:a14="http://schemas.microsoft.com/office/drawing/2010/main"/>
                                            </a:ext>
                                          </a:extLst>
                                        </pic:spPr>
                                      </pic:pic>
                                    </wpg:grpSp>
                                    <wpg:grpSp>
                                      <wpg:cNvPr id="745" name="Group 745"/>
                                      <wpg:cNvGrpSpPr/>
                                      <wpg:grpSpPr>
                                        <a:xfrm>
                                          <a:off x="17102" y="666967"/>
                                          <a:ext cx="400890" cy="1856609"/>
                                          <a:chOff x="66665" y="655954"/>
                                          <a:chExt cx="401236" cy="1856771"/>
                                        </a:xfrm>
                                      </wpg:grpSpPr>
                                      <wps:wsp>
                                        <wps:cNvPr id="746" name="文本框 2"/>
                                        <wps:cNvSpPr txBox="1">
                                          <a:spLocks noChangeArrowheads="1"/>
                                        </wps:cNvSpPr>
                                        <wps:spPr bwMode="auto">
                                          <a:xfrm>
                                            <a:off x="66665" y="655954"/>
                                            <a:ext cx="359984" cy="215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B4F21"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250</w:t>
                                              </w:r>
                                            </w:p>
                                          </w:txbxContent>
                                        </wps:txbx>
                                        <wps:bodyPr vert="horz" wrap="square" lIns="91440" tIns="45721" rIns="91440" bIns="45721" numCol="1" anchor="t" anchorCtr="0" compatLnSpc="1">
                                          <a:prstTxWarp prst="textNoShape">
                                            <a:avLst/>
                                          </a:prstTxWarp>
                                        </wps:bodyPr>
                                      </wps:wsp>
                                      <wps:wsp>
                                        <wps:cNvPr id="747" name="Text Box 22"/>
                                        <wps:cNvSpPr txBox="1">
                                          <a:spLocks noChangeArrowheads="1"/>
                                        </wps:cNvSpPr>
                                        <wps:spPr bwMode="auto">
                                          <a:xfrm>
                                            <a:off x="108491" y="1007637"/>
                                            <a:ext cx="3594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6F932"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75</w:t>
                                              </w:r>
                                            </w:p>
                                          </w:txbxContent>
                                        </wps:txbx>
                                        <wps:bodyPr vert="horz" wrap="square" lIns="91440" tIns="45721" rIns="91440" bIns="45721" numCol="1" anchor="t" anchorCtr="0" compatLnSpc="1">
                                          <a:prstTxWarp prst="textNoShape">
                                            <a:avLst/>
                                          </a:prstTxWarp>
                                        </wps:bodyPr>
                                      </wps:wsp>
                                      <wps:wsp>
                                        <wps:cNvPr id="748" name="Text Box 21"/>
                                        <wps:cNvSpPr txBox="1">
                                          <a:spLocks noChangeArrowheads="1"/>
                                        </wps:cNvSpPr>
                                        <wps:spPr bwMode="auto">
                                          <a:xfrm>
                                            <a:off x="94967" y="1211388"/>
                                            <a:ext cx="3594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0CB38"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wps:txbx>
                                        <wps:bodyPr vert="horz" wrap="square" lIns="91440" tIns="45721" rIns="91440" bIns="45721" numCol="1" anchor="t" anchorCtr="0" compatLnSpc="1">
                                          <a:prstTxWarp prst="textNoShape">
                                            <a:avLst/>
                                          </a:prstTxWarp>
                                        </wps:bodyPr>
                                      </wps:wsp>
                                      <wps:wsp>
                                        <wps:cNvPr id="749" name="Text Box 20"/>
                                        <wps:cNvSpPr txBox="1">
                                          <a:spLocks noChangeArrowheads="1"/>
                                        </wps:cNvSpPr>
                                        <wps:spPr bwMode="auto">
                                          <a:xfrm>
                                            <a:off x="79692" y="1427288"/>
                                            <a:ext cx="3594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3FD9E"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wps:txbx>
                                        <wps:bodyPr vert="horz" wrap="square" lIns="91440" tIns="45721" rIns="91440" bIns="45721" numCol="1" anchor="t" anchorCtr="0" compatLnSpc="1">
                                          <a:prstTxWarp prst="textNoShape">
                                            <a:avLst/>
                                          </a:prstTxWarp>
                                        </wps:bodyPr>
                                      </wps:wsp>
                                      <wps:wsp>
                                        <wps:cNvPr id="750" name="Text Box 19"/>
                                        <wps:cNvSpPr txBox="1">
                                          <a:spLocks noChangeArrowheads="1"/>
                                        </wps:cNvSpPr>
                                        <wps:spPr bwMode="auto">
                                          <a:xfrm>
                                            <a:off x="84823" y="1733306"/>
                                            <a:ext cx="3594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8DE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wps:txbx>
                                        <wps:bodyPr vert="horz" wrap="square" lIns="91440" tIns="45721" rIns="91440" bIns="45721" numCol="1" anchor="t" anchorCtr="0" compatLnSpc="1">
                                          <a:prstTxWarp prst="textNoShape">
                                            <a:avLst/>
                                          </a:prstTxWarp>
                                        </wps:bodyPr>
                                      </wps:wsp>
                                      <wps:wsp>
                                        <wps:cNvPr id="751" name="Text Box 18"/>
                                        <wps:cNvSpPr txBox="1">
                                          <a:spLocks noChangeArrowheads="1"/>
                                        </wps:cNvSpPr>
                                        <wps:spPr bwMode="auto">
                                          <a:xfrm>
                                            <a:off x="87350" y="1907412"/>
                                            <a:ext cx="3594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F321F"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wps:txbx>
                                        <wps:bodyPr vert="horz" wrap="square" lIns="91440" tIns="45721" rIns="91440" bIns="45721" numCol="1" anchor="t" anchorCtr="0" compatLnSpc="1">
                                          <a:prstTxWarp prst="textNoShape">
                                            <a:avLst/>
                                          </a:prstTxWarp>
                                        </wps:bodyPr>
                                      </wps:wsp>
                                      <wps:wsp>
                                        <wps:cNvPr id="752" name="Text Box 752"/>
                                        <wps:cNvSpPr txBox="1">
                                          <a:spLocks noChangeArrowheads="1"/>
                                        </wps:cNvSpPr>
                                        <wps:spPr bwMode="auto">
                                          <a:xfrm>
                                            <a:off x="87354" y="2150793"/>
                                            <a:ext cx="3594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7F08D"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wps:txbx>
                                        <wps:bodyPr vert="horz" wrap="square" lIns="91440" tIns="45721" rIns="91440" bIns="45721" numCol="1" anchor="t" anchorCtr="0" compatLnSpc="1">
                                          <a:prstTxWarp prst="textNoShape">
                                            <a:avLst/>
                                          </a:prstTxWarp>
                                        </wps:bodyPr>
                                      </wps:wsp>
                                      <wps:wsp>
                                        <wps:cNvPr id="753" name="Text Box 753"/>
                                        <wps:cNvSpPr txBox="1">
                                          <a:spLocks noChangeArrowheads="1"/>
                                        </wps:cNvSpPr>
                                        <wps:spPr bwMode="auto">
                                          <a:xfrm>
                                            <a:off x="86085" y="2296825"/>
                                            <a:ext cx="3594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B5912"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wps:txbx>
                                        <wps:bodyPr vert="horz" wrap="square" lIns="91440" tIns="45721" rIns="91440" bIns="45721" numCol="1" anchor="t" anchorCtr="0" compatLnSpc="1">
                                          <a:prstTxWarp prst="textNoShape">
                                            <a:avLst/>
                                          </a:prstTxWarp>
                                        </wps:bodyPr>
                                      </wps:wsp>
                                    </wpg:grpSp>
                                  </wpg:grpSp>
                                </wpg:grpSp>
                                <wps:wsp>
                                  <wps:cNvPr id="754" name="Text Box 13"/>
                                  <wps:cNvSpPr txBox="1">
                                    <a:spLocks noChangeArrowheads="1"/>
                                  </wps:cNvSpPr>
                                  <wps:spPr bwMode="auto">
                                    <a:xfrm>
                                      <a:off x="22387" y="1018284"/>
                                      <a:ext cx="359984" cy="215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04EDB"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150</w:t>
                                        </w:r>
                                      </w:p>
                                    </w:txbxContent>
                                  </wps:txbx>
                                  <wps:bodyPr vert="horz" wrap="square" lIns="91440" tIns="45721" rIns="91440" bIns="45721" numCol="1" anchor="t" anchorCtr="0" compatLnSpc="1">
                                    <a:prstTxWarp prst="textNoShape">
                                      <a:avLst/>
                                    </a:prstTxWarp>
                                  </wps:bodyPr>
                                </wps:wsp>
                              </wpg:grpSp>
                              <wps:wsp>
                                <wps:cNvPr id="755" name="Text Box 14"/>
                                <wps:cNvSpPr txBox="1">
                                  <a:spLocks noChangeArrowheads="1"/>
                                </wps:cNvSpPr>
                                <wps:spPr bwMode="auto">
                                  <a:xfrm>
                                    <a:off x="8928" y="1131804"/>
                                    <a:ext cx="359980" cy="215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A58B0"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wps:txbx>
                                <wps:bodyPr vert="horz" wrap="square" lIns="91440" tIns="45721" rIns="91440" bIns="45721" numCol="1" anchor="t" anchorCtr="0" compatLnSpc="1">
                                  <a:prstTxWarp prst="textNoShape">
                                    <a:avLst/>
                                  </a:prstTxWarp>
                                </wps:bodyPr>
                              </wps:wsp>
                            </wpg:grpSp>
                          </wpg:grpSp>
                          <wps:wsp>
                            <wps:cNvPr id="756" name="Text Box 756"/>
                            <wps:cNvSpPr txBox="1"/>
                            <wps:spPr>
                              <a:xfrm>
                                <a:off x="13887" y="5150358"/>
                                <a:ext cx="6525072" cy="1004480"/>
                              </a:xfrm>
                              <a:prstGeom prst="rect">
                                <a:avLst/>
                              </a:prstGeom>
                              <a:solidFill>
                                <a:prstClr val="white"/>
                              </a:solidFill>
                              <a:ln>
                                <a:noFill/>
                              </a:ln>
                              <a:effectLst/>
                            </wps:spPr>
                            <wps:txbx>
                              <w:txbxContent>
                                <w:p w14:paraId="4E2830E5" w14:textId="77777777" w:rsidR="00CA0FB9" w:rsidRPr="00FD1CCB" w:rsidRDefault="00CA0FB9" w:rsidP="006B66AD">
                                  <w:pPr>
                                    <w:spacing w:after="104" w:line="360" w:lineRule="auto"/>
                                    <w:rPr>
                                      <w:rFonts w:asciiTheme="majorBidi" w:hAnsiTheme="majorBidi" w:cstheme="majorBidi"/>
                                      <w:i/>
                                      <w:iCs/>
                                      <w:sz w:val="22"/>
                                    </w:rPr>
                                  </w:pPr>
                                  <w:r w:rsidRPr="00FD1CCB">
                                    <w:rPr>
                                      <w:rFonts w:asciiTheme="majorBidi" w:hAnsiTheme="majorBidi" w:cstheme="majorBidi"/>
                                      <w:b/>
                                      <w:bCs/>
                                      <w:i/>
                                      <w:iCs/>
                                      <w:sz w:val="22"/>
                                    </w:rPr>
                                    <w:t xml:space="preserve">Figure S 1: </w:t>
                                  </w:r>
                                  <w:r w:rsidRPr="00FD1CCB">
                                    <w:rPr>
                                      <w:rFonts w:asciiTheme="majorBidi" w:hAnsiTheme="majorBidi" w:cstheme="majorBidi"/>
                                      <w:i/>
                                      <w:iCs/>
                                      <w:sz w:val="22"/>
                                    </w:rPr>
                                    <w:t xml:space="preserve"> SDS-PAGE showing the protein corona of PSNPs after 10, 20, 30, 60, 120 min incubation in DMEM</w:t>
                                  </w:r>
                                  <w:r w:rsidRPr="00FD1CCB">
                                    <w:rPr>
                                      <w:rFonts w:asciiTheme="majorBidi" w:hAnsiTheme="majorBidi" w:cstheme="majorBidi"/>
                                      <w:i/>
                                      <w:iCs/>
                                      <w:sz w:val="22"/>
                                      <w:vertAlign w:val="superscript"/>
                                    </w:rPr>
                                    <w:t>+</w:t>
                                  </w:r>
                                  <w:r w:rsidRPr="00FD1CCB">
                                    <w:rPr>
                                      <w:rFonts w:asciiTheme="majorBidi" w:hAnsiTheme="majorBidi" w:cstheme="majorBidi"/>
                                      <w:i/>
                                      <w:iCs/>
                                      <w:sz w:val="22"/>
                                    </w:rPr>
                                    <w:t xml:space="preserve">. </w:t>
                                  </w:r>
                                  <w:r w:rsidRPr="00FD1CCB">
                                    <w:rPr>
                                      <w:rFonts w:asciiTheme="majorBidi" w:hAnsiTheme="majorBidi" w:cstheme="majorBidi"/>
                                      <w:b/>
                                      <w:bCs/>
                                      <w:i/>
                                      <w:iCs/>
                                      <w:sz w:val="22"/>
                                    </w:rPr>
                                    <w:t>A)</w:t>
                                  </w:r>
                                  <w:r w:rsidRPr="00FD1CCB">
                                    <w:rPr>
                                      <w:rFonts w:asciiTheme="majorBidi" w:hAnsiTheme="majorBidi" w:cstheme="majorBidi"/>
                                      <w:i/>
                                      <w:iCs/>
                                      <w:sz w:val="22"/>
                                    </w:rPr>
                                    <w:t xml:space="preserve"> 50nm (-SM), </w:t>
                                  </w:r>
                                  <w:r w:rsidRPr="00FD1CCB">
                                    <w:rPr>
                                      <w:rFonts w:asciiTheme="majorBidi" w:hAnsiTheme="majorBidi" w:cstheme="majorBidi"/>
                                      <w:b/>
                                      <w:bCs/>
                                      <w:i/>
                                      <w:iCs/>
                                      <w:sz w:val="22"/>
                                    </w:rPr>
                                    <w:t>B)</w:t>
                                  </w:r>
                                  <w:r w:rsidRPr="00FD1CCB">
                                    <w:rPr>
                                      <w:rFonts w:asciiTheme="majorBidi" w:hAnsiTheme="majorBidi" w:cstheme="majorBidi"/>
                                      <w:i/>
                                      <w:iCs/>
                                      <w:sz w:val="22"/>
                                    </w:rPr>
                                    <w:t xml:space="preserve"> 50nm (-CM), </w:t>
                                  </w:r>
                                  <w:r w:rsidRPr="00FD1CCB">
                                    <w:rPr>
                                      <w:rFonts w:asciiTheme="majorBidi" w:hAnsiTheme="majorBidi" w:cstheme="majorBidi"/>
                                      <w:b/>
                                      <w:bCs/>
                                      <w:i/>
                                      <w:iCs/>
                                      <w:sz w:val="22"/>
                                    </w:rPr>
                                    <w:t>C)</w:t>
                                  </w:r>
                                  <w:r w:rsidRPr="00FD1CCB">
                                    <w:rPr>
                                      <w:rFonts w:asciiTheme="majorBidi" w:hAnsiTheme="majorBidi" w:cstheme="majorBidi"/>
                                      <w:i/>
                                      <w:iCs/>
                                      <w:sz w:val="22"/>
                                    </w:rPr>
                                    <w:t xml:space="preserve"> 50nm (-CP), and </w:t>
                                  </w:r>
                                  <w:r w:rsidRPr="00FD1CCB">
                                    <w:rPr>
                                      <w:rFonts w:asciiTheme="majorBidi" w:hAnsiTheme="majorBidi" w:cstheme="majorBidi"/>
                                      <w:b/>
                                      <w:bCs/>
                                      <w:i/>
                                      <w:iCs/>
                                      <w:sz w:val="22"/>
                                    </w:rPr>
                                    <w:t>D)</w:t>
                                  </w:r>
                                  <w:r w:rsidRPr="00FD1CCB">
                                    <w:rPr>
                                      <w:rFonts w:asciiTheme="majorBidi" w:hAnsiTheme="majorBidi" w:cstheme="majorBidi"/>
                                      <w:i/>
                                      <w:iCs/>
                                      <w:sz w:val="22"/>
                                    </w:rPr>
                                    <w:t xml:space="preserve"> 200nm (-CP). The amount of proteins at all-time points for each PSNP was adjusted to load the same amount.  The molecular weights of the proteins in the standard ladder are given on the left side of each gel. DMEM</w:t>
                                  </w:r>
                                  <w:r w:rsidRPr="00FD1CCB">
                                    <w:rPr>
                                      <w:rFonts w:asciiTheme="majorBidi" w:hAnsiTheme="majorBidi" w:cstheme="majorBidi"/>
                                      <w:i/>
                                      <w:iCs/>
                                      <w:sz w:val="22"/>
                                      <w:vertAlign w:val="superscript"/>
                                    </w:rPr>
                                    <w:t>+</w:t>
                                  </w:r>
                                  <w:r w:rsidRPr="00FD1CCB">
                                    <w:rPr>
                                      <w:rFonts w:asciiTheme="majorBidi" w:hAnsiTheme="majorBidi" w:cstheme="majorBidi"/>
                                      <w:i/>
                                      <w:iCs/>
                                      <w:sz w:val="22"/>
                                    </w:rPr>
                                    <w:t xml:space="preserve"> is the medium control.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8A60F4E" id="Group 214" o:spid="_x0000_s1050" style="position:absolute;margin-left:17.75pt;margin-top:15.3pt;width:475.15pt;height:7in;z-index:251659264;mso-position-horizontal-relative:margin;mso-width-relative:margin;mso-height-relative:margin" coordorigin="-1419,-133" coordsize="63561,62866"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">
                <v:shape id="Text Box 215" o:spid="_x0000_s1051" type="#_x0000_t202" style="position:absolute;left:82;top:25719;width:504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22013EAC"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p w14:paraId="24CE0F53" w14:textId="77777777" w:rsidR="00CA0FB9" w:rsidRPr="00A63CF5" w:rsidRDefault="00CA0FB9" w:rsidP="006B66AD">
                        <w:pPr>
                          <w:spacing w:after="104"/>
                          <w:rPr>
                            <w:sz w:val="28"/>
                            <w:szCs w:val="28"/>
                          </w:rPr>
                        </w:pPr>
                      </w:p>
                      <w:p w14:paraId="102E9788" w14:textId="77777777" w:rsidR="00CA0FB9" w:rsidRPr="00A63CF5" w:rsidRDefault="00CA0FB9" w:rsidP="006B66AD">
                        <w:pPr>
                          <w:spacing w:before="62" w:after="62"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v:group id="Group 216" o:spid="_x0000_s1052" style="position:absolute;left:-1419;top:-133;width:63560;height:62866" coordorigin="-2277,-133" coordsize="63561,6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Text Box 218" o:spid="_x0000_s1053" type="#_x0000_t202" style="position:absolute;left:-822;width:431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14:paraId="2209A4F9"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Text Box 219" o:spid="_x0000_s1054" type="#_x0000_t202" style="position:absolute;left:29824;top:-133;width:4320;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14:paraId="21222792"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p w14:paraId="3654C6EF" w14:textId="77777777" w:rsidR="00CA0FB9" w:rsidRPr="00A63CF5" w:rsidRDefault="00CA0FB9" w:rsidP="006B66AD">
                          <w:pPr>
                            <w:spacing w:after="104"/>
                            <w:rPr>
                              <w:sz w:val="28"/>
                              <w:szCs w:val="28"/>
                            </w:rPr>
                          </w:pPr>
                        </w:p>
                        <w:p w14:paraId="6D608FD2" w14:textId="77777777" w:rsidR="00CA0FB9" w:rsidRPr="00A63CF5" w:rsidRDefault="00CA0FB9" w:rsidP="006B66AD">
                          <w:pPr>
                            <w:spacing w:before="62" w:after="62"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v:shape id="Text Box 220" o:spid="_x0000_s1055" type="#_x0000_t202" style="position:absolute;left:29464;top:25138;width:468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14:paraId="6BC31D40" w14:textId="77777777" w:rsidR="00CA0FB9" w:rsidRPr="00A63CF5" w:rsidRDefault="00CA0FB9" w:rsidP="006B66AD">
                          <w:pPr>
                            <w:spacing w:before="120" w:after="120"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p w14:paraId="37460EFF" w14:textId="77777777" w:rsidR="00CA0FB9" w:rsidRPr="00A63CF5" w:rsidRDefault="00CA0FB9" w:rsidP="006B66AD">
                          <w:pPr>
                            <w:spacing w:after="104"/>
                            <w:rPr>
                              <w:sz w:val="28"/>
                              <w:szCs w:val="28"/>
                            </w:rPr>
                          </w:pPr>
                        </w:p>
                        <w:p w14:paraId="15BA1219" w14:textId="77777777" w:rsidR="00CA0FB9" w:rsidRPr="00A63CF5" w:rsidRDefault="00CA0FB9" w:rsidP="006B66AD">
                          <w:pPr>
                            <w:spacing w:before="62" w:after="62" w:line="480" w:lineRule="auto"/>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CF5">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v:group id="Group 221" o:spid="_x0000_s1056" style="position:absolute;left:-2277;top:2047;width:63561;height:60686" coordorigin="138,147" coordsize="65250,6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group id="Group 222" o:spid="_x0000_s1057" style="position:absolute;left:1170;top:147;width:61353;height:49791" coordorigin="-1306,147" coordsize="61353,4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14" o:spid="_x0000_s1058" style="position:absolute;left:-1306;top:27104;width:30584;height:22834" coordorigin="-1496,7713" coordsize="30588,2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group id="Group 309" o:spid="_x0000_s1059" style="position:absolute;left:-1496;top:7713;width:30587;height:22838" coordorigin="-1632,8701" coordsize="33371,2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group id="Group 448" o:spid="_x0000_s1060" style="position:absolute;left:1749;top:11291;width:28767;height:23175" coordorigin="1749,11291" coordsize="28767,2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图片 27" o:spid="_x0000_s1061" type="#_x0000_t75" style="position:absolute;left:1749;top:11291;width:5016;height:23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">
                              <v:imagedata r:id="rId43" o:title=""/>
                            </v:shape>
                            <v:shape id="图片 28" o:spid="_x0000_s1062" type="#_x0000_t75" style="position:absolute;left:6704;top:11291;width:11199;height:23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">
                              <v:imagedata r:id="rId44" o:title="" cropleft="-1f" cropright="3177f"/>
                            </v:shape>
                            <v:shape id="图片 29" o:spid="_x0000_s1063" type="#_x0000_t75" style="position:absolute;left:18577;top:11296;width:7505;height:23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">
                              <v:imagedata r:id="rId45" o:title="" cropleft="6253f"/>
                            </v:shape>
                            <v:shape id="图片 31" o:spid="_x0000_s1064" type="#_x0000_t75" style="position:absolute;left:25982;top:11312;width:4534;height:23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">
                              <v:imagedata r:id="rId46" o:title=""/>
                            </v:shape>
                          </v:group>
                          <v:group id="Group 459" o:spid="_x0000_s1065" style="position:absolute;left:-1632;top:12020;width:4631;height:21035" coordorigin="-1632,12020" coordsize="4631,2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文本框 2" o:spid="_x0000_s1066" type="#_x0000_t202" style="position:absolute;left:-1575;top:12020;width:3927;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" filled="f" stroked="f">
                              <v:textbox inset=",1.27mm,,1.27mm">
                                <w:txbxContent>
                                  <w:p w14:paraId="3F9A5267"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250</w:t>
                                    </w:r>
                                  </w:p>
                                </w:txbxContent>
                              </v:textbox>
                            </v:shape>
                            <v:group id="Group 461" o:spid="_x0000_s1067" style="position:absolute;left:-1632;top:13185;width:4631;height:19870" coordorigin="-1632,13185" coordsize="4631,1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Text Box 13" o:spid="_x0000_s1068" type="#_x0000_t202" style="position:absolute;left:-1575;top:13185;width:3927;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" filled="f" stroked="f">
                                <v:textbox inset=",1.27mm,,1.27mm">
                                  <w:txbxContent>
                                    <w:p w14:paraId="3423F9EF"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150</w:t>
                                      </w:r>
                                    </w:p>
                                  </w:txbxContent>
                                </v:textbox>
                              </v:shape>
                              <v:shape id="Text Box 14" o:spid="_x0000_s1069" type="#_x0000_t202" style="position:absolute;left:-1632;top:14385;width:3926;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" filled="f" stroked="f">
                                <v:textbox inset=",1.27mm,,1.27mm">
                                  <w:txbxContent>
                                    <w:p w14:paraId="7999C025"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v:textbox>
                              </v:shape>
                              <v:shape id="Text Box 22" o:spid="_x0000_s1070" type="#_x0000_t202" style="position:absolute;left:-1075;top:15736;width:3926;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" filled="f" stroked="f">
                                <v:textbox inset=",1.27mm,,1.27mm">
                                  <w:txbxContent>
                                    <w:p w14:paraId="6C49BE24"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75</w:t>
                                      </w:r>
                                    </w:p>
                                  </w:txbxContent>
                                </v:textbox>
                              </v:shape>
                              <v:shape id="Text Box 465" o:spid="_x0000_s1071" type="#_x0000_t202" style="position:absolute;left:-1075;top:18242;width:3926;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" filled="f" stroked="f">
                                <v:textbox inset=",1.27mm,,1.27mm">
                                  <w:txbxContent>
                                    <w:p w14:paraId="60644F5A"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v:textbox>
                              </v:shape>
                              <v:shape id="Text Box 20" o:spid="_x0000_s1072" type="#_x0000_t202" style="position:absolute;left:-1075;top:20560;width:3926;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" filled="f" stroked="f">
                                <v:textbox inset=",1.27mm,,1.27mm">
                                  <w:txbxContent>
                                    <w:p w14:paraId="0F7985A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v:textbox>
                              </v:shape>
                              <v:shape id="Text Box 19" o:spid="_x0000_s1073" type="#_x0000_t202" style="position:absolute;left:-1075;top:24027;width:3926;height:2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" filled="f" stroked="f">
                                <v:textbox inset=",1.27mm,,1.27mm">
                                  <w:txbxContent>
                                    <w:p w14:paraId="45C2134B"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v:textbox>
                              </v:shape>
                              <v:shape id="Text Box 18" o:spid="_x0000_s1074" type="#_x0000_t202" style="position:absolute;left:-996;top:26084;width:3927;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" filled="f" stroked="f">
                                <v:textbox inset=",1.27mm,,1.27mm">
                                  <w:txbxContent>
                                    <w:p w14:paraId="41321D33"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v:textbox>
                              </v:shape>
                              <v:shape id="Text Box 16" o:spid="_x0000_s1075" type="#_x0000_t202" style="position:absolute;left:-1075;top:28482;width:3926;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" filled="f" stroked="f">
                                <v:textbox inset=",1.27mm,,1.27mm">
                                  <w:txbxContent>
                                    <w:p w14:paraId="4CCF0C2B"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v:textbox>
                              </v:shape>
                              <v:shape id="Text Box 17" o:spid="_x0000_s1076" type="#_x0000_t202" style="position:absolute;left:-928;top:30618;width:3927;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" filled="f" stroked="f">
                                <v:textbox inset=",1.27mm,,1.27mm">
                                  <w:txbxContent>
                                    <w:p w14:paraId="6CEE68B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v:textbox>
                              </v:shape>
                            </v:group>
                          </v:group>
                          <v:group id="Group 471" o:spid="_x0000_s1077" style="position:absolute;left:6233;top:8701;width:25505;height:3032" coordorigin="6233,8701" coordsize="25505,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Text Box 2" o:spid="_x0000_s1078" type="#_x0000_t202" style="position:absolute;left:6233;top:8701;width:5498;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" filled="f" stroked="f">
                              <v:textbox inset=",1.27mm,,1.27mm">
                                <w:txbxContent>
                                  <w:p w14:paraId="762F9570"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10min</w:t>
                                    </w:r>
                                  </w:p>
                                </w:txbxContent>
                              </v:textbox>
                            </v:shape>
                            <v:shape id="Text Box 6" o:spid="_x0000_s1079" type="#_x0000_t202" style="position:absolute;left:10043;top:8701;width:5498;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" filled="f" stroked="f">
                              <v:textbox inset=",1.27mm,,1.27mm">
                                <w:txbxContent>
                                  <w:p w14:paraId="76DFCF3A"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20min</w:t>
                                    </w:r>
                                  </w:p>
                                </w:txbxContent>
                              </v:textbox>
                            </v:shape>
                            <v:shape id="Text Box 479" o:spid="_x0000_s1080" type="#_x0000_t202" style="position:absolute;left:13767;top:8801;width:5498;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" filled="f" stroked="f">
                              <v:textbox inset=",1.27mm,,1.27mm">
                                <w:txbxContent>
                                  <w:p w14:paraId="2AABDBB2"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30min</w:t>
                                    </w:r>
                                  </w:p>
                                </w:txbxContent>
                              </v:textbox>
                            </v:shape>
                            <v:shape id="Text Box 10" o:spid="_x0000_s1081" type="#_x0000_t202" style="position:absolute;left:18010;top:8801;width:5499;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" filled="f" stroked="f">
                              <v:textbox inset=",1.27mm,,1.27mm">
                                <w:txbxContent>
                                  <w:p w14:paraId="1B01156E"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60min</w:t>
                                    </w:r>
                                  </w:p>
                                </w:txbxContent>
                              </v:textbox>
                            </v:shape>
                            <v:shape id="Text Box 9" o:spid="_x0000_s1082" type="#_x0000_t202" style="position:absolute;left:21865;top:8801;width:5646;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" filled="f" stroked="f">
                              <v:textbox inset=",1.27mm,,1.27mm">
                                <w:txbxContent>
                                  <w:p w14:paraId="7972F7A9"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120min</w:t>
                                    </w:r>
                                  </w:p>
                                </w:txbxContent>
                              </v:textbox>
                            </v:shape>
                            <v:shape id="Text Box 8" o:spid="_x0000_s1083" type="#_x0000_t202" style="position:absolute;left:25367;top:8801;width:6371;height:2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" filled="f" stroked="f">
                              <v:textbox inset=",1.27mm,,1.27mm">
                                <w:txbxContent>
                                  <w:p w14:paraId="2C4E9D59" w14:textId="77777777" w:rsidR="00CA0FB9" w:rsidRDefault="00CA0FB9" w:rsidP="006B66AD">
                                    <w:pPr>
                                      <w:pStyle w:val="NormalWeb"/>
                                      <w:kinsoku w:val="0"/>
                                      <w:overflowPunct w:val="0"/>
                                      <w:spacing w:before="0" w:beforeAutospacing="0" w:after="0" w:afterAutospacing="0"/>
                                      <w:jc w:val="center"/>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p>
                                </w:txbxContent>
                              </v:textbox>
                            </v:shape>
                          </v:group>
                        </v:group>
                        <v:shape id="Picture 530" o:spid="_x0000_s1084" type="#_x0000_t75" style="position:absolute;left:16210;top:10027;width:835;height:20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">
                          <v:imagedata r:id="rId47" o:title="" cropbottom="4162f" cropleft="40390f" cropright="20544f"/>
                        </v:shape>
                      </v:group>
                      <v:group id="Group 544" o:spid="_x0000_s1085" style="position:absolute;left:29239;top:150;width:29715;height:22928" coordorigin="1194,3328" coordsize="32355,2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group id="Group 549" o:spid="_x0000_s1086" style="position:absolute;left:4487;top:6015;width:28023;height:22897" coordorigin="4487,6015" coordsize="28022,22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shape id="Picture 554" o:spid="_x0000_s1087" type="#_x0000_t75" style="position:absolute;left:4487;top:6015;width:4502;height:2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">
                            <v:imagedata r:id="rId48" o:title=""/>
                          </v:shape>
                          <v:shape id="Picture 559" o:spid="_x0000_s1088" type="#_x0000_t75" style="position:absolute;left:8678;top:6015;width:12134;height:2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">
                            <v:imagedata r:id="rId49" o:title=""/>
                          </v:shape>
                          <v:shape id="Picture 560" o:spid="_x0000_s1089" type="#_x0000_t75" style="position:absolute;left:20489;top:6015;width:8416;height:2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">
                            <v:imagedata r:id="rId50" o:title=""/>
                          </v:shape>
                          <v:shape id="Picture 561" o:spid="_x0000_s1090" type="#_x0000_t75" style="position:absolute;left:28205;top:6015;width:4305;height:2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">
                            <v:imagedata r:id="rId51" o:title=""/>
                          </v:shape>
                        </v:group>
                        <v:group id="Group 562" o:spid="_x0000_s1091" style="position:absolute;left:7951;top:3328;width:25598;height:2900" coordorigin="7951,3328" coordsize="25598,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Text Box 2" o:spid="_x0000_s1092" type="#_x0000_t202" style="position:absolute;left:7951;top:3328;width:5486;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" filled="f" stroked="f">
                            <v:textbox inset=",1.27mm,,1.27mm">
                              <w:txbxContent>
                                <w:p w14:paraId="4C5F09E8"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10min</w:t>
                                  </w:r>
                                </w:p>
                              </w:txbxContent>
                            </v:textbox>
                          </v:shape>
                          <v:shape id="Text Box 6" o:spid="_x0000_s1093" type="#_x0000_t202" style="position:absolute;left:11761;top:3328;width:5486;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" filled="f" stroked="f">
                            <v:textbox inset=",1.27mm,,1.27mm">
                              <w:txbxContent>
                                <w:p w14:paraId="660077D1"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20min</w:t>
                                  </w:r>
                                </w:p>
                              </w:txbxContent>
                            </v:textbox>
                          </v:shape>
                          <v:shape id="Text Box 11" o:spid="_x0000_s1094" type="#_x0000_t202" style="position:absolute;left:16177;top:3328;width:5486;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" filled="f" stroked="f">
                            <v:textbox inset=",1.27mm,,1.27mm">
                              <w:txbxContent>
                                <w:p w14:paraId="436255C0"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30min</w:t>
                                  </w:r>
                                </w:p>
                              </w:txbxContent>
                            </v:textbox>
                          </v:shape>
                          <v:shape id="Text Box 10" o:spid="_x0000_s1095" type="#_x0000_t202" style="position:absolute;left:20047;top:3328;width:5487;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" filled="f" stroked="f">
                            <v:textbox inset=",1.27mm,,1.27mm">
                              <w:txbxContent>
                                <w:p w14:paraId="11D4FDE9"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60min</w:t>
                                  </w:r>
                                </w:p>
                              </w:txbxContent>
                            </v:textbox>
                          </v:shape>
                          <v:shape id="Text Box 9" o:spid="_x0000_s1096" type="#_x0000_t202" style="position:absolute;left:23729;top:3328;width:5635;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" filled="f" stroked="f">
                            <v:textbox inset=",1.27mm,,1.27mm">
                              <w:txbxContent>
                                <w:p w14:paraId="115F24B6"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120min</w:t>
                                  </w:r>
                                </w:p>
                              </w:txbxContent>
                            </v:textbox>
                          </v:shape>
                          <v:shape id="Text Box 8" o:spid="_x0000_s1097" type="#_x0000_t202" style="position:absolute;left:27192;top:3328;width:6357;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" filled="f" stroked="f">
                            <v:textbox inset=",1.27mm,,1.27mm">
                              <w:txbxContent>
                                <w:p w14:paraId="233CE508" w14:textId="77777777" w:rsidR="00CA0FB9" w:rsidRDefault="00CA0FB9" w:rsidP="006B66AD">
                                  <w:pPr>
                                    <w:pStyle w:val="NormalWeb"/>
                                    <w:kinsoku w:val="0"/>
                                    <w:overflowPunct w:val="0"/>
                                    <w:spacing w:before="0" w:beforeAutospacing="0" w:after="0" w:afterAutospacing="0"/>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p>
                              </w:txbxContent>
                            </v:textbox>
                          </v:shape>
                        </v:group>
                        <v:group id="Group 569" o:spid="_x0000_s1098" style="position:absolute;left:1194;top:7536;width:4479;height:21253" coordorigin="1194,7536" coordsize="4478,2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shape id="文本框 2" o:spid="_x0000_s1099" type="#_x0000_t202" style="position:absolute;left:1288;top:7536;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" filled="f" stroked="f">
                            <v:textbox inset=",1.27mm,,1.27mm">
                              <w:txbxContent>
                                <w:p w14:paraId="7F45E18E"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250</w:t>
                                  </w:r>
                                </w:p>
                              </w:txbxContent>
                            </v:textbox>
                          </v:shape>
                          <v:group id="Group 571" o:spid="_x0000_s1100" style="position:absolute;left:1194;top:8895;width:4479;height:19894" coordorigin="1194,8895" coordsize="4478,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Text Box 13" o:spid="_x0000_s1101" type="#_x0000_t202" style="position:absolute;left:1221;top:8895;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" filled="f" stroked="f">
                              <v:textbox inset=",1.27mm,,1.27mm">
                                <w:txbxContent>
                                  <w:p w14:paraId="72657CA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150</w:t>
                                    </w:r>
                                  </w:p>
                                </w:txbxContent>
                              </v:textbox>
                            </v:shape>
                            <v:shape id="Text Box 14" o:spid="_x0000_s1102" type="#_x0000_t202" style="position:absolute;left:1194;top:10369;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" filled="f" stroked="f">
                              <v:textbox inset=",1.27mm,,1.27mm">
                                <w:txbxContent>
                                  <w:p w14:paraId="4EA9A44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v:textbox>
                            </v:shape>
                            <v:shape id="Text Box 22" o:spid="_x0000_s1103" type="#_x0000_t202" style="position:absolute;left:1718;top:11605;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" filled="f" stroked="f">
                              <v:textbox inset=",1.27mm,,1.27mm">
                                <w:txbxContent>
                                  <w:p w14:paraId="67AAACAF"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75</w:t>
                                    </w:r>
                                  </w:p>
                                </w:txbxContent>
                              </v:textbox>
                            </v:shape>
                            <v:shape id="Text Box 21" o:spid="_x0000_s1104" type="#_x0000_t202" style="position:absolute;left:1754;top:13918;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" filled="f" stroked="f">
                              <v:textbox inset=",1.27mm,,1.27mm">
                                <w:txbxContent>
                                  <w:p w14:paraId="7FE3FE4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v:textbox>
                            </v:shape>
                            <v:shape id="Text Box 20" o:spid="_x0000_s1105" type="#_x0000_t202" style="position:absolute;left:1754;top:16236;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" filled="f" stroked="f">
                              <v:textbox inset=",1.27mm,,1.27mm">
                                <w:txbxContent>
                                  <w:p w14:paraId="0E9576D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v:textbox>
                            </v:shape>
                            <v:shape id="Text Box 19" o:spid="_x0000_s1106" type="#_x0000_t202" style="position:absolute;left:1718;top:19780;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" filled="f" stroked="f">
                              <v:textbox inset=",1.27mm,,1.27mm">
                                <w:txbxContent>
                                  <w:p w14:paraId="565E6E76"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v:textbox>
                            </v:shape>
                            <v:shape id="Text Box 18" o:spid="_x0000_s1107" type="#_x0000_t202" style="position:absolute;left:1633;top:22001;width:3919;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" filled="f" stroked="f">
                              <v:textbox inset=",1.27mm,,1.27mm">
                                <w:txbxContent>
                                  <w:p w14:paraId="1A13F189"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v:textbox>
                            </v:shape>
                            <v:shape id="Text Box 587" o:spid="_x0000_s1108" type="#_x0000_t202" style="position:absolute;left:1558;top:24878;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" filled="f" stroked="f">
                              <v:textbox inset=",1.27mm,,1.27mm">
                                <w:txbxContent>
                                  <w:p w14:paraId="6976C86A"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v:textbox>
                            </v:shape>
                            <v:shape id="Text Box 588" o:spid="_x0000_s1109" type="#_x0000_t202" style="position:absolute;left:1574;top:26380;width:391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" filled="f" stroked="f">
                              <v:textbox inset=",1.27mm,,1.27mm">
                                <w:txbxContent>
                                  <w:p w14:paraId="73FB125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v:textbox>
                            </v:shape>
                          </v:group>
                        </v:group>
                      </v:group>
                      <v:group id="Group 2061" o:spid="_x0000_s1110" style="position:absolute;left:-1092;top:147;width:29986;height:23082" coordorigin="-1816,3643" coordsize="33588,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group id="Group 590" o:spid="_x0000_s1111" style="position:absolute;left:5806;top:3643;width:25965;height:2985" coordorigin="5998,3630" coordsize="24204,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shape id="Text Box 2" o:spid="_x0000_s1112" type="#_x0000_t202" style="position:absolute;left:5998;top:3630;width:5049;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" filled="f" stroked="f">
                            <v:textbox inset=",1.27mm,,1.27mm">
                              <w:txbxContent>
                                <w:p w14:paraId="44AB9AB4"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 min</w:t>
                                  </w:r>
                                </w:p>
                              </w:txbxContent>
                            </v:textbox>
                          </v:shape>
                          <v:shape id="Text Box 6" o:spid="_x0000_s1113" type="#_x0000_t202" style="position:absolute;left:9777;top:3630;width:5048;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" filled="f" stroked="f">
                            <v:textbox inset=",1.27mm,,1.27mm">
                              <w:txbxContent>
                                <w:p w14:paraId="64C5E02A"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 min</w:t>
                                  </w:r>
                                </w:p>
                              </w:txbxContent>
                            </v:textbox>
                          </v:shape>
                          <v:shape id="Text Box 11" o:spid="_x0000_s1114" type="#_x0000_t202" style="position:absolute;left:13161;top:3630;width:5049;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" filled="f" stroked="f">
                            <v:textbox inset=",1.27mm,,1.27mm">
                              <w:txbxContent>
                                <w:p w14:paraId="222834C0"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 min</w:t>
                                  </w:r>
                                </w:p>
                              </w:txbxContent>
                            </v:textbox>
                          </v:shape>
                          <v:shape id="Text Box 10" o:spid="_x0000_s1115" type="#_x0000_t202" style="position:absolute;left:16586;top:3630;width:5048;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" filled="f" stroked="f">
                            <v:textbox inset=",1.27mm,,1.27mm">
                              <w:txbxContent>
                                <w:p w14:paraId="708C63A6"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 min</w:t>
                                  </w:r>
                                </w:p>
                              </w:txbxContent>
                            </v:textbox>
                          </v:shape>
                          <v:shape id="Text Box 9" o:spid="_x0000_s1116" type="#_x0000_t202" style="position:absolute;left:20339;top:3630;width:5905;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" filled="f" stroked="f">
                            <v:textbox inset=",1.27mm,,1.27mm">
                              <w:txbxContent>
                                <w:p w14:paraId="75A77CAA"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 min</w:t>
                                  </w:r>
                                </w:p>
                              </w:txbxContent>
                            </v:textbox>
                          </v:shape>
                          <v:shape id="Text Box 8" o:spid="_x0000_s1117" type="#_x0000_t202" style="position:absolute;left:24029;top:3633;width:6174;height: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" filled="f" stroked="f">
                            <v:textbox inset=",1.27mm,,1.27mm">
                              <w:txbxContent>
                                <w:p w14:paraId="357C4ABD" w14:textId="77777777" w:rsidR="00CA0FB9" w:rsidRDefault="00CA0FB9" w:rsidP="006B66AD">
                                  <w:pPr>
                                    <w:pStyle w:val="NormalWeb"/>
                                    <w:kinsoku w:val="0"/>
                                    <w:overflowPunct w:val="0"/>
                                    <w:spacing w:before="0" w:beforeAutospacing="0" w:after="0" w:afterAutospacing="0"/>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r>
                                    <w:rPr>
                                      <w:rFonts w:eastAsia="SimSun"/>
                                      <w:color w:val="000000" w:themeColor="text1"/>
                                      <w:kern w:val="24"/>
                                      <w:sz w:val="16"/>
                                      <w:szCs w:val="16"/>
                                      <w:lang w:val="en-US"/>
                                    </w:rPr>
                                    <w:t>+</w:t>
                                  </w:r>
                                </w:p>
                              </w:txbxContent>
                            </v:textbox>
                          </v:shape>
                        </v:group>
                        <v:group id="Group 621" o:spid="_x0000_s1118" style="position:absolute;left:-1816;top:7199;width:4816;height:21959" coordorigin="-1693,7157" coordsize="4490,2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文本框 2" o:spid="_x0000_s1119" type="#_x0000_t202" style="position:absolute;left:-1433;top:7157;width:375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" filled="f" stroked="f">
                            <v:textbox inset=",1.27mm,,1.27mm">
                              <w:txbxContent>
                                <w:p w14:paraId="0B11CA7B"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250</w:t>
                                  </w:r>
                                </w:p>
                              </w:txbxContent>
                            </v:textbox>
                          </v:shape>
                          <v:group id="Group 623" o:spid="_x0000_s1120" style="position:absolute;left:-1693;top:8498;width:4490;height:19928" coordorigin="-1693,8498" coordsize="4490,1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Text Box 13" o:spid="_x0000_s1121" type="#_x0000_t202" style="position:absolute;left:-1546;top:8498;width:375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" filled="f" stroked="f">
                              <v:textbox inset=",1.27mm,,1.27mm">
                                <w:txbxContent>
                                  <w:p w14:paraId="1CB3342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150</w:t>
                                    </w:r>
                                  </w:p>
                                </w:txbxContent>
                              </v:textbox>
                            </v:shape>
                            <v:shape id="Text Box 14" o:spid="_x0000_s1122" type="#_x0000_t202" style="position:absolute;left:-1693;top:9888;width:375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" filled="f" stroked="f">
                              <v:textbox inset=",1.27mm,,1.27mm">
                                <w:txbxContent>
                                  <w:p w14:paraId="4200A965"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v:textbox>
                            </v:shape>
                            <v:shape id="Text Box 22" o:spid="_x0000_s1123" type="#_x0000_t202" style="position:absolute;left:-961;top:11143;width:375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" filled="f" stroked="f">
                              <v:textbox inset=",1.27mm,,1.27mm">
                                <w:txbxContent>
                                  <w:p w14:paraId="047013E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75</w:t>
                                    </w:r>
                                  </w:p>
                                </w:txbxContent>
                              </v:textbox>
                            </v:shape>
                            <v:shape id="Text Box 21" o:spid="_x0000_s1124" type="#_x0000_t202" style="position:absolute;left:-1159;top:13543;width:375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" filled="f" stroked="f">
                              <v:textbox inset=",1.27mm,,1.27mm">
                                <w:txbxContent>
                                  <w:p w14:paraId="54A0AF75"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v:textbox>
                            </v:shape>
                            <v:shape id="Text Box 20" o:spid="_x0000_s1125" type="#_x0000_t202" style="position:absolute;left:-1236;top:15698;width:375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" filled="f" stroked="f">
                              <v:textbox inset=",1.27mm,,1.27mm">
                                <w:txbxContent>
                                  <w:p w14:paraId="1F9E1984"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v:textbox>
                            </v:shape>
                            <v:shape id="Text Box 629" o:spid="_x0000_s1126" type="#_x0000_t202" style="position:absolute;left:-1159;top:19451;width:375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" filled="f" stroked="f">
                              <v:textbox inset=",1.27mm,,1.27mm">
                                <w:txbxContent>
                                  <w:p w14:paraId="7F8566C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v:textbox>
                            </v:shape>
                            <v:shape id="Text Box 18" o:spid="_x0000_s1127" type="#_x0000_t202" style="position:absolute;left:-1159;top:21851;width:375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" filled="f" stroked="f">
                              <v:textbox inset=",1.27mm,,1.27mm">
                                <w:txbxContent>
                                  <w:p w14:paraId="246DD3C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v:textbox>
                            </v:shape>
                            <v:shape id="Text Box 16" o:spid="_x0000_s1128" type="#_x0000_t202" style="position:absolute;left:-1202;top:24283;width:375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" filled="f" stroked="f">
                              <v:textbox inset=",1.27mm,,1.27mm">
                                <w:txbxContent>
                                  <w:p w14:paraId="073CAD11"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v:textbox>
                            </v:shape>
                            <v:shape id="Text Box 17" o:spid="_x0000_s1129" type="#_x0000_t202" style="position:absolute;left:-1242;top:26026;width:375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" filled="f" stroked="f">
                              <v:textbox inset=",1.27mm,,1.27mm">
                                <w:txbxContent>
                                  <w:p w14:paraId="3FCE3732"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v:textbox>
                            </v:shape>
                          </v:group>
                        </v:group>
                        <v:group id="Group 633" o:spid="_x0000_s1130" style="position:absolute;left:1520;top:6405;width:28299;height:23724" coordorigin="1520,6405" coordsize="28298,2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shape id="Picture 634" o:spid="_x0000_s1131" type="#_x0000_t75" style="position:absolute;left:1520;top:6498;width:4385;height:23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">
                            <v:imagedata r:id="rId52" o:title="" croptop="4781f"/>
                          </v:shape>
                          <v:shape id="Picture 635" o:spid="_x0000_s1132" type="#_x0000_t75" style="position:absolute;left:5806;top:6405;width:4653;height:23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">
                            <v:imagedata r:id="rId53" o:title="" croptop="4617f" cropright="-2796f"/>
                          </v:shape>
                          <v:shape id="Picture 636" o:spid="_x0000_s1133" type="#_x0000_t75" style="position:absolute;left:10283;top:6410;width:7982;height:23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">
                            <v:imagedata r:id="rId54" o:title="" croptop="4799f" cropright="-1655f"/>
                          </v:shape>
                          <v:shape id="Picture 637" o:spid="_x0000_s1134" type="#_x0000_t75" style="position:absolute;left:18021;top:6408;width:8374;height:23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">
                            <v:imagedata r:id="rId55" o:title="" croptop="4738f" cropright="-1406f"/>
                          </v:shape>
                          <v:shape id="Picture 643" o:spid="_x0000_s1135" type="#_x0000_t75" style="position:absolute;left:26116;top:6410;width:3703;height:23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">
                            <v:imagedata r:id="rId56" o:title="" croptop="4799f"/>
                          </v:shape>
                        </v:group>
                      </v:group>
                      <v:group id="Group 665" o:spid="_x0000_s1136" style="position:absolute;left:29328;top:27032;width:30719;height:22840" coordorigin="89,5444" coordsize="30718,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group id="Group 676" o:spid="_x0000_s1137" style="position:absolute;left:223;top:5444;width:30584;height:22843" coordorigin="223,5444" coordsize="30583,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group id="Group 682" o:spid="_x0000_s1138" style="position:absolute;left:223;top:5444;width:30584;height:22843" coordorigin="171,5444" coordsize="30583,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group id="Group 696" o:spid="_x0000_s1139" style="position:absolute;left:6664;top:5444;width:24090;height:2368" coordorigin="798,5444" coordsize="24090,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shape id="Text Box 2" o:spid="_x0000_s1140" type="#_x0000_t202" style="position:absolute;left:798;top:5653;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" filled="f" stroked="f">
                                <v:textbox inset=",1.27mm,,1.27mm">
                                  <w:txbxContent>
                                    <w:p w14:paraId="5530941D"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10min</w:t>
                                      </w:r>
                                    </w:p>
                                  </w:txbxContent>
                                </v:textbox>
                              </v:shape>
                              <v:shape id="Text Box 6" o:spid="_x0000_s1141" type="#_x0000_t202" style="position:absolute;left:4286;top:5653;width:503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" filled="f" stroked="f">
                                <v:textbox inset=",1.27mm,,1.27mm">
                                  <w:txbxContent>
                                    <w:p w14:paraId="2D0B9192"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20min</w:t>
                                      </w:r>
                                    </w:p>
                                  </w:txbxContent>
                                </v:textbox>
                              </v:shape>
                              <v:shape id="Text Box 11" o:spid="_x0000_s1142" type="#_x0000_t202" style="position:absolute;left:8356;top:5653;width:503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" filled="f" stroked="f">
                                <v:textbox inset=",1.27mm,,1.27mm">
                                  <w:txbxContent>
                                    <w:p w14:paraId="3336EF2F"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30min</w:t>
                                      </w:r>
                                    </w:p>
                                  </w:txbxContent>
                                </v:textbox>
                              </v:shape>
                              <v:shape id="Text Box 10" o:spid="_x0000_s1143" type="#_x0000_t202" style="position:absolute;left:11897;top:5653;width:503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" filled="f" stroked="f">
                                <v:textbox inset=",1.27mm,,1.27mm">
                                  <w:txbxContent>
                                    <w:p w14:paraId="76613105"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60min</w:t>
                                      </w:r>
                                    </w:p>
                                  </w:txbxContent>
                                </v:textbox>
                              </v:shape>
                              <v:shape id="Text Box 9" o:spid="_x0000_s1144" type="#_x0000_t202" style="position:absolute;left:15280;top:5653;width:517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" filled="f" stroked="f">
                                <v:textbox inset=",1.27mm,,1.27mm">
                                  <w:txbxContent>
                                    <w:p w14:paraId="39EF42AC" w14:textId="77777777" w:rsidR="00CA0FB9" w:rsidRPr="00A63CF5" w:rsidRDefault="00CA0FB9" w:rsidP="006B66AD">
                                      <w:pPr>
                                        <w:pStyle w:val="NormalWeb"/>
                                        <w:kinsoku w:val="0"/>
                                        <w:overflowPunct w:val="0"/>
                                        <w:spacing w:before="0" w:beforeAutospacing="0" w:after="0" w:afterAutospacing="0"/>
                                        <w:textAlignment w:val="baseline"/>
                                        <w:rPr>
                                          <w:sz w:val="12"/>
                                          <w:szCs w:val="12"/>
                                        </w:rPr>
                                      </w:pPr>
                                      <w:r w:rsidRPr="00A63CF5">
                                        <w:rPr>
                                          <w:rFonts w:eastAsia="SimSun"/>
                                          <w:color w:val="000000" w:themeColor="text1"/>
                                          <w:kern w:val="24"/>
                                          <w:sz w:val="12"/>
                                          <w:szCs w:val="12"/>
                                          <w:lang w:val="en-US"/>
                                        </w:rPr>
                                        <w:t>120min</w:t>
                                      </w:r>
                                    </w:p>
                                  </w:txbxContent>
                                </v:textbox>
                              </v:shape>
                              <v:shape id="Text Box 8" o:spid="_x0000_s1145" type="#_x0000_t202" style="position:absolute;left:19050;top:5444;width:5838;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" filled="f" stroked="f">
                                <v:textbox inset=",1.27mm,,1.27mm">
                                  <w:txbxContent>
                                    <w:p w14:paraId="12E64EC9" w14:textId="77777777" w:rsidR="00CA0FB9" w:rsidRDefault="00CA0FB9" w:rsidP="006B66AD">
                                      <w:pPr>
                                        <w:pStyle w:val="NormalWeb"/>
                                        <w:kinsoku w:val="0"/>
                                        <w:overflowPunct w:val="0"/>
                                        <w:spacing w:before="0" w:beforeAutospacing="0" w:after="0" w:afterAutospacing="0"/>
                                        <w:textAlignment w:val="baseline"/>
                                      </w:pPr>
                                      <w:r>
                                        <w:rPr>
                                          <w:rFonts w:eastAsia="SimSun"/>
                                          <w:color w:val="000000" w:themeColor="text1"/>
                                          <w:kern w:val="24"/>
                                          <w:sz w:val="16"/>
                                          <w:szCs w:val="16"/>
                                          <w:lang w:val="en-US"/>
                                        </w:rPr>
                                        <w:t>DMEM</w:t>
                                      </w:r>
                                      <w:r w:rsidRPr="001D0CFE">
                                        <w:rPr>
                                          <w:rFonts w:eastAsia="SimSun"/>
                                          <w:color w:val="000000" w:themeColor="text1"/>
                                          <w:kern w:val="24"/>
                                          <w:sz w:val="16"/>
                                          <w:szCs w:val="16"/>
                                          <w:vertAlign w:val="superscript"/>
                                          <w:lang w:val="en-US"/>
                                        </w:rPr>
                                        <w:t>+</w:t>
                                      </w:r>
                                    </w:p>
                                  </w:txbxContent>
                                </v:textbox>
                              </v:shape>
                            </v:group>
                            <v:group id="Group 741" o:spid="_x0000_s1146" style="position:absolute;left:171;top:7764;width:29374;height:20523" coordorigin="171,5435" coordsize="29374,2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group id="Group 742" o:spid="_x0000_s1147" style="position:absolute;left:2996;top:5435;width:26549;height:20523" coordorigin="2207,10800" coordsize="17275,1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shape id="Picture 743" o:spid="_x0000_s1148" type="#_x0000_t75" style="position:absolute;left:2207;top:10800;width:2911;height:14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">
                                  <v:imagedata r:id="rId57" o:title="2017.04.25_200nm_PSNP_all time point_ B-W" croptop="19645f" cropbottom="6603f" cropleft="4669f" cropright="54116f"/>
                                  <v:path arrowok="t"/>
                                </v:shape>
                                <v:shape id="Picture 744" o:spid="_x0000_s1149" type="#_x0000_t75" style="position:absolute;left:4964;top:10800;width:14519;height:14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">
                                  <v:imagedata r:id="rId58" o:title="2017.04.25_200nm_PSNP_all time point_ B-W" croptop="19645f" cropbottom="6598f" cropleft="21178f" cropright="10714f"/>
                                  <v:path arrowok="t"/>
                                </v:shape>
                              </v:group>
                              <v:group id="Group 745" o:spid="_x0000_s1150" style="position:absolute;left:171;top:6669;width:4008;height:18566" coordorigin="666,6559" coordsize="4012,1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shape id="文本框 2" o:spid="_x0000_s1151" type="#_x0000_t202" style="position:absolute;left:666;top:6559;width:360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" filled="f" stroked="f">
                                  <v:textbox inset=",1.27mm,,1.27mm">
                                    <w:txbxContent>
                                      <w:p w14:paraId="641B4F21"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250</w:t>
                                        </w:r>
                                      </w:p>
                                    </w:txbxContent>
                                  </v:textbox>
                                </v:shape>
                                <v:shape id="Text Box 22" o:spid="_x0000_s1152" type="#_x0000_t202" style="position:absolute;left:1084;top:10076;width:359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" filled="f" stroked="f">
                                  <v:textbox inset=",1.27mm,,1.27mm">
                                    <w:txbxContent>
                                      <w:p w14:paraId="48D6F932"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75</w:t>
                                        </w:r>
                                      </w:p>
                                    </w:txbxContent>
                                  </v:textbox>
                                </v:shape>
                                <v:shape id="Text Box 21" o:spid="_x0000_s1153" type="#_x0000_t202" style="position:absolute;left:949;top:12113;width:359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" filled="f" stroked="f">
                                  <v:textbox inset=",1.27mm,,1.27mm">
                                    <w:txbxContent>
                                      <w:p w14:paraId="24A0CB38"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50</w:t>
                                        </w:r>
                                      </w:p>
                                    </w:txbxContent>
                                  </v:textbox>
                                </v:shape>
                                <v:shape id="Text Box 20" o:spid="_x0000_s1154" type="#_x0000_t202" style="position:absolute;left:796;top:14272;width:359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" filled="f" stroked="f">
                                  <v:textbox inset=",1.27mm,,1.27mm">
                                    <w:txbxContent>
                                      <w:p w14:paraId="0143FD9E"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37</w:t>
                                        </w:r>
                                      </w:p>
                                    </w:txbxContent>
                                  </v:textbox>
                                </v:shape>
                                <v:shape id="Text Box 19" o:spid="_x0000_s1155" type="#_x0000_t202" style="position:absolute;left:848;top:17333;width:359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" filled="f" stroked="f">
                                  <v:textbox inset=",1.27mm,,1.27mm">
                                    <w:txbxContent>
                                      <w:p w14:paraId="53148DEC"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25</w:t>
                                        </w:r>
                                      </w:p>
                                    </w:txbxContent>
                                  </v:textbox>
                                </v:shape>
                                <v:shape id="Text Box 18" o:spid="_x0000_s1156" type="#_x0000_t202" style="position:absolute;left:873;top:19074;width:359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" filled="f" stroked="f">
                                  <v:textbox inset=",1.27mm,,1.27mm">
                                    <w:txbxContent>
                                      <w:p w14:paraId="416F321F"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20</w:t>
                                        </w:r>
                                      </w:p>
                                    </w:txbxContent>
                                  </v:textbox>
                                </v:shape>
                                <v:shape id="Text Box 752" o:spid="_x0000_s1157" type="#_x0000_t202" style="position:absolute;left:873;top:21507;width:359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" filled="f" stroked="f">
                                  <v:textbox inset=",1.27mm,,1.27mm">
                                    <w:txbxContent>
                                      <w:p w14:paraId="4DB7F08D"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15</w:t>
                                        </w:r>
                                      </w:p>
                                    </w:txbxContent>
                                  </v:textbox>
                                </v:shape>
                                <v:shape id="Text Box 753" o:spid="_x0000_s1158" type="#_x0000_t202" style="position:absolute;left:860;top:22968;width:359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" filled="f" stroked="f">
                                  <v:textbox inset=",1.27mm,,1.27mm">
                                    <w:txbxContent>
                                      <w:p w14:paraId="630B5912"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w:t>
                                        </w:r>
                                      </w:p>
                                    </w:txbxContent>
                                  </v:textbox>
                                </v:shape>
                              </v:group>
                            </v:group>
                          </v:group>
                          <v:shape id="Text Box 13" o:spid="_x0000_s1159" type="#_x0000_t202" style="position:absolute;left:223;top:10182;width:360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" filled="f" stroked="f">
                            <v:textbox inset=",1.27mm,,1.27mm">
                              <w:txbxContent>
                                <w:p w14:paraId="4AF04EDB" w14:textId="77777777" w:rsidR="00CA0FB9" w:rsidRPr="002A7498" w:rsidRDefault="00CA0FB9" w:rsidP="006B66AD">
                                  <w:pPr>
                                    <w:pStyle w:val="NormalWeb"/>
                                    <w:kinsoku w:val="0"/>
                                    <w:overflowPunct w:val="0"/>
                                    <w:spacing w:before="0" w:beforeAutospacing="0" w:after="0" w:afterAutospacing="0"/>
                                    <w:textAlignment w:val="baseline"/>
                                    <w:rPr>
                                      <w:sz w:val="14"/>
                                      <w:szCs w:val="14"/>
                                    </w:rPr>
                                  </w:pPr>
                                  <w:r w:rsidRPr="002A7498">
                                    <w:rPr>
                                      <w:rFonts w:eastAsia="SimSun"/>
                                      <w:color w:val="000000" w:themeColor="text1"/>
                                      <w:kern w:val="24"/>
                                      <w:sz w:val="12"/>
                                      <w:szCs w:val="12"/>
                                      <w:lang w:val="en-US"/>
                                    </w:rPr>
                                    <w:t>150</w:t>
                                  </w:r>
                                </w:p>
                              </w:txbxContent>
                            </v:textbox>
                          </v:shape>
                        </v:group>
                        <v:shape id="Text Box 14" o:spid="_x0000_s1160" type="#_x0000_t202" style="position:absolute;left:89;top:11318;width:360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" filled="f" stroked="f">
                          <v:textbox inset=",1.27mm,,1.27mm">
                            <w:txbxContent>
                              <w:p w14:paraId="370A58B0" w14:textId="77777777" w:rsidR="00CA0FB9" w:rsidRPr="002A7498" w:rsidRDefault="00CA0FB9" w:rsidP="006B66AD">
                                <w:pPr>
                                  <w:pStyle w:val="NormalWeb"/>
                                  <w:kinsoku w:val="0"/>
                                  <w:overflowPunct w:val="0"/>
                                  <w:spacing w:before="0" w:beforeAutospacing="0" w:after="0" w:afterAutospacing="0"/>
                                  <w:textAlignment w:val="baseline"/>
                                  <w:rPr>
                                    <w:sz w:val="12"/>
                                    <w:szCs w:val="12"/>
                                  </w:rPr>
                                </w:pPr>
                                <w:r w:rsidRPr="002A7498">
                                  <w:rPr>
                                    <w:rFonts w:eastAsia="SimSun"/>
                                    <w:color w:val="000000" w:themeColor="text1"/>
                                    <w:kern w:val="24"/>
                                    <w:sz w:val="12"/>
                                    <w:szCs w:val="12"/>
                                    <w:lang w:val="en-US"/>
                                  </w:rPr>
                                  <w:t>100</w:t>
                                </w:r>
                              </w:p>
                            </w:txbxContent>
                          </v:textbox>
                        </v:shape>
                      </v:group>
                    </v:group>
                    <v:shape id="Text Box 756" o:spid="_x0000_s1161" type="#_x0000_t202" style="position:absolute;left:138;top:51503;width:65251;height:10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" stroked="f">
                      <v:textbox inset="0,0,0,0">
                        <w:txbxContent>
                          <w:p w14:paraId="4E2830E5" w14:textId="77777777" w:rsidR="00CA0FB9" w:rsidRPr="00FD1CCB" w:rsidRDefault="00CA0FB9" w:rsidP="006B66AD">
                            <w:pPr>
                              <w:spacing w:after="104" w:line="360" w:lineRule="auto"/>
                              <w:rPr>
                                <w:rFonts w:asciiTheme="majorBidi" w:hAnsiTheme="majorBidi" w:cstheme="majorBidi"/>
                                <w:i/>
                                <w:iCs/>
                                <w:sz w:val="22"/>
                              </w:rPr>
                            </w:pPr>
                            <w:r w:rsidRPr="00FD1CCB">
                              <w:rPr>
                                <w:rFonts w:asciiTheme="majorBidi" w:hAnsiTheme="majorBidi" w:cstheme="majorBidi"/>
                                <w:b/>
                                <w:bCs/>
                                <w:i/>
                                <w:iCs/>
                                <w:sz w:val="22"/>
                              </w:rPr>
                              <w:t xml:space="preserve">Figure S 1: </w:t>
                            </w:r>
                            <w:r w:rsidRPr="00FD1CCB">
                              <w:rPr>
                                <w:rFonts w:asciiTheme="majorBidi" w:hAnsiTheme="majorBidi" w:cstheme="majorBidi"/>
                                <w:i/>
                                <w:iCs/>
                                <w:sz w:val="22"/>
                              </w:rPr>
                              <w:t xml:space="preserve"> SDS-PAGE showing the protein corona of PSNPs after 10, 20, 30, 60, 120 min incubation in DMEM</w:t>
                            </w:r>
                            <w:r w:rsidRPr="00FD1CCB">
                              <w:rPr>
                                <w:rFonts w:asciiTheme="majorBidi" w:hAnsiTheme="majorBidi" w:cstheme="majorBidi"/>
                                <w:i/>
                                <w:iCs/>
                                <w:sz w:val="22"/>
                                <w:vertAlign w:val="superscript"/>
                              </w:rPr>
                              <w:t>+</w:t>
                            </w:r>
                            <w:r w:rsidRPr="00FD1CCB">
                              <w:rPr>
                                <w:rFonts w:asciiTheme="majorBidi" w:hAnsiTheme="majorBidi" w:cstheme="majorBidi"/>
                                <w:i/>
                                <w:iCs/>
                                <w:sz w:val="22"/>
                              </w:rPr>
                              <w:t xml:space="preserve">. </w:t>
                            </w:r>
                            <w:r w:rsidRPr="00FD1CCB">
                              <w:rPr>
                                <w:rFonts w:asciiTheme="majorBidi" w:hAnsiTheme="majorBidi" w:cstheme="majorBidi"/>
                                <w:b/>
                                <w:bCs/>
                                <w:i/>
                                <w:iCs/>
                                <w:sz w:val="22"/>
                              </w:rPr>
                              <w:t>A)</w:t>
                            </w:r>
                            <w:r w:rsidRPr="00FD1CCB">
                              <w:rPr>
                                <w:rFonts w:asciiTheme="majorBidi" w:hAnsiTheme="majorBidi" w:cstheme="majorBidi"/>
                                <w:i/>
                                <w:iCs/>
                                <w:sz w:val="22"/>
                              </w:rPr>
                              <w:t xml:space="preserve"> 50nm (-SM), </w:t>
                            </w:r>
                            <w:r w:rsidRPr="00FD1CCB">
                              <w:rPr>
                                <w:rFonts w:asciiTheme="majorBidi" w:hAnsiTheme="majorBidi" w:cstheme="majorBidi"/>
                                <w:b/>
                                <w:bCs/>
                                <w:i/>
                                <w:iCs/>
                                <w:sz w:val="22"/>
                              </w:rPr>
                              <w:t>B)</w:t>
                            </w:r>
                            <w:r w:rsidRPr="00FD1CCB">
                              <w:rPr>
                                <w:rFonts w:asciiTheme="majorBidi" w:hAnsiTheme="majorBidi" w:cstheme="majorBidi"/>
                                <w:i/>
                                <w:iCs/>
                                <w:sz w:val="22"/>
                              </w:rPr>
                              <w:t xml:space="preserve"> 50nm (-CM), </w:t>
                            </w:r>
                            <w:r w:rsidRPr="00FD1CCB">
                              <w:rPr>
                                <w:rFonts w:asciiTheme="majorBidi" w:hAnsiTheme="majorBidi" w:cstheme="majorBidi"/>
                                <w:b/>
                                <w:bCs/>
                                <w:i/>
                                <w:iCs/>
                                <w:sz w:val="22"/>
                              </w:rPr>
                              <w:t>C)</w:t>
                            </w:r>
                            <w:r w:rsidRPr="00FD1CCB">
                              <w:rPr>
                                <w:rFonts w:asciiTheme="majorBidi" w:hAnsiTheme="majorBidi" w:cstheme="majorBidi"/>
                                <w:i/>
                                <w:iCs/>
                                <w:sz w:val="22"/>
                              </w:rPr>
                              <w:t xml:space="preserve"> 50nm (-CP), and </w:t>
                            </w:r>
                            <w:r w:rsidRPr="00FD1CCB">
                              <w:rPr>
                                <w:rFonts w:asciiTheme="majorBidi" w:hAnsiTheme="majorBidi" w:cstheme="majorBidi"/>
                                <w:b/>
                                <w:bCs/>
                                <w:i/>
                                <w:iCs/>
                                <w:sz w:val="22"/>
                              </w:rPr>
                              <w:t>D)</w:t>
                            </w:r>
                            <w:r w:rsidRPr="00FD1CCB">
                              <w:rPr>
                                <w:rFonts w:asciiTheme="majorBidi" w:hAnsiTheme="majorBidi" w:cstheme="majorBidi"/>
                                <w:i/>
                                <w:iCs/>
                                <w:sz w:val="22"/>
                              </w:rPr>
                              <w:t xml:space="preserve"> 200nm (-CP). The amount of proteins at all-time points for each PSNP was adjusted to load the same amount.  The molecular weights of the proteins in the standard ladder are given on the left side of each gel. DMEM</w:t>
                            </w:r>
                            <w:r w:rsidRPr="00FD1CCB">
                              <w:rPr>
                                <w:rFonts w:asciiTheme="majorBidi" w:hAnsiTheme="majorBidi" w:cstheme="majorBidi"/>
                                <w:i/>
                                <w:iCs/>
                                <w:sz w:val="22"/>
                                <w:vertAlign w:val="superscript"/>
                              </w:rPr>
                              <w:t>+</w:t>
                            </w:r>
                            <w:r w:rsidRPr="00FD1CCB">
                              <w:rPr>
                                <w:rFonts w:asciiTheme="majorBidi" w:hAnsiTheme="majorBidi" w:cstheme="majorBidi"/>
                                <w:i/>
                                <w:iCs/>
                                <w:sz w:val="22"/>
                              </w:rPr>
                              <w:t xml:space="preserve"> is the medium control.</w:t>
                            </w:r>
                          </w:p>
                        </w:txbxContent>
                      </v:textbox>
                    </v:shape>
                  </v:group>
                </v:group>
                <w10:wrap anchorx="margin"/>
              </v:group>
            </w:pict>
          </mc:Fallback>
        </mc:AlternateContent>
      </w:r>
    </w:p>
    <w:p w14:paraId="483EFEA4" w14:textId="77777777" w:rsidR="006B66AD" w:rsidRDefault="006B66AD" w:rsidP="006B259E">
      <w:pPr>
        <w:spacing w:after="0" w:line="360" w:lineRule="auto"/>
        <w:rPr>
          <w:rFonts w:asciiTheme="majorBidi" w:hAnsiTheme="majorBidi" w:cstheme="majorBidi"/>
          <w:sz w:val="24"/>
          <w:szCs w:val="24"/>
        </w:rPr>
      </w:pPr>
    </w:p>
    <w:p w14:paraId="33BBBCDC" w14:textId="77777777" w:rsidR="006B66AD" w:rsidRDefault="006B66AD" w:rsidP="006B259E">
      <w:pPr>
        <w:spacing w:after="0" w:line="360" w:lineRule="auto"/>
        <w:rPr>
          <w:rFonts w:asciiTheme="majorBidi" w:hAnsiTheme="majorBidi" w:cstheme="majorBidi"/>
          <w:sz w:val="24"/>
          <w:szCs w:val="24"/>
        </w:rPr>
      </w:pPr>
    </w:p>
    <w:p w14:paraId="4449113F" w14:textId="77777777" w:rsidR="006B66AD" w:rsidRDefault="006B66AD" w:rsidP="006B259E">
      <w:pPr>
        <w:spacing w:after="0" w:line="360" w:lineRule="auto"/>
        <w:rPr>
          <w:rFonts w:asciiTheme="majorBidi" w:hAnsiTheme="majorBidi" w:cstheme="majorBidi"/>
          <w:sz w:val="24"/>
          <w:szCs w:val="24"/>
        </w:rPr>
      </w:pPr>
    </w:p>
    <w:p w14:paraId="4227891C" w14:textId="77777777" w:rsidR="006B66AD" w:rsidRDefault="006B66AD" w:rsidP="006B259E">
      <w:pPr>
        <w:spacing w:after="0" w:line="360" w:lineRule="auto"/>
        <w:rPr>
          <w:rFonts w:asciiTheme="majorBidi" w:hAnsiTheme="majorBidi" w:cstheme="majorBidi"/>
          <w:sz w:val="24"/>
          <w:szCs w:val="24"/>
        </w:rPr>
      </w:pPr>
    </w:p>
    <w:p w14:paraId="01C3CE3E" w14:textId="77777777" w:rsidR="006B66AD" w:rsidRDefault="006B66AD" w:rsidP="006B259E">
      <w:pPr>
        <w:spacing w:after="0" w:line="360" w:lineRule="auto"/>
        <w:rPr>
          <w:rFonts w:asciiTheme="majorBidi" w:hAnsiTheme="majorBidi" w:cstheme="majorBidi"/>
          <w:sz w:val="24"/>
          <w:szCs w:val="24"/>
        </w:rPr>
      </w:pPr>
    </w:p>
    <w:p w14:paraId="4FCBD68C" w14:textId="77777777" w:rsidR="006B66AD" w:rsidRDefault="006B66AD" w:rsidP="006B259E">
      <w:pPr>
        <w:spacing w:after="0" w:line="360" w:lineRule="auto"/>
        <w:rPr>
          <w:rFonts w:asciiTheme="majorBidi" w:hAnsiTheme="majorBidi" w:cstheme="majorBidi"/>
          <w:sz w:val="24"/>
          <w:szCs w:val="24"/>
        </w:rPr>
      </w:pPr>
    </w:p>
    <w:p w14:paraId="59F29147" w14:textId="77777777" w:rsidR="006B66AD" w:rsidRDefault="006B66AD" w:rsidP="006B259E">
      <w:pPr>
        <w:spacing w:after="0" w:line="360" w:lineRule="auto"/>
        <w:rPr>
          <w:rFonts w:asciiTheme="majorBidi" w:hAnsiTheme="majorBidi" w:cstheme="majorBidi"/>
          <w:sz w:val="24"/>
          <w:szCs w:val="24"/>
        </w:rPr>
      </w:pPr>
    </w:p>
    <w:p w14:paraId="49BC2829" w14:textId="77777777" w:rsidR="006B66AD" w:rsidRDefault="006B66AD" w:rsidP="006B259E">
      <w:pPr>
        <w:spacing w:after="0" w:line="360" w:lineRule="auto"/>
        <w:rPr>
          <w:rFonts w:asciiTheme="majorBidi" w:hAnsiTheme="majorBidi" w:cstheme="majorBidi"/>
          <w:sz w:val="24"/>
          <w:szCs w:val="24"/>
        </w:rPr>
      </w:pPr>
    </w:p>
    <w:p w14:paraId="525D7ECA" w14:textId="77777777" w:rsidR="006B66AD" w:rsidRDefault="006B66AD" w:rsidP="006B259E">
      <w:pPr>
        <w:spacing w:after="0" w:line="360" w:lineRule="auto"/>
        <w:rPr>
          <w:rFonts w:asciiTheme="majorBidi" w:hAnsiTheme="majorBidi" w:cstheme="majorBidi"/>
          <w:sz w:val="24"/>
          <w:szCs w:val="24"/>
        </w:rPr>
      </w:pPr>
    </w:p>
    <w:p w14:paraId="67D5F9AD" w14:textId="77777777" w:rsidR="006B66AD" w:rsidRDefault="006B66AD" w:rsidP="006B259E">
      <w:pPr>
        <w:spacing w:after="0" w:line="360" w:lineRule="auto"/>
        <w:rPr>
          <w:rFonts w:asciiTheme="majorBidi" w:hAnsiTheme="majorBidi" w:cstheme="majorBidi"/>
          <w:sz w:val="24"/>
          <w:szCs w:val="24"/>
        </w:rPr>
      </w:pPr>
    </w:p>
    <w:p w14:paraId="16D84A13" w14:textId="77777777" w:rsidR="006B66AD" w:rsidRDefault="006B66AD" w:rsidP="006B259E">
      <w:pPr>
        <w:spacing w:after="0" w:line="360" w:lineRule="auto"/>
        <w:rPr>
          <w:rFonts w:asciiTheme="majorBidi" w:hAnsiTheme="majorBidi" w:cstheme="majorBidi"/>
          <w:sz w:val="24"/>
          <w:szCs w:val="24"/>
        </w:rPr>
      </w:pPr>
    </w:p>
    <w:p w14:paraId="029E87C8" w14:textId="77777777" w:rsidR="006B66AD" w:rsidRDefault="006B66AD" w:rsidP="006B259E">
      <w:pPr>
        <w:spacing w:after="0" w:line="360" w:lineRule="auto"/>
        <w:rPr>
          <w:rFonts w:asciiTheme="majorBidi" w:hAnsiTheme="majorBidi" w:cstheme="majorBidi"/>
          <w:sz w:val="24"/>
          <w:szCs w:val="24"/>
        </w:rPr>
      </w:pPr>
    </w:p>
    <w:p w14:paraId="16CBC512" w14:textId="77777777" w:rsidR="006B66AD" w:rsidRDefault="006B66AD" w:rsidP="006B259E">
      <w:pPr>
        <w:spacing w:after="0" w:line="360" w:lineRule="auto"/>
        <w:rPr>
          <w:rFonts w:asciiTheme="majorBidi" w:hAnsiTheme="majorBidi" w:cstheme="majorBidi"/>
          <w:sz w:val="24"/>
          <w:szCs w:val="24"/>
        </w:rPr>
      </w:pPr>
    </w:p>
    <w:p w14:paraId="22540CF9" w14:textId="77777777" w:rsidR="006B66AD" w:rsidRDefault="006B66AD" w:rsidP="006B259E">
      <w:pPr>
        <w:spacing w:after="0" w:line="360" w:lineRule="auto"/>
        <w:rPr>
          <w:rFonts w:asciiTheme="majorBidi" w:hAnsiTheme="majorBidi" w:cstheme="majorBidi"/>
          <w:sz w:val="24"/>
          <w:szCs w:val="24"/>
        </w:rPr>
      </w:pPr>
    </w:p>
    <w:p w14:paraId="0D82773D" w14:textId="77777777" w:rsidR="006B66AD" w:rsidRDefault="006B66AD" w:rsidP="006B259E">
      <w:pPr>
        <w:spacing w:after="0" w:line="360" w:lineRule="auto"/>
        <w:rPr>
          <w:rFonts w:asciiTheme="majorBidi" w:hAnsiTheme="majorBidi" w:cstheme="majorBidi"/>
          <w:sz w:val="24"/>
          <w:szCs w:val="24"/>
        </w:rPr>
      </w:pPr>
    </w:p>
    <w:p w14:paraId="61251D46" w14:textId="77777777" w:rsidR="006B66AD" w:rsidRDefault="006B66AD" w:rsidP="006B259E">
      <w:pPr>
        <w:spacing w:after="0" w:line="360" w:lineRule="auto"/>
        <w:rPr>
          <w:rFonts w:asciiTheme="majorBidi" w:hAnsiTheme="majorBidi" w:cstheme="majorBidi"/>
          <w:sz w:val="24"/>
          <w:szCs w:val="24"/>
        </w:rPr>
      </w:pPr>
    </w:p>
    <w:p w14:paraId="67E0F685" w14:textId="77777777" w:rsidR="006B66AD" w:rsidRDefault="006B66AD" w:rsidP="006B259E">
      <w:pPr>
        <w:spacing w:after="0" w:line="360" w:lineRule="auto"/>
        <w:rPr>
          <w:rFonts w:asciiTheme="majorBidi" w:hAnsiTheme="majorBidi" w:cstheme="majorBidi"/>
          <w:sz w:val="24"/>
          <w:szCs w:val="24"/>
        </w:rPr>
      </w:pPr>
    </w:p>
    <w:p w14:paraId="3C5E4254" w14:textId="77777777" w:rsidR="006B66AD" w:rsidRDefault="006B66AD" w:rsidP="006B259E">
      <w:pPr>
        <w:spacing w:after="0" w:line="360" w:lineRule="auto"/>
        <w:rPr>
          <w:rFonts w:asciiTheme="majorBidi" w:hAnsiTheme="majorBidi" w:cstheme="majorBidi"/>
          <w:sz w:val="24"/>
          <w:szCs w:val="24"/>
        </w:rPr>
      </w:pPr>
    </w:p>
    <w:p w14:paraId="07236D95" w14:textId="77777777" w:rsidR="006B66AD" w:rsidRDefault="006B66AD" w:rsidP="006B259E">
      <w:pPr>
        <w:spacing w:after="0" w:line="360" w:lineRule="auto"/>
        <w:rPr>
          <w:rFonts w:asciiTheme="majorBidi" w:hAnsiTheme="majorBidi" w:cstheme="majorBidi"/>
          <w:sz w:val="24"/>
          <w:szCs w:val="24"/>
        </w:rPr>
      </w:pPr>
    </w:p>
    <w:p w14:paraId="752F912B" w14:textId="77777777" w:rsidR="006B66AD" w:rsidRDefault="006B66AD" w:rsidP="006B259E">
      <w:pPr>
        <w:spacing w:after="0" w:line="360" w:lineRule="auto"/>
        <w:rPr>
          <w:rFonts w:asciiTheme="majorBidi" w:hAnsiTheme="majorBidi" w:cstheme="majorBidi"/>
          <w:sz w:val="24"/>
          <w:szCs w:val="24"/>
        </w:rPr>
      </w:pPr>
    </w:p>
    <w:p w14:paraId="3CE1069F" w14:textId="77777777" w:rsidR="006B66AD" w:rsidRDefault="006B66AD" w:rsidP="006B259E">
      <w:pPr>
        <w:spacing w:after="0" w:line="360" w:lineRule="auto"/>
        <w:rPr>
          <w:rFonts w:asciiTheme="majorBidi" w:hAnsiTheme="majorBidi" w:cstheme="majorBidi"/>
          <w:sz w:val="24"/>
          <w:szCs w:val="24"/>
        </w:rPr>
      </w:pPr>
    </w:p>
    <w:p w14:paraId="1FC7E019" w14:textId="77777777" w:rsidR="006B66AD" w:rsidRDefault="006B66AD" w:rsidP="006B259E">
      <w:pPr>
        <w:spacing w:after="0" w:line="360" w:lineRule="auto"/>
        <w:rPr>
          <w:rFonts w:asciiTheme="majorBidi" w:hAnsiTheme="majorBidi" w:cstheme="majorBidi"/>
          <w:sz w:val="24"/>
          <w:szCs w:val="24"/>
        </w:rPr>
      </w:pPr>
    </w:p>
    <w:p w14:paraId="51ECECDB" w14:textId="77777777" w:rsidR="006B66AD" w:rsidRDefault="006B66AD" w:rsidP="006B259E">
      <w:pPr>
        <w:spacing w:after="0" w:line="360" w:lineRule="auto"/>
        <w:rPr>
          <w:rFonts w:asciiTheme="majorBidi" w:hAnsiTheme="majorBidi" w:cstheme="majorBidi"/>
          <w:sz w:val="24"/>
          <w:szCs w:val="24"/>
        </w:rPr>
      </w:pPr>
    </w:p>
    <w:p w14:paraId="09477C3B" w14:textId="77777777" w:rsidR="006B66AD" w:rsidRDefault="006B66AD" w:rsidP="006B259E">
      <w:pPr>
        <w:spacing w:after="0" w:line="360" w:lineRule="auto"/>
        <w:rPr>
          <w:rFonts w:asciiTheme="majorBidi" w:hAnsiTheme="majorBidi" w:cstheme="majorBidi"/>
          <w:sz w:val="24"/>
          <w:szCs w:val="24"/>
        </w:rPr>
      </w:pPr>
    </w:p>
    <w:p w14:paraId="1675A1C7" w14:textId="77777777" w:rsidR="006B66AD" w:rsidRDefault="006B66AD" w:rsidP="006B259E">
      <w:pPr>
        <w:spacing w:after="0" w:line="360" w:lineRule="auto"/>
        <w:rPr>
          <w:rFonts w:asciiTheme="majorBidi" w:hAnsiTheme="majorBidi" w:cstheme="majorBidi"/>
          <w:sz w:val="24"/>
          <w:szCs w:val="24"/>
        </w:rPr>
      </w:pPr>
    </w:p>
    <w:p w14:paraId="39CC0791" w14:textId="77777777" w:rsidR="006B66AD" w:rsidRDefault="006B66AD" w:rsidP="006B259E">
      <w:pPr>
        <w:spacing w:after="0" w:line="360" w:lineRule="auto"/>
        <w:rPr>
          <w:rFonts w:asciiTheme="majorBidi" w:hAnsiTheme="majorBidi" w:cstheme="majorBidi"/>
          <w:sz w:val="24"/>
          <w:szCs w:val="24"/>
        </w:rPr>
      </w:pPr>
    </w:p>
    <w:p w14:paraId="634B08F6" w14:textId="77777777" w:rsidR="006B66AD" w:rsidRDefault="006B66AD" w:rsidP="006B259E">
      <w:pPr>
        <w:spacing w:after="0" w:line="360" w:lineRule="auto"/>
        <w:rPr>
          <w:rFonts w:asciiTheme="majorBidi" w:hAnsiTheme="majorBidi" w:cstheme="majorBidi"/>
          <w:sz w:val="24"/>
          <w:szCs w:val="24"/>
        </w:rPr>
      </w:pPr>
    </w:p>
    <w:p w14:paraId="50A3A38D" w14:textId="77777777" w:rsidR="006B66AD" w:rsidRDefault="006B66AD" w:rsidP="006B259E">
      <w:pPr>
        <w:spacing w:after="0" w:line="360" w:lineRule="auto"/>
        <w:rPr>
          <w:rFonts w:asciiTheme="majorBidi" w:hAnsiTheme="majorBidi" w:cstheme="majorBidi"/>
          <w:sz w:val="24"/>
          <w:szCs w:val="24"/>
        </w:rPr>
      </w:pPr>
    </w:p>
    <w:p w14:paraId="30C63E6D" w14:textId="77777777" w:rsidR="006B66AD" w:rsidRDefault="006B66AD" w:rsidP="006B259E">
      <w:pPr>
        <w:spacing w:after="0" w:line="360" w:lineRule="auto"/>
        <w:rPr>
          <w:rFonts w:asciiTheme="majorBidi" w:hAnsiTheme="majorBidi" w:cstheme="majorBidi"/>
          <w:sz w:val="24"/>
          <w:szCs w:val="24"/>
        </w:rPr>
      </w:pPr>
    </w:p>
    <w:p w14:paraId="4055AC25" w14:textId="77777777" w:rsidR="006B66AD" w:rsidRDefault="006B66AD" w:rsidP="006B259E">
      <w:pPr>
        <w:spacing w:after="0" w:line="360" w:lineRule="auto"/>
        <w:rPr>
          <w:rFonts w:asciiTheme="majorBidi" w:hAnsiTheme="majorBidi" w:cstheme="majorBidi"/>
          <w:sz w:val="24"/>
          <w:szCs w:val="24"/>
        </w:rPr>
      </w:pPr>
    </w:p>
    <w:p w14:paraId="31B9EB66" w14:textId="77777777" w:rsidR="006B66AD" w:rsidRDefault="006B66AD" w:rsidP="006B259E">
      <w:pPr>
        <w:spacing w:after="0" w:line="360" w:lineRule="auto"/>
        <w:rPr>
          <w:rFonts w:asciiTheme="majorBidi" w:hAnsiTheme="majorBidi" w:cstheme="majorBidi"/>
          <w:sz w:val="24"/>
          <w:szCs w:val="24"/>
        </w:rPr>
      </w:pPr>
    </w:p>
    <w:p w14:paraId="4488675F" w14:textId="77777777" w:rsidR="006B66AD" w:rsidRDefault="006B66AD" w:rsidP="006B259E">
      <w:pPr>
        <w:spacing w:after="0" w:line="360" w:lineRule="auto"/>
        <w:rPr>
          <w:rFonts w:asciiTheme="majorBidi" w:hAnsiTheme="majorBidi" w:cstheme="majorBidi"/>
          <w:sz w:val="24"/>
          <w:szCs w:val="24"/>
        </w:rPr>
      </w:pPr>
    </w:p>
    <w:p w14:paraId="54DF786B" w14:textId="439D8665" w:rsidR="006B66AD" w:rsidRPr="00BE024A" w:rsidRDefault="006B66AD" w:rsidP="006B259E">
      <w:pPr>
        <w:spacing w:after="0" w:line="480" w:lineRule="auto"/>
        <w:rPr>
          <w:rFonts w:asciiTheme="majorBidi" w:hAnsiTheme="majorBidi" w:cstheme="majorBidi"/>
          <w:i/>
          <w:iCs/>
          <w:sz w:val="22"/>
        </w:rPr>
      </w:pPr>
      <w:bookmarkStart w:id="0" w:name="_GoBack"/>
      <w:bookmarkEnd w:id="0"/>
    </w:p>
    <w:sectPr w:rsidR="006B66AD" w:rsidRPr="00BE024A" w:rsidSect="008B2968">
      <w:footerReference w:type="default" r:id="rId59"/>
      <w:pgSz w:w="11907" w:h="16839" w:code="9"/>
      <w:pgMar w:top="1418" w:right="1418" w:bottom="1418" w:left="141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3ADFA" w14:textId="77777777" w:rsidR="00CA0FB9" w:rsidRDefault="00CA0FB9" w:rsidP="008334FA">
      <w:pPr>
        <w:spacing w:after="0" w:line="240" w:lineRule="auto"/>
      </w:pPr>
      <w:r>
        <w:separator/>
      </w:r>
    </w:p>
  </w:endnote>
  <w:endnote w:type="continuationSeparator" w:id="0">
    <w:p w14:paraId="3BCAB0DD" w14:textId="77777777" w:rsidR="00CA0FB9" w:rsidRDefault="00CA0FB9" w:rsidP="0083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yriad Pro">
    <w:panose1 w:val="020B0503030403020204"/>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863042"/>
      <w:docPartObj>
        <w:docPartGallery w:val="Page Numbers (Bottom of Page)"/>
        <w:docPartUnique/>
      </w:docPartObj>
    </w:sdtPr>
    <w:sdtEndPr>
      <w:rPr>
        <w:noProof/>
      </w:rPr>
    </w:sdtEndPr>
    <w:sdtContent>
      <w:p w14:paraId="69AFE4C3" w14:textId="28E96AB2" w:rsidR="00CA0FB9" w:rsidRDefault="00CA0FB9">
        <w:pPr>
          <w:pStyle w:val="Footer"/>
          <w:jc w:val="right"/>
        </w:pPr>
        <w:r>
          <w:fldChar w:fldCharType="begin"/>
        </w:r>
        <w:r>
          <w:instrText xml:space="preserve"> PAGE   \* MERGEFORMAT </w:instrText>
        </w:r>
        <w:r>
          <w:fldChar w:fldCharType="separate"/>
        </w:r>
        <w:r w:rsidR="00E33B90">
          <w:rPr>
            <w:noProof/>
          </w:rPr>
          <w:t>2</w:t>
        </w:r>
        <w:r>
          <w:rPr>
            <w:noProof/>
          </w:rPr>
          <w:fldChar w:fldCharType="end"/>
        </w:r>
      </w:p>
    </w:sdtContent>
  </w:sdt>
  <w:p w14:paraId="07DBA398" w14:textId="77777777" w:rsidR="00CA0FB9" w:rsidRDefault="00CA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DE765" w14:textId="77777777" w:rsidR="00CA0FB9" w:rsidRDefault="00CA0FB9" w:rsidP="008334FA">
      <w:pPr>
        <w:spacing w:after="0" w:line="240" w:lineRule="auto"/>
      </w:pPr>
      <w:r>
        <w:separator/>
      </w:r>
    </w:p>
  </w:footnote>
  <w:footnote w:type="continuationSeparator" w:id="0">
    <w:p w14:paraId="0F4B7D52" w14:textId="77777777" w:rsidR="00CA0FB9" w:rsidRDefault="00CA0FB9" w:rsidP="00833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849AF"/>
    <w:multiLevelType w:val="hybridMultilevel"/>
    <w:tmpl w:val="C5D63E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993332"/>
    <w:multiLevelType w:val="hybridMultilevel"/>
    <w:tmpl w:val="6CB4BE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2D191B"/>
    <w:multiLevelType w:val="hybridMultilevel"/>
    <w:tmpl w:val="6CEABC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7305B"/>
    <w:multiLevelType w:val="hybridMultilevel"/>
    <w:tmpl w:val="6A0834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4F210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0927A6D"/>
    <w:multiLevelType w:val="hybridMultilevel"/>
    <w:tmpl w:val="6A0834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2A3553"/>
    <w:multiLevelType w:val="hybridMultilevel"/>
    <w:tmpl w:val="F2241542"/>
    <w:lvl w:ilvl="0" w:tplc="375415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9B2349"/>
    <w:multiLevelType w:val="multilevel"/>
    <w:tmpl w:val="9E04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433637"/>
    <w:multiLevelType w:val="multilevel"/>
    <w:tmpl w:val="37D66040"/>
    <w:lvl w:ilvl="0">
      <w:numFmt w:val="decimal"/>
      <w:lvlText w:val="%1"/>
      <w:lvlJc w:val="left"/>
      <w:pPr>
        <w:ind w:left="660" w:hanging="660"/>
      </w:pPr>
      <w:rPr>
        <w:rFonts w:hint="default"/>
      </w:rPr>
    </w:lvl>
    <w:lvl w:ilvl="1">
      <w:start w:val="71"/>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3555752"/>
    <w:multiLevelType w:val="hybridMultilevel"/>
    <w:tmpl w:val="B972DDC4"/>
    <w:lvl w:ilvl="0" w:tplc="9F2AB094">
      <w:start w:val="17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3585715"/>
    <w:multiLevelType w:val="hybridMultilevel"/>
    <w:tmpl w:val="14C29C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4"/>
  </w:num>
  <w:num w:numId="4">
    <w:abstractNumId w:val="4"/>
  </w:num>
  <w:num w:numId="5">
    <w:abstractNumId w:val="4"/>
  </w:num>
  <w:num w:numId="6">
    <w:abstractNumId w:val="4"/>
  </w:num>
  <w:num w:numId="7">
    <w:abstractNumId w:val="4"/>
  </w:num>
  <w:num w:numId="8">
    <w:abstractNumId w:val="4"/>
  </w:num>
  <w:num w:numId="9">
    <w:abstractNumId w:val="8"/>
  </w:num>
  <w:num w:numId="10">
    <w:abstractNumId w:val="4"/>
  </w:num>
  <w:num w:numId="11">
    <w:abstractNumId w:val="4"/>
  </w:num>
  <w:num w:numId="12">
    <w:abstractNumId w:val="4"/>
  </w:num>
  <w:num w:numId="13">
    <w:abstractNumId w:val="4"/>
  </w:num>
  <w:num w:numId="14">
    <w:abstractNumId w:val="0"/>
  </w:num>
  <w:num w:numId="15">
    <w:abstractNumId w:val="4"/>
  </w:num>
  <w:num w:numId="16">
    <w:abstractNumId w:val="4"/>
  </w:num>
  <w:num w:numId="17">
    <w:abstractNumId w:val="6"/>
  </w:num>
  <w:num w:numId="18">
    <w:abstractNumId w:val="4"/>
  </w:num>
  <w:num w:numId="19">
    <w:abstractNumId w:val="4"/>
  </w:num>
  <w:num w:numId="20">
    <w:abstractNumId w:val="1"/>
  </w:num>
  <w:num w:numId="21">
    <w:abstractNumId w:val="5"/>
  </w:num>
  <w:num w:numId="22">
    <w:abstractNumId w:val="4"/>
  </w:num>
  <w:num w:numId="23">
    <w:abstractNumId w:val="4"/>
  </w:num>
  <w:num w:numId="24">
    <w:abstractNumId w:val="3"/>
  </w:num>
  <w:num w:numId="25">
    <w:abstractNumId w:val="10"/>
  </w:num>
  <w:num w:numId="26">
    <w:abstractNumId w:val="9"/>
  </w:num>
  <w:num w:numId="27">
    <w:abstractNumId w:val="4"/>
  </w:num>
  <w:num w:numId="28">
    <w:abstractNumId w:val="7"/>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nl-NL" w:vendorID="64" w:dllVersion="0" w:nlCheck="1" w:checkStyle="0"/>
  <w:activeWritingStyle w:appName="MSWord" w:lang="en-GB" w:vendorID="64" w:dllVersion="4096"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notoxicology (WU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assa255rgpapp7epp55p5zegpfre2xvresrv&quot;&gt;First manuscript&lt;record-ids&gt;&lt;item&gt;3&lt;/item&gt;&lt;item&gt;4&lt;/item&gt;&lt;item&gt;5&lt;/item&gt;&lt;item&gt;8&lt;/item&gt;&lt;item&gt;9&lt;/item&gt;&lt;item&gt;13&lt;/item&gt;&lt;item&gt;15&lt;/item&gt;&lt;item&gt;17&lt;/item&gt;&lt;item&gt;18&lt;/item&gt;&lt;item&gt;26&lt;/item&gt;&lt;item&gt;27&lt;/item&gt;&lt;item&gt;33&lt;/item&gt;&lt;item&gt;35&lt;/item&gt;&lt;item&gt;41&lt;/item&gt;&lt;item&gt;47&lt;/item&gt;&lt;item&gt;48&lt;/item&gt;&lt;item&gt;55&lt;/item&gt;&lt;item&gt;59&lt;/item&gt;&lt;item&gt;68&lt;/item&gt;&lt;item&gt;69&lt;/item&gt;&lt;item&gt;70&lt;/item&gt;&lt;item&gt;71&lt;/item&gt;&lt;item&gt;74&lt;/item&gt;&lt;item&gt;75&lt;/item&gt;&lt;item&gt;76&lt;/item&gt;&lt;item&gt;77&lt;/item&gt;&lt;item&gt;78&lt;/item&gt;&lt;item&gt;138&lt;/item&gt;&lt;item&gt;139&lt;/item&gt;&lt;item&gt;142&lt;/item&gt;&lt;item&gt;144&lt;/item&gt;&lt;item&gt;145&lt;/item&gt;&lt;item&gt;146&lt;/item&gt;&lt;item&gt;147&lt;/item&gt;&lt;item&gt;148&lt;/item&gt;&lt;item&gt;149&lt;/item&gt;&lt;item&gt;150&lt;/item&gt;&lt;item&gt;151&lt;/item&gt;&lt;item&gt;154&lt;/item&gt;&lt;item&gt;156&lt;/item&gt;&lt;item&gt;157&lt;/item&gt;&lt;item&gt;159&lt;/item&gt;&lt;item&gt;160&lt;/item&gt;&lt;/record-ids&gt;&lt;/item&gt;&lt;/Libraries&gt;"/>
  </w:docVars>
  <w:rsids>
    <w:rsidRoot w:val="001F1956"/>
    <w:rsid w:val="0000045D"/>
    <w:rsid w:val="00001246"/>
    <w:rsid w:val="00001454"/>
    <w:rsid w:val="000017F2"/>
    <w:rsid w:val="00001C20"/>
    <w:rsid w:val="00002154"/>
    <w:rsid w:val="00002C5D"/>
    <w:rsid w:val="00003C03"/>
    <w:rsid w:val="00004340"/>
    <w:rsid w:val="00004C6E"/>
    <w:rsid w:val="00005F7A"/>
    <w:rsid w:val="00006444"/>
    <w:rsid w:val="00006FA7"/>
    <w:rsid w:val="00011886"/>
    <w:rsid w:val="00013D72"/>
    <w:rsid w:val="00014155"/>
    <w:rsid w:val="00015F76"/>
    <w:rsid w:val="00016A24"/>
    <w:rsid w:val="00016C52"/>
    <w:rsid w:val="000171ED"/>
    <w:rsid w:val="000201B7"/>
    <w:rsid w:val="0002065D"/>
    <w:rsid w:val="000210CE"/>
    <w:rsid w:val="00021BF0"/>
    <w:rsid w:val="00021F2A"/>
    <w:rsid w:val="0002243E"/>
    <w:rsid w:val="00022A44"/>
    <w:rsid w:val="00023759"/>
    <w:rsid w:val="00023791"/>
    <w:rsid w:val="00024507"/>
    <w:rsid w:val="00026001"/>
    <w:rsid w:val="00026EF6"/>
    <w:rsid w:val="00026F68"/>
    <w:rsid w:val="0003177B"/>
    <w:rsid w:val="00032CAF"/>
    <w:rsid w:val="000334FC"/>
    <w:rsid w:val="000336BE"/>
    <w:rsid w:val="00033806"/>
    <w:rsid w:val="00035978"/>
    <w:rsid w:val="00035EF8"/>
    <w:rsid w:val="000376C3"/>
    <w:rsid w:val="00037775"/>
    <w:rsid w:val="00040832"/>
    <w:rsid w:val="00040862"/>
    <w:rsid w:val="000430D6"/>
    <w:rsid w:val="00043CE8"/>
    <w:rsid w:val="00044F38"/>
    <w:rsid w:val="00045390"/>
    <w:rsid w:val="000468EA"/>
    <w:rsid w:val="000470A4"/>
    <w:rsid w:val="0004716B"/>
    <w:rsid w:val="00050463"/>
    <w:rsid w:val="00050D88"/>
    <w:rsid w:val="000517F8"/>
    <w:rsid w:val="00051CA1"/>
    <w:rsid w:val="0005272D"/>
    <w:rsid w:val="00054A95"/>
    <w:rsid w:val="0005533C"/>
    <w:rsid w:val="00056F3E"/>
    <w:rsid w:val="00057A4F"/>
    <w:rsid w:val="00063AD4"/>
    <w:rsid w:val="00064FA6"/>
    <w:rsid w:val="00065EB2"/>
    <w:rsid w:val="00066C99"/>
    <w:rsid w:val="000677ED"/>
    <w:rsid w:val="00067F00"/>
    <w:rsid w:val="00070A0F"/>
    <w:rsid w:val="0007174A"/>
    <w:rsid w:val="0007184C"/>
    <w:rsid w:val="0007349B"/>
    <w:rsid w:val="000751B7"/>
    <w:rsid w:val="0007601D"/>
    <w:rsid w:val="00076212"/>
    <w:rsid w:val="0007662D"/>
    <w:rsid w:val="00077442"/>
    <w:rsid w:val="0007787D"/>
    <w:rsid w:val="000778F9"/>
    <w:rsid w:val="00081FA1"/>
    <w:rsid w:val="000821D6"/>
    <w:rsid w:val="00082341"/>
    <w:rsid w:val="0008362E"/>
    <w:rsid w:val="000836C2"/>
    <w:rsid w:val="00083E21"/>
    <w:rsid w:val="0008421A"/>
    <w:rsid w:val="00085C95"/>
    <w:rsid w:val="000867CE"/>
    <w:rsid w:val="00087D10"/>
    <w:rsid w:val="000901D0"/>
    <w:rsid w:val="0009074B"/>
    <w:rsid w:val="0009192E"/>
    <w:rsid w:val="00091E23"/>
    <w:rsid w:val="000929CB"/>
    <w:rsid w:val="00092C5F"/>
    <w:rsid w:val="00092C97"/>
    <w:rsid w:val="00094AAC"/>
    <w:rsid w:val="00094B35"/>
    <w:rsid w:val="00095181"/>
    <w:rsid w:val="00096B2D"/>
    <w:rsid w:val="000979DC"/>
    <w:rsid w:val="000A1249"/>
    <w:rsid w:val="000A1FE0"/>
    <w:rsid w:val="000A31D6"/>
    <w:rsid w:val="000A395B"/>
    <w:rsid w:val="000A3CCF"/>
    <w:rsid w:val="000A4834"/>
    <w:rsid w:val="000A5702"/>
    <w:rsid w:val="000A5797"/>
    <w:rsid w:val="000A5976"/>
    <w:rsid w:val="000B0359"/>
    <w:rsid w:val="000B0C28"/>
    <w:rsid w:val="000B25C8"/>
    <w:rsid w:val="000B51B8"/>
    <w:rsid w:val="000B5676"/>
    <w:rsid w:val="000B5DCF"/>
    <w:rsid w:val="000B5FA9"/>
    <w:rsid w:val="000B6921"/>
    <w:rsid w:val="000C026A"/>
    <w:rsid w:val="000C0798"/>
    <w:rsid w:val="000C0818"/>
    <w:rsid w:val="000C29CB"/>
    <w:rsid w:val="000C3137"/>
    <w:rsid w:val="000C359E"/>
    <w:rsid w:val="000C4026"/>
    <w:rsid w:val="000C445C"/>
    <w:rsid w:val="000C44F8"/>
    <w:rsid w:val="000C45E9"/>
    <w:rsid w:val="000C5E48"/>
    <w:rsid w:val="000C72EF"/>
    <w:rsid w:val="000D0220"/>
    <w:rsid w:val="000D17D8"/>
    <w:rsid w:val="000D193A"/>
    <w:rsid w:val="000D205D"/>
    <w:rsid w:val="000D3453"/>
    <w:rsid w:val="000D3BEA"/>
    <w:rsid w:val="000D5048"/>
    <w:rsid w:val="000D65C0"/>
    <w:rsid w:val="000D6927"/>
    <w:rsid w:val="000D6B6D"/>
    <w:rsid w:val="000D7A38"/>
    <w:rsid w:val="000D7DE5"/>
    <w:rsid w:val="000D7EC9"/>
    <w:rsid w:val="000E087D"/>
    <w:rsid w:val="000E0D00"/>
    <w:rsid w:val="000E3103"/>
    <w:rsid w:val="000E41BC"/>
    <w:rsid w:val="000E58CE"/>
    <w:rsid w:val="000E69F1"/>
    <w:rsid w:val="000E6FB9"/>
    <w:rsid w:val="000F1A07"/>
    <w:rsid w:val="000F1C5D"/>
    <w:rsid w:val="000F3221"/>
    <w:rsid w:val="000F3D1C"/>
    <w:rsid w:val="000F3D7F"/>
    <w:rsid w:val="000F4473"/>
    <w:rsid w:val="000F45BE"/>
    <w:rsid w:val="000F466B"/>
    <w:rsid w:val="000F46EF"/>
    <w:rsid w:val="000F51A2"/>
    <w:rsid w:val="000F5850"/>
    <w:rsid w:val="000F5FE0"/>
    <w:rsid w:val="000F699A"/>
    <w:rsid w:val="00100ECD"/>
    <w:rsid w:val="001012C3"/>
    <w:rsid w:val="00101388"/>
    <w:rsid w:val="00101656"/>
    <w:rsid w:val="00101A39"/>
    <w:rsid w:val="00101ECA"/>
    <w:rsid w:val="00102B9A"/>
    <w:rsid w:val="001032F0"/>
    <w:rsid w:val="00103FD8"/>
    <w:rsid w:val="001041A6"/>
    <w:rsid w:val="00104653"/>
    <w:rsid w:val="00104B9D"/>
    <w:rsid w:val="00105983"/>
    <w:rsid w:val="0010609E"/>
    <w:rsid w:val="00106D47"/>
    <w:rsid w:val="00107321"/>
    <w:rsid w:val="00107A5A"/>
    <w:rsid w:val="00110282"/>
    <w:rsid w:val="00110868"/>
    <w:rsid w:val="00110F8B"/>
    <w:rsid w:val="00112513"/>
    <w:rsid w:val="001132B7"/>
    <w:rsid w:val="001144F9"/>
    <w:rsid w:val="00115574"/>
    <w:rsid w:val="00115EA3"/>
    <w:rsid w:val="001161FA"/>
    <w:rsid w:val="00116DFC"/>
    <w:rsid w:val="00117E76"/>
    <w:rsid w:val="00121583"/>
    <w:rsid w:val="0012326A"/>
    <w:rsid w:val="00123CB2"/>
    <w:rsid w:val="001257A2"/>
    <w:rsid w:val="00125EB4"/>
    <w:rsid w:val="0012693C"/>
    <w:rsid w:val="0012719D"/>
    <w:rsid w:val="00127395"/>
    <w:rsid w:val="001307F0"/>
    <w:rsid w:val="00131894"/>
    <w:rsid w:val="00133DB6"/>
    <w:rsid w:val="00133EF0"/>
    <w:rsid w:val="0013586C"/>
    <w:rsid w:val="001368D6"/>
    <w:rsid w:val="00136CF7"/>
    <w:rsid w:val="00140AC3"/>
    <w:rsid w:val="00142B8F"/>
    <w:rsid w:val="001434E0"/>
    <w:rsid w:val="00143545"/>
    <w:rsid w:val="001435AB"/>
    <w:rsid w:val="001440D1"/>
    <w:rsid w:val="00144BDA"/>
    <w:rsid w:val="00144C9D"/>
    <w:rsid w:val="00146B83"/>
    <w:rsid w:val="00147AF2"/>
    <w:rsid w:val="001501E4"/>
    <w:rsid w:val="00150363"/>
    <w:rsid w:val="00150D20"/>
    <w:rsid w:val="00151029"/>
    <w:rsid w:val="001513D9"/>
    <w:rsid w:val="00151A60"/>
    <w:rsid w:val="001531A6"/>
    <w:rsid w:val="001545C0"/>
    <w:rsid w:val="00155E1A"/>
    <w:rsid w:val="001562B6"/>
    <w:rsid w:val="00156991"/>
    <w:rsid w:val="00157DDE"/>
    <w:rsid w:val="00160136"/>
    <w:rsid w:val="00160997"/>
    <w:rsid w:val="00163531"/>
    <w:rsid w:val="00163BD4"/>
    <w:rsid w:val="00164188"/>
    <w:rsid w:val="00164CA4"/>
    <w:rsid w:val="00165349"/>
    <w:rsid w:val="001654F2"/>
    <w:rsid w:val="00165A47"/>
    <w:rsid w:val="00167BA7"/>
    <w:rsid w:val="00167CF9"/>
    <w:rsid w:val="00170CE1"/>
    <w:rsid w:val="00170DEC"/>
    <w:rsid w:val="00170DFE"/>
    <w:rsid w:val="00171016"/>
    <w:rsid w:val="0017149B"/>
    <w:rsid w:val="00171D93"/>
    <w:rsid w:val="00173E41"/>
    <w:rsid w:val="0017562F"/>
    <w:rsid w:val="001758D4"/>
    <w:rsid w:val="00176CAA"/>
    <w:rsid w:val="00180825"/>
    <w:rsid w:val="001809D7"/>
    <w:rsid w:val="001812A3"/>
    <w:rsid w:val="0018165D"/>
    <w:rsid w:val="00181AC9"/>
    <w:rsid w:val="0018210A"/>
    <w:rsid w:val="00182C45"/>
    <w:rsid w:val="00182C6C"/>
    <w:rsid w:val="00182EB1"/>
    <w:rsid w:val="00183053"/>
    <w:rsid w:val="0018306D"/>
    <w:rsid w:val="00183542"/>
    <w:rsid w:val="001850D5"/>
    <w:rsid w:val="00186641"/>
    <w:rsid w:val="00186D93"/>
    <w:rsid w:val="001870A7"/>
    <w:rsid w:val="0018776A"/>
    <w:rsid w:val="00187A00"/>
    <w:rsid w:val="00192DBE"/>
    <w:rsid w:val="00193937"/>
    <w:rsid w:val="00194C68"/>
    <w:rsid w:val="00195540"/>
    <w:rsid w:val="001A123C"/>
    <w:rsid w:val="001A1FCA"/>
    <w:rsid w:val="001A2319"/>
    <w:rsid w:val="001A240F"/>
    <w:rsid w:val="001A251F"/>
    <w:rsid w:val="001A2662"/>
    <w:rsid w:val="001A7AAE"/>
    <w:rsid w:val="001A7CAF"/>
    <w:rsid w:val="001B0B41"/>
    <w:rsid w:val="001B2501"/>
    <w:rsid w:val="001B37A1"/>
    <w:rsid w:val="001B4CF9"/>
    <w:rsid w:val="001B4DC5"/>
    <w:rsid w:val="001B4FC9"/>
    <w:rsid w:val="001B510B"/>
    <w:rsid w:val="001B6E79"/>
    <w:rsid w:val="001B7390"/>
    <w:rsid w:val="001B7BB6"/>
    <w:rsid w:val="001B7BFD"/>
    <w:rsid w:val="001C0119"/>
    <w:rsid w:val="001C0F14"/>
    <w:rsid w:val="001C226C"/>
    <w:rsid w:val="001C22A2"/>
    <w:rsid w:val="001C25D8"/>
    <w:rsid w:val="001C4447"/>
    <w:rsid w:val="001C4C18"/>
    <w:rsid w:val="001C5DA1"/>
    <w:rsid w:val="001C6C56"/>
    <w:rsid w:val="001C7482"/>
    <w:rsid w:val="001C75EC"/>
    <w:rsid w:val="001D0CFE"/>
    <w:rsid w:val="001D247E"/>
    <w:rsid w:val="001D30EB"/>
    <w:rsid w:val="001D3264"/>
    <w:rsid w:val="001D3E38"/>
    <w:rsid w:val="001D4172"/>
    <w:rsid w:val="001D45BB"/>
    <w:rsid w:val="001D4A97"/>
    <w:rsid w:val="001D63F2"/>
    <w:rsid w:val="001D64E6"/>
    <w:rsid w:val="001D6E25"/>
    <w:rsid w:val="001E04F3"/>
    <w:rsid w:val="001E1B70"/>
    <w:rsid w:val="001E27EB"/>
    <w:rsid w:val="001E3DFE"/>
    <w:rsid w:val="001E4F3F"/>
    <w:rsid w:val="001E5778"/>
    <w:rsid w:val="001E7838"/>
    <w:rsid w:val="001E7984"/>
    <w:rsid w:val="001F0598"/>
    <w:rsid w:val="001F1956"/>
    <w:rsid w:val="001F20E1"/>
    <w:rsid w:val="001F373D"/>
    <w:rsid w:val="001F3BD1"/>
    <w:rsid w:val="001F410F"/>
    <w:rsid w:val="001F4407"/>
    <w:rsid w:val="001F4C94"/>
    <w:rsid w:val="001F5511"/>
    <w:rsid w:val="001F62AD"/>
    <w:rsid w:val="001F75C1"/>
    <w:rsid w:val="00200FC4"/>
    <w:rsid w:val="002010BE"/>
    <w:rsid w:val="0020115B"/>
    <w:rsid w:val="002029F9"/>
    <w:rsid w:val="00202C5F"/>
    <w:rsid w:val="00202CA3"/>
    <w:rsid w:val="0020336B"/>
    <w:rsid w:val="00203F3E"/>
    <w:rsid w:val="0020410B"/>
    <w:rsid w:val="00205A5A"/>
    <w:rsid w:val="00207797"/>
    <w:rsid w:val="00207C8A"/>
    <w:rsid w:val="002100B3"/>
    <w:rsid w:val="002101E5"/>
    <w:rsid w:val="00210590"/>
    <w:rsid w:val="0021230B"/>
    <w:rsid w:val="002123D5"/>
    <w:rsid w:val="00212C4E"/>
    <w:rsid w:val="002133A0"/>
    <w:rsid w:val="00216133"/>
    <w:rsid w:val="00217B00"/>
    <w:rsid w:val="00223E75"/>
    <w:rsid w:val="00224C93"/>
    <w:rsid w:val="002257F8"/>
    <w:rsid w:val="002266C0"/>
    <w:rsid w:val="00226ADE"/>
    <w:rsid w:val="00226FCF"/>
    <w:rsid w:val="00227E16"/>
    <w:rsid w:val="0023124D"/>
    <w:rsid w:val="002322DB"/>
    <w:rsid w:val="00232523"/>
    <w:rsid w:val="00232FF9"/>
    <w:rsid w:val="00233684"/>
    <w:rsid w:val="00233D58"/>
    <w:rsid w:val="00235E48"/>
    <w:rsid w:val="0023677C"/>
    <w:rsid w:val="00236EC7"/>
    <w:rsid w:val="0023738E"/>
    <w:rsid w:val="002376DA"/>
    <w:rsid w:val="0024283C"/>
    <w:rsid w:val="00243737"/>
    <w:rsid w:val="00247893"/>
    <w:rsid w:val="00250210"/>
    <w:rsid w:val="0025073B"/>
    <w:rsid w:val="002508D6"/>
    <w:rsid w:val="002511BA"/>
    <w:rsid w:val="00252A27"/>
    <w:rsid w:val="002533B2"/>
    <w:rsid w:val="002533F5"/>
    <w:rsid w:val="00253469"/>
    <w:rsid w:val="00254247"/>
    <w:rsid w:val="00254342"/>
    <w:rsid w:val="0025458F"/>
    <w:rsid w:val="00255B32"/>
    <w:rsid w:val="00257CEF"/>
    <w:rsid w:val="002613A6"/>
    <w:rsid w:val="0026178A"/>
    <w:rsid w:val="00263F21"/>
    <w:rsid w:val="00265287"/>
    <w:rsid w:val="002658BC"/>
    <w:rsid w:val="002676F4"/>
    <w:rsid w:val="002720C8"/>
    <w:rsid w:val="002748CC"/>
    <w:rsid w:val="002768A5"/>
    <w:rsid w:val="002814C5"/>
    <w:rsid w:val="00281D9B"/>
    <w:rsid w:val="00282772"/>
    <w:rsid w:val="00282870"/>
    <w:rsid w:val="002843B2"/>
    <w:rsid w:val="00284659"/>
    <w:rsid w:val="00285093"/>
    <w:rsid w:val="00286962"/>
    <w:rsid w:val="00287D11"/>
    <w:rsid w:val="00287D55"/>
    <w:rsid w:val="00290AFC"/>
    <w:rsid w:val="00291ED9"/>
    <w:rsid w:val="00292D97"/>
    <w:rsid w:val="0029374A"/>
    <w:rsid w:val="002958BF"/>
    <w:rsid w:val="0029750D"/>
    <w:rsid w:val="002A1090"/>
    <w:rsid w:val="002A18E8"/>
    <w:rsid w:val="002A2CFC"/>
    <w:rsid w:val="002A3446"/>
    <w:rsid w:val="002A4969"/>
    <w:rsid w:val="002A54C6"/>
    <w:rsid w:val="002A5CC4"/>
    <w:rsid w:val="002A6D61"/>
    <w:rsid w:val="002A7498"/>
    <w:rsid w:val="002A7590"/>
    <w:rsid w:val="002B087B"/>
    <w:rsid w:val="002B35FC"/>
    <w:rsid w:val="002B4F07"/>
    <w:rsid w:val="002B712B"/>
    <w:rsid w:val="002B7727"/>
    <w:rsid w:val="002B7771"/>
    <w:rsid w:val="002B7DC6"/>
    <w:rsid w:val="002B7E98"/>
    <w:rsid w:val="002C0E0F"/>
    <w:rsid w:val="002C1614"/>
    <w:rsid w:val="002C16C8"/>
    <w:rsid w:val="002C3A47"/>
    <w:rsid w:val="002C435A"/>
    <w:rsid w:val="002C5063"/>
    <w:rsid w:val="002C523A"/>
    <w:rsid w:val="002C6190"/>
    <w:rsid w:val="002D08D5"/>
    <w:rsid w:val="002D0F78"/>
    <w:rsid w:val="002D1A8E"/>
    <w:rsid w:val="002D350E"/>
    <w:rsid w:val="002D38A8"/>
    <w:rsid w:val="002D437F"/>
    <w:rsid w:val="002D4639"/>
    <w:rsid w:val="002D5B55"/>
    <w:rsid w:val="002D6EA2"/>
    <w:rsid w:val="002E1191"/>
    <w:rsid w:val="002E248A"/>
    <w:rsid w:val="002E29A8"/>
    <w:rsid w:val="002E3A97"/>
    <w:rsid w:val="002E4AF7"/>
    <w:rsid w:val="002E5381"/>
    <w:rsid w:val="002E55B7"/>
    <w:rsid w:val="002E5C2F"/>
    <w:rsid w:val="002E617C"/>
    <w:rsid w:val="002E6296"/>
    <w:rsid w:val="002E67D0"/>
    <w:rsid w:val="002E6D99"/>
    <w:rsid w:val="002E6F24"/>
    <w:rsid w:val="002F04C2"/>
    <w:rsid w:val="002F09B6"/>
    <w:rsid w:val="002F0F7E"/>
    <w:rsid w:val="002F1CEE"/>
    <w:rsid w:val="002F3089"/>
    <w:rsid w:val="002F3249"/>
    <w:rsid w:val="002F378E"/>
    <w:rsid w:val="002F3D05"/>
    <w:rsid w:val="002F6002"/>
    <w:rsid w:val="002F6052"/>
    <w:rsid w:val="002F6D80"/>
    <w:rsid w:val="0030048C"/>
    <w:rsid w:val="0030073C"/>
    <w:rsid w:val="00300D08"/>
    <w:rsid w:val="0030179F"/>
    <w:rsid w:val="003050BE"/>
    <w:rsid w:val="00305353"/>
    <w:rsid w:val="003056C4"/>
    <w:rsid w:val="00307134"/>
    <w:rsid w:val="00307690"/>
    <w:rsid w:val="00310E3A"/>
    <w:rsid w:val="00310F6C"/>
    <w:rsid w:val="0031142A"/>
    <w:rsid w:val="00313EB4"/>
    <w:rsid w:val="0031472F"/>
    <w:rsid w:val="00314F18"/>
    <w:rsid w:val="003156A8"/>
    <w:rsid w:val="00315E71"/>
    <w:rsid w:val="00321441"/>
    <w:rsid w:val="0032203B"/>
    <w:rsid w:val="0032335A"/>
    <w:rsid w:val="0032538F"/>
    <w:rsid w:val="00325964"/>
    <w:rsid w:val="003259E4"/>
    <w:rsid w:val="00326247"/>
    <w:rsid w:val="0032746B"/>
    <w:rsid w:val="003302B1"/>
    <w:rsid w:val="0033140B"/>
    <w:rsid w:val="00331B77"/>
    <w:rsid w:val="00334006"/>
    <w:rsid w:val="0033429E"/>
    <w:rsid w:val="0033444F"/>
    <w:rsid w:val="0033468A"/>
    <w:rsid w:val="00334918"/>
    <w:rsid w:val="00334AD8"/>
    <w:rsid w:val="003358B2"/>
    <w:rsid w:val="003358DB"/>
    <w:rsid w:val="00337149"/>
    <w:rsid w:val="003411D8"/>
    <w:rsid w:val="0034159B"/>
    <w:rsid w:val="00342BD5"/>
    <w:rsid w:val="0034376F"/>
    <w:rsid w:val="00343E1B"/>
    <w:rsid w:val="00344086"/>
    <w:rsid w:val="003440C6"/>
    <w:rsid w:val="00344E5D"/>
    <w:rsid w:val="00345795"/>
    <w:rsid w:val="00345FCC"/>
    <w:rsid w:val="00346348"/>
    <w:rsid w:val="0035005D"/>
    <w:rsid w:val="00350402"/>
    <w:rsid w:val="00350A7F"/>
    <w:rsid w:val="00350BC7"/>
    <w:rsid w:val="00351851"/>
    <w:rsid w:val="00351AA6"/>
    <w:rsid w:val="00351DC0"/>
    <w:rsid w:val="00352844"/>
    <w:rsid w:val="003528D8"/>
    <w:rsid w:val="00352AA6"/>
    <w:rsid w:val="00352B45"/>
    <w:rsid w:val="003534F9"/>
    <w:rsid w:val="00354E82"/>
    <w:rsid w:val="00355635"/>
    <w:rsid w:val="003557F7"/>
    <w:rsid w:val="00356329"/>
    <w:rsid w:val="00357695"/>
    <w:rsid w:val="003579E1"/>
    <w:rsid w:val="00357D0B"/>
    <w:rsid w:val="00360AFB"/>
    <w:rsid w:val="00360F06"/>
    <w:rsid w:val="00362A90"/>
    <w:rsid w:val="00362F93"/>
    <w:rsid w:val="003632A9"/>
    <w:rsid w:val="003644BB"/>
    <w:rsid w:val="00364E86"/>
    <w:rsid w:val="00366CCC"/>
    <w:rsid w:val="003709DF"/>
    <w:rsid w:val="00370C6C"/>
    <w:rsid w:val="00371050"/>
    <w:rsid w:val="00373840"/>
    <w:rsid w:val="003740EE"/>
    <w:rsid w:val="00374F7A"/>
    <w:rsid w:val="00375B2A"/>
    <w:rsid w:val="00376864"/>
    <w:rsid w:val="003770DA"/>
    <w:rsid w:val="00377B5D"/>
    <w:rsid w:val="00380236"/>
    <w:rsid w:val="00380AAD"/>
    <w:rsid w:val="00380CE3"/>
    <w:rsid w:val="00381431"/>
    <w:rsid w:val="00381568"/>
    <w:rsid w:val="00383385"/>
    <w:rsid w:val="00383ECB"/>
    <w:rsid w:val="00383EE3"/>
    <w:rsid w:val="00384B59"/>
    <w:rsid w:val="00387081"/>
    <w:rsid w:val="003874FB"/>
    <w:rsid w:val="00390C67"/>
    <w:rsid w:val="00391C41"/>
    <w:rsid w:val="00391F39"/>
    <w:rsid w:val="003948E5"/>
    <w:rsid w:val="0039501D"/>
    <w:rsid w:val="00396B39"/>
    <w:rsid w:val="00396B5C"/>
    <w:rsid w:val="003979F9"/>
    <w:rsid w:val="003A06E6"/>
    <w:rsid w:val="003A086C"/>
    <w:rsid w:val="003A0D3F"/>
    <w:rsid w:val="003A1334"/>
    <w:rsid w:val="003A1B04"/>
    <w:rsid w:val="003A1B43"/>
    <w:rsid w:val="003A440F"/>
    <w:rsid w:val="003A4CE9"/>
    <w:rsid w:val="003A5373"/>
    <w:rsid w:val="003A5C65"/>
    <w:rsid w:val="003A665D"/>
    <w:rsid w:val="003A71EA"/>
    <w:rsid w:val="003A73E2"/>
    <w:rsid w:val="003B1F75"/>
    <w:rsid w:val="003B25CD"/>
    <w:rsid w:val="003B2F61"/>
    <w:rsid w:val="003B329B"/>
    <w:rsid w:val="003B43BF"/>
    <w:rsid w:val="003B4F74"/>
    <w:rsid w:val="003B79BE"/>
    <w:rsid w:val="003C1C56"/>
    <w:rsid w:val="003C2CF8"/>
    <w:rsid w:val="003C4660"/>
    <w:rsid w:val="003C52C6"/>
    <w:rsid w:val="003C57D2"/>
    <w:rsid w:val="003C5AB2"/>
    <w:rsid w:val="003C6293"/>
    <w:rsid w:val="003D226C"/>
    <w:rsid w:val="003D34FE"/>
    <w:rsid w:val="003D622A"/>
    <w:rsid w:val="003E20A6"/>
    <w:rsid w:val="003E2DCA"/>
    <w:rsid w:val="003E3D8E"/>
    <w:rsid w:val="003E447A"/>
    <w:rsid w:val="003E4ACC"/>
    <w:rsid w:val="003E4C52"/>
    <w:rsid w:val="003E503F"/>
    <w:rsid w:val="003E6378"/>
    <w:rsid w:val="003E7A6B"/>
    <w:rsid w:val="003F1466"/>
    <w:rsid w:val="003F1924"/>
    <w:rsid w:val="003F2622"/>
    <w:rsid w:val="003F27B9"/>
    <w:rsid w:val="003F3D70"/>
    <w:rsid w:val="003F4637"/>
    <w:rsid w:val="003F53EE"/>
    <w:rsid w:val="003F75A9"/>
    <w:rsid w:val="003F79D8"/>
    <w:rsid w:val="004009FF"/>
    <w:rsid w:val="00401ED1"/>
    <w:rsid w:val="0040362B"/>
    <w:rsid w:val="00403EC6"/>
    <w:rsid w:val="00404C56"/>
    <w:rsid w:val="00406349"/>
    <w:rsid w:val="00407A27"/>
    <w:rsid w:val="00410D34"/>
    <w:rsid w:val="0041195D"/>
    <w:rsid w:val="00412149"/>
    <w:rsid w:val="0041350D"/>
    <w:rsid w:val="00413A5E"/>
    <w:rsid w:val="00414B41"/>
    <w:rsid w:val="00414B5C"/>
    <w:rsid w:val="00416BD5"/>
    <w:rsid w:val="0041740D"/>
    <w:rsid w:val="00417B52"/>
    <w:rsid w:val="00420F28"/>
    <w:rsid w:val="00421501"/>
    <w:rsid w:val="00421729"/>
    <w:rsid w:val="004222A2"/>
    <w:rsid w:val="00423022"/>
    <w:rsid w:val="004241A5"/>
    <w:rsid w:val="00424B2F"/>
    <w:rsid w:val="00425654"/>
    <w:rsid w:val="00426A24"/>
    <w:rsid w:val="004270E8"/>
    <w:rsid w:val="00431428"/>
    <w:rsid w:val="0043147F"/>
    <w:rsid w:val="0043188C"/>
    <w:rsid w:val="004318E7"/>
    <w:rsid w:val="004319B8"/>
    <w:rsid w:val="00431F16"/>
    <w:rsid w:val="00434B44"/>
    <w:rsid w:val="0043550A"/>
    <w:rsid w:val="004377AD"/>
    <w:rsid w:val="00437EBF"/>
    <w:rsid w:val="00441814"/>
    <w:rsid w:val="00441F7C"/>
    <w:rsid w:val="00443426"/>
    <w:rsid w:val="00443837"/>
    <w:rsid w:val="00444039"/>
    <w:rsid w:val="004448CA"/>
    <w:rsid w:val="00444A2A"/>
    <w:rsid w:val="00444B85"/>
    <w:rsid w:val="00445542"/>
    <w:rsid w:val="004460CC"/>
    <w:rsid w:val="004467F4"/>
    <w:rsid w:val="00446898"/>
    <w:rsid w:val="00446F05"/>
    <w:rsid w:val="0045452A"/>
    <w:rsid w:val="004547F6"/>
    <w:rsid w:val="00463641"/>
    <w:rsid w:val="00464593"/>
    <w:rsid w:val="004658F2"/>
    <w:rsid w:val="00465927"/>
    <w:rsid w:val="00466152"/>
    <w:rsid w:val="004666A9"/>
    <w:rsid w:val="004673DA"/>
    <w:rsid w:val="00467AD4"/>
    <w:rsid w:val="0047086D"/>
    <w:rsid w:val="00473052"/>
    <w:rsid w:val="00473E3A"/>
    <w:rsid w:val="0047413B"/>
    <w:rsid w:val="0047566E"/>
    <w:rsid w:val="00476346"/>
    <w:rsid w:val="00476723"/>
    <w:rsid w:val="00477724"/>
    <w:rsid w:val="004779ED"/>
    <w:rsid w:val="00480FBE"/>
    <w:rsid w:val="00481CDD"/>
    <w:rsid w:val="00482454"/>
    <w:rsid w:val="004825E2"/>
    <w:rsid w:val="00482A2B"/>
    <w:rsid w:val="004831D5"/>
    <w:rsid w:val="004835AA"/>
    <w:rsid w:val="00483ABF"/>
    <w:rsid w:val="00483B5C"/>
    <w:rsid w:val="0048414B"/>
    <w:rsid w:val="0048486C"/>
    <w:rsid w:val="00484E61"/>
    <w:rsid w:val="00484E8C"/>
    <w:rsid w:val="00485C01"/>
    <w:rsid w:val="00486066"/>
    <w:rsid w:val="0049087F"/>
    <w:rsid w:val="00490F26"/>
    <w:rsid w:val="00491BA1"/>
    <w:rsid w:val="00491C06"/>
    <w:rsid w:val="00492652"/>
    <w:rsid w:val="0049395C"/>
    <w:rsid w:val="00494070"/>
    <w:rsid w:val="00495317"/>
    <w:rsid w:val="004A07D7"/>
    <w:rsid w:val="004A0992"/>
    <w:rsid w:val="004A1B84"/>
    <w:rsid w:val="004A46EF"/>
    <w:rsid w:val="004A5529"/>
    <w:rsid w:val="004A5C14"/>
    <w:rsid w:val="004A5C3F"/>
    <w:rsid w:val="004A6304"/>
    <w:rsid w:val="004A6A9A"/>
    <w:rsid w:val="004B006C"/>
    <w:rsid w:val="004B0155"/>
    <w:rsid w:val="004B0455"/>
    <w:rsid w:val="004B065D"/>
    <w:rsid w:val="004B06E7"/>
    <w:rsid w:val="004B0A53"/>
    <w:rsid w:val="004B0B29"/>
    <w:rsid w:val="004B1C66"/>
    <w:rsid w:val="004B2CBE"/>
    <w:rsid w:val="004B663C"/>
    <w:rsid w:val="004B6A2B"/>
    <w:rsid w:val="004B6E38"/>
    <w:rsid w:val="004C0896"/>
    <w:rsid w:val="004C17C0"/>
    <w:rsid w:val="004C1F79"/>
    <w:rsid w:val="004C3F85"/>
    <w:rsid w:val="004C4429"/>
    <w:rsid w:val="004C475A"/>
    <w:rsid w:val="004C4825"/>
    <w:rsid w:val="004C5C3B"/>
    <w:rsid w:val="004C6D49"/>
    <w:rsid w:val="004C7BE6"/>
    <w:rsid w:val="004D044E"/>
    <w:rsid w:val="004D085A"/>
    <w:rsid w:val="004D0CFB"/>
    <w:rsid w:val="004D2AB6"/>
    <w:rsid w:val="004D2CC8"/>
    <w:rsid w:val="004D30F2"/>
    <w:rsid w:val="004D3EB0"/>
    <w:rsid w:val="004D4940"/>
    <w:rsid w:val="004D65C4"/>
    <w:rsid w:val="004D78E6"/>
    <w:rsid w:val="004D7A03"/>
    <w:rsid w:val="004E1B01"/>
    <w:rsid w:val="004E1DE1"/>
    <w:rsid w:val="004E1E29"/>
    <w:rsid w:val="004E238F"/>
    <w:rsid w:val="004E2698"/>
    <w:rsid w:val="004E2D10"/>
    <w:rsid w:val="004E576A"/>
    <w:rsid w:val="004E5E27"/>
    <w:rsid w:val="004E64D6"/>
    <w:rsid w:val="004E7AEC"/>
    <w:rsid w:val="004F125D"/>
    <w:rsid w:val="004F22F0"/>
    <w:rsid w:val="004F2A8C"/>
    <w:rsid w:val="004F3A93"/>
    <w:rsid w:val="004F45FE"/>
    <w:rsid w:val="004F4F98"/>
    <w:rsid w:val="004F4FEB"/>
    <w:rsid w:val="004F5FEC"/>
    <w:rsid w:val="004F7495"/>
    <w:rsid w:val="004F7ED1"/>
    <w:rsid w:val="0050060A"/>
    <w:rsid w:val="005007DC"/>
    <w:rsid w:val="005009A5"/>
    <w:rsid w:val="00501AB2"/>
    <w:rsid w:val="005025F2"/>
    <w:rsid w:val="005036F7"/>
    <w:rsid w:val="00504758"/>
    <w:rsid w:val="00506F95"/>
    <w:rsid w:val="00512AB3"/>
    <w:rsid w:val="00512E95"/>
    <w:rsid w:val="00513E34"/>
    <w:rsid w:val="00514F1F"/>
    <w:rsid w:val="00516AB1"/>
    <w:rsid w:val="0052028E"/>
    <w:rsid w:val="00520922"/>
    <w:rsid w:val="005214E6"/>
    <w:rsid w:val="00523F54"/>
    <w:rsid w:val="00525B94"/>
    <w:rsid w:val="00525CB9"/>
    <w:rsid w:val="00527999"/>
    <w:rsid w:val="00531E03"/>
    <w:rsid w:val="005327A3"/>
    <w:rsid w:val="005329D7"/>
    <w:rsid w:val="00534D66"/>
    <w:rsid w:val="005411DD"/>
    <w:rsid w:val="0054148F"/>
    <w:rsid w:val="005419FB"/>
    <w:rsid w:val="00541A27"/>
    <w:rsid w:val="00541BD9"/>
    <w:rsid w:val="0054334C"/>
    <w:rsid w:val="0054350B"/>
    <w:rsid w:val="00544A86"/>
    <w:rsid w:val="00545D17"/>
    <w:rsid w:val="00545EDF"/>
    <w:rsid w:val="00547A88"/>
    <w:rsid w:val="00547CC2"/>
    <w:rsid w:val="00551387"/>
    <w:rsid w:val="005529AF"/>
    <w:rsid w:val="00553234"/>
    <w:rsid w:val="00553236"/>
    <w:rsid w:val="005574A9"/>
    <w:rsid w:val="00560F5A"/>
    <w:rsid w:val="00561864"/>
    <w:rsid w:val="00561A28"/>
    <w:rsid w:val="00561FE3"/>
    <w:rsid w:val="00562A8C"/>
    <w:rsid w:val="00562EEE"/>
    <w:rsid w:val="00562EFE"/>
    <w:rsid w:val="00563994"/>
    <w:rsid w:val="00563CB8"/>
    <w:rsid w:val="00563E04"/>
    <w:rsid w:val="00564386"/>
    <w:rsid w:val="00564588"/>
    <w:rsid w:val="005648B8"/>
    <w:rsid w:val="005654FA"/>
    <w:rsid w:val="005659E8"/>
    <w:rsid w:val="00565D45"/>
    <w:rsid w:val="00566417"/>
    <w:rsid w:val="00566C78"/>
    <w:rsid w:val="00567F39"/>
    <w:rsid w:val="00570E79"/>
    <w:rsid w:val="0057131E"/>
    <w:rsid w:val="0057136F"/>
    <w:rsid w:val="005728C9"/>
    <w:rsid w:val="0057332A"/>
    <w:rsid w:val="005736AF"/>
    <w:rsid w:val="00574478"/>
    <w:rsid w:val="00574A9A"/>
    <w:rsid w:val="00575906"/>
    <w:rsid w:val="00575D36"/>
    <w:rsid w:val="00575F75"/>
    <w:rsid w:val="00576355"/>
    <w:rsid w:val="005766C9"/>
    <w:rsid w:val="00576768"/>
    <w:rsid w:val="0057756A"/>
    <w:rsid w:val="00580B8D"/>
    <w:rsid w:val="00581EA2"/>
    <w:rsid w:val="00582B8B"/>
    <w:rsid w:val="00582E2D"/>
    <w:rsid w:val="0058333A"/>
    <w:rsid w:val="00584036"/>
    <w:rsid w:val="00585951"/>
    <w:rsid w:val="00586637"/>
    <w:rsid w:val="00586A59"/>
    <w:rsid w:val="005878DD"/>
    <w:rsid w:val="00591412"/>
    <w:rsid w:val="00593BF5"/>
    <w:rsid w:val="00594796"/>
    <w:rsid w:val="0059741B"/>
    <w:rsid w:val="0059743F"/>
    <w:rsid w:val="00597935"/>
    <w:rsid w:val="00597E9D"/>
    <w:rsid w:val="005A0FB6"/>
    <w:rsid w:val="005B1E2B"/>
    <w:rsid w:val="005B58DC"/>
    <w:rsid w:val="005B5A40"/>
    <w:rsid w:val="005B5E1A"/>
    <w:rsid w:val="005B63EE"/>
    <w:rsid w:val="005B6F6E"/>
    <w:rsid w:val="005B7C3F"/>
    <w:rsid w:val="005C365B"/>
    <w:rsid w:val="005C4437"/>
    <w:rsid w:val="005C5EE0"/>
    <w:rsid w:val="005C5F02"/>
    <w:rsid w:val="005C736A"/>
    <w:rsid w:val="005C7AD2"/>
    <w:rsid w:val="005D26BA"/>
    <w:rsid w:val="005D5306"/>
    <w:rsid w:val="005D5D67"/>
    <w:rsid w:val="005D6F01"/>
    <w:rsid w:val="005D7684"/>
    <w:rsid w:val="005E051B"/>
    <w:rsid w:val="005E070B"/>
    <w:rsid w:val="005E0C1C"/>
    <w:rsid w:val="005E0EC3"/>
    <w:rsid w:val="005E0F8C"/>
    <w:rsid w:val="005E111A"/>
    <w:rsid w:val="005E3008"/>
    <w:rsid w:val="005E3478"/>
    <w:rsid w:val="005E468A"/>
    <w:rsid w:val="005E4FA0"/>
    <w:rsid w:val="005E505E"/>
    <w:rsid w:val="005E56A8"/>
    <w:rsid w:val="005F0DA6"/>
    <w:rsid w:val="005F284E"/>
    <w:rsid w:val="005F2AAC"/>
    <w:rsid w:val="005F2F0C"/>
    <w:rsid w:val="005F32E1"/>
    <w:rsid w:val="005F4C13"/>
    <w:rsid w:val="005F581A"/>
    <w:rsid w:val="005F5C62"/>
    <w:rsid w:val="005F5CCC"/>
    <w:rsid w:val="005F72A1"/>
    <w:rsid w:val="005F737D"/>
    <w:rsid w:val="005F757F"/>
    <w:rsid w:val="005F7E80"/>
    <w:rsid w:val="0060022F"/>
    <w:rsid w:val="00600D25"/>
    <w:rsid w:val="0060207E"/>
    <w:rsid w:val="00602DB3"/>
    <w:rsid w:val="00602ECB"/>
    <w:rsid w:val="006033A1"/>
    <w:rsid w:val="006036EF"/>
    <w:rsid w:val="00604B0C"/>
    <w:rsid w:val="00604E3A"/>
    <w:rsid w:val="006071B4"/>
    <w:rsid w:val="00607220"/>
    <w:rsid w:val="0060782A"/>
    <w:rsid w:val="00607D9C"/>
    <w:rsid w:val="0061082C"/>
    <w:rsid w:val="0061090E"/>
    <w:rsid w:val="00611B7C"/>
    <w:rsid w:val="0061255B"/>
    <w:rsid w:val="00612C60"/>
    <w:rsid w:val="00613438"/>
    <w:rsid w:val="00614048"/>
    <w:rsid w:val="00614A52"/>
    <w:rsid w:val="00615E10"/>
    <w:rsid w:val="00616590"/>
    <w:rsid w:val="00616955"/>
    <w:rsid w:val="00616EBC"/>
    <w:rsid w:val="0061798A"/>
    <w:rsid w:val="006215D6"/>
    <w:rsid w:val="00621974"/>
    <w:rsid w:val="00621AAF"/>
    <w:rsid w:val="00621C71"/>
    <w:rsid w:val="006225AF"/>
    <w:rsid w:val="00625007"/>
    <w:rsid w:val="00626401"/>
    <w:rsid w:val="00626467"/>
    <w:rsid w:val="00627D17"/>
    <w:rsid w:val="00630790"/>
    <w:rsid w:val="00630D3A"/>
    <w:rsid w:val="00630E91"/>
    <w:rsid w:val="00631168"/>
    <w:rsid w:val="0063247F"/>
    <w:rsid w:val="00633E0D"/>
    <w:rsid w:val="0063476F"/>
    <w:rsid w:val="00637858"/>
    <w:rsid w:val="00637AAE"/>
    <w:rsid w:val="00641299"/>
    <w:rsid w:val="006434CF"/>
    <w:rsid w:val="00643CBF"/>
    <w:rsid w:val="0064415B"/>
    <w:rsid w:val="006443E7"/>
    <w:rsid w:val="006474C4"/>
    <w:rsid w:val="00647A4B"/>
    <w:rsid w:val="00647A80"/>
    <w:rsid w:val="006507A2"/>
    <w:rsid w:val="006512A6"/>
    <w:rsid w:val="0065176A"/>
    <w:rsid w:val="00652270"/>
    <w:rsid w:val="006529B5"/>
    <w:rsid w:val="0065380D"/>
    <w:rsid w:val="00653E37"/>
    <w:rsid w:val="00657ADE"/>
    <w:rsid w:val="00660634"/>
    <w:rsid w:val="00660938"/>
    <w:rsid w:val="00662F1C"/>
    <w:rsid w:val="006634F8"/>
    <w:rsid w:val="00663A2E"/>
    <w:rsid w:val="00665046"/>
    <w:rsid w:val="006652CC"/>
    <w:rsid w:val="00666079"/>
    <w:rsid w:val="00666B63"/>
    <w:rsid w:val="006678B3"/>
    <w:rsid w:val="0067075A"/>
    <w:rsid w:val="006732E0"/>
    <w:rsid w:val="00675FFD"/>
    <w:rsid w:val="00676EAD"/>
    <w:rsid w:val="00677B83"/>
    <w:rsid w:val="0068090F"/>
    <w:rsid w:val="00681082"/>
    <w:rsid w:val="0068117B"/>
    <w:rsid w:val="0068126C"/>
    <w:rsid w:val="00681B0D"/>
    <w:rsid w:val="006827C4"/>
    <w:rsid w:val="0068412F"/>
    <w:rsid w:val="00684511"/>
    <w:rsid w:val="006855FA"/>
    <w:rsid w:val="00685C7E"/>
    <w:rsid w:val="00686DF2"/>
    <w:rsid w:val="00687FD0"/>
    <w:rsid w:val="0069065A"/>
    <w:rsid w:val="00690AAD"/>
    <w:rsid w:val="00690C0F"/>
    <w:rsid w:val="00691849"/>
    <w:rsid w:val="006918D3"/>
    <w:rsid w:val="0069258A"/>
    <w:rsid w:val="006927FB"/>
    <w:rsid w:val="006930B3"/>
    <w:rsid w:val="00693200"/>
    <w:rsid w:val="00693971"/>
    <w:rsid w:val="00694439"/>
    <w:rsid w:val="00695FCD"/>
    <w:rsid w:val="006977BC"/>
    <w:rsid w:val="006A058C"/>
    <w:rsid w:val="006A11B7"/>
    <w:rsid w:val="006A19F7"/>
    <w:rsid w:val="006A332F"/>
    <w:rsid w:val="006A38A8"/>
    <w:rsid w:val="006A3BCB"/>
    <w:rsid w:val="006A49A6"/>
    <w:rsid w:val="006A5F8E"/>
    <w:rsid w:val="006A62D9"/>
    <w:rsid w:val="006A7487"/>
    <w:rsid w:val="006A749B"/>
    <w:rsid w:val="006B109A"/>
    <w:rsid w:val="006B259E"/>
    <w:rsid w:val="006B2DDF"/>
    <w:rsid w:val="006B40C1"/>
    <w:rsid w:val="006B5293"/>
    <w:rsid w:val="006B6373"/>
    <w:rsid w:val="006B66AD"/>
    <w:rsid w:val="006B6B25"/>
    <w:rsid w:val="006C0876"/>
    <w:rsid w:val="006C164D"/>
    <w:rsid w:val="006C28B1"/>
    <w:rsid w:val="006C4818"/>
    <w:rsid w:val="006C506E"/>
    <w:rsid w:val="006C5F7E"/>
    <w:rsid w:val="006C62C5"/>
    <w:rsid w:val="006D0DAC"/>
    <w:rsid w:val="006D1586"/>
    <w:rsid w:val="006D1632"/>
    <w:rsid w:val="006D26F7"/>
    <w:rsid w:val="006D2B7A"/>
    <w:rsid w:val="006D2E2D"/>
    <w:rsid w:val="006D3DD5"/>
    <w:rsid w:val="006D4178"/>
    <w:rsid w:val="006D4962"/>
    <w:rsid w:val="006D6275"/>
    <w:rsid w:val="006D6EEF"/>
    <w:rsid w:val="006E1A88"/>
    <w:rsid w:val="006E1AF0"/>
    <w:rsid w:val="006E1E9B"/>
    <w:rsid w:val="006E1F87"/>
    <w:rsid w:val="006E6039"/>
    <w:rsid w:val="006E629F"/>
    <w:rsid w:val="006F10AC"/>
    <w:rsid w:val="006F152E"/>
    <w:rsid w:val="006F5333"/>
    <w:rsid w:val="006F6AFC"/>
    <w:rsid w:val="00700202"/>
    <w:rsid w:val="00700B2D"/>
    <w:rsid w:val="00701F66"/>
    <w:rsid w:val="00702230"/>
    <w:rsid w:val="00703A08"/>
    <w:rsid w:val="00703C55"/>
    <w:rsid w:val="00703F6C"/>
    <w:rsid w:val="007060F3"/>
    <w:rsid w:val="0070710E"/>
    <w:rsid w:val="0071083E"/>
    <w:rsid w:val="00711888"/>
    <w:rsid w:val="0071191D"/>
    <w:rsid w:val="00711C14"/>
    <w:rsid w:val="00711C3B"/>
    <w:rsid w:val="00712D2F"/>
    <w:rsid w:val="007131B5"/>
    <w:rsid w:val="007144DB"/>
    <w:rsid w:val="00714E19"/>
    <w:rsid w:val="007155E4"/>
    <w:rsid w:val="007175CE"/>
    <w:rsid w:val="00720E11"/>
    <w:rsid w:val="007215CB"/>
    <w:rsid w:val="00723060"/>
    <w:rsid w:val="00723523"/>
    <w:rsid w:val="00726C67"/>
    <w:rsid w:val="0073000F"/>
    <w:rsid w:val="00730621"/>
    <w:rsid w:val="007312A1"/>
    <w:rsid w:val="00733613"/>
    <w:rsid w:val="0073385D"/>
    <w:rsid w:val="007341D3"/>
    <w:rsid w:val="00734C31"/>
    <w:rsid w:val="00734D0E"/>
    <w:rsid w:val="00735697"/>
    <w:rsid w:val="007366D9"/>
    <w:rsid w:val="00737796"/>
    <w:rsid w:val="00737D26"/>
    <w:rsid w:val="007402B3"/>
    <w:rsid w:val="00740482"/>
    <w:rsid w:val="00740E4D"/>
    <w:rsid w:val="007411B1"/>
    <w:rsid w:val="00741BBC"/>
    <w:rsid w:val="00742A34"/>
    <w:rsid w:val="00743D3E"/>
    <w:rsid w:val="007463E0"/>
    <w:rsid w:val="00747DB4"/>
    <w:rsid w:val="00752181"/>
    <w:rsid w:val="007534A4"/>
    <w:rsid w:val="00754B4F"/>
    <w:rsid w:val="007568FB"/>
    <w:rsid w:val="00757761"/>
    <w:rsid w:val="0076107B"/>
    <w:rsid w:val="00761F82"/>
    <w:rsid w:val="0076250A"/>
    <w:rsid w:val="00762567"/>
    <w:rsid w:val="00764FA3"/>
    <w:rsid w:val="00765FB8"/>
    <w:rsid w:val="0076756E"/>
    <w:rsid w:val="007678E6"/>
    <w:rsid w:val="007713C0"/>
    <w:rsid w:val="007722E9"/>
    <w:rsid w:val="00772EC2"/>
    <w:rsid w:val="00773C56"/>
    <w:rsid w:val="00773F02"/>
    <w:rsid w:val="00775FCB"/>
    <w:rsid w:val="0077770E"/>
    <w:rsid w:val="00777A30"/>
    <w:rsid w:val="00777ACD"/>
    <w:rsid w:val="007801C1"/>
    <w:rsid w:val="00780B21"/>
    <w:rsid w:val="00780BE9"/>
    <w:rsid w:val="00780DF1"/>
    <w:rsid w:val="00781D43"/>
    <w:rsid w:val="0078215A"/>
    <w:rsid w:val="00782221"/>
    <w:rsid w:val="00783D27"/>
    <w:rsid w:val="00787CFF"/>
    <w:rsid w:val="007914E7"/>
    <w:rsid w:val="00791EDB"/>
    <w:rsid w:val="00792989"/>
    <w:rsid w:val="00794D52"/>
    <w:rsid w:val="007952A3"/>
    <w:rsid w:val="0079577D"/>
    <w:rsid w:val="00795BE6"/>
    <w:rsid w:val="00795EDA"/>
    <w:rsid w:val="007972C7"/>
    <w:rsid w:val="007A003B"/>
    <w:rsid w:val="007A0343"/>
    <w:rsid w:val="007A0F03"/>
    <w:rsid w:val="007A1314"/>
    <w:rsid w:val="007A294D"/>
    <w:rsid w:val="007A2DD7"/>
    <w:rsid w:val="007A3AF3"/>
    <w:rsid w:val="007A42E7"/>
    <w:rsid w:val="007A4D56"/>
    <w:rsid w:val="007A554B"/>
    <w:rsid w:val="007A6812"/>
    <w:rsid w:val="007A6E96"/>
    <w:rsid w:val="007A7249"/>
    <w:rsid w:val="007B0643"/>
    <w:rsid w:val="007B07F5"/>
    <w:rsid w:val="007B0BDB"/>
    <w:rsid w:val="007B17A2"/>
    <w:rsid w:val="007B1CF4"/>
    <w:rsid w:val="007B330F"/>
    <w:rsid w:val="007B44DA"/>
    <w:rsid w:val="007B5894"/>
    <w:rsid w:val="007B75CF"/>
    <w:rsid w:val="007C339D"/>
    <w:rsid w:val="007C3B6E"/>
    <w:rsid w:val="007C3BF1"/>
    <w:rsid w:val="007C4FDA"/>
    <w:rsid w:val="007C5C67"/>
    <w:rsid w:val="007C5D9D"/>
    <w:rsid w:val="007C64B2"/>
    <w:rsid w:val="007C6A69"/>
    <w:rsid w:val="007C6BBB"/>
    <w:rsid w:val="007C731D"/>
    <w:rsid w:val="007D00B2"/>
    <w:rsid w:val="007D1289"/>
    <w:rsid w:val="007D1A1B"/>
    <w:rsid w:val="007D2904"/>
    <w:rsid w:val="007D35E5"/>
    <w:rsid w:val="007D436A"/>
    <w:rsid w:val="007D4FCD"/>
    <w:rsid w:val="007D52AA"/>
    <w:rsid w:val="007D5B02"/>
    <w:rsid w:val="007D5E33"/>
    <w:rsid w:val="007D6470"/>
    <w:rsid w:val="007D708A"/>
    <w:rsid w:val="007D7942"/>
    <w:rsid w:val="007E0593"/>
    <w:rsid w:val="007E060E"/>
    <w:rsid w:val="007E0EE3"/>
    <w:rsid w:val="007E31C8"/>
    <w:rsid w:val="007E416F"/>
    <w:rsid w:val="007E43C4"/>
    <w:rsid w:val="007E446E"/>
    <w:rsid w:val="007E471F"/>
    <w:rsid w:val="007E4D7C"/>
    <w:rsid w:val="007E618E"/>
    <w:rsid w:val="007E6476"/>
    <w:rsid w:val="007E69FB"/>
    <w:rsid w:val="007E6DEA"/>
    <w:rsid w:val="007E7878"/>
    <w:rsid w:val="007F1E27"/>
    <w:rsid w:val="007F2439"/>
    <w:rsid w:val="007F26EC"/>
    <w:rsid w:val="007F32E1"/>
    <w:rsid w:val="007F4611"/>
    <w:rsid w:val="007F4822"/>
    <w:rsid w:val="007F4D52"/>
    <w:rsid w:val="007F4FA5"/>
    <w:rsid w:val="007F5B1F"/>
    <w:rsid w:val="007F689B"/>
    <w:rsid w:val="007F7119"/>
    <w:rsid w:val="007F7167"/>
    <w:rsid w:val="007F7507"/>
    <w:rsid w:val="007F76BE"/>
    <w:rsid w:val="007F7937"/>
    <w:rsid w:val="007F7D8C"/>
    <w:rsid w:val="008007AC"/>
    <w:rsid w:val="00804386"/>
    <w:rsid w:val="008045CD"/>
    <w:rsid w:val="00807C60"/>
    <w:rsid w:val="00813A83"/>
    <w:rsid w:val="0081427A"/>
    <w:rsid w:val="00815FAB"/>
    <w:rsid w:val="008169E0"/>
    <w:rsid w:val="00816A7E"/>
    <w:rsid w:val="00817228"/>
    <w:rsid w:val="00817974"/>
    <w:rsid w:val="00817F00"/>
    <w:rsid w:val="00820049"/>
    <w:rsid w:val="0082164E"/>
    <w:rsid w:val="00822BD5"/>
    <w:rsid w:val="00822C0C"/>
    <w:rsid w:val="00825826"/>
    <w:rsid w:val="00825F68"/>
    <w:rsid w:val="00827197"/>
    <w:rsid w:val="008334FA"/>
    <w:rsid w:val="00833672"/>
    <w:rsid w:val="008345F5"/>
    <w:rsid w:val="00835F72"/>
    <w:rsid w:val="00836907"/>
    <w:rsid w:val="00836AD3"/>
    <w:rsid w:val="00836AFD"/>
    <w:rsid w:val="0084062E"/>
    <w:rsid w:val="00842BB2"/>
    <w:rsid w:val="00846545"/>
    <w:rsid w:val="00850022"/>
    <w:rsid w:val="008505A7"/>
    <w:rsid w:val="0085064F"/>
    <w:rsid w:val="008511E4"/>
    <w:rsid w:val="008513EA"/>
    <w:rsid w:val="00851D9B"/>
    <w:rsid w:val="00852324"/>
    <w:rsid w:val="00852A5D"/>
    <w:rsid w:val="00852BC9"/>
    <w:rsid w:val="00854773"/>
    <w:rsid w:val="008549AF"/>
    <w:rsid w:val="008551E4"/>
    <w:rsid w:val="00855BC2"/>
    <w:rsid w:val="00857401"/>
    <w:rsid w:val="00860354"/>
    <w:rsid w:val="008611DF"/>
    <w:rsid w:val="0086145C"/>
    <w:rsid w:val="00861B38"/>
    <w:rsid w:val="00861F34"/>
    <w:rsid w:val="008625E8"/>
    <w:rsid w:val="00863A32"/>
    <w:rsid w:val="00865D5F"/>
    <w:rsid w:val="00866297"/>
    <w:rsid w:val="00870128"/>
    <w:rsid w:val="00870541"/>
    <w:rsid w:val="0087093D"/>
    <w:rsid w:val="0087209A"/>
    <w:rsid w:val="008721CC"/>
    <w:rsid w:val="00872254"/>
    <w:rsid w:val="00872718"/>
    <w:rsid w:val="00873229"/>
    <w:rsid w:val="00873353"/>
    <w:rsid w:val="00873398"/>
    <w:rsid w:val="00874B67"/>
    <w:rsid w:val="00877634"/>
    <w:rsid w:val="008802D9"/>
    <w:rsid w:val="00880631"/>
    <w:rsid w:val="008831ED"/>
    <w:rsid w:val="00883ADF"/>
    <w:rsid w:val="00884F82"/>
    <w:rsid w:val="0088655B"/>
    <w:rsid w:val="00887293"/>
    <w:rsid w:val="008916C9"/>
    <w:rsid w:val="00893CC0"/>
    <w:rsid w:val="00893D70"/>
    <w:rsid w:val="00895F0B"/>
    <w:rsid w:val="0089779B"/>
    <w:rsid w:val="008A1857"/>
    <w:rsid w:val="008A223B"/>
    <w:rsid w:val="008A402B"/>
    <w:rsid w:val="008A43A6"/>
    <w:rsid w:val="008A44D5"/>
    <w:rsid w:val="008A5FE4"/>
    <w:rsid w:val="008B039D"/>
    <w:rsid w:val="008B05A1"/>
    <w:rsid w:val="008B0977"/>
    <w:rsid w:val="008B2569"/>
    <w:rsid w:val="008B28E2"/>
    <w:rsid w:val="008B2968"/>
    <w:rsid w:val="008B2DB8"/>
    <w:rsid w:val="008B3091"/>
    <w:rsid w:val="008B4A3F"/>
    <w:rsid w:val="008B53FC"/>
    <w:rsid w:val="008B6346"/>
    <w:rsid w:val="008B6DB9"/>
    <w:rsid w:val="008C0185"/>
    <w:rsid w:val="008C0D5E"/>
    <w:rsid w:val="008C1130"/>
    <w:rsid w:val="008C1A55"/>
    <w:rsid w:val="008C256B"/>
    <w:rsid w:val="008C457C"/>
    <w:rsid w:val="008C557A"/>
    <w:rsid w:val="008D10F7"/>
    <w:rsid w:val="008D1782"/>
    <w:rsid w:val="008D1ADC"/>
    <w:rsid w:val="008D26F5"/>
    <w:rsid w:val="008D2BCD"/>
    <w:rsid w:val="008D3982"/>
    <w:rsid w:val="008D3D42"/>
    <w:rsid w:val="008D4529"/>
    <w:rsid w:val="008D4E13"/>
    <w:rsid w:val="008D5265"/>
    <w:rsid w:val="008D5290"/>
    <w:rsid w:val="008E1582"/>
    <w:rsid w:val="008E21C5"/>
    <w:rsid w:val="008E3055"/>
    <w:rsid w:val="008E313C"/>
    <w:rsid w:val="008E343B"/>
    <w:rsid w:val="008E3B89"/>
    <w:rsid w:val="008E5031"/>
    <w:rsid w:val="008E59C4"/>
    <w:rsid w:val="008F0FF5"/>
    <w:rsid w:val="008F142E"/>
    <w:rsid w:val="008F2022"/>
    <w:rsid w:val="008F2058"/>
    <w:rsid w:val="008F21B0"/>
    <w:rsid w:val="008F37A1"/>
    <w:rsid w:val="008F4057"/>
    <w:rsid w:val="008F4129"/>
    <w:rsid w:val="008F57D2"/>
    <w:rsid w:val="008F77DF"/>
    <w:rsid w:val="00900EE0"/>
    <w:rsid w:val="009018D1"/>
    <w:rsid w:val="00902BFA"/>
    <w:rsid w:val="00904A5A"/>
    <w:rsid w:val="00904F6F"/>
    <w:rsid w:val="00905395"/>
    <w:rsid w:val="00905C05"/>
    <w:rsid w:val="009074C0"/>
    <w:rsid w:val="00907502"/>
    <w:rsid w:val="00907820"/>
    <w:rsid w:val="00907CF2"/>
    <w:rsid w:val="0091071D"/>
    <w:rsid w:val="0091076F"/>
    <w:rsid w:val="009118DF"/>
    <w:rsid w:val="0091256F"/>
    <w:rsid w:val="00914253"/>
    <w:rsid w:val="00914254"/>
    <w:rsid w:val="0091432B"/>
    <w:rsid w:val="009147C4"/>
    <w:rsid w:val="00916007"/>
    <w:rsid w:val="00917374"/>
    <w:rsid w:val="00917888"/>
    <w:rsid w:val="00917CB2"/>
    <w:rsid w:val="009204FE"/>
    <w:rsid w:val="00920954"/>
    <w:rsid w:val="00921C6F"/>
    <w:rsid w:val="00921FB9"/>
    <w:rsid w:val="00924AF2"/>
    <w:rsid w:val="009256E8"/>
    <w:rsid w:val="00925D26"/>
    <w:rsid w:val="00926445"/>
    <w:rsid w:val="009268CD"/>
    <w:rsid w:val="009278AF"/>
    <w:rsid w:val="00927DE1"/>
    <w:rsid w:val="00931CC1"/>
    <w:rsid w:val="009322BB"/>
    <w:rsid w:val="00933CCB"/>
    <w:rsid w:val="009347B0"/>
    <w:rsid w:val="00936D44"/>
    <w:rsid w:val="00941817"/>
    <w:rsid w:val="00941BA9"/>
    <w:rsid w:val="00943BF2"/>
    <w:rsid w:val="00944AC3"/>
    <w:rsid w:val="00946970"/>
    <w:rsid w:val="00947078"/>
    <w:rsid w:val="009471C1"/>
    <w:rsid w:val="009532D8"/>
    <w:rsid w:val="009537A4"/>
    <w:rsid w:val="00953C72"/>
    <w:rsid w:val="009548AE"/>
    <w:rsid w:val="00957EC4"/>
    <w:rsid w:val="00960856"/>
    <w:rsid w:val="00960965"/>
    <w:rsid w:val="009626A7"/>
    <w:rsid w:val="00962848"/>
    <w:rsid w:val="009635F4"/>
    <w:rsid w:val="00963721"/>
    <w:rsid w:val="00963737"/>
    <w:rsid w:val="0096495C"/>
    <w:rsid w:val="00965A04"/>
    <w:rsid w:val="00966115"/>
    <w:rsid w:val="0096680F"/>
    <w:rsid w:val="00967117"/>
    <w:rsid w:val="00967651"/>
    <w:rsid w:val="00970223"/>
    <w:rsid w:val="00971BFD"/>
    <w:rsid w:val="00971EE2"/>
    <w:rsid w:val="00972B53"/>
    <w:rsid w:val="00972BA7"/>
    <w:rsid w:val="00973D40"/>
    <w:rsid w:val="00974455"/>
    <w:rsid w:val="009746AB"/>
    <w:rsid w:val="00974829"/>
    <w:rsid w:val="00974B65"/>
    <w:rsid w:val="00975411"/>
    <w:rsid w:val="009764E9"/>
    <w:rsid w:val="009809C5"/>
    <w:rsid w:val="009820AE"/>
    <w:rsid w:val="009821B9"/>
    <w:rsid w:val="00984661"/>
    <w:rsid w:val="00984DB9"/>
    <w:rsid w:val="009854BE"/>
    <w:rsid w:val="0098665F"/>
    <w:rsid w:val="00987A7F"/>
    <w:rsid w:val="009900F5"/>
    <w:rsid w:val="00992527"/>
    <w:rsid w:val="009929A7"/>
    <w:rsid w:val="00993026"/>
    <w:rsid w:val="00993EE6"/>
    <w:rsid w:val="0099455E"/>
    <w:rsid w:val="00996481"/>
    <w:rsid w:val="0099669C"/>
    <w:rsid w:val="00996BA5"/>
    <w:rsid w:val="00997FEA"/>
    <w:rsid w:val="009A0549"/>
    <w:rsid w:val="009A08C7"/>
    <w:rsid w:val="009A0980"/>
    <w:rsid w:val="009A0D79"/>
    <w:rsid w:val="009A15CE"/>
    <w:rsid w:val="009A1709"/>
    <w:rsid w:val="009A170B"/>
    <w:rsid w:val="009A4882"/>
    <w:rsid w:val="009A5306"/>
    <w:rsid w:val="009A538F"/>
    <w:rsid w:val="009A5818"/>
    <w:rsid w:val="009A6C6A"/>
    <w:rsid w:val="009A6D8A"/>
    <w:rsid w:val="009A78EB"/>
    <w:rsid w:val="009B0015"/>
    <w:rsid w:val="009B0EB0"/>
    <w:rsid w:val="009B1DB3"/>
    <w:rsid w:val="009B2E8D"/>
    <w:rsid w:val="009B4840"/>
    <w:rsid w:val="009B4D62"/>
    <w:rsid w:val="009B4E6F"/>
    <w:rsid w:val="009B533F"/>
    <w:rsid w:val="009B603D"/>
    <w:rsid w:val="009B79E7"/>
    <w:rsid w:val="009C0504"/>
    <w:rsid w:val="009C1607"/>
    <w:rsid w:val="009C1BFE"/>
    <w:rsid w:val="009C1CF6"/>
    <w:rsid w:val="009C36CB"/>
    <w:rsid w:val="009C7EF4"/>
    <w:rsid w:val="009D01D0"/>
    <w:rsid w:val="009D0FDC"/>
    <w:rsid w:val="009D13B2"/>
    <w:rsid w:val="009D157C"/>
    <w:rsid w:val="009D3609"/>
    <w:rsid w:val="009D3BDD"/>
    <w:rsid w:val="009D49FF"/>
    <w:rsid w:val="009D6CA3"/>
    <w:rsid w:val="009D7B3C"/>
    <w:rsid w:val="009E17F8"/>
    <w:rsid w:val="009E19AB"/>
    <w:rsid w:val="009E4427"/>
    <w:rsid w:val="009E53F1"/>
    <w:rsid w:val="009E5BCF"/>
    <w:rsid w:val="009E64B6"/>
    <w:rsid w:val="009E6649"/>
    <w:rsid w:val="009E6CEC"/>
    <w:rsid w:val="009E7180"/>
    <w:rsid w:val="009E7793"/>
    <w:rsid w:val="009F0575"/>
    <w:rsid w:val="009F0C73"/>
    <w:rsid w:val="009F0FE2"/>
    <w:rsid w:val="009F177F"/>
    <w:rsid w:val="009F19CA"/>
    <w:rsid w:val="009F1FF0"/>
    <w:rsid w:val="009F2C75"/>
    <w:rsid w:val="009F3E9C"/>
    <w:rsid w:val="009F5BF3"/>
    <w:rsid w:val="009F758F"/>
    <w:rsid w:val="00A01AF7"/>
    <w:rsid w:val="00A01C4E"/>
    <w:rsid w:val="00A023EE"/>
    <w:rsid w:val="00A0273D"/>
    <w:rsid w:val="00A033C8"/>
    <w:rsid w:val="00A03703"/>
    <w:rsid w:val="00A037E0"/>
    <w:rsid w:val="00A04B06"/>
    <w:rsid w:val="00A05242"/>
    <w:rsid w:val="00A06407"/>
    <w:rsid w:val="00A068F6"/>
    <w:rsid w:val="00A075B4"/>
    <w:rsid w:val="00A07B6C"/>
    <w:rsid w:val="00A12B9F"/>
    <w:rsid w:val="00A12DC5"/>
    <w:rsid w:val="00A14AC0"/>
    <w:rsid w:val="00A15ACE"/>
    <w:rsid w:val="00A16069"/>
    <w:rsid w:val="00A16D8F"/>
    <w:rsid w:val="00A20030"/>
    <w:rsid w:val="00A226B2"/>
    <w:rsid w:val="00A23116"/>
    <w:rsid w:val="00A23421"/>
    <w:rsid w:val="00A24AA0"/>
    <w:rsid w:val="00A25632"/>
    <w:rsid w:val="00A26979"/>
    <w:rsid w:val="00A269F7"/>
    <w:rsid w:val="00A2789E"/>
    <w:rsid w:val="00A27FD0"/>
    <w:rsid w:val="00A30B72"/>
    <w:rsid w:val="00A32C22"/>
    <w:rsid w:val="00A33176"/>
    <w:rsid w:val="00A340F4"/>
    <w:rsid w:val="00A351F9"/>
    <w:rsid w:val="00A35B34"/>
    <w:rsid w:val="00A360CF"/>
    <w:rsid w:val="00A364A9"/>
    <w:rsid w:val="00A37837"/>
    <w:rsid w:val="00A37999"/>
    <w:rsid w:val="00A40679"/>
    <w:rsid w:val="00A406C4"/>
    <w:rsid w:val="00A40D39"/>
    <w:rsid w:val="00A41310"/>
    <w:rsid w:val="00A414A8"/>
    <w:rsid w:val="00A41653"/>
    <w:rsid w:val="00A418FB"/>
    <w:rsid w:val="00A44212"/>
    <w:rsid w:val="00A453B4"/>
    <w:rsid w:val="00A46E80"/>
    <w:rsid w:val="00A53395"/>
    <w:rsid w:val="00A53879"/>
    <w:rsid w:val="00A53E26"/>
    <w:rsid w:val="00A54C1B"/>
    <w:rsid w:val="00A56113"/>
    <w:rsid w:val="00A56375"/>
    <w:rsid w:val="00A568FC"/>
    <w:rsid w:val="00A56B80"/>
    <w:rsid w:val="00A57C37"/>
    <w:rsid w:val="00A603FD"/>
    <w:rsid w:val="00A604B2"/>
    <w:rsid w:val="00A60A88"/>
    <w:rsid w:val="00A619C9"/>
    <w:rsid w:val="00A61F11"/>
    <w:rsid w:val="00A62432"/>
    <w:rsid w:val="00A62690"/>
    <w:rsid w:val="00A62A1F"/>
    <w:rsid w:val="00A62C8A"/>
    <w:rsid w:val="00A635D2"/>
    <w:rsid w:val="00A63CF5"/>
    <w:rsid w:val="00A64425"/>
    <w:rsid w:val="00A65653"/>
    <w:rsid w:val="00A67732"/>
    <w:rsid w:val="00A67748"/>
    <w:rsid w:val="00A67DA4"/>
    <w:rsid w:val="00A70F2D"/>
    <w:rsid w:val="00A710DC"/>
    <w:rsid w:val="00A71358"/>
    <w:rsid w:val="00A71766"/>
    <w:rsid w:val="00A7188B"/>
    <w:rsid w:val="00A72263"/>
    <w:rsid w:val="00A72A42"/>
    <w:rsid w:val="00A73917"/>
    <w:rsid w:val="00A7510C"/>
    <w:rsid w:val="00A7570C"/>
    <w:rsid w:val="00A75878"/>
    <w:rsid w:val="00A802E8"/>
    <w:rsid w:val="00A80FCE"/>
    <w:rsid w:val="00A81B34"/>
    <w:rsid w:val="00A82289"/>
    <w:rsid w:val="00A82B57"/>
    <w:rsid w:val="00A83537"/>
    <w:rsid w:val="00A83F6B"/>
    <w:rsid w:val="00A84C74"/>
    <w:rsid w:val="00A8682A"/>
    <w:rsid w:val="00A87995"/>
    <w:rsid w:val="00A92AFD"/>
    <w:rsid w:val="00A92FA7"/>
    <w:rsid w:val="00A93443"/>
    <w:rsid w:val="00A9557E"/>
    <w:rsid w:val="00A95C44"/>
    <w:rsid w:val="00A971C0"/>
    <w:rsid w:val="00AA1855"/>
    <w:rsid w:val="00AA2312"/>
    <w:rsid w:val="00AA2658"/>
    <w:rsid w:val="00AA4985"/>
    <w:rsid w:val="00AA50C9"/>
    <w:rsid w:val="00AA57AC"/>
    <w:rsid w:val="00AB131B"/>
    <w:rsid w:val="00AB1BBB"/>
    <w:rsid w:val="00AB3498"/>
    <w:rsid w:val="00AB3DF1"/>
    <w:rsid w:val="00AB4316"/>
    <w:rsid w:val="00AB5397"/>
    <w:rsid w:val="00AB643C"/>
    <w:rsid w:val="00AB65DA"/>
    <w:rsid w:val="00AB6688"/>
    <w:rsid w:val="00AB6DBE"/>
    <w:rsid w:val="00AC04F9"/>
    <w:rsid w:val="00AC1967"/>
    <w:rsid w:val="00AC22EE"/>
    <w:rsid w:val="00AC26EE"/>
    <w:rsid w:val="00AC3CFE"/>
    <w:rsid w:val="00AC516B"/>
    <w:rsid w:val="00AC5254"/>
    <w:rsid w:val="00AC6C54"/>
    <w:rsid w:val="00AC7A17"/>
    <w:rsid w:val="00AD0B61"/>
    <w:rsid w:val="00AD1030"/>
    <w:rsid w:val="00AD113E"/>
    <w:rsid w:val="00AD16A7"/>
    <w:rsid w:val="00AD198B"/>
    <w:rsid w:val="00AD3FC8"/>
    <w:rsid w:val="00AD453A"/>
    <w:rsid w:val="00AD6AB0"/>
    <w:rsid w:val="00AD6C8A"/>
    <w:rsid w:val="00AE02B4"/>
    <w:rsid w:val="00AE1851"/>
    <w:rsid w:val="00AE2742"/>
    <w:rsid w:val="00AE35BC"/>
    <w:rsid w:val="00AE3C52"/>
    <w:rsid w:val="00AE3DB3"/>
    <w:rsid w:val="00AE3FBF"/>
    <w:rsid w:val="00AE4816"/>
    <w:rsid w:val="00AE4ECA"/>
    <w:rsid w:val="00AE67BD"/>
    <w:rsid w:val="00AE780D"/>
    <w:rsid w:val="00AE7839"/>
    <w:rsid w:val="00AF0027"/>
    <w:rsid w:val="00AF07CB"/>
    <w:rsid w:val="00AF12D4"/>
    <w:rsid w:val="00AF1E3E"/>
    <w:rsid w:val="00AF2BA0"/>
    <w:rsid w:val="00AF2EF0"/>
    <w:rsid w:val="00AF4B58"/>
    <w:rsid w:val="00AF6027"/>
    <w:rsid w:val="00AF6297"/>
    <w:rsid w:val="00AF6DDF"/>
    <w:rsid w:val="00AF7453"/>
    <w:rsid w:val="00AF7BE8"/>
    <w:rsid w:val="00B0061D"/>
    <w:rsid w:val="00B00E81"/>
    <w:rsid w:val="00B01176"/>
    <w:rsid w:val="00B024EB"/>
    <w:rsid w:val="00B027E9"/>
    <w:rsid w:val="00B05D53"/>
    <w:rsid w:val="00B1346A"/>
    <w:rsid w:val="00B1354B"/>
    <w:rsid w:val="00B13E0F"/>
    <w:rsid w:val="00B1530E"/>
    <w:rsid w:val="00B16BCD"/>
    <w:rsid w:val="00B1744D"/>
    <w:rsid w:val="00B17775"/>
    <w:rsid w:val="00B17C2A"/>
    <w:rsid w:val="00B17E7D"/>
    <w:rsid w:val="00B2041C"/>
    <w:rsid w:val="00B20540"/>
    <w:rsid w:val="00B219BD"/>
    <w:rsid w:val="00B2257C"/>
    <w:rsid w:val="00B23272"/>
    <w:rsid w:val="00B25107"/>
    <w:rsid w:val="00B25B20"/>
    <w:rsid w:val="00B25C2B"/>
    <w:rsid w:val="00B32829"/>
    <w:rsid w:val="00B332A1"/>
    <w:rsid w:val="00B33E8B"/>
    <w:rsid w:val="00B3531B"/>
    <w:rsid w:val="00B35505"/>
    <w:rsid w:val="00B35F6E"/>
    <w:rsid w:val="00B3621F"/>
    <w:rsid w:val="00B37AD0"/>
    <w:rsid w:val="00B40DE3"/>
    <w:rsid w:val="00B411C0"/>
    <w:rsid w:val="00B4181B"/>
    <w:rsid w:val="00B41EA6"/>
    <w:rsid w:val="00B41FB4"/>
    <w:rsid w:val="00B4229F"/>
    <w:rsid w:val="00B4252D"/>
    <w:rsid w:val="00B42A9F"/>
    <w:rsid w:val="00B435FA"/>
    <w:rsid w:val="00B465D9"/>
    <w:rsid w:val="00B46E33"/>
    <w:rsid w:val="00B47199"/>
    <w:rsid w:val="00B4744C"/>
    <w:rsid w:val="00B478F7"/>
    <w:rsid w:val="00B50551"/>
    <w:rsid w:val="00B511F2"/>
    <w:rsid w:val="00B517EA"/>
    <w:rsid w:val="00B520DB"/>
    <w:rsid w:val="00B53AE6"/>
    <w:rsid w:val="00B608E5"/>
    <w:rsid w:val="00B62167"/>
    <w:rsid w:val="00B62ED6"/>
    <w:rsid w:val="00B64A1C"/>
    <w:rsid w:val="00B64A66"/>
    <w:rsid w:val="00B64DDD"/>
    <w:rsid w:val="00B66671"/>
    <w:rsid w:val="00B66AE2"/>
    <w:rsid w:val="00B67A59"/>
    <w:rsid w:val="00B702B1"/>
    <w:rsid w:val="00B702F7"/>
    <w:rsid w:val="00B716A5"/>
    <w:rsid w:val="00B71A97"/>
    <w:rsid w:val="00B71DBB"/>
    <w:rsid w:val="00B72092"/>
    <w:rsid w:val="00B728D8"/>
    <w:rsid w:val="00B74920"/>
    <w:rsid w:val="00B7665D"/>
    <w:rsid w:val="00B76FC9"/>
    <w:rsid w:val="00B770F8"/>
    <w:rsid w:val="00B7728E"/>
    <w:rsid w:val="00B8029B"/>
    <w:rsid w:val="00B80FDA"/>
    <w:rsid w:val="00B814A1"/>
    <w:rsid w:val="00B824A8"/>
    <w:rsid w:val="00B83950"/>
    <w:rsid w:val="00B84350"/>
    <w:rsid w:val="00B8449A"/>
    <w:rsid w:val="00B86017"/>
    <w:rsid w:val="00B86C90"/>
    <w:rsid w:val="00B86ECF"/>
    <w:rsid w:val="00B90B43"/>
    <w:rsid w:val="00B9104B"/>
    <w:rsid w:val="00B91D3A"/>
    <w:rsid w:val="00B92BB0"/>
    <w:rsid w:val="00B93BE9"/>
    <w:rsid w:val="00B93FC0"/>
    <w:rsid w:val="00B967C8"/>
    <w:rsid w:val="00BA0398"/>
    <w:rsid w:val="00BA0BEC"/>
    <w:rsid w:val="00BA150B"/>
    <w:rsid w:val="00BA2574"/>
    <w:rsid w:val="00BA3474"/>
    <w:rsid w:val="00BA3596"/>
    <w:rsid w:val="00BA4765"/>
    <w:rsid w:val="00BA6489"/>
    <w:rsid w:val="00BA6B63"/>
    <w:rsid w:val="00BA7862"/>
    <w:rsid w:val="00BB0FBC"/>
    <w:rsid w:val="00BB11C4"/>
    <w:rsid w:val="00BB29E6"/>
    <w:rsid w:val="00BB2ABB"/>
    <w:rsid w:val="00BB5AC8"/>
    <w:rsid w:val="00BB7751"/>
    <w:rsid w:val="00BC150E"/>
    <w:rsid w:val="00BC3EF2"/>
    <w:rsid w:val="00BC40A3"/>
    <w:rsid w:val="00BC44D3"/>
    <w:rsid w:val="00BC7ECD"/>
    <w:rsid w:val="00BD1BD7"/>
    <w:rsid w:val="00BD35C5"/>
    <w:rsid w:val="00BD4447"/>
    <w:rsid w:val="00BD606A"/>
    <w:rsid w:val="00BD6AD7"/>
    <w:rsid w:val="00BD6C41"/>
    <w:rsid w:val="00BD7A67"/>
    <w:rsid w:val="00BE023E"/>
    <w:rsid w:val="00BE024A"/>
    <w:rsid w:val="00BE0681"/>
    <w:rsid w:val="00BE09AA"/>
    <w:rsid w:val="00BE0C10"/>
    <w:rsid w:val="00BE1959"/>
    <w:rsid w:val="00BE1B70"/>
    <w:rsid w:val="00BE1EB5"/>
    <w:rsid w:val="00BE1F08"/>
    <w:rsid w:val="00BE3D95"/>
    <w:rsid w:val="00BE433E"/>
    <w:rsid w:val="00BE51F9"/>
    <w:rsid w:val="00BE65AD"/>
    <w:rsid w:val="00BE685D"/>
    <w:rsid w:val="00BF0363"/>
    <w:rsid w:val="00BF0A17"/>
    <w:rsid w:val="00BF0C60"/>
    <w:rsid w:val="00BF220F"/>
    <w:rsid w:val="00BF2992"/>
    <w:rsid w:val="00BF29F5"/>
    <w:rsid w:val="00BF2C5C"/>
    <w:rsid w:val="00BF3228"/>
    <w:rsid w:val="00BF377E"/>
    <w:rsid w:val="00BF3BE5"/>
    <w:rsid w:val="00BF5BF8"/>
    <w:rsid w:val="00BF79BA"/>
    <w:rsid w:val="00BF7B4D"/>
    <w:rsid w:val="00BF7DAC"/>
    <w:rsid w:val="00BF7F65"/>
    <w:rsid w:val="00C001DB"/>
    <w:rsid w:val="00C00A42"/>
    <w:rsid w:val="00C00B87"/>
    <w:rsid w:val="00C00CBE"/>
    <w:rsid w:val="00C01347"/>
    <w:rsid w:val="00C02F74"/>
    <w:rsid w:val="00C046C0"/>
    <w:rsid w:val="00C04A4C"/>
    <w:rsid w:val="00C06B1B"/>
    <w:rsid w:val="00C07223"/>
    <w:rsid w:val="00C107B4"/>
    <w:rsid w:val="00C1087C"/>
    <w:rsid w:val="00C11AC0"/>
    <w:rsid w:val="00C13739"/>
    <w:rsid w:val="00C1377D"/>
    <w:rsid w:val="00C139C9"/>
    <w:rsid w:val="00C14F0A"/>
    <w:rsid w:val="00C15286"/>
    <w:rsid w:val="00C157FA"/>
    <w:rsid w:val="00C16B52"/>
    <w:rsid w:val="00C16C0F"/>
    <w:rsid w:val="00C17543"/>
    <w:rsid w:val="00C17981"/>
    <w:rsid w:val="00C17F77"/>
    <w:rsid w:val="00C200B8"/>
    <w:rsid w:val="00C2024F"/>
    <w:rsid w:val="00C21A77"/>
    <w:rsid w:val="00C228A0"/>
    <w:rsid w:val="00C228D4"/>
    <w:rsid w:val="00C22B49"/>
    <w:rsid w:val="00C24440"/>
    <w:rsid w:val="00C25810"/>
    <w:rsid w:val="00C265CA"/>
    <w:rsid w:val="00C27BE0"/>
    <w:rsid w:val="00C30537"/>
    <w:rsid w:val="00C30A92"/>
    <w:rsid w:val="00C30D79"/>
    <w:rsid w:val="00C31A3E"/>
    <w:rsid w:val="00C33EDE"/>
    <w:rsid w:val="00C33F54"/>
    <w:rsid w:val="00C34611"/>
    <w:rsid w:val="00C347FA"/>
    <w:rsid w:val="00C35DFE"/>
    <w:rsid w:val="00C36521"/>
    <w:rsid w:val="00C374D5"/>
    <w:rsid w:val="00C37CE0"/>
    <w:rsid w:val="00C37FB5"/>
    <w:rsid w:val="00C40A55"/>
    <w:rsid w:val="00C40C41"/>
    <w:rsid w:val="00C414EA"/>
    <w:rsid w:val="00C42651"/>
    <w:rsid w:val="00C4362C"/>
    <w:rsid w:val="00C43A8A"/>
    <w:rsid w:val="00C44E40"/>
    <w:rsid w:val="00C454CC"/>
    <w:rsid w:val="00C454EA"/>
    <w:rsid w:val="00C46341"/>
    <w:rsid w:val="00C47D31"/>
    <w:rsid w:val="00C5021F"/>
    <w:rsid w:val="00C50307"/>
    <w:rsid w:val="00C50712"/>
    <w:rsid w:val="00C5165D"/>
    <w:rsid w:val="00C5375D"/>
    <w:rsid w:val="00C53900"/>
    <w:rsid w:val="00C5441F"/>
    <w:rsid w:val="00C548E0"/>
    <w:rsid w:val="00C54CD8"/>
    <w:rsid w:val="00C55542"/>
    <w:rsid w:val="00C55700"/>
    <w:rsid w:val="00C560A4"/>
    <w:rsid w:val="00C56604"/>
    <w:rsid w:val="00C56B67"/>
    <w:rsid w:val="00C57000"/>
    <w:rsid w:val="00C5774C"/>
    <w:rsid w:val="00C57B41"/>
    <w:rsid w:val="00C57C08"/>
    <w:rsid w:val="00C6057F"/>
    <w:rsid w:val="00C60CAF"/>
    <w:rsid w:val="00C6227B"/>
    <w:rsid w:val="00C648C8"/>
    <w:rsid w:val="00C64D0C"/>
    <w:rsid w:val="00C654CB"/>
    <w:rsid w:val="00C67F8F"/>
    <w:rsid w:val="00C70288"/>
    <w:rsid w:val="00C70CD5"/>
    <w:rsid w:val="00C71B21"/>
    <w:rsid w:val="00C72243"/>
    <w:rsid w:val="00C72744"/>
    <w:rsid w:val="00C72D9E"/>
    <w:rsid w:val="00C7322C"/>
    <w:rsid w:val="00C74124"/>
    <w:rsid w:val="00C7463C"/>
    <w:rsid w:val="00C751E3"/>
    <w:rsid w:val="00C76C0D"/>
    <w:rsid w:val="00C77759"/>
    <w:rsid w:val="00C802FA"/>
    <w:rsid w:val="00C8049C"/>
    <w:rsid w:val="00C81D03"/>
    <w:rsid w:val="00C82547"/>
    <w:rsid w:val="00C8440B"/>
    <w:rsid w:val="00C8456C"/>
    <w:rsid w:val="00C8469E"/>
    <w:rsid w:val="00C85363"/>
    <w:rsid w:val="00C871F8"/>
    <w:rsid w:val="00C87695"/>
    <w:rsid w:val="00C90E85"/>
    <w:rsid w:val="00C911B9"/>
    <w:rsid w:val="00C950DF"/>
    <w:rsid w:val="00C96372"/>
    <w:rsid w:val="00C96AB3"/>
    <w:rsid w:val="00CA0FB9"/>
    <w:rsid w:val="00CA162F"/>
    <w:rsid w:val="00CA2B7E"/>
    <w:rsid w:val="00CA3B40"/>
    <w:rsid w:val="00CA4231"/>
    <w:rsid w:val="00CA456B"/>
    <w:rsid w:val="00CA493D"/>
    <w:rsid w:val="00CA5A1E"/>
    <w:rsid w:val="00CA68A0"/>
    <w:rsid w:val="00CA74E5"/>
    <w:rsid w:val="00CB024D"/>
    <w:rsid w:val="00CB05A4"/>
    <w:rsid w:val="00CB07BB"/>
    <w:rsid w:val="00CB18D0"/>
    <w:rsid w:val="00CB372B"/>
    <w:rsid w:val="00CB5B8F"/>
    <w:rsid w:val="00CB69AE"/>
    <w:rsid w:val="00CC0ADF"/>
    <w:rsid w:val="00CC143F"/>
    <w:rsid w:val="00CC2F09"/>
    <w:rsid w:val="00CC325F"/>
    <w:rsid w:val="00CC4FAB"/>
    <w:rsid w:val="00CD0373"/>
    <w:rsid w:val="00CD094C"/>
    <w:rsid w:val="00CD0B21"/>
    <w:rsid w:val="00CD0C24"/>
    <w:rsid w:val="00CD2050"/>
    <w:rsid w:val="00CD264F"/>
    <w:rsid w:val="00CD3161"/>
    <w:rsid w:val="00CD355E"/>
    <w:rsid w:val="00CD3C38"/>
    <w:rsid w:val="00CD3ED0"/>
    <w:rsid w:val="00CD597C"/>
    <w:rsid w:val="00CD7986"/>
    <w:rsid w:val="00CE08A9"/>
    <w:rsid w:val="00CE2744"/>
    <w:rsid w:val="00CE4E87"/>
    <w:rsid w:val="00CE4EAE"/>
    <w:rsid w:val="00CE5689"/>
    <w:rsid w:val="00CE5899"/>
    <w:rsid w:val="00CE5A14"/>
    <w:rsid w:val="00CE766D"/>
    <w:rsid w:val="00CE7E72"/>
    <w:rsid w:val="00CF016B"/>
    <w:rsid w:val="00CF2D17"/>
    <w:rsid w:val="00CF3F81"/>
    <w:rsid w:val="00CF46C1"/>
    <w:rsid w:val="00CF4FD4"/>
    <w:rsid w:val="00D019F7"/>
    <w:rsid w:val="00D03E66"/>
    <w:rsid w:val="00D03EDA"/>
    <w:rsid w:val="00D0463B"/>
    <w:rsid w:val="00D04F6E"/>
    <w:rsid w:val="00D06FD8"/>
    <w:rsid w:val="00D079FF"/>
    <w:rsid w:val="00D07AEF"/>
    <w:rsid w:val="00D1065D"/>
    <w:rsid w:val="00D1202B"/>
    <w:rsid w:val="00D140DE"/>
    <w:rsid w:val="00D144A5"/>
    <w:rsid w:val="00D15472"/>
    <w:rsid w:val="00D16535"/>
    <w:rsid w:val="00D1738A"/>
    <w:rsid w:val="00D17554"/>
    <w:rsid w:val="00D17901"/>
    <w:rsid w:val="00D20791"/>
    <w:rsid w:val="00D210A1"/>
    <w:rsid w:val="00D212F7"/>
    <w:rsid w:val="00D230F0"/>
    <w:rsid w:val="00D2367A"/>
    <w:rsid w:val="00D24442"/>
    <w:rsid w:val="00D24506"/>
    <w:rsid w:val="00D2455A"/>
    <w:rsid w:val="00D2488A"/>
    <w:rsid w:val="00D248E0"/>
    <w:rsid w:val="00D261E3"/>
    <w:rsid w:val="00D270AB"/>
    <w:rsid w:val="00D30CF7"/>
    <w:rsid w:val="00D317A1"/>
    <w:rsid w:val="00D31B48"/>
    <w:rsid w:val="00D31FD0"/>
    <w:rsid w:val="00D32481"/>
    <w:rsid w:val="00D34C65"/>
    <w:rsid w:val="00D3587A"/>
    <w:rsid w:val="00D35B53"/>
    <w:rsid w:val="00D36BE2"/>
    <w:rsid w:val="00D3730C"/>
    <w:rsid w:val="00D3791B"/>
    <w:rsid w:val="00D423F4"/>
    <w:rsid w:val="00D42999"/>
    <w:rsid w:val="00D4299A"/>
    <w:rsid w:val="00D43162"/>
    <w:rsid w:val="00D43669"/>
    <w:rsid w:val="00D45EF6"/>
    <w:rsid w:val="00D46380"/>
    <w:rsid w:val="00D4686D"/>
    <w:rsid w:val="00D46A50"/>
    <w:rsid w:val="00D47DB7"/>
    <w:rsid w:val="00D50D86"/>
    <w:rsid w:val="00D53CB3"/>
    <w:rsid w:val="00D53F35"/>
    <w:rsid w:val="00D553DE"/>
    <w:rsid w:val="00D559BC"/>
    <w:rsid w:val="00D56884"/>
    <w:rsid w:val="00D6057B"/>
    <w:rsid w:val="00D60588"/>
    <w:rsid w:val="00D60A6B"/>
    <w:rsid w:val="00D6136C"/>
    <w:rsid w:val="00D623FA"/>
    <w:rsid w:val="00D627C7"/>
    <w:rsid w:val="00D62CD9"/>
    <w:rsid w:val="00D633E1"/>
    <w:rsid w:val="00D64165"/>
    <w:rsid w:val="00D65503"/>
    <w:rsid w:val="00D6568F"/>
    <w:rsid w:val="00D65749"/>
    <w:rsid w:val="00D66523"/>
    <w:rsid w:val="00D67A1E"/>
    <w:rsid w:val="00D67AAC"/>
    <w:rsid w:val="00D7002F"/>
    <w:rsid w:val="00D7007F"/>
    <w:rsid w:val="00D709A8"/>
    <w:rsid w:val="00D70AB8"/>
    <w:rsid w:val="00D71128"/>
    <w:rsid w:val="00D71E27"/>
    <w:rsid w:val="00D7328D"/>
    <w:rsid w:val="00D73E12"/>
    <w:rsid w:val="00D73EE6"/>
    <w:rsid w:val="00D74279"/>
    <w:rsid w:val="00D75702"/>
    <w:rsid w:val="00D75E44"/>
    <w:rsid w:val="00D76318"/>
    <w:rsid w:val="00D77013"/>
    <w:rsid w:val="00D77600"/>
    <w:rsid w:val="00D77F38"/>
    <w:rsid w:val="00D801D0"/>
    <w:rsid w:val="00D82220"/>
    <w:rsid w:val="00D84186"/>
    <w:rsid w:val="00D847FC"/>
    <w:rsid w:val="00D84A1B"/>
    <w:rsid w:val="00D87EFF"/>
    <w:rsid w:val="00D87F26"/>
    <w:rsid w:val="00D90B1D"/>
    <w:rsid w:val="00D911B2"/>
    <w:rsid w:val="00D919A0"/>
    <w:rsid w:val="00D926B7"/>
    <w:rsid w:val="00D929F1"/>
    <w:rsid w:val="00D933C6"/>
    <w:rsid w:val="00D9379F"/>
    <w:rsid w:val="00D96072"/>
    <w:rsid w:val="00D97608"/>
    <w:rsid w:val="00D97D36"/>
    <w:rsid w:val="00DA0705"/>
    <w:rsid w:val="00DA13AD"/>
    <w:rsid w:val="00DA4B06"/>
    <w:rsid w:val="00DA6931"/>
    <w:rsid w:val="00DA777F"/>
    <w:rsid w:val="00DA798C"/>
    <w:rsid w:val="00DB0147"/>
    <w:rsid w:val="00DB050F"/>
    <w:rsid w:val="00DB0C21"/>
    <w:rsid w:val="00DB1541"/>
    <w:rsid w:val="00DB1569"/>
    <w:rsid w:val="00DB3B98"/>
    <w:rsid w:val="00DB4296"/>
    <w:rsid w:val="00DB4703"/>
    <w:rsid w:val="00DB4B06"/>
    <w:rsid w:val="00DB5464"/>
    <w:rsid w:val="00DB5E35"/>
    <w:rsid w:val="00DB6CBD"/>
    <w:rsid w:val="00DB7FAF"/>
    <w:rsid w:val="00DC014A"/>
    <w:rsid w:val="00DC13C0"/>
    <w:rsid w:val="00DC15D8"/>
    <w:rsid w:val="00DC1CB0"/>
    <w:rsid w:val="00DC2C80"/>
    <w:rsid w:val="00DC3196"/>
    <w:rsid w:val="00DC3952"/>
    <w:rsid w:val="00DC5466"/>
    <w:rsid w:val="00DC6B1E"/>
    <w:rsid w:val="00DD0603"/>
    <w:rsid w:val="00DD0B85"/>
    <w:rsid w:val="00DD0BE2"/>
    <w:rsid w:val="00DD0DF5"/>
    <w:rsid w:val="00DD0FC7"/>
    <w:rsid w:val="00DD132F"/>
    <w:rsid w:val="00DD1A4D"/>
    <w:rsid w:val="00DD29FD"/>
    <w:rsid w:val="00DD318E"/>
    <w:rsid w:val="00DD3342"/>
    <w:rsid w:val="00DD4195"/>
    <w:rsid w:val="00DD4C49"/>
    <w:rsid w:val="00DD4E39"/>
    <w:rsid w:val="00DD5A82"/>
    <w:rsid w:val="00DD79D4"/>
    <w:rsid w:val="00DD7B1A"/>
    <w:rsid w:val="00DE0057"/>
    <w:rsid w:val="00DE058D"/>
    <w:rsid w:val="00DE07C3"/>
    <w:rsid w:val="00DE1C45"/>
    <w:rsid w:val="00DE5C52"/>
    <w:rsid w:val="00DE6AC4"/>
    <w:rsid w:val="00DE79C7"/>
    <w:rsid w:val="00DE7E0E"/>
    <w:rsid w:val="00DF09BB"/>
    <w:rsid w:val="00DF1909"/>
    <w:rsid w:val="00DF1D02"/>
    <w:rsid w:val="00DF1F92"/>
    <w:rsid w:val="00DF290D"/>
    <w:rsid w:val="00DF3A08"/>
    <w:rsid w:val="00DF3E40"/>
    <w:rsid w:val="00DF41C9"/>
    <w:rsid w:val="00DF4231"/>
    <w:rsid w:val="00DF5448"/>
    <w:rsid w:val="00DF5A5F"/>
    <w:rsid w:val="00DF5FBE"/>
    <w:rsid w:val="00E019A8"/>
    <w:rsid w:val="00E01A0B"/>
    <w:rsid w:val="00E01B0E"/>
    <w:rsid w:val="00E03B77"/>
    <w:rsid w:val="00E05049"/>
    <w:rsid w:val="00E0574C"/>
    <w:rsid w:val="00E06B36"/>
    <w:rsid w:val="00E06FEB"/>
    <w:rsid w:val="00E10C3D"/>
    <w:rsid w:val="00E10CF7"/>
    <w:rsid w:val="00E10FD3"/>
    <w:rsid w:val="00E1281D"/>
    <w:rsid w:val="00E1282A"/>
    <w:rsid w:val="00E12C18"/>
    <w:rsid w:val="00E14159"/>
    <w:rsid w:val="00E179C1"/>
    <w:rsid w:val="00E21169"/>
    <w:rsid w:val="00E21EFB"/>
    <w:rsid w:val="00E22A7E"/>
    <w:rsid w:val="00E2302F"/>
    <w:rsid w:val="00E23093"/>
    <w:rsid w:val="00E234D3"/>
    <w:rsid w:val="00E24037"/>
    <w:rsid w:val="00E258D7"/>
    <w:rsid w:val="00E26030"/>
    <w:rsid w:val="00E27043"/>
    <w:rsid w:val="00E30117"/>
    <w:rsid w:val="00E33B88"/>
    <w:rsid w:val="00E33B90"/>
    <w:rsid w:val="00E34CF0"/>
    <w:rsid w:val="00E34D98"/>
    <w:rsid w:val="00E350A0"/>
    <w:rsid w:val="00E35DB4"/>
    <w:rsid w:val="00E37E1F"/>
    <w:rsid w:val="00E406D8"/>
    <w:rsid w:val="00E42B21"/>
    <w:rsid w:val="00E44D6E"/>
    <w:rsid w:val="00E45532"/>
    <w:rsid w:val="00E45624"/>
    <w:rsid w:val="00E478F1"/>
    <w:rsid w:val="00E5177F"/>
    <w:rsid w:val="00E51852"/>
    <w:rsid w:val="00E51FE4"/>
    <w:rsid w:val="00E543B1"/>
    <w:rsid w:val="00E55148"/>
    <w:rsid w:val="00E55213"/>
    <w:rsid w:val="00E5574E"/>
    <w:rsid w:val="00E55CFE"/>
    <w:rsid w:val="00E55E2F"/>
    <w:rsid w:val="00E56634"/>
    <w:rsid w:val="00E567F0"/>
    <w:rsid w:val="00E5780E"/>
    <w:rsid w:val="00E61BD8"/>
    <w:rsid w:val="00E61D58"/>
    <w:rsid w:val="00E62101"/>
    <w:rsid w:val="00E62860"/>
    <w:rsid w:val="00E633F8"/>
    <w:rsid w:val="00E63900"/>
    <w:rsid w:val="00E66368"/>
    <w:rsid w:val="00E67444"/>
    <w:rsid w:val="00E677EC"/>
    <w:rsid w:val="00E67AB4"/>
    <w:rsid w:val="00E67F23"/>
    <w:rsid w:val="00E7038D"/>
    <w:rsid w:val="00E70BBF"/>
    <w:rsid w:val="00E71E2F"/>
    <w:rsid w:val="00E74521"/>
    <w:rsid w:val="00E7477C"/>
    <w:rsid w:val="00E74C01"/>
    <w:rsid w:val="00E74CF7"/>
    <w:rsid w:val="00E75410"/>
    <w:rsid w:val="00E75DA6"/>
    <w:rsid w:val="00E762F7"/>
    <w:rsid w:val="00E80910"/>
    <w:rsid w:val="00E80B14"/>
    <w:rsid w:val="00E82003"/>
    <w:rsid w:val="00E82D6E"/>
    <w:rsid w:val="00E840E2"/>
    <w:rsid w:val="00E86A2D"/>
    <w:rsid w:val="00E86AEF"/>
    <w:rsid w:val="00E90A0D"/>
    <w:rsid w:val="00E910E8"/>
    <w:rsid w:val="00E926F0"/>
    <w:rsid w:val="00E94959"/>
    <w:rsid w:val="00E97195"/>
    <w:rsid w:val="00EA200B"/>
    <w:rsid w:val="00EA2120"/>
    <w:rsid w:val="00EA2EE4"/>
    <w:rsid w:val="00EA3FEF"/>
    <w:rsid w:val="00EA46AD"/>
    <w:rsid w:val="00EA4825"/>
    <w:rsid w:val="00EA49B0"/>
    <w:rsid w:val="00EA5809"/>
    <w:rsid w:val="00EA5C93"/>
    <w:rsid w:val="00EA5D11"/>
    <w:rsid w:val="00EA7DC9"/>
    <w:rsid w:val="00EB079A"/>
    <w:rsid w:val="00EB1E69"/>
    <w:rsid w:val="00EB2C29"/>
    <w:rsid w:val="00EB3255"/>
    <w:rsid w:val="00EB4CA4"/>
    <w:rsid w:val="00EB4CC7"/>
    <w:rsid w:val="00EB4D09"/>
    <w:rsid w:val="00EB6161"/>
    <w:rsid w:val="00EB69AA"/>
    <w:rsid w:val="00EC1309"/>
    <w:rsid w:val="00EC185D"/>
    <w:rsid w:val="00EC1F39"/>
    <w:rsid w:val="00EC2AE3"/>
    <w:rsid w:val="00EC3DC9"/>
    <w:rsid w:val="00EC4774"/>
    <w:rsid w:val="00EC58D5"/>
    <w:rsid w:val="00EC5DBD"/>
    <w:rsid w:val="00EC606E"/>
    <w:rsid w:val="00EC7BBC"/>
    <w:rsid w:val="00EC7C62"/>
    <w:rsid w:val="00ED0E4C"/>
    <w:rsid w:val="00ED156B"/>
    <w:rsid w:val="00ED1580"/>
    <w:rsid w:val="00ED3B96"/>
    <w:rsid w:val="00ED40BA"/>
    <w:rsid w:val="00ED45F9"/>
    <w:rsid w:val="00ED47F0"/>
    <w:rsid w:val="00EE020E"/>
    <w:rsid w:val="00EE04B1"/>
    <w:rsid w:val="00EE07BD"/>
    <w:rsid w:val="00EE2085"/>
    <w:rsid w:val="00EE2776"/>
    <w:rsid w:val="00EE320F"/>
    <w:rsid w:val="00EE3F1D"/>
    <w:rsid w:val="00EE5D6F"/>
    <w:rsid w:val="00EE68DE"/>
    <w:rsid w:val="00EE72B9"/>
    <w:rsid w:val="00EE7335"/>
    <w:rsid w:val="00EE735D"/>
    <w:rsid w:val="00EF11A9"/>
    <w:rsid w:val="00EF151A"/>
    <w:rsid w:val="00EF1BDD"/>
    <w:rsid w:val="00EF3ED1"/>
    <w:rsid w:val="00EF57AF"/>
    <w:rsid w:val="00EF57C9"/>
    <w:rsid w:val="00EF59D9"/>
    <w:rsid w:val="00EF5A13"/>
    <w:rsid w:val="00EF68E9"/>
    <w:rsid w:val="00EF75B1"/>
    <w:rsid w:val="00EF7D8E"/>
    <w:rsid w:val="00F0021A"/>
    <w:rsid w:val="00F00803"/>
    <w:rsid w:val="00F0275A"/>
    <w:rsid w:val="00F028A3"/>
    <w:rsid w:val="00F02E31"/>
    <w:rsid w:val="00F02E48"/>
    <w:rsid w:val="00F04286"/>
    <w:rsid w:val="00F05A47"/>
    <w:rsid w:val="00F05D4E"/>
    <w:rsid w:val="00F06BE5"/>
    <w:rsid w:val="00F0772F"/>
    <w:rsid w:val="00F10323"/>
    <w:rsid w:val="00F10510"/>
    <w:rsid w:val="00F11F17"/>
    <w:rsid w:val="00F13FD2"/>
    <w:rsid w:val="00F14183"/>
    <w:rsid w:val="00F150B4"/>
    <w:rsid w:val="00F16198"/>
    <w:rsid w:val="00F167E7"/>
    <w:rsid w:val="00F1685D"/>
    <w:rsid w:val="00F176CB"/>
    <w:rsid w:val="00F20605"/>
    <w:rsid w:val="00F21588"/>
    <w:rsid w:val="00F22671"/>
    <w:rsid w:val="00F22994"/>
    <w:rsid w:val="00F22A59"/>
    <w:rsid w:val="00F2318D"/>
    <w:rsid w:val="00F2379D"/>
    <w:rsid w:val="00F25DB0"/>
    <w:rsid w:val="00F26206"/>
    <w:rsid w:val="00F2653D"/>
    <w:rsid w:val="00F27AB3"/>
    <w:rsid w:val="00F31323"/>
    <w:rsid w:val="00F33865"/>
    <w:rsid w:val="00F34EC0"/>
    <w:rsid w:val="00F359A2"/>
    <w:rsid w:val="00F35D3A"/>
    <w:rsid w:val="00F35FCA"/>
    <w:rsid w:val="00F3646C"/>
    <w:rsid w:val="00F36719"/>
    <w:rsid w:val="00F36F7F"/>
    <w:rsid w:val="00F40C32"/>
    <w:rsid w:val="00F418F5"/>
    <w:rsid w:val="00F42F2F"/>
    <w:rsid w:val="00F44F02"/>
    <w:rsid w:val="00F506F6"/>
    <w:rsid w:val="00F50858"/>
    <w:rsid w:val="00F50FEC"/>
    <w:rsid w:val="00F510E0"/>
    <w:rsid w:val="00F5111B"/>
    <w:rsid w:val="00F53441"/>
    <w:rsid w:val="00F53B7D"/>
    <w:rsid w:val="00F53E28"/>
    <w:rsid w:val="00F54AAD"/>
    <w:rsid w:val="00F5572E"/>
    <w:rsid w:val="00F56153"/>
    <w:rsid w:val="00F565F6"/>
    <w:rsid w:val="00F56C67"/>
    <w:rsid w:val="00F623F1"/>
    <w:rsid w:val="00F62785"/>
    <w:rsid w:val="00F62BFF"/>
    <w:rsid w:val="00F654A1"/>
    <w:rsid w:val="00F67D68"/>
    <w:rsid w:val="00F70299"/>
    <w:rsid w:val="00F70543"/>
    <w:rsid w:val="00F7065D"/>
    <w:rsid w:val="00F70857"/>
    <w:rsid w:val="00F70DC9"/>
    <w:rsid w:val="00F71D81"/>
    <w:rsid w:val="00F72098"/>
    <w:rsid w:val="00F72811"/>
    <w:rsid w:val="00F73166"/>
    <w:rsid w:val="00F73413"/>
    <w:rsid w:val="00F74F21"/>
    <w:rsid w:val="00F76888"/>
    <w:rsid w:val="00F773D4"/>
    <w:rsid w:val="00F77C0B"/>
    <w:rsid w:val="00F804E4"/>
    <w:rsid w:val="00F83621"/>
    <w:rsid w:val="00F83E4B"/>
    <w:rsid w:val="00F842DE"/>
    <w:rsid w:val="00F867BB"/>
    <w:rsid w:val="00F86B00"/>
    <w:rsid w:val="00F87D53"/>
    <w:rsid w:val="00F915E0"/>
    <w:rsid w:val="00F91F90"/>
    <w:rsid w:val="00F91FD2"/>
    <w:rsid w:val="00F92D4B"/>
    <w:rsid w:val="00F92F74"/>
    <w:rsid w:val="00F97544"/>
    <w:rsid w:val="00FA0089"/>
    <w:rsid w:val="00FA1D38"/>
    <w:rsid w:val="00FA23CE"/>
    <w:rsid w:val="00FA2803"/>
    <w:rsid w:val="00FA3177"/>
    <w:rsid w:val="00FA3B51"/>
    <w:rsid w:val="00FA4026"/>
    <w:rsid w:val="00FA42FD"/>
    <w:rsid w:val="00FA450B"/>
    <w:rsid w:val="00FA4F48"/>
    <w:rsid w:val="00FA505B"/>
    <w:rsid w:val="00FA5191"/>
    <w:rsid w:val="00FA5C03"/>
    <w:rsid w:val="00FA5E09"/>
    <w:rsid w:val="00FA62A2"/>
    <w:rsid w:val="00FB03F0"/>
    <w:rsid w:val="00FB0B2C"/>
    <w:rsid w:val="00FB0D71"/>
    <w:rsid w:val="00FB130C"/>
    <w:rsid w:val="00FB228C"/>
    <w:rsid w:val="00FB2FD8"/>
    <w:rsid w:val="00FB4E43"/>
    <w:rsid w:val="00FB5791"/>
    <w:rsid w:val="00FB5A6A"/>
    <w:rsid w:val="00FB6970"/>
    <w:rsid w:val="00FB7872"/>
    <w:rsid w:val="00FC0056"/>
    <w:rsid w:val="00FC00EF"/>
    <w:rsid w:val="00FC242B"/>
    <w:rsid w:val="00FC4D7F"/>
    <w:rsid w:val="00FC5A5F"/>
    <w:rsid w:val="00FC5C80"/>
    <w:rsid w:val="00FD4999"/>
    <w:rsid w:val="00FD5F3A"/>
    <w:rsid w:val="00FD654B"/>
    <w:rsid w:val="00FD69D1"/>
    <w:rsid w:val="00FD6A85"/>
    <w:rsid w:val="00FE094A"/>
    <w:rsid w:val="00FE0F1D"/>
    <w:rsid w:val="00FE13C7"/>
    <w:rsid w:val="00FE15F0"/>
    <w:rsid w:val="00FE2D35"/>
    <w:rsid w:val="00FE315C"/>
    <w:rsid w:val="00FE4D54"/>
    <w:rsid w:val="00FE51D0"/>
    <w:rsid w:val="00FE5217"/>
    <w:rsid w:val="00FE7C35"/>
    <w:rsid w:val="00FF0C41"/>
    <w:rsid w:val="00FF424B"/>
    <w:rsid w:val="00FF5D18"/>
    <w:rsid w:val="00FF65B2"/>
    <w:rsid w:val="00FF6B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B1543"/>
  <w15:docId w15:val="{2583A869-E461-4030-A3CE-AB30EE63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4FA"/>
    <w:pPr>
      <w:spacing w:after="200" w:line="276" w:lineRule="auto"/>
    </w:pPr>
    <w:rPr>
      <w:rFonts w:ascii="Verdana" w:hAnsi="Verdana"/>
      <w:sz w:val="17"/>
    </w:rPr>
  </w:style>
  <w:style w:type="paragraph" w:styleId="Heading1">
    <w:name w:val="heading 1"/>
    <w:basedOn w:val="Normal"/>
    <w:next w:val="Normal"/>
    <w:link w:val="Heading1Char"/>
    <w:uiPriority w:val="9"/>
    <w:qFormat/>
    <w:rsid w:val="008334FA"/>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8334FA"/>
    <w:pPr>
      <w:numPr>
        <w:ilvl w:val="1"/>
        <w:numId w:val="1"/>
      </w:num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334FA"/>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334F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334F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334F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334F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334F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334F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4F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334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334FA"/>
    <w:rPr>
      <w:rFonts w:asciiTheme="majorHAnsi" w:eastAsiaTheme="majorEastAsia" w:hAnsiTheme="majorHAnsi" w:cstheme="majorBidi"/>
      <w:b/>
      <w:bCs/>
      <w:color w:val="5B9BD5" w:themeColor="accent1"/>
      <w:sz w:val="17"/>
    </w:rPr>
  </w:style>
  <w:style w:type="character" w:customStyle="1" w:styleId="Heading4Char">
    <w:name w:val="Heading 4 Char"/>
    <w:basedOn w:val="DefaultParagraphFont"/>
    <w:link w:val="Heading4"/>
    <w:uiPriority w:val="9"/>
    <w:semiHidden/>
    <w:rsid w:val="008334FA"/>
    <w:rPr>
      <w:rFonts w:asciiTheme="majorHAnsi" w:eastAsiaTheme="majorEastAsia" w:hAnsiTheme="majorHAnsi" w:cstheme="majorBidi"/>
      <w:i/>
      <w:iCs/>
      <w:color w:val="2E74B5" w:themeColor="accent1" w:themeShade="BF"/>
      <w:sz w:val="17"/>
    </w:rPr>
  </w:style>
  <w:style w:type="character" w:customStyle="1" w:styleId="Heading5Char">
    <w:name w:val="Heading 5 Char"/>
    <w:basedOn w:val="DefaultParagraphFont"/>
    <w:link w:val="Heading5"/>
    <w:uiPriority w:val="9"/>
    <w:semiHidden/>
    <w:rsid w:val="008334FA"/>
    <w:rPr>
      <w:rFonts w:asciiTheme="majorHAnsi" w:eastAsiaTheme="majorEastAsia" w:hAnsiTheme="majorHAnsi" w:cstheme="majorBidi"/>
      <w:color w:val="2E74B5" w:themeColor="accent1" w:themeShade="BF"/>
      <w:sz w:val="17"/>
    </w:rPr>
  </w:style>
  <w:style w:type="character" w:customStyle="1" w:styleId="Heading6Char">
    <w:name w:val="Heading 6 Char"/>
    <w:basedOn w:val="DefaultParagraphFont"/>
    <w:link w:val="Heading6"/>
    <w:uiPriority w:val="9"/>
    <w:semiHidden/>
    <w:rsid w:val="008334FA"/>
    <w:rPr>
      <w:rFonts w:asciiTheme="majorHAnsi" w:eastAsiaTheme="majorEastAsia" w:hAnsiTheme="majorHAnsi" w:cstheme="majorBidi"/>
      <w:color w:val="1F4D78" w:themeColor="accent1" w:themeShade="7F"/>
      <w:sz w:val="17"/>
    </w:rPr>
  </w:style>
  <w:style w:type="character" w:customStyle="1" w:styleId="Heading7Char">
    <w:name w:val="Heading 7 Char"/>
    <w:basedOn w:val="DefaultParagraphFont"/>
    <w:link w:val="Heading7"/>
    <w:uiPriority w:val="9"/>
    <w:semiHidden/>
    <w:rsid w:val="008334FA"/>
    <w:rPr>
      <w:rFonts w:asciiTheme="majorHAnsi" w:eastAsiaTheme="majorEastAsia" w:hAnsiTheme="majorHAnsi" w:cstheme="majorBidi"/>
      <w:i/>
      <w:iCs/>
      <w:color w:val="1F4D78" w:themeColor="accent1" w:themeShade="7F"/>
      <w:sz w:val="17"/>
    </w:rPr>
  </w:style>
  <w:style w:type="character" w:customStyle="1" w:styleId="Heading8Char">
    <w:name w:val="Heading 8 Char"/>
    <w:basedOn w:val="DefaultParagraphFont"/>
    <w:link w:val="Heading8"/>
    <w:uiPriority w:val="9"/>
    <w:semiHidden/>
    <w:rsid w:val="008334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334F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833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FA"/>
  </w:style>
  <w:style w:type="paragraph" w:styleId="Footer">
    <w:name w:val="footer"/>
    <w:basedOn w:val="Normal"/>
    <w:link w:val="FooterChar"/>
    <w:uiPriority w:val="99"/>
    <w:unhideWhenUsed/>
    <w:rsid w:val="00833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FA"/>
  </w:style>
  <w:style w:type="character" w:styleId="CommentReference">
    <w:name w:val="annotation reference"/>
    <w:basedOn w:val="DefaultParagraphFont"/>
    <w:uiPriority w:val="99"/>
    <w:semiHidden/>
    <w:unhideWhenUsed/>
    <w:rsid w:val="008334FA"/>
    <w:rPr>
      <w:sz w:val="16"/>
      <w:szCs w:val="16"/>
    </w:rPr>
  </w:style>
  <w:style w:type="paragraph" w:styleId="CommentText">
    <w:name w:val="annotation text"/>
    <w:basedOn w:val="Normal"/>
    <w:link w:val="CommentTextChar"/>
    <w:uiPriority w:val="99"/>
    <w:unhideWhenUsed/>
    <w:rsid w:val="008334FA"/>
    <w:pPr>
      <w:spacing w:line="240" w:lineRule="auto"/>
    </w:pPr>
    <w:rPr>
      <w:sz w:val="20"/>
      <w:szCs w:val="20"/>
    </w:rPr>
  </w:style>
  <w:style w:type="character" w:customStyle="1" w:styleId="CommentTextChar">
    <w:name w:val="Comment Text Char"/>
    <w:basedOn w:val="DefaultParagraphFont"/>
    <w:link w:val="CommentText"/>
    <w:uiPriority w:val="99"/>
    <w:rsid w:val="008334FA"/>
    <w:rPr>
      <w:rFonts w:ascii="Verdana" w:hAnsi="Verdana"/>
      <w:sz w:val="20"/>
      <w:szCs w:val="20"/>
    </w:rPr>
  </w:style>
  <w:style w:type="paragraph" w:styleId="NoSpacing">
    <w:name w:val="No Spacing"/>
    <w:link w:val="NoSpacingChar"/>
    <w:uiPriority w:val="1"/>
    <w:qFormat/>
    <w:rsid w:val="008334FA"/>
    <w:pPr>
      <w:spacing w:after="0" w:line="240" w:lineRule="auto"/>
    </w:pPr>
    <w:rPr>
      <w:rFonts w:ascii="Verdana" w:hAnsi="Verdana"/>
      <w:sz w:val="17"/>
      <w:lang w:val="en-GB"/>
    </w:rPr>
  </w:style>
  <w:style w:type="character" w:customStyle="1" w:styleId="NoSpacingChar">
    <w:name w:val="No Spacing Char"/>
    <w:basedOn w:val="DefaultParagraphFont"/>
    <w:link w:val="NoSpacing"/>
    <w:uiPriority w:val="1"/>
    <w:rsid w:val="008334FA"/>
    <w:rPr>
      <w:rFonts w:ascii="Verdana" w:hAnsi="Verdana"/>
      <w:sz w:val="17"/>
      <w:lang w:val="en-GB"/>
    </w:rPr>
  </w:style>
  <w:style w:type="paragraph" w:styleId="BalloonText">
    <w:name w:val="Balloon Text"/>
    <w:basedOn w:val="Normal"/>
    <w:link w:val="BalloonTextChar"/>
    <w:uiPriority w:val="99"/>
    <w:semiHidden/>
    <w:unhideWhenUsed/>
    <w:rsid w:val="008334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4FA"/>
    <w:rPr>
      <w:rFonts w:ascii="Segoe UI" w:hAnsi="Segoe UI" w:cs="Segoe UI"/>
      <w:sz w:val="18"/>
      <w:szCs w:val="18"/>
    </w:rPr>
  </w:style>
  <w:style w:type="character" w:styleId="LineNumber">
    <w:name w:val="line number"/>
    <w:basedOn w:val="DefaultParagraphFont"/>
    <w:uiPriority w:val="99"/>
    <w:semiHidden/>
    <w:unhideWhenUsed/>
    <w:rsid w:val="008334FA"/>
  </w:style>
  <w:style w:type="paragraph" w:styleId="Caption">
    <w:name w:val="caption"/>
    <w:basedOn w:val="Normal"/>
    <w:next w:val="Normal"/>
    <w:link w:val="CaptionChar"/>
    <w:uiPriority w:val="35"/>
    <w:unhideWhenUsed/>
    <w:qFormat/>
    <w:rsid w:val="00121583"/>
    <w:pPr>
      <w:spacing w:line="240" w:lineRule="auto"/>
    </w:pPr>
    <w:rPr>
      <w:i/>
      <w:iCs/>
      <w:color w:val="44546A" w:themeColor="text2"/>
      <w:sz w:val="18"/>
      <w:szCs w:val="18"/>
    </w:rPr>
  </w:style>
  <w:style w:type="character" w:customStyle="1" w:styleId="CaptionChar">
    <w:name w:val="Caption Char"/>
    <w:basedOn w:val="DefaultParagraphFont"/>
    <w:link w:val="Caption"/>
    <w:uiPriority w:val="35"/>
    <w:rsid w:val="00740482"/>
    <w:rPr>
      <w:rFonts w:ascii="Verdana" w:hAnsi="Verdana"/>
      <w:i/>
      <w:iCs/>
      <w:color w:val="44546A" w:themeColor="text2"/>
      <w:sz w:val="18"/>
      <w:szCs w:val="18"/>
    </w:rPr>
  </w:style>
  <w:style w:type="table" w:customStyle="1" w:styleId="PlainTable31">
    <w:name w:val="Plain Table 31"/>
    <w:basedOn w:val="TableNormal"/>
    <w:uiPriority w:val="43"/>
    <w:rsid w:val="00C228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421729"/>
    <w:pPr>
      <w:autoSpaceDE w:val="0"/>
      <w:autoSpaceDN w:val="0"/>
      <w:adjustRightInd w:val="0"/>
      <w:spacing w:after="0" w:line="240" w:lineRule="auto"/>
    </w:pPr>
    <w:rPr>
      <w:rFonts w:ascii="Myriad Pro" w:hAnsi="Myriad Pro" w:cs="Myriad Pro"/>
      <w:color w:val="000000"/>
      <w:sz w:val="24"/>
      <w:szCs w:val="24"/>
      <w:lang w:val="en-GB"/>
    </w:rPr>
  </w:style>
  <w:style w:type="paragraph" w:styleId="CommentSubject">
    <w:name w:val="annotation subject"/>
    <w:basedOn w:val="CommentText"/>
    <w:next w:val="CommentText"/>
    <w:link w:val="CommentSubjectChar"/>
    <w:uiPriority w:val="99"/>
    <w:semiHidden/>
    <w:unhideWhenUsed/>
    <w:rsid w:val="002100B3"/>
    <w:rPr>
      <w:b/>
      <w:bCs/>
    </w:rPr>
  </w:style>
  <w:style w:type="character" w:customStyle="1" w:styleId="CommentSubjectChar">
    <w:name w:val="Comment Subject Char"/>
    <w:basedOn w:val="CommentTextChar"/>
    <w:link w:val="CommentSubject"/>
    <w:uiPriority w:val="99"/>
    <w:semiHidden/>
    <w:rsid w:val="002100B3"/>
    <w:rPr>
      <w:rFonts w:ascii="Verdana" w:hAnsi="Verdana"/>
      <w:b/>
      <w:bCs/>
      <w:sz w:val="20"/>
      <w:szCs w:val="20"/>
    </w:rPr>
  </w:style>
  <w:style w:type="character" w:styleId="Hyperlink">
    <w:name w:val="Hyperlink"/>
    <w:basedOn w:val="DefaultParagraphFont"/>
    <w:uiPriority w:val="99"/>
    <w:unhideWhenUsed/>
    <w:rsid w:val="00A40679"/>
    <w:rPr>
      <w:color w:val="0563C1" w:themeColor="hyperlink"/>
      <w:u w:val="single"/>
    </w:rPr>
  </w:style>
  <w:style w:type="paragraph" w:styleId="Revision">
    <w:name w:val="Revision"/>
    <w:hidden/>
    <w:uiPriority w:val="99"/>
    <w:semiHidden/>
    <w:rsid w:val="00F510E0"/>
    <w:pPr>
      <w:spacing w:after="0" w:line="240" w:lineRule="auto"/>
    </w:pPr>
    <w:rPr>
      <w:rFonts w:ascii="Verdana" w:hAnsi="Verdana"/>
      <w:sz w:val="17"/>
    </w:rPr>
  </w:style>
  <w:style w:type="paragraph" w:styleId="TableofFigures">
    <w:name w:val="table of figures"/>
    <w:basedOn w:val="Normal"/>
    <w:next w:val="Normal"/>
    <w:uiPriority w:val="99"/>
    <w:unhideWhenUsed/>
    <w:rsid w:val="00AE3C52"/>
    <w:pPr>
      <w:spacing w:after="0"/>
    </w:pPr>
  </w:style>
  <w:style w:type="table" w:styleId="TableGrid">
    <w:name w:val="Table Grid"/>
    <w:basedOn w:val="TableNormal"/>
    <w:uiPriority w:val="39"/>
    <w:rsid w:val="00997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207E"/>
    <w:pPr>
      <w:ind w:left="720"/>
      <w:contextualSpacing/>
    </w:pPr>
  </w:style>
  <w:style w:type="character" w:styleId="Strong">
    <w:name w:val="Strong"/>
    <w:basedOn w:val="DefaultParagraphFont"/>
    <w:uiPriority w:val="22"/>
    <w:qFormat/>
    <w:rsid w:val="00281D9B"/>
    <w:rPr>
      <w:b/>
      <w:bCs/>
    </w:rPr>
  </w:style>
  <w:style w:type="paragraph" w:customStyle="1" w:styleId="EndNoteBibliographyTitle">
    <w:name w:val="EndNote Bibliography Title"/>
    <w:basedOn w:val="Normal"/>
    <w:link w:val="EndNoteBibliographyTitleChar"/>
    <w:rsid w:val="00F74F2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F74F21"/>
    <w:rPr>
      <w:rFonts w:ascii="Times New Roman" w:hAnsi="Times New Roman" w:cs="Times New Roman"/>
      <w:noProof/>
      <w:sz w:val="24"/>
    </w:rPr>
  </w:style>
  <w:style w:type="paragraph" w:customStyle="1" w:styleId="EndNoteBibliography">
    <w:name w:val="EndNote Bibliography"/>
    <w:basedOn w:val="Normal"/>
    <w:link w:val="EndNoteBibliographyChar"/>
    <w:rsid w:val="00F74F21"/>
    <w:pPr>
      <w:spacing w:line="48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74F21"/>
    <w:rPr>
      <w:rFonts w:ascii="Times New Roman" w:hAnsi="Times New Roman" w:cs="Times New Roman"/>
      <w:noProof/>
      <w:sz w:val="24"/>
    </w:rPr>
  </w:style>
  <w:style w:type="character" w:customStyle="1" w:styleId="current-selection">
    <w:name w:val="current-selection"/>
    <w:basedOn w:val="DefaultParagraphFont"/>
    <w:rsid w:val="009854BE"/>
  </w:style>
  <w:style w:type="paragraph" w:customStyle="1" w:styleId="title1">
    <w:name w:val="title1"/>
    <w:basedOn w:val="Normal"/>
    <w:rsid w:val="00142B8F"/>
    <w:pPr>
      <w:spacing w:after="0" w:line="240" w:lineRule="auto"/>
    </w:pPr>
    <w:rPr>
      <w:rFonts w:ascii="Times New Roman" w:eastAsia="Times New Roman" w:hAnsi="Times New Roman" w:cs="Times New Roman"/>
      <w:sz w:val="27"/>
      <w:szCs w:val="27"/>
      <w:lang w:val="en-GB" w:eastAsia="en-GB"/>
    </w:rPr>
  </w:style>
  <w:style w:type="paragraph" w:customStyle="1" w:styleId="desc2">
    <w:name w:val="desc2"/>
    <w:basedOn w:val="Normal"/>
    <w:rsid w:val="00142B8F"/>
    <w:pPr>
      <w:spacing w:after="0" w:line="240" w:lineRule="auto"/>
    </w:pPr>
    <w:rPr>
      <w:rFonts w:ascii="Times New Roman" w:eastAsia="Times New Roman" w:hAnsi="Times New Roman" w:cs="Times New Roman"/>
      <w:sz w:val="26"/>
      <w:szCs w:val="26"/>
      <w:lang w:val="en-GB" w:eastAsia="en-GB"/>
    </w:rPr>
  </w:style>
  <w:style w:type="paragraph" w:customStyle="1" w:styleId="details1">
    <w:name w:val="details1"/>
    <w:basedOn w:val="Normal"/>
    <w:rsid w:val="00142B8F"/>
    <w:pPr>
      <w:spacing w:after="0" w:line="240" w:lineRule="auto"/>
    </w:pPr>
    <w:rPr>
      <w:rFonts w:ascii="Times New Roman" w:eastAsia="Times New Roman" w:hAnsi="Times New Roman" w:cs="Times New Roman"/>
      <w:sz w:val="22"/>
      <w:lang w:val="en-GB" w:eastAsia="en-GB"/>
    </w:rPr>
  </w:style>
  <w:style w:type="character" w:customStyle="1" w:styleId="jrnl">
    <w:name w:val="jrnl"/>
    <w:basedOn w:val="DefaultParagraphFont"/>
    <w:rsid w:val="00142B8F"/>
  </w:style>
  <w:style w:type="character" w:customStyle="1" w:styleId="a">
    <w:name w:val="_"/>
    <w:basedOn w:val="DefaultParagraphFont"/>
    <w:rsid w:val="00170DEC"/>
  </w:style>
  <w:style w:type="character" w:styleId="FollowedHyperlink">
    <w:name w:val="FollowedHyperlink"/>
    <w:basedOn w:val="DefaultParagraphFont"/>
    <w:uiPriority w:val="99"/>
    <w:semiHidden/>
    <w:unhideWhenUsed/>
    <w:rsid w:val="00BA3474"/>
    <w:rPr>
      <w:color w:val="954F72" w:themeColor="followedHyperlink"/>
      <w:u w:val="single"/>
    </w:rPr>
  </w:style>
  <w:style w:type="paragraph" w:styleId="NormalWeb">
    <w:name w:val="Normal (Web)"/>
    <w:basedOn w:val="Normal"/>
    <w:uiPriority w:val="99"/>
    <w:semiHidden/>
    <w:unhideWhenUsed/>
    <w:rsid w:val="00A32C22"/>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table" w:customStyle="1" w:styleId="GridTable2-Accent11">
    <w:name w:val="Grid Table 2 - Accent 11"/>
    <w:basedOn w:val="TableNormal"/>
    <w:uiPriority w:val="47"/>
    <w:rsid w:val="005728C9"/>
    <w:pPr>
      <w:spacing w:after="0" w:line="240" w:lineRule="auto"/>
    </w:pPr>
    <w:rPr>
      <w:rFonts w:ascii="Verdana" w:hAnsi="Verdana"/>
      <w:sz w:val="17"/>
      <w:lang w:val="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ighlight2">
    <w:name w:val="highlight2"/>
    <w:basedOn w:val="DefaultParagraphFont"/>
    <w:rsid w:val="00B71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2793">
      <w:bodyDiv w:val="1"/>
      <w:marLeft w:val="0"/>
      <w:marRight w:val="0"/>
      <w:marTop w:val="0"/>
      <w:marBottom w:val="0"/>
      <w:divBdr>
        <w:top w:val="none" w:sz="0" w:space="0" w:color="auto"/>
        <w:left w:val="none" w:sz="0" w:space="0" w:color="auto"/>
        <w:bottom w:val="none" w:sz="0" w:space="0" w:color="auto"/>
        <w:right w:val="none" w:sz="0" w:space="0" w:color="auto"/>
      </w:divBdr>
      <w:divsChild>
        <w:div w:id="799030910">
          <w:marLeft w:val="0"/>
          <w:marRight w:val="1"/>
          <w:marTop w:val="0"/>
          <w:marBottom w:val="0"/>
          <w:divBdr>
            <w:top w:val="none" w:sz="0" w:space="0" w:color="auto"/>
            <w:left w:val="none" w:sz="0" w:space="0" w:color="auto"/>
            <w:bottom w:val="none" w:sz="0" w:space="0" w:color="auto"/>
            <w:right w:val="none" w:sz="0" w:space="0" w:color="auto"/>
          </w:divBdr>
          <w:divsChild>
            <w:div w:id="969476088">
              <w:marLeft w:val="0"/>
              <w:marRight w:val="0"/>
              <w:marTop w:val="0"/>
              <w:marBottom w:val="0"/>
              <w:divBdr>
                <w:top w:val="none" w:sz="0" w:space="0" w:color="auto"/>
                <w:left w:val="none" w:sz="0" w:space="0" w:color="auto"/>
                <w:bottom w:val="none" w:sz="0" w:space="0" w:color="auto"/>
                <w:right w:val="none" w:sz="0" w:space="0" w:color="auto"/>
              </w:divBdr>
              <w:divsChild>
                <w:div w:id="974025884">
                  <w:marLeft w:val="0"/>
                  <w:marRight w:val="1"/>
                  <w:marTop w:val="0"/>
                  <w:marBottom w:val="0"/>
                  <w:divBdr>
                    <w:top w:val="none" w:sz="0" w:space="0" w:color="auto"/>
                    <w:left w:val="none" w:sz="0" w:space="0" w:color="auto"/>
                    <w:bottom w:val="none" w:sz="0" w:space="0" w:color="auto"/>
                    <w:right w:val="none" w:sz="0" w:space="0" w:color="auto"/>
                  </w:divBdr>
                  <w:divsChild>
                    <w:div w:id="153036480">
                      <w:marLeft w:val="0"/>
                      <w:marRight w:val="0"/>
                      <w:marTop w:val="0"/>
                      <w:marBottom w:val="0"/>
                      <w:divBdr>
                        <w:top w:val="none" w:sz="0" w:space="0" w:color="auto"/>
                        <w:left w:val="none" w:sz="0" w:space="0" w:color="auto"/>
                        <w:bottom w:val="none" w:sz="0" w:space="0" w:color="auto"/>
                        <w:right w:val="none" w:sz="0" w:space="0" w:color="auto"/>
                      </w:divBdr>
                      <w:divsChild>
                        <w:div w:id="1634943351">
                          <w:marLeft w:val="0"/>
                          <w:marRight w:val="0"/>
                          <w:marTop w:val="0"/>
                          <w:marBottom w:val="0"/>
                          <w:divBdr>
                            <w:top w:val="none" w:sz="0" w:space="0" w:color="auto"/>
                            <w:left w:val="none" w:sz="0" w:space="0" w:color="auto"/>
                            <w:bottom w:val="none" w:sz="0" w:space="0" w:color="auto"/>
                            <w:right w:val="none" w:sz="0" w:space="0" w:color="auto"/>
                          </w:divBdr>
                          <w:divsChild>
                            <w:div w:id="614018007">
                              <w:marLeft w:val="0"/>
                              <w:marRight w:val="0"/>
                              <w:marTop w:val="120"/>
                              <w:marBottom w:val="360"/>
                              <w:divBdr>
                                <w:top w:val="none" w:sz="0" w:space="0" w:color="auto"/>
                                <w:left w:val="none" w:sz="0" w:space="0" w:color="auto"/>
                                <w:bottom w:val="none" w:sz="0" w:space="0" w:color="auto"/>
                                <w:right w:val="none" w:sz="0" w:space="0" w:color="auto"/>
                              </w:divBdr>
                              <w:divsChild>
                                <w:div w:id="1465805181">
                                  <w:marLeft w:val="0"/>
                                  <w:marRight w:val="0"/>
                                  <w:marTop w:val="0"/>
                                  <w:marBottom w:val="0"/>
                                  <w:divBdr>
                                    <w:top w:val="none" w:sz="0" w:space="0" w:color="auto"/>
                                    <w:left w:val="none" w:sz="0" w:space="0" w:color="auto"/>
                                    <w:bottom w:val="none" w:sz="0" w:space="0" w:color="auto"/>
                                    <w:right w:val="none" w:sz="0" w:space="0" w:color="auto"/>
                                  </w:divBdr>
                                </w:div>
                                <w:div w:id="206224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99164">
      <w:bodyDiv w:val="1"/>
      <w:marLeft w:val="0"/>
      <w:marRight w:val="0"/>
      <w:marTop w:val="0"/>
      <w:marBottom w:val="0"/>
      <w:divBdr>
        <w:top w:val="none" w:sz="0" w:space="0" w:color="auto"/>
        <w:left w:val="none" w:sz="0" w:space="0" w:color="auto"/>
        <w:bottom w:val="none" w:sz="0" w:space="0" w:color="auto"/>
        <w:right w:val="none" w:sz="0" w:space="0" w:color="auto"/>
      </w:divBdr>
    </w:div>
    <w:div w:id="282657378">
      <w:bodyDiv w:val="1"/>
      <w:marLeft w:val="0"/>
      <w:marRight w:val="0"/>
      <w:marTop w:val="0"/>
      <w:marBottom w:val="0"/>
      <w:divBdr>
        <w:top w:val="none" w:sz="0" w:space="0" w:color="auto"/>
        <w:left w:val="none" w:sz="0" w:space="0" w:color="auto"/>
        <w:bottom w:val="none" w:sz="0" w:space="0" w:color="auto"/>
        <w:right w:val="none" w:sz="0" w:space="0" w:color="auto"/>
      </w:divBdr>
    </w:div>
    <w:div w:id="455488820">
      <w:bodyDiv w:val="1"/>
      <w:marLeft w:val="0"/>
      <w:marRight w:val="0"/>
      <w:marTop w:val="0"/>
      <w:marBottom w:val="0"/>
      <w:divBdr>
        <w:top w:val="none" w:sz="0" w:space="0" w:color="auto"/>
        <w:left w:val="none" w:sz="0" w:space="0" w:color="auto"/>
        <w:bottom w:val="none" w:sz="0" w:space="0" w:color="auto"/>
        <w:right w:val="none" w:sz="0" w:space="0" w:color="auto"/>
      </w:divBdr>
    </w:div>
    <w:div w:id="468594183">
      <w:bodyDiv w:val="1"/>
      <w:marLeft w:val="0"/>
      <w:marRight w:val="0"/>
      <w:marTop w:val="0"/>
      <w:marBottom w:val="0"/>
      <w:divBdr>
        <w:top w:val="none" w:sz="0" w:space="0" w:color="auto"/>
        <w:left w:val="none" w:sz="0" w:space="0" w:color="auto"/>
        <w:bottom w:val="none" w:sz="0" w:space="0" w:color="auto"/>
        <w:right w:val="none" w:sz="0" w:space="0" w:color="auto"/>
      </w:divBdr>
    </w:div>
    <w:div w:id="575941261">
      <w:bodyDiv w:val="1"/>
      <w:marLeft w:val="0"/>
      <w:marRight w:val="0"/>
      <w:marTop w:val="0"/>
      <w:marBottom w:val="0"/>
      <w:divBdr>
        <w:top w:val="none" w:sz="0" w:space="0" w:color="auto"/>
        <w:left w:val="none" w:sz="0" w:space="0" w:color="auto"/>
        <w:bottom w:val="none" w:sz="0" w:space="0" w:color="auto"/>
        <w:right w:val="none" w:sz="0" w:space="0" w:color="auto"/>
      </w:divBdr>
    </w:div>
    <w:div w:id="747196426">
      <w:bodyDiv w:val="1"/>
      <w:marLeft w:val="0"/>
      <w:marRight w:val="0"/>
      <w:marTop w:val="0"/>
      <w:marBottom w:val="0"/>
      <w:divBdr>
        <w:top w:val="none" w:sz="0" w:space="0" w:color="auto"/>
        <w:left w:val="none" w:sz="0" w:space="0" w:color="auto"/>
        <w:bottom w:val="none" w:sz="0" w:space="0" w:color="auto"/>
        <w:right w:val="none" w:sz="0" w:space="0" w:color="auto"/>
      </w:divBdr>
    </w:div>
    <w:div w:id="787578711">
      <w:bodyDiv w:val="1"/>
      <w:marLeft w:val="0"/>
      <w:marRight w:val="0"/>
      <w:marTop w:val="0"/>
      <w:marBottom w:val="0"/>
      <w:divBdr>
        <w:top w:val="none" w:sz="0" w:space="0" w:color="auto"/>
        <w:left w:val="none" w:sz="0" w:space="0" w:color="auto"/>
        <w:bottom w:val="none" w:sz="0" w:space="0" w:color="auto"/>
        <w:right w:val="none" w:sz="0" w:space="0" w:color="auto"/>
      </w:divBdr>
    </w:div>
    <w:div w:id="805665290">
      <w:bodyDiv w:val="1"/>
      <w:marLeft w:val="0"/>
      <w:marRight w:val="0"/>
      <w:marTop w:val="0"/>
      <w:marBottom w:val="0"/>
      <w:divBdr>
        <w:top w:val="none" w:sz="0" w:space="0" w:color="auto"/>
        <w:left w:val="none" w:sz="0" w:space="0" w:color="auto"/>
        <w:bottom w:val="none" w:sz="0" w:space="0" w:color="auto"/>
        <w:right w:val="none" w:sz="0" w:space="0" w:color="auto"/>
      </w:divBdr>
    </w:div>
    <w:div w:id="847258122">
      <w:bodyDiv w:val="1"/>
      <w:marLeft w:val="0"/>
      <w:marRight w:val="0"/>
      <w:marTop w:val="0"/>
      <w:marBottom w:val="0"/>
      <w:divBdr>
        <w:top w:val="none" w:sz="0" w:space="0" w:color="auto"/>
        <w:left w:val="none" w:sz="0" w:space="0" w:color="auto"/>
        <w:bottom w:val="none" w:sz="0" w:space="0" w:color="auto"/>
        <w:right w:val="none" w:sz="0" w:space="0" w:color="auto"/>
      </w:divBdr>
    </w:div>
    <w:div w:id="919413512">
      <w:bodyDiv w:val="1"/>
      <w:marLeft w:val="0"/>
      <w:marRight w:val="0"/>
      <w:marTop w:val="0"/>
      <w:marBottom w:val="0"/>
      <w:divBdr>
        <w:top w:val="none" w:sz="0" w:space="0" w:color="auto"/>
        <w:left w:val="none" w:sz="0" w:space="0" w:color="auto"/>
        <w:bottom w:val="none" w:sz="0" w:space="0" w:color="auto"/>
        <w:right w:val="none" w:sz="0" w:space="0" w:color="auto"/>
      </w:divBdr>
    </w:div>
    <w:div w:id="1067999342">
      <w:bodyDiv w:val="1"/>
      <w:marLeft w:val="0"/>
      <w:marRight w:val="0"/>
      <w:marTop w:val="0"/>
      <w:marBottom w:val="0"/>
      <w:divBdr>
        <w:top w:val="none" w:sz="0" w:space="0" w:color="auto"/>
        <w:left w:val="none" w:sz="0" w:space="0" w:color="auto"/>
        <w:bottom w:val="none" w:sz="0" w:space="0" w:color="auto"/>
        <w:right w:val="none" w:sz="0" w:space="0" w:color="auto"/>
      </w:divBdr>
      <w:divsChild>
        <w:div w:id="545070123">
          <w:marLeft w:val="0"/>
          <w:marRight w:val="0"/>
          <w:marTop w:val="0"/>
          <w:marBottom w:val="0"/>
          <w:divBdr>
            <w:top w:val="none" w:sz="0" w:space="0" w:color="auto"/>
            <w:left w:val="none" w:sz="0" w:space="0" w:color="auto"/>
            <w:bottom w:val="none" w:sz="0" w:space="0" w:color="auto"/>
            <w:right w:val="none" w:sz="0" w:space="0" w:color="auto"/>
          </w:divBdr>
          <w:divsChild>
            <w:div w:id="1252739448">
              <w:marLeft w:val="0"/>
              <w:marRight w:val="0"/>
              <w:marTop w:val="100"/>
              <w:marBottom w:val="100"/>
              <w:divBdr>
                <w:top w:val="none" w:sz="0" w:space="0" w:color="auto"/>
                <w:left w:val="none" w:sz="0" w:space="0" w:color="auto"/>
                <w:bottom w:val="none" w:sz="0" w:space="0" w:color="auto"/>
                <w:right w:val="none" w:sz="0" w:space="0" w:color="auto"/>
              </w:divBdr>
              <w:divsChild>
                <w:div w:id="754713442">
                  <w:marLeft w:val="0"/>
                  <w:marRight w:val="0"/>
                  <w:marTop w:val="0"/>
                  <w:marBottom w:val="0"/>
                  <w:divBdr>
                    <w:top w:val="none" w:sz="0" w:space="0" w:color="auto"/>
                    <w:left w:val="none" w:sz="0" w:space="0" w:color="auto"/>
                    <w:bottom w:val="none" w:sz="0" w:space="0" w:color="auto"/>
                    <w:right w:val="none" w:sz="0" w:space="0" w:color="auto"/>
                  </w:divBdr>
                  <w:divsChild>
                    <w:div w:id="1821117479">
                      <w:marLeft w:val="0"/>
                      <w:marRight w:val="0"/>
                      <w:marTop w:val="0"/>
                      <w:marBottom w:val="0"/>
                      <w:divBdr>
                        <w:top w:val="none" w:sz="0" w:space="0" w:color="auto"/>
                        <w:left w:val="none" w:sz="0" w:space="0" w:color="auto"/>
                        <w:bottom w:val="none" w:sz="0" w:space="0" w:color="auto"/>
                        <w:right w:val="none" w:sz="0" w:space="0" w:color="auto"/>
                      </w:divBdr>
                      <w:divsChild>
                        <w:div w:id="36860322">
                          <w:marLeft w:val="0"/>
                          <w:marRight w:val="0"/>
                          <w:marTop w:val="0"/>
                          <w:marBottom w:val="540"/>
                          <w:divBdr>
                            <w:top w:val="none" w:sz="0" w:space="0" w:color="auto"/>
                            <w:left w:val="none" w:sz="0" w:space="0" w:color="auto"/>
                            <w:bottom w:val="none" w:sz="0" w:space="0" w:color="auto"/>
                            <w:right w:val="none" w:sz="0" w:space="0" w:color="auto"/>
                          </w:divBdr>
                          <w:divsChild>
                            <w:div w:id="180438511">
                              <w:marLeft w:val="0"/>
                              <w:marRight w:val="0"/>
                              <w:marTop w:val="0"/>
                              <w:marBottom w:val="0"/>
                              <w:divBdr>
                                <w:top w:val="none" w:sz="0" w:space="0" w:color="auto"/>
                                <w:left w:val="none" w:sz="0" w:space="0" w:color="auto"/>
                                <w:bottom w:val="none" w:sz="0" w:space="0" w:color="auto"/>
                                <w:right w:val="none" w:sz="0" w:space="0" w:color="auto"/>
                              </w:divBdr>
                              <w:divsChild>
                                <w:div w:id="193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069917">
      <w:bodyDiv w:val="1"/>
      <w:marLeft w:val="0"/>
      <w:marRight w:val="0"/>
      <w:marTop w:val="0"/>
      <w:marBottom w:val="0"/>
      <w:divBdr>
        <w:top w:val="none" w:sz="0" w:space="0" w:color="auto"/>
        <w:left w:val="none" w:sz="0" w:space="0" w:color="auto"/>
        <w:bottom w:val="none" w:sz="0" w:space="0" w:color="auto"/>
        <w:right w:val="none" w:sz="0" w:space="0" w:color="auto"/>
      </w:divBdr>
    </w:div>
    <w:div w:id="1181549028">
      <w:bodyDiv w:val="1"/>
      <w:marLeft w:val="0"/>
      <w:marRight w:val="0"/>
      <w:marTop w:val="0"/>
      <w:marBottom w:val="0"/>
      <w:divBdr>
        <w:top w:val="none" w:sz="0" w:space="0" w:color="auto"/>
        <w:left w:val="none" w:sz="0" w:space="0" w:color="auto"/>
        <w:bottom w:val="none" w:sz="0" w:space="0" w:color="auto"/>
        <w:right w:val="none" w:sz="0" w:space="0" w:color="auto"/>
      </w:divBdr>
    </w:div>
    <w:div w:id="1185053309">
      <w:bodyDiv w:val="1"/>
      <w:marLeft w:val="0"/>
      <w:marRight w:val="0"/>
      <w:marTop w:val="0"/>
      <w:marBottom w:val="0"/>
      <w:divBdr>
        <w:top w:val="none" w:sz="0" w:space="0" w:color="auto"/>
        <w:left w:val="none" w:sz="0" w:space="0" w:color="auto"/>
        <w:bottom w:val="none" w:sz="0" w:space="0" w:color="auto"/>
        <w:right w:val="none" w:sz="0" w:space="0" w:color="auto"/>
      </w:divBdr>
    </w:div>
    <w:div w:id="1187210459">
      <w:bodyDiv w:val="1"/>
      <w:marLeft w:val="0"/>
      <w:marRight w:val="0"/>
      <w:marTop w:val="0"/>
      <w:marBottom w:val="0"/>
      <w:divBdr>
        <w:top w:val="none" w:sz="0" w:space="0" w:color="auto"/>
        <w:left w:val="none" w:sz="0" w:space="0" w:color="auto"/>
        <w:bottom w:val="none" w:sz="0" w:space="0" w:color="auto"/>
        <w:right w:val="none" w:sz="0" w:space="0" w:color="auto"/>
      </w:divBdr>
    </w:div>
    <w:div w:id="1394546902">
      <w:bodyDiv w:val="1"/>
      <w:marLeft w:val="0"/>
      <w:marRight w:val="0"/>
      <w:marTop w:val="0"/>
      <w:marBottom w:val="0"/>
      <w:divBdr>
        <w:top w:val="none" w:sz="0" w:space="0" w:color="auto"/>
        <w:left w:val="none" w:sz="0" w:space="0" w:color="auto"/>
        <w:bottom w:val="none" w:sz="0" w:space="0" w:color="auto"/>
        <w:right w:val="none" w:sz="0" w:space="0" w:color="auto"/>
      </w:divBdr>
      <w:divsChild>
        <w:div w:id="133379641">
          <w:marLeft w:val="0"/>
          <w:marRight w:val="1"/>
          <w:marTop w:val="0"/>
          <w:marBottom w:val="0"/>
          <w:divBdr>
            <w:top w:val="none" w:sz="0" w:space="0" w:color="auto"/>
            <w:left w:val="none" w:sz="0" w:space="0" w:color="auto"/>
            <w:bottom w:val="none" w:sz="0" w:space="0" w:color="auto"/>
            <w:right w:val="none" w:sz="0" w:space="0" w:color="auto"/>
          </w:divBdr>
          <w:divsChild>
            <w:div w:id="1648365229">
              <w:marLeft w:val="0"/>
              <w:marRight w:val="0"/>
              <w:marTop w:val="0"/>
              <w:marBottom w:val="0"/>
              <w:divBdr>
                <w:top w:val="none" w:sz="0" w:space="0" w:color="auto"/>
                <w:left w:val="none" w:sz="0" w:space="0" w:color="auto"/>
                <w:bottom w:val="none" w:sz="0" w:space="0" w:color="auto"/>
                <w:right w:val="none" w:sz="0" w:space="0" w:color="auto"/>
              </w:divBdr>
              <w:divsChild>
                <w:div w:id="1308703243">
                  <w:marLeft w:val="0"/>
                  <w:marRight w:val="1"/>
                  <w:marTop w:val="0"/>
                  <w:marBottom w:val="0"/>
                  <w:divBdr>
                    <w:top w:val="none" w:sz="0" w:space="0" w:color="auto"/>
                    <w:left w:val="none" w:sz="0" w:space="0" w:color="auto"/>
                    <w:bottom w:val="none" w:sz="0" w:space="0" w:color="auto"/>
                    <w:right w:val="none" w:sz="0" w:space="0" w:color="auto"/>
                  </w:divBdr>
                  <w:divsChild>
                    <w:div w:id="1883008807">
                      <w:marLeft w:val="0"/>
                      <w:marRight w:val="0"/>
                      <w:marTop w:val="0"/>
                      <w:marBottom w:val="0"/>
                      <w:divBdr>
                        <w:top w:val="none" w:sz="0" w:space="0" w:color="auto"/>
                        <w:left w:val="none" w:sz="0" w:space="0" w:color="auto"/>
                        <w:bottom w:val="none" w:sz="0" w:space="0" w:color="auto"/>
                        <w:right w:val="none" w:sz="0" w:space="0" w:color="auto"/>
                      </w:divBdr>
                      <w:divsChild>
                        <w:div w:id="1162159296">
                          <w:marLeft w:val="0"/>
                          <w:marRight w:val="0"/>
                          <w:marTop w:val="0"/>
                          <w:marBottom w:val="0"/>
                          <w:divBdr>
                            <w:top w:val="none" w:sz="0" w:space="0" w:color="auto"/>
                            <w:left w:val="none" w:sz="0" w:space="0" w:color="auto"/>
                            <w:bottom w:val="none" w:sz="0" w:space="0" w:color="auto"/>
                            <w:right w:val="none" w:sz="0" w:space="0" w:color="auto"/>
                          </w:divBdr>
                          <w:divsChild>
                            <w:div w:id="1392537690">
                              <w:marLeft w:val="0"/>
                              <w:marRight w:val="0"/>
                              <w:marTop w:val="120"/>
                              <w:marBottom w:val="360"/>
                              <w:divBdr>
                                <w:top w:val="none" w:sz="0" w:space="0" w:color="auto"/>
                                <w:left w:val="none" w:sz="0" w:space="0" w:color="auto"/>
                                <w:bottom w:val="none" w:sz="0" w:space="0" w:color="auto"/>
                                <w:right w:val="none" w:sz="0" w:space="0" w:color="auto"/>
                              </w:divBdr>
                              <w:divsChild>
                                <w:div w:id="1930306288">
                                  <w:marLeft w:val="420"/>
                                  <w:marRight w:val="0"/>
                                  <w:marTop w:val="0"/>
                                  <w:marBottom w:val="0"/>
                                  <w:divBdr>
                                    <w:top w:val="none" w:sz="0" w:space="0" w:color="auto"/>
                                    <w:left w:val="none" w:sz="0" w:space="0" w:color="auto"/>
                                    <w:bottom w:val="none" w:sz="0" w:space="0" w:color="auto"/>
                                    <w:right w:val="none" w:sz="0" w:space="0" w:color="auto"/>
                                  </w:divBdr>
                                  <w:divsChild>
                                    <w:div w:id="194877935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520510">
      <w:bodyDiv w:val="1"/>
      <w:marLeft w:val="0"/>
      <w:marRight w:val="0"/>
      <w:marTop w:val="0"/>
      <w:marBottom w:val="0"/>
      <w:divBdr>
        <w:top w:val="none" w:sz="0" w:space="0" w:color="auto"/>
        <w:left w:val="none" w:sz="0" w:space="0" w:color="auto"/>
        <w:bottom w:val="none" w:sz="0" w:space="0" w:color="auto"/>
        <w:right w:val="none" w:sz="0" w:space="0" w:color="auto"/>
      </w:divBdr>
      <w:divsChild>
        <w:div w:id="880632791">
          <w:marLeft w:val="0"/>
          <w:marRight w:val="0"/>
          <w:marTop w:val="0"/>
          <w:marBottom w:val="0"/>
          <w:divBdr>
            <w:top w:val="none" w:sz="0" w:space="0" w:color="auto"/>
            <w:left w:val="none" w:sz="0" w:space="0" w:color="auto"/>
            <w:bottom w:val="none" w:sz="0" w:space="0" w:color="auto"/>
            <w:right w:val="none" w:sz="0" w:space="0" w:color="auto"/>
          </w:divBdr>
          <w:divsChild>
            <w:div w:id="1594047747">
              <w:marLeft w:val="0"/>
              <w:marRight w:val="0"/>
              <w:marTop w:val="0"/>
              <w:marBottom w:val="0"/>
              <w:divBdr>
                <w:top w:val="none" w:sz="0" w:space="0" w:color="auto"/>
                <w:left w:val="none" w:sz="0" w:space="0" w:color="auto"/>
                <w:bottom w:val="none" w:sz="0" w:space="0" w:color="auto"/>
                <w:right w:val="none" w:sz="0" w:space="0" w:color="auto"/>
              </w:divBdr>
              <w:divsChild>
                <w:div w:id="963121773">
                  <w:marLeft w:val="0"/>
                  <w:marRight w:val="0"/>
                  <w:marTop w:val="181"/>
                  <w:marBottom w:val="181"/>
                  <w:divBdr>
                    <w:top w:val="none" w:sz="0" w:space="0" w:color="auto"/>
                    <w:left w:val="none" w:sz="0" w:space="0" w:color="auto"/>
                    <w:bottom w:val="none" w:sz="0" w:space="0" w:color="auto"/>
                    <w:right w:val="none" w:sz="0" w:space="0" w:color="auto"/>
                  </w:divBdr>
                  <w:divsChild>
                    <w:div w:id="1267694138">
                      <w:marLeft w:val="0"/>
                      <w:marRight w:val="0"/>
                      <w:marTop w:val="0"/>
                      <w:marBottom w:val="0"/>
                      <w:divBdr>
                        <w:top w:val="none" w:sz="0" w:space="0" w:color="auto"/>
                        <w:left w:val="none" w:sz="0" w:space="0" w:color="auto"/>
                        <w:bottom w:val="none" w:sz="0" w:space="0" w:color="auto"/>
                        <w:right w:val="none" w:sz="0" w:space="0" w:color="auto"/>
                      </w:divBdr>
                      <w:divsChild>
                        <w:div w:id="182675542">
                          <w:marLeft w:val="0"/>
                          <w:marRight w:val="0"/>
                          <w:marTop w:val="0"/>
                          <w:marBottom w:val="0"/>
                          <w:divBdr>
                            <w:top w:val="none" w:sz="0" w:space="0" w:color="auto"/>
                            <w:left w:val="none" w:sz="0" w:space="0" w:color="auto"/>
                            <w:bottom w:val="none" w:sz="0" w:space="0" w:color="auto"/>
                            <w:right w:val="none" w:sz="0" w:space="0" w:color="auto"/>
                          </w:divBdr>
                        </w:div>
                        <w:div w:id="1887452384">
                          <w:marLeft w:val="0"/>
                          <w:marRight w:val="0"/>
                          <w:marTop w:val="0"/>
                          <w:marBottom w:val="0"/>
                          <w:divBdr>
                            <w:top w:val="none" w:sz="0" w:space="0" w:color="auto"/>
                            <w:left w:val="none" w:sz="0" w:space="0" w:color="auto"/>
                            <w:bottom w:val="none" w:sz="0" w:space="0" w:color="auto"/>
                            <w:right w:val="none" w:sz="0" w:space="0" w:color="auto"/>
                          </w:divBdr>
                        </w:div>
                        <w:div w:id="20006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731122">
      <w:bodyDiv w:val="1"/>
      <w:marLeft w:val="0"/>
      <w:marRight w:val="0"/>
      <w:marTop w:val="0"/>
      <w:marBottom w:val="0"/>
      <w:divBdr>
        <w:top w:val="none" w:sz="0" w:space="0" w:color="auto"/>
        <w:left w:val="none" w:sz="0" w:space="0" w:color="auto"/>
        <w:bottom w:val="none" w:sz="0" w:space="0" w:color="auto"/>
        <w:right w:val="none" w:sz="0" w:space="0" w:color="auto"/>
      </w:divBdr>
    </w:div>
    <w:div w:id="1671712002">
      <w:bodyDiv w:val="1"/>
      <w:marLeft w:val="0"/>
      <w:marRight w:val="0"/>
      <w:marTop w:val="0"/>
      <w:marBottom w:val="0"/>
      <w:divBdr>
        <w:top w:val="none" w:sz="0" w:space="0" w:color="auto"/>
        <w:left w:val="none" w:sz="0" w:space="0" w:color="auto"/>
        <w:bottom w:val="none" w:sz="0" w:space="0" w:color="auto"/>
        <w:right w:val="none" w:sz="0" w:space="0" w:color="auto"/>
      </w:divBdr>
    </w:div>
    <w:div w:id="1743526597">
      <w:bodyDiv w:val="1"/>
      <w:marLeft w:val="0"/>
      <w:marRight w:val="0"/>
      <w:marTop w:val="0"/>
      <w:marBottom w:val="0"/>
      <w:divBdr>
        <w:top w:val="none" w:sz="0" w:space="0" w:color="auto"/>
        <w:left w:val="none" w:sz="0" w:space="0" w:color="auto"/>
        <w:bottom w:val="none" w:sz="0" w:space="0" w:color="auto"/>
        <w:right w:val="none" w:sz="0" w:space="0" w:color="auto"/>
      </w:divBdr>
    </w:div>
    <w:div w:id="1852405754">
      <w:bodyDiv w:val="1"/>
      <w:marLeft w:val="0"/>
      <w:marRight w:val="0"/>
      <w:marTop w:val="0"/>
      <w:marBottom w:val="0"/>
      <w:divBdr>
        <w:top w:val="none" w:sz="0" w:space="0" w:color="auto"/>
        <w:left w:val="none" w:sz="0" w:space="0" w:color="auto"/>
        <w:bottom w:val="none" w:sz="0" w:space="0" w:color="auto"/>
        <w:right w:val="none" w:sz="0" w:space="0" w:color="auto"/>
      </w:divBdr>
    </w:div>
    <w:div w:id="1887328248">
      <w:bodyDiv w:val="1"/>
      <w:marLeft w:val="0"/>
      <w:marRight w:val="0"/>
      <w:marTop w:val="0"/>
      <w:marBottom w:val="0"/>
      <w:divBdr>
        <w:top w:val="none" w:sz="0" w:space="0" w:color="auto"/>
        <w:left w:val="none" w:sz="0" w:space="0" w:color="auto"/>
        <w:bottom w:val="none" w:sz="0" w:space="0" w:color="auto"/>
        <w:right w:val="none" w:sz="0" w:space="0" w:color="auto"/>
      </w:divBdr>
      <w:divsChild>
        <w:div w:id="546263335">
          <w:marLeft w:val="0"/>
          <w:marRight w:val="0"/>
          <w:marTop w:val="0"/>
          <w:marBottom w:val="0"/>
          <w:divBdr>
            <w:top w:val="none" w:sz="0" w:space="0" w:color="auto"/>
            <w:left w:val="none" w:sz="0" w:space="0" w:color="auto"/>
            <w:bottom w:val="none" w:sz="0" w:space="0" w:color="auto"/>
            <w:right w:val="none" w:sz="0" w:space="0" w:color="auto"/>
          </w:divBdr>
          <w:divsChild>
            <w:div w:id="1684551948">
              <w:marLeft w:val="0"/>
              <w:marRight w:val="0"/>
              <w:marTop w:val="0"/>
              <w:marBottom w:val="0"/>
              <w:divBdr>
                <w:top w:val="none" w:sz="0" w:space="0" w:color="auto"/>
                <w:left w:val="none" w:sz="0" w:space="0" w:color="auto"/>
                <w:bottom w:val="none" w:sz="0" w:space="0" w:color="auto"/>
                <w:right w:val="none" w:sz="0" w:space="0" w:color="auto"/>
              </w:divBdr>
              <w:divsChild>
                <w:div w:id="144930887">
                  <w:marLeft w:val="0"/>
                  <w:marRight w:val="0"/>
                  <w:marTop w:val="181"/>
                  <w:marBottom w:val="181"/>
                  <w:divBdr>
                    <w:top w:val="none" w:sz="0" w:space="0" w:color="auto"/>
                    <w:left w:val="none" w:sz="0" w:space="0" w:color="auto"/>
                    <w:bottom w:val="none" w:sz="0" w:space="0" w:color="auto"/>
                    <w:right w:val="none" w:sz="0" w:space="0" w:color="auto"/>
                  </w:divBdr>
                  <w:divsChild>
                    <w:div w:id="743259721">
                      <w:marLeft w:val="0"/>
                      <w:marRight w:val="0"/>
                      <w:marTop w:val="0"/>
                      <w:marBottom w:val="0"/>
                      <w:divBdr>
                        <w:top w:val="none" w:sz="0" w:space="0" w:color="auto"/>
                        <w:left w:val="none" w:sz="0" w:space="0" w:color="auto"/>
                        <w:bottom w:val="none" w:sz="0" w:space="0" w:color="auto"/>
                        <w:right w:val="none" w:sz="0" w:space="0" w:color="auto"/>
                      </w:divBdr>
                      <w:divsChild>
                        <w:div w:id="855536057">
                          <w:marLeft w:val="0"/>
                          <w:marRight w:val="0"/>
                          <w:marTop w:val="0"/>
                          <w:marBottom w:val="0"/>
                          <w:divBdr>
                            <w:top w:val="none" w:sz="0" w:space="0" w:color="auto"/>
                            <w:left w:val="none" w:sz="0" w:space="0" w:color="auto"/>
                            <w:bottom w:val="none" w:sz="0" w:space="0" w:color="auto"/>
                            <w:right w:val="none" w:sz="0" w:space="0" w:color="auto"/>
                          </w:divBdr>
                        </w:div>
                        <w:div w:id="190290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28916">
      <w:bodyDiv w:val="1"/>
      <w:marLeft w:val="0"/>
      <w:marRight w:val="0"/>
      <w:marTop w:val="0"/>
      <w:marBottom w:val="0"/>
      <w:divBdr>
        <w:top w:val="none" w:sz="0" w:space="0" w:color="auto"/>
        <w:left w:val="none" w:sz="0" w:space="0" w:color="auto"/>
        <w:bottom w:val="none" w:sz="0" w:space="0" w:color="auto"/>
        <w:right w:val="none" w:sz="0" w:space="0" w:color="auto"/>
      </w:divBdr>
    </w:div>
    <w:div w:id="1963997068">
      <w:bodyDiv w:val="1"/>
      <w:marLeft w:val="0"/>
      <w:marRight w:val="0"/>
      <w:marTop w:val="0"/>
      <w:marBottom w:val="0"/>
      <w:divBdr>
        <w:top w:val="none" w:sz="0" w:space="0" w:color="auto"/>
        <w:left w:val="none" w:sz="0" w:space="0" w:color="auto"/>
        <w:bottom w:val="none" w:sz="0" w:space="0" w:color="auto"/>
        <w:right w:val="none" w:sz="0" w:space="0" w:color="auto"/>
      </w:divBdr>
    </w:div>
    <w:div w:id="207889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ke.vanderzande@wur.nl" TargetMode="External"/><Relationship Id="rId13" Type="http://schemas.openxmlformats.org/officeDocument/2006/relationships/image" Target="media/image5.png"/><Relationship Id="rId18" Type="http://schemas.openxmlformats.org/officeDocument/2006/relationships/image" Target="media/image10.png"/><Relationship Id="rId51" Type="http://schemas.openxmlformats.org/officeDocument/2006/relationships/image" Target="media/image42.png"/><Relationship Id="rId3" Type="http://schemas.openxmlformats.org/officeDocument/2006/relationships/styles" Target="styles.xml"/><Relationship Id="rId21" Type="http://schemas.openxmlformats.org/officeDocument/2006/relationships/image" Target="media/image1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46" Type="http://schemas.openxmlformats.org/officeDocument/2006/relationships/image" Target="media/image37.png"/><Relationship Id="rId59"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tiff"/><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iff"/><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71FE5-4934-4628-88C5-6A27711D8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E7B798EC</Template>
  <TotalTime>47</TotalTime>
  <Pages>2</Pages>
  <Words>144</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Ashraf Abdelkhaliq</dc:creator>
  <cp:keywords/>
  <dc:description/>
  <cp:lastModifiedBy>Abdelkhaliq, Ashraf</cp:lastModifiedBy>
  <cp:revision>21</cp:revision>
  <cp:lastPrinted>2017-06-15T09:14:00Z</cp:lastPrinted>
  <dcterms:created xsi:type="dcterms:W3CDTF">2017-10-02T06:33:00Z</dcterms:created>
  <dcterms:modified xsi:type="dcterms:W3CDTF">2017-10-04T17:27:00Z</dcterms:modified>
</cp:coreProperties>
</file>