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710CE1" w14:textId="08D405B3" w:rsidR="004E42A7" w:rsidRDefault="000347FC">
      <w:r>
        <w:rPr>
          <w:noProof/>
        </w:rPr>
        <w:drawing>
          <wp:inline distT="0" distB="0" distL="0" distR="0" wp14:anchorId="48EB4F8F" wp14:editId="6CDC83A0">
            <wp:extent cx="5274310" cy="2482215"/>
            <wp:effectExtent l="0" t="0" r="0" b="0"/>
            <wp:docPr id="950917840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0917840" name="图片 950917840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82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4C12E6" w14:textId="5937AD50" w:rsidR="00384EFB" w:rsidRPr="00384EFB" w:rsidRDefault="00384EFB">
      <w:pPr>
        <w:rPr>
          <w:rFonts w:ascii="Times New Roman" w:hAnsi="Times New Roman" w:cs="Times New Roman"/>
          <w:sz w:val="18"/>
          <w:szCs w:val="18"/>
        </w:rPr>
      </w:pPr>
      <w:r w:rsidRPr="00384EFB">
        <w:rPr>
          <w:rFonts w:ascii="Times New Roman" w:hAnsi="Times New Roman" w:cs="Times New Roman"/>
          <w:sz w:val="18"/>
          <w:szCs w:val="18"/>
        </w:rPr>
        <w:t xml:space="preserve">Supplementary </w:t>
      </w:r>
      <w:r w:rsidR="00AA3818">
        <w:rPr>
          <w:rFonts w:ascii="Times New Roman" w:hAnsi="Times New Roman" w:cs="Times New Roman" w:hint="eastAsia"/>
          <w:sz w:val="18"/>
          <w:szCs w:val="18"/>
        </w:rPr>
        <w:t>M</w:t>
      </w:r>
      <w:r w:rsidRPr="00384EFB">
        <w:rPr>
          <w:rFonts w:ascii="Times New Roman" w:hAnsi="Times New Roman" w:cs="Times New Roman"/>
          <w:sz w:val="18"/>
          <w:szCs w:val="18"/>
        </w:rPr>
        <w:t xml:space="preserve">aterial Figure S1: </w:t>
      </w:r>
      <w:r w:rsidR="00865BF9">
        <w:rPr>
          <w:rFonts w:ascii="Times New Roman" w:hAnsi="Times New Roman" w:cs="Times New Roman" w:hint="eastAsia"/>
          <w:sz w:val="18"/>
          <w:szCs w:val="18"/>
        </w:rPr>
        <w:t>D</w:t>
      </w:r>
      <w:r w:rsidR="00865BF9" w:rsidRPr="00865BF9">
        <w:rPr>
          <w:rFonts w:ascii="Times New Roman" w:hAnsi="Times New Roman" w:cs="Times New Roman"/>
          <w:sz w:val="18"/>
          <w:szCs w:val="18"/>
        </w:rPr>
        <w:t>ensity plot</w:t>
      </w:r>
      <w:r w:rsidR="00865BF9">
        <w:rPr>
          <w:rFonts w:ascii="Times New Roman" w:hAnsi="Times New Roman" w:cs="Times New Roman" w:hint="eastAsia"/>
          <w:sz w:val="18"/>
          <w:szCs w:val="18"/>
        </w:rPr>
        <w:t xml:space="preserve"> and </w:t>
      </w:r>
      <w:r w:rsidR="00865BF9" w:rsidRPr="00865BF9">
        <w:rPr>
          <w:rFonts w:ascii="Times New Roman" w:hAnsi="Times New Roman" w:cs="Times New Roman"/>
          <w:sz w:val="18"/>
          <w:szCs w:val="18"/>
        </w:rPr>
        <w:t>histogram</w:t>
      </w:r>
      <w:r w:rsidR="00865BF9">
        <w:rPr>
          <w:rFonts w:ascii="Times New Roman" w:hAnsi="Times New Roman" w:cs="Times New Roman" w:hint="eastAsia"/>
          <w:sz w:val="18"/>
          <w:szCs w:val="18"/>
        </w:rPr>
        <w:t>s showing the b</w:t>
      </w:r>
      <w:r w:rsidRPr="00384EFB">
        <w:rPr>
          <w:rFonts w:ascii="Times New Roman" w:hAnsi="Times New Roman" w:cs="Times New Roman"/>
          <w:sz w:val="18"/>
          <w:szCs w:val="18"/>
        </w:rPr>
        <w:t>alance of each variable</w:t>
      </w:r>
      <w:r>
        <w:rPr>
          <w:rFonts w:ascii="Times New Roman" w:hAnsi="Times New Roman" w:cs="Times New Roman" w:hint="eastAsia"/>
          <w:sz w:val="18"/>
          <w:szCs w:val="18"/>
        </w:rPr>
        <w:t xml:space="preserve"> before and after p</w:t>
      </w:r>
      <w:r w:rsidRPr="00384EFB">
        <w:rPr>
          <w:rFonts w:ascii="Times New Roman" w:hAnsi="Times New Roman" w:cs="Times New Roman"/>
          <w:sz w:val="18"/>
          <w:szCs w:val="18"/>
        </w:rPr>
        <w:t>ropensity score matching</w:t>
      </w:r>
      <w:r>
        <w:rPr>
          <w:rFonts w:ascii="Times New Roman" w:hAnsi="Times New Roman" w:cs="Times New Roman" w:hint="eastAsia"/>
          <w:sz w:val="18"/>
          <w:szCs w:val="18"/>
        </w:rPr>
        <w:t xml:space="preserve"> in the THP</w:t>
      </w:r>
      <w:r w:rsidRPr="00384EFB">
        <w:rPr>
          <w:rFonts w:ascii="Times New Roman" w:hAnsi="Times New Roman" w:cs="Times New Roman"/>
          <w:sz w:val="18"/>
          <w:szCs w:val="18"/>
        </w:rPr>
        <w:t>×</w:t>
      </w:r>
      <w:r>
        <w:rPr>
          <w:rFonts w:ascii="Times New Roman" w:hAnsi="Times New Roman" w:cs="Times New Roman" w:hint="eastAsia"/>
          <w:sz w:val="18"/>
          <w:szCs w:val="18"/>
        </w:rPr>
        <w:t>4 and THP</w:t>
      </w:r>
      <w:r w:rsidRPr="00384EFB">
        <w:rPr>
          <w:rFonts w:ascii="Times New Roman" w:hAnsi="Times New Roman" w:cs="Times New Roman"/>
          <w:sz w:val="18"/>
          <w:szCs w:val="18"/>
        </w:rPr>
        <w:t>×6</w:t>
      </w:r>
      <w:r>
        <w:rPr>
          <w:rFonts w:ascii="Times New Roman" w:hAnsi="Times New Roman" w:cs="Times New Roman" w:hint="eastAsia"/>
          <w:sz w:val="18"/>
          <w:szCs w:val="18"/>
        </w:rPr>
        <w:t xml:space="preserve"> cohorts.</w:t>
      </w:r>
    </w:p>
    <w:sectPr w:rsidR="00384EFB" w:rsidRPr="00384E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1CAD"/>
    <w:rsid w:val="00026646"/>
    <w:rsid w:val="000347FC"/>
    <w:rsid w:val="000359DF"/>
    <w:rsid w:val="00036E84"/>
    <w:rsid w:val="000409A1"/>
    <w:rsid w:val="000425D2"/>
    <w:rsid w:val="000517D9"/>
    <w:rsid w:val="00062DD7"/>
    <w:rsid w:val="00071CAD"/>
    <w:rsid w:val="000737F1"/>
    <w:rsid w:val="000745C1"/>
    <w:rsid w:val="0007474B"/>
    <w:rsid w:val="000804B3"/>
    <w:rsid w:val="00093EA4"/>
    <w:rsid w:val="000A708F"/>
    <w:rsid w:val="000A7C69"/>
    <w:rsid w:val="000B29DB"/>
    <w:rsid w:val="000B4A2A"/>
    <w:rsid w:val="000B63D3"/>
    <w:rsid w:val="000C6AD3"/>
    <w:rsid w:val="000C74F7"/>
    <w:rsid w:val="000C7DF3"/>
    <w:rsid w:val="000D55FE"/>
    <w:rsid w:val="000E2E43"/>
    <w:rsid w:val="000E69A7"/>
    <w:rsid w:val="000F4EA3"/>
    <w:rsid w:val="000F6BFA"/>
    <w:rsid w:val="001104FD"/>
    <w:rsid w:val="00110657"/>
    <w:rsid w:val="00111213"/>
    <w:rsid w:val="00133035"/>
    <w:rsid w:val="00142CAA"/>
    <w:rsid w:val="00151AB0"/>
    <w:rsid w:val="0017091C"/>
    <w:rsid w:val="001711BC"/>
    <w:rsid w:val="00175EA2"/>
    <w:rsid w:val="00176768"/>
    <w:rsid w:val="0018726C"/>
    <w:rsid w:val="00194EDE"/>
    <w:rsid w:val="00197568"/>
    <w:rsid w:val="001A0819"/>
    <w:rsid w:val="001A0DCC"/>
    <w:rsid w:val="001B6598"/>
    <w:rsid w:val="001E1AE7"/>
    <w:rsid w:val="001E25FF"/>
    <w:rsid w:val="00211E98"/>
    <w:rsid w:val="002466D2"/>
    <w:rsid w:val="00247B2C"/>
    <w:rsid w:val="00253397"/>
    <w:rsid w:val="00253B2F"/>
    <w:rsid w:val="00266574"/>
    <w:rsid w:val="002672F7"/>
    <w:rsid w:val="00270CAE"/>
    <w:rsid w:val="00273D5E"/>
    <w:rsid w:val="0027642A"/>
    <w:rsid w:val="002877B9"/>
    <w:rsid w:val="002B3D85"/>
    <w:rsid w:val="002B53C0"/>
    <w:rsid w:val="002C5EFB"/>
    <w:rsid w:val="002E489D"/>
    <w:rsid w:val="002F235D"/>
    <w:rsid w:val="002F31B9"/>
    <w:rsid w:val="002F4222"/>
    <w:rsid w:val="003043B9"/>
    <w:rsid w:val="003104B9"/>
    <w:rsid w:val="003152AC"/>
    <w:rsid w:val="003228FF"/>
    <w:rsid w:val="00324961"/>
    <w:rsid w:val="00326BC4"/>
    <w:rsid w:val="00331931"/>
    <w:rsid w:val="00336B23"/>
    <w:rsid w:val="00360E5F"/>
    <w:rsid w:val="00363CBE"/>
    <w:rsid w:val="0037772E"/>
    <w:rsid w:val="00380686"/>
    <w:rsid w:val="00381DD1"/>
    <w:rsid w:val="00384EFB"/>
    <w:rsid w:val="00392D88"/>
    <w:rsid w:val="003A0D6C"/>
    <w:rsid w:val="003A467A"/>
    <w:rsid w:val="003A4B2B"/>
    <w:rsid w:val="003B7446"/>
    <w:rsid w:val="003D35A7"/>
    <w:rsid w:val="003E1437"/>
    <w:rsid w:val="003E7CC1"/>
    <w:rsid w:val="003F3A08"/>
    <w:rsid w:val="00400007"/>
    <w:rsid w:val="00402131"/>
    <w:rsid w:val="00404544"/>
    <w:rsid w:val="004134BB"/>
    <w:rsid w:val="0041389C"/>
    <w:rsid w:val="00433925"/>
    <w:rsid w:val="00437F7D"/>
    <w:rsid w:val="0044309C"/>
    <w:rsid w:val="00447BE2"/>
    <w:rsid w:val="00457C4C"/>
    <w:rsid w:val="004722B7"/>
    <w:rsid w:val="00472B60"/>
    <w:rsid w:val="004738F7"/>
    <w:rsid w:val="004750A4"/>
    <w:rsid w:val="00481F05"/>
    <w:rsid w:val="004908F3"/>
    <w:rsid w:val="0049369F"/>
    <w:rsid w:val="0049689E"/>
    <w:rsid w:val="004A65A9"/>
    <w:rsid w:val="004C7660"/>
    <w:rsid w:val="004D419A"/>
    <w:rsid w:val="004D4538"/>
    <w:rsid w:val="004E42A7"/>
    <w:rsid w:val="004E73BF"/>
    <w:rsid w:val="004F5AEF"/>
    <w:rsid w:val="00501FA4"/>
    <w:rsid w:val="00510ED5"/>
    <w:rsid w:val="005213CB"/>
    <w:rsid w:val="00532040"/>
    <w:rsid w:val="0053467F"/>
    <w:rsid w:val="005411D3"/>
    <w:rsid w:val="00542A35"/>
    <w:rsid w:val="00550C2F"/>
    <w:rsid w:val="00552AE7"/>
    <w:rsid w:val="005610DB"/>
    <w:rsid w:val="00575412"/>
    <w:rsid w:val="00575D78"/>
    <w:rsid w:val="005765F8"/>
    <w:rsid w:val="00591315"/>
    <w:rsid w:val="005B1A1D"/>
    <w:rsid w:val="005B6B58"/>
    <w:rsid w:val="005C37B0"/>
    <w:rsid w:val="005E0DE3"/>
    <w:rsid w:val="005F1781"/>
    <w:rsid w:val="0060003C"/>
    <w:rsid w:val="0061313F"/>
    <w:rsid w:val="006138FF"/>
    <w:rsid w:val="00616AC6"/>
    <w:rsid w:val="006221CB"/>
    <w:rsid w:val="00624E1D"/>
    <w:rsid w:val="00631A35"/>
    <w:rsid w:val="00632C94"/>
    <w:rsid w:val="00636B3B"/>
    <w:rsid w:val="00637C4F"/>
    <w:rsid w:val="00640B65"/>
    <w:rsid w:val="006437F2"/>
    <w:rsid w:val="006460EC"/>
    <w:rsid w:val="006502E4"/>
    <w:rsid w:val="00672F9E"/>
    <w:rsid w:val="00684043"/>
    <w:rsid w:val="006B2D3A"/>
    <w:rsid w:val="006C19D8"/>
    <w:rsid w:val="006C3828"/>
    <w:rsid w:val="006C4DED"/>
    <w:rsid w:val="006D1AD9"/>
    <w:rsid w:val="006D2FE3"/>
    <w:rsid w:val="006E09BC"/>
    <w:rsid w:val="006E0B2A"/>
    <w:rsid w:val="006E4E32"/>
    <w:rsid w:val="006F1BDF"/>
    <w:rsid w:val="006F2E83"/>
    <w:rsid w:val="007128F0"/>
    <w:rsid w:val="007157A6"/>
    <w:rsid w:val="0071601B"/>
    <w:rsid w:val="00724C2E"/>
    <w:rsid w:val="00733115"/>
    <w:rsid w:val="00735593"/>
    <w:rsid w:val="00735BA1"/>
    <w:rsid w:val="00750FB1"/>
    <w:rsid w:val="00756D23"/>
    <w:rsid w:val="00770AD1"/>
    <w:rsid w:val="00774EE7"/>
    <w:rsid w:val="007772A0"/>
    <w:rsid w:val="0079780D"/>
    <w:rsid w:val="007A2881"/>
    <w:rsid w:val="007B06A6"/>
    <w:rsid w:val="007B2441"/>
    <w:rsid w:val="007C3BB4"/>
    <w:rsid w:val="007C6DED"/>
    <w:rsid w:val="007D2B95"/>
    <w:rsid w:val="007D61DC"/>
    <w:rsid w:val="007D66E4"/>
    <w:rsid w:val="007E74BD"/>
    <w:rsid w:val="007F06E0"/>
    <w:rsid w:val="007F2A1A"/>
    <w:rsid w:val="007F75D4"/>
    <w:rsid w:val="00813E68"/>
    <w:rsid w:val="00815373"/>
    <w:rsid w:val="0082438D"/>
    <w:rsid w:val="0082764C"/>
    <w:rsid w:val="0083356D"/>
    <w:rsid w:val="0083484F"/>
    <w:rsid w:val="00835341"/>
    <w:rsid w:val="008363E9"/>
    <w:rsid w:val="00843320"/>
    <w:rsid w:val="00843E26"/>
    <w:rsid w:val="008463DB"/>
    <w:rsid w:val="00865BF9"/>
    <w:rsid w:val="00874B98"/>
    <w:rsid w:val="0087719C"/>
    <w:rsid w:val="0088062C"/>
    <w:rsid w:val="008B0762"/>
    <w:rsid w:val="008B2311"/>
    <w:rsid w:val="008B65E1"/>
    <w:rsid w:val="008D6BAD"/>
    <w:rsid w:val="008D7848"/>
    <w:rsid w:val="008E12FA"/>
    <w:rsid w:val="008E1B53"/>
    <w:rsid w:val="008E41D5"/>
    <w:rsid w:val="008F2109"/>
    <w:rsid w:val="00906295"/>
    <w:rsid w:val="009143D9"/>
    <w:rsid w:val="00927FBB"/>
    <w:rsid w:val="00931534"/>
    <w:rsid w:val="00933B84"/>
    <w:rsid w:val="0093410F"/>
    <w:rsid w:val="009553A8"/>
    <w:rsid w:val="009648BF"/>
    <w:rsid w:val="0097358F"/>
    <w:rsid w:val="00974511"/>
    <w:rsid w:val="00985094"/>
    <w:rsid w:val="009C09C8"/>
    <w:rsid w:val="009C401D"/>
    <w:rsid w:val="009D2623"/>
    <w:rsid w:val="009D421C"/>
    <w:rsid w:val="009D7626"/>
    <w:rsid w:val="009D79CA"/>
    <w:rsid w:val="009E3C5B"/>
    <w:rsid w:val="009E4E98"/>
    <w:rsid w:val="009E5CBA"/>
    <w:rsid w:val="009E7EFC"/>
    <w:rsid w:val="009E7F7E"/>
    <w:rsid w:val="009F0BED"/>
    <w:rsid w:val="009F63AF"/>
    <w:rsid w:val="00A07551"/>
    <w:rsid w:val="00A26F3D"/>
    <w:rsid w:val="00A37A10"/>
    <w:rsid w:val="00A536E0"/>
    <w:rsid w:val="00A7550A"/>
    <w:rsid w:val="00A84632"/>
    <w:rsid w:val="00A92CA1"/>
    <w:rsid w:val="00AA3818"/>
    <w:rsid w:val="00AB286C"/>
    <w:rsid w:val="00AC1897"/>
    <w:rsid w:val="00AE0EA6"/>
    <w:rsid w:val="00AF577C"/>
    <w:rsid w:val="00B04863"/>
    <w:rsid w:val="00B120FC"/>
    <w:rsid w:val="00B15931"/>
    <w:rsid w:val="00B47C7B"/>
    <w:rsid w:val="00B530DC"/>
    <w:rsid w:val="00B5310A"/>
    <w:rsid w:val="00B57F7E"/>
    <w:rsid w:val="00B72F30"/>
    <w:rsid w:val="00B83C99"/>
    <w:rsid w:val="00BB6CA3"/>
    <w:rsid w:val="00BD0088"/>
    <w:rsid w:val="00BE052A"/>
    <w:rsid w:val="00BE1435"/>
    <w:rsid w:val="00BE64FC"/>
    <w:rsid w:val="00C375B6"/>
    <w:rsid w:val="00C46097"/>
    <w:rsid w:val="00C54A8E"/>
    <w:rsid w:val="00C56C73"/>
    <w:rsid w:val="00C57EEC"/>
    <w:rsid w:val="00C826C0"/>
    <w:rsid w:val="00C8379F"/>
    <w:rsid w:val="00C8564D"/>
    <w:rsid w:val="00C9751A"/>
    <w:rsid w:val="00CC21B1"/>
    <w:rsid w:val="00CD006B"/>
    <w:rsid w:val="00CD32D7"/>
    <w:rsid w:val="00CD3605"/>
    <w:rsid w:val="00CD4363"/>
    <w:rsid w:val="00CD545A"/>
    <w:rsid w:val="00CE1642"/>
    <w:rsid w:val="00CF2216"/>
    <w:rsid w:val="00D021E1"/>
    <w:rsid w:val="00D13D0C"/>
    <w:rsid w:val="00D21264"/>
    <w:rsid w:val="00D27917"/>
    <w:rsid w:val="00D36B31"/>
    <w:rsid w:val="00D47AB1"/>
    <w:rsid w:val="00D5493D"/>
    <w:rsid w:val="00D5678F"/>
    <w:rsid w:val="00D65CA8"/>
    <w:rsid w:val="00D6615C"/>
    <w:rsid w:val="00D66C69"/>
    <w:rsid w:val="00D75550"/>
    <w:rsid w:val="00D82A12"/>
    <w:rsid w:val="00D85326"/>
    <w:rsid w:val="00D85427"/>
    <w:rsid w:val="00D87994"/>
    <w:rsid w:val="00DA1775"/>
    <w:rsid w:val="00DA4392"/>
    <w:rsid w:val="00DC41EE"/>
    <w:rsid w:val="00DE2521"/>
    <w:rsid w:val="00DE7B95"/>
    <w:rsid w:val="00DF1A1E"/>
    <w:rsid w:val="00DF23D9"/>
    <w:rsid w:val="00E0485A"/>
    <w:rsid w:val="00E0702C"/>
    <w:rsid w:val="00E1732B"/>
    <w:rsid w:val="00E17F9F"/>
    <w:rsid w:val="00E36E21"/>
    <w:rsid w:val="00E51F4C"/>
    <w:rsid w:val="00E5442A"/>
    <w:rsid w:val="00E54CCB"/>
    <w:rsid w:val="00E63CD3"/>
    <w:rsid w:val="00E8044B"/>
    <w:rsid w:val="00EA66E5"/>
    <w:rsid w:val="00EA7FFA"/>
    <w:rsid w:val="00EC0FBA"/>
    <w:rsid w:val="00ED459F"/>
    <w:rsid w:val="00EE1D35"/>
    <w:rsid w:val="00F30500"/>
    <w:rsid w:val="00F51D25"/>
    <w:rsid w:val="00F57E08"/>
    <w:rsid w:val="00F60913"/>
    <w:rsid w:val="00F74997"/>
    <w:rsid w:val="00F81C18"/>
    <w:rsid w:val="00F95097"/>
    <w:rsid w:val="00FA0853"/>
    <w:rsid w:val="00FA64CD"/>
    <w:rsid w:val="00FC593A"/>
    <w:rsid w:val="00FF0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D8A3A5A"/>
  <w14:defaultImageDpi w14:val="32767"/>
  <w15:chartTrackingRefBased/>
  <w15:docId w15:val="{1452EE6F-BC1D-C146-AA09-D5102407F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.~WRD0001</Template>
  <TotalTime>5</TotalTime>
  <Pages>1</Pages>
  <Words>26</Words>
  <Characters>150</Characters>
  <Application>Microsoft Office Word</Application>
  <DocSecurity>0</DocSecurity>
  <Lines>1</Lines>
  <Paragraphs>1</Paragraphs>
  <ScaleCrop>false</ScaleCrop>
  <Company/>
  <LinksUpToDate>false</LinksUpToDate>
  <CharactersWithSpaces>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Song Wu</dc:creator>
  <cp:keywords/>
  <dc:description/>
  <cp:lastModifiedBy>Song Wu</cp:lastModifiedBy>
  <cp:revision>7</cp:revision>
  <dcterms:created xsi:type="dcterms:W3CDTF">2024-05-31T02:41:00Z</dcterms:created>
  <dcterms:modified xsi:type="dcterms:W3CDTF">2024-07-04T01:09:00Z</dcterms:modified>
</cp:coreProperties>
</file>