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008D7" w14:textId="160B1DBB" w:rsidR="00BA7CC1" w:rsidRPr="005E64EE" w:rsidRDefault="009F6FBD" w:rsidP="00BA7CC1">
      <w:pPr>
        <w:ind w:firstLine="0"/>
        <w:jc w:val="center"/>
        <w:rPr>
          <w:b/>
          <w:bCs/>
        </w:rPr>
      </w:pPr>
      <w:r>
        <w:rPr>
          <w:b/>
          <w:bCs/>
        </w:rPr>
        <w:t>Additional file</w:t>
      </w:r>
      <w:r>
        <w:rPr>
          <w:b/>
          <w:bCs/>
        </w:rPr>
        <w:t xml:space="preserve"> </w:t>
      </w:r>
      <w:r w:rsidR="00BA7CC1">
        <w:rPr>
          <w:b/>
          <w:bCs/>
        </w:rPr>
        <w:t>3:</w:t>
      </w:r>
      <w:r w:rsidR="00BA7CC1" w:rsidRPr="005E64EE">
        <w:rPr>
          <w:b/>
          <w:bCs/>
        </w:rPr>
        <w:t xml:space="preserve"> </w:t>
      </w:r>
      <w:r w:rsidR="00BA7CC1">
        <w:rPr>
          <w:b/>
          <w:bCs/>
        </w:rPr>
        <w:t xml:space="preserve">Summary of Studies Included </w:t>
      </w:r>
      <w:r w:rsidR="00B30879">
        <w:rPr>
          <w:b/>
          <w:bCs/>
        </w:rPr>
        <w:t>for the</w:t>
      </w:r>
      <w:r w:rsidR="00BA7CC1">
        <w:rPr>
          <w:b/>
          <w:bCs/>
        </w:rPr>
        <w:t xml:space="preserve"> </w:t>
      </w:r>
      <w:r w:rsidR="00BA7CC1" w:rsidRPr="005E64EE">
        <w:rPr>
          <w:b/>
          <w:bCs/>
        </w:rPr>
        <w:t xml:space="preserve">“Learning </w:t>
      </w:r>
      <w:r w:rsidR="000D38B1">
        <w:rPr>
          <w:b/>
          <w:bCs/>
        </w:rPr>
        <w:t>Level</w:t>
      </w:r>
      <w:r w:rsidR="00BA7CC1" w:rsidRPr="005E64EE">
        <w:rPr>
          <w:b/>
          <w:bCs/>
        </w:rPr>
        <w:t xml:space="preserve">” </w:t>
      </w:r>
      <w:r w:rsidR="00B30879">
        <w:rPr>
          <w:b/>
          <w:bCs/>
        </w:rPr>
        <w:t xml:space="preserve">Synthesis </w:t>
      </w:r>
    </w:p>
    <w:tbl>
      <w:tblPr>
        <w:tblStyle w:val="ListTable3-Accent5"/>
        <w:tblW w:w="13582" w:type="dxa"/>
        <w:tblBorders>
          <w:insideH w:val="single" w:sz="4" w:space="0" w:color="5F5F5F" w:themeColor="accent5"/>
          <w:insideV w:val="single" w:sz="4" w:space="0" w:color="5F5F5F" w:themeColor="accent5"/>
        </w:tblBorders>
        <w:tblLook w:val="04A0" w:firstRow="1" w:lastRow="0" w:firstColumn="1" w:lastColumn="0" w:noHBand="0" w:noVBand="1"/>
      </w:tblPr>
      <w:tblGrid>
        <w:gridCol w:w="1980"/>
        <w:gridCol w:w="2835"/>
        <w:gridCol w:w="992"/>
        <w:gridCol w:w="2410"/>
        <w:gridCol w:w="2573"/>
        <w:gridCol w:w="2792"/>
      </w:tblGrid>
      <w:tr w:rsidR="00BA7CC1" w:rsidRPr="005E64EE" w14:paraId="5C3407C2" w14:textId="77777777" w:rsidTr="00002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  <w:vAlign w:val="center"/>
          </w:tcPr>
          <w:p w14:paraId="64EFF572" w14:textId="4C0DBD20" w:rsidR="00BA7CC1" w:rsidRPr="005E64EE" w:rsidRDefault="0077308D" w:rsidP="00002DCB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bookmarkStart w:id="0" w:name="_Hlk38213671"/>
            <w:r>
              <w:rPr>
                <w:rFonts w:cstheme="minorHAnsi"/>
                <w:sz w:val="20"/>
                <w:szCs w:val="20"/>
                <w:lang w:val="en-CA"/>
              </w:rPr>
              <w:t xml:space="preserve">Learning </w:t>
            </w:r>
            <w:r w:rsidR="001E26F4">
              <w:rPr>
                <w:rFonts w:cstheme="minorHAnsi"/>
                <w:sz w:val="20"/>
                <w:szCs w:val="20"/>
                <w:lang w:val="en-CA"/>
              </w:rPr>
              <w:t>Level</w:t>
            </w:r>
          </w:p>
        </w:tc>
        <w:tc>
          <w:tcPr>
            <w:tcW w:w="2835" w:type="dxa"/>
            <w:vAlign w:val="center"/>
          </w:tcPr>
          <w:p w14:paraId="64A81258" w14:textId="56CCB364" w:rsidR="00BA7CC1" w:rsidRPr="005E64EE" w:rsidRDefault="0077308D" w:rsidP="0000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cstheme="minorHAnsi"/>
                <w:sz w:val="20"/>
                <w:szCs w:val="20"/>
                <w:lang w:val="en-CA"/>
              </w:rPr>
              <w:t>Definition</w:t>
            </w:r>
          </w:p>
        </w:tc>
        <w:tc>
          <w:tcPr>
            <w:tcW w:w="992" w:type="dxa"/>
            <w:vAlign w:val="center"/>
          </w:tcPr>
          <w:p w14:paraId="1ED4A472" w14:textId="77777777" w:rsidR="00BA7CC1" w:rsidRPr="005E64EE" w:rsidRDefault="00BA7CC1" w:rsidP="0000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Articles</w:t>
            </w:r>
          </w:p>
        </w:tc>
        <w:tc>
          <w:tcPr>
            <w:tcW w:w="2410" w:type="dxa"/>
            <w:vAlign w:val="center"/>
          </w:tcPr>
          <w:p w14:paraId="5EB56129" w14:textId="77777777" w:rsidR="00BA7CC1" w:rsidRPr="005E64EE" w:rsidRDefault="00BA7CC1" w:rsidP="0000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Settings</w:t>
            </w:r>
          </w:p>
        </w:tc>
        <w:tc>
          <w:tcPr>
            <w:tcW w:w="2573" w:type="dxa"/>
            <w:vAlign w:val="center"/>
          </w:tcPr>
          <w:p w14:paraId="6F5D4120" w14:textId="77777777" w:rsidR="00BA7CC1" w:rsidRPr="005E64EE" w:rsidRDefault="00BA7CC1" w:rsidP="0000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Topics</w:t>
            </w:r>
          </w:p>
        </w:tc>
        <w:tc>
          <w:tcPr>
            <w:tcW w:w="2792" w:type="dxa"/>
            <w:vAlign w:val="center"/>
          </w:tcPr>
          <w:p w14:paraId="679863A8" w14:textId="77777777" w:rsidR="00BA7CC1" w:rsidRPr="005E64EE" w:rsidRDefault="00BA7CC1" w:rsidP="0000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Countries</w:t>
            </w:r>
          </w:p>
        </w:tc>
      </w:tr>
      <w:tr w:rsidR="00BA7CC1" w:rsidRPr="005E64EE" w14:paraId="06682152" w14:textId="77777777" w:rsidTr="00E2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3DC41D88" w14:textId="404A85C5" w:rsidR="00BA7CC1" w:rsidRPr="00135A5E" w:rsidRDefault="00135A5E" w:rsidP="00135A5E">
            <w:pPr>
              <w:spacing w:before="60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135A5E">
              <w:rPr>
                <w:rFonts w:cstheme="minorHAnsi"/>
                <w:noProof/>
                <w:sz w:val="20"/>
                <w:szCs w:val="2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48201E" wp14:editId="7F04EC20">
                      <wp:simplePos x="0" y="0"/>
                      <wp:positionH relativeFrom="column">
                        <wp:posOffset>-992360</wp:posOffset>
                      </wp:positionH>
                      <wp:positionV relativeFrom="paragraph">
                        <wp:posOffset>-931377</wp:posOffset>
                      </wp:positionV>
                      <wp:extent cx="1851660" cy="1778575"/>
                      <wp:effectExtent l="0" t="0" r="0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51660" cy="1778575"/>
                                <a:chOff x="0" y="6332220"/>
                                <a:chExt cx="24562713" cy="235225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30498" y="23522497"/>
                                  <a:ext cx="6332215" cy="6332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Text Box 11"/>
                              <wps:cNvSpPr txBox="1"/>
                              <wps:spPr>
                                <a:xfrm>
                                  <a:off x="0" y="6332220"/>
                                  <a:ext cx="63322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0E7F0C" w14:textId="77777777" w:rsidR="00BA7CC1" w:rsidRPr="006914B1" w:rsidRDefault="008E104A" w:rsidP="00BA7CC1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4" w:history="1">
                                      <w:r w:rsidR="00BA7CC1" w:rsidRPr="006914B1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="00BA7CC1" w:rsidRPr="006914B1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5" w:history="1">
                                      <w:r w:rsidR="00BA7CC1" w:rsidRPr="006914B1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B48201E" id="Group 8" o:spid="_x0000_s1026" style="position:absolute;left:0;text-align:left;margin-left:-78.15pt;margin-top:-73.35pt;width:145.8pt;height:140.05pt;z-index:251659264;mso-width-relative:margin;mso-height-relative:margin" coordorigin=",63322" coordsize="245627,235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" o:spid="_x0000_s1027" type="#_x0000_t75" style="position:absolute;left:182304;top:235224;width:63323;height:6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">
                        <v:imagedata r:id="rId16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1" o:spid="_x0000_s1028" type="#_x0000_t202" style="position:absolute;top:63322;width:6332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      <v:textbox>
                          <w:txbxContent>
                            <w:p w14:paraId="560E7F0C" w14:textId="77777777" w:rsidR="00BA7CC1" w:rsidRPr="006914B1" w:rsidRDefault="009D2D88" w:rsidP="00BA7C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7" w:history="1">
                                <w:r w:rsidR="00BA7CC1" w:rsidRPr="006914B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BA7CC1" w:rsidRPr="006914B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8" w:history="1">
                                <w:r w:rsidR="00BA7CC1" w:rsidRPr="006914B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A7CC1">
              <w:rPr>
                <w:rFonts w:cstheme="minorHAnsi"/>
                <w:sz w:val="20"/>
                <w:szCs w:val="20"/>
                <w:lang w:val="en-CA"/>
              </w:rPr>
              <w:t>Health Professional</w:t>
            </w:r>
            <w:r w:rsidR="003B1D0B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="00BA7CC1">
              <w:rPr>
                <w:rFonts w:cstheme="minorHAnsi"/>
                <w:sz w:val="20"/>
                <w:szCs w:val="20"/>
                <w:lang w:val="en-CA"/>
              </w:rPr>
              <w:t>Level</w:t>
            </w:r>
          </w:p>
          <w:p w14:paraId="27ADC3B9" w14:textId="77777777" w:rsidR="00BA7CC1" w:rsidRPr="005E64EE" w:rsidRDefault="00BA7CC1" w:rsidP="00002DCB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  <w:shd w:val="clear" w:color="auto" w:fill="auto"/>
          </w:tcPr>
          <w:p w14:paraId="503A5777" w14:textId="1A8D53E1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Health students learning to develop a “</w:t>
            </w:r>
            <w:r>
              <w:rPr>
                <w:rFonts w:cstheme="minorHAnsi"/>
                <w:sz w:val="20"/>
                <w:szCs w:val="20"/>
                <w:lang w:val="en-CA"/>
              </w:rPr>
              <w:t xml:space="preserve">health </w:t>
            </w:r>
            <w:r w:rsidRPr="005E64EE">
              <w:rPr>
                <w:rFonts w:cstheme="minorHAnsi"/>
                <w:sz w:val="20"/>
                <w:szCs w:val="20"/>
                <w:lang w:val="en-CA"/>
              </w:rPr>
              <w:t>system view” of improvement.</w:t>
            </w:r>
          </w:p>
        </w:tc>
        <w:tc>
          <w:tcPr>
            <w:tcW w:w="992" w:type="dxa"/>
            <w:shd w:val="clear" w:color="auto" w:fill="auto"/>
          </w:tcPr>
          <w:p w14:paraId="693A401A" w14:textId="77777777" w:rsidR="00BA7CC1" w:rsidRPr="005E64EE" w:rsidRDefault="00BA7CC1" w:rsidP="0000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14:paraId="7ABA1768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Undergraduate Students (32%), Graduate Students (47%), and Trainees in Primary Care (11%), Psychiatry (5%), and Surgical Care (5%).</w:t>
            </w:r>
          </w:p>
        </w:tc>
        <w:tc>
          <w:tcPr>
            <w:tcW w:w="2573" w:type="dxa"/>
            <w:shd w:val="clear" w:color="auto" w:fill="auto"/>
          </w:tcPr>
          <w:p w14:paraId="5020FB8C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Topics included interprofessional learning, Practice-Based Learning (PBL), Systems-Based Practice (SBP), a combination of PBL and SBP, and learning systems.</w:t>
            </w:r>
          </w:p>
        </w:tc>
        <w:tc>
          <w:tcPr>
            <w:tcW w:w="2792" w:type="dxa"/>
            <w:shd w:val="clear" w:color="auto" w:fill="auto"/>
          </w:tcPr>
          <w:p w14:paraId="1C5F12FC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Canada (5%), China (11%), Iran (5%), United States (74%), and United States-Sweden (5%).</w:t>
            </w:r>
          </w:p>
        </w:tc>
      </w:tr>
      <w:tr w:rsidR="00BA7CC1" w:rsidRPr="005E64EE" w14:paraId="63ECA6C7" w14:textId="77777777" w:rsidTr="00E2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30450F76" w14:textId="57263350" w:rsidR="00BA7CC1" w:rsidRDefault="00BA7CC1" w:rsidP="00135A5E">
            <w:pPr>
              <w:spacing w:before="60"/>
              <w:jc w:val="center"/>
              <w:rPr>
                <w:rFonts w:cstheme="minorHAnsi"/>
                <w:b w:val="0"/>
                <w:bCs w:val="0"/>
                <w:sz w:val="20"/>
                <w:szCs w:val="20"/>
                <w:lang w:val="en-CA"/>
              </w:rPr>
            </w:pPr>
            <w:r>
              <w:rPr>
                <w:rFonts w:cstheme="minorHAnsi"/>
                <w:sz w:val="20"/>
                <w:szCs w:val="20"/>
                <w:lang w:val="en-CA"/>
              </w:rPr>
              <w:t>Health</w:t>
            </w:r>
            <w:r w:rsidRPr="005E64EE">
              <w:rPr>
                <w:rFonts w:cstheme="minorHAnsi"/>
                <w:sz w:val="20"/>
                <w:szCs w:val="20"/>
                <w:lang w:val="en-CA"/>
              </w:rPr>
              <w:t xml:space="preserve"> Organization</w:t>
            </w:r>
            <w:r>
              <w:rPr>
                <w:rFonts w:cstheme="minorHAnsi"/>
                <w:sz w:val="20"/>
                <w:szCs w:val="20"/>
                <w:lang w:val="en-CA"/>
              </w:rPr>
              <w:t>al</w:t>
            </w:r>
            <w:r w:rsidR="003B1D0B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CA"/>
              </w:rPr>
              <w:t>Level</w:t>
            </w:r>
          </w:p>
          <w:p w14:paraId="646EF81C" w14:textId="77777777" w:rsidR="00BA7CC1" w:rsidRDefault="00BA7CC1" w:rsidP="00002DCB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lang w:val="en-CA"/>
              </w:rPr>
            </w:pPr>
            <w:r w:rsidRPr="007F5A21">
              <w:rPr>
                <w:rFonts w:ascii="Calibri" w:eastAsia="Calibri" w:hAnsi="Calibri" w:cs="Calibri"/>
                <w:noProof/>
                <w:kern w:val="0"/>
                <w:sz w:val="20"/>
                <w:szCs w:val="2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1455FB2" wp14:editId="708B97D6">
                      <wp:simplePos x="0" y="0"/>
                      <wp:positionH relativeFrom="column">
                        <wp:posOffset>360463</wp:posOffset>
                      </wp:positionH>
                      <wp:positionV relativeFrom="paragraph">
                        <wp:posOffset>31750</wp:posOffset>
                      </wp:positionV>
                      <wp:extent cx="478790" cy="495935"/>
                      <wp:effectExtent l="0" t="0" r="0" b="0"/>
                      <wp:wrapTight wrapText="bothSides">
                        <wp:wrapPolygon edited="0">
                          <wp:start x="4297" y="0"/>
                          <wp:lineTo x="0" y="4149"/>
                          <wp:lineTo x="0" y="20743"/>
                          <wp:lineTo x="20626" y="20743"/>
                          <wp:lineTo x="20626" y="4149"/>
                          <wp:lineTo x="16329" y="0"/>
                          <wp:lineTo x="4297" y="0"/>
                        </wp:wrapPolygon>
                      </wp:wrapTight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8790" cy="495935"/>
                                <a:chOff x="0" y="0"/>
                                <a:chExt cx="6332220" cy="66757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duotone>
                                    <a:srgbClr val="4472C4">
                                      <a:shade val="45000"/>
                                      <a:satMod val="135000"/>
                                    </a:srgb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2220" cy="6332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Text Box 21"/>
                              <wps:cNvSpPr txBox="1"/>
                              <wps:spPr>
                                <a:xfrm>
                                  <a:off x="0" y="6332220"/>
                                  <a:ext cx="63322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2CCAA0" w14:textId="77777777" w:rsidR="00BA7CC1" w:rsidRPr="006914B1" w:rsidRDefault="008E104A" w:rsidP="00BA7CC1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21" w:history="1">
                                      <w:r w:rsidR="00BA7CC1" w:rsidRPr="006914B1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="00BA7CC1" w:rsidRPr="006914B1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22" w:history="1">
                                      <w:r w:rsidR="00BA7CC1" w:rsidRPr="006914B1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1455FB2" id="Group 19" o:spid="_x0000_s1029" style="position:absolute;left:0;text-align:left;margin-left:28.4pt;margin-top:2.5pt;width:37.7pt;height:39.05pt;z-index:-251656192;mso-width-relative:margin;mso-height-relative:margin" coordsize="63322,66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">
                      <v:shape id="Picture 20" o:spid="_x0000_s1030" type="#_x0000_t75" style="position:absolute;width:63322;height:6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">
                        <v:imagedata r:id="rId23" o:title="" recolortarget="#1d4999"/>
                      </v:shape>
                      <v:shape id="Text Box 21" o:spid="_x0000_s1031" type="#_x0000_t202" style="position:absolute;top:63322;width:6332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      <v:textbox>
                          <w:txbxContent>
                            <w:p w14:paraId="052CCAA0" w14:textId="77777777" w:rsidR="00BA7CC1" w:rsidRPr="006914B1" w:rsidRDefault="009D2D88" w:rsidP="00BA7C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4" w:history="1">
                                <w:r w:rsidR="00BA7CC1" w:rsidRPr="006914B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BA7CC1" w:rsidRPr="006914B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5" w:history="1">
                                <w:r w:rsidR="00BA7CC1" w:rsidRPr="006914B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  <w:p w14:paraId="103126A3" w14:textId="77777777" w:rsidR="00BA7CC1" w:rsidRPr="005E64EE" w:rsidRDefault="00BA7CC1" w:rsidP="00002DCB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2835" w:type="dxa"/>
            <w:shd w:val="clear" w:color="auto" w:fill="auto"/>
          </w:tcPr>
          <w:p w14:paraId="48A3F43C" w14:textId="77777777" w:rsidR="00BA7CC1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Health organizations developing the characteristics needed to form a learning system.</w:t>
            </w:r>
          </w:p>
          <w:p w14:paraId="54DD8467" w14:textId="77777777" w:rsidR="00BA7CC1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</w:p>
          <w:p w14:paraId="512D3EC1" w14:textId="77777777" w:rsidR="00BA7CC1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</w:p>
          <w:p w14:paraId="4FCD5C10" w14:textId="77777777" w:rsidR="00BA7CC1" w:rsidRPr="005E64EE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shd w:val="clear" w:color="auto" w:fill="auto"/>
          </w:tcPr>
          <w:p w14:paraId="1451A583" w14:textId="77777777" w:rsidR="00BA7CC1" w:rsidRPr="005E64EE" w:rsidRDefault="00BA7CC1" w:rsidP="0000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14:paraId="1B4741F2" w14:textId="77777777" w:rsidR="00BA7CC1" w:rsidRPr="005E64EE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Acute Care (67%), Primary Care (7%), Acute and Primary Care (7%), Senior Care (7%) and General (13%).</w:t>
            </w:r>
          </w:p>
        </w:tc>
        <w:tc>
          <w:tcPr>
            <w:tcW w:w="2573" w:type="dxa"/>
            <w:shd w:val="clear" w:color="auto" w:fill="auto"/>
          </w:tcPr>
          <w:p w14:paraId="17B9B2F7" w14:textId="14495DED" w:rsidR="00BA7CC1" w:rsidRPr="005E64EE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Various characteristics of learning organizations including interprofessional learning, psychological safety</w:t>
            </w:r>
            <w:r w:rsidR="00F96258">
              <w:rPr>
                <w:rFonts w:cstheme="minorHAnsi"/>
                <w:sz w:val="20"/>
                <w:szCs w:val="20"/>
                <w:lang w:val="en-CA"/>
              </w:rPr>
              <w:t>,</w:t>
            </w:r>
            <w:r w:rsidRPr="005E64EE">
              <w:rPr>
                <w:rFonts w:cstheme="minorHAnsi"/>
                <w:sz w:val="20"/>
                <w:szCs w:val="20"/>
                <w:lang w:val="en-CA"/>
              </w:rPr>
              <w:t xml:space="preserve"> and knowledge sharing.</w:t>
            </w:r>
          </w:p>
        </w:tc>
        <w:tc>
          <w:tcPr>
            <w:tcW w:w="2792" w:type="dxa"/>
            <w:shd w:val="clear" w:color="auto" w:fill="auto"/>
          </w:tcPr>
          <w:p w14:paraId="4A135D3C" w14:textId="77777777" w:rsidR="00BA7CC1" w:rsidRPr="005E64EE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Ghana (7%), Ireland (7%), Norway (7%), Spain (7%), Sweden (7%), United Kingdom (7%), United States (40%) and Various (20%)</w:t>
            </w:r>
          </w:p>
        </w:tc>
      </w:tr>
      <w:tr w:rsidR="00BA7CC1" w:rsidRPr="005E64EE" w14:paraId="20B7CAFE" w14:textId="77777777" w:rsidTr="00E2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51418BC4" w14:textId="77777777" w:rsidR="00BA7CC1" w:rsidRPr="009D2D88" w:rsidRDefault="00BA7CC1" w:rsidP="009D2D88">
            <w:pPr>
              <w:spacing w:before="60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cstheme="minorHAnsi"/>
                <w:sz w:val="20"/>
                <w:szCs w:val="20"/>
                <w:lang w:val="en-CA"/>
              </w:rPr>
              <w:t>Sub-National/</w:t>
            </w:r>
          </w:p>
          <w:p w14:paraId="5861EEE3" w14:textId="5258E4AC" w:rsidR="00BA7CC1" w:rsidRPr="009D2D88" w:rsidRDefault="00BA7CC1" w:rsidP="009D2D88">
            <w:pPr>
              <w:spacing w:before="60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cstheme="minorHAnsi"/>
                <w:sz w:val="20"/>
                <w:szCs w:val="20"/>
                <w:lang w:val="en-CA"/>
              </w:rPr>
              <w:t>National</w:t>
            </w:r>
            <w:r w:rsidR="003B1D0B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CA"/>
              </w:rPr>
              <w:t>Level</w:t>
            </w:r>
          </w:p>
          <w:p w14:paraId="40166769" w14:textId="77777777" w:rsidR="00BA7CC1" w:rsidRPr="005E64EE" w:rsidRDefault="00BA7CC1" w:rsidP="00002DCB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hAnsi="Calibri"/>
                <w:noProof/>
                <w:color w:val="FFFFFF"/>
                <w:sz w:val="27"/>
                <w:szCs w:val="27"/>
                <w:lang w:val="en-IN" w:eastAsia="en-IN"/>
              </w:rPr>
              <w:drawing>
                <wp:anchor distT="0" distB="0" distL="114300" distR="114300" simplePos="0" relativeHeight="251661312" behindDoc="1" locked="0" layoutInCell="1" allowOverlap="1" wp14:anchorId="4FD4B632" wp14:editId="2E5E801F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42545</wp:posOffset>
                  </wp:positionV>
                  <wp:extent cx="480060" cy="480060"/>
                  <wp:effectExtent l="0" t="0" r="0" b="0"/>
                  <wp:wrapTight wrapText="bothSides">
                    <wp:wrapPolygon edited="0">
                      <wp:start x="4286" y="0"/>
                      <wp:lineTo x="0" y="4286"/>
                      <wp:lineTo x="0" y="16286"/>
                      <wp:lineTo x="4286" y="20571"/>
                      <wp:lineTo x="16286" y="20571"/>
                      <wp:lineTo x="20571" y="16286"/>
                      <wp:lineTo x="20571" y="4286"/>
                      <wp:lineTo x="16286" y="0"/>
                      <wp:lineTo x="4286" y="0"/>
                    </wp:wrapPolygon>
                  </wp:wrapTight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oup-1824145_640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shd w:val="clear" w:color="auto" w:fill="auto"/>
          </w:tcPr>
          <w:p w14:paraId="368A0508" w14:textId="67FF5B2D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Multiple health organizations learning together by participating in quality improvement initiatives.</w:t>
            </w:r>
          </w:p>
        </w:tc>
        <w:tc>
          <w:tcPr>
            <w:tcW w:w="992" w:type="dxa"/>
            <w:shd w:val="clear" w:color="auto" w:fill="auto"/>
          </w:tcPr>
          <w:p w14:paraId="67EFCE3C" w14:textId="77777777" w:rsidR="00BA7CC1" w:rsidRPr="005E64EE" w:rsidRDefault="00BA7CC1" w:rsidP="0000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14:paraId="75C7B4D3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Public Health (8%), Community Care (4%), Primary Care (27%), Acute Care (15%), Long-Term Care (4%), Integrated Care (15%), Specialized Services (15%) and Various (12%)</w:t>
            </w:r>
          </w:p>
        </w:tc>
        <w:tc>
          <w:tcPr>
            <w:tcW w:w="2573" w:type="dxa"/>
            <w:shd w:val="clear" w:color="auto" w:fill="auto"/>
          </w:tcPr>
          <w:p w14:paraId="09710B7A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Topics ranged from adherence to specific clinical practice guidelines to broader improvements including integrated care.</w:t>
            </w:r>
          </w:p>
        </w:tc>
        <w:tc>
          <w:tcPr>
            <w:tcW w:w="2792" w:type="dxa"/>
            <w:shd w:val="clear" w:color="auto" w:fill="auto"/>
          </w:tcPr>
          <w:p w14:paraId="50D1EE82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Canada (4%), India (4%), Mozambique (4%), Rwanda (4%), United Kingdom (4%), United States (73%), United States-Canada (4%) and Various (4%)</w:t>
            </w:r>
          </w:p>
        </w:tc>
      </w:tr>
      <w:tr w:rsidR="00BA7CC1" w:rsidRPr="005E64EE" w14:paraId="4FAB5ECD" w14:textId="77777777" w:rsidTr="00E26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1F772055" w14:textId="7F25250F" w:rsidR="00BA7CC1" w:rsidRPr="009D2D88" w:rsidRDefault="00851830" w:rsidP="009D2D88">
            <w:pPr>
              <w:spacing w:before="60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cstheme="minorHAnsi"/>
                <w:sz w:val="20"/>
                <w:szCs w:val="20"/>
                <w:lang w:val="en-CA"/>
              </w:rPr>
              <w:t>Mul</w:t>
            </w:r>
            <w:r w:rsidR="00F76C68">
              <w:rPr>
                <w:rFonts w:cstheme="minorHAnsi"/>
                <w:sz w:val="20"/>
                <w:szCs w:val="20"/>
                <w:lang w:val="en-CA"/>
              </w:rPr>
              <w:t>tiple Levels</w:t>
            </w:r>
          </w:p>
          <w:p w14:paraId="38202ABB" w14:textId="77777777" w:rsidR="00BA7CC1" w:rsidRPr="005E64EE" w:rsidRDefault="00BA7CC1" w:rsidP="00002DCB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cstheme="minorHAnsi"/>
                <w:noProof/>
                <w:sz w:val="20"/>
                <w:szCs w:val="20"/>
                <w:lang w:val="en-IN" w:eastAsia="en-IN"/>
              </w:rPr>
              <w:drawing>
                <wp:anchor distT="0" distB="0" distL="114300" distR="114300" simplePos="0" relativeHeight="251662336" behindDoc="1" locked="0" layoutInCell="1" allowOverlap="1" wp14:anchorId="7A65E493" wp14:editId="31FEC7E6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117475</wp:posOffset>
                  </wp:positionV>
                  <wp:extent cx="539750" cy="533400"/>
                  <wp:effectExtent l="0" t="0" r="0" b="0"/>
                  <wp:wrapTight wrapText="bothSides">
                    <wp:wrapPolygon edited="0">
                      <wp:start x="2287" y="0"/>
                      <wp:lineTo x="0" y="16200"/>
                      <wp:lineTo x="8386" y="20057"/>
                      <wp:lineTo x="14485" y="20829"/>
                      <wp:lineTo x="18296" y="20829"/>
                      <wp:lineTo x="19821" y="11571"/>
                      <wp:lineTo x="19821" y="1543"/>
                      <wp:lineTo x="6099" y="0"/>
                      <wp:lineTo x="2287" y="0"/>
                    </wp:wrapPolygon>
                  </wp:wrapTight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2835" w:type="dxa"/>
            <w:shd w:val="clear" w:color="auto" w:fill="auto"/>
          </w:tcPr>
          <w:p w14:paraId="45141735" w14:textId="77777777" w:rsidR="00BA7CC1" w:rsidRPr="005E64EE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Multiple stakeholders learning together to continuously improve the quality of health services based on the frontline experience.</w:t>
            </w:r>
          </w:p>
        </w:tc>
        <w:tc>
          <w:tcPr>
            <w:tcW w:w="992" w:type="dxa"/>
            <w:shd w:val="clear" w:color="auto" w:fill="auto"/>
          </w:tcPr>
          <w:p w14:paraId="2ECB2CD6" w14:textId="77777777" w:rsidR="00BA7CC1" w:rsidRDefault="00BA7CC1" w:rsidP="0000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35</w:t>
            </w:r>
          </w:p>
          <w:p w14:paraId="4383ECC0" w14:textId="77777777" w:rsidR="00BA7CC1" w:rsidRPr="005E64EE" w:rsidRDefault="00BA7CC1" w:rsidP="0000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2410" w:type="dxa"/>
            <w:shd w:val="clear" w:color="auto" w:fill="auto"/>
          </w:tcPr>
          <w:p w14:paraId="371E67E1" w14:textId="0E86B2C6" w:rsidR="00BA7CC1" w:rsidRPr="005E64EE" w:rsidRDefault="003B1D0B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cstheme="minorHAnsi"/>
                <w:sz w:val="20"/>
                <w:szCs w:val="20"/>
                <w:lang w:val="en-CA"/>
              </w:rPr>
              <w:t xml:space="preserve">Organizational </w:t>
            </w:r>
            <w:r w:rsidR="00BA7CC1" w:rsidRPr="005E64EE">
              <w:rPr>
                <w:rFonts w:cstheme="minorHAnsi"/>
                <w:sz w:val="20"/>
                <w:szCs w:val="20"/>
                <w:lang w:val="en-CA"/>
              </w:rPr>
              <w:t>Level (1</w:t>
            </w:r>
            <w:r w:rsidR="00BA7CC1">
              <w:rPr>
                <w:rFonts w:cstheme="minorHAnsi"/>
                <w:sz w:val="20"/>
                <w:szCs w:val="20"/>
                <w:lang w:val="en-CA"/>
              </w:rPr>
              <w:t>4</w:t>
            </w:r>
            <w:r w:rsidR="00BA7CC1" w:rsidRPr="005E64EE">
              <w:rPr>
                <w:rFonts w:cstheme="minorHAnsi"/>
                <w:sz w:val="20"/>
                <w:szCs w:val="20"/>
                <w:lang w:val="en-CA"/>
              </w:rPr>
              <w:t>%), Sub-National</w:t>
            </w:r>
            <w:r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="00BA7CC1" w:rsidRPr="005E64EE">
              <w:rPr>
                <w:rFonts w:cstheme="minorHAnsi"/>
                <w:sz w:val="20"/>
                <w:szCs w:val="20"/>
                <w:lang w:val="en-CA"/>
              </w:rPr>
              <w:t>Level (14%), National</w:t>
            </w:r>
            <w:r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="00BA7CC1" w:rsidRPr="005E64EE">
              <w:rPr>
                <w:rFonts w:cstheme="minorHAnsi"/>
                <w:sz w:val="20"/>
                <w:szCs w:val="20"/>
                <w:lang w:val="en-CA"/>
              </w:rPr>
              <w:t>Level (</w:t>
            </w:r>
            <w:r w:rsidR="00BA7CC1">
              <w:rPr>
                <w:rFonts w:cstheme="minorHAnsi"/>
                <w:sz w:val="20"/>
                <w:szCs w:val="20"/>
                <w:lang w:val="en-CA"/>
              </w:rPr>
              <w:t>40</w:t>
            </w:r>
            <w:r w:rsidR="00BA7CC1" w:rsidRPr="005E64EE">
              <w:rPr>
                <w:rFonts w:cstheme="minorHAnsi"/>
                <w:sz w:val="20"/>
                <w:szCs w:val="20"/>
                <w:lang w:val="en-CA"/>
              </w:rPr>
              <w:t xml:space="preserve">%), </w:t>
            </w:r>
            <w:r>
              <w:rPr>
                <w:rFonts w:cstheme="minorHAnsi"/>
                <w:sz w:val="20"/>
                <w:szCs w:val="20"/>
                <w:lang w:val="en-CA"/>
              </w:rPr>
              <w:t xml:space="preserve">Global </w:t>
            </w:r>
            <w:r w:rsidR="00BA7CC1" w:rsidRPr="005E64EE">
              <w:rPr>
                <w:rFonts w:cstheme="minorHAnsi"/>
                <w:sz w:val="20"/>
                <w:szCs w:val="20"/>
                <w:lang w:val="en-CA"/>
              </w:rPr>
              <w:t>Level (3%) and Non-Specific (</w:t>
            </w:r>
            <w:r w:rsidR="00BA7CC1">
              <w:rPr>
                <w:rFonts w:cstheme="minorHAnsi"/>
                <w:sz w:val="20"/>
                <w:szCs w:val="20"/>
                <w:lang w:val="en-CA"/>
              </w:rPr>
              <w:t>29</w:t>
            </w:r>
            <w:r w:rsidR="00BA7CC1" w:rsidRPr="005E64EE">
              <w:rPr>
                <w:rFonts w:cstheme="minorHAnsi"/>
                <w:sz w:val="20"/>
                <w:szCs w:val="20"/>
                <w:lang w:val="en-CA"/>
              </w:rPr>
              <w:t>%).</w:t>
            </w:r>
          </w:p>
        </w:tc>
        <w:tc>
          <w:tcPr>
            <w:tcW w:w="2573" w:type="dxa"/>
            <w:shd w:val="clear" w:color="auto" w:fill="auto"/>
          </w:tcPr>
          <w:p w14:paraId="2483EC52" w14:textId="6085214E" w:rsidR="00BA7CC1" w:rsidRPr="005E64EE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Various topics including veteran health services, cancer care, cardiovascular disease, cerebral palsy, surgical care, mental health</w:t>
            </w:r>
            <w:r w:rsidR="003B1D0B">
              <w:rPr>
                <w:rFonts w:cstheme="minorHAnsi"/>
                <w:sz w:val="20"/>
                <w:szCs w:val="20"/>
                <w:lang w:val="en-CA"/>
              </w:rPr>
              <w:t>,</w:t>
            </w:r>
            <w:r w:rsidRPr="005E64EE">
              <w:rPr>
                <w:rFonts w:cstheme="minorHAnsi"/>
                <w:sz w:val="20"/>
                <w:szCs w:val="20"/>
                <w:lang w:val="en-CA"/>
              </w:rPr>
              <w:t xml:space="preserve"> and palliative care.</w:t>
            </w:r>
          </w:p>
        </w:tc>
        <w:tc>
          <w:tcPr>
            <w:tcW w:w="2792" w:type="dxa"/>
            <w:shd w:val="clear" w:color="auto" w:fill="auto"/>
          </w:tcPr>
          <w:p w14:paraId="740DC780" w14:textId="77777777" w:rsidR="00BA7CC1" w:rsidRPr="005E64EE" w:rsidRDefault="00BA7CC1" w:rsidP="00002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Australia (3%), Canada (3%), China (3%), Kenya (3%), Switzerland (3%), United Kingdom (3%), United States (77%), and United Kingdom-South Asia (3%), and General LMIC (3%).</w:t>
            </w:r>
          </w:p>
        </w:tc>
      </w:tr>
      <w:tr w:rsidR="00BA7CC1" w:rsidRPr="005E64EE" w14:paraId="350711F1" w14:textId="77777777" w:rsidTr="00E26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7AF2C378" w14:textId="3E371EF8" w:rsidR="00BA7CC1" w:rsidRPr="005E64EE" w:rsidRDefault="00BA7CC1" w:rsidP="009D2D88">
            <w:pPr>
              <w:spacing w:before="60"/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9D2D88">
              <w:rPr>
                <w:rFonts w:cstheme="minorHAnsi"/>
                <w:noProof/>
                <w:sz w:val="20"/>
                <w:szCs w:val="2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58239" behindDoc="1" locked="0" layoutInCell="1" allowOverlap="1" wp14:anchorId="16479CFF" wp14:editId="292A073A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232338</wp:posOffset>
                      </wp:positionV>
                      <wp:extent cx="636270" cy="601345"/>
                      <wp:effectExtent l="0" t="0" r="0" b="0"/>
                      <wp:wrapTight wrapText="bothSides">
                        <wp:wrapPolygon edited="0">
                          <wp:start x="8290" y="0"/>
                          <wp:lineTo x="0" y="4747"/>
                          <wp:lineTo x="0" y="20571"/>
                          <wp:lineTo x="20725" y="20571"/>
                          <wp:lineTo x="20725" y="5538"/>
                          <wp:lineTo x="19343" y="3165"/>
                          <wp:lineTo x="13126" y="0"/>
                          <wp:lineTo x="8290" y="0"/>
                        </wp:wrapPolygon>
                      </wp:wrapTight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6270" cy="601345"/>
                                <a:chOff x="-109900" y="0"/>
                                <a:chExt cx="4986700" cy="522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Picture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3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09900" y="0"/>
                                  <a:ext cx="4876800" cy="48767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" name="Text Box 31"/>
                              <wps:cNvSpPr txBox="1"/>
                              <wps:spPr>
                                <a:xfrm>
                                  <a:off x="0" y="4876800"/>
                                  <a:ext cx="487680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6618BE" w14:textId="77777777" w:rsidR="00BA7CC1" w:rsidRPr="008D79A2" w:rsidRDefault="008E104A" w:rsidP="00BA7CC1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32" w:history="1">
                                      <w:r w:rsidR="00BA7CC1" w:rsidRPr="008D79A2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="00BA7CC1" w:rsidRPr="008D79A2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33" w:history="1">
                                      <w:r w:rsidR="00BA7CC1" w:rsidRPr="008D79A2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6479CFF" id="Group 27" o:spid="_x0000_s1032" style="position:absolute;left:0;text-align:left;margin-left:20.05pt;margin-top:18.3pt;width:50.1pt;height:47.35pt;z-index:-251658241;mso-width-relative:margin;mso-height-relative:margin" coordorigin="-1099" coordsize="49867,52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0" o:spid="_x0000_s1033" type="#_x0000_t75" style="position:absolute;left:-1099;width:48768;height:48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">
                        <v:imagedata r:id="rId34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1" o:spid="_x0000_s1034" type="#_x0000_t202" style="position:absolute;top:48768;width:48768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      <v:textbox>
                          <w:txbxContent>
                            <w:p w14:paraId="226618BE" w14:textId="77777777" w:rsidR="00BA7CC1" w:rsidRPr="008D79A2" w:rsidRDefault="00547D68" w:rsidP="00BA7C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35" w:history="1">
                                <w:r w:rsidR="00BA7CC1" w:rsidRPr="008D79A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BA7CC1" w:rsidRPr="008D79A2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36" w:history="1">
                                <w:r w:rsidR="00BA7CC1" w:rsidRPr="008D79A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  <w:r w:rsidR="00F76C68" w:rsidRPr="00F76C68">
              <w:rPr>
                <w:rFonts w:cstheme="minorHAnsi"/>
                <w:sz w:val="20"/>
                <w:szCs w:val="20"/>
                <w:lang w:val="en-CA"/>
              </w:rPr>
              <w:t>Global</w:t>
            </w:r>
            <w:r w:rsidR="003B1D0B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="00F76C68" w:rsidRPr="00F76C68">
              <w:rPr>
                <w:rFonts w:cstheme="minorHAnsi"/>
                <w:sz w:val="20"/>
                <w:szCs w:val="20"/>
                <w:lang w:val="en-CA"/>
              </w:rPr>
              <w:t>Level</w:t>
            </w:r>
          </w:p>
        </w:tc>
        <w:tc>
          <w:tcPr>
            <w:tcW w:w="2835" w:type="dxa"/>
            <w:shd w:val="clear" w:color="auto" w:fill="auto"/>
          </w:tcPr>
          <w:p w14:paraId="4E41D0EC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Multiple learning systems working together as a network.</w:t>
            </w:r>
          </w:p>
        </w:tc>
        <w:tc>
          <w:tcPr>
            <w:tcW w:w="992" w:type="dxa"/>
            <w:shd w:val="clear" w:color="auto" w:fill="auto"/>
          </w:tcPr>
          <w:p w14:paraId="4DF8D12A" w14:textId="77777777" w:rsidR="00BA7CC1" w:rsidRPr="005E64EE" w:rsidRDefault="00BA7CC1" w:rsidP="0000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5D7D1385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Acute Care (67%) and Non-Specific (33%).</w:t>
            </w:r>
          </w:p>
        </w:tc>
        <w:tc>
          <w:tcPr>
            <w:tcW w:w="2573" w:type="dxa"/>
            <w:shd w:val="clear" w:color="auto" w:fill="auto"/>
          </w:tcPr>
          <w:p w14:paraId="2262B84C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The common topic was having a platform to support peer-to-peer learning and scale knowledge.</w:t>
            </w:r>
          </w:p>
        </w:tc>
        <w:tc>
          <w:tcPr>
            <w:tcW w:w="2792" w:type="dxa"/>
            <w:shd w:val="clear" w:color="auto" w:fill="auto"/>
          </w:tcPr>
          <w:p w14:paraId="4045136D" w14:textId="77777777" w:rsidR="00BA7CC1" w:rsidRPr="005E64EE" w:rsidRDefault="00BA7CC1" w:rsidP="00002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CA"/>
              </w:rPr>
            </w:pPr>
            <w:r w:rsidRPr="005E64EE">
              <w:rPr>
                <w:rFonts w:cstheme="minorHAnsi"/>
                <w:sz w:val="20"/>
                <w:szCs w:val="20"/>
                <w:lang w:val="en-CA"/>
              </w:rPr>
              <w:t>United Kingdom (17%) and United States (83%).</w:t>
            </w:r>
          </w:p>
        </w:tc>
      </w:tr>
    </w:tbl>
    <w:p w14:paraId="1A826B3E" w14:textId="3D2F1C39" w:rsidR="00FD4939" w:rsidRPr="00A748FA" w:rsidRDefault="00FD4939" w:rsidP="00A748FA">
      <w:bookmarkStart w:id="1" w:name="_GoBack"/>
      <w:bookmarkEnd w:id="0"/>
      <w:bookmarkEnd w:id="1"/>
    </w:p>
    <w:sectPr w:rsidR="00FD4939" w:rsidRPr="00A748FA" w:rsidSect="00FD4939">
      <w:footnotePr>
        <w:pos w:val="beneathText"/>
      </w:footnotePr>
      <w:pgSz w:w="15840" w:h="12240" w:orient="landscape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FFDED" w14:textId="77777777" w:rsidR="008E104A" w:rsidRDefault="008E104A">
      <w:pPr>
        <w:spacing w:line="240" w:lineRule="auto"/>
      </w:pPr>
      <w:r>
        <w:separator/>
      </w:r>
    </w:p>
    <w:p w14:paraId="556D2777" w14:textId="77777777" w:rsidR="008E104A" w:rsidRDefault="008E104A"/>
  </w:endnote>
  <w:endnote w:type="continuationSeparator" w:id="0">
    <w:p w14:paraId="478AB53C" w14:textId="77777777" w:rsidR="008E104A" w:rsidRDefault="008E104A">
      <w:pPr>
        <w:spacing w:line="240" w:lineRule="auto"/>
      </w:pPr>
      <w:r>
        <w:continuationSeparator/>
      </w:r>
    </w:p>
    <w:p w14:paraId="2F578921" w14:textId="77777777" w:rsidR="008E104A" w:rsidRDefault="008E1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0C50F" w14:textId="77777777" w:rsidR="008E104A" w:rsidRDefault="008E104A">
      <w:pPr>
        <w:spacing w:line="240" w:lineRule="auto"/>
      </w:pPr>
      <w:r>
        <w:separator/>
      </w:r>
    </w:p>
    <w:p w14:paraId="2B547AB6" w14:textId="77777777" w:rsidR="008E104A" w:rsidRDefault="008E104A"/>
  </w:footnote>
  <w:footnote w:type="continuationSeparator" w:id="0">
    <w:p w14:paraId="53943A67" w14:textId="77777777" w:rsidR="008E104A" w:rsidRDefault="008E104A">
      <w:pPr>
        <w:spacing w:line="240" w:lineRule="auto"/>
      </w:pPr>
      <w:r>
        <w:continuationSeparator/>
      </w:r>
    </w:p>
    <w:p w14:paraId="78916E49" w14:textId="77777777" w:rsidR="008E104A" w:rsidRDefault="008E10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4F0088E"/>
    <w:multiLevelType w:val="hybridMultilevel"/>
    <w:tmpl w:val="72B4DE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41CA5"/>
    <w:multiLevelType w:val="hybridMultilevel"/>
    <w:tmpl w:val="29FAC1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13998"/>
    <w:multiLevelType w:val="hybridMultilevel"/>
    <w:tmpl w:val="DBDC34FC"/>
    <w:lvl w:ilvl="0" w:tplc="21005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E5771"/>
    <w:multiLevelType w:val="hybridMultilevel"/>
    <w:tmpl w:val="824049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27FBD"/>
    <w:multiLevelType w:val="hybridMultilevel"/>
    <w:tmpl w:val="6E16B04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4F855771"/>
    <w:multiLevelType w:val="hybridMultilevel"/>
    <w:tmpl w:val="BEC89D9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D63C6"/>
    <w:multiLevelType w:val="hybridMultilevel"/>
    <w:tmpl w:val="C4D00BD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A5C3468"/>
    <w:multiLevelType w:val="hybridMultilevel"/>
    <w:tmpl w:val="54A8230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D571A"/>
    <w:multiLevelType w:val="hybridMultilevel"/>
    <w:tmpl w:val="AFBC2DF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F5C55"/>
    <w:multiLevelType w:val="hybridMultilevel"/>
    <w:tmpl w:val="E1F4F8F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D18C8"/>
    <w:multiLevelType w:val="hybridMultilevel"/>
    <w:tmpl w:val="C50621B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56567"/>
    <w:multiLevelType w:val="hybridMultilevel"/>
    <w:tmpl w:val="B652EA0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D79D3"/>
    <w:multiLevelType w:val="hybridMultilevel"/>
    <w:tmpl w:val="E346B4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E573F87"/>
    <w:multiLevelType w:val="hybridMultilevel"/>
    <w:tmpl w:val="CB66B39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0E0DA4"/>
    <w:multiLevelType w:val="hybridMultilevel"/>
    <w:tmpl w:val="E9DC2E4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469214F"/>
    <w:multiLevelType w:val="hybridMultilevel"/>
    <w:tmpl w:val="16285D0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B6C10"/>
    <w:multiLevelType w:val="hybridMultilevel"/>
    <w:tmpl w:val="16B0B70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22CE8"/>
    <w:multiLevelType w:val="hybridMultilevel"/>
    <w:tmpl w:val="D5E8C22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28"/>
  </w:num>
  <w:num w:numId="13">
    <w:abstractNumId w:val="18"/>
  </w:num>
  <w:num w:numId="14">
    <w:abstractNumId w:val="15"/>
  </w:num>
  <w:num w:numId="15">
    <w:abstractNumId w:val="25"/>
  </w:num>
  <w:num w:numId="16">
    <w:abstractNumId w:val="13"/>
  </w:num>
  <w:num w:numId="17">
    <w:abstractNumId w:val="17"/>
  </w:num>
  <w:num w:numId="18">
    <w:abstractNumId w:val="27"/>
  </w:num>
  <w:num w:numId="19">
    <w:abstractNumId w:val="21"/>
  </w:num>
  <w:num w:numId="20">
    <w:abstractNumId w:val="26"/>
  </w:num>
  <w:num w:numId="21">
    <w:abstractNumId w:val="30"/>
  </w:num>
  <w:num w:numId="22">
    <w:abstractNumId w:val="31"/>
  </w:num>
  <w:num w:numId="23">
    <w:abstractNumId w:val="23"/>
  </w:num>
  <w:num w:numId="24">
    <w:abstractNumId w:val="29"/>
  </w:num>
  <w:num w:numId="25">
    <w:abstractNumId w:val="19"/>
  </w:num>
  <w:num w:numId="26">
    <w:abstractNumId w:val="16"/>
  </w:num>
  <w:num w:numId="27">
    <w:abstractNumId w:val="20"/>
  </w:num>
  <w:num w:numId="28">
    <w:abstractNumId w:val="12"/>
  </w:num>
  <w:num w:numId="29">
    <w:abstractNumId w:val="24"/>
  </w:num>
  <w:num w:numId="30">
    <w:abstractNumId w:val="11"/>
  </w:num>
  <w:num w:numId="31">
    <w:abstractNumId w:val="22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F6204"/>
    <w:rsid w:val="00007569"/>
    <w:rsid w:val="000111EA"/>
    <w:rsid w:val="00015BF7"/>
    <w:rsid w:val="000267F1"/>
    <w:rsid w:val="00031987"/>
    <w:rsid w:val="0003678E"/>
    <w:rsid w:val="000430E0"/>
    <w:rsid w:val="000434F1"/>
    <w:rsid w:val="00043FB6"/>
    <w:rsid w:val="000479AD"/>
    <w:rsid w:val="000509D6"/>
    <w:rsid w:val="00051222"/>
    <w:rsid w:val="00051994"/>
    <w:rsid w:val="00052435"/>
    <w:rsid w:val="000526FB"/>
    <w:rsid w:val="00056569"/>
    <w:rsid w:val="0006015E"/>
    <w:rsid w:val="00064BDB"/>
    <w:rsid w:val="0007017B"/>
    <w:rsid w:val="000752A4"/>
    <w:rsid w:val="00081707"/>
    <w:rsid w:val="000900E2"/>
    <w:rsid w:val="000938E7"/>
    <w:rsid w:val="00094787"/>
    <w:rsid w:val="00096F04"/>
    <w:rsid w:val="000A4EBB"/>
    <w:rsid w:val="000A542D"/>
    <w:rsid w:val="000B0B16"/>
    <w:rsid w:val="000B4947"/>
    <w:rsid w:val="000B5F5A"/>
    <w:rsid w:val="000C48EB"/>
    <w:rsid w:val="000C49F2"/>
    <w:rsid w:val="000C500C"/>
    <w:rsid w:val="000D1DC5"/>
    <w:rsid w:val="000D38B1"/>
    <w:rsid w:val="000D3F41"/>
    <w:rsid w:val="000D62DE"/>
    <w:rsid w:val="000E1A1A"/>
    <w:rsid w:val="000E212B"/>
    <w:rsid w:val="000E2C5C"/>
    <w:rsid w:val="000E4C19"/>
    <w:rsid w:val="000F13C4"/>
    <w:rsid w:val="00100843"/>
    <w:rsid w:val="0010148C"/>
    <w:rsid w:val="0011009C"/>
    <w:rsid w:val="00112291"/>
    <w:rsid w:val="00113474"/>
    <w:rsid w:val="001139DE"/>
    <w:rsid w:val="00114A01"/>
    <w:rsid w:val="00116C00"/>
    <w:rsid w:val="001178E0"/>
    <w:rsid w:val="001268A6"/>
    <w:rsid w:val="00126EF0"/>
    <w:rsid w:val="001304F0"/>
    <w:rsid w:val="001325ED"/>
    <w:rsid w:val="00135A5E"/>
    <w:rsid w:val="001363F3"/>
    <w:rsid w:val="00140739"/>
    <w:rsid w:val="00141274"/>
    <w:rsid w:val="00141998"/>
    <w:rsid w:val="00145174"/>
    <w:rsid w:val="001532EA"/>
    <w:rsid w:val="00154083"/>
    <w:rsid w:val="001566DE"/>
    <w:rsid w:val="00157F72"/>
    <w:rsid w:val="00164652"/>
    <w:rsid w:val="00165F3C"/>
    <w:rsid w:val="0016616C"/>
    <w:rsid w:val="00170C25"/>
    <w:rsid w:val="001764A1"/>
    <w:rsid w:val="001771DD"/>
    <w:rsid w:val="00180AC1"/>
    <w:rsid w:val="00181A24"/>
    <w:rsid w:val="00183D73"/>
    <w:rsid w:val="00184E44"/>
    <w:rsid w:val="0019071A"/>
    <w:rsid w:val="00193255"/>
    <w:rsid w:val="00194955"/>
    <w:rsid w:val="001B12B2"/>
    <w:rsid w:val="001B4072"/>
    <w:rsid w:val="001B74A0"/>
    <w:rsid w:val="001C16B2"/>
    <w:rsid w:val="001C263B"/>
    <w:rsid w:val="001C6F93"/>
    <w:rsid w:val="001C794B"/>
    <w:rsid w:val="001D254D"/>
    <w:rsid w:val="001D2B90"/>
    <w:rsid w:val="001D7535"/>
    <w:rsid w:val="001E047C"/>
    <w:rsid w:val="001E26F4"/>
    <w:rsid w:val="001E3A24"/>
    <w:rsid w:val="001E6B42"/>
    <w:rsid w:val="001E6E2A"/>
    <w:rsid w:val="001E7E80"/>
    <w:rsid w:val="001F1197"/>
    <w:rsid w:val="001F153E"/>
    <w:rsid w:val="001F2F47"/>
    <w:rsid w:val="00212516"/>
    <w:rsid w:val="002238E0"/>
    <w:rsid w:val="00231DD9"/>
    <w:rsid w:val="002436BE"/>
    <w:rsid w:val="00244177"/>
    <w:rsid w:val="00246EC4"/>
    <w:rsid w:val="0024705A"/>
    <w:rsid w:val="00253DD5"/>
    <w:rsid w:val="00256F86"/>
    <w:rsid w:val="00257F61"/>
    <w:rsid w:val="002616F6"/>
    <w:rsid w:val="00262F2A"/>
    <w:rsid w:val="00264D41"/>
    <w:rsid w:val="00267344"/>
    <w:rsid w:val="00271FF3"/>
    <w:rsid w:val="00291936"/>
    <w:rsid w:val="00291FD0"/>
    <w:rsid w:val="0029384F"/>
    <w:rsid w:val="00294D63"/>
    <w:rsid w:val="00297894"/>
    <w:rsid w:val="002A1140"/>
    <w:rsid w:val="002A26C8"/>
    <w:rsid w:val="002A574C"/>
    <w:rsid w:val="002A753B"/>
    <w:rsid w:val="002B046C"/>
    <w:rsid w:val="002B067D"/>
    <w:rsid w:val="002B323F"/>
    <w:rsid w:val="002C0190"/>
    <w:rsid w:val="002C48F9"/>
    <w:rsid w:val="002C4D3C"/>
    <w:rsid w:val="002C52A0"/>
    <w:rsid w:val="002C6F68"/>
    <w:rsid w:val="002D7681"/>
    <w:rsid w:val="002E634C"/>
    <w:rsid w:val="002E7348"/>
    <w:rsid w:val="002F06A8"/>
    <w:rsid w:val="002F525A"/>
    <w:rsid w:val="00300951"/>
    <w:rsid w:val="0030428B"/>
    <w:rsid w:val="00306547"/>
    <w:rsid w:val="00312F5B"/>
    <w:rsid w:val="00315004"/>
    <w:rsid w:val="00317777"/>
    <w:rsid w:val="00320ED8"/>
    <w:rsid w:val="00325CCF"/>
    <w:rsid w:val="003278D9"/>
    <w:rsid w:val="00331EFE"/>
    <w:rsid w:val="00332614"/>
    <w:rsid w:val="00335C7A"/>
    <w:rsid w:val="0033659F"/>
    <w:rsid w:val="00340991"/>
    <w:rsid w:val="00340DA4"/>
    <w:rsid w:val="0034367C"/>
    <w:rsid w:val="003511E7"/>
    <w:rsid w:val="003529E0"/>
    <w:rsid w:val="00352B16"/>
    <w:rsid w:val="0035317A"/>
    <w:rsid w:val="003548A4"/>
    <w:rsid w:val="00355DCA"/>
    <w:rsid w:val="00356DD0"/>
    <w:rsid w:val="0035755B"/>
    <w:rsid w:val="00360094"/>
    <w:rsid w:val="0036294A"/>
    <w:rsid w:val="00372092"/>
    <w:rsid w:val="00375311"/>
    <w:rsid w:val="003755B3"/>
    <w:rsid w:val="0038040C"/>
    <w:rsid w:val="00381081"/>
    <w:rsid w:val="00386537"/>
    <w:rsid w:val="00394E02"/>
    <w:rsid w:val="003A4AA3"/>
    <w:rsid w:val="003B1595"/>
    <w:rsid w:val="003B1D0B"/>
    <w:rsid w:val="003B1DFD"/>
    <w:rsid w:val="003B58C5"/>
    <w:rsid w:val="003C27AA"/>
    <w:rsid w:val="003C3115"/>
    <w:rsid w:val="003C525A"/>
    <w:rsid w:val="003C53BC"/>
    <w:rsid w:val="003D7158"/>
    <w:rsid w:val="003E229F"/>
    <w:rsid w:val="003E6453"/>
    <w:rsid w:val="003F6229"/>
    <w:rsid w:val="003F7878"/>
    <w:rsid w:val="00405A58"/>
    <w:rsid w:val="00406E13"/>
    <w:rsid w:val="00407ED4"/>
    <w:rsid w:val="00411F68"/>
    <w:rsid w:val="00413928"/>
    <w:rsid w:val="00417B74"/>
    <w:rsid w:val="004254F0"/>
    <w:rsid w:val="004266DA"/>
    <w:rsid w:val="004460F0"/>
    <w:rsid w:val="004718E4"/>
    <w:rsid w:val="004733EE"/>
    <w:rsid w:val="00473A8B"/>
    <w:rsid w:val="00487DE2"/>
    <w:rsid w:val="00491D6C"/>
    <w:rsid w:val="0049362A"/>
    <w:rsid w:val="004A57DA"/>
    <w:rsid w:val="004C5AC2"/>
    <w:rsid w:val="004C7549"/>
    <w:rsid w:val="004D1CB5"/>
    <w:rsid w:val="004D542D"/>
    <w:rsid w:val="004D6685"/>
    <w:rsid w:val="004F0A1D"/>
    <w:rsid w:val="004F4D20"/>
    <w:rsid w:val="004F4E79"/>
    <w:rsid w:val="004F7123"/>
    <w:rsid w:val="005022DE"/>
    <w:rsid w:val="005036E4"/>
    <w:rsid w:val="00504464"/>
    <w:rsid w:val="00511935"/>
    <w:rsid w:val="005127D0"/>
    <w:rsid w:val="00520893"/>
    <w:rsid w:val="00523480"/>
    <w:rsid w:val="00525D85"/>
    <w:rsid w:val="005308BC"/>
    <w:rsid w:val="00533E6D"/>
    <w:rsid w:val="00542344"/>
    <w:rsid w:val="00542959"/>
    <w:rsid w:val="00545BD7"/>
    <w:rsid w:val="0054639C"/>
    <w:rsid w:val="00546BE6"/>
    <w:rsid w:val="00547D68"/>
    <w:rsid w:val="00551A02"/>
    <w:rsid w:val="00551A6A"/>
    <w:rsid w:val="005534FA"/>
    <w:rsid w:val="00553579"/>
    <w:rsid w:val="00554244"/>
    <w:rsid w:val="00561B5F"/>
    <w:rsid w:val="00562562"/>
    <w:rsid w:val="0056284F"/>
    <w:rsid w:val="005636FC"/>
    <w:rsid w:val="00563D83"/>
    <w:rsid w:val="005658EE"/>
    <w:rsid w:val="00574FB7"/>
    <w:rsid w:val="0057630E"/>
    <w:rsid w:val="005802CC"/>
    <w:rsid w:val="0058226A"/>
    <w:rsid w:val="005963D3"/>
    <w:rsid w:val="005A0453"/>
    <w:rsid w:val="005A335D"/>
    <w:rsid w:val="005A4883"/>
    <w:rsid w:val="005A505B"/>
    <w:rsid w:val="005B164D"/>
    <w:rsid w:val="005B4459"/>
    <w:rsid w:val="005B79D4"/>
    <w:rsid w:val="005C6485"/>
    <w:rsid w:val="005D0626"/>
    <w:rsid w:val="005D07B0"/>
    <w:rsid w:val="005D2E2A"/>
    <w:rsid w:val="005D2FA3"/>
    <w:rsid w:val="005D3A03"/>
    <w:rsid w:val="005D5C8D"/>
    <w:rsid w:val="005D6558"/>
    <w:rsid w:val="005E64EE"/>
    <w:rsid w:val="005E6CF6"/>
    <w:rsid w:val="005F130F"/>
    <w:rsid w:val="005F5E54"/>
    <w:rsid w:val="00601000"/>
    <w:rsid w:val="0060163C"/>
    <w:rsid w:val="00601B6D"/>
    <w:rsid w:val="00611A17"/>
    <w:rsid w:val="00612F5F"/>
    <w:rsid w:val="00614374"/>
    <w:rsid w:val="00617BEF"/>
    <w:rsid w:val="00620A8E"/>
    <w:rsid w:val="0062201D"/>
    <w:rsid w:val="0062256E"/>
    <w:rsid w:val="006246C1"/>
    <w:rsid w:val="0063129B"/>
    <w:rsid w:val="0063171C"/>
    <w:rsid w:val="006337B5"/>
    <w:rsid w:val="006356F9"/>
    <w:rsid w:val="006505AF"/>
    <w:rsid w:val="006617D9"/>
    <w:rsid w:val="00662E3C"/>
    <w:rsid w:val="00680372"/>
    <w:rsid w:val="00683CEA"/>
    <w:rsid w:val="006841D6"/>
    <w:rsid w:val="00684838"/>
    <w:rsid w:val="0068486B"/>
    <w:rsid w:val="00690F1A"/>
    <w:rsid w:val="0069229B"/>
    <w:rsid w:val="00697D53"/>
    <w:rsid w:val="006A366F"/>
    <w:rsid w:val="006B3BCF"/>
    <w:rsid w:val="006B4A97"/>
    <w:rsid w:val="006C05EB"/>
    <w:rsid w:val="006D3667"/>
    <w:rsid w:val="006D4A63"/>
    <w:rsid w:val="006D5202"/>
    <w:rsid w:val="006E0939"/>
    <w:rsid w:val="006E1C07"/>
    <w:rsid w:val="006E2C1F"/>
    <w:rsid w:val="006F2F88"/>
    <w:rsid w:val="006F5E03"/>
    <w:rsid w:val="006F6D7C"/>
    <w:rsid w:val="00704D52"/>
    <w:rsid w:val="00710BDB"/>
    <w:rsid w:val="00711510"/>
    <w:rsid w:val="00723E69"/>
    <w:rsid w:val="00725FDF"/>
    <w:rsid w:val="00726943"/>
    <w:rsid w:val="00732649"/>
    <w:rsid w:val="00733D2B"/>
    <w:rsid w:val="007371EA"/>
    <w:rsid w:val="00740100"/>
    <w:rsid w:val="0074312A"/>
    <w:rsid w:val="007539F7"/>
    <w:rsid w:val="00754000"/>
    <w:rsid w:val="00761D9E"/>
    <w:rsid w:val="00771C4F"/>
    <w:rsid w:val="0077308D"/>
    <w:rsid w:val="0077585E"/>
    <w:rsid w:val="00776377"/>
    <w:rsid w:val="00776EE6"/>
    <w:rsid w:val="0077715B"/>
    <w:rsid w:val="00784A1C"/>
    <w:rsid w:val="00785288"/>
    <w:rsid w:val="007854F2"/>
    <w:rsid w:val="00786883"/>
    <w:rsid w:val="00786931"/>
    <w:rsid w:val="0079099E"/>
    <w:rsid w:val="00797798"/>
    <w:rsid w:val="00797E22"/>
    <w:rsid w:val="007A1410"/>
    <w:rsid w:val="007A7EBD"/>
    <w:rsid w:val="007B101F"/>
    <w:rsid w:val="007B29B9"/>
    <w:rsid w:val="007B5F60"/>
    <w:rsid w:val="007C347A"/>
    <w:rsid w:val="007C787F"/>
    <w:rsid w:val="007D6213"/>
    <w:rsid w:val="007E324A"/>
    <w:rsid w:val="007E5AC4"/>
    <w:rsid w:val="007E5F15"/>
    <w:rsid w:val="007E68E9"/>
    <w:rsid w:val="007E6FD7"/>
    <w:rsid w:val="007F0441"/>
    <w:rsid w:val="007F1809"/>
    <w:rsid w:val="007F5A21"/>
    <w:rsid w:val="007F6204"/>
    <w:rsid w:val="008002C0"/>
    <w:rsid w:val="008079F9"/>
    <w:rsid w:val="00812919"/>
    <w:rsid w:val="00814354"/>
    <w:rsid w:val="00822C96"/>
    <w:rsid w:val="00827FE1"/>
    <w:rsid w:val="00830524"/>
    <w:rsid w:val="00833E62"/>
    <w:rsid w:val="008341E4"/>
    <w:rsid w:val="00846A02"/>
    <w:rsid w:val="00851830"/>
    <w:rsid w:val="00854C7E"/>
    <w:rsid w:val="0085759A"/>
    <w:rsid w:val="00860C90"/>
    <w:rsid w:val="00862A8D"/>
    <w:rsid w:val="008739E1"/>
    <w:rsid w:val="0087778D"/>
    <w:rsid w:val="0088185D"/>
    <w:rsid w:val="008869B4"/>
    <w:rsid w:val="00891146"/>
    <w:rsid w:val="00897A48"/>
    <w:rsid w:val="008A61BE"/>
    <w:rsid w:val="008A7BB9"/>
    <w:rsid w:val="008B4359"/>
    <w:rsid w:val="008B6FC2"/>
    <w:rsid w:val="008C5323"/>
    <w:rsid w:val="008C65D2"/>
    <w:rsid w:val="008D170C"/>
    <w:rsid w:val="008E03A2"/>
    <w:rsid w:val="008E104A"/>
    <w:rsid w:val="008E225A"/>
    <w:rsid w:val="008E25CF"/>
    <w:rsid w:val="008E3EEE"/>
    <w:rsid w:val="008E7869"/>
    <w:rsid w:val="008F1084"/>
    <w:rsid w:val="008F6AF6"/>
    <w:rsid w:val="009018D2"/>
    <w:rsid w:val="00902942"/>
    <w:rsid w:val="00912A3A"/>
    <w:rsid w:val="009167CC"/>
    <w:rsid w:val="009177F8"/>
    <w:rsid w:val="00917BE7"/>
    <w:rsid w:val="00923094"/>
    <w:rsid w:val="00923AD2"/>
    <w:rsid w:val="009267E2"/>
    <w:rsid w:val="00927F87"/>
    <w:rsid w:val="009337C9"/>
    <w:rsid w:val="00934457"/>
    <w:rsid w:val="00936410"/>
    <w:rsid w:val="009411D1"/>
    <w:rsid w:val="00946AD4"/>
    <w:rsid w:val="009509EE"/>
    <w:rsid w:val="00951C5A"/>
    <w:rsid w:val="009527D5"/>
    <w:rsid w:val="009552C4"/>
    <w:rsid w:val="0095686B"/>
    <w:rsid w:val="0096191E"/>
    <w:rsid w:val="00971C51"/>
    <w:rsid w:val="0097374D"/>
    <w:rsid w:val="00976C89"/>
    <w:rsid w:val="00987BB1"/>
    <w:rsid w:val="0099386E"/>
    <w:rsid w:val="009A13D4"/>
    <w:rsid w:val="009A30C7"/>
    <w:rsid w:val="009A55D6"/>
    <w:rsid w:val="009A59C9"/>
    <w:rsid w:val="009A6A3B"/>
    <w:rsid w:val="009B6BCD"/>
    <w:rsid w:val="009D2579"/>
    <w:rsid w:val="009D2D88"/>
    <w:rsid w:val="009D60E9"/>
    <w:rsid w:val="009D64FA"/>
    <w:rsid w:val="009D68BB"/>
    <w:rsid w:val="009D6A5E"/>
    <w:rsid w:val="009E51DD"/>
    <w:rsid w:val="009F1051"/>
    <w:rsid w:val="009F6FBD"/>
    <w:rsid w:val="009F79C5"/>
    <w:rsid w:val="009F7BAF"/>
    <w:rsid w:val="00A01D62"/>
    <w:rsid w:val="00A04675"/>
    <w:rsid w:val="00A06E7D"/>
    <w:rsid w:val="00A07C2C"/>
    <w:rsid w:val="00A23B2A"/>
    <w:rsid w:val="00A32C1D"/>
    <w:rsid w:val="00A35B55"/>
    <w:rsid w:val="00A35E67"/>
    <w:rsid w:val="00A43F23"/>
    <w:rsid w:val="00A45FCF"/>
    <w:rsid w:val="00A50FDB"/>
    <w:rsid w:val="00A526EA"/>
    <w:rsid w:val="00A61F5A"/>
    <w:rsid w:val="00A748FA"/>
    <w:rsid w:val="00A770CB"/>
    <w:rsid w:val="00A859E9"/>
    <w:rsid w:val="00A97930"/>
    <w:rsid w:val="00AA76FA"/>
    <w:rsid w:val="00AB304F"/>
    <w:rsid w:val="00AC5134"/>
    <w:rsid w:val="00AC5D7E"/>
    <w:rsid w:val="00AC798A"/>
    <w:rsid w:val="00AD7D9B"/>
    <w:rsid w:val="00AE2D98"/>
    <w:rsid w:val="00AF42D5"/>
    <w:rsid w:val="00B00CD1"/>
    <w:rsid w:val="00B012C9"/>
    <w:rsid w:val="00B04B00"/>
    <w:rsid w:val="00B11483"/>
    <w:rsid w:val="00B115AD"/>
    <w:rsid w:val="00B12346"/>
    <w:rsid w:val="00B1607E"/>
    <w:rsid w:val="00B20406"/>
    <w:rsid w:val="00B20CA1"/>
    <w:rsid w:val="00B20E79"/>
    <w:rsid w:val="00B264A0"/>
    <w:rsid w:val="00B30879"/>
    <w:rsid w:val="00B31DB2"/>
    <w:rsid w:val="00B465F5"/>
    <w:rsid w:val="00B70906"/>
    <w:rsid w:val="00B70B6A"/>
    <w:rsid w:val="00B7120F"/>
    <w:rsid w:val="00B718A0"/>
    <w:rsid w:val="00B7636F"/>
    <w:rsid w:val="00B7641F"/>
    <w:rsid w:val="00B823AA"/>
    <w:rsid w:val="00B84BB0"/>
    <w:rsid w:val="00B90071"/>
    <w:rsid w:val="00B93B79"/>
    <w:rsid w:val="00B93FF8"/>
    <w:rsid w:val="00B9728F"/>
    <w:rsid w:val="00BA45DB"/>
    <w:rsid w:val="00BA4823"/>
    <w:rsid w:val="00BA5C45"/>
    <w:rsid w:val="00BA6055"/>
    <w:rsid w:val="00BA68A8"/>
    <w:rsid w:val="00BA7CC1"/>
    <w:rsid w:val="00BB007A"/>
    <w:rsid w:val="00BB04BC"/>
    <w:rsid w:val="00BB5D8B"/>
    <w:rsid w:val="00BB74F8"/>
    <w:rsid w:val="00BC038D"/>
    <w:rsid w:val="00BC2E03"/>
    <w:rsid w:val="00BC44DF"/>
    <w:rsid w:val="00BC58F9"/>
    <w:rsid w:val="00BC6DB3"/>
    <w:rsid w:val="00BD0980"/>
    <w:rsid w:val="00BD6329"/>
    <w:rsid w:val="00BD6A88"/>
    <w:rsid w:val="00BE17B1"/>
    <w:rsid w:val="00BF121A"/>
    <w:rsid w:val="00BF397A"/>
    <w:rsid w:val="00BF4000"/>
    <w:rsid w:val="00BF4184"/>
    <w:rsid w:val="00BF4936"/>
    <w:rsid w:val="00BF4986"/>
    <w:rsid w:val="00BF75E5"/>
    <w:rsid w:val="00C00CA8"/>
    <w:rsid w:val="00C02CE1"/>
    <w:rsid w:val="00C04A87"/>
    <w:rsid w:val="00C0601E"/>
    <w:rsid w:val="00C074AE"/>
    <w:rsid w:val="00C1215B"/>
    <w:rsid w:val="00C14CA6"/>
    <w:rsid w:val="00C17C23"/>
    <w:rsid w:val="00C21460"/>
    <w:rsid w:val="00C23541"/>
    <w:rsid w:val="00C25126"/>
    <w:rsid w:val="00C30378"/>
    <w:rsid w:val="00C30428"/>
    <w:rsid w:val="00C31D30"/>
    <w:rsid w:val="00C32C7F"/>
    <w:rsid w:val="00C362A8"/>
    <w:rsid w:val="00C36F13"/>
    <w:rsid w:val="00C42928"/>
    <w:rsid w:val="00C46253"/>
    <w:rsid w:val="00C7773D"/>
    <w:rsid w:val="00C7796C"/>
    <w:rsid w:val="00C8011A"/>
    <w:rsid w:val="00C90AEA"/>
    <w:rsid w:val="00C91573"/>
    <w:rsid w:val="00CA035C"/>
    <w:rsid w:val="00CA3D47"/>
    <w:rsid w:val="00CA54AF"/>
    <w:rsid w:val="00CA762C"/>
    <w:rsid w:val="00CA76D4"/>
    <w:rsid w:val="00CB2EAB"/>
    <w:rsid w:val="00CC1A8C"/>
    <w:rsid w:val="00CC479E"/>
    <w:rsid w:val="00CC51B7"/>
    <w:rsid w:val="00CC6942"/>
    <w:rsid w:val="00CD0426"/>
    <w:rsid w:val="00CD0B9D"/>
    <w:rsid w:val="00CD604F"/>
    <w:rsid w:val="00CD6E39"/>
    <w:rsid w:val="00CD70DF"/>
    <w:rsid w:val="00CD715B"/>
    <w:rsid w:val="00CD7AF2"/>
    <w:rsid w:val="00CE21F2"/>
    <w:rsid w:val="00CE628C"/>
    <w:rsid w:val="00CE74C8"/>
    <w:rsid w:val="00CF2EDB"/>
    <w:rsid w:val="00CF6E91"/>
    <w:rsid w:val="00D02874"/>
    <w:rsid w:val="00D04E99"/>
    <w:rsid w:val="00D050D0"/>
    <w:rsid w:val="00D05E1B"/>
    <w:rsid w:val="00D12C35"/>
    <w:rsid w:val="00D1398B"/>
    <w:rsid w:val="00D1419B"/>
    <w:rsid w:val="00D151BD"/>
    <w:rsid w:val="00D170C5"/>
    <w:rsid w:val="00D203DA"/>
    <w:rsid w:val="00D20788"/>
    <w:rsid w:val="00D27380"/>
    <w:rsid w:val="00D314F0"/>
    <w:rsid w:val="00D321CB"/>
    <w:rsid w:val="00D32521"/>
    <w:rsid w:val="00D332B3"/>
    <w:rsid w:val="00D454E8"/>
    <w:rsid w:val="00D53A67"/>
    <w:rsid w:val="00D60272"/>
    <w:rsid w:val="00D61F88"/>
    <w:rsid w:val="00D67DDD"/>
    <w:rsid w:val="00D85B68"/>
    <w:rsid w:val="00D9242F"/>
    <w:rsid w:val="00D97FC4"/>
    <w:rsid w:val="00DA052A"/>
    <w:rsid w:val="00DA3ABE"/>
    <w:rsid w:val="00DA6983"/>
    <w:rsid w:val="00DB2566"/>
    <w:rsid w:val="00DB6A2A"/>
    <w:rsid w:val="00DB7D77"/>
    <w:rsid w:val="00DC1B43"/>
    <w:rsid w:val="00DD414B"/>
    <w:rsid w:val="00DE2A76"/>
    <w:rsid w:val="00DE5803"/>
    <w:rsid w:val="00DF44D7"/>
    <w:rsid w:val="00DF4EC4"/>
    <w:rsid w:val="00DF5FBE"/>
    <w:rsid w:val="00DF6828"/>
    <w:rsid w:val="00E016FF"/>
    <w:rsid w:val="00E0483F"/>
    <w:rsid w:val="00E0652F"/>
    <w:rsid w:val="00E119A5"/>
    <w:rsid w:val="00E1466A"/>
    <w:rsid w:val="00E14674"/>
    <w:rsid w:val="00E14813"/>
    <w:rsid w:val="00E14B4F"/>
    <w:rsid w:val="00E2173C"/>
    <w:rsid w:val="00E266EA"/>
    <w:rsid w:val="00E26BEB"/>
    <w:rsid w:val="00E35B9E"/>
    <w:rsid w:val="00E41393"/>
    <w:rsid w:val="00E41778"/>
    <w:rsid w:val="00E452C6"/>
    <w:rsid w:val="00E479DC"/>
    <w:rsid w:val="00E54AA3"/>
    <w:rsid w:val="00E6004D"/>
    <w:rsid w:val="00E6340C"/>
    <w:rsid w:val="00E7401C"/>
    <w:rsid w:val="00E81978"/>
    <w:rsid w:val="00E864BE"/>
    <w:rsid w:val="00E874B9"/>
    <w:rsid w:val="00E90AB8"/>
    <w:rsid w:val="00E94B1A"/>
    <w:rsid w:val="00E94E50"/>
    <w:rsid w:val="00E96486"/>
    <w:rsid w:val="00EA0851"/>
    <w:rsid w:val="00EA1468"/>
    <w:rsid w:val="00EA1CE0"/>
    <w:rsid w:val="00EA4730"/>
    <w:rsid w:val="00EA6675"/>
    <w:rsid w:val="00EB074B"/>
    <w:rsid w:val="00EB388A"/>
    <w:rsid w:val="00EB4CAD"/>
    <w:rsid w:val="00EC09B7"/>
    <w:rsid w:val="00EC519E"/>
    <w:rsid w:val="00ED0886"/>
    <w:rsid w:val="00ED0AE1"/>
    <w:rsid w:val="00EE27C7"/>
    <w:rsid w:val="00EE6731"/>
    <w:rsid w:val="00EF0A2E"/>
    <w:rsid w:val="00EF183E"/>
    <w:rsid w:val="00F01ABA"/>
    <w:rsid w:val="00F02D59"/>
    <w:rsid w:val="00F032F9"/>
    <w:rsid w:val="00F07017"/>
    <w:rsid w:val="00F12A74"/>
    <w:rsid w:val="00F15643"/>
    <w:rsid w:val="00F15AC7"/>
    <w:rsid w:val="00F168F8"/>
    <w:rsid w:val="00F17354"/>
    <w:rsid w:val="00F21F1C"/>
    <w:rsid w:val="00F25705"/>
    <w:rsid w:val="00F26A7A"/>
    <w:rsid w:val="00F2736D"/>
    <w:rsid w:val="00F379B7"/>
    <w:rsid w:val="00F40C57"/>
    <w:rsid w:val="00F42DA5"/>
    <w:rsid w:val="00F45795"/>
    <w:rsid w:val="00F525FA"/>
    <w:rsid w:val="00F560F4"/>
    <w:rsid w:val="00F57B30"/>
    <w:rsid w:val="00F6359B"/>
    <w:rsid w:val="00F63DBC"/>
    <w:rsid w:val="00F7641E"/>
    <w:rsid w:val="00F76459"/>
    <w:rsid w:val="00F76C68"/>
    <w:rsid w:val="00F87F56"/>
    <w:rsid w:val="00F913A6"/>
    <w:rsid w:val="00F914B5"/>
    <w:rsid w:val="00F94120"/>
    <w:rsid w:val="00F96258"/>
    <w:rsid w:val="00F97DB1"/>
    <w:rsid w:val="00FA5D7D"/>
    <w:rsid w:val="00FB456A"/>
    <w:rsid w:val="00FC5022"/>
    <w:rsid w:val="00FD2985"/>
    <w:rsid w:val="00FD3EEC"/>
    <w:rsid w:val="00FD4939"/>
    <w:rsid w:val="00FD4EF2"/>
    <w:rsid w:val="00FF2002"/>
    <w:rsid w:val="00FF435B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8D696"/>
  <w15:chartTrackingRefBased/>
  <w15:docId w15:val="{8FF54E6C-0138-4A53-8601-94D4C29E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4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paragraph" w:customStyle="1" w:styleId="EndNoteBibliographyTitle">
    <w:name w:val="EndNote Bibliography Title"/>
    <w:basedOn w:val="Normal"/>
    <w:link w:val="EndNoteBibliographyTitleChar"/>
    <w:rsid w:val="006D3667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D3667"/>
    <w:rPr>
      <w:rFonts w:ascii="Times New Roman" w:hAnsi="Times New Roman" w:cs="Times New Roman"/>
      <w:noProof/>
      <w:kern w:val="24"/>
    </w:rPr>
  </w:style>
  <w:style w:type="paragraph" w:customStyle="1" w:styleId="EndNoteBibliography">
    <w:name w:val="EndNote Bibliography"/>
    <w:basedOn w:val="Normal"/>
    <w:link w:val="EndNoteBibliographyChar"/>
    <w:rsid w:val="006D3667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D3667"/>
    <w:rPr>
      <w:rFonts w:ascii="Times New Roman" w:hAnsi="Times New Roman" w:cs="Times New Roman"/>
      <w:noProof/>
      <w:kern w:val="24"/>
    </w:rPr>
  </w:style>
  <w:style w:type="character" w:styleId="Hyperlink">
    <w:name w:val="Hyperlink"/>
    <w:basedOn w:val="DefaultParagraphFont"/>
    <w:uiPriority w:val="99"/>
    <w:unhideWhenUsed/>
    <w:rsid w:val="006D3667"/>
    <w:rPr>
      <w:color w:val="5F5F5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3667"/>
    <w:rPr>
      <w:color w:val="605E5C"/>
      <w:shd w:val="clear" w:color="auto" w:fill="E1DFDD"/>
    </w:rPr>
  </w:style>
  <w:style w:type="table" w:styleId="ListTable4-Accent5">
    <w:name w:val="List Table 4 Accent 5"/>
    <w:basedOn w:val="TableNormal"/>
    <w:uiPriority w:val="49"/>
    <w:rsid w:val="00F07017"/>
    <w:pPr>
      <w:spacing w:line="240" w:lineRule="auto"/>
      <w:ind w:firstLine="0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BB007A"/>
    <w:pPr>
      <w:spacing w:line="240" w:lineRule="auto"/>
      <w:ind w:firstLine="0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3-Accent5">
    <w:name w:val="List Table 3 Accent 5"/>
    <w:basedOn w:val="TableNormal"/>
    <w:uiPriority w:val="48"/>
    <w:rsid w:val="00BB007A"/>
    <w:pPr>
      <w:spacing w:line="240" w:lineRule="auto"/>
      <w:ind w:firstLine="0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B04B00"/>
    <w:pPr>
      <w:spacing w:line="240" w:lineRule="auto"/>
      <w:ind w:firstLine="0"/>
    </w:pPr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0900E2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paragraph" w:styleId="Revision">
    <w:name w:val="Revision"/>
    <w:hidden/>
    <w:uiPriority w:val="99"/>
    <w:semiHidden/>
    <w:rsid w:val="009D6A5E"/>
    <w:pPr>
      <w:spacing w:line="240" w:lineRule="auto"/>
      <w:ind w:firstLine="0"/>
    </w:pPr>
    <w:rPr>
      <w:kern w:val="24"/>
    </w:rPr>
  </w:style>
  <w:style w:type="table" w:styleId="ListTable3-Accent4">
    <w:name w:val="List Table 3 Accent 4"/>
    <w:basedOn w:val="TableNormal"/>
    <w:uiPriority w:val="48"/>
    <w:rsid w:val="00BD6A88"/>
    <w:pPr>
      <w:spacing w:line="240" w:lineRule="auto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2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9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079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1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51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61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ons.wikimedia.org/wiki/File:Antu_applications-education-university.svg" TargetMode="External"/><Relationship Id="rId18" Type="http://schemas.openxmlformats.org/officeDocument/2006/relationships/hyperlink" Target="https://creativecommons.org/licenses/by-sa/3.0/" TargetMode="External"/><Relationship Id="rId26" Type="http://schemas.openxmlformats.org/officeDocument/2006/relationships/image" Target="media/image5.png"/><Relationship Id="rId21" Type="http://schemas.openxmlformats.org/officeDocument/2006/relationships/hyperlink" Target="http://www.pngall.com/health-png" TargetMode="External"/><Relationship Id="rId34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commons.wikimedia.org/wiki/File:Antu_applications-education-university.svg" TargetMode="External"/><Relationship Id="rId25" Type="http://schemas.openxmlformats.org/officeDocument/2006/relationships/hyperlink" Target="https://creativecommons.org/licenses/by-nc/3.0/" TargetMode="External"/><Relationship Id="rId33" Type="http://schemas.openxmlformats.org/officeDocument/2006/relationships/hyperlink" Target="https://creativecommons.org/licenses/by-nc/3.0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://www.pngall.com/health-png" TargetMode="External"/><Relationship Id="rId29" Type="http://schemas.openxmlformats.org/officeDocument/2006/relationships/hyperlink" Target="https://commons.wikimedia.org/wiki/File:Emoji_u1f504.sv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pngall.com/health-png" TargetMode="External"/><Relationship Id="rId32" Type="http://schemas.openxmlformats.org/officeDocument/2006/relationships/hyperlink" Target="http://strenco.eu/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creativecommons.org/licenses/by-sa/3.0/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6.png"/><Relationship Id="rId36" Type="http://schemas.openxmlformats.org/officeDocument/2006/relationships/hyperlink" Target="https://creativecommons.org/licenses/by-nc/3.0/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hyperlink" Target="http://strenco.e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ommons.wikimedia.org/wiki/File:Antu_applications-education-university.svg" TargetMode="External"/><Relationship Id="rId22" Type="http://schemas.openxmlformats.org/officeDocument/2006/relationships/hyperlink" Target="https://creativecommons.org/licenses/by-nc/3.0/" TargetMode="External"/><Relationship Id="rId27" Type="http://schemas.openxmlformats.org/officeDocument/2006/relationships/hyperlink" Target="https://pixabay.com/en/group-together-teamwork-icon-1824145/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://strenco.eu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\AppData\Roaming\Microsoft\Templates\APA%20style%20report%20(6th%20edition)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Learning Systems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ED123832FD0488CFCE1AA10E1DCD4" ma:contentTypeVersion="12" ma:contentTypeDescription="Create a new document." ma:contentTypeScope="" ma:versionID="f1c7afb284cb6c6013cfc09c2e625391">
  <xsd:schema xmlns:xsd="http://www.w3.org/2001/XMLSchema" xmlns:xs="http://www.w3.org/2001/XMLSchema" xmlns:p="http://schemas.microsoft.com/office/2006/metadata/properties" xmlns:ns3="a45b7c79-9df6-4e54-8c6e-a05b6926a077" xmlns:ns4="4aee86b3-a4cc-4bcd-a433-1901c7ceab83" targetNamespace="http://schemas.microsoft.com/office/2006/metadata/properties" ma:root="true" ma:fieldsID="2f30a3122b170a8b6a0ab69875ea22c9" ns3:_="" ns4:_="">
    <xsd:import namespace="a45b7c79-9df6-4e54-8c6e-a05b6926a077"/>
    <xsd:import namespace="4aee86b3-a4cc-4bcd-a433-1901c7ceab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b7c79-9df6-4e54-8c6e-a05b6926a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e86b3-a4cc-4bcd-a433-1901c7cea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C94D87-AF42-47AB-9329-C8C48A5A8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b7c79-9df6-4e54-8c6e-a05b6926a077"/>
    <ds:schemaRef ds:uri="4aee86b3-a4cc-4bcd-a433-1901c7cea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0FE716-0E25-48E2-90F8-17E72E97C0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563169-A0BE-437A-94D1-11760A0081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122617-C335-42F2-9825-C4E53D22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style report (6th edition).dotx</Template>
  <TotalTime>71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Learning Compass to Deliver Quality Health Services: A Scoping Review</vt:lpstr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Rajeshwari A.</cp:lastModifiedBy>
  <cp:revision>46</cp:revision>
  <dcterms:created xsi:type="dcterms:W3CDTF">2020-05-16T22:09:00Z</dcterms:created>
  <dcterms:modified xsi:type="dcterms:W3CDTF">2021-06-24T17:20:00Z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0x01010000FED123832FD0488CFCE1AA10E1DCD4</vt:lpwstr>
  </property>
</Properties>
</file>