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6457B" w14:textId="197726A9" w:rsidR="008032E4" w:rsidRDefault="008032E4" w:rsidP="003C3C77">
      <w:pPr>
        <w:pStyle w:val="berschrift1"/>
        <w:jc w:val="center"/>
        <w:rPr>
          <w:rStyle w:val="06Weiter"/>
          <w:spacing w:val="0"/>
          <w:lang w:val="en-GB"/>
        </w:rPr>
      </w:pPr>
      <w:bookmarkStart w:id="0" w:name="_Hlk108446331"/>
      <w:r>
        <w:rPr>
          <w:rStyle w:val="06Weiter"/>
          <w:spacing w:val="0"/>
          <w:lang w:val="en-GB"/>
        </w:rPr>
        <w:t>Supplementary Information:</w:t>
      </w:r>
    </w:p>
    <w:p w14:paraId="7DF3E14D" w14:textId="5AF6C311" w:rsidR="003C3C77" w:rsidRPr="009A6AAD" w:rsidRDefault="003C3C77" w:rsidP="003C3C77">
      <w:pPr>
        <w:pStyle w:val="berschrift1"/>
        <w:jc w:val="center"/>
        <w:rPr>
          <w:lang w:val="en-GB"/>
        </w:rPr>
      </w:pPr>
      <w:r w:rsidRPr="009A6AAD">
        <w:rPr>
          <w:rStyle w:val="06Weiter"/>
          <w:spacing w:val="0"/>
          <w:lang w:val="en-GB"/>
        </w:rPr>
        <w:t>A long-term cost-effectiveness analysis of cardiac resynchronisation therapy with or without defibrillator based on health claims data</w:t>
      </w:r>
    </w:p>
    <w:bookmarkEnd w:id="0"/>
    <w:p w14:paraId="18BB40C2" w14:textId="77777777" w:rsidR="0002505A" w:rsidRPr="009A6AAD" w:rsidRDefault="0002505A" w:rsidP="006D4ACF">
      <w:pPr>
        <w:spacing w:line="480" w:lineRule="auto"/>
        <w:jc w:val="center"/>
        <w:rPr>
          <w:sz w:val="32"/>
          <w:szCs w:val="32"/>
          <w:lang w:eastAsia="de-DE"/>
        </w:rPr>
      </w:pPr>
    </w:p>
    <w:p w14:paraId="62B0031A" w14:textId="65C1F98F" w:rsidR="0002505A" w:rsidRPr="009A6AAD" w:rsidRDefault="0002505A" w:rsidP="006D4ACF">
      <w:pPr>
        <w:spacing w:line="480" w:lineRule="auto"/>
        <w:rPr>
          <w:szCs w:val="24"/>
          <w:lang w:eastAsia="de-DE"/>
        </w:rPr>
      </w:pPr>
    </w:p>
    <w:p w14:paraId="67DE10A5" w14:textId="4D316BDF" w:rsidR="008C6AF3" w:rsidRPr="009A6AAD" w:rsidRDefault="008C6AF3" w:rsidP="006D4ACF">
      <w:pPr>
        <w:spacing w:line="480" w:lineRule="auto"/>
        <w:rPr>
          <w:szCs w:val="24"/>
          <w:lang w:eastAsia="de-DE"/>
        </w:rPr>
      </w:pPr>
    </w:p>
    <w:p w14:paraId="03B7E272" w14:textId="5606F483" w:rsidR="00855BF8" w:rsidRPr="009A6AAD" w:rsidRDefault="009B022F" w:rsidP="006D4ACF">
      <w:pPr>
        <w:spacing w:line="480" w:lineRule="auto"/>
        <w:rPr>
          <w:szCs w:val="24"/>
          <w:vertAlign w:val="superscript"/>
          <w:lang w:val="de-DE" w:eastAsia="de-DE"/>
        </w:rPr>
      </w:pPr>
      <w:r w:rsidRPr="009A6AAD">
        <w:rPr>
          <w:szCs w:val="24"/>
          <w:lang w:val="de-DE" w:eastAsia="de-DE"/>
        </w:rPr>
        <w:t>Moritz Hadwiger</w:t>
      </w:r>
      <w:r w:rsidR="00861B69" w:rsidRPr="009A6AAD">
        <w:rPr>
          <w:szCs w:val="24"/>
          <w:vertAlign w:val="superscript"/>
          <w:lang w:val="de-DE" w:eastAsia="de-DE"/>
        </w:rPr>
        <w:t>1</w:t>
      </w:r>
      <w:r w:rsidR="00E22D32" w:rsidRPr="009A6AAD">
        <w:rPr>
          <w:szCs w:val="24"/>
          <w:vertAlign w:val="superscript"/>
          <w:lang w:val="de-DE" w:eastAsia="de-DE"/>
        </w:rPr>
        <w:t>*</w:t>
      </w:r>
      <w:r w:rsidR="00253547" w:rsidRPr="009A6AAD">
        <w:rPr>
          <w:szCs w:val="24"/>
          <w:lang w:val="de-DE" w:eastAsia="de-DE"/>
        </w:rPr>
        <w:t>,</w:t>
      </w:r>
      <w:r w:rsidR="00E439E0" w:rsidRPr="009A6AAD">
        <w:rPr>
          <w:szCs w:val="24"/>
          <w:lang w:val="de-DE" w:eastAsia="de-DE"/>
        </w:rPr>
        <w:t xml:space="preserve"> Laura Schumann</w:t>
      </w:r>
      <w:r w:rsidR="00E439E0" w:rsidRPr="009A6AAD">
        <w:rPr>
          <w:szCs w:val="24"/>
          <w:vertAlign w:val="superscript"/>
          <w:lang w:val="de-DE" w:eastAsia="de-DE"/>
        </w:rPr>
        <w:t>1</w:t>
      </w:r>
      <w:r w:rsidR="00E439E0" w:rsidRPr="009A6AAD">
        <w:rPr>
          <w:szCs w:val="24"/>
          <w:lang w:val="de-DE" w:eastAsia="de-DE"/>
        </w:rPr>
        <w:t>,</w:t>
      </w:r>
      <w:r w:rsidR="00253547" w:rsidRPr="009A6AAD">
        <w:rPr>
          <w:szCs w:val="24"/>
          <w:lang w:val="de-DE" w:eastAsia="de-DE"/>
        </w:rPr>
        <w:t xml:space="preserve"> </w:t>
      </w:r>
      <w:r w:rsidR="00326AC2" w:rsidRPr="009A6AAD">
        <w:rPr>
          <w:szCs w:val="24"/>
          <w:lang w:val="de-DE" w:eastAsia="de-DE"/>
        </w:rPr>
        <w:t>Nora Eisemann</w:t>
      </w:r>
      <w:r w:rsidR="00326AC2" w:rsidRPr="009A6AAD">
        <w:rPr>
          <w:szCs w:val="24"/>
          <w:vertAlign w:val="superscript"/>
          <w:lang w:val="de-DE" w:eastAsia="de-DE"/>
        </w:rPr>
        <w:t>1</w:t>
      </w:r>
      <w:r w:rsidR="00326AC2" w:rsidRPr="009A6AAD">
        <w:rPr>
          <w:szCs w:val="24"/>
          <w:lang w:val="de-DE" w:eastAsia="de-DE"/>
        </w:rPr>
        <w:t xml:space="preserve">, </w:t>
      </w:r>
      <w:r w:rsidR="00781AC4" w:rsidRPr="009A6AAD">
        <w:rPr>
          <w:szCs w:val="24"/>
          <w:lang w:val="de-DE" w:eastAsia="de-DE"/>
        </w:rPr>
        <w:t>Nikolaos Dagres</w:t>
      </w:r>
      <w:r w:rsidR="00F21246" w:rsidRPr="009A6AAD">
        <w:rPr>
          <w:szCs w:val="24"/>
          <w:vertAlign w:val="superscript"/>
          <w:lang w:val="de-DE" w:eastAsia="de-DE"/>
        </w:rPr>
        <w:t>2</w:t>
      </w:r>
      <w:r w:rsidR="004D05D7" w:rsidRPr="009A6AAD">
        <w:rPr>
          <w:szCs w:val="24"/>
          <w:vertAlign w:val="superscript"/>
          <w:lang w:val="de-DE" w:eastAsia="de-DE"/>
        </w:rPr>
        <w:t>,3</w:t>
      </w:r>
      <w:r w:rsidR="00781AC4" w:rsidRPr="009A6AAD">
        <w:rPr>
          <w:szCs w:val="24"/>
          <w:lang w:val="de-DE" w:eastAsia="de-DE"/>
        </w:rPr>
        <w:t>, Gerhard Hindricks</w:t>
      </w:r>
      <w:r w:rsidR="00F21246" w:rsidRPr="009A6AAD">
        <w:rPr>
          <w:szCs w:val="24"/>
          <w:vertAlign w:val="superscript"/>
          <w:lang w:val="de-DE" w:eastAsia="de-DE"/>
        </w:rPr>
        <w:t>2</w:t>
      </w:r>
      <w:r w:rsidR="004D05D7" w:rsidRPr="009A6AAD">
        <w:rPr>
          <w:szCs w:val="24"/>
          <w:vertAlign w:val="superscript"/>
          <w:lang w:val="de-DE" w:eastAsia="de-DE"/>
        </w:rPr>
        <w:t>,3</w:t>
      </w:r>
      <w:r w:rsidR="00781AC4" w:rsidRPr="009A6AAD">
        <w:rPr>
          <w:szCs w:val="24"/>
          <w:lang w:val="de-DE" w:eastAsia="de-DE"/>
        </w:rPr>
        <w:t>,</w:t>
      </w:r>
      <w:r w:rsidR="008D02C4" w:rsidRPr="009A6AAD">
        <w:rPr>
          <w:szCs w:val="24"/>
          <w:lang w:val="de-DE" w:eastAsia="de-DE"/>
        </w:rPr>
        <w:t xml:space="preserve"> </w:t>
      </w:r>
      <w:r w:rsidR="009F70FF" w:rsidRPr="009A6AAD">
        <w:rPr>
          <w:szCs w:val="24"/>
          <w:lang w:val="de-DE" w:eastAsia="de-DE"/>
        </w:rPr>
        <w:t>Janina Haug</w:t>
      </w:r>
      <w:r w:rsidR="004D05D7" w:rsidRPr="009A6AAD">
        <w:rPr>
          <w:szCs w:val="24"/>
          <w:vertAlign w:val="superscript"/>
          <w:lang w:val="de-DE" w:eastAsia="de-DE"/>
        </w:rPr>
        <w:t>4</w:t>
      </w:r>
      <w:r w:rsidR="009F70FF" w:rsidRPr="009A6AAD">
        <w:rPr>
          <w:szCs w:val="24"/>
          <w:lang w:val="de-DE" w:eastAsia="de-DE"/>
        </w:rPr>
        <w:t>, Michael Wolf</w:t>
      </w:r>
      <w:r w:rsidR="004D05D7" w:rsidRPr="009A6AAD">
        <w:rPr>
          <w:szCs w:val="24"/>
          <w:vertAlign w:val="superscript"/>
          <w:lang w:val="de-DE" w:eastAsia="de-DE"/>
        </w:rPr>
        <w:t>4</w:t>
      </w:r>
      <w:r w:rsidR="009F70FF" w:rsidRPr="009A6AAD">
        <w:rPr>
          <w:szCs w:val="24"/>
          <w:lang w:val="de-DE" w:eastAsia="de-DE"/>
        </w:rPr>
        <w:t xml:space="preserve">, </w:t>
      </w:r>
      <w:r w:rsidR="001F0F72" w:rsidRPr="009A6AAD">
        <w:rPr>
          <w:szCs w:val="24"/>
          <w:lang w:val="de-DE" w:eastAsia="de-DE"/>
        </w:rPr>
        <w:t xml:space="preserve">Ursula </w:t>
      </w:r>
      <w:r w:rsidR="009F70FF" w:rsidRPr="009A6AAD">
        <w:rPr>
          <w:szCs w:val="24"/>
          <w:lang w:val="de-DE" w:eastAsia="de-DE"/>
        </w:rPr>
        <w:t>Marschall</w:t>
      </w:r>
      <w:r w:rsidR="004D05D7" w:rsidRPr="009A6AAD">
        <w:rPr>
          <w:szCs w:val="24"/>
          <w:vertAlign w:val="superscript"/>
          <w:lang w:val="de-DE" w:eastAsia="de-DE"/>
        </w:rPr>
        <w:t>5</w:t>
      </w:r>
      <w:r w:rsidR="001F0F72" w:rsidRPr="009A6AAD">
        <w:rPr>
          <w:szCs w:val="24"/>
          <w:lang w:val="de-DE" w:eastAsia="de-DE"/>
        </w:rPr>
        <w:t xml:space="preserve">, </w:t>
      </w:r>
      <w:r w:rsidR="00253547" w:rsidRPr="009A6AAD">
        <w:rPr>
          <w:color w:val="auto"/>
          <w:szCs w:val="24"/>
          <w:lang w:val="de-DE" w:eastAsia="de-DE"/>
        </w:rPr>
        <w:t>Alexander Katalinic</w:t>
      </w:r>
      <w:r w:rsidR="00253547" w:rsidRPr="009A6AAD">
        <w:rPr>
          <w:color w:val="auto"/>
          <w:szCs w:val="24"/>
          <w:vertAlign w:val="superscript"/>
          <w:lang w:val="de-DE" w:eastAsia="de-DE"/>
        </w:rPr>
        <w:t>1</w:t>
      </w:r>
      <w:r w:rsidR="00D65809" w:rsidRPr="009A6AAD">
        <w:rPr>
          <w:color w:val="auto"/>
          <w:szCs w:val="24"/>
          <w:vertAlign w:val="subscript"/>
          <w:lang w:val="de-DE" w:eastAsia="de-DE"/>
        </w:rPr>
        <w:t xml:space="preserve">, </w:t>
      </w:r>
      <w:r w:rsidR="0094602E" w:rsidRPr="009A6AAD">
        <w:rPr>
          <w:color w:val="auto"/>
          <w:szCs w:val="24"/>
          <w:lang w:val="de-DE" w:eastAsia="de-DE"/>
        </w:rPr>
        <w:t>Fabian-Simon Frielitz</w:t>
      </w:r>
      <w:r w:rsidR="0094602E" w:rsidRPr="009A6AAD">
        <w:rPr>
          <w:color w:val="auto"/>
          <w:szCs w:val="24"/>
          <w:vertAlign w:val="superscript"/>
          <w:lang w:val="de-DE" w:eastAsia="de-DE"/>
        </w:rPr>
        <w:t>1</w:t>
      </w:r>
    </w:p>
    <w:p w14:paraId="6D1C8D72" w14:textId="7B6B5129" w:rsidR="00D52411" w:rsidRPr="009A6AAD" w:rsidRDefault="00D52411" w:rsidP="006D4ACF">
      <w:pPr>
        <w:spacing w:line="480" w:lineRule="auto"/>
        <w:rPr>
          <w:szCs w:val="24"/>
          <w:lang w:val="de-DE" w:eastAsia="de-DE"/>
        </w:rPr>
      </w:pPr>
    </w:p>
    <w:p w14:paraId="5F1590BF" w14:textId="77777777" w:rsidR="00D52411" w:rsidRPr="009A6AAD" w:rsidRDefault="00D52411" w:rsidP="006D4ACF">
      <w:pPr>
        <w:spacing w:line="480" w:lineRule="auto"/>
        <w:rPr>
          <w:szCs w:val="24"/>
          <w:lang w:val="de-DE" w:eastAsia="de-DE"/>
        </w:rPr>
      </w:pPr>
    </w:p>
    <w:p w14:paraId="184CBE04" w14:textId="675822B4" w:rsidR="009B022F" w:rsidRPr="009A6AAD" w:rsidRDefault="00253547" w:rsidP="006D4ACF">
      <w:pPr>
        <w:spacing w:line="480" w:lineRule="auto"/>
        <w:ind w:left="142" w:hanging="142"/>
        <w:rPr>
          <w:szCs w:val="24"/>
          <w:lang w:eastAsia="de-DE"/>
        </w:rPr>
      </w:pPr>
      <w:r w:rsidRPr="009A6AAD">
        <w:rPr>
          <w:szCs w:val="24"/>
          <w:vertAlign w:val="superscript"/>
          <w:lang w:eastAsia="de-DE"/>
        </w:rPr>
        <w:t>1</w:t>
      </w:r>
      <w:r w:rsidR="00E81053" w:rsidRPr="009A6AAD">
        <w:rPr>
          <w:szCs w:val="24"/>
          <w:vertAlign w:val="superscript"/>
          <w:lang w:eastAsia="de-DE"/>
        </w:rPr>
        <w:t xml:space="preserve"> </w:t>
      </w:r>
      <w:r w:rsidR="00B53F27" w:rsidRPr="009A6AAD">
        <w:rPr>
          <w:szCs w:val="24"/>
          <w:lang w:eastAsia="de-DE"/>
        </w:rPr>
        <w:t>Institut</w:t>
      </w:r>
      <w:r w:rsidR="005009DF" w:rsidRPr="009A6AAD">
        <w:rPr>
          <w:szCs w:val="24"/>
          <w:lang w:eastAsia="de-DE"/>
        </w:rPr>
        <w:t>e</w:t>
      </w:r>
      <w:r w:rsidR="00B53F27" w:rsidRPr="009A6AAD">
        <w:rPr>
          <w:szCs w:val="24"/>
          <w:lang w:eastAsia="de-DE"/>
        </w:rPr>
        <w:t xml:space="preserve"> </w:t>
      </w:r>
      <w:r w:rsidR="005009DF" w:rsidRPr="009A6AAD">
        <w:rPr>
          <w:szCs w:val="24"/>
          <w:lang w:eastAsia="de-DE"/>
        </w:rPr>
        <w:t>of</w:t>
      </w:r>
      <w:r w:rsidR="00B53F27" w:rsidRPr="009A6AAD">
        <w:rPr>
          <w:szCs w:val="24"/>
          <w:lang w:eastAsia="de-DE"/>
        </w:rPr>
        <w:t xml:space="preserve"> Social </w:t>
      </w:r>
      <w:r w:rsidR="001F29CC" w:rsidRPr="009A6AAD">
        <w:rPr>
          <w:szCs w:val="24"/>
          <w:lang w:eastAsia="de-DE"/>
        </w:rPr>
        <w:t>Medicine</w:t>
      </w:r>
      <w:r w:rsidR="00B53F27" w:rsidRPr="009A6AAD">
        <w:rPr>
          <w:szCs w:val="24"/>
          <w:lang w:eastAsia="de-DE"/>
        </w:rPr>
        <w:t xml:space="preserve"> and Epidemiology, </w:t>
      </w:r>
      <w:r w:rsidR="00F567B1" w:rsidRPr="009A6AAD">
        <w:rPr>
          <w:szCs w:val="24"/>
          <w:lang w:eastAsia="de-DE"/>
        </w:rPr>
        <w:t xml:space="preserve">University of Lübeck, </w:t>
      </w:r>
      <w:r w:rsidR="00B53F27" w:rsidRPr="009A6AAD">
        <w:rPr>
          <w:szCs w:val="24"/>
          <w:lang w:eastAsia="de-DE"/>
        </w:rPr>
        <w:t>Ratzeburger Allee 160, 23538 Lübeck</w:t>
      </w:r>
      <w:r w:rsidR="00F567B1" w:rsidRPr="009A6AAD">
        <w:rPr>
          <w:szCs w:val="24"/>
          <w:lang w:eastAsia="de-DE"/>
        </w:rPr>
        <w:t>, Germany</w:t>
      </w:r>
    </w:p>
    <w:p w14:paraId="0EAC236E" w14:textId="09209453" w:rsidR="00F21246" w:rsidRPr="009A6AAD" w:rsidRDefault="00F21246" w:rsidP="004D05D7">
      <w:pPr>
        <w:spacing w:line="480" w:lineRule="auto"/>
        <w:ind w:left="142" w:hanging="142"/>
        <w:rPr>
          <w:szCs w:val="24"/>
          <w:lang w:eastAsia="de-DE"/>
        </w:rPr>
      </w:pPr>
      <w:r w:rsidRPr="009A6AAD">
        <w:rPr>
          <w:szCs w:val="24"/>
          <w:vertAlign w:val="superscript"/>
          <w:lang w:eastAsia="de-DE"/>
        </w:rPr>
        <w:t>2</w:t>
      </w:r>
      <w:r w:rsidRPr="009A6AAD">
        <w:rPr>
          <w:szCs w:val="24"/>
          <w:lang w:eastAsia="de-DE"/>
        </w:rPr>
        <w:t xml:space="preserve"> </w:t>
      </w:r>
      <w:r w:rsidR="004D05D7" w:rsidRPr="009A6AAD">
        <w:rPr>
          <w:szCs w:val="24"/>
          <w:lang w:eastAsia="de-DE"/>
        </w:rPr>
        <w:t>Department of Electrophysiology, Heart Center Leipzig at University of Leipzig, Leipzig, Germany</w:t>
      </w:r>
    </w:p>
    <w:p w14:paraId="02668965" w14:textId="1F9E4849" w:rsidR="004D05D7" w:rsidRPr="009A6AAD" w:rsidRDefault="004D05D7" w:rsidP="006D4ACF">
      <w:pPr>
        <w:spacing w:line="480" w:lineRule="auto"/>
        <w:ind w:left="142" w:hanging="142"/>
        <w:rPr>
          <w:szCs w:val="24"/>
          <w:lang w:eastAsia="de-DE"/>
        </w:rPr>
      </w:pPr>
      <w:r w:rsidRPr="009A6AAD">
        <w:rPr>
          <w:szCs w:val="24"/>
          <w:vertAlign w:val="superscript"/>
          <w:lang w:eastAsia="de-DE"/>
        </w:rPr>
        <w:t>3</w:t>
      </w:r>
      <w:r w:rsidRPr="009A6AAD">
        <w:rPr>
          <w:szCs w:val="24"/>
          <w:lang w:eastAsia="de-DE"/>
        </w:rPr>
        <w:t xml:space="preserve"> Leipzig Heart Institute, Russenstraβe 69A, 04289 Leipzig, Germany</w:t>
      </w:r>
    </w:p>
    <w:p w14:paraId="24525307" w14:textId="1F97584A" w:rsidR="009F70FF" w:rsidRPr="009A6AAD" w:rsidRDefault="00630D01" w:rsidP="009F70FF">
      <w:pPr>
        <w:spacing w:line="480" w:lineRule="auto"/>
        <w:ind w:left="142" w:hanging="142"/>
        <w:rPr>
          <w:szCs w:val="24"/>
          <w:lang w:eastAsia="de-DE"/>
        </w:rPr>
      </w:pPr>
      <w:r w:rsidRPr="009A6AAD">
        <w:rPr>
          <w:szCs w:val="24"/>
          <w:vertAlign w:val="superscript"/>
          <w:lang w:eastAsia="de-DE"/>
        </w:rPr>
        <w:t>4</w:t>
      </w:r>
      <w:r w:rsidR="009F70FF" w:rsidRPr="009A6AAD">
        <w:rPr>
          <w:szCs w:val="24"/>
          <w:vertAlign w:val="superscript"/>
          <w:lang w:eastAsia="de-DE"/>
        </w:rPr>
        <w:t xml:space="preserve"> </w:t>
      </w:r>
      <w:r w:rsidR="00935DA9" w:rsidRPr="009A6AAD">
        <w:rPr>
          <w:szCs w:val="24"/>
          <w:lang w:eastAsia="de-DE"/>
        </w:rPr>
        <w:t>The Clinical Research Institute, Munich, Germany</w:t>
      </w:r>
    </w:p>
    <w:p w14:paraId="3DF05940" w14:textId="4786E54B" w:rsidR="001F0F72" w:rsidRPr="009A6AAD" w:rsidRDefault="00630D01" w:rsidP="006D4ACF">
      <w:pPr>
        <w:spacing w:line="480" w:lineRule="auto"/>
        <w:ind w:left="142" w:hanging="142"/>
        <w:rPr>
          <w:szCs w:val="24"/>
          <w:lang w:eastAsia="de-DE"/>
        </w:rPr>
      </w:pPr>
      <w:r w:rsidRPr="009A6AAD">
        <w:rPr>
          <w:szCs w:val="24"/>
          <w:vertAlign w:val="superscript"/>
          <w:lang w:eastAsia="de-DE"/>
        </w:rPr>
        <w:t>5</w:t>
      </w:r>
      <w:r w:rsidR="001F0F72" w:rsidRPr="009A6AAD">
        <w:rPr>
          <w:szCs w:val="24"/>
          <w:lang w:eastAsia="de-DE"/>
        </w:rPr>
        <w:t xml:space="preserve"> BARMER,</w:t>
      </w:r>
      <w:r w:rsidR="00364DCE" w:rsidRPr="009A6AAD">
        <w:rPr>
          <w:szCs w:val="24"/>
          <w:lang w:eastAsia="de-DE"/>
        </w:rPr>
        <w:t xml:space="preserve"> </w:t>
      </w:r>
      <w:r w:rsidR="001F0F72" w:rsidRPr="009A6AAD">
        <w:rPr>
          <w:szCs w:val="24"/>
          <w:lang w:eastAsia="de-DE"/>
        </w:rPr>
        <w:t>Wuppertal</w:t>
      </w:r>
      <w:r w:rsidR="009F60E7" w:rsidRPr="009A6AAD">
        <w:rPr>
          <w:szCs w:val="24"/>
          <w:lang w:eastAsia="de-DE"/>
        </w:rPr>
        <w:t>, Germany</w:t>
      </w:r>
    </w:p>
    <w:p w14:paraId="305A3347" w14:textId="5F1E88E9" w:rsidR="00253547" w:rsidRPr="009A6AAD" w:rsidRDefault="00253547" w:rsidP="006D4ACF">
      <w:pPr>
        <w:spacing w:line="480" w:lineRule="auto"/>
        <w:ind w:left="142" w:hanging="142"/>
        <w:rPr>
          <w:szCs w:val="24"/>
          <w:lang w:eastAsia="de-DE"/>
        </w:rPr>
      </w:pPr>
    </w:p>
    <w:p w14:paraId="4EB1FD89" w14:textId="0B12F398" w:rsidR="00BF0493" w:rsidRPr="009A6AAD" w:rsidRDefault="00D460A6" w:rsidP="006D4ACF">
      <w:pPr>
        <w:spacing w:line="480" w:lineRule="auto"/>
        <w:rPr>
          <w:szCs w:val="24"/>
          <w:lang w:eastAsia="de-DE"/>
        </w:rPr>
      </w:pPr>
      <w:r w:rsidRPr="009A6AAD">
        <w:rPr>
          <w:szCs w:val="24"/>
          <w:lang w:eastAsia="de-DE"/>
        </w:rPr>
        <w:t xml:space="preserve">*corresponding author: e-mail address: </w:t>
      </w:r>
      <w:r w:rsidR="00E22D32" w:rsidRPr="009A6AAD">
        <w:rPr>
          <w:szCs w:val="24"/>
          <w:lang w:eastAsia="de-DE"/>
        </w:rPr>
        <w:t>moritz.hadwiger@uksh.de</w:t>
      </w:r>
      <w:r w:rsidRPr="009A6AAD">
        <w:rPr>
          <w:szCs w:val="24"/>
          <w:lang w:eastAsia="de-DE"/>
        </w:rPr>
        <w:t>; telephone number:</w:t>
      </w:r>
      <w:r w:rsidR="00E22D32" w:rsidRPr="009A6AAD">
        <w:rPr>
          <w:szCs w:val="24"/>
          <w:lang w:eastAsia="de-DE"/>
        </w:rPr>
        <w:t xml:space="preserve"> 0049-451-500-51236</w:t>
      </w:r>
    </w:p>
    <w:p w14:paraId="4AD99223" w14:textId="6B252C0D" w:rsidR="00D22DF8" w:rsidRPr="009A6AAD" w:rsidRDefault="00537B75" w:rsidP="006D4ACF">
      <w:pPr>
        <w:spacing w:line="480" w:lineRule="auto"/>
      </w:pPr>
      <w:r w:rsidRPr="009A6AAD">
        <w:br w:type="page"/>
      </w:r>
    </w:p>
    <w:p w14:paraId="0A21A3AA" w14:textId="23CBF132" w:rsidR="003B77A8" w:rsidRPr="009A6AAD" w:rsidRDefault="00112FD7" w:rsidP="003B77A8">
      <w:pPr>
        <w:pStyle w:val="berschrift1"/>
        <w:spacing w:line="240" w:lineRule="auto"/>
        <w:rPr>
          <w:lang w:val="en-GB"/>
        </w:rPr>
      </w:pPr>
      <w:r w:rsidRPr="009A6AAD">
        <w:rPr>
          <w:lang w:val="en-GB"/>
        </w:rPr>
        <w:lastRenderedPageBreak/>
        <w:t>Supplementary information</w:t>
      </w:r>
    </w:p>
    <w:p w14:paraId="61F0D0D8" w14:textId="67214BCB" w:rsidR="00063D21" w:rsidRPr="009A6AAD" w:rsidRDefault="00063D21" w:rsidP="00063D21">
      <w:pPr>
        <w:pStyle w:val="berschrift2"/>
      </w:pPr>
      <w:r w:rsidRPr="009A6AAD">
        <w:t>Tables</w:t>
      </w:r>
    </w:p>
    <w:p w14:paraId="79A8C6FE" w14:textId="0FDA3D44" w:rsidR="00AF4D06" w:rsidRPr="009A6AAD" w:rsidRDefault="00AF4D06" w:rsidP="00AF4D06">
      <w:pPr>
        <w:pStyle w:val="Beschriftung"/>
        <w:keepNext/>
        <w:spacing w:line="240" w:lineRule="auto"/>
      </w:pPr>
      <w:r w:rsidRPr="009A6AAD">
        <w:t xml:space="preserve">Table </w:t>
      </w:r>
      <w:r w:rsidR="007646E5" w:rsidRPr="009A6AAD">
        <w:t>SI</w:t>
      </w:r>
      <w:r w:rsidR="00063D21" w:rsidRPr="009A6AAD">
        <w:t>1</w:t>
      </w:r>
      <w:r w:rsidRPr="009A6AAD">
        <w:t xml:space="preserve">: </w:t>
      </w:r>
      <w:r w:rsidR="00F020E9" w:rsidRPr="009A6AAD">
        <w:t>Regression results for</w:t>
      </w:r>
      <w:r w:rsidRPr="009A6AAD">
        <w:t xml:space="preserve"> death without </w:t>
      </w:r>
      <w:r w:rsidR="00F020E9" w:rsidRPr="009A6AAD">
        <w:t xml:space="preserve">a </w:t>
      </w:r>
      <w:r w:rsidRPr="009A6AAD">
        <w:t>heart failure hospitalisation</w:t>
      </w:r>
      <w:r w:rsidR="00F020E9" w:rsidRPr="009A6AAD">
        <w:t xml:space="preserve"> after CRT implantation (exponential model)</w:t>
      </w:r>
    </w:p>
    <w:tbl>
      <w:tblPr>
        <w:tblStyle w:val="UnsichtbareTabelle"/>
        <w:tblW w:w="8677" w:type="dxa"/>
        <w:tblLayout w:type="fixed"/>
        <w:tblLook w:val="04A0" w:firstRow="1" w:lastRow="0" w:firstColumn="1" w:lastColumn="0" w:noHBand="0" w:noVBand="1"/>
      </w:tblPr>
      <w:tblGrid>
        <w:gridCol w:w="3916"/>
        <w:gridCol w:w="1587"/>
        <w:gridCol w:w="1587"/>
        <w:gridCol w:w="1587"/>
      </w:tblGrid>
      <w:tr w:rsidR="001618AC" w:rsidRPr="009A6AAD" w14:paraId="6D3E69E1" w14:textId="77777777" w:rsidTr="001618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  <w:tcBorders>
              <w:top w:val="single" w:sz="8" w:space="0" w:color="auto"/>
              <w:bottom w:val="single" w:sz="12" w:space="0" w:color="auto"/>
            </w:tcBorders>
          </w:tcPr>
          <w:p w14:paraId="5AE6FE06" w14:textId="77777777" w:rsidR="001618AC" w:rsidRPr="009A6AAD" w:rsidRDefault="001618AC" w:rsidP="00776B44">
            <w:pPr>
              <w:pStyle w:val="02Flietext"/>
              <w:spacing w:after="0" w:line="240" w:lineRule="auto"/>
              <w:rPr>
                <w:i/>
                <w:iCs/>
              </w:rPr>
            </w:pPr>
            <w:r w:rsidRPr="009A6AAD">
              <w:rPr>
                <w:i/>
                <w:iCs/>
              </w:rPr>
              <w:t>Variables</w:t>
            </w:r>
          </w:p>
        </w:tc>
        <w:tc>
          <w:tcPr>
            <w:tcW w:w="1587" w:type="dxa"/>
            <w:tcBorders>
              <w:top w:val="single" w:sz="8" w:space="0" w:color="auto"/>
              <w:bottom w:val="single" w:sz="12" w:space="0" w:color="auto"/>
            </w:tcBorders>
          </w:tcPr>
          <w:p w14:paraId="6AAC20D7" w14:textId="745F13C5" w:rsidR="001618AC" w:rsidRPr="009A6AAD" w:rsidRDefault="001618AC" w:rsidP="00776B44">
            <w:pPr>
              <w:pStyle w:val="02Flietext"/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Estimate</w:t>
            </w:r>
          </w:p>
        </w:tc>
        <w:tc>
          <w:tcPr>
            <w:tcW w:w="1587" w:type="dxa"/>
            <w:tcBorders>
              <w:top w:val="single" w:sz="8" w:space="0" w:color="auto"/>
              <w:bottom w:val="single" w:sz="12" w:space="0" w:color="auto"/>
            </w:tcBorders>
          </w:tcPr>
          <w:p w14:paraId="6874D130" w14:textId="77777777" w:rsidR="001618AC" w:rsidRPr="009A6AAD" w:rsidRDefault="001618AC" w:rsidP="00776B44">
            <w:pPr>
              <w:pStyle w:val="02Flietext"/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Lower 95</w:t>
            </w:r>
          </w:p>
        </w:tc>
        <w:tc>
          <w:tcPr>
            <w:tcW w:w="1587" w:type="dxa"/>
            <w:tcBorders>
              <w:top w:val="single" w:sz="8" w:space="0" w:color="auto"/>
              <w:bottom w:val="single" w:sz="12" w:space="0" w:color="auto"/>
            </w:tcBorders>
          </w:tcPr>
          <w:p w14:paraId="648A0CA8" w14:textId="77777777" w:rsidR="001618AC" w:rsidRPr="009A6AAD" w:rsidRDefault="001618AC" w:rsidP="00776B44">
            <w:pPr>
              <w:pStyle w:val="02Flietext"/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Upper 95</w:t>
            </w:r>
          </w:p>
        </w:tc>
      </w:tr>
      <w:tr w:rsidR="001618AC" w:rsidRPr="009A6AAD" w14:paraId="5EB1DA08" w14:textId="77777777" w:rsidTr="001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  <w:tcBorders>
              <w:top w:val="single" w:sz="12" w:space="0" w:color="auto"/>
            </w:tcBorders>
          </w:tcPr>
          <w:p w14:paraId="0E70C425" w14:textId="716F559A" w:rsidR="001618AC" w:rsidRPr="009A6AAD" w:rsidRDefault="001618AC" w:rsidP="00776B44">
            <w:pPr>
              <w:pStyle w:val="02Flietext"/>
              <w:spacing w:after="0" w:line="240" w:lineRule="auto"/>
            </w:pPr>
            <w:r w:rsidRPr="009A6AAD">
              <w:t>Rate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4" w:space="0" w:color="auto"/>
            </w:tcBorders>
          </w:tcPr>
          <w:p w14:paraId="17216608" w14:textId="5AC80323" w:rsidR="001618AC" w:rsidRPr="009A6AAD" w:rsidRDefault="001618AC" w:rsidP="00776B44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(1.0</w:t>
            </w:r>
            <w:r w:rsidR="008D3F29" w:rsidRPr="009A6AAD">
              <w:t>4</w:t>
            </w:r>
            <w:r w:rsidRPr="009A6AAD">
              <w:t>e-05)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4" w:space="0" w:color="auto"/>
            </w:tcBorders>
          </w:tcPr>
          <w:p w14:paraId="77540949" w14:textId="0975D2FB" w:rsidR="001618AC" w:rsidRPr="009A6AAD" w:rsidRDefault="001618AC" w:rsidP="00776B44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(2.</w:t>
            </w:r>
            <w:r w:rsidR="008D3F29" w:rsidRPr="009A6AAD">
              <w:t>69</w:t>
            </w:r>
            <w:r w:rsidRPr="009A6AAD">
              <w:t>e-06)</w:t>
            </w:r>
          </w:p>
        </w:tc>
        <w:tc>
          <w:tcPr>
            <w:tcW w:w="1587" w:type="dxa"/>
            <w:tcBorders>
              <w:top w:val="single" w:sz="12" w:space="0" w:color="auto"/>
              <w:bottom w:val="single" w:sz="4" w:space="0" w:color="auto"/>
            </w:tcBorders>
          </w:tcPr>
          <w:p w14:paraId="6DF52130" w14:textId="72AFCD96" w:rsidR="001618AC" w:rsidRPr="009A6AAD" w:rsidRDefault="001618AC" w:rsidP="00776B44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(</w:t>
            </w:r>
            <w:r w:rsidR="008D3F29" w:rsidRPr="009A6AAD">
              <w:t>3</w:t>
            </w:r>
            <w:r w:rsidRPr="009A6AAD">
              <w:t>.</w:t>
            </w:r>
            <w:r w:rsidR="008D3F29" w:rsidRPr="009A6AAD">
              <w:t>99</w:t>
            </w:r>
            <w:r w:rsidRPr="009A6AAD">
              <w:t>e-05)</w:t>
            </w:r>
          </w:p>
        </w:tc>
      </w:tr>
      <w:tr w:rsidR="001618AC" w:rsidRPr="009A6AAD" w14:paraId="2D2B723F" w14:textId="77777777" w:rsidTr="001618A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</w:tcPr>
          <w:p w14:paraId="77603DF1" w14:textId="77777777" w:rsidR="001618AC" w:rsidRPr="009A6AAD" w:rsidRDefault="001618AC" w:rsidP="007C7089">
            <w:pPr>
              <w:pStyle w:val="02Flietext"/>
              <w:spacing w:after="0" w:line="240" w:lineRule="auto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4235349F" w14:textId="50E6FA7D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HR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0E308B29" w14:textId="482469B9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Lower 95%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14:paraId="77575DBC" w14:textId="37F8AFA8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Upper 95%</w:t>
            </w:r>
          </w:p>
        </w:tc>
      </w:tr>
      <w:tr w:rsidR="001618AC" w:rsidRPr="009A6AAD" w14:paraId="0A036128" w14:textId="77777777" w:rsidTr="001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</w:tcPr>
          <w:p w14:paraId="6806427D" w14:textId="54DE7A08" w:rsidR="001618AC" w:rsidRPr="009A6AAD" w:rsidRDefault="001618AC" w:rsidP="007C7089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t>Device, CRT-P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5331B097" w14:textId="1A02BE52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1.24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3450825F" w14:textId="4F09087D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0.9</w:t>
            </w:r>
            <w:r w:rsidR="008D3F29" w:rsidRPr="009A6AAD">
              <w:t>8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14:paraId="0FA65779" w14:textId="1D033B13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1.58</w:t>
            </w:r>
          </w:p>
        </w:tc>
      </w:tr>
      <w:tr w:rsidR="001618AC" w:rsidRPr="009A6AAD" w14:paraId="6778EDB5" w14:textId="77777777" w:rsidTr="001618A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</w:tcPr>
          <w:p w14:paraId="3EB2E09F" w14:textId="1427F36A" w:rsidR="001618AC" w:rsidRPr="009A6AAD" w:rsidRDefault="001618AC" w:rsidP="007C7089">
            <w:pPr>
              <w:pStyle w:val="02Flietext"/>
              <w:spacing w:after="0" w:line="240" w:lineRule="auto"/>
            </w:pPr>
            <w:r w:rsidRPr="009A6AAD">
              <w:rPr>
                <w:szCs w:val="20"/>
              </w:rPr>
              <w:t xml:space="preserve">Sex, </w:t>
            </w:r>
            <w:r w:rsidR="005A6533" w:rsidRPr="009A6AAD">
              <w:rPr>
                <w:szCs w:val="20"/>
              </w:rPr>
              <w:t xml:space="preserve">(ref. </w:t>
            </w:r>
            <w:r w:rsidR="00C762F6" w:rsidRPr="009A6AAD">
              <w:rPr>
                <w:szCs w:val="20"/>
              </w:rPr>
              <w:t>fe</w:t>
            </w:r>
            <w:r w:rsidRPr="009A6AAD">
              <w:rPr>
                <w:szCs w:val="20"/>
              </w:rPr>
              <w:t>male</w:t>
            </w:r>
            <w:r w:rsidR="005A6533" w:rsidRPr="009A6AAD">
              <w:rPr>
                <w:szCs w:val="20"/>
              </w:rPr>
              <w:t>)</w:t>
            </w:r>
            <w:r w:rsidRPr="009A6AAD">
              <w:rPr>
                <w:szCs w:val="20"/>
              </w:rPr>
              <w:t xml:space="preserve"> </w:t>
            </w:r>
          </w:p>
        </w:tc>
        <w:tc>
          <w:tcPr>
            <w:tcW w:w="1587" w:type="dxa"/>
          </w:tcPr>
          <w:p w14:paraId="6F600A3A" w14:textId="55680089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1.7</w:t>
            </w:r>
            <w:r w:rsidR="008D3F29" w:rsidRPr="009A6AAD">
              <w:t>2</w:t>
            </w:r>
          </w:p>
        </w:tc>
        <w:tc>
          <w:tcPr>
            <w:tcW w:w="1587" w:type="dxa"/>
          </w:tcPr>
          <w:p w14:paraId="52754470" w14:textId="420D46F0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1.3</w:t>
            </w:r>
            <w:r w:rsidR="008D3F29" w:rsidRPr="009A6AAD">
              <w:t>5</w:t>
            </w:r>
          </w:p>
        </w:tc>
        <w:tc>
          <w:tcPr>
            <w:tcW w:w="1587" w:type="dxa"/>
          </w:tcPr>
          <w:p w14:paraId="77CF4FC8" w14:textId="2C18DF59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2.</w:t>
            </w:r>
            <w:r w:rsidR="008D3F29" w:rsidRPr="009A6AAD">
              <w:t>19</w:t>
            </w:r>
          </w:p>
        </w:tc>
      </w:tr>
      <w:tr w:rsidR="001618AC" w:rsidRPr="009A6AAD" w14:paraId="15B84D86" w14:textId="77777777" w:rsidTr="001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</w:tcPr>
          <w:p w14:paraId="254431FD" w14:textId="2F004F46" w:rsidR="001618AC" w:rsidRPr="009A6AAD" w:rsidRDefault="001618AC" w:rsidP="007C7089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rPr>
                <w:szCs w:val="20"/>
              </w:rPr>
              <w:t xml:space="preserve">Age, </w:t>
            </w:r>
            <w:r w:rsidR="005A6533" w:rsidRPr="009A6AAD">
              <w:rPr>
                <w:szCs w:val="20"/>
              </w:rPr>
              <w:t xml:space="preserve">in </w:t>
            </w:r>
            <w:r w:rsidRPr="009A6AAD">
              <w:rPr>
                <w:szCs w:val="20"/>
              </w:rPr>
              <w:t>year</w:t>
            </w:r>
            <w:r w:rsidR="005A6533" w:rsidRPr="009A6AAD">
              <w:rPr>
                <w:szCs w:val="20"/>
              </w:rPr>
              <w:t>s</w:t>
            </w:r>
            <w:r w:rsidRPr="009A6AAD">
              <w:rPr>
                <w:szCs w:val="20"/>
              </w:rPr>
              <w:t xml:space="preserve"> </w:t>
            </w:r>
          </w:p>
        </w:tc>
        <w:tc>
          <w:tcPr>
            <w:tcW w:w="1587" w:type="dxa"/>
          </w:tcPr>
          <w:p w14:paraId="443E8CB4" w14:textId="77777777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1.06</w:t>
            </w:r>
          </w:p>
        </w:tc>
        <w:tc>
          <w:tcPr>
            <w:tcW w:w="1587" w:type="dxa"/>
          </w:tcPr>
          <w:p w14:paraId="2EA8AE68" w14:textId="77777777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1.05</w:t>
            </w:r>
          </w:p>
        </w:tc>
        <w:tc>
          <w:tcPr>
            <w:tcW w:w="1587" w:type="dxa"/>
          </w:tcPr>
          <w:p w14:paraId="18379D88" w14:textId="77777777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1.08</w:t>
            </w:r>
          </w:p>
        </w:tc>
      </w:tr>
      <w:tr w:rsidR="001618AC" w:rsidRPr="009A6AAD" w14:paraId="2ADE2342" w14:textId="77777777" w:rsidTr="001618AC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</w:tcPr>
          <w:p w14:paraId="5A82D9CE" w14:textId="77777777" w:rsidR="001618AC" w:rsidRPr="009A6AAD" w:rsidRDefault="001618AC" w:rsidP="007C7089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rPr>
                <w:szCs w:val="20"/>
              </w:rPr>
              <w:t>Non-ischemic (ref. ischemic)</w:t>
            </w:r>
          </w:p>
        </w:tc>
        <w:tc>
          <w:tcPr>
            <w:tcW w:w="1587" w:type="dxa"/>
          </w:tcPr>
          <w:p w14:paraId="68EAA2A7" w14:textId="77777777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0.96</w:t>
            </w:r>
          </w:p>
        </w:tc>
        <w:tc>
          <w:tcPr>
            <w:tcW w:w="1587" w:type="dxa"/>
          </w:tcPr>
          <w:p w14:paraId="0C6ED350" w14:textId="77777777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0.72</w:t>
            </w:r>
          </w:p>
        </w:tc>
        <w:tc>
          <w:tcPr>
            <w:tcW w:w="1587" w:type="dxa"/>
          </w:tcPr>
          <w:p w14:paraId="12AD5418" w14:textId="77777777" w:rsidR="001618AC" w:rsidRPr="009A6AAD" w:rsidRDefault="001618AC" w:rsidP="007C7089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1.27</w:t>
            </w:r>
          </w:p>
        </w:tc>
      </w:tr>
      <w:tr w:rsidR="001618AC" w:rsidRPr="009A6AAD" w14:paraId="73411588" w14:textId="77777777" w:rsidTr="001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7" w:type="dxa"/>
            <w:gridSpan w:val="4"/>
          </w:tcPr>
          <w:p w14:paraId="488D63F9" w14:textId="24330959" w:rsidR="001618AC" w:rsidRPr="009A6AAD" w:rsidRDefault="00F00D70" w:rsidP="001618AC">
            <w:pPr>
              <w:pStyle w:val="02Flietext"/>
              <w:spacing w:after="0" w:line="240" w:lineRule="auto"/>
              <w:jc w:val="left"/>
            </w:pPr>
            <w:r w:rsidRPr="009A6AAD">
              <w:rPr>
                <w:i/>
                <w:szCs w:val="20"/>
              </w:rPr>
              <w:t xml:space="preserve">Hospital visits 1 year before implantation </w:t>
            </w:r>
            <w:r w:rsidR="001618AC" w:rsidRPr="009A6AAD">
              <w:rPr>
                <w:i/>
                <w:szCs w:val="20"/>
              </w:rPr>
              <w:t>(reference 0 hospitalisations)</w:t>
            </w:r>
          </w:p>
        </w:tc>
      </w:tr>
      <w:tr w:rsidR="001618AC" w:rsidRPr="009A6AAD" w14:paraId="27D6825C" w14:textId="77777777" w:rsidTr="001618AC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</w:tcPr>
          <w:p w14:paraId="7B8B5210" w14:textId="77777777" w:rsidR="001618AC" w:rsidRPr="009A6AAD" w:rsidRDefault="001618AC" w:rsidP="001618AC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1</w:t>
            </w:r>
          </w:p>
        </w:tc>
        <w:tc>
          <w:tcPr>
            <w:tcW w:w="1587" w:type="dxa"/>
          </w:tcPr>
          <w:p w14:paraId="2AD82D9E" w14:textId="77777777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1.79</w:t>
            </w:r>
          </w:p>
        </w:tc>
        <w:tc>
          <w:tcPr>
            <w:tcW w:w="1587" w:type="dxa"/>
          </w:tcPr>
          <w:p w14:paraId="425ADF57" w14:textId="77777777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0.83</w:t>
            </w:r>
          </w:p>
        </w:tc>
        <w:tc>
          <w:tcPr>
            <w:tcW w:w="1587" w:type="dxa"/>
          </w:tcPr>
          <w:p w14:paraId="3336D763" w14:textId="77777777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3.87</w:t>
            </w:r>
          </w:p>
        </w:tc>
      </w:tr>
      <w:tr w:rsidR="001618AC" w:rsidRPr="009A6AAD" w14:paraId="474C1529" w14:textId="77777777" w:rsidTr="001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</w:tcPr>
          <w:p w14:paraId="6B53D311" w14:textId="77777777" w:rsidR="001618AC" w:rsidRPr="009A6AAD" w:rsidRDefault="001618AC" w:rsidP="001618AC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2</w:t>
            </w:r>
          </w:p>
        </w:tc>
        <w:tc>
          <w:tcPr>
            <w:tcW w:w="1587" w:type="dxa"/>
          </w:tcPr>
          <w:p w14:paraId="09D5369B" w14:textId="30321B14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2.0</w:t>
            </w:r>
            <w:r w:rsidR="008D3F29" w:rsidRPr="009A6AAD">
              <w:t>5</w:t>
            </w:r>
          </w:p>
        </w:tc>
        <w:tc>
          <w:tcPr>
            <w:tcW w:w="1587" w:type="dxa"/>
          </w:tcPr>
          <w:p w14:paraId="539C7C80" w14:textId="77777777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0.95</w:t>
            </w:r>
          </w:p>
        </w:tc>
        <w:tc>
          <w:tcPr>
            <w:tcW w:w="1587" w:type="dxa"/>
          </w:tcPr>
          <w:p w14:paraId="35610A13" w14:textId="3FD6D8F4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4.4</w:t>
            </w:r>
            <w:r w:rsidR="008D3F29" w:rsidRPr="009A6AAD">
              <w:t>2</w:t>
            </w:r>
          </w:p>
        </w:tc>
      </w:tr>
      <w:tr w:rsidR="001618AC" w:rsidRPr="009A6AAD" w14:paraId="7AC9FCD5" w14:textId="77777777" w:rsidTr="001618AC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</w:tcPr>
          <w:p w14:paraId="4CD4AD85" w14:textId="77777777" w:rsidR="001618AC" w:rsidRPr="009A6AAD" w:rsidRDefault="001618AC" w:rsidP="001618AC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&gt;2</w:t>
            </w:r>
          </w:p>
        </w:tc>
        <w:tc>
          <w:tcPr>
            <w:tcW w:w="1587" w:type="dxa"/>
          </w:tcPr>
          <w:p w14:paraId="1611A92D" w14:textId="1DA8753A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2.7</w:t>
            </w:r>
            <w:r w:rsidR="008D3F29" w:rsidRPr="009A6AAD">
              <w:t>2</w:t>
            </w:r>
          </w:p>
        </w:tc>
        <w:tc>
          <w:tcPr>
            <w:tcW w:w="1587" w:type="dxa"/>
          </w:tcPr>
          <w:p w14:paraId="3E93DF5E" w14:textId="5CAA653C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1.2</w:t>
            </w:r>
            <w:r w:rsidR="008D3F29" w:rsidRPr="009A6AAD">
              <w:t>7</w:t>
            </w:r>
          </w:p>
        </w:tc>
        <w:tc>
          <w:tcPr>
            <w:tcW w:w="1587" w:type="dxa"/>
          </w:tcPr>
          <w:p w14:paraId="49ECDF95" w14:textId="357AEB6D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5.8</w:t>
            </w:r>
            <w:r w:rsidR="008D3F29" w:rsidRPr="009A6AAD">
              <w:t>5</w:t>
            </w:r>
          </w:p>
        </w:tc>
      </w:tr>
      <w:tr w:rsidR="001618AC" w:rsidRPr="009A6AAD" w14:paraId="79A477B0" w14:textId="77777777" w:rsidTr="001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</w:tcPr>
          <w:p w14:paraId="7280AA2E" w14:textId="0BAC126B" w:rsidR="001618AC" w:rsidRPr="009A6AAD" w:rsidRDefault="001618AC" w:rsidP="00F00D70">
            <w:pPr>
              <w:pStyle w:val="02Flietext"/>
              <w:spacing w:after="0" w:line="240" w:lineRule="auto"/>
              <w:ind w:left="29"/>
              <w:rPr>
                <w:szCs w:val="20"/>
              </w:rPr>
            </w:pPr>
            <w:r w:rsidRPr="009A6AAD">
              <w:rPr>
                <w:szCs w:val="20"/>
              </w:rPr>
              <w:t xml:space="preserve">Diabetes </w:t>
            </w:r>
            <w:r w:rsidR="005A6533" w:rsidRPr="009A6AAD">
              <w:rPr>
                <w:szCs w:val="20"/>
              </w:rPr>
              <w:t>(ref. no diabetes)</w:t>
            </w:r>
          </w:p>
        </w:tc>
        <w:tc>
          <w:tcPr>
            <w:tcW w:w="1587" w:type="dxa"/>
          </w:tcPr>
          <w:p w14:paraId="4D0D9335" w14:textId="7FD283FA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1.4</w:t>
            </w:r>
            <w:r w:rsidR="008D3F29" w:rsidRPr="009A6AAD">
              <w:t>6</w:t>
            </w:r>
          </w:p>
        </w:tc>
        <w:tc>
          <w:tcPr>
            <w:tcW w:w="1587" w:type="dxa"/>
          </w:tcPr>
          <w:p w14:paraId="1CD532B2" w14:textId="77777777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1.18</w:t>
            </w:r>
          </w:p>
        </w:tc>
        <w:tc>
          <w:tcPr>
            <w:tcW w:w="1587" w:type="dxa"/>
          </w:tcPr>
          <w:p w14:paraId="3A06935B" w14:textId="010C7B3E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1.8</w:t>
            </w:r>
            <w:r w:rsidR="008D3F29" w:rsidRPr="009A6AAD">
              <w:t>2</w:t>
            </w:r>
          </w:p>
        </w:tc>
      </w:tr>
      <w:tr w:rsidR="00B65447" w:rsidRPr="009A6AAD" w14:paraId="0E7D4592" w14:textId="77777777" w:rsidTr="001618A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</w:tcPr>
          <w:p w14:paraId="3590973F" w14:textId="37FF6F36" w:rsidR="00B65447" w:rsidRPr="009A6AAD" w:rsidRDefault="00B65447" w:rsidP="00B65447">
            <w:pPr>
              <w:pStyle w:val="02Flietext"/>
              <w:spacing w:after="0" w:line="240" w:lineRule="auto"/>
              <w:ind w:left="29"/>
              <w:rPr>
                <w:szCs w:val="20"/>
              </w:rPr>
            </w:pPr>
            <w:r w:rsidRPr="009A6AAD">
              <w:t xml:space="preserve">Renal dysfunction stage 3 </w:t>
            </w:r>
            <w:r w:rsidRPr="009A6AAD">
              <w:rPr>
                <w:szCs w:val="20"/>
              </w:rPr>
              <w:t>(ref. no rn</w:t>
            </w:r>
            <w:r w:rsidRPr="009A6AAD">
              <w:rPr>
                <w:szCs w:val="20"/>
                <w:vertAlign w:val="superscript"/>
              </w:rPr>
              <w:t>1</w:t>
            </w:r>
            <w:r w:rsidRPr="009A6AAD">
              <w:rPr>
                <w:szCs w:val="20"/>
              </w:rPr>
              <w:t>)</w:t>
            </w:r>
          </w:p>
        </w:tc>
        <w:tc>
          <w:tcPr>
            <w:tcW w:w="1587" w:type="dxa"/>
          </w:tcPr>
          <w:p w14:paraId="07070C8E" w14:textId="7DAB1252" w:rsidR="00B65447" w:rsidRPr="009A6AAD" w:rsidRDefault="00B65447" w:rsidP="00B65447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1.06</w:t>
            </w:r>
          </w:p>
        </w:tc>
        <w:tc>
          <w:tcPr>
            <w:tcW w:w="1587" w:type="dxa"/>
          </w:tcPr>
          <w:p w14:paraId="34794DB2" w14:textId="77777777" w:rsidR="00B65447" w:rsidRPr="009A6AAD" w:rsidRDefault="00B65447" w:rsidP="00B65447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0.83</w:t>
            </w:r>
          </w:p>
        </w:tc>
        <w:tc>
          <w:tcPr>
            <w:tcW w:w="1587" w:type="dxa"/>
          </w:tcPr>
          <w:p w14:paraId="2CA682A7" w14:textId="77777777" w:rsidR="00B65447" w:rsidRPr="009A6AAD" w:rsidRDefault="00B65447" w:rsidP="00B65447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1.35</w:t>
            </w:r>
          </w:p>
        </w:tc>
      </w:tr>
      <w:tr w:rsidR="00B65447" w:rsidRPr="009A6AAD" w14:paraId="61FF3A27" w14:textId="77777777" w:rsidTr="0016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</w:tcPr>
          <w:p w14:paraId="76E2A9A2" w14:textId="6A8B337A" w:rsidR="00B65447" w:rsidRPr="009A6AAD" w:rsidRDefault="00B65447" w:rsidP="00B65447">
            <w:pPr>
              <w:pStyle w:val="02Flietext"/>
              <w:spacing w:after="0" w:line="240" w:lineRule="auto"/>
              <w:ind w:left="29"/>
              <w:rPr>
                <w:szCs w:val="20"/>
              </w:rPr>
            </w:pPr>
            <w:r w:rsidRPr="009A6AAD">
              <w:t xml:space="preserve">Renal dysfunction stage 4 </w:t>
            </w:r>
            <w:r w:rsidRPr="009A6AAD">
              <w:rPr>
                <w:szCs w:val="20"/>
              </w:rPr>
              <w:t>(ref. no rn</w:t>
            </w:r>
            <w:r w:rsidRPr="009A6AAD">
              <w:rPr>
                <w:szCs w:val="20"/>
                <w:vertAlign w:val="superscript"/>
              </w:rPr>
              <w:t>1</w:t>
            </w:r>
            <w:r w:rsidRPr="009A6AAD">
              <w:rPr>
                <w:szCs w:val="20"/>
              </w:rPr>
              <w:t>)</w:t>
            </w:r>
          </w:p>
        </w:tc>
        <w:tc>
          <w:tcPr>
            <w:tcW w:w="1587" w:type="dxa"/>
          </w:tcPr>
          <w:p w14:paraId="7092A382" w14:textId="18CDF4B7" w:rsidR="00B65447" w:rsidRPr="009A6AAD" w:rsidRDefault="00B65447" w:rsidP="00B65447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2.43</w:t>
            </w:r>
          </w:p>
        </w:tc>
        <w:tc>
          <w:tcPr>
            <w:tcW w:w="1587" w:type="dxa"/>
          </w:tcPr>
          <w:p w14:paraId="4497B593" w14:textId="30BAF6AB" w:rsidR="00B65447" w:rsidRPr="009A6AAD" w:rsidRDefault="00B65447" w:rsidP="00B65447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1.68</w:t>
            </w:r>
          </w:p>
        </w:tc>
        <w:tc>
          <w:tcPr>
            <w:tcW w:w="1587" w:type="dxa"/>
          </w:tcPr>
          <w:p w14:paraId="0B1DB248" w14:textId="05EEF871" w:rsidR="00B65447" w:rsidRPr="009A6AAD" w:rsidRDefault="00B65447" w:rsidP="00B65447">
            <w:pPr>
              <w:pStyle w:val="02Flietext"/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3.51</w:t>
            </w:r>
          </w:p>
        </w:tc>
      </w:tr>
      <w:tr w:rsidR="001618AC" w:rsidRPr="009A6AAD" w14:paraId="33CB1619" w14:textId="77777777" w:rsidTr="001618AC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6" w:type="dxa"/>
            <w:tcBorders>
              <w:bottom w:val="single" w:sz="12" w:space="0" w:color="auto"/>
            </w:tcBorders>
          </w:tcPr>
          <w:p w14:paraId="1766E235" w14:textId="38F75094" w:rsidR="001618AC" w:rsidRPr="009A6AAD" w:rsidRDefault="001618AC" w:rsidP="00F00D70">
            <w:pPr>
              <w:pStyle w:val="02Flietext"/>
              <w:spacing w:after="0" w:line="240" w:lineRule="auto"/>
              <w:ind w:left="29"/>
              <w:rPr>
                <w:szCs w:val="20"/>
              </w:rPr>
            </w:pPr>
            <w:r w:rsidRPr="009A6AAD">
              <w:rPr>
                <w:szCs w:val="20"/>
              </w:rPr>
              <w:t>Atrial fibrillation</w:t>
            </w:r>
            <w:r w:rsidR="005A6533" w:rsidRPr="009A6AAD">
              <w:rPr>
                <w:szCs w:val="20"/>
              </w:rPr>
              <w:t xml:space="preserve"> (ref. no atrial fibrillation)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14:paraId="6100BE47" w14:textId="049B4D1D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1.3</w:t>
            </w:r>
            <w:r w:rsidR="008D3F29" w:rsidRPr="009A6AAD">
              <w:t>6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14:paraId="74909E61" w14:textId="34910D7A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1.09</w:t>
            </w:r>
          </w:p>
        </w:tc>
        <w:tc>
          <w:tcPr>
            <w:tcW w:w="1587" w:type="dxa"/>
            <w:tcBorders>
              <w:bottom w:val="single" w:sz="12" w:space="0" w:color="auto"/>
            </w:tcBorders>
          </w:tcPr>
          <w:p w14:paraId="6B18E15A" w14:textId="3956E6E9" w:rsidR="001618AC" w:rsidRPr="009A6AAD" w:rsidRDefault="001618AC" w:rsidP="001618AC">
            <w:pPr>
              <w:pStyle w:val="02Flietext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</w:t>
            </w:r>
            <w:r w:rsidR="008D3F29" w:rsidRPr="009A6AAD">
              <w:t>70</w:t>
            </w:r>
          </w:p>
        </w:tc>
      </w:tr>
    </w:tbl>
    <w:p w14:paraId="111B9474" w14:textId="77777777" w:rsidR="00AF4D06" w:rsidRPr="009A6AAD" w:rsidRDefault="00AF4D06" w:rsidP="00AF4D06">
      <w:pPr>
        <w:pStyle w:val="02Flietext"/>
        <w:spacing w:line="240" w:lineRule="auto"/>
      </w:pPr>
      <w:r w:rsidRPr="009A6AAD">
        <w:t xml:space="preserve">Hazard ratios were reported; Abbreviations: CRT-P = cardiac biventricular pacemaker; CRT-D = cardiac biventricular defibrillator; </w:t>
      </w:r>
      <w:r w:rsidRPr="009A6AAD">
        <w:rPr>
          <w:vertAlign w:val="superscript"/>
        </w:rPr>
        <w:t>1</w:t>
      </w:r>
      <w:r w:rsidRPr="009A6AAD">
        <w:t xml:space="preserve"> rn= renal dysfunction</w:t>
      </w:r>
    </w:p>
    <w:p w14:paraId="6A1AD1AC" w14:textId="77777777" w:rsidR="00AF4D06" w:rsidRPr="009A6AAD" w:rsidRDefault="00AF4D06" w:rsidP="00AF4D06">
      <w:r w:rsidRPr="009A6AAD">
        <w:br w:type="page"/>
      </w:r>
    </w:p>
    <w:p w14:paraId="21EAA1C8" w14:textId="6267165C" w:rsidR="00AF4D06" w:rsidRPr="009A6AAD" w:rsidRDefault="00AF4D06" w:rsidP="00AF4D06">
      <w:pPr>
        <w:pStyle w:val="Beschriftung"/>
        <w:keepNext/>
        <w:spacing w:line="240" w:lineRule="auto"/>
      </w:pPr>
      <w:r w:rsidRPr="009A6AAD">
        <w:lastRenderedPageBreak/>
        <w:t xml:space="preserve">Table </w:t>
      </w:r>
      <w:r w:rsidR="007646E5" w:rsidRPr="009A6AAD">
        <w:t>SI</w:t>
      </w:r>
      <w:r w:rsidR="00063D21" w:rsidRPr="009A6AAD">
        <w:t>2</w:t>
      </w:r>
      <w:r w:rsidRPr="009A6AAD">
        <w:t xml:space="preserve">: </w:t>
      </w:r>
      <w:r w:rsidR="00193CE1" w:rsidRPr="009A6AAD">
        <w:t>R</w:t>
      </w:r>
      <w:r w:rsidR="003D4676" w:rsidRPr="009A6AAD">
        <w:t>egression r</w:t>
      </w:r>
      <w:r w:rsidR="00F020E9" w:rsidRPr="009A6AAD">
        <w:t>esults for death with a heart failure hospitalisation after CRT implantation (Gompertz model)</w:t>
      </w:r>
    </w:p>
    <w:tbl>
      <w:tblPr>
        <w:tblStyle w:val="UnsichtbareTabelle"/>
        <w:tblW w:w="5338" w:type="pct"/>
        <w:tblLook w:val="04A0" w:firstRow="1" w:lastRow="0" w:firstColumn="1" w:lastColumn="0" w:noHBand="0" w:noVBand="1"/>
      </w:tblPr>
      <w:tblGrid>
        <w:gridCol w:w="3969"/>
        <w:gridCol w:w="1500"/>
        <w:gridCol w:w="1502"/>
        <w:gridCol w:w="1503"/>
      </w:tblGrid>
      <w:tr w:rsidR="00B1056B" w:rsidRPr="009A6AAD" w14:paraId="5FCE2F84" w14:textId="77777777" w:rsidTr="00B10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  <w:tcBorders>
              <w:top w:val="single" w:sz="8" w:space="0" w:color="auto"/>
              <w:bottom w:val="single" w:sz="12" w:space="0" w:color="auto"/>
            </w:tcBorders>
          </w:tcPr>
          <w:p w14:paraId="414D3785" w14:textId="77777777" w:rsidR="00B1056B" w:rsidRPr="009A6AAD" w:rsidRDefault="00B1056B" w:rsidP="00776B44">
            <w:pPr>
              <w:pStyle w:val="02Flietext"/>
              <w:spacing w:after="0" w:line="240" w:lineRule="auto"/>
              <w:rPr>
                <w:i/>
                <w:iCs/>
              </w:rPr>
            </w:pPr>
            <w:r w:rsidRPr="009A6AAD">
              <w:rPr>
                <w:i/>
                <w:iCs/>
              </w:rPr>
              <w:t>Variables</w:t>
            </w:r>
          </w:p>
        </w:tc>
        <w:tc>
          <w:tcPr>
            <w:tcW w:w="885" w:type="pct"/>
            <w:tcBorders>
              <w:top w:val="single" w:sz="8" w:space="0" w:color="auto"/>
              <w:bottom w:val="single" w:sz="12" w:space="0" w:color="auto"/>
            </w:tcBorders>
          </w:tcPr>
          <w:p w14:paraId="4A57B631" w14:textId="3A6B135F" w:rsidR="00B1056B" w:rsidRPr="009A6AAD" w:rsidRDefault="00B1056B" w:rsidP="00776B44">
            <w:pPr>
              <w:pStyle w:val="02Flietext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Estimate</w:t>
            </w:r>
          </w:p>
        </w:tc>
        <w:tc>
          <w:tcPr>
            <w:tcW w:w="886" w:type="pct"/>
            <w:tcBorders>
              <w:top w:val="single" w:sz="8" w:space="0" w:color="auto"/>
              <w:bottom w:val="single" w:sz="12" w:space="0" w:color="auto"/>
            </w:tcBorders>
          </w:tcPr>
          <w:p w14:paraId="21F55D94" w14:textId="408D733C" w:rsidR="00B1056B" w:rsidRPr="009A6AAD" w:rsidRDefault="00B1056B" w:rsidP="00776B44">
            <w:pPr>
              <w:pStyle w:val="02Flietext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Lower 95%</w:t>
            </w:r>
          </w:p>
        </w:tc>
        <w:tc>
          <w:tcPr>
            <w:tcW w:w="887" w:type="pct"/>
            <w:tcBorders>
              <w:top w:val="single" w:sz="8" w:space="0" w:color="auto"/>
              <w:bottom w:val="single" w:sz="12" w:space="0" w:color="auto"/>
            </w:tcBorders>
          </w:tcPr>
          <w:p w14:paraId="5D13C032" w14:textId="4917E390" w:rsidR="00B1056B" w:rsidRPr="009A6AAD" w:rsidRDefault="00B1056B" w:rsidP="00776B44">
            <w:pPr>
              <w:pStyle w:val="02Flietext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Upper 95%</w:t>
            </w:r>
          </w:p>
        </w:tc>
      </w:tr>
      <w:tr w:rsidR="00B1056B" w:rsidRPr="009A6AAD" w14:paraId="22EE2842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  <w:tcBorders>
              <w:top w:val="single" w:sz="12" w:space="0" w:color="auto"/>
            </w:tcBorders>
          </w:tcPr>
          <w:p w14:paraId="0401CA3A" w14:textId="5733F84B" w:rsidR="00B1056B" w:rsidRPr="009A6AAD" w:rsidRDefault="00B1056B" w:rsidP="00776B44">
            <w:pPr>
              <w:pStyle w:val="02Flietext"/>
              <w:spacing w:after="0" w:line="240" w:lineRule="auto"/>
            </w:pPr>
            <w:r w:rsidRPr="009A6AAD">
              <w:t>Shape</w:t>
            </w:r>
          </w:p>
        </w:tc>
        <w:tc>
          <w:tcPr>
            <w:tcW w:w="885" w:type="pct"/>
            <w:tcBorders>
              <w:top w:val="single" w:sz="12" w:space="0" w:color="auto"/>
            </w:tcBorders>
          </w:tcPr>
          <w:p w14:paraId="53B7BC6E" w14:textId="218283D4" w:rsidR="00B1056B" w:rsidRPr="009A6AAD" w:rsidRDefault="00B1056B" w:rsidP="00776B44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0.0114</w:t>
            </w:r>
            <w:r w:rsidR="00A31B8A" w:rsidRPr="009A6AAD">
              <w:t>7</w:t>
            </w:r>
          </w:p>
        </w:tc>
        <w:tc>
          <w:tcPr>
            <w:tcW w:w="886" w:type="pct"/>
            <w:tcBorders>
              <w:top w:val="single" w:sz="12" w:space="0" w:color="auto"/>
            </w:tcBorders>
          </w:tcPr>
          <w:p w14:paraId="4AC4ABFD" w14:textId="6741654E" w:rsidR="00B1056B" w:rsidRPr="009A6AAD" w:rsidRDefault="00B1056B" w:rsidP="00776B44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0.0054</w:t>
            </w:r>
            <w:r w:rsidR="00A93F30" w:rsidRPr="009A6AAD">
              <w:t>6</w:t>
            </w:r>
          </w:p>
        </w:tc>
        <w:tc>
          <w:tcPr>
            <w:tcW w:w="887" w:type="pct"/>
            <w:tcBorders>
              <w:top w:val="single" w:sz="12" w:space="0" w:color="auto"/>
            </w:tcBorders>
          </w:tcPr>
          <w:p w14:paraId="7606F58E" w14:textId="4F70DBD8" w:rsidR="00B1056B" w:rsidRPr="009A6AAD" w:rsidRDefault="00B1056B" w:rsidP="00776B44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0.0174</w:t>
            </w:r>
            <w:r w:rsidR="00A93F30" w:rsidRPr="009A6AAD">
              <w:t>8</w:t>
            </w:r>
          </w:p>
        </w:tc>
      </w:tr>
      <w:tr w:rsidR="00B1056B" w:rsidRPr="009A6AAD" w14:paraId="6A9B6E95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258B2C1E" w14:textId="7FC93F1E" w:rsidR="00B1056B" w:rsidRPr="009A6AAD" w:rsidRDefault="00B1056B" w:rsidP="00776B44">
            <w:pPr>
              <w:pStyle w:val="02Flietext"/>
              <w:spacing w:after="0" w:line="240" w:lineRule="auto"/>
            </w:pPr>
            <w:r w:rsidRPr="009A6AAD">
              <w:t>Rate</w:t>
            </w:r>
          </w:p>
        </w:tc>
        <w:tc>
          <w:tcPr>
            <w:tcW w:w="885" w:type="pct"/>
            <w:tcBorders>
              <w:bottom w:val="single" w:sz="4" w:space="0" w:color="auto"/>
            </w:tcBorders>
          </w:tcPr>
          <w:p w14:paraId="672840F4" w14:textId="6F7E10D3" w:rsidR="00B1056B" w:rsidRPr="009A6AAD" w:rsidRDefault="00B1056B" w:rsidP="00776B44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0.00709</w:t>
            </w:r>
          </w:p>
        </w:tc>
        <w:tc>
          <w:tcPr>
            <w:tcW w:w="886" w:type="pct"/>
            <w:tcBorders>
              <w:bottom w:val="single" w:sz="4" w:space="0" w:color="auto"/>
            </w:tcBorders>
          </w:tcPr>
          <w:p w14:paraId="0E50CA7A" w14:textId="2457A534" w:rsidR="00B1056B" w:rsidRPr="009A6AAD" w:rsidRDefault="00B1056B" w:rsidP="00776B44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0.0002</w:t>
            </w:r>
            <w:r w:rsidR="00A31B8A" w:rsidRPr="009A6AAD">
              <w:t>1</w:t>
            </w:r>
          </w:p>
        </w:tc>
        <w:tc>
          <w:tcPr>
            <w:tcW w:w="887" w:type="pct"/>
            <w:tcBorders>
              <w:bottom w:val="single" w:sz="4" w:space="0" w:color="auto"/>
            </w:tcBorders>
          </w:tcPr>
          <w:p w14:paraId="4C746B22" w14:textId="594EC7DD" w:rsidR="00B1056B" w:rsidRPr="009A6AAD" w:rsidRDefault="00B1056B" w:rsidP="00776B44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0.00240</w:t>
            </w:r>
          </w:p>
        </w:tc>
      </w:tr>
      <w:tr w:rsidR="00B1056B" w:rsidRPr="009A6AAD" w14:paraId="39BD67E0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71035C50" w14:textId="77777777" w:rsidR="00B1056B" w:rsidRPr="009A6AAD" w:rsidRDefault="00B1056B" w:rsidP="00193CE1">
            <w:pPr>
              <w:pStyle w:val="02Flietext"/>
              <w:spacing w:after="0" w:line="240" w:lineRule="auto"/>
            </w:pP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</w:tcPr>
          <w:p w14:paraId="28F966B8" w14:textId="34B8821C" w:rsidR="00B1056B" w:rsidRPr="009A6AAD" w:rsidRDefault="00B1056B" w:rsidP="00193CE1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HR</w:t>
            </w:r>
          </w:p>
        </w:tc>
        <w:tc>
          <w:tcPr>
            <w:tcW w:w="886" w:type="pct"/>
            <w:tcBorders>
              <w:top w:val="single" w:sz="4" w:space="0" w:color="auto"/>
              <w:bottom w:val="single" w:sz="4" w:space="0" w:color="auto"/>
            </w:tcBorders>
          </w:tcPr>
          <w:p w14:paraId="02E66BDA" w14:textId="25643694" w:rsidR="00B1056B" w:rsidRPr="009A6AAD" w:rsidRDefault="00B1056B" w:rsidP="00193CE1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Lower 95%</w:t>
            </w:r>
          </w:p>
        </w:tc>
        <w:tc>
          <w:tcPr>
            <w:tcW w:w="887" w:type="pct"/>
            <w:tcBorders>
              <w:top w:val="single" w:sz="4" w:space="0" w:color="auto"/>
              <w:bottom w:val="single" w:sz="4" w:space="0" w:color="auto"/>
            </w:tcBorders>
          </w:tcPr>
          <w:p w14:paraId="5CC436DA" w14:textId="108E8D68" w:rsidR="00B1056B" w:rsidRPr="009A6AAD" w:rsidRDefault="00B1056B" w:rsidP="00193CE1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Upper 95%</w:t>
            </w:r>
          </w:p>
        </w:tc>
      </w:tr>
      <w:tr w:rsidR="005A6533" w:rsidRPr="009A6AAD" w14:paraId="72E4899A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67EE34AD" w14:textId="1EB5E858" w:rsidR="005A6533" w:rsidRPr="009A6AAD" w:rsidRDefault="005A6533" w:rsidP="005A6533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t>Device, CRT-P</w:t>
            </w:r>
          </w:p>
        </w:tc>
        <w:tc>
          <w:tcPr>
            <w:tcW w:w="885" w:type="pct"/>
            <w:tcBorders>
              <w:top w:val="single" w:sz="4" w:space="0" w:color="auto"/>
            </w:tcBorders>
          </w:tcPr>
          <w:p w14:paraId="3867B5ED" w14:textId="5313650A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1.34</w:t>
            </w:r>
          </w:p>
        </w:tc>
        <w:tc>
          <w:tcPr>
            <w:tcW w:w="886" w:type="pct"/>
            <w:tcBorders>
              <w:top w:val="single" w:sz="4" w:space="0" w:color="auto"/>
            </w:tcBorders>
          </w:tcPr>
          <w:p w14:paraId="7DBB2035" w14:textId="7961BE17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1.03</w:t>
            </w:r>
          </w:p>
        </w:tc>
        <w:tc>
          <w:tcPr>
            <w:tcW w:w="887" w:type="pct"/>
            <w:tcBorders>
              <w:top w:val="single" w:sz="4" w:space="0" w:color="auto"/>
            </w:tcBorders>
          </w:tcPr>
          <w:p w14:paraId="0ECF8CAA" w14:textId="16CFFCF2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1.73</w:t>
            </w:r>
          </w:p>
        </w:tc>
      </w:tr>
      <w:tr w:rsidR="005A6533" w:rsidRPr="009A6AAD" w14:paraId="58741F3B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447FD7CD" w14:textId="16559E32" w:rsidR="005A6533" w:rsidRPr="009A6AAD" w:rsidRDefault="005A6533" w:rsidP="005A6533">
            <w:pPr>
              <w:pStyle w:val="02Flietext"/>
              <w:spacing w:after="0" w:line="240" w:lineRule="auto"/>
            </w:pPr>
            <w:r w:rsidRPr="009A6AAD">
              <w:rPr>
                <w:szCs w:val="20"/>
              </w:rPr>
              <w:t xml:space="preserve">Sex, (ref. </w:t>
            </w:r>
            <w:r w:rsidR="00EA5377" w:rsidRPr="009A6AAD">
              <w:rPr>
                <w:szCs w:val="20"/>
              </w:rPr>
              <w:t>fe</w:t>
            </w:r>
            <w:r w:rsidRPr="009A6AAD">
              <w:rPr>
                <w:szCs w:val="20"/>
              </w:rPr>
              <w:t xml:space="preserve">male) </w:t>
            </w:r>
          </w:p>
        </w:tc>
        <w:tc>
          <w:tcPr>
            <w:tcW w:w="885" w:type="pct"/>
          </w:tcPr>
          <w:p w14:paraId="77869AE0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1.33</w:t>
            </w:r>
          </w:p>
        </w:tc>
        <w:tc>
          <w:tcPr>
            <w:tcW w:w="886" w:type="pct"/>
          </w:tcPr>
          <w:p w14:paraId="01F0878D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1.05</w:t>
            </w:r>
          </w:p>
        </w:tc>
        <w:tc>
          <w:tcPr>
            <w:tcW w:w="887" w:type="pct"/>
          </w:tcPr>
          <w:p w14:paraId="038CEF96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1.68</w:t>
            </w:r>
          </w:p>
        </w:tc>
      </w:tr>
      <w:tr w:rsidR="005A6533" w:rsidRPr="009A6AAD" w14:paraId="69C451BE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79DEF95D" w14:textId="7AD88952" w:rsidR="005A6533" w:rsidRPr="009A6AAD" w:rsidRDefault="005A6533" w:rsidP="005A6533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rPr>
                <w:szCs w:val="20"/>
              </w:rPr>
              <w:t xml:space="preserve">Age, in years </w:t>
            </w:r>
          </w:p>
        </w:tc>
        <w:tc>
          <w:tcPr>
            <w:tcW w:w="885" w:type="pct"/>
          </w:tcPr>
          <w:p w14:paraId="7A116A4E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1.03</w:t>
            </w:r>
          </w:p>
        </w:tc>
        <w:tc>
          <w:tcPr>
            <w:tcW w:w="886" w:type="pct"/>
          </w:tcPr>
          <w:p w14:paraId="0928268E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1.01</w:t>
            </w:r>
          </w:p>
        </w:tc>
        <w:tc>
          <w:tcPr>
            <w:tcW w:w="887" w:type="pct"/>
          </w:tcPr>
          <w:p w14:paraId="645BBE92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1.04</w:t>
            </w:r>
          </w:p>
        </w:tc>
      </w:tr>
      <w:tr w:rsidR="005A6533" w:rsidRPr="009A6AAD" w14:paraId="012C0BCC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2B80CC87" w14:textId="3D01F0C7" w:rsidR="005A6533" w:rsidRPr="009A6AAD" w:rsidRDefault="005A6533" w:rsidP="005A6533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rPr>
                <w:szCs w:val="20"/>
              </w:rPr>
              <w:t>Non-ischemic (ref. ischemic)</w:t>
            </w:r>
          </w:p>
        </w:tc>
        <w:tc>
          <w:tcPr>
            <w:tcW w:w="885" w:type="pct"/>
          </w:tcPr>
          <w:p w14:paraId="07331D1B" w14:textId="3B867DE3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1.16</w:t>
            </w:r>
          </w:p>
        </w:tc>
        <w:tc>
          <w:tcPr>
            <w:tcW w:w="886" w:type="pct"/>
          </w:tcPr>
          <w:p w14:paraId="4EF041EA" w14:textId="3A6A27B5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0.88</w:t>
            </w:r>
          </w:p>
        </w:tc>
        <w:tc>
          <w:tcPr>
            <w:tcW w:w="887" w:type="pct"/>
          </w:tcPr>
          <w:p w14:paraId="721D952E" w14:textId="3A5E6870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1.53</w:t>
            </w:r>
          </w:p>
        </w:tc>
      </w:tr>
      <w:tr w:rsidR="005A6533" w:rsidRPr="009A6AAD" w14:paraId="2085E595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1346DC80" w14:textId="34B2EBCF" w:rsidR="005A6533" w:rsidRPr="009A6AAD" w:rsidRDefault="005A6533" w:rsidP="005A6533">
            <w:pPr>
              <w:pStyle w:val="02Flietext"/>
              <w:spacing w:after="0" w:line="240" w:lineRule="auto"/>
            </w:pPr>
            <w:r w:rsidRPr="009A6AAD">
              <w:rPr>
                <w:i/>
                <w:szCs w:val="20"/>
              </w:rPr>
              <w:t>Hospital visits 1 year before implantation (reference 0 hospitalisations)</w:t>
            </w:r>
          </w:p>
        </w:tc>
      </w:tr>
      <w:tr w:rsidR="005A6533" w:rsidRPr="009A6AAD" w14:paraId="2EF983E5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66550FA3" w14:textId="4734D848" w:rsidR="005A6533" w:rsidRPr="009A6AAD" w:rsidRDefault="005A6533" w:rsidP="005A6533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1</w:t>
            </w:r>
          </w:p>
        </w:tc>
        <w:tc>
          <w:tcPr>
            <w:tcW w:w="885" w:type="pct"/>
          </w:tcPr>
          <w:p w14:paraId="6845C448" w14:textId="7917F760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1.13</w:t>
            </w:r>
          </w:p>
        </w:tc>
        <w:tc>
          <w:tcPr>
            <w:tcW w:w="886" w:type="pct"/>
          </w:tcPr>
          <w:p w14:paraId="5787DB11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0.57</w:t>
            </w:r>
          </w:p>
        </w:tc>
        <w:tc>
          <w:tcPr>
            <w:tcW w:w="887" w:type="pct"/>
          </w:tcPr>
          <w:p w14:paraId="11EBFE02" w14:textId="43C19134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2.26</w:t>
            </w:r>
          </w:p>
        </w:tc>
      </w:tr>
      <w:tr w:rsidR="005A6533" w:rsidRPr="009A6AAD" w14:paraId="601AF3AD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3545BD03" w14:textId="0B215E18" w:rsidR="005A6533" w:rsidRPr="009A6AAD" w:rsidRDefault="005A6533" w:rsidP="005A6533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2</w:t>
            </w:r>
          </w:p>
        </w:tc>
        <w:tc>
          <w:tcPr>
            <w:tcW w:w="885" w:type="pct"/>
          </w:tcPr>
          <w:p w14:paraId="4F70E73E" w14:textId="13F1CACE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1.10</w:t>
            </w:r>
          </w:p>
        </w:tc>
        <w:tc>
          <w:tcPr>
            <w:tcW w:w="886" w:type="pct"/>
          </w:tcPr>
          <w:p w14:paraId="3964167B" w14:textId="084D0060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0.55</w:t>
            </w:r>
          </w:p>
        </w:tc>
        <w:tc>
          <w:tcPr>
            <w:tcW w:w="887" w:type="pct"/>
          </w:tcPr>
          <w:p w14:paraId="4FBF482C" w14:textId="63988594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2.19</w:t>
            </w:r>
          </w:p>
        </w:tc>
      </w:tr>
      <w:tr w:rsidR="005A6533" w:rsidRPr="009A6AAD" w14:paraId="17CF3129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050330C2" w14:textId="5D1D171E" w:rsidR="005A6533" w:rsidRPr="009A6AAD" w:rsidRDefault="005A6533" w:rsidP="005A6533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&gt;2</w:t>
            </w:r>
          </w:p>
        </w:tc>
        <w:tc>
          <w:tcPr>
            <w:tcW w:w="885" w:type="pct"/>
          </w:tcPr>
          <w:p w14:paraId="66722E15" w14:textId="536A0909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1.40</w:t>
            </w:r>
          </w:p>
        </w:tc>
        <w:tc>
          <w:tcPr>
            <w:tcW w:w="886" w:type="pct"/>
          </w:tcPr>
          <w:p w14:paraId="455ED0E4" w14:textId="55377D0D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0.70</w:t>
            </w:r>
          </w:p>
        </w:tc>
        <w:tc>
          <w:tcPr>
            <w:tcW w:w="887" w:type="pct"/>
          </w:tcPr>
          <w:p w14:paraId="61809EEE" w14:textId="331AF57F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2.77</w:t>
            </w:r>
          </w:p>
        </w:tc>
      </w:tr>
      <w:tr w:rsidR="005A6533" w:rsidRPr="009A6AAD" w14:paraId="390C9FC8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29ABF382" w14:textId="468E1AD6" w:rsidR="005A6533" w:rsidRPr="009A6AAD" w:rsidRDefault="005A6533" w:rsidP="005A6533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rPr>
                <w:szCs w:val="20"/>
              </w:rPr>
              <w:t>Diabetes (ref. no diabetes)</w:t>
            </w:r>
          </w:p>
        </w:tc>
        <w:tc>
          <w:tcPr>
            <w:tcW w:w="885" w:type="pct"/>
          </w:tcPr>
          <w:p w14:paraId="44A99B17" w14:textId="02FEE515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1.15</w:t>
            </w:r>
          </w:p>
        </w:tc>
        <w:tc>
          <w:tcPr>
            <w:tcW w:w="886" w:type="pct"/>
          </w:tcPr>
          <w:p w14:paraId="39AFAB88" w14:textId="3359146C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0.93</w:t>
            </w:r>
          </w:p>
        </w:tc>
        <w:tc>
          <w:tcPr>
            <w:tcW w:w="887" w:type="pct"/>
          </w:tcPr>
          <w:p w14:paraId="235442A5" w14:textId="0ED97D98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1.41</w:t>
            </w:r>
          </w:p>
        </w:tc>
      </w:tr>
      <w:tr w:rsidR="00B65447" w:rsidRPr="009A6AAD" w14:paraId="69A1718A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345A871C" w14:textId="199A3687" w:rsidR="00B65447" w:rsidRPr="009A6AAD" w:rsidRDefault="00B65447" w:rsidP="00B65447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t xml:space="preserve">Renal dysfunction stage 3 </w:t>
            </w:r>
            <w:r w:rsidRPr="009A6AAD">
              <w:rPr>
                <w:szCs w:val="20"/>
              </w:rPr>
              <w:t>(ref. no rn</w:t>
            </w:r>
            <w:r w:rsidRPr="009A6AAD">
              <w:rPr>
                <w:szCs w:val="20"/>
                <w:vertAlign w:val="superscript"/>
              </w:rPr>
              <w:t>1</w:t>
            </w:r>
            <w:r w:rsidRPr="009A6AAD">
              <w:rPr>
                <w:szCs w:val="20"/>
              </w:rPr>
              <w:t>)</w:t>
            </w:r>
          </w:p>
        </w:tc>
        <w:tc>
          <w:tcPr>
            <w:tcW w:w="885" w:type="pct"/>
          </w:tcPr>
          <w:p w14:paraId="0FFE13A4" w14:textId="7EE690A4" w:rsidR="00B65447" w:rsidRPr="009A6AAD" w:rsidRDefault="00B65447" w:rsidP="00B65447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1.39</w:t>
            </w:r>
          </w:p>
        </w:tc>
        <w:tc>
          <w:tcPr>
            <w:tcW w:w="886" w:type="pct"/>
          </w:tcPr>
          <w:p w14:paraId="21444595" w14:textId="6CBB86C2" w:rsidR="00B65447" w:rsidRPr="009A6AAD" w:rsidRDefault="00B65447" w:rsidP="00B65447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1.11</w:t>
            </w:r>
          </w:p>
        </w:tc>
        <w:tc>
          <w:tcPr>
            <w:tcW w:w="887" w:type="pct"/>
          </w:tcPr>
          <w:p w14:paraId="532E3826" w14:textId="391BCADC" w:rsidR="00B65447" w:rsidRPr="009A6AAD" w:rsidRDefault="00B65447" w:rsidP="00B65447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1.75</w:t>
            </w:r>
          </w:p>
        </w:tc>
      </w:tr>
      <w:tr w:rsidR="00B65447" w:rsidRPr="009A6AAD" w14:paraId="0673EEDF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</w:tcPr>
          <w:p w14:paraId="718DB3FD" w14:textId="18D62B0D" w:rsidR="00B65447" w:rsidRPr="009A6AAD" w:rsidRDefault="00B65447" w:rsidP="00B65447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t xml:space="preserve">Renal dysfunction stage 4 </w:t>
            </w:r>
            <w:r w:rsidRPr="009A6AAD">
              <w:rPr>
                <w:szCs w:val="20"/>
              </w:rPr>
              <w:t>(ref. no rn</w:t>
            </w:r>
            <w:r w:rsidRPr="009A6AAD">
              <w:rPr>
                <w:szCs w:val="20"/>
                <w:vertAlign w:val="superscript"/>
              </w:rPr>
              <w:t>1</w:t>
            </w:r>
            <w:r w:rsidRPr="009A6AAD">
              <w:rPr>
                <w:szCs w:val="20"/>
              </w:rPr>
              <w:t>)</w:t>
            </w:r>
          </w:p>
        </w:tc>
        <w:tc>
          <w:tcPr>
            <w:tcW w:w="885" w:type="pct"/>
          </w:tcPr>
          <w:p w14:paraId="643EF096" w14:textId="559E7120" w:rsidR="00B65447" w:rsidRPr="009A6AAD" w:rsidRDefault="00B65447" w:rsidP="00B65447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1.87</w:t>
            </w:r>
          </w:p>
        </w:tc>
        <w:tc>
          <w:tcPr>
            <w:tcW w:w="886" w:type="pct"/>
          </w:tcPr>
          <w:p w14:paraId="5DA0981C" w14:textId="6FC29D2F" w:rsidR="00B65447" w:rsidRPr="009A6AAD" w:rsidRDefault="00B65447" w:rsidP="00B65447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1.29</w:t>
            </w:r>
          </w:p>
        </w:tc>
        <w:tc>
          <w:tcPr>
            <w:tcW w:w="887" w:type="pct"/>
          </w:tcPr>
          <w:p w14:paraId="74F86068" w14:textId="5A6F1E80" w:rsidR="00B65447" w:rsidRPr="009A6AAD" w:rsidRDefault="00B65447" w:rsidP="00B65447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2.72</w:t>
            </w:r>
          </w:p>
        </w:tc>
      </w:tr>
      <w:tr w:rsidR="005A6533" w:rsidRPr="009A6AAD" w14:paraId="4E9E4AC0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2" w:type="pct"/>
            <w:tcBorders>
              <w:bottom w:val="single" w:sz="12" w:space="0" w:color="auto"/>
            </w:tcBorders>
          </w:tcPr>
          <w:p w14:paraId="289F8474" w14:textId="1DE88D13" w:rsidR="005A6533" w:rsidRPr="009A6AAD" w:rsidRDefault="005A6533" w:rsidP="005A6533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rPr>
                <w:szCs w:val="20"/>
              </w:rPr>
              <w:t>Atrial fibrillation (ref. no atrial fibrillation)</w:t>
            </w:r>
          </w:p>
        </w:tc>
        <w:tc>
          <w:tcPr>
            <w:tcW w:w="885" w:type="pct"/>
            <w:tcBorders>
              <w:bottom w:val="single" w:sz="12" w:space="0" w:color="auto"/>
            </w:tcBorders>
          </w:tcPr>
          <w:p w14:paraId="0AA92CC3" w14:textId="12DEB9A0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1.00</w:t>
            </w:r>
          </w:p>
        </w:tc>
        <w:tc>
          <w:tcPr>
            <w:tcW w:w="886" w:type="pct"/>
            <w:tcBorders>
              <w:bottom w:val="single" w:sz="12" w:space="0" w:color="auto"/>
            </w:tcBorders>
          </w:tcPr>
          <w:p w14:paraId="1726E76B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0.81</w:t>
            </w:r>
          </w:p>
        </w:tc>
        <w:tc>
          <w:tcPr>
            <w:tcW w:w="887" w:type="pct"/>
            <w:tcBorders>
              <w:bottom w:val="single" w:sz="12" w:space="0" w:color="auto"/>
            </w:tcBorders>
          </w:tcPr>
          <w:p w14:paraId="4A88BEA6" w14:textId="7986D6D1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1.24</w:t>
            </w:r>
          </w:p>
        </w:tc>
      </w:tr>
    </w:tbl>
    <w:p w14:paraId="29A67767" w14:textId="77777777" w:rsidR="00AF4D06" w:rsidRPr="009A6AAD" w:rsidRDefault="00AF4D06" w:rsidP="00AF4D06">
      <w:pPr>
        <w:pStyle w:val="02Flietext"/>
        <w:spacing w:line="240" w:lineRule="auto"/>
      </w:pPr>
      <w:r w:rsidRPr="009A6AAD">
        <w:t xml:space="preserve">Hazard ratios were reported; Abbreviations: CRT-P = cardiac biventricular pacemaker; CRT-D = cardiac biventricular defibrillator, </w:t>
      </w:r>
      <w:r w:rsidRPr="009A6AAD">
        <w:rPr>
          <w:vertAlign w:val="superscript"/>
        </w:rPr>
        <w:t>1</w:t>
      </w:r>
      <w:r w:rsidRPr="009A6AAD">
        <w:t xml:space="preserve"> rn= renal dysfunction</w:t>
      </w:r>
    </w:p>
    <w:p w14:paraId="723F611D" w14:textId="77777777" w:rsidR="00AF4D06" w:rsidRPr="009A6AAD" w:rsidRDefault="00AF4D06" w:rsidP="00AF4D06">
      <w:pPr>
        <w:pStyle w:val="02Flietext"/>
        <w:spacing w:line="240" w:lineRule="auto"/>
      </w:pPr>
    </w:p>
    <w:p w14:paraId="047D864E" w14:textId="77777777" w:rsidR="00AF4D06" w:rsidRPr="009A6AAD" w:rsidRDefault="00AF4D06" w:rsidP="00AF4D06">
      <w:r w:rsidRPr="009A6AAD">
        <w:br w:type="page"/>
      </w:r>
    </w:p>
    <w:p w14:paraId="5E96200C" w14:textId="3EE173AF" w:rsidR="00AF4D06" w:rsidRPr="009A6AAD" w:rsidRDefault="00AF4D06" w:rsidP="00AF4D06">
      <w:pPr>
        <w:pStyle w:val="Beschriftung"/>
        <w:keepNext/>
        <w:spacing w:line="240" w:lineRule="auto"/>
      </w:pPr>
      <w:r w:rsidRPr="009A6AAD">
        <w:lastRenderedPageBreak/>
        <w:t xml:space="preserve">Table </w:t>
      </w:r>
      <w:r w:rsidR="007646E5" w:rsidRPr="009A6AAD">
        <w:t>SI</w:t>
      </w:r>
      <w:r w:rsidR="00063D21" w:rsidRPr="009A6AAD">
        <w:t>3</w:t>
      </w:r>
      <w:r w:rsidRPr="009A6AAD">
        <w:t xml:space="preserve">: </w:t>
      </w:r>
      <w:r w:rsidR="003D4676" w:rsidRPr="009A6AAD">
        <w:t>Regression results for the first heart failure hospitalisation after CRT implantation (Weibull model)</w:t>
      </w:r>
    </w:p>
    <w:tbl>
      <w:tblPr>
        <w:tblStyle w:val="UnsichtbareTabelle"/>
        <w:tblW w:w="5331" w:type="pct"/>
        <w:tblLook w:val="04A0" w:firstRow="1" w:lastRow="0" w:firstColumn="1" w:lastColumn="0" w:noHBand="0" w:noVBand="1"/>
      </w:tblPr>
      <w:tblGrid>
        <w:gridCol w:w="3832"/>
        <w:gridCol w:w="1543"/>
        <w:gridCol w:w="1545"/>
        <w:gridCol w:w="1542"/>
      </w:tblGrid>
      <w:tr w:rsidR="00B1056B" w:rsidRPr="009A6AAD" w14:paraId="316A62E8" w14:textId="77777777" w:rsidTr="00B105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  <w:tcBorders>
              <w:top w:val="single" w:sz="8" w:space="0" w:color="auto"/>
              <w:bottom w:val="single" w:sz="12" w:space="0" w:color="auto"/>
            </w:tcBorders>
          </w:tcPr>
          <w:p w14:paraId="405851AA" w14:textId="77777777" w:rsidR="00B1056B" w:rsidRPr="009A6AAD" w:rsidRDefault="00B1056B" w:rsidP="00776B44">
            <w:pPr>
              <w:pStyle w:val="02Flietext"/>
              <w:spacing w:after="0" w:line="240" w:lineRule="auto"/>
              <w:rPr>
                <w:i/>
                <w:iCs/>
              </w:rPr>
            </w:pPr>
            <w:r w:rsidRPr="009A6AAD">
              <w:rPr>
                <w:i/>
                <w:iCs/>
              </w:rPr>
              <w:t>Variables</w:t>
            </w:r>
          </w:p>
        </w:tc>
        <w:tc>
          <w:tcPr>
            <w:tcW w:w="912" w:type="pct"/>
            <w:tcBorders>
              <w:top w:val="single" w:sz="8" w:space="0" w:color="auto"/>
              <w:bottom w:val="single" w:sz="12" w:space="0" w:color="auto"/>
            </w:tcBorders>
          </w:tcPr>
          <w:p w14:paraId="1741B06A" w14:textId="37445609" w:rsidR="00B1056B" w:rsidRPr="009A6AAD" w:rsidRDefault="00B1056B" w:rsidP="00776B44">
            <w:pPr>
              <w:pStyle w:val="02Flietext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Estimate</w:t>
            </w:r>
          </w:p>
        </w:tc>
        <w:tc>
          <w:tcPr>
            <w:tcW w:w="913" w:type="pct"/>
            <w:tcBorders>
              <w:top w:val="single" w:sz="8" w:space="0" w:color="auto"/>
              <w:bottom w:val="single" w:sz="12" w:space="0" w:color="auto"/>
            </w:tcBorders>
          </w:tcPr>
          <w:p w14:paraId="4E199B30" w14:textId="77777777" w:rsidR="00B1056B" w:rsidRPr="009A6AAD" w:rsidRDefault="00B1056B" w:rsidP="00776B44">
            <w:pPr>
              <w:pStyle w:val="02Flietext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Lower 95</w:t>
            </w:r>
          </w:p>
        </w:tc>
        <w:tc>
          <w:tcPr>
            <w:tcW w:w="911" w:type="pct"/>
            <w:tcBorders>
              <w:top w:val="single" w:sz="8" w:space="0" w:color="auto"/>
              <w:bottom w:val="single" w:sz="12" w:space="0" w:color="auto"/>
            </w:tcBorders>
          </w:tcPr>
          <w:p w14:paraId="4763619F" w14:textId="77777777" w:rsidR="00B1056B" w:rsidRPr="009A6AAD" w:rsidRDefault="00B1056B" w:rsidP="00776B44">
            <w:pPr>
              <w:pStyle w:val="02Flietext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Upper 95</w:t>
            </w:r>
          </w:p>
        </w:tc>
      </w:tr>
      <w:tr w:rsidR="00B1056B" w:rsidRPr="009A6AAD" w14:paraId="76F16B69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  <w:tcBorders>
              <w:top w:val="single" w:sz="12" w:space="0" w:color="auto"/>
            </w:tcBorders>
          </w:tcPr>
          <w:p w14:paraId="59612ADB" w14:textId="668754FC" w:rsidR="00B1056B" w:rsidRPr="009A6AAD" w:rsidRDefault="00B1056B" w:rsidP="00776B44">
            <w:pPr>
              <w:pStyle w:val="02Flietext"/>
              <w:spacing w:after="0" w:line="240" w:lineRule="auto"/>
            </w:pPr>
            <w:r w:rsidRPr="009A6AAD">
              <w:t>Shape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14:paraId="7FB605D2" w14:textId="6223B03C" w:rsidR="00B1056B" w:rsidRPr="009A6AAD" w:rsidRDefault="00B1056B" w:rsidP="00776B44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</w:t>
            </w:r>
            <w:r w:rsidR="008D3F29" w:rsidRPr="009A6AAD">
              <w:t>7968</w:t>
            </w:r>
            <w:r w:rsidR="00A31B8A" w:rsidRPr="009A6AAD">
              <w:t>9</w:t>
            </w:r>
          </w:p>
        </w:tc>
        <w:tc>
          <w:tcPr>
            <w:tcW w:w="913" w:type="pct"/>
            <w:tcBorders>
              <w:top w:val="single" w:sz="12" w:space="0" w:color="auto"/>
            </w:tcBorders>
          </w:tcPr>
          <w:p w14:paraId="050A4992" w14:textId="73093F04" w:rsidR="00B1056B" w:rsidRPr="009A6AAD" w:rsidRDefault="00B1056B" w:rsidP="00776B44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</w:t>
            </w:r>
            <w:r w:rsidR="008D3F29" w:rsidRPr="009A6AAD">
              <w:t>7513</w:t>
            </w:r>
            <w:r w:rsidR="00A31B8A" w:rsidRPr="009A6AAD">
              <w:t>2</w:t>
            </w:r>
          </w:p>
        </w:tc>
        <w:tc>
          <w:tcPr>
            <w:tcW w:w="911" w:type="pct"/>
            <w:tcBorders>
              <w:top w:val="single" w:sz="12" w:space="0" w:color="auto"/>
            </w:tcBorders>
          </w:tcPr>
          <w:p w14:paraId="76B51850" w14:textId="18E89DEC" w:rsidR="00B1056B" w:rsidRPr="009A6AAD" w:rsidRDefault="00B1056B" w:rsidP="00776B44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</w:t>
            </w:r>
            <w:r w:rsidR="008D3F29" w:rsidRPr="009A6AAD">
              <w:t>84522</w:t>
            </w:r>
          </w:p>
        </w:tc>
      </w:tr>
      <w:tr w:rsidR="00B1056B" w:rsidRPr="009A6AAD" w14:paraId="70BB3FF6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65C9F786" w14:textId="70D447BF" w:rsidR="00B1056B" w:rsidRPr="009A6AAD" w:rsidRDefault="00B1056B" w:rsidP="00776B44">
            <w:pPr>
              <w:pStyle w:val="02Flietext"/>
              <w:spacing w:after="0" w:line="240" w:lineRule="auto"/>
            </w:pPr>
            <w:r w:rsidRPr="009A6AAD">
              <w:t>Scale</w:t>
            </w:r>
          </w:p>
        </w:tc>
        <w:tc>
          <w:tcPr>
            <w:tcW w:w="912" w:type="pct"/>
            <w:tcBorders>
              <w:bottom w:val="single" w:sz="4" w:space="0" w:color="auto"/>
            </w:tcBorders>
          </w:tcPr>
          <w:p w14:paraId="1029C206" w14:textId="0E2CCC10" w:rsidR="00B1056B" w:rsidRPr="009A6AAD" w:rsidRDefault="00B1056B" w:rsidP="00776B44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</w:t>
            </w:r>
            <w:r w:rsidR="008D3F29" w:rsidRPr="009A6AAD">
              <w:t>00176</w:t>
            </w:r>
          </w:p>
        </w:tc>
        <w:tc>
          <w:tcPr>
            <w:tcW w:w="913" w:type="pct"/>
            <w:tcBorders>
              <w:bottom w:val="single" w:sz="4" w:space="0" w:color="auto"/>
            </w:tcBorders>
          </w:tcPr>
          <w:p w14:paraId="2D05262A" w14:textId="44C37191" w:rsidR="00B1056B" w:rsidRPr="009A6AAD" w:rsidRDefault="00B1056B" w:rsidP="00776B44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</w:t>
            </w:r>
            <w:r w:rsidR="008D3F29" w:rsidRPr="009A6AAD">
              <w:t>00082</w:t>
            </w: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3995E5C3" w14:textId="42647972" w:rsidR="00B1056B" w:rsidRPr="009A6AAD" w:rsidRDefault="00B1056B" w:rsidP="00776B44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</w:t>
            </w:r>
            <w:r w:rsidR="008D3F29" w:rsidRPr="009A6AAD">
              <w:t>0037</w:t>
            </w:r>
            <w:r w:rsidR="00A31B8A" w:rsidRPr="009A6AAD">
              <w:t>7</w:t>
            </w:r>
          </w:p>
        </w:tc>
      </w:tr>
      <w:tr w:rsidR="00B1056B" w:rsidRPr="009A6AAD" w14:paraId="7EF50CC2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7E80E1F4" w14:textId="77777777" w:rsidR="00B1056B" w:rsidRPr="009A6AAD" w:rsidRDefault="00B1056B" w:rsidP="00C967E2">
            <w:pPr>
              <w:pStyle w:val="02Flietext"/>
              <w:spacing w:after="0" w:line="240" w:lineRule="auto"/>
            </w:pP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</w:tcPr>
          <w:p w14:paraId="31695A22" w14:textId="6164037E" w:rsidR="00B1056B" w:rsidRPr="009A6AAD" w:rsidRDefault="00B1056B" w:rsidP="00C967E2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HR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</w:tcPr>
          <w:p w14:paraId="31B39402" w14:textId="4CD55E82" w:rsidR="00B1056B" w:rsidRPr="009A6AAD" w:rsidRDefault="00B1056B" w:rsidP="00C967E2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Lower 95</w:t>
            </w:r>
          </w:p>
        </w:tc>
        <w:tc>
          <w:tcPr>
            <w:tcW w:w="911" w:type="pct"/>
            <w:tcBorders>
              <w:top w:val="single" w:sz="4" w:space="0" w:color="auto"/>
              <w:bottom w:val="single" w:sz="4" w:space="0" w:color="auto"/>
            </w:tcBorders>
          </w:tcPr>
          <w:p w14:paraId="5141D968" w14:textId="30978688" w:rsidR="00B1056B" w:rsidRPr="009A6AAD" w:rsidRDefault="00B1056B" w:rsidP="00C967E2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Upper 95</w:t>
            </w:r>
          </w:p>
        </w:tc>
      </w:tr>
      <w:tr w:rsidR="005A6533" w:rsidRPr="009A6AAD" w14:paraId="3BF802B9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26B297AD" w14:textId="611EB22E" w:rsidR="005A6533" w:rsidRPr="009A6AAD" w:rsidRDefault="005A6533" w:rsidP="005A6533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t>Device, CRT-P</w:t>
            </w:r>
          </w:p>
        </w:tc>
        <w:tc>
          <w:tcPr>
            <w:tcW w:w="912" w:type="pct"/>
            <w:tcBorders>
              <w:top w:val="single" w:sz="4" w:space="0" w:color="auto"/>
            </w:tcBorders>
          </w:tcPr>
          <w:p w14:paraId="2C719D7E" w14:textId="09D674EC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0.84</w:t>
            </w:r>
          </w:p>
        </w:tc>
        <w:tc>
          <w:tcPr>
            <w:tcW w:w="913" w:type="pct"/>
            <w:tcBorders>
              <w:top w:val="single" w:sz="4" w:space="0" w:color="auto"/>
            </w:tcBorders>
          </w:tcPr>
          <w:p w14:paraId="1DB3B5DB" w14:textId="4F604F18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0.71</w:t>
            </w:r>
          </w:p>
        </w:tc>
        <w:tc>
          <w:tcPr>
            <w:tcW w:w="911" w:type="pct"/>
            <w:tcBorders>
              <w:top w:val="single" w:sz="4" w:space="0" w:color="auto"/>
            </w:tcBorders>
          </w:tcPr>
          <w:p w14:paraId="12544630" w14:textId="15C7AB9A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1.00</w:t>
            </w:r>
          </w:p>
        </w:tc>
      </w:tr>
      <w:tr w:rsidR="005A6533" w:rsidRPr="009A6AAD" w14:paraId="30FD33D5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348D422F" w14:textId="13D966A5" w:rsidR="005A6533" w:rsidRPr="009A6AAD" w:rsidRDefault="005A6533" w:rsidP="005A6533">
            <w:pPr>
              <w:pStyle w:val="02Flietext"/>
              <w:spacing w:after="0" w:line="240" w:lineRule="auto"/>
            </w:pPr>
            <w:r w:rsidRPr="009A6AAD">
              <w:rPr>
                <w:szCs w:val="20"/>
              </w:rPr>
              <w:t xml:space="preserve">Sex, (ref. </w:t>
            </w:r>
            <w:r w:rsidR="00EA5377" w:rsidRPr="009A6AAD">
              <w:rPr>
                <w:szCs w:val="20"/>
              </w:rPr>
              <w:t>fe</w:t>
            </w:r>
            <w:r w:rsidRPr="009A6AAD">
              <w:rPr>
                <w:szCs w:val="20"/>
              </w:rPr>
              <w:t xml:space="preserve">male) </w:t>
            </w:r>
          </w:p>
        </w:tc>
        <w:tc>
          <w:tcPr>
            <w:tcW w:w="912" w:type="pct"/>
          </w:tcPr>
          <w:p w14:paraId="2A30C9C9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1.13</w:t>
            </w:r>
          </w:p>
        </w:tc>
        <w:tc>
          <w:tcPr>
            <w:tcW w:w="913" w:type="pct"/>
          </w:tcPr>
          <w:p w14:paraId="2CB9ED27" w14:textId="4B265BC4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0.97</w:t>
            </w:r>
          </w:p>
        </w:tc>
        <w:tc>
          <w:tcPr>
            <w:tcW w:w="911" w:type="pct"/>
          </w:tcPr>
          <w:p w14:paraId="73CBAF6E" w14:textId="6153D041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1.30</w:t>
            </w:r>
          </w:p>
        </w:tc>
      </w:tr>
      <w:tr w:rsidR="005A6533" w:rsidRPr="009A6AAD" w14:paraId="7A1C9B97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7CBA37C2" w14:textId="30937342" w:rsidR="005A6533" w:rsidRPr="009A6AAD" w:rsidRDefault="005A6533" w:rsidP="005A6533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rPr>
                <w:szCs w:val="20"/>
              </w:rPr>
              <w:t xml:space="preserve">Age, in years </w:t>
            </w:r>
          </w:p>
        </w:tc>
        <w:tc>
          <w:tcPr>
            <w:tcW w:w="912" w:type="pct"/>
          </w:tcPr>
          <w:p w14:paraId="0EFA1553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1.02</w:t>
            </w:r>
          </w:p>
        </w:tc>
        <w:tc>
          <w:tcPr>
            <w:tcW w:w="913" w:type="pct"/>
          </w:tcPr>
          <w:p w14:paraId="2B10D0C5" w14:textId="3F31E0FB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1.01</w:t>
            </w:r>
          </w:p>
        </w:tc>
        <w:tc>
          <w:tcPr>
            <w:tcW w:w="911" w:type="pct"/>
          </w:tcPr>
          <w:p w14:paraId="3F25D136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1.03</w:t>
            </w:r>
          </w:p>
        </w:tc>
      </w:tr>
      <w:tr w:rsidR="005A6533" w:rsidRPr="009A6AAD" w14:paraId="26712BAD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3689E6EB" w14:textId="1EBBDC84" w:rsidR="005A6533" w:rsidRPr="009A6AAD" w:rsidRDefault="005A6533" w:rsidP="005A6533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rPr>
                <w:szCs w:val="20"/>
              </w:rPr>
              <w:t>Non-ischemic (ref. ischemic)</w:t>
            </w:r>
          </w:p>
        </w:tc>
        <w:tc>
          <w:tcPr>
            <w:tcW w:w="912" w:type="pct"/>
          </w:tcPr>
          <w:p w14:paraId="636C90F9" w14:textId="747287D0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0.87</w:t>
            </w:r>
          </w:p>
        </w:tc>
        <w:tc>
          <w:tcPr>
            <w:tcW w:w="913" w:type="pct"/>
          </w:tcPr>
          <w:p w14:paraId="570284DC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0.73</w:t>
            </w:r>
          </w:p>
        </w:tc>
        <w:tc>
          <w:tcPr>
            <w:tcW w:w="911" w:type="pct"/>
          </w:tcPr>
          <w:p w14:paraId="16AFD50D" w14:textId="485A918D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1.04</w:t>
            </w:r>
          </w:p>
        </w:tc>
      </w:tr>
      <w:tr w:rsidR="005A6533" w:rsidRPr="009A6AAD" w14:paraId="52955429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05D33B4" w14:textId="3F7F33FA" w:rsidR="005A6533" w:rsidRPr="009A6AAD" w:rsidRDefault="005A6533" w:rsidP="005A6533">
            <w:pPr>
              <w:pStyle w:val="02Flietext"/>
              <w:spacing w:after="0" w:line="240" w:lineRule="auto"/>
            </w:pPr>
            <w:r w:rsidRPr="009A6AAD">
              <w:rPr>
                <w:i/>
                <w:szCs w:val="20"/>
              </w:rPr>
              <w:t>Hospital visits 1 year before implantation (reference 0 hospitalisations)</w:t>
            </w:r>
          </w:p>
        </w:tc>
      </w:tr>
      <w:tr w:rsidR="005A6533" w:rsidRPr="009A6AAD" w14:paraId="20D8380C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009EF957" w14:textId="4585780C" w:rsidR="005A6533" w:rsidRPr="009A6AAD" w:rsidRDefault="005A6533" w:rsidP="005A6533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1</w:t>
            </w:r>
          </w:p>
        </w:tc>
        <w:tc>
          <w:tcPr>
            <w:tcW w:w="912" w:type="pct"/>
          </w:tcPr>
          <w:p w14:paraId="6DD03800" w14:textId="6F674C2C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1.14</w:t>
            </w:r>
          </w:p>
        </w:tc>
        <w:tc>
          <w:tcPr>
            <w:tcW w:w="913" w:type="pct"/>
          </w:tcPr>
          <w:p w14:paraId="68013715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0.76</w:t>
            </w:r>
          </w:p>
        </w:tc>
        <w:tc>
          <w:tcPr>
            <w:tcW w:w="911" w:type="pct"/>
          </w:tcPr>
          <w:p w14:paraId="11AB1957" w14:textId="365D35D4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1.72</w:t>
            </w:r>
          </w:p>
        </w:tc>
      </w:tr>
      <w:tr w:rsidR="005A6533" w:rsidRPr="009A6AAD" w14:paraId="678D613F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21EAF390" w14:textId="4550E679" w:rsidR="005A6533" w:rsidRPr="009A6AAD" w:rsidRDefault="005A6533" w:rsidP="005A6533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2</w:t>
            </w:r>
          </w:p>
        </w:tc>
        <w:tc>
          <w:tcPr>
            <w:tcW w:w="912" w:type="pct"/>
          </w:tcPr>
          <w:p w14:paraId="4D8E8E90" w14:textId="44BA5812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1.31</w:t>
            </w:r>
          </w:p>
        </w:tc>
        <w:tc>
          <w:tcPr>
            <w:tcW w:w="913" w:type="pct"/>
          </w:tcPr>
          <w:p w14:paraId="71000D71" w14:textId="0D158459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0.87</w:t>
            </w:r>
          </w:p>
        </w:tc>
        <w:tc>
          <w:tcPr>
            <w:tcW w:w="911" w:type="pct"/>
          </w:tcPr>
          <w:p w14:paraId="2A108DCE" w14:textId="20807043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1.96</w:t>
            </w:r>
          </w:p>
        </w:tc>
      </w:tr>
      <w:tr w:rsidR="005A6533" w:rsidRPr="009A6AAD" w14:paraId="4C1AE884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35D88913" w14:textId="4EAAECA9" w:rsidR="005A6533" w:rsidRPr="009A6AAD" w:rsidRDefault="005A6533" w:rsidP="005A6533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&gt;2</w:t>
            </w:r>
          </w:p>
        </w:tc>
        <w:tc>
          <w:tcPr>
            <w:tcW w:w="912" w:type="pct"/>
          </w:tcPr>
          <w:p w14:paraId="4F0F79EA" w14:textId="5D5B9253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1.49</w:t>
            </w:r>
          </w:p>
        </w:tc>
        <w:tc>
          <w:tcPr>
            <w:tcW w:w="913" w:type="pct"/>
          </w:tcPr>
          <w:p w14:paraId="1FC4E1F2" w14:textId="78B0F8F1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1.00</w:t>
            </w:r>
          </w:p>
        </w:tc>
        <w:tc>
          <w:tcPr>
            <w:tcW w:w="911" w:type="pct"/>
          </w:tcPr>
          <w:p w14:paraId="5F1CD5E2" w14:textId="0787F608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2.24</w:t>
            </w:r>
          </w:p>
        </w:tc>
      </w:tr>
      <w:tr w:rsidR="005A6533" w:rsidRPr="009A6AAD" w14:paraId="7E8FEA2D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5B89D3C6" w14:textId="2C47E681" w:rsidR="005A6533" w:rsidRPr="009A6AAD" w:rsidRDefault="005A6533" w:rsidP="005A6533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rPr>
                <w:szCs w:val="20"/>
              </w:rPr>
              <w:t>Diabetes (ref. no diabetes)</w:t>
            </w:r>
          </w:p>
        </w:tc>
        <w:tc>
          <w:tcPr>
            <w:tcW w:w="912" w:type="pct"/>
          </w:tcPr>
          <w:p w14:paraId="518E35D6" w14:textId="5E285018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1.32</w:t>
            </w:r>
          </w:p>
        </w:tc>
        <w:tc>
          <w:tcPr>
            <w:tcW w:w="913" w:type="pct"/>
          </w:tcPr>
          <w:p w14:paraId="57B42397" w14:textId="456BD890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1.14</w:t>
            </w:r>
          </w:p>
        </w:tc>
        <w:tc>
          <w:tcPr>
            <w:tcW w:w="911" w:type="pct"/>
          </w:tcPr>
          <w:p w14:paraId="34C63152" w14:textId="17982726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1.51</w:t>
            </w:r>
          </w:p>
        </w:tc>
      </w:tr>
      <w:tr w:rsidR="00B65447" w:rsidRPr="009A6AAD" w14:paraId="3D9CDFF4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7217B30F" w14:textId="369C8C85" w:rsidR="00B65447" w:rsidRPr="009A6AAD" w:rsidRDefault="00B65447" w:rsidP="00B65447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t xml:space="preserve">Renal dysfunction stage 3 </w:t>
            </w:r>
            <w:r w:rsidRPr="009A6AAD">
              <w:rPr>
                <w:szCs w:val="20"/>
              </w:rPr>
              <w:t>(ref. no rn</w:t>
            </w:r>
            <w:r w:rsidRPr="009A6AAD">
              <w:rPr>
                <w:szCs w:val="20"/>
                <w:vertAlign w:val="superscript"/>
              </w:rPr>
              <w:t>1</w:t>
            </w:r>
            <w:r w:rsidRPr="009A6AAD">
              <w:rPr>
                <w:szCs w:val="20"/>
              </w:rPr>
              <w:t>)</w:t>
            </w:r>
          </w:p>
        </w:tc>
        <w:tc>
          <w:tcPr>
            <w:tcW w:w="912" w:type="pct"/>
          </w:tcPr>
          <w:p w14:paraId="123D4A40" w14:textId="3260F76A" w:rsidR="00B65447" w:rsidRPr="009A6AAD" w:rsidRDefault="00B65447" w:rsidP="00B65447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1.52</w:t>
            </w:r>
          </w:p>
        </w:tc>
        <w:tc>
          <w:tcPr>
            <w:tcW w:w="913" w:type="pct"/>
          </w:tcPr>
          <w:p w14:paraId="54564035" w14:textId="5DD337E5" w:rsidR="00B65447" w:rsidRPr="009A6AAD" w:rsidRDefault="00B65447" w:rsidP="00B65447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1.31</w:t>
            </w:r>
          </w:p>
        </w:tc>
        <w:tc>
          <w:tcPr>
            <w:tcW w:w="911" w:type="pct"/>
          </w:tcPr>
          <w:p w14:paraId="0BEA0B9F" w14:textId="7D0FAD6D" w:rsidR="00B65447" w:rsidRPr="009A6AAD" w:rsidRDefault="00B65447" w:rsidP="00B65447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1.77</w:t>
            </w:r>
          </w:p>
        </w:tc>
      </w:tr>
      <w:tr w:rsidR="00B65447" w:rsidRPr="009A6AAD" w14:paraId="537A471A" w14:textId="77777777" w:rsidTr="00B1056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</w:tcPr>
          <w:p w14:paraId="4648647D" w14:textId="3CF138B2" w:rsidR="00B65447" w:rsidRPr="009A6AAD" w:rsidRDefault="00B65447" w:rsidP="00B65447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t xml:space="preserve">Renal dysfunction stage 4 </w:t>
            </w:r>
            <w:r w:rsidRPr="009A6AAD">
              <w:rPr>
                <w:szCs w:val="20"/>
              </w:rPr>
              <w:t>(ref. no rn</w:t>
            </w:r>
            <w:r w:rsidRPr="009A6AAD">
              <w:rPr>
                <w:szCs w:val="20"/>
                <w:vertAlign w:val="superscript"/>
              </w:rPr>
              <w:t>1</w:t>
            </w:r>
            <w:r w:rsidRPr="009A6AAD">
              <w:rPr>
                <w:szCs w:val="20"/>
              </w:rPr>
              <w:t>)</w:t>
            </w:r>
          </w:p>
        </w:tc>
        <w:tc>
          <w:tcPr>
            <w:tcW w:w="912" w:type="pct"/>
          </w:tcPr>
          <w:p w14:paraId="6243E8DF" w14:textId="63DAFB23" w:rsidR="00B65447" w:rsidRPr="009A6AAD" w:rsidRDefault="00B65447" w:rsidP="00B65447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2.11</w:t>
            </w:r>
          </w:p>
        </w:tc>
        <w:tc>
          <w:tcPr>
            <w:tcW w:w="913" w:type="pct"/>
          </w:tcPr>
          <w:p w14:paraId="6249AE91" w14:textId="04553901" w:rsidR="00B65447" w:rsidRPr="009A6AAD" w:rsidRDefault="00B65447" w:rsidP="00B65447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1.62</w:t>
            </w:r>
          </w:p>
        </w:tc>
        <w:tc>
          <w:tcPr>
            <w:tcW w:w="911" w:type="pct"/>
          </w:tcPr>
          <w:p w14:paraId="3FBADEAC" w14:textId="1EF95869" w:rsidR="00B65447" w:rsidRPr="009A6AAD" w:rsidRDefault="00B65447" w:rsidP="00B65447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2.74</w:t>
            </w:r>
          </w:p>
        </w:tc>
      </w:tr>
      <w:tr w:rsidR="005A6533" w:rsidRPr="009A6AAD" w14:paraId="2BB17EF2" w14:textId="77777777" w:rsidTr="00B105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4" w:type="pct"/>
            <w:tcBorders>
              <w:bottom w:val="single" w:sz="12" w:space="0" w:color="auto"/>
            </w:tcBorders>
          </w:tcPr>
          <w:p w14:paraId="150696E0" w14:textId="7D42C705" w:rsidR="005A6533" w:rsidRPr="009A6AAD" w:rsidRDefault="005A6533" w:rsidP="005A6533">
            <w:pPr>
              <w:pStyle w:val="02Flietext"/>
              <w:spacing w:after="0" w:line="240" w:lineRule="auto"/>
              <w:rPr>
                <w:szCs w:val="20"/>
              </w:rPr>
            </w:pPr>
            <w:r w:rsidRPr="009A6AAD">
              <w:rPr>
                <w:szCs w:val="20"/>
              </w:rPr>
              <w:t>Atrial fibrillation (ref. no atrial fibrillation)</w:t>
            </w:r>
          </w:p>
        </w:tc>
        <w:tc>
          <w:tcPr>
            <w:tcW w:w="912" w:type="pct"/>
            <w:tcBorders>
              <w:bottom w:val="single" w:sz="12" w:space="0" w:color="auto"/>
            </w:tcBorders>
          </w:tcPr>
          <w:p w14:paraId="38D6CE77" w14:textId="047D29DC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1.33</w:t>
            </w:r>
          </w:p>
        </w:tc>
        <w:tc>
          <w:tcPr>
            <w:tcW w:w="913" w:type="pct"/>
            <w:tcBorders>
              <w:bottom w:val="single" w:sz="12" w:space="0" w:color="auto"/>
            </w:tcBorders>
          </w:tcPr>
          <w:p w14:paraId="23BB82D3" w14:textId="3173EF9D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1.16</w:t>
            </w:r>
          </w:p>
        </w:tc>
        <w:tc>
          <w:tcPr>
            <w:tcW w:w="911" w:type="pct"/>
            <w:tcBorders>
              <w:bottom w:val="single" w:sz="12" w:space="0" w:color="auto"/>
            </w:tcBorders>
          </w:tcPr>
          <w:p w14:paraId="6B969917" w14:textId="3ED057FE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1.54</w:t>
            </w:r>
          </w:p>
        </w:tc>
      </w:tr>
    </w:tbl>
    <w:p w14:paraId="535FD331" w14:textId="77777777" w:rsidR="00AF4D06" w:rsidRPr="009A6AAD" w:rsidRDefault="00AF4D06" w:rsidP="00AF4D06">
      <w:pPr>
        <w:pStyle w:val="02Flietext"/>
        <w:spacing w:line="240" w:lineRule="auto"/>
      </w:pPr>
      <w:r w:rsidRPr="009A6AAD">
        <w:t xml:space="preserve">Hazard ratios were reported; Abbreviations: CRT-P = cardiac biventricular pacemaker; CRT-D = cardiac biventricular defibrillator, </w:t>
      </w:r>
      <w:r w:rsidRPr="009A6AAD">
        <w:rPr>
          <w:vertAlign w:val="superscript"/>
        </w:rPr>
        <w:t>1</w:t>
      </w:r>
      <w:r w:rsidRPr="009A6AAD">
        <w:t xml:space="preserve"> rn= renal dysfunction</w:t>
      </w:r>
    </w:p>
    <w:p w14:paraId="1E35F15E" w14:textId="77777777" w:rsidR="00AF4D06" w:rsidRPr="009A6AAD" w:rsidRDefault="00AF4D06" w:rsidP="00AF4D06">
      <w:r w:rsidRPr="009A6AAD">
        <w:br w:type="page"/>
      </w:r>
    </w:p>
    <w:p w14:paraId="16797293" w14:textId="6B59D107" w:rsidR="00AF4D06" w:rsidRPr="009A6AAD" w:rsidRDefault="00AF4D06" w:rsidP="00AF4D06">
      <w:pPr>
        <w:pStyle w:val="Beschriftung"/>
        <w:keepNext/>
        <w:spacing w:line="240" w:lineRule="auto"/>
      </w:pPr>
      <w:r w:rsidRPr="009A6AAD">
        <w:lastRenderedPageBreak/>
        <w:t xml:space="preserve">Table </w:t>
      </w:r>
      <w:r w:rsidR="007646E5" w:rsidRPr="009A6AAD">
        <w:t>SI</w:t>
      </w:r>
      <w:r w:rsidR="00063D21" w:rsidRPr="009A6AAD">
        <w:t>4</w:t>
      </w:r>
      <w:r w:rsidRPr="009A6AAD">
        <w:t xml:space="preserve">: </w:t>
      </w:r>
      <w:r w:rsidR="00F020E9" w:rsidRPr="009A6AAD">
        <w:t>Regression results for</w:t>
      </w:r>
      <w:r w:rsidRPr="009A6AAD">
        <w:t xml:space="preserve"> further heart failure hospitalisations</w:t>
      </w:r>
      <w:r w:rsidR="00F020E9" w:rsidRPr="009A6AAD">
        <w:t xml:space="preserve"> after the first heart failure hospitalisation (Gompertz model)</w:t>
      </w:r>
    </w:p>
    <w:tbl>
      <w:tblPr>
        <w:tblStyle w:val="UnsichtbareTabelle"/>
        <w:tblW w:w="5348" w:type="pct"/>
        <w:tblLook w:val="04A0" w:firstRow="1" w:lastRow="0" w:firstColumn="1" w:lastColumn="0" w:noHBand="0" w:noVBand="1"/>
      </w:tblPr>
      <w:tblGrid>
        <w:gridCol w:w="3839"/>
        <w:gridCol w:w="1548"/>
        <w:gridCol w:w="1552"/>
        <w:gridCol w:w="1550"/>
      </w:tblGrid>
      <w:tr w:rsidR="004A7F2A" w:rsidRPr="009A6AAD" w14:paraId="38B0E160" w14:textId="77777777" w:rsidTr="004A7F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single" w:sz="8" w:space="0" w:color="auto"/>
              <w:bottom w:val="single" w:sz="12" w:space="0" w:color="auto"/>
            </w:tcBorders>
          </w:tcPr>
          <w:p w14:paraId="4C2D398F" w14:textId="77777777" w:rsidR="004A7F2A" w:rsidRPr="009A6AAD" w:rsidRDefault="004A7F2A" w:rsidP="00776B44">
            <w:pPr>
              <w:pStyle w:val="02Flietext"/>
              <w:spacing w:after="0" w:line="240" w:lineRule="auto"/>
              <w:rPr>
                <w:i/>
                <w:iCs/>
              </w:rPr>
            </w:pPr>
            <w:r w:rsidRPr="009A6AAD">
              <w:rPr>
                <w:i/>
                <w:iCs/>
              </w:rPr>
              <w:t>Variables</w:t>
            </w:r>
          </w:p>
        </w:tc>
        <w:tc>
          <w:tcPr>
            <w:tcW w:w="912" w:type="pct"/>
            <w:tcBorders>
              <w:top w:val="single" w:sz="8" w:space="0" w:color="auto"/>
              <w:bottom w:val="single" w:sz="12" w:space="0" w:color="auto"/>
            </w:tcBorders>
          </w:tcPr>
          <w:p w14:paraId="7E05F9B6" w14:textId="0FF62D18" w:rsidR="004A7F2A" w:rsidRPr="009A6AAD" w:rsidRDefault="004A7F2A" w:rsidP="00776B44">
            <w:pPr>
              <w:pStyle w:val="02Flietext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Estimate</w:t>
            </w:r>
          </w:p>
        </w:tc>
        <w:tc>
          <w:tcPr>
            <w:tcW w:w="914" w:type="pct"/>
            <w:tcBorders>
              <w:top w:val="single" w:sz="8" w:space="0" w:color="auto"/>
              <w:bottom w:val="single" w:sz="12" w:space="0" w:color="auto"/>
            </w:tcBorders>
          </w:tcPr>
          <w:p w14:paraId="4649C85B" w14:textId="77777777" w:rsidR="004A7F2A" w:rsidRPr="009A6AAD" w:rsidRDefault="004A7F2A" w:rsidP="00776B44">
            <w:pPr>
              <w:pStyle w:val="02Flietext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Lower 95</w:t>
            </w:r>
          </w:p>
        </w:tc>
        <w:tc>
          <w:tcPr>
            <w:tcW w:w="913" w:type="pct"/>
            <w:tcBorders>
              <w:top w:val="single" w:sz="8" w:space="0" w:color="auto"/>
              <w:bottom w:val="single" w:sz="12" w:space="0" w:color="auto"/>
            </w:tcBorders>
          </w:tcPr>
          <w:p w14:paraId="17983409" w14:textId="77777777" w:rsidR="004A7F2A" w:rsidRPr="009A6AAD" w:rsidRDefault="004A7F2A" w:rsidP="00776B44">
            <w:pPr>
              <w:pStyle w:val="02Flietext"/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9A6AAD">
              <w:rPr>
                <w:i/>
                <w:iCs/>
              </w:rPr>
              <w:t>Upper 95</w:t>
            </w:r>
          </w:p>
        </w:tc>
      </w:tr>
      <w:tr w:rsidR="004A7F2A" w:rsidRPr="009A6AAD" w14:paraId="7CB21653" w14:textId="77777777" w:rsidTr="004A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top w:val="single" w:sz="12" w:space="0" w:color="auto"/>
            </w:tcBorders>
          </w:tcPr>
          <w:p w14:paraId="74C2ED0C" w14:textId="1AD1626D" w:rsidR="004A7F2A" w:rsidRPr="009A6AAD" w:rsidRDefault="004A7F2A" w:rsidP="00776B44">
            <w:pPr>
              <w:pStyle w:val="02Flietext"/>
              <w:spacing w:after="0" w:line="240" w:lineRule="auto"/>
              <w:ind w:left="142" w:hanging="142"/>
            </w:pPr>
            <w:r w:rsidRPr="009A6AAD">
              <w:t>Shape</w:t>
            </w:r>
          </w:p>
        </w:tc>
        <w:tc>
          <w:tcPr>
            <w:tcW w:w="912" w:type="pct"/>
            <w:tcBorders>
              <w:top w:val="single" w:sz="12" w:space="0" w:color="auto"/>
            </w:tcBorders>
          </w:tcPr>
          <w:p w14:paraId="750CE901" w14:textId="63D9EBE5" w:rsidR="004A7F2A" w:rsidRPr="009A6AAD" w:rsidRDefault="004A7F2A" w:rsidP="00776B44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0.00688</w:t>
            </w:r>
          </w:p>
        </w:tc>
        <w:tc>
          <w:tcPr>
            <w:tcW w:w="914" w:type="pct"/>
            <w:tcBorders>
              <w:top w:val="single" w:sz="12" w:space="0" w:color="auto"/>
            </w:tcBorders>
          </w:tcPr>
          <w:p w14:paraId="0B53D11D" w14:textId="7B2C6FED" w:rsidR="004A7F2A" w:rsidRPr="009A6AAD" w:rsidRDefault="004A7F2A" w:rsidP="00776B44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0.002</w:t>
            </w:r>
            <w:r w:rsidR="00AA3B0C" w:rsidRPr="009A6AAD">
              <w:t>50</w:t>
            </w:r>
          </w:p>
        </w:tc>
        <w:tc>
          <w:tcPr>
            <w:tcW w:w="913" w:type="pct"/>
            <w:tcBorders>
              <w:top w:val="single" w:sz="12" w:space="0" w:color="auto"/>
            </w:tcBorders>
          </w:tcPr>
          <w:p w14:paraId="298A01DB" w14:textId="3C7A2748" w:rsidR="004A7F2A" w:rsidRPr="009A6AAD" w:rsidRDefault="004A7F2A" w:rsidP="00776B44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0.01126</w:t>
            </w:r>
          </w:p>
        </w:tc>
      </w:tr>
      <w:tr w:rsidR="004A7F2A" w:rsidRPr="009A6AAD" w14:paraId="2F098232" w14:textId="77777777" w:rsidTr="004A7F2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570F6896" w14:textId="6DB9A2C5" w:rsidR="004A7F2A" w:rsidRPr="009A6AAD" w:rsidRDefault="004A7F2A" w:rsidP="00776B44">
            <w:pPr>
              <w:pStyle w:val="02Flietext"/>
              <w:spacing w:after="0" w:line="240" w:lineRule="auto"/>
              <w:ind w:left="142" w:hanging="142"/>
            </w:pPr>
            <w:r w:rsidRPr="009A6AAD">
              <w:t>Rate</w:t>
            </w:r>
          </w:p>
        </w:tc>
        <w:tc>
          <w:tcPr>
            <w:tcW w:w="912" w:type="pct"/>
            <w:tcBorders>
              <w:bottom w:val="single" w:sz="4" w:space="0" w:color="auto"/>
            </w:tcBorders>
          </w:tcPr>
          <w:p w14:paraId="052C14D8" w14:textId="34125BA6" w:rsidR="004A7F2A" w:rsidRPr="009A6AAD" w:rsidRDefault="004A7F2A" w:rsidP="00776B44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0.00511</w:t>
            </w:r>
          </w:p>
        </w:tc>
        <w:tc>
          <w:tcPr>
            <w:tcW w:w="914" w:type="pct"/>
            <w:tcBorders>
              <w:bottom w:val="single" w:sz="4" w:space="0" w:color="auto"/>
            </w:tcBorders>
          </w:tcPr>
          <w:p w14:paraId="0728477D" w14:textId="4FEADF0C" w:rsidR="004A7F2A" w:rsidRPr="009A6AAD" w:rsidRDefault="004A7F2A" w:rsidP="00776B44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0.00210</w:t>
            </w:r>
          </w:p>
        </w:tc>
        <w:tc>
          <w:tcPr>
            <w:tcW w:w="913" w:type="pct"/>
            <w:tcBorders>
              <w:bottom w:val="single" w:sz="4" w:space="0" w:color="auto"/>
            </w:tcBorders>
          </w:tcPr>
          <w:p w14:paraId="2F4B2F8C" w14:textId="2E10920B" w:rsidR="004A7F2A" w:rsidRPr="009A6AAD" w:rsidRDefault="004A7F2A" w:rsidP="00776B44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0.01238</w:t>
            </w:r>
          </w:p>
        </w:tc>
      </w:tr>
      <w:tr w:rsidR="004A7F2A" w:rsidRPr="009A6AAD" w14:paraId="24E3F25D" w14:textId="77777777" w:rsidTr="004A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32E38C96" w14:textId="77777777" w:rsidR="004A7F2A" w:rsidRPr="009A6AAD" w:rsidRDefault="004A7F2A" w:rsidP="00C967E2">
            <w:pPr>
              <w:pStyle w:val="02Flietext"/>
              <w:spacing w:after="0" w:line="240" w:lineRule="auto"/>
              <w:ind w:left="142" w:hanging="142"/>
            </w:pPr>
          </w:p>
        </w:tc>
        <w:tc>
          <w:tcPr>
            <w:tcW w:w="912" w:type="pct"/>
            <w:tcBorders>
              <w:top w:val="single" w:sz="4" w:space="0" w:color="auto"/>
              <w:bottom w:val="single" w:sz="4" w:space="0" w:color="auto"/>
            </w:tcBorders>
          </w:tcPr>
          <w:p w14:paraId="5E952398" w14:textId="69F3BB9E" w:rsidR="004A7F2A" w:rsidRPr="009A6AAD" w:rsidRDefault="004A7F2A" w:rsidP="00C967E2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HR</w:t>
            </w:r>
          </w:p>
        </w:tc>
        <w:tc>
          <w:tcPr>
            <w:tcW w:w="914" w:type="pct"/>
            <w:tcBorders>
              <w:top w:val="single" w:sz="4" w:space="0" w:color="auto"/>
              <w:bottom w:val="single" w:sz="4" w:space="0" w:color="auto"/>
            </w:tcBorders>
          </w:tcPr>
          <w:p w14:paraId="1A83548A" w14:textId="0C5A55EA" w:rsidR="004A7F2A" w:rsidRPr="009A6AAD" w:rsidRDefault="004A7F2A" w:rsidP="00C967E2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Lower 95</w:t>
            </w:r>
          </w:p>
        </w:tc>
        <w:tc>
          <w:tcPr>
            <w:tcW w:w="913" w:type="pct"/>
            <w:tcBorders>
              <w:top w:val="single" w:sz="4" w:space="0" w:color="auto"/>
              <w:bottom w:val="single" w:sz="4" w:space="0" w:color="auto"/>
            </w:tcBorders>
          </w:tcPr>
          <w:p w14:paraId="3B4EEF33" w14:textId="009E9E5F" w:rsidR="004A7F2A" w:rsidRPr="009A6AAD" w:rsidRDefault="004A7F2A" w:rsidP="00C967E2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rPr>
                <w:i/>
                <w:iCs/>
              </w:rPr>
              <w:t>Upper 95</w:t>
            </w:r>
          </w:p>
        </w:tc>
      </w:tr>
      <w:tr w:rsidR="005A6533" w:rsidRPr="009A6AAD" w14:paraId="686F16FD" w14:textId="77777777" w:rsidTr="004A7F2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1AD47921" w14:textId="32FDAEFC" w:rsidR="005A6533" w:rsidRPr="009A6AAD" w:rsidRDefault="005A6533" w:rsidP="005A6533">
            <w:pPr>
              <w:pStyle w:val="02Flietext"/>
              <w:spacing w:after="0" w:line="240" w:lineRule="auto"/>
              <w:ind w:left="142" w:hanging="142"/>
              <w:rPr>
                <w:szCs w:val="20"/>
              </w:rPr>
            </w:pPr>
            <w:r w:rsidRPr="009A6AAD">
              <w:t>Device, CRT-P</w:t>
            </w:r>
          </w:p>
        </w:tc>
        <w:tc>
          <w:tcPr>
            <w:tcW w:w="912" w:type="pct"/>
            <w:tcBorders>
              <w:top w:val="single" w:sz="4" w:space="0" w:color="auto"/>
            </w:tcBorders>
          </w:tcPr>
          <w:p w14:paraId="6437ACF8" w14:textId="1F6CA76C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0.92</w:t>
            </w:r>
          </w:p>
        </w:tc>
        <w:tc>
          <w:tcPr>
            <w:tcW w:w="914" w:type="pct"/>
            <w:tcBorders>
              <w:top w:val="single" w:sz="4" w:space="0" w:color="auto"/>
            </w:tcBorders>
          </w:tcPr>
          <w:p w14:paraId="46F398F5" w14:textId="4A1E4A2F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0.75</w:t>
            </w:r>
          </w:p>
        </w:tc>
        <w:tc>
          <w:tcPr>
            <w:tcW w:w="913" w:type="pct"/>
            <w:tcBorders>
              <w:top w:val="single" w:sz="4" w:space="0" w:color="auto"/>
            </w:tcBorders>
          </w:tcPr>
          <w:p w14:paraId="0A3FDA4E" w14:textId="28F3D8F5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1.14</w:t>
            </w:r>
          </w:p>
        </w:tc>
      </w:tr>
      <w:tr w:rsidR="005A6533" w:rsidRPr="009A6AAD" w14:paraId="478CC500" w14:textId="77777777" w:rsidTr="004A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08D1E711" w14:textId="3A0459F4" w:rsidR="005A6533" w:rsidRPr="009A6AAD" w:rsidRDefault="005A6533" w:rsidP="005A6533">
            <w:pPr>
              <w:pStyle w:val="02Flietext"/>
              <w:spacing w:after="0" w:line="240" w:lineRule="auto"/>
              <w:ind w:left="142" w:hanging="142"/>
            </w:pPr>
            <w:r w:rsidRPr="009A6AAD">
              <w:rPr>
                <w:szCs w:val="20"/>
              </w:rPr>
              <w:t xml:space="preserve">Sex, (ref. </w:t>
            </w:r>
            <w:r w:rsidR="00EA5377" w:rsidRPr="009A6AAD">
              <w:rPr>
                <w:szCs w:val="20"/>
              </w:rPr>
              <w:t>fe</w:t>
            </w:r>
            <w:r w:rsidRPr="009A6AAD">
              <w:rPr>
                <w:szCs w:val="20"/>
              </w:rPr>
              <w:t xml:space="preserve">male) </w:t>
            </w:r>
          </w:p>
        </w:tc>
        <w:tc>
          <w:tcPr>
            <w:tcW w:w="912" w:type="pct"/>
          </w:tcPr>
          <w:p w14:paraId="779A3404" w14:textId="76054681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1.24</w:t>
            </w:r>
          </w:p>
        </w:tc>
        <w:tc>
          <w:tcPr>
            <w:tcW w:w="914" w:type="pct"/>
          </w:tcPr>
          <w:p w14:paraId="71CA6A2C" w14:textId="3520A592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1.05</w:t>
            </w:r>
          </w:p>
        </w:tc>
        <w:tc>
          <w:tcPr>
            <w:tcW w:w="913" w:type="pct"/>
          </w:tcPr>
          <w:p w14:paraId="7D580966" w14:textId="15255FEB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1.46</w:t>
            </w:r>
          </w:p>
        </w:tc>
      </w:tr>
      <w:tr w:rsidR="005A6533" w:rsidRPr="009A6AAD" w14:paraId="7B636740" w14:textId="77777777" w:rsidTr="004A7F2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7E6E5AE0" w14:textId="159A22B1" w:rsidR="005A6533" w:rsidRPr="009A6AAD" w:rsidRDefault="005A6533" w:rsidP="005A6533">
            <w:pPr>
              <w:pStyle w:val="02Flietext"/>
              <w:spacing w:after="0" w:line="240" w:lineRule="auto"/>
              <w:ind w:left="142" w:hanging="142"/>
              <w:rPr>
                <w:szCs w:val="20"/>
              </w:rPr>
            </w:pPr>
            <w:r w:rsidRPr="009A6AAD">
              <w:rPr>
                <w:szCs w:val="20"/>
              </w:rPr>
              <w:t xml:space="preserve">Age, in years </w:t>
            </w:r>
          </w:p>
        </w:tc>
        <w:tc>
          <w:tcPr>
            <w:tcW w:w="912" w:type="pct"/>
          </w:tcPr>
          <w:p w14:paraId="6AA14752" w14:textId="24783EC7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1.01</w:t>
            </w:r>
          </w:p>
        </w:tc>
        <w:tc>
          <w:tcPr>
            <w:tcW w:w="914" w:type="pct"/>
          </w:tcPr>
          <w:p w14:paraId="483A100C" w14:textId="77777777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1.00</w:t>
            </w:r>
          </w:p>
        </w:tc>
        <w:tc>
          <w:tcPr>
            <w:tcW w:w="913" w:type="pct"/>
          </w:tcPr>
          <w:p w14:paraId="76866E7A" w14:textId="74C59F03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1.02</w:t>
            </w:r>
          </w:p>
        </w:tc>
      </w:tr>
      <w:tr w:rsidR="005A6533" w:rsidRPr="009A6AAD" w14:paraId="6C073337" w14:textId="77777777" w:rsidTr="004A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2F7CFD95" w14:textId="6E155BE3" w:rsidR="005A6533" w:rsidRPr="009A6AAD" w:rsidRDefault="005A6533" w:rsidP="005A6533">
            <w:pPr>
              <w:pStyle w:val="02Flietext"/>
              <w:spacing w:after="0" w:line="240" w:lineRule="auto"/>
              <w:ind w:left="142" w:hanging="142"/>
              <w:rPr>
                <w:szCs w:val="20"/>
              </w:rPr>
            </w:pPr>
            <w:r w:rsidRPr="009A6AAD">
              <w:rPr>
                <w:szCs w:val="20"/>
              </w:rPr>
              <w:t>Non-ischemic (ref. ischemic)</w:t>
            </w:r>
          </w:p>
        </w:tc>
        <w:tc>
          <w:tcPr>
            <w:tcW w:w="912" w:type="pct"/>
          </w:tcPr>
          <w:p w14:paraId="6919165E" w14:textId="243AD156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1.07</w:t>
            </w:r>
          </w:p>
        </w:tc>
        <w:tc>
          <w:tcPr>
            <w:tcW w:w="914" w:type="pct"/>
          </w:tcPr>
          <w:p w14:paraId="027BFACE" w14:textId="125A6028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0.88</w:t>
            </w:r>
          </w:p>
        </w:tc>
        <w:tc>
          <w:tcPr>
            <w:tcW w:w="913" w:type="pct"/>
          </w:tcPr>
          <w:p w14:paraId="69515E77" w14:textId="23004CAF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1.30</w:t>
            </w:r>
          </w:p>
        </w:tc>
      </w:tr>
      <w:tr w:rsidR="005A6533" w:rsidRPr="009A6AAD" w14:paraId="59D6A2BD" w14:textId="77777777" w:rsidTr="004A7F2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5B57FECB" w14:textId="0D1FA05F" w:rsidR="005A6533" w:rsidRPr="009A6AAD" w:rsidRDefault="005A6533" w:rsidP="005A6533">
            <w:pPr>
              <w:pStyle w:val="02Flietext"/>
              <w:spacing w:after="0" w:line="240" w:lineRule="auto"/>
            </w:pPr>
            <w:r w:rsidRPr="009A6AAD">
              <w:rPr>
                <w:i/>
                <w:szCs w:val="20"/>
              </w:rPr>
              <w:t>Hospital visits 1 year before implantation (reference 0 hospitalisations)</w:t>
            </w:r>
          </w:p>
        </w:tc>
      </w:tr>
      <w:tr w:rsidR="005A6533" w:rsidRPr="009A6AAD" w14:paraId="301A3203" w14:textId="77777777" w:rsidTr="004A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63AC1257" w14:textId="7CB77411" w:rsidR="005A6533" w:rsidRPr="009A6AAD" w:rsidRDefault="005A6533" w:rsidP="005A6533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1</w:t>
            </w:r>
          </w:p>
        </w:tc>
        <w:tc>
          <w:tcPr>
            <w:tcW w:w="912" w:type="pct"/>
          </w:tcPr>
          <w:p w14:paraId="5B487875" w14:textId="29235A6A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1.77</w:t>
            </w:r>
          </w:p>
        </w:tc>
        <w:tc>
          <w:tcPr>
            <w:tcW w:w="914" w:type="pct"/>
          </w:tcPr>
          <w:p w14:paraId="06420D14" w14:textId="13E2FE9B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0.98</w:t>
            </w:r>
          </w:p>
        </w:tc>
        <w:tc>
          <w:tcPr>
            <w:tcW w:w="913" w:type="pct"/>
          </w:tcPr>
          <w:p w14:paraId="2EFC734F" w14:textId="4101E7F3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3.17</w:t>
            </w:r>
          </w:p>
        </w:tc>
      </w:tr>
      <w:tr w:rsidR="005A6533" w:rsidRPr="009A6AAD" w14:paraId="09678080" w14:textId="77777777" w:rsidTr="004A7F2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77FD6ACA" w14:textId="27066D43" w:rsidR="005A6533" w:rsidRPr="009A6AAD" w:rsidRDefault="005A6533" w:rsidP="005A6533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2</w:t>
            </w:r>
          </w:p>
        </w:tc>
        <w:tc>
          <w:tcPr>
            <w:tcW w:w="912" w:type="pct"/>
          </w:tcPr>
          <w:p w14:paraId="4FF6AF15" w14:textId="745B36A3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1.61</w:t>
            </w:r>
          </w:p>
        </w:tc>
        <w:tc>
          <w:tcPr>
            <w:tcW w:w="914" w:type="pct"/>
          </w:tcPr>
          <w:p w14:paraId="45A7A174" w14:textId="030B41D7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0.90</w:t>
            </w:r>
          </w:p>
        </w:tc>
        <w:tc>
          <w:tcPr>
            <w:tcW w:w="913" w:type="pct"/>
          </w:tcPr>
          <w:p w14:paraId="4AE9BD66" w14:textId="652D820E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2.88</w:t>
            </w:r>
          </w:p>
        </w:tc>
      </w:tr>
      <w:tr w:rsidR="005A6533" w:rsidRPr="009A6AAD" w14:paraId="7F0E4DB4" w14:textId="77777777" w:rsidTr="004A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62B96C77" w14:textId="0906F5D5" w:rsidR="005A6533" w:rsidRPr="009A6AAD" w:rsidRDefault="005A6533" w:rsidP="005A6533">
            <w:pPr>
              <w:pStyle w:val="02Flietext"/>
              <w:spacing w:after="0" w:line="240" w:lineRule="auto"/>
              <w:ind w:left="426"/>
              <w:rPr>
                <w:szCs w:val="20"/>
              </w:rPr>
            </w:pPr>
            <w:r w:rsidRPr="009A6AAD">
              <w:rPr>
                <w:szCs w:val="20"/>
              </w:rPr>
              <w:t>&gt;2</w:t>
            </w:r>
          </w:p>
        </w:tc>
        <w:tc>
          <w:tcPr>
            <w:tcW w:w="912" w:type="pct"/>
          </w:tcPr>
          <w:p w14:paraId="7E82F362" w14:textId="268E428F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1.81</w:t>
            </w:r>
          </w:p>
        </w:tc>
        <w:tc>
          <w:tcPr>
            <w:tcW w:w="914" w:type="pct"/>
          </w:tcPr>
          <w:p w14:paraId="00BFF4DC" w14:textId="563538CB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1.01</w:t>
            </w:r>
          </w:p>
        </w:tc>
        <w:tc>
          <w:tcPr>
            <w:tcW w:w="913" w:type="pct"/>
          </w:tcPr>
          <w:p w14:paraId="5F2151F2" w14:textId="2E7B3E3C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3.25</w:t>
            </w:r>
          </w:p>
        </w:tc>
      </w:tr>
      <w:tr w:rsidR="005A6533" w:rsidRPr="009A6AAD" w14:paraId="439561FB" w14:textId="77777777" w:rsidTr="004A7F2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0AF8FC2E" w14:textId="1F67B823" w:rsidR="005A6533" w:rsidRPr="009A6AAD" w:rsidRDefault="005A6533" w:rsidP="005A6533">
            <w:pPr>
              <w:pStyle w:val="02Flietext"/>
              <w:spacing w:after="0" w:line="240" w:lineRule="auto"/>
              <w:ind w:left="29"/>
              <w:rPr>
                <w:szCs w:val="20"/>
              </w:rPr>
            </w:pPr>
            <w:r w:rsidRPr="009A6AAD">
              <w:rPr>
                <w:szCs w:val="20"/>
              </w:rPr>
              <w:t>Diabetes (ref. no diabetes)</w:t>
            </w:r>
          </w:p>
        </w:tc>
        <w:tc>
          <w:tcPr>
            <w:tcW w:w="912" w:type="pct"/>
          </w:tcPr>
          <w:p w14:paraId="0CEF14FB" w14:textId="434D5005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1.21</w:t>
            </w:r>
          </w:p>
        </w:tc>
        <w:tc>
          <w:tcPr>
            <w:tcW w:w="914" w:type="pct"/>
          </w:tcPr>
          <w:p w14:paraId="4B04915D" w14:textId="600C7CD5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1.05</w:t>
            </w:r>
          </w:p>
        </w:tc>
        <w:tc>
          <w:tcPr>
            <w:tcW w:w="913" w:type="pct"/>
          </w:tcPr>
          <w:p w14:paraId="09496EC3" w14:textId="7CFED0BA" w:rsidR="005A6533" w:rsidRPr="009A6AAD" w:rsidRDefault="005A6533" w:rsidP="005A6533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1.40</w:t>
            </w:r>
          </w:p>
        </w:tc>
      </w:tr>
      <w:tr w:rsidR="00B65447" w:rsidRPr="009A6AAD" w14:paraId="60DB1E47" w14:textId="77777777" w:rsidTr="004A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54DCA76F" w14:textId="606C1AD7" w:rsidR="00B65447" w:rsidRPr="009A6AAD" w:rsidRDefault="00B65447" w:rsidP="00B65447">
            <w:pPr>
              <w:pStyle w:val="02Flietext"/>
              <w:spacing w:after="0" w:line="240" w:lineRule="auto"/>
              <w:ind w:left="29"/>
              <w:rPr>
                <w:szCs w:val="20"/>
              </w:rPr>
            </w:pPr>
            <w:r w:rsidRPr="009A6AAD">
              <w:t xml:space="preserve">Renal dysfunction stage 3 </w:t>
            </w:r>
            <w:r w:rsidRPr="009A6AAD">
              <w:rPr>
                <w:szCs w:val="20"/>
              </w:rPr>
              <w:t>(ref. no rn</w:t>
            </w:r>
            <w:r w:rsidRPr="009A6AAD">
              <w:rPr>
                <w:szCs w:val="20"/>
                <w:vertAlign w:val="superscript"/>
              </w:rPr>
              <w:t>1</w:t>
            </w:r>
            <w:r w:rsidRPr="009A6AAD">
              <w:rPr>
                <w:szCs w:val="20"/>
              </w:rPr>
              <w:t>)</w:t>
            </w:r>
          </w:p>
        </w:tc>
        <w:tc>
          <w:tcPr>
            <w:tcW w:w="912" w:type="pct"/>
          </w:tcPr>
          <w:p w14:paraId="30103194" w14:textId="5198D807" w:rsidR="00B65447" w:rsidRPr="009A6AAD" w:rsidRDefault="00B65447" w:rsidP="00B65447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1.33</w:t>
            </w:r>
          </w:p>
        </w:tc>
        <w:tc>
          <w:tcPr>
            <w:tcW w:w="914" w:type="pct"/>
          </w:tcPr>
          <w:p w14:paraId="784AD5F3" w14:textId="49626FCD" w:rsidR="00B65447" w:rsidRPr="009A6AAD" w:rsidRDefault="00B65447" w:rsidP="00B65447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1.14</w:t>
            </w:r>
          </w:p>
        </w:tc>
        <w:tc>
          <w:tcPr>
            <w:tcW w:w="913" w:type="pct"/>
          </w:tcPr>
          <w:p w14:paraId="69FECDA6" w14:textId="1A06D58B" w:rsidR="00B65447" w:rsidRPr="009A6AAD" w:rsidRDefault="00B65447" w:rsidP="00B65447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1.55</w:t>
            </w:r>
          </w:p>
        </w:tc>
      </w:tr>
      <w:tr w:rsidR="00B65447" w:rsidRPr="009A6AAD" w14:paraId="090E12BC" w14:textId="77777777" w:rsidTr="004A7F2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</w:tcPr>
          <w:p w14:paraId="51256308" w14:textId="1A335285" w:rsidR="00B65447" w:rsidRPr="009A6AAD" w:rsidRDefault="00B65447" w:rsidP="00B65447">
            <w:pPr>
              <w:pStyle w:val="02Flietext"/>
              <w:spacing w:after="0" w:line="240" w:lineRule="auto"/>
              <w:ind w:left="29"/>
              <w:rPr>
                <w:szCs w:val="20"/>
              </w:rPr>
            </w:pPr>
            <w:r w:rsidRPr="009A6AAD">
              <w:t xml:space="preserve">Renal dysfunction stage 4 </w:t>
            </w:r>
            <w:r w:rsidRPr="009A6AAD">
              <w:rPr>
                <w:szCs w:val="20"/>
              </w:rPr>
              <w:t>(ref. no rn</w:t>
            </w:r>
            <w:r w:rsidRPr="009A6AAD">
              <w:rPr>
                <w:szCs w:val="20"/>
                <w:vertAlign w:val="superscript"/>
              </w:rPr>
              <w:t>1</w:t>
            </w:r>
            <w:r w:rsidRPr="009A6AAD">
              <w:rPr>
                <w:szCs w:val="20"/>
              </w:rPr>
              <w:t>)</w:t>
            </w:r>
          </w:p>
        </w:tc>
        <w:tc>
          <w:tcPr>
            <w:tcW w:w="912" w:type="pct"/>
          </w:tcPr>
          <w:p w14:paraId="2255108F" w14:textId="0BE4D6D4" w:rsidR="00B65447" w:rsidRPr="009A6AAD" w:rsidRDefault="00B65447" w:rsidP="00B65447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1.44</w:t>
            </w:r>
          </w:p>
        </w:tc>
        <w:tc>
          <w:tcPr>
            <w:tcW w:w="914" w:type="pct"/>
          </w:tcPr>
          <w:p w14:paraId="346911F2" w14:textId="1ADB44CD" w:rsidR="00B65447" w:rsidRPr="009A6AAD" w:rsidRDefault="00B65447" w:rsidP="00B65447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1.08</w:t>
            </w:r>
          </w:p>
        </w:tc>
        <w:tc>
          <w:tcPr>
            <w:tcW w:w="913" w:type="pct"/>
          </w:tcPr>
          <w:p w14:paraId="3DE23C24" w14:textId="3F692038" w:rsidR="00B65447" w:rsidRPr="009A6AAD" w:rsidRDefault="00B65447" w:rsidP="00B65447">
            <w:pPr>
              <w:pStyle w:val="02Flietext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A6AAD">
              <w:t>1.92</w:t>
            </w:r>
          </w:p>
        </w:tc>
      </w:tr>
      <w:tr w:rsidR="005A6533" w:rsidRPr="009A6AAD" w14:paraId="040B0AA9" w14:textId="77777777" w:rsidTr="004A7F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1" w:type="pct"/>
            <w:tcBorders>
              <w:bottom w:val="single" w:sz="12" w:space="0" w:color="auto"/>
            </w:tcBorders>
          </w:tcPr>
          <w:p w14:paraId="7BF161D4" w14:textId="5149C2E5" w:rsidR="005A6533" w:rsidRPr="009A6AAD" w:rsidRDefault="005A6533" w:rsidP="005A6533">
            <w:pPr>
              <w:pStyle w:val="02Flietext"/>
              <w:spacing w:after="0" w:line="240" w:lineRule="auto"/>
              <w:ind w:left="29"/>
              <w:rPr>
                <w:szCs w:val="20"/>
              </w:rPr>
            </w:pPr>
            <w:r w:rsidRPr="009A6AAD">
              <w:rPr>
                <w:szCs w:val="20"/>
              </w:rPr>
              <w:t>Atrial fibrillation (ref. no atrial fibrillation)</w:t>
            </w:r>
          </w:p>
        </w:tc>
        <w:tc>
          <w:tcPr>
            <w:tcW w:w="912" w:type="pct"/>
            <w:tcBorders>
              <w:bottom w:val="single" w:sz="12" w:space="0" w:color="auto"/>
            </w:tcBorders>
          </w:tcPr>
          <w:p w14:paraId="7642F04F" w14:textId="0506A55E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1.02</w:t>
            </w:r>
          </w:p>
        </w:tc>
        <w:tc>
          <w:tcPr>
            <w:tcW w:w="914" w:type="pct"/>
            <w:tcBorders>
              <w:bottom w:val="single" w:sz="12" w:space="0" w:color="auto"/>
            </w:tcBorders>
          </w:tcPr>
          <w:p w14:paraId="0109EEEE" w14:textId="40E7A9B0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0.88</w:t>
            </w:r>
          </w:p>
        </w:tc>
        <w:tc>
          <w:tcPr>
            <w:tcW w:w="913" w:type="pct"/>
            <w:tcBorders>
              <w:bottom w:val="single" w:sz="12" w:space="0" w:color="auto"/>
            </w:tcBorders>
          </w:tcPr>
          <w:p w14:paraId="751FC70C" w14:textId="615169EA" w:rsidR="005A6533" w:rsidRPr="009A6AAD" w:rsidRDefault="005A6533" w:rsidP="005A6533">
            <w:pPr>
              <w:pStyle w:val="02Flietext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A6AAD">
              <w:t>1.18</w:t>
            </w:r>
          </w:p>
        </w:tc>
      </w:tr>
    </w:tbl>
    <w:p w14:paraId="36A4A87F" w14:textId="1EDAF3C8" w:rsidR="004B0A63" w:rsidRPr="009A6AAD" w:rsidRDefault="00AF4D06" w:rsidP="00AF4D06">
      <w:pPr>
        <w:pStyle w:val="02Flietext"/>
        <w:spacing w:line="240" w:lineRule="auto"/>
      </w:pPr>
      <w:r w:rsidRPr="009A6AAD">
        <w:t xml:space="preserve">Hazard ratios were reported; Abbreviations: CRT-P = cardiac biventricular pacemaker; CRT-D = cardiac biventricular defibrillator, </w:t>
      </w:r>
      <w:r w:rsidRPr="009A6AAD">
        <w:rPr>
          <w:vertAlign w:val="superscript"/>
        </w:rPr>
        <w:t>1</w:t>
      </w:r>
      <w:r w:rsidRPr="009A6AAD">
        <w:t xml:space="preserve"> rn= renal dysfunction</w:t>
      </w:r>
    </w:p>
    <w:p w14:paraId="50C6F8FA" w14:textId="02A85E64" w:rsidR="004B0A63" w:rsidRPr="009A6AAD" w:rsidRDefault="004B0A63">
      <w:r w:rsidRPr="009A6AAD">
        <w:br w:type="page"/>
      </w:r>
    </w:p>
    <w:p w14:paraId="39E9E081" w14:textId="5C7ACDB0" w:rsidR="00311C65" w:rsidRPr="009A6AAD" w:rsidRDefault="00311C65" w:rsidP="00311C65">
      <w:pPr>
        <w:pStyle w:val="Beschriftung"/>
        <w:keepNext/>
      </w:pPr>
      <w:r w:rsidRPr="009A6AAD">
        <w:lastRenderedPageBreak/>
        <w:t>Table SI5: Input parameter for deterministic sensitivity analysis</w:t>
      </w:r>
    </w:p>
    <w:tbl>
      <w:tblPr>
        <w:tblStyle w:val="Tabellenraster"/>
        <w:tblW w:w="97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035"/>
        <w:gridCol w:w="1017"/>
        <w:gridCol w:w="1018"/>
        <w:gridCol w:w="2035"/>
      </w:tblGrid>
      <w:tr w:rsidR="00311C65" w:rsidRPr="009A6AAD" w14:paraId="3ED16B6B" w14:textId="77777777" w:rsidTr="00D71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tcW w:w="3686" w:type="dxa"/>
            <w:tcBorders>
              <w:top w:val="single" w:sz="4" w:space="0" w:color="auto"/>
            </w:tcBorders>
          </w:tcPr>
          <w:p w14:paraId="212FB3E7" w14:textId="00D1D02D" w:rsidR="00311C65" w:rsidRPr="009A6AAD" w:rsidRDefault="00311C65" w:rsidP="00311C65">
            <w:pPr>
              <w:pStyle w:val="02Flietext"/>
              <w:spacing w:after="0" w:line="240" w:lineRule="auto"/>
              <w:rPr>
                <w:b w:val="0"/>
                <w:bCs/>
                <w:i/>
                <w:iCs/>
              </w:rPr>
            </w:pPr>
            <w:r w:rsidRPr="009A6AAD">
              <w:rPr>
                <w:b w:val="0"/>
                <w:bCs/>
                <w:i/>
                <w:iCs/>
              </w:rPr>
              <w:t>Variable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</w:tcBorders>
          </w:tcPr>
          <w:p w14:paraId="3E156F3F" w14:textId="6E8BC443" w:rsidR="00311C65" w:rsidRPr="009A6AAD" w:rsidRDefault="00311C65" w:rsidP="00311C65">
            <w:pPr>
              <w:pStyle w:val="02Flietext"/>
              <w:spacing w:after="0" w:line="240" w:lineRule="auto"/>
              <w:rPr>
                <w:b w:val="0"/>
                <w:bCs/>
                <w:i/>
                <w:iCs/>
              </w:rPr>
            </w:pPr>
            <w:r w:rsidRPr="009A6AAD">
              <w:rPr>
                <w:b w:val="0"/>
                <w:bCs/>
                <w:i/>
                <w:iCs/>
              </w:rPr>
              <w:t>Baseline Value</w:t>
            </w:r>
          </w:p>
        </w:tc>
        <w:tc>
          <w:tcPr>
            <w:tcW w:w="3053" w:type="dxa"/>
            <w:gridSpan w:val="2"/>
            <w:tcBorders>
              <w:top w:val="single" w:sz="4" w:space="0" w:color="auto"/>
            </w:tcBorders>
          </w:tcPr>
          <w:p w14:paraId="2518ADD4" w14:textId="0DE92DE5" w:rsidR="00311C65" w:rsidRPr="009A6AAD" w:rsidRDefault="00311C65" w:rsidP="00BF0E80">
            <w:pPr>
              <w:pStyle w:val="02Flietext"/>
              <w:spacing w:after="0" w:line="240" w:lineRule="auto"/>
              <w:rPr>
                <w:b w:val="0"/>
                <w:bCs/>
                <w:i/>
                <w:iCs/>
              </w:rPr>
            </w:pPr>
            <w:r w:rsidRPr="009A6AAD">
              <w:rPr>
                <w:b w:val="0"/>
                <w:bCs/>
                <w:i/>
                <w:iCs/>
              </w:rPr>
              <w:t>DSA values</w:t>
            </w:r>
          </w:p>
        </w:tc>
      </w:tr>
      <w:tr w:rsidR="00311C65" w:rsidRPr="009A6AAD" w14:paraId="7C4CB472" w14:textId="77777777" w:rsidTr="00D719B3">
        <w:trPr>
          <w:trHeight w:val="273"/>
        </w:trPr>
        <w:tc>
          <w:tcPr>
            <w:tcW w:w="3686" w:type="dxa"/>
            <w:tcBorders>
              <w:bottom w:val="single" w:sz="4" w:space="0" w:color="auto"/>
            </w:tcBorders>
          </w:tcPr>
          <w:p w14:paraId="0312B3B4" w14:textId="77777777" w:rsidR="00311C65" w:rsidRPr="009A6AAD" w:rsidRDefault="00311C65" w:rsidP="00311C65">
            <w:pPr>
              <w:pStyle w:val="02Flietext"/>
              <w:spacing w:after="0"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7F84ACF8" w14:textId="77777777" w:rsidR="00311C65" w:rsidRPr="009A6AAD" w:rsidRDefault="00311C65" w:rsidP="00311C65">
            <w:pPr>
              <w:pStyle w:val="02Flietext"/>
              <w:spacing w:after="0" w:line="240" w:lineRule="auto"/>
              <w:rPr>
                <w:b/>
                <w:bCs/>
                <w:i/>
                <w:iCs/>
              </w:rPr>
            </w:pP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</w:tcPr>
          <w:p w14:paraId="1FECA939" w14:textId="779FC7EF" w:rsidR="00311C65" w:rsidRPr="009A6AAD" w:rsidRDefault="00311C65" w:rsidP="00311C65">
            <w:pPr>
              <w:pStyle w:val="02Flietext"/>
              <w:spacing w:after="0" w:line="240" w:lineRule="auto"/>
              <w:rPr>
                <w:i/>
                <w:iCs/>
              </w:rPr>
            </w:pPr>
            <w:r w:rsidRPr="009A6AAD">
              <w:rPr>
                <w:i/>
                <w:iCs/>
              </w:rPr>
              <w:t>lower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5524B550" w14:textId="4CB70B94" w:rsidR="00311C65" w:rsidRPr="009A6AAD" w:rsidRDefault="00311C65" w:rsidP="00311C65">
            <w:pPr>
              <w:pStyle w:val="02Flietext"/>
              <w:spacing w:after="0" w:line="240" w:lineRule="auto"/>
              <w:rPr>
                <w:i/>
                <w:iCs/>
              </w:rPr>
            </w:pPr>
            <w:r w:rsidRPr="009A6AAD">
              <w:rPr>
                <w:i/>
                <w:iCs/>
              </w:rPr>
              <w:t>upper</w:t>
            </w:r>
          </w:p>
        </w:tc>
      </w:tr>
      <w:tr w:rsidR="00311C65" w:rsidRPr="009A6AAD" w14:paraId="5957DD28" w14:textId="77777777" w:rsidTr="00D719B3">
        <w:trPr>
          <w:trHeight w:val="20"/>
        </w:trPr>
        <w:tc>
          <w:tcPr>
            <w:tcW w:w="3686" w:type="dxa"/>
            <w:tcBorders>
              <w:top w:val="single" w:sz="4" w:space="0" w:color="auto"/>
            </w:tcBorders>
          </w:tcPr>
          <w:p w14:paraId="25B37952" w14:textId="1CC7D9B9" w:rsidR="00311C65" w:rsidRPr="009A6AAD" w:rsidRDefault="00E90A8E">
            <w:r w:rsidRPr="009A6AAD">
              <w:t>Discount rate</w:t>
            </w:r>
          </w:p>
        </w:tc>
        <w:tc>
          <w:tcPr>
            <w:tcW w:w="2035" w:type="dxa"/>
            <w:tcBorders>
              <w:top w:val="single" w:sz="4" w:space="0" w:color="auto"/>
            </w:tcBorders>
          </w:tcPr>
          <w:p w14:paraId="7141F4A9" w14:textId="7B0FBAFE" w:rsidR="00311C65" w:rsidRPr="009A6AAD" w:rsidRDefault="00E90A8E">
            <w:r w:rsidRPr="009A6AAD">
              <w:t>3 %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</w:tcBorders>
          </w:tcPr>
          <w:p w14:paraId="0A53E83D" w14:textId="688175DC" w:rsidR="00311C65" w:rsidRPr="009A6AAD" w:rsidRDefault="00E90A8E">
            <w:r w:rsidRPr="009A6AAD">
              <w:t>0 %</w:t>
            </w:r>
          </w:p>
        </w:tc>
        <w:tc>
          <w:tcPr>
            <w:tcW w:w="2035" w:type="dxa"/>
            <w:tcBorders>
              <w:top w:val="single" w:sz="4" w:space="0" w:color="auto"/>
            </w:tcBorders>
          </w:tcPr>
          <w:p w14:paraId="500134EA" w14:textId="70E5471B" w:rsidR="00311C65" w:rsidRPr="009A6AAD" w:rsidRDefault="00E90A8E">
            <w:r w:rsidRPr="009A6AAD">
              <w:t>5 %</w:t>
            </w:r>
          </w:p>
        </w:tc>
      </w:tr>
      <w:tr w:rsidR="00311C65" w:rsidRPr="009A6AAD" w14:paraId="22670156" w14:textId="77777777" w:rsidTr="00D719B3">
        <w:trPr>
          <w:trHeight w:val="20"/>
        </w:trPr>
        <w:tc>
          <w:tcPr>
            <w:tcW w:w="3686" w:type="dxa"/>
          </w:tcPr>
          <w:p w14:paraId="289C98CA" w14:textId="32295EE0" w:rsidR="00311C65" w:rsidRPr="009A6AAD" w:rsidRDefault="00EC2188">
            <w:r w:rsidRPr="009A6AAD">
              <w:t>Cost HF hospitalisation</w:t>
            </w:r>
          </w:p>
        </w:tc>
        <w:tc>
          <w:tcPr>
            <w:tcW w:w="2035" w:type="dxa"/>
          </w:tcPr>
          <w:p w14:paraId="1A9E374E" w14:textId="4748B029" w:rsidR="00311C65" w:rsidRPr="009A6AAD" w:rsidRDefault="00EC2188">
            <w:r w:rsidRPr="009A6AAD">
              <w:t>4</w:t>
            </w:r>
            <w:r w:rsidR="001C7F5C" w:rsidRPr="009A6AAD">
              <w:t>,</w:t>
            </w:r>
            <w:r w:rsidRPr="009A6AAD">
              <w:t>077</w:t>
            </w:r>
          </w:p>
        </w:tc>
        <w:tc>
          <w:tcPr>
            <w:tcW w:w="2035" w:type="dxa"/>
            <w:gridSpan w:val="2"/>
          </w:tcPr>
          <w:p w14:paraId="42BC6E79" w14:textId="5BB31AFE" w:rsidR="00311C65" w:rsidRPr="009A6AAD" w:rsidRDefault="00EC2188">
            <w:r w:rsidRPr="009A6AAD">
              <w:t>1</w:t>
            </w:r>
            <w:r w:rsidR="001C7F5C" w:rsidRPr="009A6AAD">
              <w:t>,</w:t>
            </w:r>
            <w:r w:rsidRPr="009A6AAD">
              <w:t>465</w:t>
            </w:r>
          </w:p>
        </w:tc>
        <w:tc>
          <w:tcPr>
            <w:tcW w:w="2035" w:type="dxa"/>
          </w:tcPr>
          <w:p w14:paraId="51E6E834" w14:textId="011F71EC" w:rsidR="00311C65" w:rsidRPr="009A6AAD" w:rsidRDefault="00EC2188">
            <w:r w:rsidRPr="009A6AAD">
              <w:t>6</w:t>
            </w:r>
            <w:r w:rsidR="001C7F5C" w:rsidRPr="009A6AAD">
              <w:t>,</w:t>
            </w:r>
            <w:r w:rsidRPr="009A6AAD">
              <w:t>689</w:t>
            </w:r>
          </w:p>
        </w:tc>
      </w:tr>
      <w:tr w:rsidR="00311C65" w:rsidRPr="009A6AAD" w14:paraId="77549AB8" w14:textId="77777777" w:rsidTr="00D719B3">
        <w:trPr>
          <w:trHeight w:val="20"/>
        </w:trPr>
        <w:tc>
          <w:tcPr>
            <w:tcW w:w="3686" w:type="dxa"/>
          </w:tcPr>
          <w:p w14:paraId="74725165" w14:textId="5DCF1D69" w:rsidR="00311C65" w:rsidRPr="009A6AAD" w:rsidRDefault="00EC2188">
            <w:r w:rsidRPr="009A6AAD">
              <w:t>Cost CRT-D implantation</w:t>
            </w:r>
          </w:p>
        </w:tc>
        <w:tc>
          <w:tcPr>
            <w:tcW w:w="2035" w:type="dxa"/>
          </w:tcPr>
          <w:p w14:paraId="60A980FB" w14:textId="4A9AEAD6" w:rsidR="00311C65" w:rsidRPr="009A6AAD" w:rsidRDefault="00EC2188">
            <w:r w:rsidRPr="009A6AAD">
              <w:t>16</w:t>
            </w:r>
            <w:r w:rsidR="001C7F5C" w:rsidRPr="009A6AAD">
              <w:t>,</w:t>
            </w:r>
            <w:r w:rsidRPr="009A6AAD">
              <w:t>648</w:t>
            </w:r>
          </w:p>
        </w:tc>
        <w:tc>
          <w:tcPr>
            <w:tcW w:w="2035" w:type="dxa"/>
            <w:gridSpan w:val="2"/>
          </w:tcPr>
          <w:p w14:paraId="61C60F99" w14:textId="0322A6D5" w:rsidR="00311C65" w:rsidRPr="009A6AAD" w:rsidRDefault="00EC2188">
            <w:r w:rsidRPr="009A6AAD">
              <w:t>13</w:t>
            </w:r>
            <w:r w:rsidR="001C7F5C" w:rsidRPr="009A6AAD">
              <w:t>,</w:t>
            </w:r>
            <w:r w:rsidRPr="009A6AAD">
              <w:t>791</w:t>
            </w:r>
          </w:p>
        </w:tc>
        <w:tc>
          <w:tcPr>
            <w:tcW w:w="2035" w:type="dxa"/>
          </w:tcPr>
          <w:p w14:paraId="06514870" w14:textId="2E621093" w:rsidR="00311C65" w:rsidRPr="009A6AAD" w:rsidRDefault="00EC2188">
            <w:r w:rsidRPr="009A6AAD">
              <w:t>19</w:t>
            </w:r>
            <w:r w:rsidR="001C7F5C" w:rsidRPr="009A6AAD">
              <w:t>,</w:t>
            </w:r>
            <w:r w:rsidRPr="009A6AAD">
              <w:t>505</w:t>
            </w:r>
          </w:p>
        </w:tc>
      </w:tr>
      <w:tr w:rsidR="00311C65" w:rsidRPr="009A6AAD" w14:paraId="1BABA0A7" w14:textId="77777777" w:rsidTr="00D719B3">
        <w:trPr>
          <w:trHeight w:val="20"/>
        </w:trPr>
        <w:tc>
          <w:tcPr>
            <w:tcW w:w="3686" w:type="dxa"/>
          </w:tcPr>
          <w:p w14:paraId="1B7DD9C1" w14:textId="26C474D5" w:rsidR="00311C65" w:rsidRPr="009A6AAD" w:rsidRDefault="00EC2188">
            <w:r w:rsidRPr="009A6AAD">
              <w:t>Cost CRT-P implantation</w:t>
            </w:r>
          </w:p>
        </w:tc>
        <w:tc>
          <w:tcPr>
            <w:tcW w:w="2035" w:type="dxa"/>
          </w:tcPr>
          <w:p w14:paraId="46177CC2" w14:textId="342FFAB2" w:rsidR="00311C65" w:rsidRPr="009A6AAD" w:rsidRDefault="00EC2188">
            <w:r w:rsidRPr="009A6AAD">
              <w:t>11</w:t>
            </w:r>
            <w:r w:rsidR="001C7F5C" w:rsidRPr="009A6AAD">
              <w:t>,</w:t>
            </w:r>
            <w:r w:rsidRPr="009A6AAD">
              <w:t>092</w:t>
            </w:r>
          </w:p>
        </w:tc>
        <w:tc>
          <w:tcPr>
            <w:tcW w:w="2035" w:type="dxa"/>
            <w:gridSpan w:val="2"/>
          </w:tcPr>
          <w:p w14:paraId="0E19E86F" w14:textId="6366E6AC" w:rsidR="00311C65" w:rsidRPr="009A6AAD" w:rsidRDefault="00EC2188">
            <w:r w:rsidRPr="009A6AAD">
              <w:t>8</w:t>
            </w:r>
            <w:r w:rsidR="001C7F5C" w:rsidRPr="009A6AAD">
              <w:t>,</w:t>
            </w:r>
            <w:r w:rsidRPr="009A6AAD">
              <w:t>285</w:t>
            </w:r>
          </w:p>
        </w:tc>
        <w:tc>
          <w:tcPr>
            <w:tcW w:w="2035" w:type="dxa"/>
          </w:tcPr>
          <w:p w14:paraId="12F6A885" w14:textId="7DAC39E6" w:rsidR="00311C65" w:rsidRPr="009A6AAD" w:rsidRDefault="00EC2188">
            <w:r w:rsidRPr="009A6AAD">
              <w:t>13</w:t>
            </w:r>
            <w:r w:rsidR="001C7F5C" w:rsidRPr="009A6AAD">
              <w:t>,</w:t>
            </w:r>
            <w:r w:rsidRPr="009A6AAD">
              <w:t>889</w:t>
            </w:r>
          </w:p>
        </w:tc>
      </w:tr>
      <w:tr w:rsidR="00311C65" w:rsidRPr="009A6AAD" w14:paraId="4C40BCB0" w14:textId="77777777" w:rsidTr="00D719B3">
        <w:trPr>
          <w:trHeight w:val="20"/>
        </w:trPr>
        <w:tc>
          <w:tcPr>
            <w:tcW w:w="3686" w:type="dxa"/>
          </w:tcPr>
          <w:p w14:paraId="7E375759" w14:textId="117E8DDC" w:rsidR="00311C65" w:rsidRPr="009A6AAD" w:rsidRDefault="00EC2188">
            <w:r w:rsidRPr="009A6AAD">
              <w:t>Cost CRT-D replacement</w:t>
            </w:r>
          </w:p>
        </w:tc>
        <w:tc>
          <w:tcPr>
            <w:tcW w:w="2035" w:type="dxa"/>
          </w:tcPr>
          <w:p w14:paraId="2C1EFA3A" w14:textId="2FB1482C" w:rsidR="00311C65" w:rsidRPr="009A6AAD" w:rsidRDefault="00EC2188">
            <w:r w:rsidRPr="009A6AAD">
              <w:t>8</w:t>
            </w:r>
            <w:r w:rsidR="001C7F5C" w:rsidRPr="009A6AAD">
              <w:t>,</w:t>
            </w:r>
            <w:r w:rsidRPr="009A6AAD">
              <w:t>095</w:t>
            </w:r>
          </w:p>
        </w:tc>
        <w:tc>
          <w:tcPr>
            <w:tcW w:w="2035" w:type="dxa"/>
            <w:gridSpan w:val="2"/>
          </w:tcPr>
          <w:p w14:paraId="3B725784" w14:textId="260309E9" w:rsidR="00311C65" w:rsidRPr="009A6AAD" w:rsidRDefault="00EC2188">
            <w:r w:rsidRPr="009A6AAD">
              <w:t>6</w:t>
            </w:r>
            <w:r w:rsidR="001C7F5C" w:rsidRPr="009A6AAD">
              <w:t>,</w:t>
            </w:r>
            <w:r w:rsidRPr="009A6AAD">
              <w:t>971</w:t>
            </w:r>
          </w:p>
        </w:tc>
        <w:tc>
          <w:tcPr>
            <w:tcW w:w="2035" w:type="dxa"/>
          </w:tcPr>
          <w:p w14:paraId="2C9431A1" w14:textId="53362ACF" w:rsidR="00311C65" w:rsidRPr="009A6AAD" w:rsidRDefault="00EC2188">
            <w:r w:rsidRPr="009A6AAD">
              <w:t>9</w:t>
            </w:r>
            <w:r w:rsidR="001C7F5C" w:rsidRPr="009A6AAD">
              <w:t>,</w:t>
            </w:r>
            <w:r w:rsidRPr="009A6AAD">
              <w:t>219</w:t>
            </w:r>
          </w:p>
        </w:tc>
      </w:tr>
      <w:tr w:rsidR="00311C65" w:rsidRPr="009A6AAD" w14:paraId="3FCFDCED" w14:textId="77777777" w:rsidTr="00D719B3">
        <w:trPr>
          <w:trHeight w:val="20"/>
        </w:trPr>
        <w:tc>
          <w:tcPr>
            <w:tcW w:w="3686" w:type="dxa"/>
          </w:tcPr>
          <w:p w14:paraId="2E15110F" w14:textId="3AC6B650" w:rsidR="00311C65" w:rsidRPr="009A6AAD" w:rsidRDefault="00EC2188">
            <w:r w:rsidRPr="009A6AAD">
              <w:t>Cost CRT-P replacement</w:t>
            </w:r>
          </w:p>
        </w:tc>
        <w:tc>
          <w:tcPr>
            <w:tcW w:w="2035" w:type="dxa"/>
          </w:tcPr>
          <w:p w14:paraId="793C2983" w14:textId="3F2A7ABB" w:rsidR="00311C65" w:rsidRPr="009A6AAD" w:rsidRDefault="00EC2188">
            <w:r w:rsidRPr="009A6AAD">
              <w:t>5</w:t>
            </w:r>
            <w:r w:rsidR="001C7F5C" w:rsidRPr="009A6AAD">
              <w:t>,</w:t>
            </w:r>
            <w:r w:rsidRPr="009A6AAD">
              <w:t>644</w:t>
            </w:r>
          </w:p>
        </w:tc>
        <w:tc>
          <w:tcPr>
            <w:tcW w:w="2035" w:type="dxa"/>
            <w:gridSpan w:val="2"/>
          </w:tcPr>
          <w:p w14:paraId="14118838" w14:textId="5D9FF002" w:rsidR="00311C65" w:rsidRPr="009A6AAD" w:rsidRDefault="00EC2188">
            <w:r w:rsidRPr="009A6AAD">
              <w:t>4</w:t>
            </w:r>
            <w:r w:rsidR="001C7F5C" w:rsidRPr="009A6AAD">
              <w:t>,</w:t>
            </w:r>
            <w:r w:rsidRPr="009A6AAD">
              <w:t>434</w:t>
            </w:r>
          </w:p>
        </w:tc>
        <w:tc>
          <w:tcPr>
            <w:tcW w:w="2035" w:type="dxa"/>
          </w:tcPr>
          <w:p w14:paraId="7FA3891B" w14:textId="60152396" w:rsidR="00311C65" w:rsidRPr="009A6AAD" w:rsidRDefault="00EC2188">
            <w:r w:rsidRPr="009A6AAD">
              <w:t>6</w:t>
            </w:r>
            <w:r w:rsidR="001C7F5C" w:rsidRPr="009A6AAD">
              <w:t>,</w:t>
            </w:r>
            <w:r w:rsidRPr="009A6AAD">
              <w:t>853</w:t>
            </w:r>
          </w:p>
        </w:tc>
      </w:tr>
      <w:tr w:rsidR="00EC2188" w:rsidRPr="009A6AAD" w14:paraId="1E47FFD2" w14:textId="77777777" w:rsidTr="00D719B3">
        <w:trPr>
          <w:trHeight w:val="20"/>
        </w:trPr>
        <w:tc>
          <w:tcPr>
            <w:tcW w:w="3686" w:type="dxa"/>
          </w:tcPr>
          <w:p w14:paraId="44944ED0" w14:textId="6B1A24D1" w:rsidR="00EC2188" w:rsidRPr="009A6AAD" w:rsidRDefault="00EC2188">
            <w:r w:rsidRPr="009A6AAD">
              <w:t>Cost ambulant care (per quartal)</w:t>
            </w:r>
          </w:p>
        </w:tc>
        <w:tc>
          <w:tcPr>
            <w:tcW w:w="2035" w:type="dxa"/>
          </w:tcPr>
          <w:p w14:paraId="08A050C4" w14:textId="4CD3E45C" w:rsidR="00EC2188" w:rsidRPr="009A6AAD" w:rsidRDefault="00EC2188">
            <w:r w:rsidRPr="009A6AAD">
              <w:t>49</w:t>
            </w:r>
          </w:p>
        </w:tc>
        <w:tc>
          <w:tcPr>
            <w:tcW w:w="2035" w:type="dxa"/>
            <w:gridSpan w:val="2"/>
          </w:tcPr>
          <w:p w14:paraId="09472275" w14:textId="77EC6965" w:rsidR="00EC2188" w:rsidRPr="009A6AAD" w:rsidRDefault="00EC2188">
            <w:r w:rsidRPr="009A6AAD">
              <w:t>1</w:t>
            </w:r>
          </w:p>
        </w:tc>
        <w:tc>
          <w:tcPr>
            <w:tcW w:w="2035" w:type="dxa"/>
          </w:tcPr>
          <w:p w14:paraId="09019F46" w14:textId="2BA521C8" w:rsidR="00EC2188" w:rsidRPr="009A6AAD" w:rsidRDefault="00EC2188">
            <w:r w:rsidRPr="009A6AAD">
              <w:t>97</w:t>
            </w:r>
          </w:p>
        </w:tc>
      </w:tr>
      <w:tr w:rsidR="00EC2188" w:rsidRPr="009A6AAD" w14:paraId="068E2C8D" w14:textId="77777777" w:rsidTr="00D719B3">
        <w:trPr>
          <w:trHeight w:val="20"/>
        </w:trPr>
        <w:tc>
          <w:tcPr>
            <w:tcW w:w="3686" w:type="dxa"/>
          </w:tcPr>
          <w:p w14:paraId="644AB0E8" w14:textId="2221BE3D" w:rsidR="00EC2188" w:rsidRPr="009A6AAD" w:rsidRDefault="00EC2188">
            <w:r w:rsidRPr="009A6AAD">
              <w:t>Cost medication</w:t>
            </w:r>
          </w:p>
        </w:tc>
        <w:tc>
          <w:tcPr>
            <w:tcW w:w="2035" w:type="dxa"/>
          </w:tcPr>
          <w:p w14:paraId="2071B276" w14:textId="4ECB889E" w:rsidR="00EC2188" w:rsidRPr="009A6AAD" w:rsidRDefault="00EC2188">
            <w:r w:rsidRPr="009A6AAD">
              <w:t>181</w:t>
            </w:r>
          </w:p>
        </w:tc>
        <w:tc>
          <w:tcPr>
            <w:tcW w:w="2035" w:type="dxa"/>
            <w:gridSpan w:val="2"/>
          </w:tcPr>
          <w:p w14:paraId="44D82E36" w14:textId="7144F873" w:rsidR="00EC2188" w:rsidRPr="009A6AAD" w:rsidRDefault="00EC2188">
            <w:r w:rsidRPr="009A6AAD">
              <w:t>0</w:t>
            </w:r>
          </w:p>
        </w:tc>
        <w:tc>
          <w:tcPr>
            <w:tcW w:w="2035" w:type="dxa"/>
          </w:tcPr>
          <w:p w14:paraId="3471A330" w14:textId="0861F8AE" w:rsidR="00EC2188" w:rsidRPr="009A6AAD" w:rsidRDefault="00EC2188">
            <w:r w:rsidRPr="009A6AAD">
              <w:t>386</w:t>
            </w:r>
          </w:p>
        </w:tc>
      </w:tr>
      <w:tr w:rsidR="00EC2188" w:rsidRPr="009A6AAD" w14:paraId="1651272E" w14:textId="77777777" w:rsidTr="00D719B3">
        <w:trPr>
          <w:trHeight w:val="20"/>
        </w:trPr>
        <w:tc>
          <w:tcPr>
            <w:tcW w:w="3686" w:type="dxa"/>
          </w:tcPr>
          <w:p w14:paraId="772B699B" w14:textId="2D8299CD" w:rsidR="00EC2188" w:rsidRPr="009A6AAD" w:rsidRDefault="00EC2188">
            <w:r w:rsidRPr="009A6AAD">
              <w:t>Device runtime CRT-D</w:t>
            </w:r>
          </w:p>
        </w:tc>
        <w:tc>
          <w:tcPr>
            <w:tcW w:w="2035" w:type="dxa"/>
          </w:tcPr>
          <w:p w14:paraId="577F582B" w14:textId="2CAB2D66" w:rsidR="00EC2188" w:rsidRPr="009A6AAD" w:rsidRDefault="00EC2188">
            <w:r w:rsidRPr="009A6AAD">
              <w:t>72</w:t>
            </w:r>
          </w:p>
        </w:tc>
        <w:tc>
          <w:tcPr>
            <w:tcW w:w="2035" w:type="dxa"/>
            <w:gridSpan w:val="2"/>
          </w:tcPr>
          <w:p w14:paraId="4B664303" w14:textId="126AA711" w:rsidR="00EC2188" w:rsidRPr="009A6AAD" w:rsidRDefault="00EC2188">
            <w:r w:rsidRPr="009A6AAD">
              <w:t>72</w:t>
            </w:r>
          </w:p>
        </w:tc>
        <w:tc>
          <w:tcPr>
            <w:tcW w:w="2035" w:type="dxa"/>
          </w:tcPr>
          <w:p w14:paraId="2D259851" w14:textId="7F51177E" w:rsidR="00EC2188" w:rsidRPr="009A6AAD" w:rsidRDefault="00EC2188">
            <w:r w:rsidRPr="009A6AAD">
              <w:t>73</w:t>
            </w:r>
          </w:p>
        </w:tc>
      </w:tr>
      <w:tr w:rsidR="00EC2188" w:rsidRPr="009A6AAD" w14:paraId="452DF764" w14:textId="77777777" w:rsidTr="00D719B3">
        <w:trPr>
          <w:trHeight w:val="20"/>
        </w:trPr>
        <w:tc>
          <w:tcPr>
            <w:tcW w:w="3686" w:type="dxa"/>
          </w:tcPr>
          <w:p w14:paraId="76C7128B" w14:textId="4067E1F9" w:rsidR="00EC2188" w:rsidRPr="009A6AAD" w:rsidRDefault="00EC2188">
            <w:r w:rsidRPr="009A6AAD">
              <w:t>Device runtime CRT-P</w:t>
            </w:r>
          </w:p>
        </w:tc>
        <w:tc>
          <w:tcPr>
            <w:tcW w:w="2035" w:type="dxa"/>
          </w:tcPr>
          <w:p w14:paraId="4E1F5ED9" w14:textId="3E964714" w:rsidR="00EC2188" w:rsidRPr="009A6AAD" w:rsidRDefault="00EC2188">
            <w:r w:rsidRPr="009A6AAD">
              <w:t>98</w:t>
            </w:r>
          </w:p>
        </w:tc>
        <w:tc>
          <w:tcPr>
            <w:tcW w:w="2035" w:type="dxa"/>
            <w:gridSpan w:val="2"/>
          </w:tcPr>
          <w:p w14:paraId="24868A84" w14:textId="25E4FF72" w:rsidR="00EC2188" w:rsidRPr="009A6AAD" w:rsidRDefault="00EC2188">
            <w:r w:rsidRPr="009A6AAD">
              <w:t>95</w:t>
            </w:r>
          </w:p>
        </w:tc>
        <w:tc>
          <w:tcPr>
            <w:tcW w:w="2035" w:type="dxa"/>
          </w:tcPr>
          <w:p w14:paraId="587CC211" w14:textId="4C562122" w:rsidR="00EC2188" w:rsidRPr="009A6AAD" w:rsidRDefault="00EC2188">
            <w:r w:rsidRPr="009A6AAD">
              <w:t>103</w:t>
            </w:r>
          </w:p>
        </w:tc>
      </w:tr>
      <w:tr w:rsidR="00EC2188" w:rsidRPr="009A6AAD" w14:paraId="425F666F" w14:textId="77777777" w:rsidTr="00D719B3">
        <w:trPr>
          <w:trHeight w:val="20"/>
        </w:trPr>
        <w:tc>
          <w:tcPr>
            <w:tcW w:w="3686" w:type="dxa"/>
          </w:tcPr>
          <w:p w14:paraId="2F6AA75E" w14:textId="1C23B26B" w:rsidR="00EC2188" w:rsidRPr="009A6AAD" w:rsidRDefault="002821BC">
            <w:r w:rsidRPr="009A6AAD">
              <w:t>HR death without HF hospitalisation</w:t>
            </w:r>
          </w:p>
        </w:tc>
        <w:tc>
          <w:tcPr>
            <w:tcW w:w="2035" w:type="dxa"/>
          </w:tcPr>
          <w:p w14:paraId="29A387BC" w14:textId="6BC52FCE" w:rsidR="00EC2188" w:rsidRPr="009A6AAD" w:rsidRDefault="003C3C77">
            <w:r w:rsidRPr="009A6AAD">
              <w:t>1.24</w:t>
            </w:r>
          </w:p>
        </w:tc>
        <w:tc>
          <w:tcPr>
            <w:tcW w:w="2035" w:type="dxa"/>
            <w:gridSpan w:val="2"/>
          </w:tcPr>
          <w:p w14:paraId="019AEED3" w14:textId="3AEF51D6" w:rsidR="00EC2188" w:rsidRPr="009A6AAD" w:rsidRDefault="002821BC">
            <w:r w:rsidRPr="009A6AAD">
              <w:t>0.98</w:t>
            </w:r>
          </w:p>
        </w:tc>
        <w:tc>
          <w:tcPr>
            <w:tcW w:w="2035" w:type="dxa"/>
          </w:tcPr>
          <w:p w14:paraId="2FC8B89F" w14:textId="43D0A027" w:rsidR="00EC2188" w:rsidRPr="009A6AAD" w:rsidRDefault="002821BC">
            <w:r w:rsidRPr="009A6AAD">
              <w:t>1.58</w:t>
            </w:r>
          </w:p>
        </w:tc>
      </w:tr>
      <w:tr w:rsidR="00EC2188" w:rsidRPr="009A6AAD" w14:paraId="3778FBF5" w14:textId="77777777" w:rsidTr="00D719B3">
        <w:trPr>
          <w:trHeight w:val="20"/>
        </w:trPr>
        <w:tc>
          <w:tcPr>
            <w:tcW w:w="3686" w:type="dxa"/>
          </w:tcPr>
          <w:p w14:paraId="7034DE67" w14:textId="6583CEB6" w:rsidR="00EC2188" w:rsidRPr="009A6AAD" w:rsidRDefault="002821BC" w:rsidP="002821BC">
            <w:r w:rsidRPr="009A6AAD">
              <w:t>HR death after HF hospitalisation</w:t>
            </w:r>
          </w:p>
        </w:tc>
        <w:tc>
          <w:tcPr>
            <w:tcW w:w="2035" w:type="dxa"/>
          </w:tcPr>
          <w:p w14:paraId="37451087" w14:textId="7F52F6F2" w:rsidR="00EC2188" w:rsidRPr="009A6AAD" w:rsidRDefault="003C3C77">
            <w:r w:rsidRPr="009A6AAD">
              <w:t>1.34</w:t>
            </w:r>
          </w:p>
        </w:tc>
        <w:tc>
          <w:tcPr>
            <w:tcW w:w="2035" w:type="dxa"/>
            <w:gridSpan w:val="2"/>
          </w:tcPr>
          <w:p w14:paraId="6F97CF4D" w14:textId="410030F0" w:rsidR="00EC2188" w:rsidRPr="009A6AAD" w:rsidRDefault="002821BC">
            <w:r w:rsidRPr="009A6AAD">
              <w:t>1.03</w:t>
            </w:r>
          </w:p>
        </w:tc>
        <w:tc>
          <w:tcPr>
            <w:tcW w:w="2035" w:type="dxa"/>
          </w:tcPr>
          <w:p w14:paraId="2DF8A905" w14:textId="68D312B0" w:rsidR="00EC2188" w:rsidRPr="009A6AAD" w:rsidRDefault="002821BC">
            <w:r w:rsidRPr="009A6AAD">
              <w:t>1.73</w:t>
            </w:r>
          </w:p>
        </w:tc>
      </w:tr>
      <w:tr w:rsidR="00EC2188" w:rsidRPr="009A6AAD" w14:paraId="67B5ABAA" w14:textId="77777777" w:rsidTr="00D719B3">
        <w:trPr>
          <w:trHeight w:val="20"/>
        </w:trPr>
        <w:tc>
          <w:tcPr>
            <w:tcW w:w="3686" w:type="dxa"/>
          </w:tcPr>
          <w:p w14:paraId="2331ADE8" w14:textId="5B1FD48C" w:rsidR="00EC2188" w:rsidRPr="009A6AAD" w:rsidRDefault="002821BC" w:rsidP="002821BC">
            <w:r w:rsidRPr="009A6AAD">
              <w:t>HR first HF hospitalisation</w:t>
            </w:r>
          </w:p>
        </w:tc>
        <w:tc>
          <w:tcPr>
            <w:tcW w:w="2035" w:type="dxa"/>
          </w:tcPr>
          <w:p w14:paraId="43E96117" w14:textId="470028ED" w:rsidR="00EC2188" w:rsidRPr="009A6AAD" w:rsidRDefault="003C3C77">
            <w:r w:rsidRPr="009A6AAD">
              <w:t>0.84</w:t>
            </w:r>
          </w:p>
        </w:tc>
        <w:tc>
          <w:tcPr>
            <w:tcW w:w="2035" w:type="dxa"/>
            <w:gridSpan w:val="2"/>
          </w:tcPr>
          <w:p w14:paraId="6B3E97F4" w14:textId="09672224" w:rsidR="00EC2188" w:rsidRPr="009A6AAD" w:rsidRDefault="002821BC">
            <w:r w:rsidRPr="009A6AAD">
              <w:t>0.71</w:t>
            </w:r>
          </w:p>
        </w:tc>
        <w:tc>
          <w:tcPr>
            <w:tcW w:w="2035" w:type="dxa"/>
          </w:tcPr>
          <w:p w14:paraId="5B585B5B" w14:textId="3F17F6F9" w:rsidR="00EC2188" w:rsidRPr="009A6AAD" w:rsidRDefault="002821BC">
            <w:r w:rsidRPr="009A6AAD">
              <w:t>1.00</w:t>
            </w:r>
          </w:p>
        </w:tc>
      </w:tr>
      <w:tr w:rsidR="002821BC" w:rsidRPr="009A6AAD" w14:paraId="03D161CD" w14:textId="77777777" w:rsidTr="00D719B3">
        <w:trPr>
          <w:trHeight w:val="20"/>
        </w:trPr>
        <w:tc>
          <w:tcPr>
            <w:tcW w:w="3686" w:type="dxa"/>
            <w:tcBorders>
              <w:bottom w:val="single" w:sz="4" w:space="0" w:color="auto"/>
            </w:tcBorders>
          </w:tcPr>
          <w:p w14:paraId="182E412D" w14:textId="4BDC3D13" w:rsidR="002821BC" w:rsidRPr="009A6AAD" w:rsidRDefault="002821BC" w:rsidP="002821BC">
            <w:r w:rsidRPr="009A6AAD">
              <w:t>HR further HF hospitalisation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4187163E" w14:textId="09457CC2" w:rsidR="002821BC" w:rsidRPr="009A6AAD" w:rsidRDefault="003C3C77">
            <w:r w:rsidRPr="009A6AAD">
              <w:t>0.92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</w:tcPr>
          <w:p w14:paraId="766D1985" w14:textId="2327611B" w:rsidR="002821BC" w:rsidRPr="009A6AAD" w:rsidRDefault="002821BC">
            <w:r w:rsidRPr="009A6AAD">
              <w:t>0.75</w:t>
            </w:r>
          </w:p>
        </w:tc>
        <w:tc>
          <w:tcPr>
            <w:tcW w:w="2035" w:type="dxa"/>
            <w:tcBorders>
              <w:bottom w:val="single" w:sz="4" w:space="0" w:color="auto"/>
            </w:tcBorders>
          </w:tcPr>
          <w:p w14:paraId="5278EAB7" w14:textId="5791A341" w:rsidR="002821BC" w:rsidRPr="009A6AAD" w:rsidRDefault="002821BC">
            <w:r w:rsidRPr="009A6AAD">
              <w:t>1.14</w:t>
            </w:r>
          </w:p>
        </w:tc>
      </w:tr>
    </w:tbl>
    <w:p w14:paraId="6DDC3D14" w14:textId="64C4A530" w:rsidR="00311C65" w:rsidRPr="009A6AAD" w:rsidRDefault="00311C65" w:rsidP="00311C65">
      <w:pPr>
        <w:pStyle w:val="02Flietext"/>
        <w:spacing w:line="240" w:lineRule="auto"/>
      </w:pPr>
      <w:r w:rsidRPr="009A6AAD">
        <w:t xml:space="preserve">Abbreviations: CRT-P = cardiac biventricular pacemaker; CRT-D = cardiac biventricular defibrillator, DSA = deterministic sensitivity analysis, </w:t>
      </w:r>
      <w:r w:rsidR="003D4676" w:rsidRPr="009A6AAD">
        <w:t xml:space="preserve">HF = heart failure, </w:t>
      </w:r>
      <w:r w:rsidRPr="009A6AAD">
        <w:t>HR = hazard ratio</w:t>
      </w:r>
    </w:p>
    <w:p w14:paraId="1039C925" w14:textId="152ABCEA" w:rsidR="00B550D4" w:rsidRPr="009A6AAD" w:rsidRDefault="00B550D4">
      <w:r w:rsidRPr="009A6AAD">
        <w:br w:type="page"/>
      </w:r>
    </w:p>
    <w:p w14:paraId="7695FE44" w14:textId="4A0FED59" w:rsidR="004B0A63" w:rsidRPr="009A6AAD" w:rsidRDefault="004B0A63" w:rsidP="004B0A63">
      <w:pPr>
        <w:pStyle w:val="Beschriftung"/>
        <w:keepNext/>
      </w:pPr>
      <w:r w:rsidRPr="009A6AAD">
        <w:lastRenderedPageBreak/>
        <w:t>Table SI</w:t>
      </w:r>
      <w:r w:rsidR="00311C65" w:rsidRPr="009A6AAD">
        <w:t>6</w:t>
      </w:r>
      <w:r w:rsidRPr="009A6AAD">
        <w:t>: Observed CRT-D survival and model predicted CRT-D survival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9"/>
        <w:gridCol w:w="1820"/>
        <w:gridCol w:w="1885"/>
        <w:gridCol w:w="1885"/>
      </w:tblGrid>
      <w:tr w:rsidR="004B0A63" w:rsidRPr="009A6AAD" w14:paraId="43D9F7EA" w14:textId="77777777" w:rsidTr="00B972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14:paraId="73485AF4" w14:textId="77777777" w:rsidR="004B0A63" w:rsidRPr="009A6AAD" w:rsidRDefault="004B0A63" w:rsidP="004B0A63">
            <w:pPr>
              <w:pStyle w:val="02Flietext"/>
              <w:spacing w:after="0" w:line="240" w:lineRule="auto"/>
              <w:rPr>
                <w:b w:val="0"/>
                <w:bCs/>
                <w:i/>
                <w:iCs/>
              </w:rPr>
            </w:pPr>
            <w:r w:rsidRPr="009A6AAD">
              <w:rPr>
                <w:b w:val="0"/>
                <w:bCs/>
                <w:i/>
                <w:iCs/>
              </w:rPr>
              <w:t>Time in month</w:t>
            </w:r>
          </w:p>
        </w:tc>
        <w:tc>
          <w:tcPr>
            <w:tcW w:w="1820" w:type="dxa"/>
            <w:tcBorders>
              <w:top w:val="single" w:sz="4" w:space="0" w:color="auto"/>
              <w:bottom w:val="single" w:sz="4" w:space="0" w:color="auto"/>
            </w:tcBorders>
          </w:tcPr>
          <w:p w14:paraId="39D64458" w14:textId="77777777" w:rsidR="004B0A63" w:rsidRPr="009A6AAD" w:rsidRDefault="004B0A63" w:rsidP="004B0A63">
            <w:pPr>
              <w:pStyle w:val="02Flietext"/>
              <w:spacing w:after="0" w:line="240" w:lineRule="auto"/>
              <w:rPr>
                <w:b w:val="0"/>
                <w:bCs/>
                <w:i/>
                <w:iCs/>
              </w:rPr>
            </w:pPr>
            <w:r w:rsidRPr="009A6AAD">
              <w:rPr>
                <w:b w:val="0"/>
                <w:bCs/>
                <w:i/>
                <w:iCs/>
              </w:rPr>
              <w:t>Survival CRT-D (Kaplan-Meier curve)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6C08A7A0" w14:textId="77777777" w:rsidR="004B0A63" w:rsidRPr="009A6AAD" w:rsidRDefault="004B0A63" w:rsidP="004B0A63">
            <w:pPr>
              <w:pStyle w:val="02Flietext"/>
              <w:spacing w:after="0" w:line="240" w:lineRule="auto"/>
              <w:rPr>
                <w:b w:val="0"/>
                <w:bCs/>
                <w:i/>
                <w:iCs/>
              </w:rPr>
            </w:pPr>
            <w:r w:rsidRPr="009A6AAD">
              <w:rPr>
                <w:b w:val="0"/>
                <w:bCs/>
                <w:i/>
                <w:iCs/>
              </w:rPr>
              <w:t>Survival CRT-D (model)</w:t>
            </w:r>
          </w:p>
        </w:tc>
        <w:tc>
          <w:tcPr>
            <w:tcW w:w="1885" w:type="dxa"/>
            <w:tcBorders>
              <w:top w:val="single" w:sz="4" w:space="0" w:color="auto"/>
              <w:bottom w:val="single" w:sz="4" w:space="0" w:color="auto"/>
            </w:tcBorders>
          </w:tcPr>
          <w:p w14:paraId="2313A627" w14:textId="77777777" w:rsidR="004B0A63" w:rsidRPr="009A6AAD" w:rsidRDefault="004B0A63" w:rsidP="004B0A63">
            <w:pPr>
              <w:pStyle w:val="02Flietext"/>
              <w:spacing w:after="0" w:line="240" w:lineRule="auto"/>
              <w:rPr>
                <w:b w:val="0"/>
                <w:bCs/>
                <w:i/>
                <w:iCs/>
              </w:rPr>
            </w:pPr>
            <w:r w:rsidRPr="009A6AAD">
              <w:rPr>
                <w:b w:val="0"/>
                <w:bCs/>
                <w:i/>
                <w:iCs/>
              </w:rPr>
              <w:t>Survival CRT-P (model)</w:t>
            </w:r>
          </w:p>
        </w:tc>
      </w:tr>
      <w:tr w:rsidR="004B0A63" w:rsidRPr="009A6AAD" w14:paraId="3E6734F6" w14:textId="77777777" w:rsidTr="00B97226">
        <w:tc>
          <w:tcPr>
            <w:tcW w:w="1709" w:type="dxa"/>
            <w:tcBorders>
              <w:top w:val="single" w:sz="4" w:space="0" w:color="auto"/>
            </w:tcBorders>
          </w:tcPr>
          <w:p w14:paraId="1C08AC5E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6</w:t>
            </w:r>
          </w:p>
        </w:tc>
        <w:tc>
          <w:tcPr>
            <w:tcW w:w="1820" w:type="dxa"/>
            <w:tcBorders>
              <w:top w:val="single" w:sz="4" w:space="0" w:color="auto"/>
            </w:tcBorders>
          </w:tcPr>
          <w:p w14:paraId="13C95C41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0.97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14:paraId="2EE4F5BE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0.98</w:t>
            </w:r>
          </w:p>
        </w:tc>
        <w:tc>
          <w:tcPr>
            <w:tcW w:w="1885" w:type="dxa"/>
            <w:tcBorders>
              <w:top w:val="single" w:sz="4" w:space="0" w:color="auto"/>
            </w:tcBorders>
          </w:tcPr>
          <w:p w14:paraId="20B4427B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0.98</w:t>
            </w:r>
          </w:p>
        </w:tc>
      </w:tr>
      <w:tr w:rsidR="004B0A63" w:rsidRPr="009A6AAD" w14:paraId="0495A500" w14:textId="77777777" w:rsidTr="00B97226">
        <w:tc>
          <w:tcPr>
            <w:tcW w:w="1709" w:type="dxa"/>
          </w:tcPr>
          <w:p w14:paraId="186797C3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12</w:t>
            </w:r>
          </w:p>
        </w:tc>
        <w:tc>
          <w:tcPr>
            <w:tcW w:w="1820" w:type="dxa"/>
          </w:tcPr>
          <w:p w14:paraId="5935D7E0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0.93</w:t>
            </w:r>
          </w:p>
        </w:tc>
        <w:tc>
          <w:tcPr>
            <w:tcW w:w="1885" w:type="dxa"/>
          </w:tcPr>
          <w:p w14:paraId="01A78385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0.96</w:t>
            </w:r>
          </w:p>
        </w:tc>
        <w:tc>
          <w:tcPr>
            <w:tcW w:w="1885" w:type="dxa"/>
          </w:tcPr>
          <w:p w14:paraId="126D4250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0.95</w:t>
            </w:r>
          </w:p>
        </w:tc>
      </w:tr>
      <w:tr w:rsidR="004B0A63" w:rsidRPr="009A6AAD" w14:paraId="2A427989" w14:textId="77777777" w:rsidTr="00B97226">
        <w:tc>
          <w:tcPr>
            <w:tcW w:w="1709" w:type="dxa"/>
          </w:tcPr>
          <w:p w14:paraId="7BE796DF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24</w:t>
            </w:r>
          </w:p>
        </w:tc>
        <w:tc>
          <w:tcPr>
            <w:tcW w:w="1820" w:type="dxa"/>
          </w:tcPr>
          <w:p w14:paraId="7E93F576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0.88</w:t>
            </w:r>
          </w:p>
        </w:tc>
        <w:tc>
          <w:tcPr>
            <w:tcW w:w="1885" w:type="dxa"/>
          </w:tcPr>
          <w:p w14:paraId="0D3CAFA0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0.91</w:t>
            </w:r>
          </w:p>
        </w:tc>
        <w:tc>
          <w:tcPr>
            <w:tcW w:w="1885" w:type="dxa"/>
          </w:tcPr>
          <w:p w14:paraId="6C2A350F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0.89</w:t>
            </w:r>
          </w:p>
        </w:tc>
      </w:tr>
      <w:tr w:rsidR="004B0A63" w:rsidRPr="009A6AAD" w14:paraId="4DF9BF5E" w14:textId="77777777" w:rsidTr="00B97226">
        <w:tc>
          <w:tcPr>
            <w:tcW w:w="1709" w:type="dxa"/>
          </w:tcPr>
          <w:p w14:paraId="533D44A0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36</w:t>
            </w:r>
          </w:p>
        </w:tc>
        <w:tc>
          <w:tcPr>
            <w:tcW w:w="1820" w:type="dxa"/>
          </w:tcPr>
          <w:p w14:paraId="707E8F61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0.82</w:t>
            </w:r>
          </w:p>
        </w:tc>
        <w:tc>
          <w:tcPr>
            <w:tcW w:w="1885" w:type="dxa"/>
          </w:tcPr>
          <w:p w14:paraId="424F7399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0.85</w:t>
            </w:r>
          </w:p>
        </w:tc>
        <w:tc>
          <w:tcPr>
            <w:tcW w:w="1885" w:type="dxa"/>
          </w:tcPr>
          <w:p w14:paraId="7D129C0E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0.82</w:t>
            </w:r>
          </w:p>
        </w:tc>
      </w:tr>
      <w:tr w:rsidR="004B0A63" w:rsidRPr="009A6AAD" w14:paraId="06F0890E" w14:textId="77777777" w:rsidTr="00B97226">
        <w:tc>
          <w:tcPr>
            <w:tcW w:w="1709" w:type="dxa"/>
          </w:tcPr>
          <w:p w14:paraId="012F63C7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48</w:t>
            </w:r>
          </w:p>
        </w:tc>
        <w:tc>
          <w:tcPr>
            <w:tcW w:w="1820" w:type="dxa"/>
          </w:tcPr>
          <w:p w14:paraId="1213689E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0.76</w:t>
            </w:r>
          </w:p>
        </w:tc>
        <w:tc>
          <w:tcPr>
            <w:tcW w:w="1885" w:type="dxa"/>
          </w:tcPr>
          <w:p w14:paraId="0DA12608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0.78</w:t>
            </w:r>
          </w:p>
        </w:tc>
        <w:tc>
          <w:tcPr>
            <w:tcW w:w="1885" w:type="dxa"/>
          </w:tcPr>
          <w:p w14:paraId="7A3CBB76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0.75</w:t>
            </w:r>
          </w:p>
        </w:tc>
      </w:tr>
      <w:tr w:rsidR="004B0A63" w:rsidRPr="009A6AAD" w14:paraId="36547777" w14:textId="77777777" w:rsidTr="00B97226">
        <w:tc>
          <w:tcPr>
            <w:tcW w:w="1709" w:type="dxa"/>
          </w:tcPr>
          <w:p w14:paraId="54C69E99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60</w:t>
            </w:r>
          </w:p>
        </w:tc>
        <w:tc>
          <w:tcPr>
            <w:tcW w:w="1820" w:type="dxa"/>
          </w:tcPr>
          <w:p w14:paraId="62BF3C7B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0.70</w:t>
            </w:r>
          </w:p>
        </w:tc>
        <w:tc>
          <w:tcPr>
            <w:tcW w:w="1885" w:type="dxa"/>
          </w:tcPr>
          <w:p w14:paraId="5D801FE9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0.71</w:t>
            </w:r>
          </w:p>
        </w:tc>
        <w:tc>
          <w:tcPr>
            <w:tcW w:w="1885" w:type="dxa"/>
          </w:tcPr>
          <w:p w14:paraId="175516B2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0.66</w:t>
            </w:r>
          </w:p>
        </w:tc>
      </w:tr>
      <w:tr w:rsidR="004B0A63" w:rsidRPr="009A6AAD" w14:paraId="5615E2C9" w14:textId="77777777" w:rsidTr="00B97226">
        <w:tc>
          <w:tcPr>
            <w:tcW w:w="1709" w:type="dxa"/>
          </w:tcPr>
          <w:p w14:paraId="6177F109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 xml:space="preserve">71 </w:t>
            </w:r>
          </w:p>
        </w:tc>
        <w:tc>
          <w:tcPr>
            <w:tcW w:w="1820" w:type="dxa"/>
          </w:tcPr>
          <w:p w14:paraId="5166DA2F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0.65</w:t>
            </w:r>
          </w:p>
        </w:tc>
        <w:tc>
          <w:tcPr>
            <w:tcW w:w="1885" w:type="dxa"/>
          </w:tcPr>
          <w:p w14:paraId="71CD16D6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0.63</w:t>
            </w:r>
          </w:p>
        </w:tc>
        <w:tc>
          <w:tcPr>
            <w:tcW w:w="1885" w:type="dxa"/>
          </w:tcPr>
          <w:p w14:paraId="63F200CF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0.59</w:t>
            </w:r>
          </w:p>
        </w:tc>
      </w:tr>
      <w:tr w:rsidR="004B0A63" w:rsidRPr="009A6AAD" w14:paraId="662BDA95" w14:textId="77777777" w:rsidTr="00B97226">
        <w:tc>
          <w:tcPr>
            <w:tcW w:w="1709" w:type="dxa"/>
          </w:tcPr>
          <w:p w14:paraId="20AA0DD7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120</w:t>
            </w:r>
          </w:p>
        </w:tc>
        <w:tc>
          <w:tcPr>
            <w:tcW w:w="1820" w:type="dxa"/>
          </w:tcPr>
          <w:p w14:paraId="36E1BC42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-</w:t>
            </w:r>
          </w:p>
        </w:tc>
        <w:tc>
          <w:tcPr>
            <w:tcW w:w="1885" w:type="dxa"/>
          </w:tcPr>
          <w:p w14:paraId="0D0010F0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0.33</w:t>
            </w:r>
          </w:p>
        </w:tc>
        <w:tc>
          <w:tcPr>
            <w:tcW w:w="1885" w:type="dxa"/>
          </w:tcPr>
          <w:p w14:paraId="56967C50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0.31</w:t>
            </w:r>
          </w:p>
        </w:tc>
      </w:tr>
      <w:tr w:rsidR="004B0A63" w:rsidRPr="009A6AAD" w14:paraId="2A4C861E" w14:textId="77777777" w:rsidTr="00B97226">
        <w:tc>
          <w:tcPr>
            <w:tcW w:w="1709" w:type="dxa"/>
            <w:tcBorders>
              <w:bottom w:val="single" w:sz="4" w:space="0" w:color="auto"/>
            </w:tcBorders>
          </w:tcPr>
          <w:p w14:paraId="3B6D77F2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180</w:t>
            </w:r>
          </w:p>
        </w:tc>
        <w:tc>
          <w:tcPr>
            <w:tcW w:w="1820" w:type="dxa"/>
            <w:tcBorders>
              <w:bottom w:val="single" w:sz="4" w:space="0" w:color="auto"/>
            </w:tcBorders>
          </w:tcPr>
          <w:p w14:paraId="719F5561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-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089B5B9C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0.11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4B161C67" w14:textId="77777777" w:rsidR="004B0A63" w:rsidRPr="009A6AAD" w:rsidRDefault="004B0A63" w:rsidP="004B0A63">
            <w:pPr>
              <w:pStyle w:val="02Flietext"/>
              <w:spacing w:after="0" w:line="240" w:lineRule="auto"/>
              <w:ind w:left="142" w:hanging="142"/>
            </w:pPr>
            <w:r w:rsidRPr="009A6AAD">
              <w:t>0.11</w:t>
            </w:r>
          </w:p>
        </w:tc>
      </w:tr>
    </w:tbl>
    <w:p w14:paraId="54C1F98D" w14:textId="610B07E8" w:rsidR="00907D39" w:rsidRPr="009A6AAD" w:rsidRDefault="004B0A63" w:rsidP="004B0A63">
      <w:pPr>
        <w:pStyle w:val="02Flietext"/>
        <w:spacing w:line="240" w:lineRule="auto"/>
      </w:pPr>
      <w:r w:rsidRPr="009A6AAD">
        <w:t>Abbreviations: CRT-P = cardiac biventricular pacemaker; CRT-D = cardiac biventricular defibrillator</w:t>
      </w:r>
    </w:p>
    <w:p w14:paraId="65E0E554" w14:textId="1CC02E11" w:rsidR="00AF4D06" w:rsidRPr="009A6AAD" w:rsidRDefault="00AF4D06" w:rsidP="00AF4D06">
      <w:r w:rsidRPr="009A6AAD">
        <w:br w:type="page"/>
      </w:r>
    </w:p>
    <w:p w14:paraId="34FD6F6F" w14:textId="77777777" w:rsidR="00AF4D06" w:rsidRPr="009A6AAD" w:rsidRDefault="00AF4D06" w:rsidP="00295F27">
      <w:pPr>
        <w:pStyle w:val="02Flietext"/>
      </w:pPr>
    </w:p>
    <w:p w14:paraId="693F5AEA" w14:textId="02FC2D07" w:rsidR="00C51918" w:rsidRPr="009A6AAD" w:rsidRDefault="00C51918" w:rsidP="00C51918">
      <w:pPr>
        <w:pStyle w:val="berschrift2"/>
      </w:pPr>
      <w:r w:rsidRPr="009A6AAD">
        <w:t>Figures</w:t>
      </w:r>
    </w:p>
    <w:p w14:paraId="4F8046AD" w14:textId="13D699B8" w:rsidR="00E41558" w:rsidRPr="009A6AAD" w:rsidRDefault="004C21E7" w:rsidP="00E41558">
      <w:pPr>
        <w:keepNext/>
      </w:pPr>
      <w:r w:rsidRPr="009A6AAD">
        <w:rPr>
          <w:noProof/>
          <w:lang w:val="de-DE" w:eastAsia="de-DE"/>
        </w:rPr>
        <w:drawing>
          <wp:inline distT="0" distB="0" distL="0" distR="0" wp14:anchorId="3646ADD3" wp14:editId="426292AC">
            <wp:extent cx="5039995" cy="2929255"/>
            <wp:effectExtent l="0" t="0" r="8255" b="444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E2B48" w14:textId="2DB2C804" w:rsidR="00865DC1" w:rsidRPr="009A6AAD" w:rsidRDefault="00E41558" w:rsidP="00865DC1">
      <w:pPr>
        <w:pStyle w:val="Beschriftung"/>
        <w:jc w:val="left"/>
      </w:pPr>
      <w:r w:rsidRPr="009A6AAD">
        <w:t>Figure SI</w:t>
      </w:r>
      <w:r w:rsidR="00DA5A54" w:rsidRPr="009A6AAD">
        <w:t>1</w:t>
      </w:r>
      <w:r w:rsidRPr="009A6AAD">
        <w:t xml:space="preserve">: Kaplan-Meier survival curves by </w:t>
      </w:r>
      <w:r w:rsidR="00865DC1" w:rsidRPr="009A6AAD">
        <w:t>heart failure</w:t>
      </w:r>
      <w:r w:rsidRPr="009A6AAD">
        <w:t xml:space="preserve"> hospitalisation after</w:t>
      </w:r>
      <w:r w:rsidR="00865DC1" w:rsidRPr="009A6AAD">
        <w:t xml:space="preserve"> CRT</w:t>
      </w:r>
      <w:r w:rsidRPr="009A6AAD">
        <w:t xml:space="preserve"> implantation</w:t>
      </w:r>
      <w:r w:rsidR="00865DC1" w:rsidRPr="009A6AAD">
        <w:t xml:space="preserve">; </w:t>
      </w:r>
      <w:r w:rsidR="00865DC1" w:rsidRPr="009A6AAD">
        <w:br/>
        <w:t>CRT = cardiac resynchronisation therapy, CRT-P = cardiac biventricular pacemaker; CRT-D = cardiac biventricular defibrillator</w:t>
      </w:r>
      <w:r w:rsidR="007555C6" w:rsidRPr="009A6AAD">
        <w:t xml:space="preserve"> </w:t>
      </w:r>
      <w:r w:rsidR="00CC5B3E" w:rsidRPr="009A6AAD">
        <w:t>(overall population N = 3,569)</w:t>
      </w:r>
    </w:p>
    <w:p w14:paraId="07243E82" w14:textId="625F343C" w:rsidR="00E41558" w:rsidRPr="009A6AAD" w:rsidRDefault="00E41558" w:rsidP="00E41558">
      <w:pPr>
        <w:pStyle w:val="Beschriftung"/>
        <w:jc w:val="left"/>
      </w:pPr>
    </w:p>
    <w:p w14:paraId="68B66CE9" w14:textId="32C50A7C" w:rsidR="00D20BEF" w:rsidRPr="009A6AAD" w:rsidRDefault="00E41558" w:rsidP="005A4CA8">
      <w:pPr>
        <w:rPr>
          <w:color w:val="auto"/>
          <w:sz w:val="20"/>
          <w:szCs w:val="20"/>
        </w:rPr>
      </w:pPr>
      <w:r w:rsidRPr="009A6AAD">
        <w:rPr>
          <w:color w:val="auto"/>
          <w:sz w:val="20"/>
          <w:szCs w:val="20"/>
        </w:rPr>
        <w:br w:type="page"/>
      </w:r>
    </w:p>
    <w:p w14:paraId="132BF84F" w14:textId="77777777" w:rsidR="00D36204" w:rsidRPr="009A6AAD" w:rsidRDefault="00D36204" w:rsidP="00D36204">
      <w:pPr>
        <w:pStyle w:val="02Flietext"/>
      </w:pPr>
    </w:p>
    <w:p w14:paraId="4AF66D74" w14:textId="6939C7F4" w:rsidR="000C1F28" w:rsidRPr="009A6AAD" w:rsidRDefault="00BD2530" w:rsidP="000C1F28">
      <w:pPr>
        <w:keepNext/>
        <w:spacing w:line="312" w:lineRule="auto"/>
      </w:pPr>
      <w:r w:rsidRPr="009A6AAD">
        <w:rPr>
          <w:noProof/>
          <w:lang w:val="de-DE" w:eastAsia="de-DE"/>
        </w:rPr>
        <w:drawing>
          <wp:inline distT="0" distB="0" distL="0" distR="0" wp14:anchorId="68B8D2ED" wp14:editId="3912ADF6">
            <wp:extent cx="5039995" cy="2971165"/>
            <wp:effectExtent l="0" t="0" r="8255" b="63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1E204" w14:textId="0DE1275A" w:rsidR="000C1F28" w:rsidRPr="009A6AAD" w:rsidRDefault="000C1F28" w:rsidP="000C1F28">
      <w:pPr>
        <w:pStyle w:val="Beschriftung"/>
        <w:jc w:val="left"/>
      </w:pPr>
      <w:bookmarkStart w:id="1" w:name="_Hlk57210975"/>
      <w:r w:rsidRPr="009A6AAD">
        <w:t>Figure</w:t>
      </w:r>
      <w:r w:rsidR="007646E5" w:rsidRPr="009A6AAD">
        <w:t>SI</w:t>
      </w:r>
      <w:r w:rsidR="00DA5A54" w:rsidRPr="009A6AAD">
        <w:t>2</w:t>
      </w:r>
      <w:r w:rsidRPr="009A6AAD">
        <w:t xml:space="preserve">: </w:t>
      </w:r>
      <w:r w:rsidR="00032E17" w:rsidRPr="009A6AAD">
        <w:t xml:space="preserve">CRT-D Kaplan-Meier curve for </w:t>
      </w:r>
      <w:r w:rsidRPr="009A6AAD">
        <w:t xml:space="preserve">death </w:t>
      </w:r>
      <w:r w:rsidR="001C6CC6" w:rsidRPr="009A6AAD">
        <w:t xml:space="preserve">in patients </w:t>
      </w:r>
      <w:r w:rsidRPr="009A6AAD">
        <w:t>without any HF hospitalisation</w:t>
      </w:r>
      <w:r w:rsidR="00032E17" w:rsidRPr="009A6AAD">
        <w:t xml:space="preserve"> and </w:t>
      </w:r>
      <w:r w:rsidR="00592EDB" w:rsidRPr="009A6AAD">
        <w:t xml:space="preserve">estimated parametric </w:t>
      </w:r>
      <w:r w:rsidR="00032E17" w:rsidRPr="009A6AAD">
        <w:t xml:space="preserve">survival </w:t>
      </w:r>
      <w:r w:rsidR="00592EDB" w:rsidRPr="009A6AAD">
        <w:t xml:space="preserve">curves </w:t>
      </w:r>
      <w:r w:rsidR="00032E17" w:rsidRPr="009A6AAD">
        <w:t>for CRT-D patients for different distributions</w:t>
      </w:r>
      <w:r w:rsidR="007555C6" w:rsidRPr="009A6AAD">
        <w:t xml:space="preserve"> (n=2,726)</w:t>
      </w:r>
    </w:p>
    <w:bookmarkEnd w:id="1"/>
    <w:p w14:paraId="37180948" w14:textId="3BED17AD" w:rsidR="000C1F28" w:rsidRPr="009A6AAD" w:rsidRDefault="00BD2530" w:rsidP="000C1F28">
      <w:pPr>
        <w:keepNext/>
        <w:spacing w:line="312" w:lineRule="auto"/>
      </w:pPr>
      <w:r w:rsidRPr="009A6AAD">
        <w:rPr>
          <w:noProof/>
          <w:lang w:val="de-DE" w:eastAsia="de-DE"/>
        </w:rPr>
        <w:drawing>
          <wp:inline distT="0" distB="0" distL="0" distR="0" wp14:anchorId="11B2091D" wp14:editId="32BD6FFA">
            <wp:extent cx="5039995" cy="2929890"/>
            <wp:effectExtent l="0" t="0" r="8255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9AD56" w14:textId="4A8D006F" w:rsidR="00032E17" w:rsidRPr="009A6AAD" w:rsidRDefault="000C1F28" w:rsidP="00032E17">
      <w:pPr>
        <w:pStyle w:val="Beschriftung"/>
        <w:jc w:val="left"/>
      </w:pPr>
      <w:r w:rsidRPr="009A6AAD">
        <w:t>Figure</w:t>
      </w:r>
      <w:r w:rsidR="007646E5" w:rsidRPr="009A6AAD">
        <w:t>SI</w:t>
      </w:r>
      <w:r w:rsidR="00DA5A54" w:rsidRPr="009A6AAD">
        <w:t>3</w:t>
      </w:r>
      <w:r w:rsidRPr="009A6AAD">
        <w:t xml:space="preserve">: </w:t>
      </w:r>
      <w:r w:rsidR="00032E17" w:rsidRPr="009A6AAD">
        <w:t xml:space="preserve">CRT-D Kaplan-Meier curve for death </w:t>
      </w:r>
      <w:r w:rsidR="001C6CC6" w:rsidRPr="009A6AAD">
        <w:t xml:space="preserve">in patients </w:t>
      </w:r>
      <w:r w:rsidR="00032E17" w:rsidRPr="009A6AAD">
        <w:t xml:space="preserve">with </w:t>
      </w:r>
      <w:r w:rsidR="00492C91" w:rsidRPr="009A6AAD">
        <w:t xml:space="preserve">one </w:t>
      </w:r>
      <w:r w:rsidR="00032E17" w:rsidRPr="009A6AAD">
        <w:t xml:space="preserve">HF hospitalisation </w:t>
      </w:r>
      <w:r w:rsidR="001C6CC6" w:rsidRPr="009A6AAD">
        <w:t xml:space="preserve">after CRT implantation </w:t>
      </w:r>
      <w:r w:rsidR="00032E17" w:rsidRPr="009A6AAD">
        <w:t>and computed survival for CRT-D patients for different distributions</w:t>
      </w:r>
      <w:r w:rsidR="007555C6" w:rsidRPr="009A6AAD">
        <w:t xml:space="preserve"> (n=843)</w:t>
      </w:r>
    </w:p>
    <w:p w14:paraId="4FE2ACE7" w14:textId="5D0F035C" w:rsidR="000C1F28" w:rsidRPr="009A6AAD" w:rsidRDefault="005C2429" w:rsidP="000C1F28">
      <w:pPr>
        <w:keepNext/>
        <w:spacing w:line="312" w:lineRule="auto"/>
      </w:pPr>
      <w:r w:rsidRPr="009A6AAD">
        <w:rPr>
          <w:noProof/>
          <w:lang w:val="de-DE" w:eastAsia="de-DE"/>
        </w:rPr>
        <w:lastRenderedPageBreak/>
        <w:drawing>
          <wp:inline distT="0" distB="0" distL="0" distR="0" wp14:anchorId="2400C0DB" wp14:editId="3F2CB662">
            <wp:extent cx="5039995" cy="2969260"/>
            <wp:effectExtent l="0" t="0" r="8255" b="254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002AB" w14:textId="75F002DD" w:rsidR="000C1F28" w:rsidRPr="009A6AAD" w:rsidRDefault="000C1F28" w:rsidP="000C1F28">
      <w:pPr>
        <w:pStyle w:val="Beschriftung"/>
        <w:jc w:val="left"/>
      </w:pPr>
      <w:r w:rsidRPr="009A6AAD">
        <w:t xml:space="preserve">Figure </w:t>
      </w:r>
      <w:r w:rsidR="007646E5" w:rsidRPr="009A6AAD">
        <w:t>SI</w:t>
      </w:r>
      <w:r w:rsidR="00DA5A54" w:rsidRPr="009A6AAD">
        <w:t>4</w:t>
      </w:r>
      <w:r w:rsidRPr="009A6AAD">
        <w:t xml:space="preserve">: </w:t>
      </w:r>
      <w:r w:rsidR="00032E17" w:rsidRPr="009A6AAD">
        <w:t>CRT-D</w:t>
      </w:r>
      <w:r w:rsidR="001510C3" w:rsidRPr="009A6AAD">
        <w:t xml:space="preserve"> Kaplan-Meier</w:t>
      </w:r>
      <w:r w:rsidR="00032E17" w:rsidRPr="009A6AAD">
        <w:t xml:space="preserve"> curve for </w:t>
      </w:r>
      <w:r w:rsidRPr="009A6AAD">
        <w:t>the first heart failure hospitalisation</w:t>
      </w:r>
      <w:r w:rsidR="001510C3" w:rsidRPr="009A6AAD">
        <w:t xml:space="preserve"> after CRT implantation</w:t>
      </w:r>
      <w:r w:rsidR="00032E17" w:rsidRPr="009A6AAD">
        <w:t xml:space="preserve"> and computed time for the first hospitalisation for CRT-D patients for different distributions</w:t>
      </w:r>
      <w:r w:rsidR="007555C6" w:rsidRPr="009A6AAD">
        <w:t xml:space="preserve"> (n=3,569)</w:t>
      </w:r>
    </w:p>
    <w:p w14:paraId="4658C8B0" w14:textId="77777777" w:rsidR="00032E17" w:rsidRPr="009A6AAD" w:rsidRDefault="00032E17" w:rsidP="00032E17">
      <w:pPr>
        <w:pStyle w:val="02Flietext"/>
      </w:pPr>
    </w:p>
    <w:p w14:paraId="67A0AE27" w14:textId="756BACCF" w:rsidR="000C1F28" w:rsidRPr="009A6AAD" w:rsidRDefault="005C2429" w:rsidP="000C1F28">
      <w:pPr>
        <w:keepNext/>
        <w:spacing w:line="312" w:lineRule="auto"/>
      </w:pPr>
      <w:r w:rsidRPr="009A6AAD">
        <w:rPr>
          <w:noProof/>
          <w:lang w:val="de-DE" w:eastAsia="de-DE"/>
        </w:rPr>
        <w:drawing>
          <wp:inline distT="0" distB="0" distL="0" distR="0" wp14:anchorId="3ED164DB" wp14:editId="774AE2B3">
            <wp:extent cx="5039995" cy="2920365"/>
            <wp:effectExtent l="0" t="0" r="8255" b="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F38C6" w14:textId="0808C052" w:rsidR="00C51918" w:rsidRPr="009A6AAD" w:rsidRDefault="000C1F28" w:rsidP="002477C9">
      <w:pPr>
        <w:pStyle w:val="Beschriftung"/>
        <w:jc w:val="left"/>
      </w:pPr>
      <w:r w:rsidRPr="009A6AAD">
        <w:t>Figure</w:t>
      </w:r>
      <w:r w:rsidR="007646E5" w:rsidRPr="009A6AAD">
        <w:t xml:space="preserve"> SI</w:t>
      </w:r>
      <w:r w:rsidR="00DA5A54" w:rsidRPr="009A6AAD">
        <w:t>5</w:t>
      </w:r>
      <w:r w:rsidRPr="009A6AAD">
        <w:t xml:space="preserve">: </w:t>
      </w:r>
      <w:r w:rsidR="00032E17" w:rsidRPr="009A6AAD">
        <w:t xml:space="preserve">CRT-D </w:t>
      </w:r>
      <w:r w:rsidR="001510C3" w:rsidRPr="009A6AAD">
        <w:t xml:space="preserve">Kaplan-Meier </w:t>
      </w:r>
      <w:r w:rsidR="00032E17" w:rsidRPr="009A6AAD">
        <w:t xml:space="preserve">curve for further heart failure hospitalisations </w:t>
      </w:r>
      <w:r w:rsidR="001510C3" w:rsidRPr="009A6AAD">
        <w:t xml:space="preserve">after the first HF hospitalisation </w:t>
      </w:r>
      <w:r w:rsidR="00032E17" w:rsidRPr="009A6AAD">
        <w:t>and computed time for further hospitalisation for CRT-D patients for different distributions</w:t>
      </w:r>
      <w:r w:rsidR="007555C6" w:rsidRPr="009A6AAD">
        <w:t xml:space="preserve"> (n=843)</w:t>
      </w:r>
    </w:p>
    <w:p w14:paraId="305F44C0" w14:textId="6A0A3709" w:rsidR="00EC2188" w:rsidRPr="009A6AAD" w:rsidRDefault="00EC2188">
      <w:pPr>
        <w:rPr>
          <w:color w:val="auto"/>
          <w:sz w:val="20"/>
          <w:szCs w:val="20"/>
        </w:rPr>
      </w:pPr>
      <w:r w:rsidRPr="009A6AAD">
        <w:br w:type="page"/>
      </w:r>
    </w:p>
    <w:p w14:paraId="6DEB40A6" w14:textId="008F7CE5" w:rsidR="00EC2188" w:rsidRPr="009A6AAD" w:rsidRDefault="006B3496" w:rsidP="00EC2188">
      <w:pPr>
        <w:pStyle w:val="Beschriftung"/>
        <w:keepNext/>
        <w:jc w:val="left"/>
      </w:pPr>
      <w:r w:rsidRPr="009A6AAD">
        <w:rPr>
          <w:noProof/>
        </w:rPr>
        <w:lastRenderedPageBreak/>
        <w:drawing>
          <wp:inline distT="0" distB="0" distL="0" distR="0" wp14:anchorId="6A445635" wp14:editId="185B45BF">
            <wp:extent cx="5036185" cy="41148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E4710" w14:textId="6865A585" w:rsidR="000C1F28" w:rsidRPr="009A6AAD" w:rsidRDefault="00EC2188" w:rsidP="00EC2188">
      <w:pPr>
        <w:pStyle w:val="Beschriftung"/>
        <w:jc w:val="left"/>
      </w:pPr>
      <w:r w:rsidRPr="009A6AAD">
        <w:t>Figure SI6: Tornado chart</w:t>
      </w:r>
    </w:p>
    <w:p w14:paraId="74F41B0A" w14:textId="3B2E6CBC" w:rsidR="00EC2188" w:rsidRPr="00907D39" w:rsidRDefault="00EC2188" w:rsidP="00EC2188">
      <w:pPr>
        <w:pStyle w:val="02Flietext"/>
        <w:spacing w:line="240" w:lineRule="auto"/>
      </w:pPr>
      <w:r w:rsidRPr="009A6AAD">
        <w:t>Abbreviations: CRT-P = cardiac biventricular pacemaker; CRT-D = cardiac biventricular defibrillator</w:t>
      </w:r>
      <w:r w:rsidR="006B3496" w:rsidRPr="009A6AAD">
        <w:t>, HR = hazard</w:t>
      </w:r>
      <w:r w:rsidR="00FB6CA3">
        <w:t xml:space="preserve"> r</w:t>
      </w:r>
      <w:r w:rsidR="006B3496" w:rsidRPr="009A6AAD">
        <w:t>atio</w:t>
      </w:r>
    </w:p>
    <w:p w14:paraId="1E8BD196" w14:textId="77777777" w:rsidR="00EC2188" w:rsidRPr="00EC2188" w:rsidRDefault="00EC2188" w:rsidP="00EC2188">
      <w:pPr>
        <w:pStyle w:val="02Flietext"/>
      </w:pPr>
    </w:p>
    <w:sectPr w:rsidR="00EC2188" w:rsidRPr="00EC2188" w:rsidSect="00C7650A">
      <w:footerReference w:type="default" r:id="rId14"/>
      <w:footerReference w:type="first" r:id="rId15"/>
      <w:pgSz w:w="11906" w:h="16838"/>
      <w:pgMar w:top="1418" w:right="226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DA6F8" w14:textId="77777777" w:rsidR="00BE7C06" w:rsidRPr="003A2A29" w:rsidRDefault="00BE7C06" w:rsidP="00045723">
      <w:pPr>
        <w:pStyle w:val="03TabelleText10pt"/>
        <w:rPr>
          <w:sz w:val="24"/>
        </w:rPr>
      </w:pPr>
      <w:r>
        <w:separator/>
      </w:r>
    </w:p>
  </w:endnote>
  <w:endnote w:type="continuationSeparator" w:id="0">
    <w:p w14:paraId="224D2EB9" w14:textId="77777777" w:rsidR="00BE7C06" w:rsidRPr="003A2A29" w:rsidRDefault="00BE7C06" w:rsidP="00045723">
      <w:pPr>
        <w:pStyle w:val="03TabelleText10pt"/>
        <w:rPr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5190406"/>
      <w:docPartObj>
        <w:docPartGallery w:val="Page Numbers (Bottom of Page)"/>
        <w:docPartUnique/>
      </w:docPartObj>
    </w:sdtPr>
    <w:sdtEndPr/>
    <w:sdtContent>
      <w:p w14:paraId="09C20CFA" w14:textId="393E9AD7" w:rsidR="00205FA2" w:rsidRDefault="00205FA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2ED60F5D" w14:textId="1366B4D5" w:rsidR="00205FA2" w:rsidRDefault="00205FA2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E5387" w14:textId="17C069AB" w:rsidR="00205FA2" w:rsidRDefault="00205FA2">
    <w:pPr>
      <w:pStyle w:val="Fuzeile"/>
      <w:jc w:val="right"/>
    </w:pPr>
  </w:p>
  <w:p w14:paraId="6362FE7F" w14:textId="77777777" w:rsidR="00205FA2" w:rsidRDefault="00205F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51252" w14:textId="77777777" w:rsidR="00BE7C06" w:rsidRPr="003A2A29" w:rsidRDefault="00BE7C06" w:rsidP="00045723">
      <w:pPr>
        <w:pStyle w:val="03TabelleText10pt"/>
        <w:rPr>
          <w:sz w:val="24"/>
        </w:rPr>
      </w:pPr>
      <w:r>
        <w:separator/>
      </w:r>
    </w:p>
  </w:footnote>
  <w:footnote w:type="continuationSeparator" w:id="0">
    <w:p w14:paraId="2EE8773F" w14:textId="77777777" w:rsidR="00BE7C06" w:rsidRPr="003A2A29" w:rsidRDefault="00BE7C06" w:rsidP="00045723">
      <w:pPr>
        <w:pStyle w:val="03TabelleText10pt"/>
        <w:rPr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76A86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281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A66F0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D14A6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AC68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3451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5C95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8C20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18E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5EA8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065CF"/>
    <w:multiLevelType w:val="hybridMultilevel"/>
    <w:tmpl w:val="AC444F96"/>
    <w:lvl w:ilvl="0" w:tplc="06702F6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3C0F4F"/>
    <w:multiLevelType w:val="hybridMultilevel"/>
    <w:tmpl w:val="D92050CC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A9C220E"/>
    <w:multiLevelType w:val="hybridMultilevel"/>
    <w:tmpl w:val="4ACCD55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0CDC1811"/>
    <w:multiLevelType w:val="hybridMultilevel"/>
    <w:tmpl w:val="E9D4165C"/>
    <w:lvl w:ilvl="0" w:tplc="354AB7C6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7E663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86AE24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164104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2EB998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5A8749E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540D9C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4C75D8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5E54E2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44C96"/>
    <w:multiLevelType w:val="hybridMultilevel"/>
    <w:tmpl w:val="6C5A5A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2B0321"/>
    <w:multiLevelType w:val="hybridMultilevel"/>
    <w:tmpl w:val="73366B5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A474C59"/>
    <w:multiLevelType w:val="hybridMultilevel"/>
    <w:tmpl w:val="79065E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7D00CB"/>
    <w:multiLevelType w:val="hybridMultilevel"/>
    <w:tmpl w:val="FAC4E48C"/>
    <w:lvl w:ilvl="0" w:tplc="0407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8" w15:restartNumberingAfterBreak="0">
    <w:nsid w:val="210625E1"/>
    <w:multiLevelType w:val="hybridMultilevel"/>
    <w:tmpl w:val="CA3E69B2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84237CC"/>
    <w:multiLevelType w:val="multilevel"/>
    <w:tmpl w:val="BDF4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CB2DE8"/>
    <w:multiLevelType w:val="hybridMultilevel"/>
    <w:tmpl w:val="C818B5AC"/>
    <w:lvl w:ilvl="0" w:tplc="0407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2C1307EA"/>
    <w:multiLevelType w:val="hybridMultilevel"/>
    <w:tmpl w:val="9E082EC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213366"/>
    <w:multiLevelType w:val="hybridMultilevel"/>
    <w:tmpl w:val="30FA6264"/>
    <w:lvl w:ilvl="0" w:tplc="2774E1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A25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3E10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3CB6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E0D5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6A7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444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A040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5A8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3D07647"/>
    <w:multiLevelType w:val="hybridMultilevel"/>
    <w:tmpl w:val="424E20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9218C8"/>
    <w:multiLevelType w:val="hybridMultilevel"/>
    <w:tmpl w:val="902A2A10"/>
    <w:lvl w:ilvl="0" w:tplc="51BAB74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C6A7F28"/>
    <w:multiLevelType w:val="hybridMultilevel"/>
    <w:tmpl w:val="E766F080"/>
    <w:lvl w:ilvl="0" w:tplc="01B84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7483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E21B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D85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12D2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EA0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03B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727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6E3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EF751E8"/>
    <w:multiLevelType w:val="hybridMultilevel"/>
    <w:tmpl w:val="D2F20C12"/>
    <w:lvl w:ilvl="0" w:tplc="8DB26D4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4E6A02"/>
    <w:multiLevelType w:val="hybridMultilevel"/>
    <w:tmpl w:val="BFD4E264"/>
    <w:lvl w:ilvl="0" w:tplc="0407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436C5881"/>
    <w:multiLevelType w:val="hybridMultilevel"/>
    <w:tmpl w:val="4E2C3F0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38C12AF"/>
    <w:multiLevelType w:val="hybridMultilevel"/>
    <w:tmpl w:val="FB56D59A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4B64A88"/>
    <w:multiLevelType w:val="multilevel"/>
    <w:tmpl w:val="0BE46E78"/>
    <w:styleLink w:val="Nummerierung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31" w15:restartNumberingAfterBreak="0">
    <w:nsid w:val="4C5053DC"/>
    <w:multiLevelType w:val="hybridMultilevel"/>
    <w:tmpl w:val="D12CFC6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7D0B61"/>
    <w:multiLevelType w:val="hybridMultilevel"/>
    <w:tmpl w:val="B06A3E00"/>
    <w:lvl w:ilvl="0" w:tplc="004CC032">
      <w:numFmt w:val="bullet"/>
      <w:pStyle w:val="05Aufzhlung"/>
      <w:lvlText w:val="–"/>
      <w:lvlJc w:val="left"/>
      <w:pPr>
        <w:ind w:left="720" w:hanging="360"/>
      </w:pPr>
      <w:rPr>
        <w:rFonts w:ascii="Times" w:eastAsia="Times New Roman" w:hAnsi="Time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EE18E5"/>
    <w:multiLevelType w:val="hybridMultilevel"/>
    <w:tmpl w:val="7604EDC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214121D"/>
    <w:multiLevelType w:val="hybridMultilevel"/>
    <w:tmpl w:val="1966C6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FA5820"/>
    <w:multiLevelType w:val="hybridMultilevel"/>
    <w:tmpl w:val="BB508CC6"/>
    <w:lvl w:ilvl="0" w:tplc="D402ED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D6254"/>
    <w:multiLevelType w:val="hybridMultilevel"/>
    <w:tmpl w:val="7E68F882"/>
    <w:lvl w:ilvl="0" w:tplc="771CCD38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D394F"/>
    <w:multiLevelType w:val="hybridMultilevel"/>
    <w:tmpl w:val="2E0AA672"/>
    <w:lvl w:ilvl="0" w:tplc="3586B4A8">
      <w:start w:val="3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6EE6434B"/>
    <w:multiLevelType w:val="multilevel"/>
    <w:tmpl w:val="B5D4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08F67DA"/>
    <w:multiLevelType w:val="multilevel"/>
    <w:tmpl w:val="BD98F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FC37B5"/>
    <w:multiLevelType w:val="hybridMultilevel"/>
    <w:tmpl w:val="B426B3F8"/>
    <w:lvl w:ilvl="0" w:tplc="E62E12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B2FF2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65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D425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AE0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2A3B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61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BC7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3EE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6556B89"/>
    <w:multiLevelType w:val="hybridMultilevel"/>
    <w:tmpl w:val="1374B49C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9103FD6"/>
    <w:multiLevelType w:val="hybridMultilevel"/>
    <w:tmpl w:val="7ACC5E54"/>
    <w:lvl w:ilvl="0" w:tplc="45DEA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E05A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F0CF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6EE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9C0D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26D8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184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7CA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CCC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79225DDD"/>
    <w:multiLevelType w:val="hybridMultilevel"/>
    <w:tmpl w:val="66344E0C"/>
    <w:lvl w:ilvl="0" w:tplc="74C29A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2C34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A6F0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803B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9A6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5411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60C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FADC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5054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9935EE1"/>
    <w:multiLevelType w:val="hybridMultilevel"/>
    <w:tmpl w:val="46AC875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9C84D15"/>
    <w:multiLevelType w:val="hybridMultilevel"/>
    <w:tmpl w:val="AE8EEA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684179"/>
    <w:multiLevelType w:val="hybridMultilevel"/>
    <w:tmpl w:val="89ECA10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A24EF"/>
    <w:multiLevelType w:val="hybridMultilevel"/>
    <w:tmpl w:val="2DD6D01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46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40"/>
  </w:num>
  <w:num w:numId="15">
    <w:abstractNumId w:val="25"/>
  </w:num>
  <w:num w:numId="16">
    <w:abstractNumId w:val="31"/>
  </w:num>
  <w:num w:numId="17">
    <w:abstractNumId w:val="34"/>
  </w:num>
  <w:num w:numId="18">
    <w:abstractNumId w:val="43"/>
  </w:num>
  <w:num w:numId="19">
    <w:abstractNumId w:val="22"/>
  </w:num>
  <w:num w:numId="20">
    <w:abstractNumId w:val="42"/>
  </w:num>
  <w:num w:numId="21">
    <w:abstractNumId w:val="13"/>
  </w:num>
  <w:num w:numId="22">
    <w:abstractNumId w:val="14"/>
  </w:num>
  <w:num w:numId="23">
    <w:abstractNumId w:val="29"/>
  </w:num>
  <w:num w:numId="24">
    <w:abstractNumId w:val="10"/>
  </w:num>
  <w:num w:numId="25">
    <w:abstractNumId w:val="39"/>
  </w:num>
  <w:num w:numId="26">
    <w:abstractNumId w:val="38"/>
  </w:num>
  <w:num w:numId="27">
    <w:abstractNumId w:val="19"/>
  </w:num>
  <w:num w:numId="28">
    <w:abstractNumId w:val="24"/>
  </w:num>
  <w:num w:numId="29">
    <w:abstractNumId w:val="35"/>
  </w:num>
  <w:num w:numId="30">
    <w:abstractNumId w:val="23"/>
  </w:num>
  <w:num w:numId="31">
    <w:abstractNumId w:val="26"/>
  </w:num>
  <w:num w:numId="32">
    <w:abstractNumId w:val="16"/>
  </w:num>
  <w:num w:numId="33">
    <w:abstractNumId w:val="45"/>
  </w:num>
  <w:num w:numId="34">
    <w:abstractNumId w:val="21"/>
  </w:num>
  <w:num w:numId="35">
    <w:abstractNumId w:val="11"/>
  </w:num>
  <w:num w:numId="36">
    <w:abstractNumId w:val="20"/>
  </w:num>
  <w:num w:numId="37">
    <w:abstractNumId w:val="28"/>
  </w:num>
  <w:num w:numId="38">
    <w:abstractNumId w:val="18"/>
  </w:num>
  <w:num w:numId="39">
    <w:abstractNumId w:val="12"/>
  </w:num>
  <w:num w:numId="40">
    <w:abstractNumId w:val="41"/>
  </w:num>
  <w:num w:numId="41">
    <w:abstractNumId w:val="15"/>
  </w:num>
  <w:num w:numId="42">
    <w:abstractNumId w:val="44"/>
  </w:num>
  <w:num w:numId="43">
    <w:abstractNumId w:val="33"/>
  </w:num>
  <w:num w:numId="44">
    <w:abstractNumId w:val="17"/>
  </w:num>
  <w:num w:numId="45">
    <w:abstractNumId w:val="27"/>
  </w:num>
  <w:num w:numId="46">
    <w:abstractNumId w:val="36"/>
  </w:num>
  <w:num w:numId="47">
    <w:abstractNumId w:val="37"/>
  </w:num>
  <w:num w:numId="48">
    <w:abstractNumId w:val="4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wM7EwMDU1MrEwNTVW0lEKTi0uzszPAykwqQUArsf94ywAAAA="/>
  </w:docVars>
  <w:rsids>
    <w:rsidRoot w:val="00473E0D"/>
    <w:rsid w:val="000004CC"/>
    <w:rsid w:val="0000082D"/>
    <w:rsid w:val="000014C9"/>
    <w:rsid w:val="00001DC2"/>
    <w:rsid w:val="00001F06"/>
    <w:rsid w:val="000026CC"/>
    <w:rsid w:val="00002812"/>
    <w:rsid w:val="00002D2A"/>
    <w:rsid w:val="000032D5"/>
    <w:rsid w:val="00003653"/>
    <w:rsid w:val="00003A2F"/>
    <w:rsid w:val="00003D86"/>
    <w:rsid w:val="00003F66"/>
    <w:rsid w:val="00004261"/>
    <w:rsid w:val="0000460A"/>
    <w:rsid w:val="00004BFA"/>
    <w:rsid w:val="00005115"/>
    <w:rsid w:val="0000528B"/>
    <w:rsid w:val="0000690B"/>
    <w:rsid w:val="00006A4F"/>
    <w:rsid w:val="00006A93"/>
    <w:rsid w:val="000070B7"/>
    <w:rsid w:val="000074A4"/>
    <w:rsid w:val="000076D9"/>
    <w:rsid w:val="00007767"/>
    <w:rsid w:val="00010BE0"/>
    <w:rsid w:val="000112FA"/>
    <w:rsid w:val="00011830"/>
    <w:rsid w:val="00011D72"/>
    <w:rsid w:val="000123FB"/>
    <w:rsid w:val="00012C4E"/>
    <w:rsid w:val="00012D16"/>
    <w:rsid w:val="00012EF6"/>
    <w:rsid w:val="00013619"/>
    <w:rsid w:val="000137CE"/>
    <w:rsid w:val="00013A97"/>
    <w:rsid w:val="000148F4"/>
    <w:rsid w:val="00014B63"/>
    <w:rsid w:val="00015CA2"/>
    <w:rsid w:val="00016136"/>
    <w:rsid w:val="0001666A"/>
    <w:rsid w:val="00016BE9"/>
    <w:rsid w:val="00016EAE"/>
    <w:rsid w:val="000204F5"/>
    <w:rsid w:val="00020538"/>
    <w:rsid w:val="0002057F"/>
    <w:rsid w:val="00020DC3"/>
    <w:rsid w:val="00021A77"/>
    <w:rsid w:val="00022083"/>
    <w:rsid w:val="000226AD"/>
    <w:rsid w:val="000229C8"/>
    <w:rsid w:val="00022BB6"/>
    <w:rsid w:val="00023250"/>
    <w:rsid w:val="000232C8"/>
    <w:rsid w:val="00023462"/>
    <w:rsid w:val="00023613"/>
    <w:rsid w:val="000240A1"/>
    <w:rsid w:val="000244EA"/>
    <w:rsid w:val="00024514"/>
    <w:rsid w:val="000247C6"/>
    <w:rsid w:val="000247D2"/>
    <w:rsid w:val="00024964"/>
    <w:rsid w:val="00024AE1"/>
    <w:rsid w:val="0002505A"/>
    <w:rsid w:val="00025229"/>
    <w:rsid w:val="00026057"/>
    <w:rsid w:val="00026315"/>
    <w:rsid w:val="00026333"/>
    <w:rsid w:val="0002694F"/>
    <w:rsid w:val="00026C5D"/>
    <w:rsid w:val="00027030"/>
    <w:rsid w:val="00027A91"/>
    <w:rsid w:val="000306F8"/>
    <w:rsid w:val="00031F31"/>
    <w:rsid w:val="000324CE"/>
    <w:rsid w:val="00032E17"/>
    <w:rsid w:val="000331C5"/>
    <w:rsid w:val="000337B6"/>
    <w:rsid w:val="00033AB0"/>
    <w:rsid w:val="00033D8F"/>
    <w:rsid w:val="000346AB"/>
    <w:rsid w:val="00034857"/>
    <w:rsid w:val="00034C2F"/>
    <w:rsid w:val="00034C53"/>
    <w:rsid w:val="00035017"/>
    <w:rsid w:val="0003577B"/>
    <w:rsid w:val="000357E4"/>
    <w:rsid w:val="00035DA6"/>
    <w:rsid w:val="000360FC"/>
    <w:rsid w:val="00036334"/>
    <w:rsid w:val="00036343"/>
    <w:rsid w:val="00036716"/>
    <w:rsid w:val="0003695E"/>
    <w:rsid w:val="00036CE2"/>
    <w:rsid w:val="00036EDE"/>
    <w:rsid w:val="000371A9"/>
    <w:rsid w:val="00037501"/>
    <w:rsid w:val="00037C0E"/>
    <w:rsid w:val="00037E78"/>
    <w:rsid w:val="0004017D"/>
    <w:rsid w:val="00040946"/>
    <w:rsid w:val="00041CD9"/>
    <w:rsid w:val="00041CFE"/>
    <w:rsid w:val="0004231D"/>
    <w:rsid w:val="000427C4"/>
    <w:rsid w:val="000428C1"/>
    <w:rsid w:val="00042944"/>
    <w:rsid w:val="00042D46"/>
    <w:rsid w:val="00043322"/>
    <w:rsid w:val="00043660"/>
    <w:rsid w:val="000438B2"/>
    <w:rsid w:val="000439FF"/>
    <w:rsid w:val="00043C6F"/>
    <w:rsid w:val="00043D55"/>
    <w:rsid w:val="000442F3"/>
    <w:rsid w:val="00044495"/>
    <w:rsid w:val="0004455D"/>
    <w:rsid w:val="0004470D"/>
    <w:rsid w:val="00044805"/>
    <w:rsid w:val="000451A7"/>
    <w:rsid w:val="000451AB"/>
    <w:rsid w:val="00045723"/>
    <w:rsid w:val="000458F0"/>
    <w:rsid w:val="0004598C"/>
    <w:rsid w:val="000463F8"/>
    <w:rsid w:val="0004645E"/>
    <w:rsid w:val="000465BA"/>
    <w:rsid w:val="00046FFD"/>
    <w:rsid w:val="00047628"/>
    <w:rsid w:val="000478E0"/>
    <w:rsid w:val="00050ECF"/>
    <w:rsid w:val="00051D22"/>
    <w:rsid w:val="000524A5"/>
    <w:rsid w:val="00052508"/>
    <w:rsid w:val="00052B9C"/>
    <w:rsid w:val="00052B9F"/>
    <w:rsid w:val="00052C44"/>
    <w:rsid w:val="00053C53"/>
    <w:rsid w:val="00054092"/>
    <w:rsid w:val="00054A80"/>
    <w:rsid w:val="00054F08"/>
    <w:rsid w:val="0005669A"/>
    <w:rsid w:val="00057A9C"/>
    <w:rsid w:val="00057FD5"/>
    <w:rsid w:val="00060003"/>
    <w:rsid w:val="00060081"/>
    <w:rsid w:val="0006036C"/>
    <w:rsid w:val="0006056D"/>
    <w:rsid w:val="00060813"/>
    <w:rsid w:val="00060B0A"/>
    <w:rsid w:val="000612F6"/>
    <w:rsid w:val="00061609"/>
    <w:rsid w:val="00061DD8"/>
    <w:rsid w:val="0006232C"/>
    <w:rsid w:val="000623C1"/>
    <w:rsid w:val="0006255A"/>
    <w:rsid w:val="000636F4"/>
    <w:rsid w:val="000639F4"/>
    <w:rsid w:val="00063D21"/>
    <w:rsid w:val="0006468D"/>
    <w:rsid w:val="00064969"/>
    <w:rsid w:val="00064D8B"/>
    <w:rsid w:val="00064F7B"/>
    <w:rsid w:val="00065956"/>
    <w:rsid w:val="00065B50"/>
    <w:rsid w:val="00066051"/>
    <w:rsid w:val="000664D3"/>
    <w:rsid w:val="000666DB"/>
    <w:rsid w:val="00066A48"/>
    <w:rsid w:val="00066D6E"/>
    <w:rsid w:val="000677E4"/>
    <w:rsid w:val="00067C2E"/>
    <w:rsid w:val="00067F9C"/>
    <w:rsid w:val="000709B5"/>
    <w:rsid w:val="00070ABC"/>
    <w:rsid w:val="00071312"/>
    <w:rsid w:val="00071971"/>
    <w:rsid w:val="00071A6B"/>
    <w:rsid w:val="00072103"/>
    <w:rsid w:val="000722CB"/>
    <w:rsid w:val="0007247C"/>
    <w:rsid w:val="00072B09"/>
    <w:rsid w:val="00072C70"/>
    <w:rsid w:val="0007304E"/>
    <w:rsid w:val="000733FD"/>
    <w:rsid w:val="00073A7C"/>
    <w:rsid w:val="00073B63"/>
    <w:rsid w:val="000741C0"/>
    <w:rsid w:val="00074C5D"/>
    <w:rsid w:val="00074D5F"/>
    <w:rsid w:val="000751AC"/>
    <w:rsid w:val="00075BFD"/>
    <w:rsid w:val="00076FD0"/>
    <w:rsid w:val="00077593"/>
    <w:rsid w:val="000776B8"/>
    <w:rsid w:val="00077789"/>
    <w:rsid w:val="0007795E"/>
    <w:rsid w:val="000779BB"/>
    <w:rsid w:val="00077F88"/>
    <w:rsid w:val="000803B2"/>
    <w:rsid w:val="000803C6"/>
    <w:rsid w:val="000809B1"/>
    <w:rsid w:val="00080A34"/>
    <w:rsid w:val="00080A4C"/>
    <w:rsid w:val="00080EAD"/>
    <w:rsid w:val="00080F57"/>
    <w:rsid w:val="00082077"/>
    <w:rsid w:val="000821B8"/>
    <w:rsid w:val="000823FA"/>
    <w:rsid w:val="00082AC5"/>
    <w:rsid w:val="00082D6A"/>
    <w:rsid w:val="000833B3"/>
    <w:rsid w:val="00083DC0"/>
    <w:rsid w:val="00084118"/>
    <w:rsid w:val="00084575"/>
    <w:rsid w:val="00085439"/>
    <w:rsid w:val="000865FE"/>
    <w:rsid w:val="000872D4"/>
    <w:rsid w:val="0009056A"/>
    <w:rsid w:val="00090A49"/>
    <w:rsid w:val="00091670"/>
    <w:rsid w:val="00091D9B"/>
    <w:rsid w:val="00091DC2"/>
    <w:rsid w:val="00092659"/>
    <w:rsid w:val="00092773"/>
    <w:rsid w:val="00093977"/>
    <w:rsid w:val="0009440F"/>
    <w:rsid w:val="0009497B"/>
    <w:rsid w:val="00094AB7"/>
    <w:rsid w:val="00094B2C"/>
    <w:rsid w:val="00095193"/>
    <w:rsid w:val="000957A7"/>
    <w:rsid w:val="000968D4"/>
    <w:rsid w:val="00096920"/>
    <w:rsid w:val="000972F0"/>
    <w:rsid w:val="00097543"/>
    <w:rsid w:val="00097648"/>
    <w:rsid w:val="00097A2A"/>
    <w:rsid w:val="00097C22"/>
    <w:rsid w:val="00097EFB"/>
    <w:rsid w:val="00097F5B"/>
    <w:rsid w:val="000A034A"/>
    <w:rsid w:val="000A0631"/>
    <w:rsid w:val="000A0AD2"/>
    <w:rsid w:val="000A0B92"/>
    <w:rsid w:val="000A11B5"/>
    <w:rsid w:val="000A13BE"/>
    <w:rsid w:val="000A152F"/>
    <w:rsid w:val="000A1604"/>
    <w:rsid w:val="000A1813"/>
    <w:rsid w:val="000A1A1C"/>
    <w:rsid w:val="000A21E5"/>
    <w:rsid w:val="000A2535"/>
    <w:rsid w:val="000A42F0"/>
    <w:rsid w:val="000A449A"/>
    <w:rsid w:val="000A4E1E"/>
    <w:rsid w:val="000A5101"/>
    <w:rsid w:val="000A588D"/>
    <w:rsid w:val="000A5E0B"/>
    <w:rsid w:val="000A6959"/>
    <w:rsid w:val="000A7019"/>
    <w:rsid w:val="000A75E1"/>
    <w:rsid w:val="000B06A7"/>
    <w:rsid w:val="000B0D35"/>
    <w:rsid w:val="000B0D53"/>
    <w:rsid w:val="000B0F12"/>
    <w:rsid w:val="000B1112"/>
    <w:rsid w:val="000B1777"/>
    <w:rsid w:val="000B1D6F"/>
    <w:rsid w:val="000B2265"/>
    <w:rsid w:val="000B25CE"/>
    <w:rsid w:val="000B28D4"/>
    <w:rsid w:val="000B2947"/>
    <w:rsid w:val="000B2AC5"/>
    <w:rsid w:val="000B2D80"/>
    <w:rsid w:val="000B2D97"/>
    <w:rsid w:val="000B305D"/>
    <w:rsid w:val="000B31F6"/>
    <w:rsid w:val="000B35F1"/>
    <w:rsid w:val="000B398C"/>
    <w:rsid w:val="000B4233"/>
    <w:rsid w:val="000B4D7F"/>
    <w:rsid w:val="000B5BB6"/>
    <w:rsid w:val="000B5E8A"/>
    <w:rsid w:val="000B68D2"/>
    <w:rsid w:val="000B6A64"/>
    <w:rsid w:val="000B76C1"/>
    <w:rsid w:val="000B7D4F"/>
    <w:rsid w:val="000C0025"/>
    <w:rsid w:val="000C03BF"/>
    <w:rsid w:val="000C04D3"/>
    <w:rsid w:val="000C0F86"/>
    <w:rsid w:val="000C1430"/>
    <w:rsid w:val="000C1F28"/>
    <w:rsid w:val="000C24AF"/>
    <w:rsid w:val="000C2ACD"/>
    <w:rsid w:val="000C2BAB"/>
    <w:rsid w:val="000C3DAA"/>
    <w:rsid w:val="000C3EEF"/>
    <w:rsid w:val="000C4A3E"/>
    <w:rsid w:val="000C4E61"/>
    <w:rsid w:val="000C57B2"/>
    <w:rsid w:val="000C5FF9"/>
    <w:rsid w:val="000C63C7"/>
    <w:rsid w:val="000C6540"/>
    <w:rsid w:val="000C6F9F"/>
    <w:rsid w:val="000C7090"/>
    <w:rsid w:val="000C74BB"/>
    <w:rsid w:val="000C7BDA"/>
    <w:rsid w:val="000D08B8"/>
    <w:rsid w:val="000D0925"/>
    <w:rsid w:val="000D0EB0"/>
    <w:rsid w:val="000D2724"/>
    <w:rsid w:val="000D2BD3"/>
    <w:rsid w:val="000D2FA2"/>
    <w:rsid w:val="000D3254"/>
    <w:rsid w:val="000D41B4"/>
    <w:rsid w:val="000D4272"/>
    <w:rsid w:val="000D4883"/>
    <w:rsid w:val="000D4924"/>
    <w:rsid w:val="000D4B2B"/>
    <w:rsid w:val="000D4D34"/>
    <w:rsid w:val="000D50BF"/>
    <w:rsid w:val="000D544C"/>
    <w:rsid w:val="000D585B"/>
    <w:rsid w:val="000D590A"/>
    <w:rsid w:val="000D59DD"/>
    <w:rsid w:val="000D5C8A"/>
    <w:rsid w:val="000D6C3E"/>
    <w:rsid w:val="000D707C"/>
    <w:rsid w:val="000D7B27"/>
    <w:rsid w:val="000D7C69"/>
    <w:rsid w:val="000E008C"/>
    <w:rsid w:val="000E117B"/>
    <w:rsid w:val="000E16D2"/>
    <w:rsid w:val="000E17DE"/>
    <w:rsid w:val="000E1E25"/>
    <w:rsid w:val="000E20D9"/>
    <w:rsid w:val="000E21DE"/>
    <w:rsid w:val="000E2667"/>
    <w:rsid w:val="000E2BED"/>
    <w:rsid w:val="000E2E07"/>
    <w:rsid w:val="000E31B6"/>
    <w:rsid w:val="000E3297"/>
    <w:rsid w:val="000E342F"/>
    <w:rsid w:val="000E34B1"/>
    <w:rsid w:val="000E377F"/>
    <w:rsid w:val="000E38FB"/>
    <w:rsid w:val="000E3A03"/>
    <w:rsid w:val="000E43C8"/>
    <w:rsid w:val="000E4B40"/>
    <w:rsid w:val="000E4E4E"/>
    <w:rsid w:val="000E57FE"/>
    <w:rsid w:val="000E59B2"/>
    <w:rsid w:val="000E5FAB"/>
    <w:rsid w:val="000E6C5B"/>
    <w:rsid w:val="000E72D3"/>
    <w:rsid w:val="000E7340"/>
    <w:rsid w:val="000E75FA"/>
    <w:rsid w:val="000E7C6A"/>
    <w:rsid w:val="000E7D0C"/>
    <w:rsid w:val="000F007F"/>
    <w:rsid w:val="000F02D5"/>
    <w:rsid w:val="000F0F08"/>
    <w:rsid w:val="000F1116"/>
    <w:rsid w:val="000F11CC"/>
    <w:rsid w:val="000F153A"/>
    <w:rsid w:val="000F1601"/>
    <w:rsid w:val="000F1700"/>
    <w:rsid w:val="000F215D"/>
    <w:rsid w:val="000F2C8B"/>
    <w:rsid w:val="000F34AF"/>
    <w:rsid w:val="000F35E2"/>
    <w:rsid w:val="000F37C0"/>
    <w:rsid w:val="000F3DFA"/>
    <w:rsid w:val="000F3F41"/>
    <w:rsid w:val="000F409A"/>
    <w:rsid w:val="000F444E"/>
    <w:rsid w:val="000F4A98"/>
    <w:rsid w:val="000F4F0D"/>
    <w:rsid w:val="000F56BD"/>
    <w:rsid w:val="000F67CD"/>
    <w:rsid w:val="000F6849"/>
    <w:rsid w:val="000F6ABC"/>
    <w:rsid w:val="000F6BCB"/>
    <w:rsid w:val="000F6CB2"/>
    <w:rsid w:val="000F6E23"/>
    <w:rsid w:val="000F7A56"/>
    <w:rsid w:val="001007CC"/>
    <w:rsid w:val="00100BBB"/>
    <w:rsid w:val="00101287"/>
    <w:rsid w:val="001012A2"/>
    <w:rsid w:val="00101BBF"/>
    <w:rsid w:val="001020F5"/>
    <w:rsid w:val="00102215"/>
    <w:rsid w:val="001024BF"/>
    <w:rsid w:val="00102593"/>
    <w:rsid w:val="00103261"/>
    <w:rsid w:val="00103D85"/>
    <w:rsid w:val="001041AF"/>
    <w:rsid w:val="00105591"/>
    <w:rsid w:val="001055CA"/>
    <w:rsid w:val="001057DE"/>
    <w:rsid w:val="001064BA"/>
    <w:rsid w:val="00106E52"/>
    <w:rsid w:val="00107046"/>
    <w:rsid w:val="001073FB"/>
    <w:rsid w:val="00107643"/>
    <w:rsid w:val="001077B7"/>
    <w:rsid w:val="00110275"/>
    <w:rsid w:val="0011090F"/>
    <w:rsid w:val="00111FFA"/>
    <w:rsid w:val="0011202A"/>
    <w:rsid w:val="001121A4"/>
    <w:rsid w:val="00112739"/>
    <w:rsid w:val="00112D17"/>
    <w:rsid w:val="00112FD7"/>
    <w:rsid w:val="00113169"/>
    <w:rsid w:val="00113633"/>
    <w:rsid w:val="001136DA"/>
    <w:rsid w:val="00113E56"/>
    <w:rsid w:val="0011530E"/>
    <w:rsid w:val="001153C8"/>
    <w:rsid w:val="00115484"/>
    <w:rsid w:val="00116086"/>
    <w:rsid w:val="001165C3"/>
    <w:rsid w:val="00116691"/>
    <w:rsid w:val="0011678A"/>
    <w:rsid w:val="00117530"/>
    <w:rsid w:val="00120053"/>
    <w:rsid w:val="001205B8"/>
    <w:rsid w:val="001207EC"/>
    <w:rsid w:val="0012095F"/>
    <w:rsid w:val="001211F8"/>
    <w:rsid w:val="001215ED"/>
    <w:rsid w:val="00121AEE"/>
    <w:rsid w:val="00121CE8"/>
    <w:rsid w:val="00121ED3"/>
    <w:rsid w:val="00122A9F"/>
    <w:rsid w:val="00123550"/>
    <w:rsid w:val="00123744"/>
    <w:rsid w:val="00123819"/>
    <w:rsid w:val="00123BF2"/>
    <w:rsid w:val="00123CA7"/>
    <w:rsid w:val="001240C7"/>
    <w:rsid w:val="00124360"/>
    <w:rsid w:val="00124728"/>
    <w:rsid w:val="001252C4"/>
    <w:rsid w:val="00125345"/>
    <w:rsid w:val="00125561"/>
    <w:rsid w:val="00125856"/>
    <w:rsid w:val="00125934"/>
    <w:rsid w:val="00126170"/>
    <w:rsid w:val="0012658E"/>
    <w:rsid w:val="0012668E"/>
    <w:rsid w:val="001269FB"/>
    <w:rsid w:val="00126CE9"/>
    <w:rsid w:val="00127BF0"/>
    <w:rsid w:val="00130047"/>
    <w:rsid w:val="0013073C"/>
    <w:rsid w:val="001314BD"/>
    <w:rsid w:val="00131B5A"/>
    <w:rsid w:val="00131B79"/>
    <w:rsid w:val="001323AF"/>
    <w:rsid w:val="00132FF8"/>
    <w:rsid w:val="001333D3"/>
    <w:rsid w:val="00133587"/>
    <w:rsid w:val="00133B19"/>
    <w:rsid w:val="00133D71"/>
    <w:rsid w:val="001343E1"/>
    <w:rsid w:val="00134413"/>
    <w:rsid w:val="00134696"/>
    <w:rsid w:val="001349FF"/>
    <w:rsid w:val="00134AD3"/>
    <w:rsid w:val="00134DAB"/>
    <w:rsid w:val="00135451"/>
    <w:rsid w:val="0013586D"/>
    <w:rsid w:val="00135C5A"/>
    <w:rsid w:val="00135E94"/>
    <w:rsid w:val="00136EE7"/>
    <w:rsid w:val="001376AD"/>
    <w:rsid w:val="00137896"/>
    <w:rsid w:val="001379EA"/>
    <w:rsid w:val="00140150"/>
    <w:rsid w:val="001407C9"/>
    <w:rsid w:val="00141283"/>
    <w:rsid w:val="001412AC"/>
    <w:rsid w:val="00141EA6"/>
    <w:rsid w:val="00142113"/>
    <w:rsid w:val="00142389"/>
    <w:rsid w:val="00142A70"/>
    <w:rsid w:val="00142BF5"/>
    <w:rsid w:val="00143506"/>
    <w:rsid w:val="0014453D"/>
    <w:rsid w:val="00144910"/>
    <w:rsid w:val="00145B34"/>
    <w:rsid w:val="00145CA5"/>
    <w:rsid w:val="00145D30"/>
    <w:rsid w:val="0014648F"/>
    <w:rsid w:val="00146B26"/>
    <w:rsid w:val="00146E1A"/>
    <w:rsid w:val="00146F92"/>
    <w:rsid w:val="00147941"/>
    <w:rsid w:val="00147AF9"/>
    <w:rsid w:val="00147C71"/>
    <w:rsid w:val="00150504"/>
    <w:rsid w:val="00150951"/>
    <w:rsid w:val="00150F6A"/>
    <w:rsid w:val="001510C3"/>
    <w:rsid w:val="0015110D"/>
    <w:rsid w:val="001516BB"/>
    <w:rsid w:val="00151836"/>
    <w:rsid w:val="001518AF"/>
    <w:rsid w:val="00151EE0"/>
    <w:rsid w:val="00152714"/>
    <w:rsid w:val="00152789"/>
    <w:rsid w:val="00152841"/>
    <w:rsid w:val="001529CF"/>
    <w:rsid w:val="00152A5D"/>
    <w:rsid w:val="00152AD2"/>
    <w:rsid w:val="001533F1"/>
    <w:rsid w:val="001533F7"/>
    <w:rsid w:val="00153B44"/>
    <w:rsid w:val="001545A1"/>
    <w:rsid w:val="00154A0B"/>
    <w:rsid w:val="00154E03"/>
    <w:rsid w:val="0015589F"/>
    <w:rsid w:val="00155D2A"/>
    <w:rsid w:val="00156053"/>
    <w:rsid w:val="0015656F"/>
    <w:rsid w:val="00156BD7"/>
    <w:rsid w:val="00156E70"/>
    <w:rsid w:val="001576AC"/>
    <w:rsid w:val="001604A7"/>
    <w:rsid w:val="00161337"/>
    <w:rsid w:val="001618AC"/>
    <w:rsid w:val="00161FA8"/>
    <w:rsid w:val="001623E5"/>
    <w:rsid w:val="001623E7"/>
    <w:rsid w:val="00162635"/>
    <w:rsid w:val="00162B0C"/>
    <w:rsid w:val="00162D8F"/>
    <w:rsid w:val="00163526"/>
    <w:rsid w:val="00163A26"/>
    <w:rsid w:val="00164DD9"/>
    <w:rsid w:val="001658B3"/>
    <w:rsid w:val="00165F26"/>
    <w:rsid w:val="00166029"/>
    <w:rsid w:val="00166198"/>
    <w:rsid w:val="001668DC"/>
    <w:rsid w:val="0016693C"/>
    <w:rsid w:val="001669CF"/>
    <w:rsid w:val="00166CD1"/>
    <w:rsid w:val="00167A57"/>
    <w:rsid w:val="00167B80"/>
    <w:rsid w:val="00167FD6"/>
    <w:rsid w:val="00170077"/>
    <w:rsid w:val="0017013E"/>
    <w:rsid w:val="00170B3C"/>
    <w:rsid w:val="00170CCA"/>
    <w:rsid w:val="00171351"/>
    <w:rsid w:val="0017162F"/>
    <w:rsid w:val="0017164B"/>
    <w:rsid w:val="0017171F"/>
    <w:rsid w:val="00171C88"/>
    <w:rsid w:val="00171CAB"/>
    <w:rsid w:val="00171CDD"/>
    <w:rsid w:val="00171DEB"/>
    <w:rsid w:val="001723DE"/>
    <w:rsid w:val="001723E0"/>
    <w:rsid w:val="00172E55"/>
    <w:rsid w:val="00173211"/>
    <w:rsid w:val="001734B3"/>
    <w:rsid w:val="001735D5"/>
    <w:rsid w:val="00173709"/>
    <w:rsid w:val="00174087"/>
    <w:rsid w:val="00174302"/>
    <w:rsid w:val="00174528"/>
    <w:rsid w:val="0017463C"/>
    <w:rsid w:val="001746BE"/>
    <w:rsid w:val="00174FB5"/>
    <w:rsid w:val="00175137"/>
    <w:rsid w:val="00175231"/>
    <w:rsid w:val="0017581B"/>
    <w:rsid w:val="00175BCF"/>
    <w:rsid w:val="00175D0A"/>
    <w:rsid w:val="00176ED4"/>
    <w:rsid w:val="00176FFB"/>
    <w:rsid w:val="0017751D"/>
    <w:rsid w:val="00177528"/>
    <w:rsid w:val="00177799"/>
    <w:rsid w:val="00177F60"/>
    <w:rsid w:val="00180671"/>
    <w:rsid w:val="00181910"/>
    <w:rsid w:val="00182615"/>
    <w:rsid w:val="00182761"/>
    <w:rsid w:val="001827FF"/>
    <w:rsid w:val="00182CCC"/>
    <w:rsid w:val="00183C0D"/>
    <w:rsid w:val="00183F0A"/>
    <w:rsid w:val="00184502"/>
    <w:rsid w:val="001846AF"/>
    <w:rsid w:val="0018495B"/>
    <w:rsid w:val="00185144"/>
    <w:rsid w:val="001855EC"/>
    <w:rsid w:val="0018560D"/>
    <w:rsid w:val="00185D0E"/>
    <w:rsid w:val="00186358"/>
    <w:rsid w:val="001877E8"/>
    <w:rsid w:val="00187CAA"/>
    <w:rsid w:val="00187D43"/>
    <w:rsid w:val="0019031B"/>
    <w:rsid w:val="00190363"/>
    <w:rsid w:val="0019038C"/>
    <w:rsid w:val="00190525"/>
    <w:rsid w:val="00190B7C"/>
    <w:rsid w:val="00191A3E"/>
    <w:rsid w:val="00192001"/>
    <w:rsid w:val="0019208C"/>
    <w:rsid w:val="00192E59"/>
    <w:rsid w:val="00192FB1"/>
    <w:rsid w:val="00193A28"/>
    <w:rsid w:val="00193CE1"/>
    <w:rsid w:val="00194783"/>
    <w:rsid w:val="00194FAE"/>
    <w:rsid w:val="00196196"/>
    <w:rsid w:val="00196E38"/>
    <w:rsid w:val="0019731E"/>
    <w:rsid w:val="00197754"/>
    <w:rsid w:val="00197B72"/>
    <w:rsid w:val="001A03A5"/>
    <w:rsid w:val="001A07E3"/>
    <w:rsid w:val="001A0A5C"/>
    <w:rsid w:val="001A0D9F"/>
    <w:rsid w:val="001A0FE9"/>
    <w:rsid w:val="001A1446"/>
    <w:rsid w:val="001A14B0"/>
    <w:rsid w:val="001A1DD8"/>
    <w:rsid w:val="001A2251"/>
    <w:rsid w:val="001A2468"/>
    <w:rsid w:val="001A2861"/>
    <w:rsid w:val="001A2C9D"/>
    <w:rsid w:val="001A2CDA"/>
    <w:rsid w:val="001A2E5B"/>
    <w:rsid w:val="001A35F8"/>
    <w:rsid w:val="001A48A9"/>
    <w:rsid w:val="001A4955"/>
    <w:rsid w:val="001A4F20"/>
    <w:rsid w:val="001A5256"/>
    <w:rsid w:val="001A57BB"/>
    <w:rsid w:val="001A604D"/>
    <w:rsid w:val="001A6843"/>
    <w:rsid w:val="001A6C26"/>
    <w:rsid w:val="001A7DCD"/>
    <w:rsid w:val="001B0407"/>
    <w:rsid w:val="001B0443"/>
    <w:rsid w:val="001B08E3"/>
    <w:rsid w:val="001B0ED6"/>
    <w:rsid w:val="001B1816"/>
    <w:rsid w:val="001B2684"/>
    <w:rsid w:val="001B27DA"/>
    <w:rsid w:val="001B2A95"/>
    <w:rsid w:val="001B2AC0"/>
    <w:rsid w:val="001B2FFC"/>
    <w:rsid w:val="001B3E00"/>
    <w:rsid w:val="001B54C5"/>
    <w:rsid w:val="001B56AD"/>
    <w:rsid w:val="001B57CD"/>
    <w:rsid w:val="001B5BF8"/>
    <w:rsid w:val="001B611E"/>
    <w:rsid w:val="001B6CE8"/>
    <w:rsid w:val="001B6ECF"/>
    <w:rsid w:val="001B7283"/>
    <w:rsid w:val="001B7E32"/>
    <w:rsid w:val="001C0245"/>
    <w:rsid w:val="001C0489"/>
    <w:rsid w:val="001C0565"/>
    <w:rsid w:val="001C2466"/>
    <w:rsid w:val="001C24B1"/>
    <w:rsid w:val="001C2C9D"/>
    <w:rsid w:val="001C2DD2"/>
    <w:rsid w:val="001C331B"/>
    <w:rsid w:val="001C3956"/>
    <w:rsid w:val="001C3BF9"/>
    <w:rsid w:val="001C3EC9"/>
    <w:rsid w:val="001C4306"/>
    <w:rsid w:val="001C4476"/>
    <w:rsid w:val="001C45B9"/>
    <w:rsid w:val="001C4B04"/>
    <w:rsid w:val="001C55EF"/>
    <w:rsid w:val="001C58CA"/>
    <w:rsid w:val="001C5A34"/>
    <w:rsid w:val="001C5CF5"/>
    <w:rsid w:val="001C5DEE"/>
    <w:rsid w:val="001C5E8C"/>
    <w:rsid w:val="001C5EF3"/>
    <w:rsid w:val="001C665C"/>
    <w:rsid w:val="001C6CC6"/>
    <w:rsid w:val="001C6F9B"/>
    <w:rsid w:val="001C6FD1"/>
    <w:rsid w:val="001C74DF"/>
    <w:rsid w:val="001C7729"/>
    <w:rsid w:val="001C7F5C"/>
    <w:rsid w:val="001D005B"/>
    <w:rsid w:val="001D01C9"/>
    <w:rsid w:val="001D02E1"/>
    <w:rsid w:val="001D036B"/>
    <w:rsid w:val="001D0894"/>
    <w:rsid w:val="001D089A"/>
    <w:rsid w:val="001D0C34"/>
    <w:rsid w:val="001D0F76"/>
    <w:rsid w:val="001D1E4F"/>
    <w:rsid w:val="001D1FCB"/>
    <w:rsid w:val="001D239A"/>
    <w:rsid w:val="001D23E6"/>
    <w:rsid w:val="001D2403"/>
    <w:rsid w:val="001D25BF"/>
    <w:rsid w:val="001D2713"/>
    <w:rsid w:val="001D3A49"/>
    <w:rsid w:val="001D3D1C"/>
    <w:rsid w:val="001D46F3"/>
    <w:rsid w:val="001D5022"/>
    <w:rsid w:val="001D5133"/>
    <w:rsid w:val="001D5CC9"/>
    <w:rsid w:val="001D7A34"/>
    <w:rsid w:val="001E007C"/>
    <w:rsid w:val="001E0296"/>
    <w:rsid w:val="001E034B"/>
    <w:rsid w:val="001E1465"/>
    <w:rsid w:val="001E1E26"/>
    <w:rsid w:val="001E267B"/>
    <w:rsid w:val="001E2DDD"/>
    <w:rsid w:val="001E3A68"/>
    <w:rsid w:val="001E4476"/>
    <w:rsid w:val="001E4CA5"/>
    <w:rsid w:val="001E5359"/>
    <w:rsid w:val="001E56C2"/>
    <w:rsid w:val="001E581B"/>
    <w:rsid w:val="001E5FF7"/>
    <w:rsid w:val="001E6451"/>
    <w:rsid w:val="001E6488"/>
    <w:rsid w:val="001E6938"/>
    <w:rsid w:val="001E7A9B"/>
    <w:rsid w:val="001F039A"/>
    <w:rsid w:val="001F09FF"/>
    <w:rsid w:val="001F0C13"/>
    <w:rsid w:val="001F0CA9"/>
    <w:rsid w:val="001F0F2E"/>
    <w:rsid w:val="001F0F72"/>
    <w:rsid w:val="001F145F"/>
    <w:rsid w:val="001F1C35"/>
    <w:rsid w:val="001F1CC7"/>
    <w:rsid w:val="001F1D09"/>
    <w:rsid w:val="001F2216"/>
    <w:rsid w:val="001F2882"/>
    <w:rsid w:val="001F29CC"/>
    <w:rsid w:val="001F2C3D"/>
    <w:rsid w:val="001F2DC0"/>
    <w:rsid w:val="001F3143"/>
    <w:rsid w:val="001F3836"/>
    <w:rsid w:val="001F3B6A"/>
    <w:rsid w:val="001F3FDB"/>
    <w:rsid w:val="001F403E"/>
    <w:rsid w:val="001F449A"/>
    <w:rsid w:val="001F44B7"/>
    <w:rsid w:val="001F44CA"/>
    <w:rsid w:val="001F4525"/>
    <w:rsid w:val="001F546A"/>
    <w:rsid w:val="001F7686"/>
    <w:rsid w:val="001F793B"/>
    <w:rsid w:val="002016C4"/>
    <w:rsid w:val="002022E5"/>
    <w:rsid w:val="0020273D"/>
    <w:rsid w:val="00202B24"/>
    <w:rsid w:val="002042F6"/>
    <w:rsid w:val="0020441F"/>
    <w:rsid w:val="002044A5"/>
    <w:rsid w:val="00204EF7"/>
    <w:rsid w:val="002053F9"/>
    <w:rsid w:val="002055CE"/>
    <w:rsid w:val="00205730"/>
    <w:rsid w:val="00205F2E"/>
    <w:rsid w:val="00205FA2"/>
    <w:rsid w:val="00206279"/>
    <w:rsid w:val="00207465"/>
    <w:rsid w:val="002079F4"/>
    <w:rsid w:val="00207D5B"/>
    <w:rsid w:val="00207E89"/>
    <w:rsid w:val="00207F47"/>
    <w:rsid w:val="00210846"/>
    <w:rsid w:val="00210937"/>
    <w:rsid w:val="00210EF5"/>
    <w:rsid w:val="002112DC"/>
    <w:rsid w:val="0021153C"/>
    <w:rsid w:val="00211E75"/>
    <w:rsid w:val="00211F70"/>
    <w:rsid w:val="00212482"/>
    <w:rsid w:val="00212527"/>
    <w:rsid w:val="0021278C"/>
    <w:rsid w:val="00212AF6"/>
    <w:rsid w:val="002137DA"/>
    <w:rsid w:val="0021398E"/>
    <w:rsid w:val="00213A83"/>
    <w:rsid w:val="00213BB9"/>
    <w:rsid w:val="00214233"/>
    <w:rsid w:val="00214EBF"/>
    <w:rsid w:val="00215068"/>
    <w:rsid w:val="00215453"/>
    <w:rsid w:val="002154AB"/>
    <w:rsid w:val="00215A90"/>
    <w:rsid w:val="00216242"/>
    <w:rsid w:val="00216378"/>
    <w:rsid w:val="00217874"/>
    <w:rsid w:val="00217F62"/>
    <w:rsid w:val="002201B7"/>
    <w:rsid w:val="00220526"/>
    <w:rsid w:val="002206E4"/>
    <w:rsid w:val="00220909"/>
    <w:rsid w:val="00220A3B"/>
    <w:rsid w:val="00220BD9"/>
    <w:rsid w:val="00220C5A"/>
    <w:rsid w:val="0022105E"/>
    <w:rsid w:val="00221236"/>
    <w:rsid w:val="0022153E"/>
    <w:rsid w:val="0022156A"/>
    <w:rsid w:val="00221E8F"/>
    <w:rsid w:val="002220FA"/>
    <w:rsid w:val="00222304"/>
    <w:rsid w:val="002225A7"/>
    <w:rsid w:val="002227CD"/>
    <w:rsid w:val="00222984"/>
    <w:rsid w:val="00223688"/>
    <w:rsid w:val="00224138"/>
    <w:rsid w:val="0022433D"/>
    <w:rsid w:val="00224374"/>
    <w:rsid w:val="0022475A"/>
    <w:rsid w:val="00224A19"/>
    <w:rsid w:val="00225430"/>
    <w:rsid w:val="0022562E"/>
    <w:rsid w:val="00226203"/>
    <w:rsid w:val="00226395"/>
    <w:rsid w:val="002269C4"/>
    <w:rsid w:val="00227876"/>
    <w:rsid w:val="002278A0"/>
    <w:rsid w:val="002278F5"/>
    <w:rsid w:val="0023029B"/>
    <w:rsid w:val="00230370"/>
    <w:rsid w:val="002304E0"/>
    <w:rsid w:val="0023068D"/>
    <w:rsid w:val="00230A17"/>
    <w:rsid w:val="00231274"/>
    <w:rsid w:val="0023131F"/>
    <w:rsid w:val="0023140C"/>
    <w:rsid w:val="00231965"/>
    <w:rsid w:val="00231D85"/>
    <w:rsid w:val="00231EBA"/>
    <w:rsid w:val="00231EF9"/>
    <w:rsid w:val="002320FA"/>
    <w:rsid w:val="00232112"/>
    <w:rsid w:val="0023259A"/>
    <w:rsid w:val="00232B8E"/>
    <w:rsid w:val="00233007"/>
    <w:rsid w:val="0023340C"/>
    <w:rsid w:val="002336F4"/>
    <w:rsid w:val="002349BB"/>
    <w:rsid w:val="00234A05"/>
    <w:rsid w:val="00235D56"/>
    <w:rsid w:val="00235D5E"/>
    <w:rsid w:val="0023601D"/>
    <w:rsid w:val="002360C8"/>
    <w:rsid w:val="00236836"/>
    <w:rsid w:val="002369C9"/>
    <w:rsid w:val="00236B96"/>
    <w:rsid w:val="002372EB"/>
    <w:rsid w:val="00237551"/>
    <w:rsid w:val="00240020"/>
    <w:rsid w:val="002403C3"/>
    <w:rsid w:val="00240635"/>
    <w:rsid w:val="00240748"/>
    <w:rsid w:val="00240844"/>
    <w:rsid w:val="00240A20"/>
    <w:rsid w:val="00240E1A"/>
    <w:rsid w:val="0024183C"/>
    <w:rsid w:val="00241CF2"/>
    <w:rsid w:val="00241CFE"/>
    <w:rsid w:val="00241D01"/>
    <w:rsid w:val="00242766"/>
    <w:rsid w:val="00243333"/>
    <w:rsid w:val="002439CB"/>
    <w:rsid w:val="0024428E"/>
    <w:rsid w:val="002442AB"/>
    <w:rsid w:val="0024457C"/>
    <w:rsid w:val="002445F3"/>
    <w:rsid w:val="0024493C"/>
    <w:rsid w:val="00245302"/>
    <w:rsid w:val="00245780"/>
    <w:rsid w:val="00245D46"/>
    <w:rsid w:val="00246048"/>
    <w:rsid w:val="00246E73"/>
    <w:rsid w:val="002474E6"/>
    <w:rsid w:val="002476E3"/>
    <w:rsid w:val="002477C9"/>
    <w:rsid w:val="00247A45"/>
    <w:rsid w:val="00247C76"/>
    <w:rsid w:val="00247CB4"/>
    <w:rsid w:val="002504EA"/>
    <w:rsid w:val="00250503"/>
    <w:rsid w:val="002514F1"/>
    <w:rsid w:val="00251C82"/>
    <w:rsid w:val="002526A9"/>
    <w:rsid w:val="00252C5C"/>
    <w:rsid w:val="00252D68"/>
    <w:rsid w:val="0025326F"/>
    <w:rsid w:val="00253494"/>
    <w:rsid w:val="00253547"/>
    <w:rsid w:val="00253757"/>
    <w:rsid w:val="00253CDB"/>
    <w:rsid w:val="00253F64"/>
    <w:rsid w:val="00254C38"/>
    <w:rsid w:val="00254D4C"/>
    <w:rsid w:val="00254FFE"/>
    <w:rsid w:val="00255B30"/>
    <w:rsid w:val="00255FEA"/>
    <w:rsid w:val="0025798A"/>
    <w:rsid w:val="00260771"/>
    <w:rsid w:val="00261579"/>
    <w:rsid w:val="00261A5D"/>
    <w:rsid w:val="00261F7F"/>
    <w:rsid w:val="00262315"/>
    <w:rsid w:val="0026242E"/>
    <w:rsid w:val="002626F4"/>
    <w:rsid w:val="002629B0"/>
    <w:rsid w:val="00262DF5"/>
    <w:rsid w:val="00262EFA"/>
    <w:rsid w:val="00262FDD"/>
    <w:rsid w:val="00263018"/>
    <w:rsid w:val="0026308C"/>
    <w:rsid w:val="00263895"/>
    <w:rsid w:val="0026436B"/>
    <w:rsid w:val="00264B1D"/>
    <w:rsid w:val="00264CFF"/>
    <w:rsid w:val="00264E51"/>
    <w:rsid w:val="002650C5"/>
    <w:rsid w:val="00265611"/>
    <w:rsid w:val="00265F71"/>
    <w:rsid w:val="00266958"/>
    <w:rsid w:val="0026718E"/>
    <w:rsid w:val="002676E5"/>
    <w:rsid w:val="002677B2"/>
    <w:rsid w:val="00267BEE"/>
    <w:rsid w:val="00270486"/>
    <w:rsid w:val="002709EF"/>
    <w:rsid w:val="00271B29"/>
    <w:rsid w:val="002720F0"/>
    <w:rsid w:val="00272366"/>
    <w:rsid w:val="002728A7"/>
    <w:rsid w:val="00272E45"/>
    <w:rsid w:val="00272E9D"/>
    <w:rsid w:val="00274287"/>
    <w:rsid w:val="002752A2"/>
    <w:rsid w:val="002759A2"/>
    <w:rsid w:val="00275D7C"/>
    <w:rsid w:val="002762D9"/>
    <w:rsid w:val="00276888"/>
    <w:rsid w:val="002769C6"/>
    <w:rsid w:val="00276A0A"/>
    <w:rsid w:val="00276D5C"/>
    <w:rsid w:val="00277204"/>
    <w:rsid w:val="00277214"/>
    <w:rsid w:val="0028113F"/>
    <w:rsid w:val="002814FF"/>
    <w:rsid w:val="0028181D"/>
    <w:rsid w:val="002819CC"/>
    <w:rsid w:val="00281D5A"/>
    <w:rsid w:val="002821BC"/>
    <w:rsid w:val="00282FEF"/>
    <w:rsid w:val="002832AF"/>
    <w:rsid w:val="0028336F"/>
    <w:rsid w:val="002838A6"/>
    <w:rsid w:val="00283E3B"/>
    <w:rsid w:val="00284440"/>
    <w:rsid w:val="002845D7"/>
    <w:rsid w:val="00284933"/>
    <w:rsid w:val="00284C58"/>
    <w:rsid w:val="002850D1"/>
    <w:rsid w:val="0028567E"/>
    <w:rsid w:val="002860B0"/>
    <w:rsid w:val="00286218"/>
    <w:rsid w:val="0028627E"/>
    <w:rsid w:val="00286343"/>
    <w:rsid w:val="002863B0"/>
    <w:rsid w:val="0028677A"/>
    <w:rsid w:val="00286B92"/>
    <w:rsid w:val="002874BB"/>
    <w:rsid w:val="00287C96"/>
    <w:rsid w:val="00290C69"/>
    <w:rsid w:val="00290EF9"/>
    <w:rsid w:val="002911ED"/>
    <w:rsid w:val="00291A79"/>
    <w:rsid w:val="00291B31"/>
    <w:rsid w:val="00291C8C"/>
    <w:rsid w:val="00292DA9"/>
    <w:rsid w:val="00293053"/>
    <w:rsid w:val="00293480"/>
    <w:rsid w:val="00293E2A"/>
    <w:rsid w:val="00293F33"/>
    <w:rsid w:val="002944B0"/>
    <w:rsid w:val="00294A87"/>
    <w:rsid w:val="00294BEC"/>
    <w:rsid w:val="002950BB"/>
    <w:rsid w:val="00295F27"/>
    <w:rsid w:val="0029606D"/>
    <w:rsid w:val="0029612C"/>
    <w:rsid w:val="002961D3"/>
    <w:rsid w:val="002964BC"/>
    <w:rsid w:val="00296554"/>
    <w:rsid w:val="00297D3A"/>
    <w:rsid w:val="002A0D02"/>
    <w:rsid w:val="002A1338"/>
    <w:rsid w:val="002A156A"/>
    <w:rsid w:val="002A19B4"/>
    <w:rsid w:val="002A1D0D"/>
    <w:rsid w:val="002A2226"/>
    <w:rsid w:val="002A243C"/>
    <w:rsid w:val="002A2689"/>
    <w:rsid w:val="002A28CA"/>
    <w:rsid w:val="002A2C31"/>
    <w:rsid w:val="002A42C2"/>
    <w:rsid w:val="002A43A9"/>
    <w:rsid w:val="002A5075"/>
    <w:rsid w:val="002A5A98"/>
    <w:rsid w:val="002A5C8B"/>
    <w:rsid w:val="002A5EA6"/>
    <w:rsid w:val="002A676E"/>
    <w:rsid w:val="002A6AFC"/>
    <w:rsid w:val="002A6D54"/>
    <w:rsid w:val="002A7948"/>
    <w:rsid w:val="002A7F9C"/>
    <w:rsid w:val="002B05D0"/>
    <w:rsid w:val="002B06A5"/>
    <w:rsid w:val="002B0833"/>
    <w:rsid w:val="002B0F8F"/>
    <w:rsid w:val="002B12C9"/>
    <w:rsid w:val="002B1755"/>
    <w:rsid w:val="002B1EE8"/>
    <w:rsid w:val="002B1F33"/>
    <w:rsid w:val="002B25CD"/>
    <w:rsid w:val="002B343D"/>
    <w:rsid w:val="002B34B6"/>
    <w:rsid w:val="002B3500"/>
    <w:rsid w:val="002B382A"/>
    <w:rsid w:val="002B3C76"/>
    <w:rsid w:val="002B4D33"/>
    <w:rsid w:val="002B51B0"/>
    <w:rsid w:val="002B567C"/>
    <w:rsid w:val="002B5D0C"/>
    <w:rsid w:val="002B6263"/>
    <w:rsid w:val="002B647C"/>
    <w:rsid w:val="002B6858"/>
    <w:rsid w:val="002B68AD"/>
    <w:rsid w:val="002B6D4C"/>
    <w:rsid w:val="002B730B"/>
    <w:rsid w:val="002B7B81"/>
    <w:rsid w:val="002C0255"/>
    <w:rsid w:val="002C0300"/>
    <w:rsid w:val="002C0E8C"/>
    <w:rsid w:val="002C1305"/>
    <w:rsid w:val="002C165D"/>
    <w:rsid w:val="002C1A0E"/>
    <w:rsid w:val="002C1FB3"/>
    <w:rsid w:val="002C2018"/>
    <w:rsid w:val="002C22B1"/>
    <w:rsid w:val="002C24BA"/>
    <w:rsid w:val="002C2942"/>
    <w:rsid w:val="002C306B"/>
    <w:rsid w:val="002C30DA"/>
    <w:rsid w:val="002C3342"/>
    <w:rsid w:val="002C3698"/>
    <w:rsid w:val="002C3880"/>
    <w:rsid w:val="002C3CA0"/>
    <w:rsid w:val="002C3E80"/>
    <w:rsid w:val="002C4103"/>
    <w:rsid w:val="002C4A81"/>
    <w:rsid w:val="002C4F16"/>
    <w:rsid w:val="002C5B78"/>
    <w:rsid w:val="002C5B8E"/>
    <w:rsid w:val="002C5E89"/>
    <w:rsid w:val="002C5E9C"/>
    <w:rsid w:val="002C64C1"/>
    <w:rsid w:val="002C65CB"/>
    <w:rsid w:val="002C688D"/>
    <w:rsid w:val="002C6B02"/>
    <w:rsid w:val="002C7380"/>
    <w:rsid w:val="002C7DEF"/>
    <w:rsid w:val="002D09F4"/>
    <w:rsid w:val="002D148E"/>
    <w:rsid w:val="002D1A5B"/>
    <w:rsid w:val="002D1A8C"/>
    <w:rsid w:val="002D1FA8"/>
    <w:rsid w:val="002D2C61"/>
    <w:rsid w:val="002D3420"/>
    <w:rsid w:val="002D34FA"/>
    <w:rsid w:val="002D3549"/>
    <w:rsid w:val="002D3666"/>
    <w:rsid w:val="002D4062"/>
    <w:rsid w:val="002D40AE"/>
    <w:rsid w:val="002D60C4"/>
    <w:rsid w:val="002D612E"/>
    <w:rsid w:val="002D6525"/>
    <w:rsid w:val="002D699B"/>
    <w:rsid w:val="002D7721"/>
    <w:rsid w:val="002E0820"/>
    <w:rsid w:val="002E1FB5"/>
    <w:rsid w:val="002E26EE"/>
    <w:rsid w:val="002E2AEB"/>
    <w:rsid w:val="002E3167"/>
    <w:rsid w:val="002E34ED"/>
    <w:rsid w:val="002E3766"/>
    <w:rsid w:val="002E39A1"/>
    <w:rsid w:val="002E3F43"/>
    <w:rsid w:val="002E408B"/>
    <w:rsid w:val="002E4DFD"/>
    <w:rsid w:val="002E54BB"/>
    <w:rsid w:val="002E5FFC"/>
    <w:rsid w:val="002E6FC0"/>
    <w:rsid w:val="002E71D1"/>
    <w:rsid w:val="002E793E"/>
    <w:rsid w:val="002E7993"/>
    <w:rsid w:val="002E7A94"/>
    <w:rsid w:val="002E7DFE"/>
    <w:rsid w:val="002F0397"/>
    <w:rsid w:val="002F0776"/>
    <w:rsid w:val="002F07D2"/>
    <w:rsid w:val="002F08D5"/>
    <w:rsid w:val="002F0CA7"/>
    <w:rsid w:val="002F1A68"/>
    <w:rsid w:val="002F2644"/>
    <w:rsid w:val="002F27A9"/>
    <w:rsid w:val="002F2A96"/>
    <w:rsid w:val="002F2C46"/>
    <w:rsid w:val="002F2FCE"/>
    <w:rsid w:val="002F3A01"/>
    <w:rsid w:val="002F3EB5"/>
    <w:rsid w:val="002F45B0"/>
    <w:rsid w:val="002F4AFB"/>
    <w:rsid w:val="002F5175"/>
    <w:rsid w:val="002F5497"/>
    <w:rsid w:val="002F570A"/>
    <w:rsid w:val="002F5F34"/>
    <w:rsid w:val="002F6E75"/>
    <w:rsid w:val="002F77BA"/>
    <w:rsid w:val="002F7B54"/>
    <w:rsid w:val="003009F8"/>
    <w:rsid w:val="003016EA"/>
    <w:rsid w:val="00301D23"/>
    <w:rsid w:val="0030237C"/>
    <w:rsid w:val="00302878"/>
    <w:rsid w:val="003028D5"/>
    <w:rsid w:val="00303119"/>
    <w:rsid w:val="00303A17"/>
    <w:rsid w:val="003045C7"/>
    <w:rsid w:val="00304A19"/>
    <w:rsid w:val="00304C4D"/>
    <w:rsid w:val="0030539A"/>
    <w:rsid w:val="003056F5"/>
    <w:rsid w:val="003072C1"/>
    <w:rsid w:val="0030750E"/>
    <w:rsid w:val="00307773"/>
    <w:rsid w:val="00307A0B"/>
    <w:rsid w:val="003101EF"/>
    <w:rsid w:val="003102A1"/>
    <w:rsid w:val="003104F5"/>
    <w:rsid w:val="003107B6"/>
    <w:rsid w:val="0031135D"/>
    <w:rsid w:val="00311A24"/>
    <w:rsid w:val="00311C65"/>
    <w:rsid w:val="00311F6F"/>
    <w:rsid w:val="003124B4"/>
    <w:rsid w:val="00312902"/>
    <w:rsid w:val="00312B6D"/>
    <w:rsid w:val="00312E65"/>
    <w:rsid w:val="00312F9F"/>
    <w:rsid w:val="00313789"/>
    <w:rsid w:val="00313835"/>
    <w:rsid w:val="00313E8F"/>
    <w:rsid w:val="003145EC"/>
    <w:rsid w:val="003148FD"/>
    <w:rsid w:val="00314E06"/>
    <w:rsid w:val="00314E34"/>
    <w:rsid w:val="003158D9"/>
    <w:rsid w:val="003159FB"/>
    <w:rsid w:val="00315A72"/>
    <w:rsid w:val="00315D5C"/>
    <w:rsid w:val="00315D77"/>
    <w:rsid w:val="00315EC3"/>
    <w:rsid w:val="00316E0C"/>
    <w:rsid w:val="00316FB6"/>
    <w:rsid w:val="00317227"/>
    <w:rsid w:val="00317336"/>
    <w:rsid w:val="00317C63"/>
    <w:rsid w:val="00317CE3"/>
    <w:rsid w:val="00317EDE"/>
    <w:rsid w:val="0032003E"/>
    <w:rsid w:val="00320876"/>
    <w:rsid w:val="00320DB8"/>
    <w:rsid w:val="00320FB5"/>
    <w:rsid w:val="00321108"/>
    <w:rsid w:val="003211B2"/>
    <w:rsid w:val="003213D8"/>
    <w:rsid w:val="00321793"/>
    <w:rsid w:val="00322462"/>
    <w:rsid w:val="00322B79"/>
    <w:rsid w:val="00323782"/>
    <w:rsid w:val="003238B2"/>
    <w:rsid w:val="00323BC0"/>
    <w:rsid w:val="00323C6D"/>
    <w:rsid w:val="00323C9F"/>
    <w:rsid w:val="00323E38"/>
    <w:rsid w:val="0032442E"/>
    <w:rsid w:val="003245FF"/>
    <w:rsid w:val="00324772"/>
    <w:rsid w:val="00324810"/>
    <w:rsid w:val="003255DE"/>
    <w:rsid w:val="00325694"/>
    <w:rsid w:val="00325DE7"/>
    <w:rsid w:val="0032692D"/>
    <w:rsid w:val="00326AC2"/>
    <w:rsid w:val="00327482"/>
    <w:rsid w:val="003275D5"/>
    <w:rsid w:val="003277E6"/>
    <w:rsid w:val="003300F4"/>
    <w:rsid w:val="003314DD"/>
    <w:rsid w:val="00331BD9"/>
    <w:rsid w:val="003321D1"/>
    <w:rsid w:val="00332432"/>
    <w:rsid w:val="00332CDF"/>
    <w:rsid w:val="00332D7E"/>
    <w:rsid w:val="003341DA"/>
    <w:rsid w:val="00334380"/>
    <w:rsid w:val="00334BAD"/>
    <w:rsid w:val="00334E24"/>
    <w:rsid w:val="003364DA"/>
    <w:rsid w:val="00336A11"/>
    <w:rsid w:val="00336B90"/>
    <w:rsid w:val="00336E06"/>
    <w:rsid w:val="00336F60"/>
    <w:rsid w:val="003370BC"/>
    <w:rsid w:val="003371D0"/>
    <w:rsid w:val="0033752C"/>
    <w:rsid w:val="003376BB"/>
    <w:rsid w:val="0033786B"/>
    <w:rsid w:val="0033794F"/>
    <w:rsid w:val="003379A2"/>
    <w:rsid w:val="003403CA"/>
    <w:rsid w:val="0034087F"/>
    <w:rsid w:val="003410E3"/>
    <w:rsid w:val="00341441"/>
    <w:rsid w:val="0034165A"/>
    <w:rsid w:val="00341AEE"/>
    <w:rsid w:val="00342D28"/>
    <w:rsid w:val="0034385F"/>
    <w:rsid w:val="00343B57"/>
    <w:rsid w:val="00343C25"/>
    <w:rsid w:val="0034422D"/>
    <w:rsid w:val="00344540"/>
    <w:rsid w:val="00344C59"/>
    <w:rsid w:val="00344FAA"/>
    <w:rsid w:val="00345137"/>
    <w:rsid w:val="00345421"/>
    <w:rsid w:val="003455CD"/>
    <w:rsid w:val="00345BF1"/>
    <w:rsid w:val="00345C4A"/>
    <w:rsid w:val="0034633D"/>
    <w:rsid w:val="00346460"/>
    <w:rsid w:val="0034670F"/>
    <w:rsid w:val="0034673C"/>
    <w:rsid w:val="0034762F"/>
    <w:rsid w:val="0034768B"/>
    <w:rsid w:val="003479E8"/>
    <w:rsid w:val="00347CEB"/>
    <w:rsid w:val="00347D96"/>
    <w:rsid w:val="0035074E"/>
    <w:rsid w:val="00351954"/>
    <w:rsid w:val="00351BAE"/>
    <w:rsid w:val="00351C2A"/>
    <w:rsid w:val="0035202F"/>
    <w:rsid w:val="003534DA"/>
    <w:rsid w:val="00353AC0"/>
    <w:rsid w:val="00353E20"/>
    <w:rsid w:val="00353E98"/>
    <w:rsid w:val="00354042"/>
    <w:rsid w:val="00354919"/>
    <w:rsid w:val="003550F4"/>
    <w:rsid w:val="003551BA"/>
    <w:rsid w:val="003555C1"/>
    <w:rsid w:val="00355826"/>
    <w:rsid w:val="00355832"/>
    <w:rsid w:val="00355888"/>
    <w:rsid w:val="003558A4"/>
    <w:rsid w:val="0035645F"/>
    <w:rsid w:val="003565AB"/>
    <w:rsid w:val="0035699B"/>
    <w:rsid w:val="00356AFF"/>
    <w:rsid w:val="00356D26"/>
    <w:rsid w:val="003575F6"/>
    <w:rsid w:val="0035774E"/>
    <w:rsid w:val="00360B7F"/>
    <w:rsid w:val="00360D61"/>
    <w:rsid w:val="00360F65"/>
    <w:rsid w:val="00361AB4"/>
    <w:rsid w:val="0036210F"/>
    <w:rsid w:val="0036236B"/>
    <w:rsid w:val="00363983"/>
    <w:rsid w:val="00363B1E"/>
    <w:rsid w:val="00363C33"/>
    <w:rsid w:val="00364481"/>
    <w:rsid w:val="0036493B"/>
    <w:rsid w:val="00364DCE"/>
    <w:rsid w:val="0036505C"/>
    <w:rsid w:val="0036529C"/>
    <w:rsid w:val="0036538F"/>
    <w:rsid w:val="003654F0"/>
    <w:rsid w:val="003659D8"/>
    <w:rsid w:val="00365A7C"/>
    <w:rsid w:val="0036606C"/>
    <w:rsid w:val="003661CD"/>
    <w:rsid w:val="003664E5"/>
    <w:rsid w:val="0036657D"/>
    <w:rsid w:val="00367317"/>
    <w:rsid w:val="00367C4F"/>
    <w:rsid w:val="00367F5C"/>
    <w:rsid w:val="003701AD"/>
    <w:rsid w:val="003702EA"/>
    <w:rsid w:val="00370555"/>
    <w:rsid w:val="00370C65"/>
    <w:rsid w:val="00370E94"/>
    <w:rsid w:val="00370FB5"/>
    <w:rsid w:val="00370FFF"/>
    <w:rsid w:val="00371083"/>
    <w:rsid w:val="0037173B"/>
    <w:rsid w:val="0037178F"/>
    <w:rsid w:val="00372023"/>
    <w:rsid w:val="00372107"/>
    <w:rsid w:val="0037248F"/>
    <w:rsid w:val="00372992"/>
    <w:rsid w:val="0037338A"/>
    <w:rsid w:val="003734A1"/>
    <w:rsid w:val="003739E7"/>
    <w:rsid w:val="00373B49"/>
    <w:rsid w:val="003746CE"/>
    <w:rsid w:val="00374A7A"/>
    <w:rsid w:val="00374C69"/>
    <w:rsid w:val="00374DF1"/>
    <w:rsid w:val="00374FCD"/>
    <w:rsid w:val="00376028"/>
    <w:rsid w:val="003764BA"/>
    <w:rsid w:val="0037678E"/>
    <w:rsid w:val="00376DCA"/>
    <w:rsid w:val="00376FBF"/>
    <w:rsid w:val="003771B4"/>
    <w:rsid w:val="0037779A"/>
    <w:rsid w:val="00380A94"/>
    <w:rsid w:val="00380DA1"/>
    <w:rsid w:val="00380DD3"/>
    <w:rsid w:val="0038128A"/>
    <w:rsid w:val="00381317"/>
    <w:rsid w:val="00381328"/>
    <w:rsid w:val="003813C9"/>
    <w:rsid w:val="00381638"/>
    <w:rsid w:val="0038172B"/>
    <w:rsid w:val="00381E61"/>
    <w:rsid w:val="0038235D"/>
    <w:rsid w:val="00382616"/>
    <w:rsid w:val="00382932"/>
    <w:rsid w:val="00383675"/>
    <w:rsid w:val="00383847"/>
    <w:rsid w:val="00383A0E"/>
    <w:rsid w:val="00383E93"/>
    <w:rsid w:val="003847A1"/>
    <w:rsid w:val="00384A4F"/>
    <w:rsid w:val="00384A70"/>
    <w:rsid w:val="00385052"/>
    <w:rsid w:val="00385786"/>
    <w:rsid w:val="0038614A"/>
    <w:rsid w:val="0038697C"/>
    <w:rsid w:val="00386B85"/>
    <w:rsid w:val="00386FE7"/>
    <w:rsid w:val="0038757C"/>
    <w:rsid w:val="00387688"/>
    <w:rsid w:val="00390560"/>
    <w:rsid w:val="00390CE7"/>
    <w:rsid w:val="00390FB6"/>
    <w:rsid w:val="00391554"/>
    <w:rsid w:val="003918FD"/>
    <w:rsid w:val="00391E31"/>
    <w:rsid w:val="003920C7"/>
    <w:rsid w:val="003937E0"/>
    <w:rsid w:val="00393F11"/>
    <w:rsid w:val="00393FB3"/>
    <w:rsid w:val="003942F2"/>
    <w:rsid w:val="0039548E"/>
    <w:rsid w:val="003954DA"/>
    <w:rsid w:val="00395C0B"/>
    <w:rsid w:val="00395E02"/>
    <w:rsid w:val="003963FC"/>
    <w:rsid w:val="00396C22"/>
    <w:rsid w:val="00396EA9"/>
    <w:rsid w:val="00397046"/>
    <w:rsid w:val="0039728A"/>
    <w:rsid w:val="003974FA"/>
    <w:rsid w:val="003976AF"/>
    <w:rsid w:val="003976DB"/>
    <w:rsid w:val="003979E0"/>
    <w:rsid w:val="00397C0A"/>
    <w:rsid w:val="00397D8E"/>
    <w:rsid w:val="003A0AA1"/>
    <w:rsid w:val="003A1110"/>
    <w:rsid w:val="003A13E5"/>
    <w:rsid w:val="003A15AC"/>
    <w:rsid w:val="003A18FF"/>
    <w:rsid w:val="003A1F1A"/>
    <w:rsid w:val="003A223E"/>
    <w:rsid w:val="003A2315"/>
    <w:rsid w:val="003A249C"/>
    <w:rsid w:val="003A2A29"/>
    <w:rsid w:val="003A31C6"/>
    <w:rsid w:val="003A3827"/>
    <w:rsid w:val="003A38AF"/>
    <w:rsid w:val="003A3A5B"/>
    <w:rsid w:val="003A4309"/>
    <w:rsid w:val="003A437C"/>
    <w:rsid w:val="003A4A56"/>
    <w:rsid w:val="003A4ABE"/>
    <w:rsid w:val="003A5D12"/>
    <w:rsid w:val="003A5E2E"/>
    <w:rsid w:val="003A5FB5"/>
    <w:rsid w:val="003A6375"/>
    <w:rsid w:val="003A6517"/>
    <w:rsid w:val="003A6574"/>
    <w:rsid w:val="003A6799"/>
    <w:rsid w:val="003A68A9"/>
    <w:rsid w:val="003A6927"/>
    <w:rsid w:val="003A6930"/>
    <w:rsid w:val="003A6EF1"/>
    <w:rsid w:val="003A707A"/>
    <w:rsid w:val="003A7523"/>
    <w:rsid w:val="003A77B6"/>
    <w:rsid w:val="003A7808"/>
    <w:rsid w:val="003B00FD"/>
    <w:rsid w:val="003B03F8"/>
    <w:rsid w:val="003B09C2"/>
    <w:rsid w:val="003B0F51"/>
    <w:rsid w:val="003B14D0"/>
    <w:rsid w:val="003B16C5"/>
    <w:rsid w:val="003B1931"/>
    <w:rsid w:val="003B1C0B"/>
    <w:rsid w:val="003B1EE9"/>
    <w:rsid w:val="003B2514"/>
    <w:rsid w:val="003B2FDC"/>
    <w:rsid w:val="003B30B1"/>
    <w:rsid w:val="003B3C9D"/>
    <w:rsid w:val="003B41C0"/>
    <w:rsid w:val="003B42AE"/>
    <w:rsid w:val="003B44C8"/>
    <w:rsid w:val="003B4DF4"/>
    <w:rsid w:val="003B4F82"/>
    <w:rsid w:val="003B58BE"/>
    <w:rsid w:val="003B6314"/>
    <w:rsid w:val="003B6E80"/>
    <w:rsid w:val="003B701B"/>
    <w:rsid w:val="003B73BA"/>
    <w:rsid w:val="003B75CE"/>
    <w:rsid w:val="003B77A8"/>
    <w:rsid w:val="003B7C87"/>
    <w:rsid w:val="003B7D34"/>
    <w:rsid w:val="003C0033"/>
    <w:rsid w:val="003C04E5"/>
    <w:rsid w:val="003C098F"/>
    <w:rsid w:val="003C0D78"/>
    <w:rsid w:val="003C0D97"/>
    <w:rsid w:val="003C130C"/>
    <w:rsid w:val="003C134C"/>
    <w:rsid w:val="003C1503"/>
    <w:rsid w:val="003C222E"/>
    <w:rsid w:val="003C25AA"/>
    <w:rsid w:val="003C290F"/>
    <w:rsid w:val="003C2A9A"/>
    <w:rsid w:val="003C342D"/>
    <w:rsid w:val="003C3A2E"/>
    <w:rsid w:val="003C3AB4"/>
    <w:rsid w:val="003C3C77"/>
    <w:rsid w:val="003C4123"/>
    <w:rsid w:val="003C4B83"/>
    <w:rsid w:val="003C5519"/>
    <w:rsid w:val="003C57FF"/>
    <w:rsid w:val="003C6B09"/>
    <w:rsid w:val="003C6F24"/>
    <w:rsid w:val="003C77AB"/>
    <w:rsid w:val="003C7D40"/>
    <w:rsid w:val="003D0199"/>
    <w:rsid w:val="003D068A"/>
    <w:rsid w:val="003D11AE"/>
    <w:rsid w:val="003D19C8"/>
    <w:rsid w:val="003D1EBE"/>
    <w:rsid w:val="003D314A"/>
    <w:rsid w:val="003D38AE"/>
    <w:rsid w:val="003D3EA0"/>
    <w:rsid w:val="003D3F5D"/>
    <w:rsid w:val="003D4676"/>
    <w:rsid w:val="003D5166"/>
    <w:rsid w:val="003D51C5"/>
    <w:rsid w:val="003D5407"/>
    <w:rsid w:val="003D5C86"/>
    <w:rsid w:val="003D5CD9"/>
    <w:rsid w:val="003D5F52"/>
    <w:rsid w:val="003D61CC"/>
    <w:rsid w:val="003D6C0F"/>
    <w:rsid w:val="003D6EE9"/>
    <w:rsid w:val="003D740B"/>
    <w:rsid w:val="003D76DB"/>
    <w:rsid w:val="003D7B90"/>
    <w:rsid w:val="003E0072"/>
    <w:rsid w:val="003E00C0"/>
    <w:rsid w:val="003E01C6"/>
    <w:rsid w:val="003E16AE"/>
    <w:rsid w:val="003E1D70"/>
    <w:rsid w:val="003E238B"/>
    <w:rsid w:val="003E383A"/>
    <w:rsid w:val="003E3921"/>
    <w:rsid w:val="003E3C4C"/>
    <w:rsid w:val="003E3D1A"/>
    <w:rsid w:val="003E4187"/>
    <w:rsid w:val="003E438B"/>
    <w:rsid w:val="003E43C1"/>
    <w:rsid w:val="003E54E9"/>
    <w:rsid w:val="003E57F2"/>
    <w:rsid w:val="003E5F34"/>
    <w:rsid w:val="003E6545"/>
    <w:rsid w:val="003E65BA"/>
    <w:rsid w:val="003E7442"/>
    <w:rsid w:val="003F01D7"/>
    <w:rsid w:val="003F0A55"/>
    <w:rsid w:val="003F0B70"/>
    <w:rsid w:val="003F0EB7"/>
    <w:rsid w:val="003F1ED6"/>
    <w:rsid w:val="003F26ED"/>
    <w:rsid w:val="003F2EA5"/>
    <w:rsid w:val="003F3143"/>
    <w:rsid w:val="003F3598"/>
    <w:rsid w:val="003F3695"/>
    <w:rsid w:val="003F36D0"/>
    <w:rsid w:val="003F3B9E"/>
    <w:rsid w:val="003F3C29"/>
    <w:rsid w:val="003F4FCA"/>
    <w:rsid w:val="003F50AB"/>
    <w:rsid w:val="003F5632"/>
    <w:rsid w:val="003F5891"/>
    <w:rsid w:val="003F5A3E"/>
    <w:rsid w:val="003F5BF8"/>
    <w:rsid w:val="003F61DA"/>
    <w:rsid w:val="003F6227"/>
    <w:rsid w:val="003F6285"/>
    <w:rsid w:val="003F62FF"/>
    <w:rsid w:val="003F6DFB"/>
    <w:rsid w:val="003F7D20"/>
    <w:rsid w:val="003F7FD7"/>
    <w:rsid w:val="00400194"/>
    <w:rsid w:val="00400298"/>
    <w:rsid w:val="00400F2F"/>
    <w:rsid w:val="0040129E"/>
    <w:rsid w:val="00401A11"/>
    <w:rsid w:val="0040269B"/>
    <w:rsid w:val="00403759"/>
    <w:rsid w:val="00403A91"/>
    <w:rsid w:val="00403D12"/>
    <w:rsid w:val="00404143"/>
    <w:rsid w:val="00404418"/>
    <w:rsid w:val="00404AC4"/>
    <w:rsid w:val="00404F9A"/>
    <w:rsid w:val="0040501E"/>
    <w:rsid w:val="00405799"/>
    <w:rsid w:val="00405944"/>
    <w:rsid w:val="00405AE9"/>
    <w:rsid w:val="00406742"/>
    <w:rsid w:val="0040697A"/>
    <w:rsid w:val="00407CD2"/>
    <w:rsid w:val="0041005F"/>
    <w:rsid w:val="0041072D"/>
    <w:rsid w:val="00410909"/>
    <w:rsid w:val="00411667"/>
    <w:rsid w:val="004117FF"/>
    <w:rsid w:val="00412099"/>
    <w:rsid w:val="004120BA"/>
    <w:rsid w:val="004122B4"/>
    <w:rsid w:val="004130DE"/>
    <w:rsid w:val="00413D8A"/>
    <w:rsid w:val="00414776"/>
    <w:rsid w:val="0041520C"/>
    <w:rsid w:val="00415D68"/>
    <w:rsid w:val="004166C8"/>
    <w:rsid w:val="00416924"/>
    <w:rsid w:val="004175DC"/>
    <w:rsid w:val="00417AF3"/>
    <w:rsid w:val="004200E1"/>
    <w:rsid w:val="00420636"/>
    <w:rsid w:val="00420730"/>
    <w:rsid w:val="00420DF8"/>
    <w:rsid w:val="00420E1A"/>
    <w:rsid w:val="00420E89"/>
    <w:rsid w:val="00421241"/>
    <w:rsid w:val="004217F3"/>
    <w:rsid w:val="00421D44"/>
    <w:rsid w:val="0042266E"/>
    <w:rsid w:val="00422EC4"/>
    <w:rsid w:val="00423016"/>
    <w:rsid w:val="004233D8"/>
    <w:rsid w:val="004238BC"/>
    <w:rsid w:val="00424173"/>
    <w:rsid w:val="00424731"/>
    <w:rsid w:val="00424953"/>
    <w:rsid w:val="00424A22"/>
    <w:rsid w:val="00424BD4"/>
    <w:rsid w:val="00425A95"/>
    <w:rsid w:val="00425CC9"/>
    <w:rsid w:val="00425DC0"/>
    <w:rsid w:val="00425F03"/>
    <w:rsid w:val="00426206"/>
    <w:rsid w:val="004265A9"/>
    <w:rsid w:val="00426683"/>
    <w:rsid w:val="004267E9"/>
    <w:rsid w:val="00427525"/>
    <w:rsid w:val="0042765B"/>
    <w:rsid w:val="00427710"/>
    <w:rsid w:val="00427845"/>
    <w:rsid w:val="00427FC7"/>
    <w:rsid w:val="00430683"/>
    <w:rsid w:val="00430995"/>
    <w:rsid w:val="004320AC"/>
    <w:rsid w:val="00432852"/>
    <w:rsid w:val="004331C2"/>
    <w:rsid w:val="00433A0E"/>
    <w:rsid w:val="00433DC9"/>
    <w:rsid w:val="004343A8"/>
    <w:rsid w:val="00434793"/>
    <w:rsid w:val="00434B1F"/>
    <w:rsid w:val="0043591D"/>
    <w:rsid w:val="00435DBD"/>
    <w:rsid w:val="004360CC"/>
    <w:rsid w:val="00436345"/>
    <w:rsid w:val="00436411"/>
    <w:rsid w:val="0043663B"/>
    <w:rsid w:val="004367BC"/>
    <w:rsid w:val="00436AD2"/>
    <w:rsid w:val="004372C4"/>
    <w:rsid w:val="004375E7"/>
    <w:rsid w:val="00437739"/>
    <w:rsid w:val="00437877"/>
    <w:rsid w:val="00440914"/>
    <w:rsid w:val="004409F7"/>
    <w:rsid w:val="004422D8"/>
    <w:rsid w:val="0044245A"/>
    <w:rsid w:val="00442A26"/>
    <w:rsid w:val="00442C18"/>
    <w:rsid w:val="004435C5"/>
    <w:rsid w:val="00443652"/>
    <w:rsid w:val="00443A0A"/>
    <w:rsid w:val="00443EF9"/>
    <w:rsid w:val="00444367"/>
    <w:rsid w:val="00444827"/>
    <w:rsid w:val="00444FDF"/>
    <w:rsid w:val="00445189"/>
    <w:rsid w:val="004452CB"/>
    <w:rsid w:val="00445920"/>
    <w:rsid w:val="004468D6"/>
    <w:rsid w:val="00446988"/>
    <w:rsid w:val="004470DB"/>
    <w:rsid w:val="004475FC"/>
    <w:rsid w:val="00447898"/>
    <w:rsid w:val="004503DD"/>
    <w:rsid w:val="0045041F"/>
    <w:rsid w:val="004507B6"/>
    <w:rsid w:val="004508A2"/>
    <w:rsid w:val="00450F52"/>
    <w:rsid w:val="00450F60"/>
    <w:rsid w:val="00451AD1"/>
    <w:rsid w:val="00451CD2"/>
    <w:rsid w:val="0045203F"/>
    <w:rsid w:val="0045246A"/>
    <w:rsid w:val="004528FA"/>
    <w:rsid w:val="0045411A"/>
    <w:rsid w:val="00454BD7"/>
    <w:rsid w:val="00455274"/>
    <w:rsid w:val="00455C51"/>
    <w:rsid w:val="004560C8"/>
    <w:rsid w:val="00456128"/>
    <w:rsid w:val="0045653C"/>
    <w:rsid w:val="00456570"/>
    <w:rsid w:val="0045669C"/>
    <w:rsid w:val="0045671A"/>
    <w:rsid w:val="004567B7"/>
    <w:rsid w:val="00456C97"/>
    <w:rsid w:val="00456D2A"/>
    <w:rsid w:val="004573EA"/>
    <w:rsid w:val="004576A7"/>
    <w:rsid w:val="004577B0"/>
    <w:rsid w:val="004579F0"/>
    <w:rsid w:val="004610A7"/>
    <w:rsid w:val="00461398"/>
    <w:rsid w:val="004613DA"/>
    <w:rsid w:val="00461688"/>
    <w:rsid w:val="004616A1"/>
    <w:rsid w:val="00461761"/>
    <w:rsid w:val="00461B29"/>
    <w:rsid w:val="0046205E"/>
    <w:rsid w:val="0046208E"/>
    <w:rsid w:val="00463561"/>
    <w:rsid w:val="00463729"/>
    <w:rsid w:val="004641BC"/>
    <w:rsid w:val="004651B6"/>
    <w:rsid w:val="004654E5"/>
    <w:rsid w:val="00465871"/>
    <w:rsid w:val="00465ECF"/>
    <w:rsid w:val="00465F10"/>
    <w:rsid w:val="00466294"/>
    <w:rsid w:val="004667DF"/>
    <w:rsid w:val="0046681B"/>
    <w:rsid w:val="00466893"/>
    <w:rsid w:val="00467405"/>
    <w:rsid w:val="00467410"/>
    <w:rsid w:val="00467471"/>
    <w:rsid w:val="004674A7"/>
    <w:rsid w:val="00467A86"/>
    <w:rsid w:val="00467EB2"/>
    <w:rsid w:val="00467FB9"/>
    <w:rsid w:val="00470441"/>
    <w:rsid w:val="00471051"/>
    <w:rsid w:val="0047105B"/>
    <w:rsid w:val="0047151F"/>
    <w:rsid w:val="00472572"/>
    <w:rsid w:val="00472854"/>
    <w:rsid w:val="0047317B"/>
    <w:rsid w:val="004737A7"/>
    <w:rsid w:val="00473C9D"/>
    <w:rsid w:val="00473D9E"/>
    <w:rsid w:val="00473E0D"/>
    <w:rsid w:val="004740B3"/>
    <w:rsid w:val="00474DC4"/>
    <w:rsid w:val="00475A74"/>
    <w:rsid w:val="00475E17"/>
    <w:rsid w:val="00476466"/>
    <w:rsid w:val="00476A8C"/>
    <w:rsid w:val="00476B0C"/>
    <w:rsid w:val="00476BC1"/>
    <w:rsid w:val="00476F9A"/>
    <w:rsid w:val="00477128"/>
    <w:rsid w:val="00477BF6"/>
    <w:rsid w:val="00477DEF"/>
    <w:rsid w:val="00480D99"/>
    <w:rsid w:val="004810EA"/>
    <w:rsid w:val="00481244"/>
    <w:rsid w:val="00481DFF"/>
    <w:rsid w:val="00481F0E"/>
    <w:rsid w:val="00482265"/>
    <w:rsid w:val="004825AF"/>
    <w:rsid w:val="00482A76"/>
    <w:rsid w:val="00483753"/>
    <w:rsid w:val="0048382C"/>
    <w:rsid w:val="00483A25"/>
    <w:rsid w:val="00483AA9"/>
    <w:rsid w:val="00483CA2"/>
    <w:rsid w:val="004843A8"/>
    <w:rsid w:val="00484538"/>
    <w:rsid w:val="00484B03"/>
    <w:rsid w:val="00484C64"/>
    <w:rsid w:val="00485679"/>
    <w:rsid w:val="00486322"/>
    <w:rsid w:val="00486383"/>
    <w:rsid w:val="00486EFE"/>
    <w:rsid w:val="0048711B"/>
    <w:rsid w:val="00487218"/>
    <w:rsid w:val="00487395"/>
    <w:rsid w:val="00487482"/>
    <w:rsid w:val="004874D5"/>
    <w:rsid w:val="00487BFC"/>
    <w:rsid w:val="00490BD3"/>
    <w:rsid w:val="00490E88"/>
    <w:rsid w:val="00490EFD"/>
    <w:rsid w:val="00491426"/>
    <w:rsid w:val="004916FC"/>
    <w:rsid w:val="00492C91"/>
    <w:rsid w:val="00492D10"/>
    <w:rsid w:val="0049320B"/>
    <w:rsid w:val="004938B4"/>
    <w:rsid w:val="004938B6"/>
    <w:rsid w:val="00493F3F"/>
    <w:rsid w:val="00494059"/>
    <w:rsid w:val="00494CCB"/>
    <w:rsid w:val="0049501C"/>
    <w:rsid w:val="004950F9"/>
    <w:rsid w:val="00495BFA"/>
    <w:rsid w:val="00495F9F"/>
    <w:rsid w:val="00495FE3"/>
    <w:rsid w:val="004963FD"/>
    <w:rsid w:val="00497174"/>
    <w:rsid w:val="00497237"/>
    <w:rsid w:val="0049799C"/>
    <w:rsid w:val="00497BDE"/>
    <w:rsid w:val="004A021E"/>
    <w:rsid w:val="004A05C1"/>
    <w:rsid w:val="004A063E"/>
    <w:rsid w:val="004A0A20"/>
    <w:rsid w:val="004A0A8A"/>
    <w:rsid w:val="004A1734"/>
    <w:rsid w:val="004A1B29"/>
    <w:rsid w:val="004A2241"/>
    <w:rsid w:val="004A2576"/>
    <w:rsid w:val="004A2CB2"/>
    <w:rsid w:val="004A391A"/>
    <w:rsid w:val="004A3C9E"/>
    <w:rsid w:val="004A46DE"/>
    <w:rsid w:val="004A4711"/>
    <w:rsid w:val="004A49F8"/>
    <w:rsid w:val="004A4BE1"/>
    <w:rsid w:val="004A54B3"/>
    <w:rsid w:val="004A5575"/>
    <w:rsid w:val="004A5ACB"/>
    <w:rsid w:val="004A6A54"/>
    <w:rsid w:val="004A6CD8"/>
    <w:rsid w:val="004A7B5D"/>
    <w:rsid w:val="004A7F2A"/>
    <w:rsid w:val="004B036C"/>
    <w:rsid w:val="004B0A63"/>
    <w:rsid w:val="004B0D77"/>
    <w:rsid w:val="004B0FDE"/>
    <w:rsid w:val="004B18C8"/>
    <w:rsid w:val="004B1B7C"/>
    <w:rsid w:val="004B20AE"/>
    <w:rsid w:val="004B21D3"/>
    <w:rsid w:val="004B2702"/>
    <w:rsid w:val="004B2B23"/>
    <w:rsid w:val="004B2B83"/>
    <w:rsid w:val="004B2D89"/>
    <w:rsid w:val="004B311F"/>
    <w:rsid w:val="004B3396"/>
    <w:rsid w:val="004B34FF"/>
    <w:rsid w:val="004B418A"/>
    <w:rsid w:val="004B4275"/>
    <w:rsid w:val="004B42B1"/>
    <w:rsid w:val="004B43AA"/>
    <w:rsid w:val="004B4A6B"/>
    <w:rsid w:val="004B4D0A"/>
    <w:rsid w:val="004B4D69"/>
    <w:rsid w:val="004B4F0B"/>
    <w:rsid w:val="004B4F44"/>
    <w:rsid w:val="004B516F"/>
    <w:rsid w:val="004B5A13"/>
    <w:rsid w:val="004B5B76"/>
    <w:rsid w:val="004B61F1"/>
    <w:rsid w:val="004B6224"/>
    <w:rsid w:val="004B634A"/>
    <w:rsid w:val="004B636D"/>
    <w:rsid w:val="004B6991"/>
    <w:rsid w:val="004B7544"/>
    <w:rsid w:val="004B7580"/>
    <w:rsid w:val="004B7599"/>
    <w:rsid w:val="004C016F"/>
    <w:rsid w:val="004C03F6"/>
    <w:rsid w:val="004C05A0"/>
    <w:rsid w:val="004C06FE"/>
    <w:rsid w:val="004C18AA"/>
    <w:rsid w:val="004C1AD1"/>
    <w:rsid w:val="004C2093"/>
    <w:rsid w:val="004C21E7"/>
    <w:rsid w:val="004C24CF"/>
    <w:rsid w:val="004C2D26"/>
    <w:rsid w:val="004C2DAC"/>
    <w:rsid w:val="004C3187"/>
    <w:rsid w:val="004C32EF"/>
    <w:rsid w:val="004C347D"/>
    <w:rsid w:val="004C3BB1"/>
    <w:rsid w:val="004C44AE"/>
    <w:rsid w:val="004C4A96"/>
    <w:rsid w:val="004C4B3E"/>
    <w:rsid w:val="004C4C5B"/>
    <w:rsid w:val="004C4E51"/>
    <w:rsid w:val="004C5050"/>
    <w:rsid w:val="004C54CF"/>
    <w:rsid w:val="004C55F9"/>
    <w:rsid w:val="004C5A6B"/>
    <w:rsid w:val="004C5B1A"/>
    <w:rsid w:val="004C5CE8"/>
    <w:rsid w:val="004C5D5D"/>
    <w:rsid w:val="004C5EB1"/>
    <w:rsid w:val="004C5F0D"/>
    <w:rsid w:val="004C7136"/>
    <w:rsid w:val="004C7A1F"/>
    <w:rsid w:val="004C7A2E"/>
    <w:rsid w:val="004C7A61"/>
    <w:rsid w:val="004C7B78"/>
    <w:rsid w:val="004C7D8B"/>
    <w:rsid w:val="004C7DA1"/>
    <w:rsid w:val="004C7FE2"/>
    <w:rsid w:val="004D01E1"/>
    <w:rsid w:val="004D05D7"/>
    <w:rsid w:val="004D09B7"/>
    <w:rsid w:val="004D09D4"/>
    <w:rsid w:val="004D0B2D"/>
    <w:rsid w:val="004D17D2"/>
    <w:rsid w:val="004D198A"/>
    <w:rsid w:val="004D213C"/>
    <w:rsid w:val="004D22FB"/>
    <w:rsid w:val="004D33B8"/>
    <w:rsid w:val="004D4760"/>
    <w:rsid w:val="004D4B55"/>
    <w:rsid w:val="004D4BB8"/>
    <w:rsid w:val="004D4D81"/>
    <w:rsid w:val="004D4E04"/>
    <w:rsid w:val="004D4F5D"/>
    <w:rsid w:val="004D540A"/>
    <w:rsid w:val="004D5C3C"/>
    <w:rsid w:val="004D6400"/>
    <w:rsid w:val="004D68E3"/>
    <w:rsid w:val="004D6B82"/>
    <w:rsid w:val="004D7116"/>
    <w:rsid w:val="004E059D"/>
    <w:rsid w:val="004E062F"/>
    <w:rsid w:val="004E0911"/>
    <w:rsid w:val="004E0A61"/>
    <w:rsid w:val="004E107A"/>
    <w:rsid w:val="004E10E9"/>
    <w:rsid w:val="004E1107"/>
    <w:rsid w:val="004E1257"/>
    <w:rsid w:val="004E1479"/>
    <w:rsid w:val="004E1538"/>
    <w:rsid w:val="004E1BB4"/>
    <w:rsid w:val="004E1FB9"/>
    <w:rsid w:val="004E2126"/>
    <w:rsid w:val="004E2861"/>
    <w:rsid w:val="004E28FD"/>
    <w:rsid w:val="004E2C21"/>
    <w:rsid w:val="004E2FBD"/>
    <w:rsid w:val="004E3A03"/>
    <w:rsid w:val="004E3FB4"/>
    <w:rsid w:val="004E401C"/>
    <w:rsid w:val="004E4C1F"/>
    <w:rsid w:val="004E4DED"/>
    <w:rsid w:val="004E52A4"/>
    <w:rsid w:val="004E5624"/>
    <w:rsid w:val="004E5C2C"/>
    <w:rsid w:val="004E6060"/>
    <w:rsid w:val="004E6C00"/>
    <w:rsid w:val="004E6C71"/>
    <w:rsid w:val="004E6EFD"/>
    <w:rsid w:val="004E6FA7"/>
    <w:rsid w:val="004E77FB"/>
    <w:rsid w:val="004E78D6"/>
    <w:rsid w:val="004E7F76"/>
    <w:rsid w:val="004F0032"/>
    <w:rsid w:val="004F0854"/>
    <w:rsid w:val="004F0CD7"/>
    <w:rsid w:val="004F134E"/>
    <w:rsid w:val="004F1ADC"/>
    <w:rsid w:val="004F1B9E"/>
    <w:rsid w:val="004F2624"/>
    <w:rsid w:val="004F2BF1"/>
    <w:rsid w:val="004F2C3F"/>
    <w:rsid w:val="004F2F06"/>
    <w:rsid w:val="004F4854"/>
    <w:rsid w:val="004F4BCE"/>
    <w:rsid w:val="004F5289"/>
    <w:rsid w:val="004F5F14"/>
    <w:rsid w:val="004F6025"/>
    <w:rsid w:val="004F622E"/>
    <w:rsid w:val="004F640E"/>
    <w:rsid w:val="004F6907"/>
    <w:rsid w:val="004F6AC9"/>
    <w:rsid w:val="004F6DE3"/>
    <w:rsid w:val="004F6F2A"/>
    <w:rsid w:val="004F6F37"/>
    <w:rsid w:val="004F7119"/>
    <w:rsid w:val="004F7407"/>
    <w:rsid w:val="004F79FB"/>
    <w:rsid w:val="004F7BB0"/>
    <w:rsid w:val="005009DF"/>
    <w:rsid w:val="00500CEC"/>
    <w:rsid w:val="00500FD0"/>
    <w:rsid w:val="00501157"/>
    <w:rsid w:val="00501546"/>
    <w:rsid w:val="00501701"/>
    <w:rsid w:val="005017D4"/>
    <w:rsid w:val="00502345"/>
    <w:rsid w:val="005025F2"/>
    <w:rsid w:val="005026F5"/>
    <w:rsid w:val="005028F3"/>
    <w:rsid w:val="00502D52"/>
    <w:rsid w:val="00503090"/>
    <w:rsid w:val="00503CB2"/>
    <w:rsid w:val="00504BCB"/>
    <w:rsid w:val="0050535E"/>
    <w:rsid w:val="00505E32"/>
    <w:rsid w:val="00505FCC"/>
    <w:rsid w:val="00506001"/>
    <w:rsid w:val="00506046"/>
    <w:rsid w:val="00506242"/>
    <w:rsid w:val="005065DC"/>
    <w:rsid w:val="005069EA"/>
    <w:rsid w:val="0050702D"/>
    <w:rsid w:val="005071AE"/>
    <w:rsid w:val="0050731D"/>
    <w:rsid w:val="005075AC"/>
    <w:rsid w:val="00507A74"/>
    <w:rsid w:val="00507E45"/>
    <w:rsid w:val="00507F1A"/>
    <w:rsid w:val="00510C69"/>
    <w:rsid w:val="0051150C"/>
    <w:rsid w:val="00511819"/>
    <w:rsid w:val="00511AD9"/>
    <w:rsid w:val="00512A7B"/>
    <w:rsid w:val="00512DC3"/>
    <w:rsid w:val="00512E17"/>
    <w:rsid w:val="005132EB"/>
    <w:rsid w:val="005136DA"/>
    <w:rsid w:val="005137AB"/>
    <w:rsid w:val="00513D7F"/>
    <w:rsid w:val="00513DC4"/>
    <w:rsid w:val="005145B3"/>
    <w:rsid w:val="005148C0"/>
    <w:rsid w:val="00514D93"/>
    <w:rsid w:val="00514E5A"/>
    <w:rsid w:val="0051507F"/>
    <w:rsid w:val="00515189"/>
    <w:rsid w:val="0051533B"/>
    <w:rsid w:val="00515FC6"/>
    <w:rsid w:val="005160BB"/>
    <w:rsid w:val="005164D1"/>
    <w:rsid w:val="005165D4"/>
    <w:rsid w:val="00517A66"/>
    <w:rsid w:val="00517DE3"/>
    <w:rsid w:val="0052061E"/>
    <w:rsid w:val="00520FA0"/>
    <w:rsid w:val="00521864"/>
    <w:rsid w:val="00521DD7"/>
    <w:rsid w:val="00521F37"/>
    <w:rsid w:val="0052208F"/>
    <w:rsid w:val="005224E3"/>
    <w:rsid w:val="00522A53"/>
    <w:rsid w:val="00522BE0"/>
    <w:rsid w:val="00523B70"/>
    <w:rsid w:val="00524704"/>
    <w:rsid w:val="00524964"/>
    <w:rsid w:val="00524FFF"/>
    <w:rsid w:val="0052540D"/>
    <w:rsid w:val="005257B1"/>
    <w:rsid w:val="00525B07"/>
    <w:rsid w:val="00525B64"/>
    <w:rsid w:val="00525CE5"/>
    <w:rsid w:val="005262E2"/>
    <w:rsid w:val="005264CE"/>
    <w:rsid w:val="005270F3"/>
    <w:rsid w:val="005304F6"/>
    <w:rsid w:val="00530BC5"/>
    <w:rsid w:val="00530E62"/>
    <w:rsid w:val="00531916"/>
    <w:rsid w:val="00531A6A"/>
    <w:rsid w:val="00531D03"/>
    <w:rsid w:val="00531E76"/>
    <w:rsid w:val="005325C2"/>
    <w:rsid w:val="00533320"/>
    <w:rsid w:val="005340AA"/>
    <w:rsid w:val="005342B0"/>
    <w:rsid w:val="00534588"/>
    <w:rsid w:val="00534D40"/>
    <w:rsid w:val="00534DAD"/>
    <w:rsid w:val="0053558D"/>
    <w:rsid w:val="005356C1"/>
    <w:rsid w:val="0053583B"/>
    <w:rsid w:val="005367B1"/>
    <w:rsid w:val="00536A69"/>
    <w:rsid w:val="00536DF6"/>
    <w:rsid w:val="00537B75"/>
    <w:rsid w:val="00537D91"/>
    <w:rsid w:val="00537EB1"/>
    <w:rsid w:val="00540222"/>
    <w:rsid w:val="00540612"/>
    <w:rsid w:val="005410A9"/>
    <w:rsid w:val="00541637"/>
    <w:rsid w:val="00541672"/>
    <w:rsid w:val="00542200"/>
    <w:rsid w:val="0054331D"/>
    <w:rsid w:val="0054359A"/>
    <w:rsid w:val="00543810"/>
    <w:rsid w:val="00543CB3"/>
    <w:rsid w:val="00543EA9"/>
    <w:rsid w:val="00544099"/>
    <w:rsid w:val="00544231"/>
    <w:rsid w:val="00544348"/>
    <w:rsid w:val="00544A32"/>
    <w:rsid w:val="00544DB7"/>
    <w:rsid w:val="00544F9D"/>
    <w:rsid w:val="00545C7A"/>
    <w:rsid w:val="005462C2"/>
    <w:rsid w:val="00546C9A"/>
    <w:rsid w:val="005471D0"/>
    <w:rsid w:val="00547295"/>
    <w:rsid w:val="005475A6"/>
    <w:rsid w:val="00547CC8"/>
    <w:rsid w:val="00547ECF"/>
    <w:rsid w:val="00550033"/>
    <w:rsid w:val="005502EE"/>
    <w:rsid w:val="005512F8"/>
    <w:rsid w:val="00551384"/>
    <w:rsid w:val="005513C5"/>
    <w:rsid w:val="00552249"/>
    <w:rsid w:val="0055276F"/>
    <w:rsid w:val="00552BBF"/>
    <w:rsid w:val="00552D61"/>
    <w:rsid w:val="005530AE"/>
    <w:rsid w:val="0055358D"/>
    <w:rsid w:val="0055402C"/>
    <w:rsid w:val="005540C3"/>
    <w:rsid w:val="005542B6"/>
    <w:rsid w:val="005546B2"/>
    <w:rsid w:val="005548A3"/>
    <w:rsid w:val="00554DFA"/>
    <w:rsid w:val="00554F40"/>
    <w:rsid w:val="0055505D"/>
    <w:rsid w:val="00555101"/>
    <w:rsid w:val="00555189"/>
    <w:rsid w:val="00555A52"/>
    <w:rsid w:val="00555D8C"/>
    <w:rsid w:val="00556407"/>
    <w:rsid w:val="00556A53"/>
    <w:rsid w:val="00556B95"/>
    <w:rsid w:val="00556F06"/>
    <w:rsid w:val="00557598"/>
    <w:rsid w:val="00557911"/>
    <w:rsid w:val="00557A6D"/>
    <w:rsid w:val="00557EDB"/>
    <w:rsid w:val="00557FD5"/>
    <w:rsid w:val="00560210"/>
    <w:rsid w:val="00560331"/>
    <w:rsid w:val="00560464"/>
    <w:rsid w:val="00560713"/>
    <w:rsid w:val="00560D5F"/>
    <w:rsid w:val="00560F8B"/>
    <w:rsid w:val="0056105A"/>
    <w:rsid w:val="00562E46"/>
    <w:rsid w:val="00562E68"/>
    <w:rsid w:val="00563A5F"/>
    <w:rsid w:val="00563B63"/>
    <w:rsid w:val="00563BFB"/>
    <w:rsid w:val="00563DC1"/>
    <w:rsid w:val="00564057"/>
    <w:rsid w:val="00564959"/>
    <w:rsid w:val="005650D8"/>
    <w:rsid w:val="005658E8"/>
    <w:rsid w:val="00565C78"/>
    <w:rsid w:val="00565EF7"/>
    <w:rsid w:val="00566636"/>
    <w:rsid w:val="00566A06"/>
    <w:rsid w:val="00566D6C"/>
    <w:rsid w:val="00567102"/>
    <w:rsid w:val="00567468"/>
    <w:rsid w:val="00567A5E"/>
    <w:rsid w:val="0057026F"/>
    <w:rsid w:val="00570A29"/>
    <w:rsid w:val="00570C6D"/>
    <w:rsid w:val="0057118C"/>
    <w:rsid w:val="005713F6"/>
    <w:rsid w:val="00571A90"/>
    <w:rsid w:val="00571D40"/>
    <w:rsid w:val="00571D68"/>
    <w:rsid w:val="00571F40"/>
    <w:rsid w:val="00572329"/>
    <w:rsid w:val="0057245B"/>
    <w:rsid w:val="0057296B"/>
    <w:rsid w:val="00572CEE"/>
    <w:rsid w:val="00572FA7"/>
    <w:rsid w:val="0057348E"/>
    <w:rsid w:val="005735E6"/>
    <w:rsid w:val="005739D8"/>
    <w:rsid w:val="00573A46"/>
    <w:rsid w:val="00573D82"/>
    <w:rsid w:val="00574046"/>
    <w:rsid w:val="005740AA"/>
    <w:rsid w:val="00574117"/>
    <w:rsid w:val="0057422E"/>
    <w:rsid w:val="005748C2"/>
    <w:rsid w:val="00574D1C"/>
    <w:rsid w:val="00574DF7"/>
    <w:rsid w:val="0057508B"/>
    <w:rsid w:val="0057672F"/>
    <w:rsid w:val="005768B2"/>
    <w:rsid w:val="0057735C"/>
    <w:rsid w:val="00577734"/>
    <w:rsid w:val="0057798C"/>
    <w:rsid w:val="00577A05"/>
    <w:rsid w:val="005803F4"/>
    <w:rsid w:val="00580827"/>
    <w:rsid w:val="00581350"/>
    <w:rsid w:val="005815B9"/>
    <w:rsid w:val="0058169C"/>
    <w:rsid w:val="0058356C"/>
    <w:rsid w:val="005838BB"/>
    <w:rsid w:val="005838BC"/>
    <w:rsid w:val="00583947"/>
    <w:rsid w:val="00583B3D"/>
    <w:rsid w:val="00584DB3"/>
    <w:rsid w:val="005854F6"/>
    <w:rsid w:val="00585EA7"/>
    <w:rsid w:val="00586B0F"/>
    <w:rsid w:val="00586F2D"/>
    <w:rsid w:val="00586F80"/>
    <w:rsid w:val="0058764D"/>
    <w:rsid w:val="005876CA"/>
    <w:rsid w:val="00587B81"/>
    <w:rsid w:val="00587D85"/>
    <w:rsid w:val="00587FF7"/>
    <w:rsid w:val="005904EA"/>
    <w:rsid w:val="00590988"/>
    <w:rsid w:val="00590AD7"/>
    <w:rsid w:val="00590DA6"/>
    <w:rsid w:val="00591391"/>
    <w:rsid w:val="005927F2"/>
    <w:rsid w:val="00592AC2"/>
    <w:rsid w:val="00592EDB"/>
    <w:rsid w:val="00593307"/>
    <w:rsid w:val="00593C49"/>
    <w:rsid w:val="00593E56"/>
    <w:rsid w:val="005940BB"/>
    <w:rsid w:val="0059434B"/>
    <w:rsid w:val="005949D5"/>
    <w:rsid w:val="00594B98"/>
    <w:rsid w:val="00594FF2"/>
    <w:rsid w:val="00595694"/>
    <w:rsid w:val="00595D19"/>
    <w:rsid w:val="00595F0E"/>
    <w:rsid w:val="00595F87"/>
    <w:rsid w:val="00596347"/>
    <w:rsid w:val="0059640E"/>
    <w:rsid w:val="005964FF"/>
    <w:rsid w:val="00596726"/>
    <w:rsid w:val="00596D15"/>
    <w:rsid w:val="005978F4"/>
    <w:rsid w:val="00597A13"/>
    <w:rsid w:val="00597BEB"/>
    <w:rsid w:val="00597F34"/>
    <w:rsid w:val="005A0137"/>
    <w:rsid w:val="005A0B81"/>
    <w:rsid w:val="005A0DD6"/>
    <w:rsid w:val="005A123C"/>
    <w:rsid w:val="005A1C28"/>
    <w:rsid w:val="005A2371"/>
    <w:rsid w:val="005A24DB"/>
    <w:rsid w:val="005A2F9A"/>
    <w:rsid w:val="005A32BC"/>
    <w:rsid w:val="005A3482"/>
    <w:rsid w:val="005A36C0"/>
    <w:rsid w:val="005A3AFC"/>
    <w:rsid w:val="005A3D74"/>
    <w:rsid w:val="005A4804"/>
    <w:rsid w:val="005A4CA8"/>
    <w:rsid w:val="005A4F3E"/>
    <w:rsid w:val="005A5155"/>
    <w:rsid w:val="005A52BB"/>
    <w:rsid w:val="005A54A9"/>
    <w:rsid w:val="005A5AC6"/>
    <w:rsid w:val="005A5C10"/>
    <w:rsid w:val="005A5F0A"/>
    <w:rsid w:val="005A6101"/>
    <w:rsid w:val="005A6533"/>
    <w:rsid w:val="005A7EB1"/>
    <w:rsid w:val="005A7EB8"/>
    <w:rsid w:val="005B0721"/>
    <w:rsid w:val="005B0F24"/>
    <w:rsid w:val="005B0F44"/>
    <w:rsid w:val="005B1166"/>
    <w:rsid w:val="005B19E4"/>
    <w:rsid w:val="005B1B81"/>
    <w:rsid w:val="005B26B4"/>
    <w:rsid w:val="005B2CAA"/>
    <w:rsid w:val="005B34A2"/>
    <w:rsid w:val="005B3D2C"/>
    <w:rsid w:val="005B45F9"/>
    <w:rsid w:val="005B564A"/>
    <w:rsid w:val="005B5D6D"/>
    <w:rsid w:val="005B63AF"/>
    <w:rsid w:val="005B64A9"/>
    <w:rsid w:val="005B7C80"/>
    <w:rsid w:val="005B7D39"/>
    <w:rsid w:val="005B7D7F"/>
    <w:rsid w:val="005C0131"/>
    <w:rsid w:val="005C01DA"/>
    <w:rsid w:val="005C0432"/>
    <w:rsid w:val="005C0B3C"/>
    <w:rsid w:val="005C118E"/>
    <w:rsid w:val="005C11BF"/>
    <w:rsid w:val="005C11EA"/>
    <w:rsid w:val="005C1275"/>
    <w:rsid w:val="005C15B3"/>
    <w:rsid w:val="005C18C8"/>
    <w:rsid w:val="005C1B54"/>
    <w:rsid w:val="005C1FE7"/>
    <w:rsid w:val="005C2429"/>
    <w:rsid w:val="005C33AC"/>
    <w:rsid w:val="005C3435"/>
    <w:rsid w:val="005C3988"/>
    <w:rsid w:val="005C4224"/>
    <w:rsid w:val="005C44DE"/>
    <w:rsid w:val="005C453C"/>
    <w:rsid w:val="005C4958"/>
    <w:rsid w:val="005C4CA3"/>
    <w:rsid w:val="005C4FE9"/>
    <w:rsid w:val="005C6AE4"/>
    <w:rsid w:val="005C6CDB"/>
    <w:rsid w:val="005C6F60"/>
    <w:rsid w:val="005C716E"/>
    <w:rsid w:val="005C754A"/>
    <w:rsid w:val="005C76AF"/>
    <w:rsid w:val="005C77B3"/>
    <w:rsid w:val="005D034B"/>
    <w:rsid w:val="005D102E"/>
    <w:rsid w:val="005D1618"/>
    <w:rsid w:val="005D24AB"/>
    <w:rsid w:val="005D2654"/>
    <w:rsid w:val="005D2FAE"/>
    <w:rsid w:val="005D2FAF"/>
    <w:rsid w:val="005D38C9"/>
    <w:rsid w:val="005D3B31"/>
    <w:rsid w:val="005D3C06"/>
    <w:rsid w:val="005D3D6D"/>
    <w:rsid w:val="005D44DC"/>
    <w:rsid w:val="005D4659"/>
    <w:rsid w:val="005D466C"/>
    <w:rsid w:val="005D4A81"/>
    <w:rsid w:val="005D554C"/>
    <w:rsid w:val="005D56AE"/>
    <w:rsid w:val="005D581F"/>
    <w:rsid w:val="005D5F39"/>
    <w:rsid w:val="005D6825"/>
    <w:rsid w:val="005D6F48"/>
    <w:rsid w:val="005D7875"/>
    <w:rsid w:val="005D7AC0"/>
    <w:rsid w:val="005D7E21"/>
    <w:rsid w:val="005E088B"/>
    <w:rsid w:val="005E141E"/>
    <w:rsid w:val="005E158A"/>
    <w:rsid w:val="005E1DF7"/>
    <w:rsid w:val="005E24DA"/>
    <w:rsid w:val="005E2646"/>
    <w:rsid w:val="005E282B"/>
    <w:rsid w:val="005E2DB7"/>
    <w:rsid w:val="005E30DB"/>
    <w:rsid w:val="005E3349"/>
    <w:rsid w:val="005E36DF"/>
    <w:rsid w:val="005E37C6"/>
    <w:rsid w:val="005E39D2"/>
    <w:rsid w:val="005E3A5A"/>
    <w:rsid w:val="005E3F36"/>
    <w:rsid w:val="005E4255"/>
    <w:rsid w:val="005E4265"/>
    <w:rsid w:val="005E462E"/>
    <w:rsid w:val="005E4B8F"/>
    <w:rsid w:val="005E4BD0"/>
    <w:rsid w:val="005E525A"/>
    <w:rsid w:val="005E5F47"/>
    <w:rsid w:val="005E6418"/>
    <w:rsid w:val="005E694F"/>
    <w:rsid w:val="005E6DFD"/>
    <w:rsid w:val="005E7325"/>
    <w:rsid w:val="005E7BC8"/>
    <w:rsid w:val="005E7E38"/>
    <w:rsid w:val="005F083D"/>
    <w:rsid w:val="005F0905"/>
    <w:rsid w:val="005F0DC7"/>
    <w:rsid w:val="005F1706"/>
    <w:rsid w:val="005F1EE2"/>
    <w:rsid w:val="005F2071"/>
    <w:rsid w:val="005F23EF"/>
    <w:rsid w:val="005F37EE"/>
    <w:rsid w:val="005F37F3"/>
    <w:rsid w:val="005F3A57"/>
    <w:rsid w:val="005F483D"/>
    <w:rsid w:val="005F498C"/>
    <w:rsid w:val="005F51C8"/>
    <w:rsid w:val="005F53F9"/>
    <w:rsid w:val="005F5955"/>
    <w:rsid w:val="005F5AE8"/>
    <w:rsid w:val="005F66EA"/>
    <w:rsid w:val="005F7479"/>
    <w:rsid w:val="005F7EB1"/>
    <w:rsid w:val="006002AB"/>
    <w:rsid w:val="00600437"/>
    <w:rsid w:val="00601430"/>
    <w:rsid w:val="00601B0B"/>
    <w:rsid w:val="00601B29"/>
    <w:rsid w:val="00601D99"/>
    <w:rsid w:val="00602506"/>
    <w:rsid w:val="006025EE"/>
    <w:rsid w:val="006029CB"/>
    <w:rsid w:val="00603E28"/>
    <w:rsid w:val="00604210"/>
    <w:rsid w:val="00604564"/>
    <w:rsid w:val="006048D5"/>
    <w:rsid w:val="00604A65"/>
    <w:rsid w:val="00604AE3"/>
    <w:rsid w:val="006052EC"/>
    <w:rsid w:val="006057E2"/>
    <w:rsid w:val="00605B5A"/>
    <w:rsid w:val="006060C2"/>
    <w:rsid w:val="00606479"/>
    <w:rsid w:val="00606551"/>
    <w:rsid w:val="00606938"/>
    <w:rsid w:val="00606C08"/>
    <w:rsid w:val="00606EB9"/>
    <w:rsid w:val="00606FC5"/>
    <w:rsid w:val="00607890"/>
    <w:rsid w:val="00607A19"/>
    <w:rsid w:val="00607B64"/>
    <w:rsid w:val="00607EE8"/>
    <w:rsid w:val="00607F58"/>
    <w:rsid w:val="00610308"/>
    <w:rsid w:val="0061138D"/>
    <w:rsid w:val="006115A0"/>
    <w:rsid w:val="00611F20"/>
    <w:rsid w:val="006121D5"/>
    <w:rsid w:val="0061232A"/>
    <w:rsid w:val="006123E4"/>
    <w:rsid w:val="006126D2"/>
    <w:rsid w:val="00612A1C"/>
    <w:rsid w:val="00612A25"/>
    <w:rsid w:val="00613174"/>
    <w:rsid w:val="00613CBE"/>
    <w:rsid w:val="00613DDF"/>
    <w:rsid w:val="0061425B"/>
    <w:rsid w:val="00614B30"/>
    <w:rsid w:val="00614DF1"/>
    <w:rsid w:val="006152B4"/>
    <w:rsid w:val="00615320"/>
    <w:rsid w:val="00615600"/>
    <w:rsid w:val="006159D2"/>
    <w:rsid w:val="00615C15"/>
    <w:rsid w:val="00615D04"/>
    <w:rsid w:val="00615D4B"/>
    <w:rsid w:val="006164C4"/>
    <w:rsid w:val="0061678F"/>
    <w:rsid w:val="00616CF1"/>
    <w:rsid w:val="00616F35"/>
    <w:rsid w:val="0061748B"/>
    <w:rsid w:val="00617584"/>
    <w:rsid w:val="00617741"/>
    <w:rsid w:val="0061783E"/>
    <w:rsid w:val="0061787B"/>
    <w:rsid w:val="00617E10"/>
    <w:rsid w:val="00617E41"/>
    <w:rsid w:val="006208E3"/>
    <w:rsid w:val="006215F5"/>
    <w:rsid w:val="00621836"/>
    <w:rsid w:val="006219A6"/>
    <w:rsid w:val="00621B32"/>
    <w:rsid w:val="00621CF5"/>
    <w:rsid w:val="00621D21"/>
    <w:rsid w:val="00621F2B"/>
    <w:rsid w:val="00622156"/>
    <w:rsid w:val="006226FC"/>
    <w:rsid w:val="006226FF"/>
    <w:rsid w:val="00622E99"/>
    <w:rsid w:val="00623479"/>
    <w:rsid w:val="00623B84"/>
    <w:rsid w:val="00623B86"/>
    <w:rsid w:val="00623C4E"/>
    <w:rsid w:val="00623CAF"/>
    <w:rsid w:val="00624187"/>
    <w:rsid w:val="0062427F"/>
    <w:rsid w:val="0062520C"/>
    <w:rsid w:val="00625BB2"/>
    <w:rsid w:val="00625D80"/>
    <w:rsid w:val="00625DAB"/>
    <w:rsid w:val="00626250"/>
    <w:rsid w:val="006269CD"/>
    <w:rsid w:val="006301B7"/>
    <w:rsid w:val="00630B9E"/>
    <w:rsid w:val="00630D01"/>
    <w:rsid w:val="00630DE8"/>
    <w:rsid w:val="00631353"/>
    <w:rsid w:val="006317A0"/>
    <w:rsid w:val="00631AE6"/>
    <w:rsid w:val="00633CBC"/>
    <w:rsid w:val="00633FFF"/>
    <w:rsid w:val="006344B1"/>
    <w:rsid w:val="00634640"/>
    <w:rsid w:val="00634CFC"/>
    <w:rsid w:val="00635CA9"/>
    <w:rsid w:val="00635CDB"/>
    <w:rsid w:val="00636B60"/>
    <w:rsid w:val="00636D35"/>
    <w:rsid w:val="00636D49"/>
    <w:rsid w:val="006373A4"/>
    <w:rsid w:val="00637C87"/>
    <w:rsid w:val="00640588"/>
    <w:rsid w:val="00640AA7"/>
    <w:rsid w:val="0064147F"/>
    <w:rsid w:val="006416A4"/>
    <w:rsid w:val="006417C1"/>
    <w:rsid w:val="00641CDF"/>
    <w:rsid w:val="0064213F"/>
    <w:rsid w:val="0064216D"/>
    <w:rsid w:val="006425A2"/>
    <w:rsid w:val="006425BC"/>
    <w:rsid w:val="00642867"/>
    <w:rsid w:val="00642910"/>
    <w:rsid w:val="006430DE"/>
    <w:rsid w:val="00643771"/>
    <w:rsid w:val="00643A3D"/>
    <w:rsid w:val="0064425A"/>
    <w:rsid w:val="0064479B"/>
    <w:rsid w:val="00645091"/>
    <w:rsid w:val="00645226"/>
    <w:rsid w:val="00645493"/>
    <w:rsid w:val="00645518"/>
    <w:rsid w:val="00645AD6"/>
    <w:rsid w:val="006465B8"/>
    <w:rsid w:val="00646D68"/>
    <w:rsid w:val="00646E18"/>
    <w:rsid w:val="00646EA4"/>
    <w:rsid w:val="00646FA0"/>
    <w:rsid w:val="00647244"/>
    <w:rsid w:val="00647B37"/>
    <w:rsid w:val="0065066C"/>
    <w:rsid w:val="006508D4"/>
    <w:rsid w:val="0065176B"/>
    <w:rsid w:val="0065195E"/>
    <w:rsid w:val="00651B1F"/>
    <w:rsid w:val="00651D98"/>
    <w:rsid w:val="00651EF3"/>
    <w:rsid w:val="00652292"/>
    <w:rsid w:val="0065233E"/>
    <w:rsid w:val="00652397"/>
    <w:rsid w:val="006523DD"/>
    <w:rsid w:val="00652DB4"/>
    <w:rsid w:val="0065382D"/>
    <w:rsid w:val="00653962"/>
    <w:rsid w:val="00654097"/>
    <w:rsid w:val="00654276"/>
    <w:rsid w:val="006553D5"/>
    <w:rsid w:val="006555EF"/>
    <w:rsid w:val="00655E12"/>
    <w:rsid w:val="00655F02"/>
    <w:rsid w:val="006562B9"/>
    <w:rsid w:val="00656619"/>
    <w:rsid w:val="00656FE2"/>
    <w:rsid w:val="0065715B"/>
    <w:rsid w:val="006572CA"/>
    <w:rsid w:val="006576EB"/>
    <w:rsid w:val="00657938"/>
    <w:rsid w:val="00657E2F"/>
    <w:rsid w:val="006601AD"/>
    <w:rsid w:val="006618C2"/>
    <w:rsid w:val="00661AF4"/>
    <w:rsid w:val="00661C3C"/>
    <w:rsid w:val="00661CA5"/>
    <w:rsid w:val="00661DB3"/>
    <w:rsid w:val="00662C55"/>
    <w:rsid w:val="0066350F"/>
    <w:rsid w:val="00663897"/>
    <w:rsid w:val="00663E9E"/>
    <w:rsid w:val="006654B2"/>
    <w:rsid w:val="006654E0"/>
    <w:rsid w:val="0066573E"/>
    <w:rsid w:val="00665800"/>
    <w:rsid w:val="00665B89"/>
    <w:rsid w:val="00666366"/>
    <w:rsid w:val="006665EF"/>
    <w:rsid w:val="00666C25"/>
    <w:rsid w:val="0066760B"/>
    <w:rsid w:val="00667772"/>
    <w:rsid w:val="0067149E"/>
    <w:rsid w:val="00672657"/>
    <w:rsid w:val="00672A13"/>
    <w:rsid w:val="0067323A"/>
    <w:rsid w:val="006736AF"/>
    <w:rsid w:val="00674134"/>
    <w:rsid w:val="0067424A"/>
    <w:rsid w:val="00674557"/>
    <w:rsid w:val="006753D2"/>
    <w:rsid w:val="0067589B"/>
    <w:rsid w:val="0067596B"/>
    <w:rsid w:val="0067636F"/>
    <w:rsid w:val="00676680"/>
    <w:rsid w:val="00676765"/>
    <w:rsid w:val="0067676F"/>
    <w:rsid w:val="006768B4"/>
    <w:rsid w:val="00676D06"/>
    <w:rsid w:val="00676FDB"/>
    <w:rsid w:val="0067763A"/>
    <w:rsid w:val="00677670"/>
    <w:rsid w:val="00677C09"/>
    <w:rsid w:val="0068013F"/>
    <w:rsid w:val="00680141"/>
    <w:rsid w:val="0068053E"/>
    <w:rsid w:val="00680A85"/>
    <w:rsid w:val="00681233"/>
    <w:rsid w:val="00681886"/>
    <w:rsid w:val="006829FD"/>
    <w:rsid w:val="00682ADF"/>
    <w:rsid w:val="00683163"/>
    <w:rsid w:val="00683954"/>
    <w:rsid w:val="0068434A"/>
    <w:rsid w:val="00685084"/>
    <w:rsid w:val="006850CA"/>
    <w:rsid w:val="00685273"/>
    <w:rsid w:val="00685448"/>
    <w:rsid w:val="00685B0F"/>
    <w:rsid w:val="00685C80"/>
    <w:rsid w:val="0068697F"/>
    <w:rsid w:val="00686A86"/>
    <w:rsid w:val="00687837"/>
    <w:rsid w:val="006878A5"/>
    <w:rsid w:val="006878B9"/>
    <w:rsid w:val="00687DD4"/>
    <w:rsid w:val="00690177"/>
    <w:rsid w:val="00690E48"/>
    <w:rsid w:val="00691040"/>
    <w:rsid w:val="00691092"/>
    <w:rsid w:val="00691324"/>
    <w:rsid w:val="00691FC9"/>
    <w:rsid w:val="0069227B"/>
    <w:rsid w:val="00692F35"/>
    <w:rsid w:val="00693B30"/>
    <w:rsid w:val="00693E34"/>
    <w:rsid w:val="0069464A"/>
    <w:rsid w:val="00694801"/>
    <w:rsid w:val="00694DC3"/>
    <w:rsid w:val="00694F43"/>
    <w:rsid w:val="0069552A"/>
    <w:rsid w:val="00695684"/>
    <w:rsid w:val="0069577C"/>
    <w:rsid w:val="0069629D"/>
    <w:rsid w:val="006965DA"/>
    <w:rsid w:val="00696CBC"/>
    <w:rsid w:val="00697322"/>
    <w:rsid w:val="00697CDF"/>
    <w:rsid w:val="00697E51"/>
    <w:rsid w:val="006A0066"/>
    <w:rsid w:val="006A0686"/>
    <w:rsid w:val="006A1049"/>
    <w:rsid w:val="006A231B"/>
    <w:rsid w:val="006A283E"/>
    <w:rsid w:val="006A2F01"/>
    <w:rsid w:val="006A2F5C"/>
    <w:rsid w:val="006A33A2"/>
    <w:rsid w:val="006A3540"/>
    <w:rsid w:val="006A417B"/>
    <w:rsid w:val="006A4AAC"/>
    <w:rsid w:val="006A4DB1"/>
    <w:rsid w:val="006A5037"/>
    <w:rsid w:val="006A6989"/>
    <w:rsid w:val="006A6B5B"/>
    <w:rsid w:val="006A6FDA"/>
    <w:rsid w:val="006A704C"/>
    <w:rsid w:val="006A712D"/>
    <w:rsid w:val="006A7543"/>
    <w:rsid w:val="006B0047"/>
    <w:rsid w:val="006B00A7"/>
    <w:rsid w:val="006B04DD"/>
    <w:rsid w:val="006B083A"/>
    <w:rsid w:val="006B0EC2"/>
    <w:rsid w:val="006B13D4"/>
    <w:rsid w:val="006B17C9"/>
    <w:rsid w:val="006B1946"/>
    <w:rsid w:val="006B1C26"/>
    <w:rsid w:val="006B21E3"/>
    <w:rsid w:val="006B2D24"/>
    <w:rsid w:val="006B31C2"/>
    <w:rsid w:val="006B3362"/>
    <w:rsid w:val="006B3496"/>
    <w:rsid w:val="006B37FC"/>
    <w:rsid w:val="006B3C19"/>
    <w:rsid w:val="006B4A19"/>
    <w:rsid w:val="006B4C48"/>
    <w:rsid w:val="006B5281"/>
    <w:rsid w:val="006B531C"/>
    <w:rsid w:val="006B56E3"/>
    <w:rsid w:val="006B5F0D"/>
    <w:rsid w:val="006B6179"/>
    <w:rsid w:val="006B63C4"/>
    <w:rsid w:val="006B673A"/>
    <w:rsid w:val="006B696E"/>
    <w:rsid w:val="006B6DB5"/>
    <w:rsid w:val="006B70AF"/>
    <w:rsid w:val="006B70E7"/>
    <w:rsid w:val="006B7706"/>
    <w:rsid w:val="006B7A8F"/>
    <w:rsid w:val="006B7BE6"/>
    <w:rsid w:val="006C013F"/>
    <w:rsid w:val="006C0500"/>
    <w:rsid w:val="006C093F"/>
    <w:rsid w:val="006C0D16"/>
    <w:rsid w:val="006C0DE9"/>
    <w:rsid w:val="006C10FD"/>
    <w:rsid w:val="006C1449"/>
    <w:rsid w:val="006C164A"/>
    <w:rsid w:val="006C1A0A"/>
    <w:rsid w:val="006C1DA4"/>
    <w:rsid w:val="006C205F"/>
    <w:rsid w:val="006C2802"/>
    <w:rsid w:val="006C2C16"/>
    <w:rsid w:val="006C304F"/>
    <w:rsid w:val="006C347F"/>
    <w:rsid w:val="006C34E0"/>
    <w:rsid w:val="006C37D2"/>
    <w:rsid w:val="006C3994"/>
    <w:rsid w:val="006C4446"/>
    <w:rsid w:val="006C47AA"/>
    <w:rsid w:val="006C4C13"/>
    <w:rsid w:val="006C4E7F"/>
    <w:rsid w:val="006C5DC5"/>
    <w:rsid w:val="006C5F1D"/>
    <w:rsid w:val="006C6C46"/>
    <w:rsid w:val="006C6E0C"/>
    <w:rsid w:val="006C76B3"/>
    <w:rsid w:val="006C78CD"/>
    <w:rsid w:val="006D037F"/>
    <w:rsid w:val="006D038B"/>
    <w:rsid w:val="006D0C6F"/>
    <w:rsid w:val="006D113A"/>
    <w:rsid w:val="006D12FD"/>
    <w:rsid w:val="006D13A1"/>
    <w:rsid w:val="006D1A6B"/>
    <w:rsid w:val="006D1E89"/>
    <w:rsid w:val="006D1FEA"/>
    <w:rsid w:val="006D262C"/>
    <w:rsid w:val="006D289D"/>
    <w:rsid w:val="006D2902"/>
    <w:rsid w:val="006D2E7A"/>
    <w:rsid w:val="006D2EB2"/>
    <w:rsid w:val="006D3003"/>
    <w:rsid w:val="006D387C"/>
    <w:rsid w:val="006D3B27"/>
    <w:rsid w:val="006D4256"/>
    <w:rsid w:val="006D4ACF"/>
    <w:rsid w:val="006D51DD"/>
    <w:rsid w:val="006D57B1"/>
    <w:rsid w:val="006D59A2"/>
    <w:rsid w:val="006D676B"/>
    <w:rsid w:val="006D6F81"/>
    <w:rsid w:val="006D706B"/>
    <w:rsid w:val="006D7608"/>
    <w:rsid w:val="006D7A93"/>
    <w:rsid w:val="006E01DB"/>
    <w:rsid w:val="006E0613"/>
    <w:rsid w:val="006E07A5"/>
    <w:rsid w:val="006E0EEE"/>
    <w:rsid w:val="006E19A8"/>
    <w:rsid w:val="006E1AB8"/>
    <w:rsid w:val="006E1B77"/>
    <w:rsid w:val="006E1D0B"/>
    <w:rsid w:val="006E28DE"/>
    <w:rsid w:val="006E3280"/>
    <w:rsid w:val="006E3A80"/>
    <w:rsid w:val="006E4591"/>
    <w:rsid w:val="006E459B"/>
    <w:rsid w:val="006E5E56"/>
    <w:rsid w:val="006E6007"/>
    <w:rsid w:val="006E62D3"/>
    <w:rsid w:val="006E68CD"/>
    <w:rsid w:val="006E6CB0"/>
    <w:rsid w:val="006E74BB"/>
    <w:rsid w:val="006E76F7"/>
    <w:rsid w:val="006E7928"/>
    <w:rsid w:val="006F0109"/>
    <w:rsid w:val="006F0185"/>
    <w:rsid w:val="006F04F1"/>
    <w:rsid w:val="006F0D6A"/>
    <w:rsid w:val="006F0E79"/>
    <w:rsid w:val="006F0E8C"/>
    <w:rsid w:val="006F0F97"/>
    <w:rsid w:val="006F114B"/>
    <w:rsid w:val="006F1344"/>
    <w:rsid w:val="006F1485"/>
    <w:rsid w:val="006F1864"/>
    <w:rsid w:val="006F1AB3"/>
    <w:rsid w:val="006F1BD5"/>
    <w:rsid w:val="006F27B1"/>
    <w:rsid w:val="006F2A9D"/>
    <w:rsid w:val="006F2DE5"/>
    <w:rsid w:val="006F2F23"/>
    <w:rsid w:val="006F3395"/>
    <w:rsid w:val="006F3788"/>
    <w:rsid w:val="006F43CE"/>
    <w:rsid w:val="006F44D8"/>
    <w:rsid w:val="006F474D"/>
    <w:rsid w:val="006F4C1A"/>
    <w:rsid w:val="006F4C61"/>
    <w:rsid w:val="006F53FC"/>
    <w:rsid w:val="006F5412"/>
    <w:rsid w:val="006F5797"/>
    <w:rsid w:val="006F5C46"/>
    <w:rsid w:val="006F613B"/>
    <w:rsid w:val="006F6587"/>
    <w:rsid w:val="006F673D"/>
    <w:rsid w:val="006F688F"/>
    <w:rsid w:val="006F7138"/>
    <w:rsid w:val="006F772B"/>
    <w:rsid w:val="006F7DCB"/>
    <w:rsid w:val="006F7DE4"/>
    <w:rsid w:val="006F7FD5"/>
    <w:rsid w:val="007005B9"/>
    <w:rsid w:val="0070094E"/>
    <w:rsid w:val="00701189"/>
    <w:rsid w:val="00701265"/>
    <w:rsid w:val="00701B4A"/>
    <w:rsid w:val="00701FB1"/>
    <w:rsid w:val="007030B9"/>
    <w:rsid w:val="00703ED5"/>
    <w:rsid w:val="00703F93"/>
    <w:rsid w:val="007050B5"/>
    <w:rsid w:val="007050F6"/>
    <w:rsid w:val="0070512F"/>
    <w:rsid w:val="0070564F"/>
    <w:rsid w:val="00705B0B"/>
    <w:rsid w:val="00705BF0"/>
    <w:rsid w:val="00705DEB"/>
    <w:rsid w:val="0070650E"/>
    <w:rsid w:val="007065D3"/>
    <w:rsid w:val="00706888"/>
    <w:rsid w:val="00706E60"/>
    <w:rsid w:val="007071E5"/>
    <w:rsid w:val="007072E1"/>
    <w:rsid w:val="007079B9"/>
    <w:rsid w:val="00707CE4"/>
    <w:rsid w:val="00710012"/>
    <w:rsid w:val="0071031F"/>
    <w:rsid w:val="00710329"/>
    <w:rsid w:val="007116FC"/>
    <w:rsid w:val="0071171D"/>
    <w:rsid w:val="00711AE8"/>
    <w:rsid w:val="007122A9"/>
    <w:rsid w:val="007123D7"/>
    <w:rsid w:val="0071241E"/>
    <w:rsid w:val="007127F3"/>
    <w:rsid w:val="00712D32"/>
    <w:rsid w:val="007132A7"/>
    <w:rsid w:val="00714369"/>
    <w:rsid w:val="007143C4"/>
    <w:rsid w:val="007157DC"/>
    <w:rsid w:val="00716255"/>
    <w:rsid w:val="00716686"/>
    <w:rsid w:val="0071697C"/>
    <w:rsid w:val="0072056D"/>
    <w:rsid w:val="007226A4"/>
    <w:rsid w:val="00723AA3"/>
    <w:rsid w:val="00723E23"/>
    <w:rsid w:val="00724078"/>
    <w:rsid w:val="0072425B"/>
    <w:rsid w:val="00724400"/>
    <w:rsid w:val="00724A2E"/>
    <w:rsid w:val="00725900"/>
    <w:rsid w:val="00726284"/>
    <w:rsid w:val="00726A17"/>
    <w:rsid w:val="00726F3F"/>
    <w:rsid w:val="00727550"/>
    <w:rsid w:val="0072782D"/>
    <w:rsid w:val="00727BB4"/>
    <w:rsid w:val="00727D89"/>
    <w:rsid w:val="00731513"/>
    <w:rsid w:val="007316E9"/>
    <w:rsid w:val="0073192F"/>
    <w:rsid w:val="0073258A"/>
    <w:rsid w:val="00732638"/>
    <w:rsid w:val="007326C2"/>
    <w:rsid w:val="0073292A"/>
    <w:rsid w:val="0073301A"/>
    <w:rsid w:val="0073323A"/>
    <w:rsid w:val="00733EF6"/>
    <w:rsid w:val="00734AA0"/>
    <w:rsid w:val="00734AB2"/>
    <w:rsid w:val="0073505A"/>
    <w:rsid w:val="00735A1A"/>
    <w:rsid w:val="00735FDB"/>
    <w:rsid w:val="007362DD"/>
    <w:rsid w:val="00736424"/>
    <w:rsid w:val="00736739"/>
    <w:rsid w:val="00737842"/>
    <w:rsid w:val="00737B54"/>
    <w:rsid w:val="00737BC2"/>
    <w:rsid w:val="00740808"/>
    <w:rsid w:val="00740B94"/>
    <w:rsid w:val="00740C0A"/>
    <w:rsid w:val="0074104C"/>
    <w:rsid w:val="00741275"/>
    <w:rsid w:val="007415CD"/>
    <w:rsid w:val="00741F8C"/>
    <w:rsid w:val="0074210E"/>
    <w:rsid w:val="00742226"/>
    <w:rsid w:val="007422D5"/>
    <w:rsid w:val="00742905"/>
    <w:rsid w:val="007433A7"/>
    <w:rsid w:val="007433EB"/>
    <w:rsid w:val="007435A8"/>
    <w:rsid w:val="00743FD4"/>
    <w:rsid w:val="007451B3"/>
    <w:rsid w:val="007453EE"/>
    <w:rsid w:val="007454D6"/>
    <w:rsid w:val="007457E8"/>
    <w:rsid w:val="00745F93"/>
    <w:rsid w:val="0074605E"/>
    <w:rsid w:val="0074611F"/>
    <w:rsid w:val="00746254"/>
    <w:rsid w:val="00746CE7"/>
    <w:rsid w:val="00746E17"/>
    <w:rsid w:val="00747E6E"/>
    <w:rsid w:val="00747FD7"/>
    <w:rsid w:val="007501C0"/>
    <w:rsid w:val="0075025B"/>
    <w:rsid w:val="007511D4"/>
    <w:rsid w:val="007523F3"/>
    <w:rsid w:val="007526F7"/>
    <w:rsid w:val="007527ED"/>
    <w:rsid w:val="00752AE9"/>
    <w:rsid w:val="00752BD1"/>
    <w:rsid w:val="00752F56"/>
    <w:rsid w:val="00752FD8"/>
    <w:rsid w:val="007533F5"/>
    <w:rsid w:val="0075350E"/>
    <w:rsid w:val="0075363A"/>
    <w:rsid w:val="00753B56"/>
    <w:rsid w:val="00754411"/>
    <w:rsid w:val="007544C7"/>
    <w:rsid w:val="00755054"/>
    <w:rsid w:val="007554B0"/>
    <w:rsid w:val="007555C6"/>
    <w:rsid w:val="0075596E"/>
    <w:rsid w:val="0075608C"/>
    <w:rsid w:val="00756722"/>
    <w:rsid w:val="00756729"/>
    <w:rsid w:val="00756795"/>
    <w:rsid w:val="00756871"/>
    <w:rsid w:val="00756939"/>
    <w:rsid w:val="00756C30"/>
    <w:rsid w:val="00757441"/>
    <w:rsid w:val="007575F4"/>
    <w:rsid w:val="00757C75"/>
    <w:rsid w:val="00761191"/>
    <w:rsid w:val="00761916"/>
    <w:rsid w:val="00761E1F"/>
    <w:rsid w:val="00762BBB"/>
    <w:rsid w:val="00763859"/>
    <w:rsid w:val="00763B9B"/>
    <w:rsid w:val="007643AE"/>
    <w:rsid w:val="007646E5"/>
    <w:rsid w:val="00764AE0"/>
    <w:rsid w:val="00764B0F"/>
    <w:rsid w:val="00764EF2"/>
    <w:rsid w:val="0076512E"/>
    <w:rsid w:val="00765456"/>
    <w:rsid w:val="00765B2A"/>
    <w:rsid w:val="00765BA0"/>
    <w:rsid w:val="00765EDE"/>
    <w:rsid w:val="007670B1"/>
    <w:rsid w:val="00767A4C"/>
    <w:rsid w:val="00767C5D"/>
    <w:rsid w:val="00767F8A"/>
    <w:rsid w:val="0077092D"/>
    <w:rsid w:val="00770A6B"/>
    <w:rsid w:val="00770C60"/>
    <w:rsid w:val="00770F0B"/>
    <w:rsid w:val="00770FCE"/>
    <w:rsid w:val="00771341"/>
    <w:rsid w:val="0077172D"/>
    <w:rsid w:val="007718DC"/>
    <w:rsid w:val="007718DD"/>
    <w:rsid w:val="00771AC8"/>
    <w:rsid w:val="007727F3"/>
    <w:rsid w:val="00772B0A"/>
    <w:rsid w:val="007730C3"/>
    <w:rsid w:val="007744A0"/>
    <w:rsid w:val="00774C36"/>
    <w:rsid w:val="00775B7F"/>
    <w:rsid w:val="00775D95"/>
    <w:rsid w:val="00775E12"/>
    <w:rsid w:val="00776304"/>
    <w:rsid w:val="0077636F"/>
    <w:rsid w:val="0077642A"/>
    <w:rsid w:val="00776B44"/>
    <w:rsid w:val="00777D52"/>
    <w:rsid w:val="007801A5"/>
    <w:rsid w:val="00780263"/>
    <w:rsid w:val="00780746"/>
    <w:rsid w:val="00780A2E"/>
    <w:rsid w:val="00780DF8"/>
    <w:rsid w:val="007810CA"/>
    <w:rsid w:val="00781189"/>
    <w:rsid w:val="007811FE"/>
    <w:rsid w:val="00781455"/>
    <w:rsid w:val="0078164D"/>
    <w:rsid w:val="0078187A"/>
    <w:rsid w:val="00781AC4"/>
    <w:rsid w:val="00782172"/>
    <w:rsid w:val="0078270A"/>
    <w:rsid w:val="007827C3"/>
    <w:rsid w:val="00783561"/>
    <w:rsid w:val="00785765"/>
    <w:rsid w:val="00785AAE"/>
    <w:rsid w:val="00786360"/>
    <w:rsid w:val="007863F5"/>
    <w:rsid w:val="007867AF"/>
    <w:rsid w:val="00786E05"/>
    <w:rsid w:val="0078746E"/>
    <w:rsid w:val="00787520"/>
    <w:rsid w:val="0078774B"/>
    <w:rsid w:val="007877C5"/>
    <w:rsid w:val="007901F3"/>
    <w:rsid w:val="007905ED"/>
    <w:rsid w:val="00790887"/>
    <w:rsid w:val="00790CBB"/>
    <w:rsid w:val="00793127"/>
    <w:rsid w:val="0079385F"/>
    <w:rsid w:val="00794958"/>
    <w:rsid w:val="00794F68"/>
    <w:rsid w:val="007951DD"/>
    <w:rsid w:val="007961C1"/>
    <w:rsid w:val="007962C1"/>
    <w:rsid w:val="007969D1"/>
    <w:rsid w:val="00796BE3"/>
    <w:rsid w:val="00796DED"/>
    <w:rsid w:val="00797282"/>
    <w:rsid w:val="0079760E"/>
    <w:rsid w:val="007978D8"/>
    <w:rsid w:val="00797929"/>
    <w:rsid w:val="007979A5"/>
    <w:rsid w:val="007A05EF"/>
    <w:rsid w:val="007A0626"/>
    <w:rsid w:val="007A0725"/>
    <w:rsid w:val="007A0788"/>
    <w:rsid w:val="007A0A6C"/>
    <w:rsid w:val="007A0C1D"/>
    <w:rsid w:val="007A0DB1"/>
    <w:rsid w:val="007A172F"/>
    <w:rsid w:val="007A1B28"/>
    <w:rsid w:val="007A1B7D"/>
    <w:rsid w:val="007A1FAE"/>
    <w:rsid w:val="007A1FC4"/>
    <w:rsid w:val="007A2798"/>
    <w:rsid w:val="007A286E"/>
    <w:rsid w:val="007A3558"/>
    <w:rsid w:val="007A4FD0"/>
    <w:rsid w:val="007A5309"/>
    <w:rsid w:val="007A5888"/>
    <w:rsid w:val="007A5A3A"/>
    <w:rsid w:val="007A5AB3"/>
    <w:rsid w:val="007A5DD0"/>
    <w:rsid w:val="007A5E65"/>
    <w:rsid w:val="007A62BB"/>
    <w:rsid w:val="007A7BDC"/>
    <w:rsid w:val="007B038C"/>
    <w:rsid w:val="007B0626"/>
    <w:rsid w:val="007B0F7E"/>
    <w:rsid w:val="007B0FCA"/>
    <w:rsid w:val="007B1509"/>
    <w:rsid w:val="007B182F"/>
    <w:rsid w:val="007B1998"/>
    <w:rsid w:val="007B1ECA"/>
    <w:rsid w:val="007B24A8"/>
    <w:rsid w:val="007B269D"/>
    <w:rsid w:val="007B2CDA"/>
    <w:rsid w:val="007B2DFB"/>
    <w:rsid w:val="007B3063"/>
    <w:rsid w:val="007B3104"/>
    <w:rsid w:val="007B3371"/>
    <w:rsid w:val="007B364A"/>
    <w:rsid w:val="007B3878"/>
    <w:rsid w:val="007B38B7"/>
    <w:rsid w:val="007B3C0C"/>
    <w:rsid w:val="007B4764"/>
    <w:rsid w:val="007B4906"/>
    <w:rsid w:val="007B4B23"/>
    <w:rsid w:val="007B536A"/>
    <w:rsid w:val="007B57EA"/>
    <w:rsid w:val="007B61B1"/>
    <w:rsid w:val="007B6748"/>
    <w:rsid w:val="007B6818"/>
    <w:rsid w:val="007B6CF3"/>
    <w:rsid w:val="007B783F"/>
    <w:rsid w:val="007C08F5"/>
    <w:rsid w:val="007C0E59"/>
    <w:rsid w:val="007C14DE"/>
    <w:rsid w:val="007C1FD5"/>
    <w:rsid w:val="007C21CA"/>
    <w:rsid w:val="007C2294"/>
    <w:rsid w:val="007C264C"/>
    <w:rsid w:val="007C2EC3"/>
    <w:rsid w:val="007C3157"/>
    <w:rsid w:val="007C34B7"/>
    <w:rsid w:val="007C3528"/>
    <w:rsid w:val="007C37A0"/>
    <w:rsid w:val="007C3C8A"/>
    <w:rsid w:val="007C3D5E"/>
    <w:rsid w:val="007C3E19"/>
    <w:rsid w:val="007C42F7"/>
    <w:rsid w:val="007C433E"/>
    <w:rsid w:val="007C449C"/>
    <w:rsid w:val="007C4734"/>
    <w:rsid w:val="007C485F"/>
    <w:rsid w:val="007C4FD3"/>
    <w:rsid w:val="007C5DBB"/>
    <w:rsid w:val="007C6543"/>
    <w:rsid w:val="007C7089"/>
    <w:rsid w:val="007C7181"/>
    <w:rsid w:val="007C77C4"/>
    <w:rsid w:val="007C7AD3"/>
    <w:rsid w:val="007C7B17"/>
    <w:rsid w:val="007D0339"/>
    <w:rsid w:val="007D0F5F"/>
    <w:rsid w:val="007D1A96"/>
    <w:rsid w:val="007D2234"/>
    <w:rsid w:val="007D3008"/>
    <w:rsid w:val="007D38C7"/>
    <w:rsid w:val="007D3F31"/>
    <w:rsid w:val="007D48C6"/>
    <w:rsid w:val="007D5012"/>
    <w:rsid w:val="007D53E4"/>
    <w:rsid w:val="007D5457"/>
    <w:rsid w:val="007D55D4"/>
    <w:rsid w:val="007D59B6"/>
    <w:rsid w:val="007D6002"/>
    <w:rsid w:val="007D60FE"/>
    <w:rsid w:val="007D6179"/>
    <w:rsid w:val="007D69F8"/>
    <w:rsid w:val="007D6BF9"/>
    <w:rsid w:val="007D728C"/>
    <w:rsid w:val="007E0CBB"/>
    <w:rsid w:val="007E0D33"/>
    <w:rsid w:val="007E1246"/>
    <w:rsid w:val="007E1385"/>
    <w:rsid w:val="007E2B76"/>
    <w:rsid w:val="007E2D8E"/>
    <w:rsid w:val="007E2DAB"/>
    <w:rsid w:val="007E2E3D"/>
    <w:rsid w:val="007E3132"/>
    <w:rsid w:val="007E352F"/>
    <w:rsid w:val="007E3DE6"/>
    <w:rsid w:val="007E3F94"/>
    <w:rsid w:val="007E41F6"/>
    <w:rsid w:val="007E4373"/>
    <w:rsid w:val="007E46B2"/>
    <w:rsid w:val="007E4BA6"/>
    <w:rsid w:val="007E4BDA"/>
    <w:rsid w:val="007E5274"/>
    <w:rsid w:val="007E552A"/>
    <w:rsid w:val="007E57F3"/>
    <w:rsid w:val="007E5E42"/>
    <w:rsid w:val="007E6A46"/>
    <w:rsid w:val="007E6A7D"/>
    <w:rsid w:val="007E6AD4"/>
    <w:rsid w:val="007E7998"/>
    <w:rsid w:val="007F04E2"/>
    <w:rsid w:val="007F06AC"/>
    <w:rsid w:val="007F0826"/>
    <w:rsid w:val="007F0B92"/>
    <w:rsid w:val="007F1932"/>
    <w:rsid w:val="007F1B91"/>
    <w:rsid w:val="007F1CA2"/>
    <w:rsid w:val="007F1FEB"/>
    <w:rsid w:val="007F241B"/>
    <w:rsid w:val="007F351A"/>
    <w:rsid w:val="007F3C09"/>
    <w:rsid w:val="007F434F"/>
    <w:rsid w:val="007F5542"/>
    <w:rsid w:val="007F56F9"/>
    <w:rsid w:val="007F592B"/>
    <w:rsid w:val="007F5AC8"/>
    <w:rsid w:val="007F5DBB"/>
    <w:rsid w:val="007F678A"/>
    <w:rsid w:val="007F69CE"/>
    <w:rsid w:val="007F6D95"/>
    <w:rsid w:val="007F7187"/>
    <w:rsid w:val="007F7325"/>
    <w:rsid w:val="007F7F17"/>
    <w:rsid w:val="00800872"/>
    <w:rsid w:val="008010B9"/>
    <w:rsid w:val="0080121E"/>
    <w:rsid w:val="008026EF"/>
    <w:rsid w:val="008027FF"/>
    <w:rsid w:val="00802E87"/>
    <w:rsid w:val="00802E90"/>
    <w:rsid w:val="00802FC3"/>
    <w:rsid w:val="008032E4"/>
    <w:rsid w:val="008032F3"/>
    <w:rsid w:val="00803335"/>
    <w:rsid w:val="00803490"/>
    <w:rsid w:val="00803498"/>
    <w:rsid w:val="0080388D"/>
    <w:rsid w:val="00803B27"/>
    <w:rsid w:val="008043F5"/>
    <w:rsid w:val="00804533"/>
    <w:rsid w:val="00804567"/>
    <w:rsid w:val="00804B95"/>
    <w:rsid w:val="00805A2D"/>
    <w:rsid w:val="00805BA8"/>
    <w:rsid w:val="00806025"/>
    <w:rsid w:val="008065D3"/>
    <w:rsid w:val="00806879"/>
    <w:rsid w:val="00806974"/>
    <w:rsid w:val="00807059"/>
    <w:rsid w:val="0080705D"/>
    <w:rsid w:val="00807142"/>
    <w:rsid w:val="008076EF"/>
    <w:rsid w:val="00807D59"/>
    <w:rsid w:val="008101EF"/>
    <w:rsid w:val="00810271"/>
    <w:rsid w:val="008106E3"/>
    <w:rsid w:val="00811168"/>
    <w:rsid w:val="0081152D"/>
    <w:rsid w:val="008116F4"/>
    <w:rsid w:val="00811825"/>
    <w:rsid w:val="008118C7"/>
    <w:rsid w:val="00811EFF"/>
    <w:rsid w:val="00812085"/>
    <w:rsid w:val="00812727"/>
    <w:rsid w:val="00812A6F"/>
    <w:rsid w:val="00812B52"/>
    <w:rsid w:val="00812E0C"/>
    <w:rsid w:val="00813E16"/>
    <w:rsid w:val="00814584"/>
    <w:rsid w:val="00814843"/>
    <w:rsid w:val="00814961"/>
    <w:rsid w:val="00814B5D"/>
    <w:rsid w:val="00814F03"/>
    <w:rsid w:val="008150C0"/>
    <w:rsid w:val="00815756"/>
    <w:rsid w:val="00815E35"/>
    <w:rsid w:val="008166AA"/>
    <w:rsid w:val="00816741"/>
    <w:rsid w:val="00816A7A"/>
    <w:rsid w:val="00816C0A"/>
    <w:rsid w:val="00816F24"/>
    <w:rsid w:val="00817227"/>
    <w:rsid w:val="008172DC"/>
    <w:rsid w:val="00817723"/>
    <w:rsid w:val="008202E0"/>
    <w:rsid w:val="00820E1C"/>
    <w:rsid w:val="00821566"/>
    <w:rsid w:val="00821754"/>
    <w:rsid w:val="0082226A"/>
    <w:rsid w:val="00822648"/>
    <w:rsid w:val="008228D8"/>
    <w:rsid w:val="00822DDC"/>
    <w:rsid w:val="00823A5D"/>
    <w:rsid w:val="00823AFB"/>
    <w:rsid w:val="00824746"/>
    <w:rsid w:val="0082494A"/>
    <w:rsid w:val="00824E4F"/>
    <w:rsid w:val="00824EB5"/>
    <w:rsid w:val="008251EE"/>
    <w:rsid w:val="00825255"/>
    <w:rsid w:val="00825390"/>
    <w:rsid w:val="0082584D"/>
    <w:rsid w:val="00825F03"/>
    <w:rsid w:val="00826B52"/>
    <w:rsid w:val="00826D90"/>
    <w:rsid w:val="00827852"/>
    <w:rsid w:val="00827EDC"/>
    <w:rsid w:val="00827FA4"/>
    <w:rsid w:val="008307AD"/>
    <w:rsid w:val="00830C3B"/>
    <w:rsid w:val="00830C8B"/>
    <w:rsid w:val="00831EEA"/>
    <w:rsid w:val="008322E9"/>
    <w:rsid w:val="0083241D"/>
    <w:rsid w:val="0083294E"/>
    <w:rsid w:val="0083354D"/>
    <w:rsid w:val="00833A8E"/>
    <w:rsid w:val="00834266"/>
    <w:rsid w:val="00834A27"/>
    <w:rsid w:val="0083653A"/>
    <w:rsid w:val="00836657"/>
    <w:rsid w:val="0083688A"/>
    <w:rsid w:val="008369EE"/>
    <w:rsid w:val="00836A1E"/>
    <w:rsid w:val="00837A7A"/>
    <w:rsid w:val="00837FF0"/>
    <w:rsid w:val="008400A2"/>
    <w:rsid w:val="00840F46"/>
    <w:rsid w:val="00841386"/>
    <w:rsid w:val="0084170A"/>
    <w:rsid w:val="00841A8B"/>
    <w:rsid w:val="00841B01"/>
    <w:rsid w:val="00841E75"/>
    <w:rsid w:val="008426B3"/>
    <w:rsid w:val="00842805"/>
    <w:rsid w:val="00842D4E"/>
    <w:rsid w:val="00842EDF"/>
    <w:rsid w:val="00843069"/>
    <w:rsid w:val="00843075"/>
    <w:rsid w:val="00843172"/>
    <w:rsid w:val="008435E6"/>
    <w:rsid w:val="00843977"/>
    <w:rsid w:val="00843BE5"/>
    <w:rsid w:val="0084450C"/>
    <w:rsid w:val="00844D34"/>
    <w:rsid w:val="00844EEF"/>
    <w:rsid w:val="008453D7"/>
    <w:rsid w:val="008456E3"/>
    <w:rsid w:val="008460CE"/>
    <w:rsid w:val="008467D4"/>
    <w:rsid w:val="00846BAB"/>
    <w:rsid w:val="00847235"/>
    <w:rsid w:val="008475D3"/>
    <w:rsid w:val="0084769D"/>
    <w:rsid w:val="008478AD"/>
    <w:rsid w:val="00850152"/>
    <w:rsid w:val="0085027F"/>
    <w:rsid w:val="00850AAD"/>
    <w:rsid w:val="00850BC6"/>
    <w:rsid w:val="00851665"/>
    <w:rsid w:val="00851836"/>
    <w:rsid w:val="0085191E"/>
    <w:rsid w:val="00851E62"/>
    <w:rsid w:val="008523C2"/>
    <w:rsid w:val="00852501"/>
    <w:rsid w:val="0085279A"/>
    <w:rsid w:val="0085359C"/>
    <w:rsid w:val="00853FDE"/>
    <w:rsid w:val="00854418"/>
    <w:rsid w:val="0085459F"/>
    <w:rsid w:val="00854F26"/>
    <w:rsid w:val="00855BF8"/>
    <w:rsid w:val="008574A0"/>
    <w:rsid w:val="00857555"/>
    <w:rsid w:val="00857853"/>
    <w:rsid w:val="00857893"/>
    <w:rsid w:val="00857E46"/>
    <w:rsid w:val="008603F1"/>
    <w:rsid w:val="008611CD"/>
    <w:rsid w:val="0086120A"/>
    <w:rsid w:val="00861218"/>
    <w:rsid w:val="008612C3"/>
    <w:rsid w:val="00861319"/>
    <w:rsid w:val="008619BC"/>
    <w:rsid w:val="00861B69"/>
    <w:rsid w:val="00861EF8"/>
    <w:rsid w:val="008628CC"/>
    <w:rsid w:val="00862B7C"/>
    <w:rsid w:val="00862CCF"/>
    <w:rsid w:val="008637CB"/>
    <w:rsid w:val="00864227"/>
    <w:rsid w:val="008644A1"/>
    <w:rsid w:val="00864552"/>
    <w:rsid w:val="00864BD1"/>
    <w:rsid w:val="008651C4"/>
    <w:rsid w:val="00865652"/>
    <w:rsid w:val="00865DC1"/>
    <w:rsid w:val="00865F71"/>
    <w:rsid w:val="00866053"/>
    <w:rsid w:val="008660D3"/>
    <w:rsid w:val="00866651"/>
    <w:rsid w:val="008672AD"/>
    <w:rsid w:val="0086786C"/>
    <w:rsid w:val="00867941"/>
    <w:rsid w:val="00867C3D"/>
    <w:rsid w:val="00870084"/>
    <w:rsid w:val="0087036B"/>
    <w:rsid w:val="008709ED"/>
    <w:rsid w:val="008712C1"/>
    <w:rsid w:val="008713E7"/>
    <w:rsid w:val="00871731"/>
    <w:rsid w:val="00871885"/>
    <w:rsid w:val="008720C7"/>
    <w:rsid w:val="008725FE"/>
    <w:rsid w:val="0087260B"/>
    <w:rsid w:val="008729A4"/>
    <w:rsid w:val="00872E5D"/>
    <w:rsid w:val="00872F0E"/>
    <w:rsid w:val="0087329C"/>
    <w:rsid w:val="008737CD"/>
    <w:rsid w:val="00873FCF"/>
    <w:rsid w:val="00875253"/>
    <w:rsid w:val="00875956"/>
    <w:rsid w:val="00876E4D"/>
    <w:rsid w:val="008772C4"/>
    <w:rsid w:val="00877598"/>
    <w:rsid w:val="0088037B"/>
    <w:rsid w:val="008809A4"/>
    <w:rsid w:val="00880A53"/>
    <w:rsid w:val="00880BE9"/>
    <w:rsid w:val="00880CE1"/>
    <w:rsid w:val="00881150"/>
    <w:rsid w:val="008815D4"/>
    <w:rsid w:val="00881808"/>
    <w:rsid w:val="00881C2B"/>
    <w:rsid w:val="008821E4"/>
    <w:rsid w:val="0088221F"/>
    <w:rsid w:val="0088272D"/>
    <w:rsid w:val="00882877"/>
    <w:rsid w:val="008829BF"/>
    <w:rsid w:val="00882B32"/>
    <w:rsid w:val="008830D6"/>
    <w:rsid w:val="00883193"/>
    <w:rsid w:val="008837B5"/>
    <w:rsid w:val="00883A29"/>
    <w:rsid w:val="00884A3D"/>
    <w:rsid w:val="0088523B"/>
    <w:rsid w:val="00885631"/>
    <w:rsid w:val="00886018"/>
    <w:rsid w:val="00886161"/>
    <w:rsid w:val="0088636D"/>
    <w:rsid w:val="00886AA3"/>
    <w:rsid w:val="008871B9"/>
    <w:rsid w:val="008871CC"/>
    <w:rsid w:val="0089052C"/>
    <w:rsid w:val="00891530"/>
    <w:rsid w:val="0089213C"/>
    <w:rsid w:val="008921D1"/>
    <w:rsid w:val="00892301"/>
    <w:rsid w:val="00892AA4"/>
    <w:rsid w:val="00893182"/>
    <w:rsid w:val="0089340A"/>
    <w:rsid w:val="008934F1"/>
    <w:rsid w:val="00893666"/>
    <w:rsid w:val="0089413A"/>
    <w:rsid w:val="00894B22"/>
    <w:rsid w:val="00894BF2"/>
    <w:rsid w:val="00895039"/>
    <w:rsid w:val="00895330"/>
    <w:rsid w:val="008958CF"/>
    <w:rsid w:val="00895BC6"/>
    <w:rsid w:val="008969A0"/>
    <w:rsid w:val="008A0470"/>
    <w:rsid w:val="008A2777"/>
    <w:rsid w:val="008A2ABF"/>
    <w:rsid w:val="008A2C0F"/>
    <w:rsid w:val="008A2DD9"/>
    <w:rsid w:val="008A2EEB"/>
    <w:rsid w:val="008A3589"/>
    <w:rsid w:val="008A3DA8"/>
    <w:rsid w:val="008A3EE7"/>
    <w:rsid w:val="008A439A"/>
    <w:rsid w:val="008A4587"/>
    <w:rsid w:val="008A4898"/>
    <w:rsid w:val="008A490C"/>
    <w:rsid w:val="008A4AEF"/>
    <w:rsid w:val="008A4D0F"/>
    <w:rsid w:val="008A523F"/>
    <w:rsid w:val="008A5699"/>
    <w:rsid w:val="008A577E"/>
    <w:rsid w:val="008A5E0E"/>
    <w:rsid w:val="008A5F58"/>
    <w:rsid w:val="008A6070"/>
    <w:rsid w:val="008A675A"/>
    <w:rsid w:val="008A68D9"/>
    <w:rsid w:val="008A6E5C"/>
    <w:rsid w:val="008A7B35"/>
    <w:rsid w:val="008A7C8A"/>
    <w:rsid w:val="008A7CBF"/>
    <w:rsid w:val="008A7EC5"/>
    <w:rsid w:val="008A7ECB"/>
    <w:rsid w:val="008B0BCF"/>
    <w:rsid w:val="008B1787"/>
    <w:rsid w:val="008B1814"/>
    <w:rsid w:val="008B1A3D"/>
    <w:rsid w:val="008B1A53"/>
    <w:rsid w:val="008B2261"/>
    <w:rsid w:val="008B2716"/>
    <w:rsid w:val="008B27C8"/>
    <w:rsid w:val="008B2A29"/>
    <w:rsid w:val="008B2B30"/>
    <w:rsid w:val="008B2CC4"/>
    <w:rsid w:val="008B376B"/>
    <w:rsid w:val="008B42D7"/>
    <w:rsid w:val="008B486C"/>
    <w:rsid w:val="008B4B22"/>
    <w:rsid w:val="008B4BD6"/>
    <w:rsid w:val="008B4EA8"/>
    <w:rsid w:val="008B5978"/>
    <w:rsid w:val="008B5A41"/>
    <w:rsid w:val="008B5CAB"/>
    <w:rsid w:val="008B5E19"/>
    <w:rsid w:val="008B635C"/>
    <w:rsid w:val="008B6D43"/>
    <w:rsid w:val="008B7210"/>
    <w:rsid w:val="008B7663"/>
    <w:rsid w:val="008B7C1A"/>
    <w:rsid w:val="008C0D23"/>
    <w:rsid w:val="008C106F"/>
    <w:rsid w:val="008C11FE"/>
    <w:rsid w:val="008C1292"/>
    <w:rsid w:val="008C17AA"/>
    <w:rsid w:val="008C21AE"/>
    <w:rsid w:val="008C220E"/>
    <w:rsid w:val="008C2247"/>
    <w:rsid w:val="008C26F5"/>
    <w:rsid w:val="008C2825"/>
    <w:rsid w:val="008C3084"/>
    <w:rsid w:val="008C3227"/>
    <w:rsid w:val="008C3902"/>
    <w:rsid w:val="008C3B44"/>
    <w:rsid w:val="008C3C9D"/>
    <w:rsid w:val="008C3EE4"/>
    <w:rsid w:val="008C3F0C"/>
    <w:rsid w:val="008C4566"/>
    <w:rsid w:val="008C4D19"/>
    <w:rsid w:val="008C4D9A"/>
    <w:rsid w:val="008C504C"/>
    <w:rsid w:val="008C55E7"/>
    <w:rsid w:val="008C5D8B"/>
    <w:rsid w:val="008C626C"/>
    <w:rsid w:val="008C6A21"/>
    <w:rsid w:val="008C6AF3"/>
    <w:rsid w:val="008C6D8A"/>
    <w:rsid w:val="008C7726"/>
    <w:rsid w:val="008C79BA"/>
    <w:rsid w:val="008C7C29"/>
    <w:rsid w:val="008C7EDA"/>
    <w:rsid w:val="008D0074"/>
    <w:rsid w:val="008D02C4"/>
    <w:rsid w:val="008D02D2"/>
    <w:rsid w:val="008D084F"/>
    <w:rsid w:val="008D0F6C"/>
    <w:rsid w:val="008D1670"/>
    <w:rsid w:val="008D1D49"/>
    <w:rsid w:val="008D29A6"/>
    <w:rsid w:val="008D29E2"/>
    <w:rsid w:val="008D31F9"/>
    <w:rsid w:val="008D3E5D"/>
    <w:rsid w:val="008D3F29"/>
    <w:rsid w:val="008D40F7"/>
    <w:rsid w:val="008D4992"/>
    <w:rsid w:val="008D4A8E"/>
    <w:rsid w:val="008D5BEB"/>
    <w:rsid w:val="008D68C8"/>
    <w:rsid w:val="008D6A95"/>
    <w:rsid w:val="008D7039"/>
    <w:rsid w:val="008D7106"/>
    <w:rsid w:val="008D7409"/>
    <w:rsid w:val="008D77EB"/>
    <w:rsid w:val="008D7B3E"/>
    <w:rsid w:val="008E06B2"/>
    <w:rsid w:val="008E083F"/>
    <w:rsid w:val="008E0962"/>
    <w:rsid w:val="008E12E9"/>
    <w:rsid w:val="008E1FED"/>
    <w:rsid w:val="008E21FE"/>
    <w:rsid w:val="008E2709"/>
    <w:rsid w:val="008E2802"/>
    <w:rsid w:val="008E2845"/>
    <w:rsid w:val="008E2D5C"/>
    <w:rsid w:val="008E3046"/>
    <w:rsid w:val="008E3912"/>
    <w:rsid w:val="008E3D4D"/>
    <w:rsid w:val="008E3EBC"/>
    <w:rsid w:val="008E3F52"/>
    <w:rsid w:val="008E41BC"/>
    <w:rsid w:val="008E5640"/>
    <w:rsid w:val="008E5869"/>
    <w:rsid w:val="008E6C9E"/>
    <w:rsid w:val="008F0446"/>
    <w:rsid w:val="008F0CA3"/>
    <w:rsid w:val="008F0CB5"/>
    <w:rsid w:val="008F0CD4"/>
    <w:rsid w:val="008F1114"/>
    <w:rsid w:val="008F22A8"/>
    <w:rsid w:val="008F25AD"/>
    <w:rsid w:val="008F3BAE"/>
    <w:rsid w:val="008F3FD8"/>
    <w:rsid w:val="008F40F8"/>
    <w:rsid w:val="008F4F42"/>
    <w:rsid w:val="008F5072"/>
    <w:rsid w:val="008F5179"/>
    <w:rsid w:val="008F5A94"/>
    <w:rsid w:val="008F5DB5"/>
    <w:rsid w:val="008F662A"/>
    <w:rsid w:val="008F6CDD"/>
    <w:rsid w:val="008F701F"/>
    <w:rsid w:val="008F72A5"/>
    <w:rsid w:val="008F74C4"/>
    <w:rsid w:val="008F7B4D"/>
    <w:rsid w:val="008F7D78"/>
    <w:rsid w:val="008F7EEC"/>
    <w:rsid w:val="008F7FB3"/>
    <w:rsid w:val="0090079E"/>
    <w:rsid w:val="0090092C"/>
    <w:rsid w:val="00901349"/>
    <w:rsid w:val="009016EE"/>
    <w:rsid w:val="009017DA"/>
    <w:rsid w:val="00901CE8"/>
    <w:rsid w:val="00902412"/>
    <w:rsid w:val="00902446"/>
    <w:rsid w:val="009024D4"/>
    <w:rsid w:val="009027F3"/>
    <w:rsid w:val="00902897"/>
    <w:rsid w:val="00902A3E"/>
    <w:rsid w:val="00902C94"/>
    <w:rsid w:val="00902DAF"/>
    <w:rsid w:val="00902EC1"/>
    <w:rsid w:val="00903171"/>
    <w:rsid w:val="0090323C"/>
    <w:rsid w:val="009036A9"/>
    <w:rsid w:val="00903C69"/>
    <w:rsid w:val="009043F7"/>
    <w:rsid w:val="00905ABA"/>
    <w:rsid w:val="00905CBF"/>
    <w:rsid w:val="00905CC5"/>
    <w:rsid w:val="00906201"/>
    <w:rsid w:val="00906618"/>
    <w:rsid w:val="0090680D"/>
    <w:rsid w:val="00907006"/>
    <w:rsid w:val="0090732A"/>
    <w:rsid w:val="00907D39"/>
    <w:rsid w:val="00907E77"/>
    <w:rsid w:val="0091067E"/>
    <w:rsid w:val="0091071F"/>
    <w:rsid w:val="00910AF4"/>
    <w:rsid w:val="009113AA"/>
    <w:rsid w:val="00912471"/>
    <w:rsid w:val="00912990"/>
    <w:rsid w:val="00912DBE"/>
    <w:rsid w:val="00913072"/>
    <w:rsid w:val="009132F0"/>
    <w:rsid w:val="0091360E"/>
    <w:rsid w:val="009138AA"/>
    <w:rsid w:val="00913AD6"/>
    <w:rsid w:val="00914E0E"/>
    <w:rsid w:val="0091517C"/>
    <w:rsid w:val="00915276"/>
    <w:rsid w:val="00915862"/>
    <w:rsid w:val="00915DA6"/>
    <w:rsid w:val="009163A5"/>
    <w:rsid w:val="009163E7"/>
    <w:rsid w:val="00916827"/>
    <w:rsid w:val="00916A95"/>
    <w:rsid w:val="00916BB6"/>
    <w:rsid w:val="009173D2"/>
    <w:rsid w:val="009179BC"/>
    <w:rsid w:val="009201B2"/>
    <w:rsid w:val="00920FE5"/>
    <w:rsid w:val="0092103A"/>
    <w:rsid w:val="00921146"/>
    <w:rsid w:val="00921659"/>
    <w:rsid w:val="00921DFF"/>
    <w:rsid w:val="00921F41"/>
    <w:rsid w:val="009221CD"/>
    <w:rsid w:val="009222A1"/>
    <w:rsid w:val="00922641"/>
    <w:rsid w:val="00922665"/>
    <w:rsid w:val="00922B05"/>
    <w:rsid w:val="00922D1C"/>
    <w:rsid w:val="00922E02"/>
    <w:rsid w:val="00922E12"/>
    <w:rsid w:val="00922E99"/>
    <w:rsid w:val="00923356"/>
    <w:rsid w:val="009238C0"/>
    <w:rsid w:val="009241E6"/>
    <w:rsid w:val="0092596A"/>
    <w:rsid w:val="00925AE8"/>
    <w:rsid w:val="00925B85"/>
    <w:rsid w:val="00925DAF"/>
    <w:rsid w:val="009261E4"/>
    <w:rsid w:val="00926329"/>
    <w:rsid w:val="009269A8"/>
    <w:rsid w:val="00926BE1"/>
    <w:rsid w:val="00927865"/>
    <w:rsid w:val="00927A41"/>
    <w:rsid w:val="00927A77"/>
    <w:rsid w:val="009300FA"/>
    <w:rsid w:val="00930308"/>
    <w:rsid w:val="00930B0F"/>
    <w:rsid w:val="009311DA"/>
    <w:rsid w:val="00931380"/>
    <w:rsid w:val="0093151B"/>
    <w:rsid w:val="00931920"/>
    <w:rsid w:val="009319E9"/>
    <w:rsid w:val="0093272E"/>
    <w:rsid w:val="0093294B"/>
    <w:rsid w:val="009335FC"/>
    <w:rsid w:val="009338A4"/>
    <w:rsid w:val="00933B16"/>
    <w:rsid w:val="00933FF6"/>
    <w:rsid w:val="00934374"/>
    <w:rsid w:val="0093475E"/>
    <w:rsid w:val="00934806"/>
    <w:rsid w:val="00934898"/>
    <w:rsid w:val="00934965"/>
    <w:rsid w:val="00935182"/>
    <w:rsid w:val="00935DA9"/>
    <w:rsid w:val="00935F6E"/>
    <w:rsid w:val="00936111"/>
    <w:rsid w:val="00936637"/>
    <w:rsid w:val="00936BCF"/>
    <w:rsid w:val="009374A5"/>
    <w:rsid w:val="0093767A"/>
    <w:rsid w:val="00937773"/>
    <w:rsid w:val="00937900"/>
    <w:rsid w:val="00937D2A"/>
    <w:rsid w:val="00937FAF"/>
    <w:rsid w:val="0094025C"/>
    <w:rsid w:val="00940900"/>
    <w:rsid w:val="009416AE"/>
    <w:rsid w:val="0094311F"/>
    <w:rsid w:val="00943518"/>
    <w:rsid w:val="00943751"/>
    <w:rsid w:val="00943A22"/>
    <w:rsid w:val="00943F39"/>
    <w:rsid w:val="00944038"/>
    <w:rsid w:val="00944663"/>
    <w:rsid w:val="0094496D"/>
    <w:rsid w:val="009453F2"/>
    <w:rsid w:val="00945C20"/>
    <w:rsid w:val="00945F5F"/>
    <w:rsid w:val="0094602E"/>
    <w:rsid w:val="009463EE"/>
    <w:rsid w:val="00947A44"/>
    <w:rsid w:val="00947AFA"/>
    <w:rsid w:val="009504D9"/>
    <w:rsid w:val="0095161F"/>
    <w:rsid w:val="009518B9"/>
    <w:rsid w:val="00951FF8"/>
    <w:rsid w:val="0095243C"/>
    <w:rsid w:val="00952453"/>
    <w:rsid w:val="00952C20"/>
    <w:rsid w:val="00954A11"/>
    <w:rsid w:val="00954C60"/>
    <w:rsid w:val="00954DE0"/>
    <w:rsid w:val="00955053"/>
    <w:rsid w:val="00956A69"/>
    <w:rsid w:val="009573E7"/>
    <w:rsid w:val="00957D15"/>
    <w:rsid w:val="0096036F"/>
    <w:rsid w:val="00960488"/>
    <w:rsid w:val="009605C5"/>
    <w:rsid w:val="00960704"/>
    <w:rsid w:val="00960EED"/>
    <w:rsid w:val="00960FC7"/>
    <w:rsid w:val="00961127"/>
    <w:rsid w:val="00961B67"/>
    <w:rsid w:val="00961F4E"/>
    <w:rsid w:val="00962272"/>
    <w:rsid w:val="00962721"/>
    <w:rsid w:val="00962A8A"/>
    <w:rsid w:val="0096394E"/>
    <w:rsid w:val="009639DF"/>
    <w:rsid w:val="00963D76"/>
    <w:rsid w:val="00963FDC"/>
    <w:rsid w:val="009649CD"/>
    <w:rsid w:val="00964AD1"/>
    <w:rsid w:val="00965122"/>
    <w:rsid w:val="00965310"/>
    <w:rsid w:val="00965C73"/>
    <w:rsid w:val="00966508"/>
    <w:rsid w:val="00966606"/>
    <w:rsid w:val="0096724A"/>
    <w:rsid w:val="009674FA"/>
    <w:rsid w:val="00967A30"/>
    <w:rsid w:val="00967DDF"/>
    <w:rsid w:val="00970133"/>
    <w:rsid w:val="00970533"/>
    <w:rsid w:val="0097070F"/>
    <w:rsid w:val="00970E39"/>
    <w:rsid w:val="00970FAB"/>
    <w:rsid w:val="009711D5"/>
    <w:rsid w:val="00971EDA"/>
    <w:rsid w:val="0097264B"/>
    <w:rsid w:val="00972B7C"/>
    <w:rsid w:val="009730F4"/>
    <w:rsid w:val="009732BA"/>
    <w:rsid w:val="00973A37"/>
    <w:rsid w:val="00973B2F"/>
    <w:rsid w:val="009753CE"/>
    <w:rsid w:val="00975BDF"/>
    <w:rsid w:val="00975FD2"/>
    <w:rsid w:val="0097629A"/>
    <w:rsid w:val="0097674F"/>
    <w:rsid w:val="009767E0"/>
    <w:rsid w:val="00976D6E"/>
    <w:rsid w:val="00977060"/>
    <w:rsid w:val="00977378"/>
    <w:rsid w:val="0097766C"/>
    <w:rsid w:val="00977B5B"/>
    <w:rsid w:val="00977BF2"/>
    <w:rsid w:val="00980925"/>
    <w:rsid w:val="00980DB3"/>
    <w:rsid w:val="009824E5"/>
    <w:rsid w:val="0098267A"/>
    <w:rsid w:val="00982894"/>
    <w:rsid w:val="00982B44"/>
    <w:rsid w:val="009831BB"/>
    <w:rsid w:val="009831F0"/>
    <w:rsid w:val="0098334C"/>
    <w:rsid w:val="009837A7"/>
    <w:rsid w:val="00983B7D"/>
    <w:rsid w:val="00984C6E"/>
    <w:rsid w:val="0098599A"/>
    <w:rsid w:val="009860AD"/>
    <w:rsid w:val="00986161"/>
    <w:rsid w:val="009868C4"/>
    <w:rsid w:val="00986AAF"/>
    <w:rsid w:val="00986CDA"/>
    <w:rsid w:val="009874AE"/>
    <w:rsid w:val="00987853"/>
    <w:rsid w:val="00987D79"/>
    <w:rsid w:val="00990024"/>
    <w:rsid w:val="009905ED"/>
    <w:rsid w:val="00990B19"/>
    <w:rsid w:val="00990C5C"/>
    <w:rsid w:val="00990E6D"/>
    <w:rsid w:val="00990EB1"/>
    <w:rsid w:val="00990FBC"/>
    <w:rsid w:val="0099178C"/>
    <w:rsid w:val="009921FA"/>
    <w:rsid w:val="00992F21"/>
    <w:rsid w:val="009930FA"/>
    <w:rsid w:val="009932FE"/>
    <w:rsid w:val="00993914"/>
    <w:rsid w:val="009949C4"/>
    <w:rsid w:val="00995854"/>
    <w:rsid w:val="00995DCA"/>
    <w:rsid w:val="00995F0B"/>
    <w:rsid w:val="0099612D"/>
    <w:rsid w:val="0099651B"/>
    <w:rsid w:val="00996AA2"/>
    <w:rsid w:val="00996C78"/>
    <w:rsid w:val="00996DDB"/>
    <w:rsid w:val="00996E3F"/>
    <w:rsid w:val="00996E50"/>
    <w:rsid w:val="0099714B"/>
    <w:rsid w:val="0099740C"/>
    <w:rsid w:val="009978B3"/>
    <w:rsid w:val="009979EB"/>
    <w:rsid w:val="00997A8F"/>
    <w:rsid w:val="009A0065"/>
    <w:rsid w:val="009A05FA"/>
    <w:rsid w:val="009A17F5"/>
    <w:rsid w:val="009A1B83"/>
    <w:rsid w:val="009A1C2D"/>
    <w:rsid w:val="009A1D6C"/>
    <w:rsid w:val="009A213B"/>
    <w:rsid w:val="009A219D"/>
    <w:rsid w:val="009A2F85"/>
    <w:rsid w:val="009A374C"/>
    <w:rsid w:val="009A3C40"/>
    <w:rsid w:val="009A3C82"/>
    <w:rsid w:val="009A42E1"/>
    <w:rsid w:val="009A4923"/>
    <w:rsid w:val="009A5610"/>
    <w:rsid w:val="009A5808"/>
    <w:rsid w:val="009A5844"/>
    <w:rsid w:val="009A5A3C"/>
    <w:rsid w:val="009A650F"/>
    <w:rsid w:val="009A6AAD"/>
    <w:rsid w:val="009A70F4"/>
    <w:rsid w:val="009A74EF"/>
    <w:rsid w:val="009A76D0"/>
    <w:rsid w:val="009A7875"/>
    <w:rsid w:val="009A7BD1"/>
    <w:rsid w:val="009A7CEF"/>
    <w:rsid w:val="009A7D98"/>
    <w:rsid w:val="009B022F"/>
    <w:rsid w:val="009B1AA3"/>
    <w:rsid w:val="009B1D2B"/>
    <w:rsid w:val="009B2A17"/>
    <w:rsid w:val="009B2AD4"/>
    <w:rsid w:val="009B5A21"/>
    <w:rsid w:val="009B5A26"/>
    <w:rsid w:val="009C005D"/>
    <w:rsid w:val="009C02CF"/>
    <w:rsid w:val="009C0BE6"/>
    <w:rsid w:val="009C0E35"/>
    <w:rsid w:val="009C0EA5"/>
    <w:rsid w:val="009C13A2"/>
    <w:rsid w:val="009C1693"/>
    <w:rsid w:val="009C1826"/>
    <w:rsid w:val="009C1858"/>
    <w:rsid w:val="009C1967"/>
    <w:rsid w:val="009C1BE2"/>
    <w:rsid w:val="009C1E3C"/>
    <w:rsid w:val="009C20C3"/>
    <w:rsid w:val="009C22A0"/>
    <w:rsid w:val="009C2BEB"/>
    <w:rsid w:val="009C2D51"/>
    <w:rsid w:val="009C349D"/>
    <w:rsid w:val="009C4099"/>
    <w:rsid w:val="009C43BB"/>
    <w:rsid w:val="009C47B6"/>
    <w:rsid w:val="009C4BC5"/>
    <w:rsid w:val="009C5126"/>
    <w:rsid w:val="009C51EE"/>
    <w:rsid w:val="009C534A"/>
    <w:rsid w:val="009C5648"/>
    <w:rsid w:val="009C5B7D"/>
    <w:rsid w:val="009C5BF1"/>
    <w:rsid w:val="009C6014"/>
    <w:rsid w:val="009C6FFD"/>
    <w:rsid w:val="009C74D5"/>
    <w:rsid w:val="009C7ADE"/>
    <w:rsid w:val="009C7D5D"/>
    <w:rsid w:val="009C7FA5"/>
    <w:rsid w:val="009D04EC"/>
    <w:rsid w:val="009D070C"/>
    <w:rsid w:val="009D0918"/>
    <w:rsid w:val="009D132F"/>
    <w:rsid w:val="009D141D"/>
    <w:rsid w:val="009D1A81"/>
    <w:rsid w:val="009D1D93"/>
    <w:rsid w:val="009D2058"/>
    <w:rsid w:val="009D28F4"/>
    <w:rsid w:val="009D315F"/>
    <w:rsid w:val="009D34EC"/>
    <w:rsid w:val="009D3C35"/>
    <w:rsid w:val="009D4261"/>
    <w:rsid w:val="009D45C0"/>
    <w:rsid w:val="009D4A2B"/>
    <w:rsid w:val="009D50B0"/>
    <w:rsid w:val="009D51C6"/>
    <w:rsid w:val="009D5467"/>
    <w:rsid w:val="009D55A4"/>
    <w:rsid w:val="009D617B"/>
    <w:rsid w:val="009D634B"/>
    <w:rsid w:val="009D71FE"/>
    <w:rsid w:val="009D7276"/>
    <w:rsid w:val="009D752F"/>
    <w:rsid w:val="009D75CC"/>
    <w:rsid w:val="009D7CD6"/>
    <w:rsid w:val="009D7EAE"/>
    <w:rsid w:val="009D7EB1"/>
    <w:rsid w:val="009E0670"/>
    <w:rsid w:val="009E0BD7"/>
    <w:rsid w:val="009E15E7"/>
    <w:rsid w:val="009E2431"/>
    <w:rsid w:val="009E281A"/>
    <w:rsid w:val="009E2A32"/>
    <w:rsid w:val="009E2AD3"/>
    <w:rsid w:val="009E2B5A"/>
    <w:rsid w:val="009E3635"/>
    <w:rsid w:val="009E375F"/>
    <w:rsid w:val="009E3830"/>
    <w:rsid w:val="009E3963"/>
    <w:rsid w:val="009E3A5F"/>
    <w:rsid w:val="009E3F9F"/>
    <w:rsid w:val="009E4116"/>
    <w:rsid w:val="009E4514"/>
    <w:rsid w:val="009E47C2"/>
    <w:rsid w:val="009E4B31"/>
    <w:rsid w:val="009E51F9"/>
    <w:rsid w:val="009E5232"/>
    <w:rsid w:val="009E53A1"/>
    <w:rsid w:val="009E5F96"/>
    <w:rsid w:val="009E786F"/>
    <w:rsid w:val="009E79F6"/>
    <w:rsid w:val="009E79FF"/>
    <w:rsid w:val="009E7A44"/>
    <w:rsid w:val="009E7BE5"/>
    <w:rsid w:val="009E7E74"/>
    <w:rsid w:val="009E7F24"/>
    <w:rsid w:val="009F04AC"/>
    <w:rsid w:val="009F067B"/>
    <w:rsid w:val="009F07B4"/>
    <w:rsid w:val="009F0C10"/>
    <w:rsid w:val="009F0E47"/>
    <w:rsid w:val="009F14DA"/>
    <w:rsid w:val="009F1714"/>
    <w:rsid w:val="009F1A28"/>
    <w:rsid w:val="009F2065"/>
    <w:rsid w:val="009F242E"/>
    <w:rsid w:val="009F3452"/>
    <w:rsid w:val="009F3D90"/>
    <w:rsid w:val="009F45A9"/>
    <w:rsid w:val="009F45D0"/>
    <w:rsid w:val="009F4643"/>
    <w:rsid w:val="009F4E49"/>
    <w:rsid w:val="009F4EBB"/>
    <w:rsid w:val="009F54B6"/>
    <w:rsid w:val="009F5560"/>
    <w:rsid w:val="009F60E7"/>
    <w:rsid w:val="009F70E7"/>
    <w:rsid w:val="009F70FF"/>
    <w:rsid w:val="00A00AE2"/>
    <w:rsid w:val="00A00B46"/>
    <w:rsid w:val="00A00EC6"/>
    <w:rsid w:val="00A010BB"/>
    <w:rsid w:val="00A0111C"/>
    <w:rsid w:val="00A01743"/>
    <w:rsid w:val="00A01F3A"/>
    <w:rsid w:val="00A02035"/>
    <w:rsid w:val="00A022AD"/>
    <w:rsid w:val="00A0264E"/>
    <w:rsid w:val="00A03952"/>
    <w:rsid w:val="00A04120"/>
    <w:rsid w:val="00A04228"/>
    <w:rsid w:val="00A0422F"/>
    <w:rsid w:val="00A04766"/>
    <w:rsid w:val="00A04FD0"/>
    <w:rsid w:val="00A05219"/>
    <w:rsid w:val="00A066FF"/>
    <w:rsid w:val="00A0685B"/>
    <w:rsid w:val="00A0693D"/>
    <w:rsid w:val="00A06D86"/>
    <w:rsid w:val="00A07253"/>
    <w:rsid w:val="00A074E7"/>
    <w:rsid w:val="00A07C88"/>
    <w:rsid w:val="00A07E05"/>
    <w:rsid w:val="00A11489"/>
    <w:rsid w:val="00A11682"/>
    <w:rsid w:val="00A11736"/>
    <w:rsid w:val="00A12808"/>
    <w:rsid w:val="00A12839"/>
    <w:rsid w:val="00A12984"/>
    <w:rsid w:val="00A12B99"/>
    <w:rsid w:val="00A13119"/>
    <w:rsid w:val="00A13306"/>
    <w:rsid w:val="00A1342F"/>
    <w:rsid w:val="00A13A29"/>
    <w:rsid w:val="00A13D99"/>
    <w:rsid w:val="00A14DCC"/>
    <w:rsid w:val="00A150A2"/>
    <w:rsid w:val="00A158C0"/>
    <w:rsid w:val="00A15C90"/>
    <w:rsid w:val="00A169A1"/>
    <w:rsid w:val="00A16A3B"/>
    <w:rsid w:val="00A16C58"/>
    <w:rsid w:val="00A1761D"/>
    <w:rsid w:val="00A17BD2"/>
    <w:rsid w:val="00A20BB8"/>
    <w:rsid w:val="00A21451"/>
    <w:rsid w:val="00A2157A"/>
    <w:rsid w:val="00A21F39"/>
    <w:rsid w:val="00A22016"/>
    <w:rsid w:val="00A22279"/>
    <w:rsid w:val="00A22463"/>
    <w:rsid w:val="00A22673"/>
    <w:rsid w:val="00A22B8B"/>
    <w:rsid w:val="00A231DD"/>
    <w:rsid w:val="00A23549"/>
    <w:rsid w:val="00A2383C"/>
    <w:rsid w:val="00A23B30"/>
    <w:rsid w:val="00A23FB8"/>
    <w:rsid w:val="00A25A57"/>
    <w:rsid w:val="00A26848"/>
    <w:rsid w:val="00A3039C"/>
    <w:rsid w:val="00A305B4"/>
    <w:rsid w:val="00A305EC"/>
    <w:rsid w:val="00A30650"/>
    <w:rsid w:val="00A30E0B"/>
    <w:rsid w:val="00A3127B"/>
    <w:rsid w:val="00A314C8"/>
    <w:rsid w:val="00A315F1"/>
    <w:rsid w:val="00A3173D"/>
    <w:rsid w:val="00A31908"/>
    <w:rsid w:val="00A31B8A"/>
    <w:rsid w:val="00A31D98"/>
    <w:rsid w:val="00A323E2"/>
    <w:rsid w:val="00A327B8"/>
    <w:rsid w:val="00A32980"/>
    <w:rsid w:val="00A32EEB"/>
    <w:rsid w:val="00A3307C"/>
    <w:rsid w:val="00A33CAA"/>
    <w:rsid w:val="00A33EA3"/>
    <w:rsid w:val="00A3415F"/>
    <w:rsid w:val="00A3432D"/>
    <w:rsid w:val="00A34853"/>
    <w:rsid w:val="00A34D7C"/>
    <w:rsid w:val="00A34E14"/>
    <w:rsid w:val="00A34F57"/>
    <w:rsid w:val="00A350BB"/>
    <w:rsid w:val="00A351BA"/>
    <w:rsid w:val="00A353F4"/>
    <w:rsid w:val="00A35489"/>
    <w:rsid w:val="00A35A7D"/>
    <w:rsid w:val="00A36541"/>
    <w:rsid w:val="00A365CC"/>
    <w:rsid w:val="00A36A15"/>
    <w:rsid w:val="00A36A90"/>
    <w:rsid w:val="00A3701A"/>
    <w:rsid w:val="00A379E3"/>
    <w:rsid w:val="00A37B51"/>
    <w:rsid w:val="00A37E71"/>
    <w:rsid w:val="00A40185"/>
    <w:rsid w:val="00A403B1"/>
    <w:rsid w:val="00A40490"/>
    <w:rsid w:val="00A40B51"/>
    <w:rsid w:val="00A40E4E"/>
    <w:rsid w:val="00A40E90"/>
    <w:rsid w:val="00A40F93"/>
    <w:rsid w:val="00A41008"/>
    <w:rsid w:val="00A41355"/>
    <w:rsid w:val="00A417E6"/>
    <w:rsid w:val="00A41E33"/>
    <w:rsid w:val="00A430FC"/>
    <w:rsid w:val="00A43897"/>
    <w:rsid w:val="00A43D8A"/>
    <w:rsid w:val="00A442CE"/>
    <w:rsid w:val="00A45044"/>
    <w:rsid w:val="00A451A5"/>
    <w:rsid w:val="00A45302"/>
    <w:rsid w:val="00A45564"/>
    <w:rsid w:val="00A45C2F"/>
    <w:rsid w:val="00A46174"/>
    <w:rsid w:val="00A464A4"/>
    <w:rsid w:val="00A465B3"/>
    <w:rsid w:val="00A4690D"/>
    <w:rsid w:val="00A46C53"/>
    <w:rsid w:val="00A502B7"/>
    <w:rsid w:val="00A50535"/>
    <w:rsid w:val="00A50972"/>
    <w:rsid w:val="00A50B0B"/>
    <w:rsid w:val="00A51952"/>
    <w:rsid w:val="00A51CF7"/>
    <w:rsid w:val="00A51EBE"/>
    <w:rsid w:val="00A51EF2"/>
    <w:rsid w:val="00A51FFE"/>
    <w:rsid w:val="00A520F6"/>
    <w:rsid w:val="00A52696"/>
    <w:rsid w:val="00A52E73"/>
    <w:rsid w:val="00A52F9F"/>
    <w:rsid w:val="00A550B5"/>
    <w:rsid w:val="00A5572D"/>
    <w:rsid w:val="00A55899"/>
    <w:rsid w:val="00A56745"/>
    <w:rsid w:val="00A573E8"/>
    <w:rsid w:val="00A57D3C"/>
    <w:rsid w:val="00A6084B"/>
    <w:rsid w:val="00A60BB6"/>
    <w:rsid w:val="00A60D1B"/>
    <w:rsid w:val="00A60E26"/>
    <w:rsid w:val="00A613E0"/>
    <w:rsid w:val="00A6185D"/>
    <w:rsid w:val="00A61AB5"/>
    <w:rsid w:val="00A61BAF"/>
    <w:rsid w:val="00A61C25"/>
    <w:rsid w:val="00A6204B"/>
    <w:rsid w:val="00A62373"/>
    <w:rsid w:val="00A625DC"/>
    <w:rsid w:val="00A62635"/>
    <w:rsid w:val="00A631AA"/>
    <w:rsid w:val="00A63A1E"/>
    <w:rsid w:val="00A63AC2"/>
    <w:rsid w:val="00A64475"/>
    <w:rsid w:val="00A64C5B"/>
    <w:rsid w:val="00A65236"/>
    <w:rsid w:val="00A655A4"/>
    <w:rsid w:val="00A65BA8"/>
    <w:rsid w:val="00A66921"/>
    <w:rsid w:val="00A66E34"/>
    <w:rsid w:val="00A676B6"/>
    <w:rsid w:val="00A67AE6"/>
    <w:rsid w:val="00A67DD1"/>
    <w:rsid w:val="00A707BE"/>
    <w:rsid w:val="00A70A0C"/>
    <w:rsid w:val="00A70EC3"/>
    <w:rsid w:val="00A717E4"/>
    <w:rsid w:val="00A719B5"/>
    <w:rsid w:val="00A71C2F"/>
    <w:rsid w:val="00A7245C"/>
    <w:rsid w:val="00A727A9"/>
    <w:rsid w:val="00A731F6"/>
    <w:rsid w:val="00A73B7D"/>
    <w:rsid w:val="00A74425"/>
    <w:rsid w:val="00A74694"/>
    <w:rsid w:val="00A74874"/>
    <w:rsid w:val="00A74D7F"/>
    <w:rsid w:val="00A75777"/>
    <w:rsid w:val="00A75964"/>
    <w:rsid w:val="00A75E40"/>
    <w:rsid w:val="00A75FCF"/>
    <w:rsid w:val="00A76045"/>
    <w:rsid w:val="00A76396"/>
    <w:rsid w:val="00A7668E"/>
    <w:rsid w:val="00A76784"/>
    <w:rsid w:val="00A76B8A"/>
    <w:rsid w:val="00A77115"/>
    <w:rsid w:val="00A77481"/>
    <w:rsid w:val="00A80342"/>
    <w:rsid w:val="00A80532"/>
    <w:rsid w:val="00A8074A"/>
    <w:rsid w:val="00A80784"/>
    <w:rsid w:val="00A807F6"/>
    <w:rsid w:val="00A80A97"/>
    <w:rsid w:val="00A81067"/>
    <w:rsid w:val="00A810EF"/>
    <w:rsid w:val="00A81244"/>
    <w:rsid w:val="00A816A6"/>
    <w:rsid w:val="00A816E8"/>
    <w:rsid w:val="00A81868"/>
    <w:rsid w:val="00A8189A"/>
    <w:rsid w:val="00A825E1"/>
    <w:rsid w:val="00A827A4"/>
    <w:rsid w:val="00A8292C"/>
    <w:rsid w:val="00A8378D"/>
    <w:rsid w:val="00A83B99"/>
    <w:rsid w:val="00A83F28"/>
    <w:rsid w:val="00A84138"/>
    <w:rsid w:val="00A8415C"/>
    <w:rsid w:val="00A85266"/>
    <w:rsid w:val="00A86D3B"/>
    <w:rsid w:val="00A87178"/>
    <w:rsid w:val="00A875EF"/>
    <w:rsid w:val="00A9015F"/>
    <w:rsid w:val="00A907E2"/>
    <w:rsid w:val="00A90FFE"/>
    <w:rsid w:val="00A915A7"/>
    <w:rsid w:val="00A92404"/>
    <w:rsid w:val="00A9246D"/>
    <w:rsid w:val="00A924B1"/>
    <w:rsid w:val="00A92AAA"/>
    <w:rsid w:val="00A93380"/>
    <w:rsid w:val="00A933FA"/>
    <w:rsid w:val="00A93F30"/>
    <w:rsid w:val="00A94081"/>
    <w:rsid w:val="00A94464"/>
    <w:rsid w:val="00A94897"/>
    <w:rsid w:val="00A94970"/>
    <w:rsid w:val="00A94EB7"/>
    <w:rsid w:val="00A95551"/>
    <w:rsid w:val="00A95651"/>
    <w:rsid w:val="00A95B0C"/>
    <w:rsid w:val="00A95F2C"/>
    <w:rsid w:val="00A967B4"/>
    <w:rsid w:val="00A97436"/>
    <w:rsid w:val="00A97B0E"/>
    <w:rsid w:val="00A97BE3"/>
    <w:rsid w:val="00AA050C"/>
    <w:rsid w:val="00AA092B"/>
    <w:rsid w:val="00AA16C0"/>
    <w:rsid w:val="00AA1DF3"/>
    <w:rsid w:val="00AA2D2C"/>
    <w:rsid w:val="00AA3B0C"/>
    <w:rsid w:val="00AA4324"/>
    <w:rsid w:val="00AA43D7"/>
    <w:rsid w:val="00AA4F42"/>
    <w:rsid w:val="00AA5989"/>
    <w:rsid w:val="00AA5E45"/>
    <w:rsid w:val="00AA6089"/>
    <w:rsid w:val="00AA61B0"/>
    <w:rsid w:val="00AA6200"/>
    <w:rsid w:val="00AA637D"/>
    <w:rsid w:val="00AA660B"/>
    <w:rsid w:val="00AA6706"/>
    <w:rsid w:val="00AA6DC8"/>
    <w:rsid w:val="00AA6DCF"/>
    <w:rsid w:val="00AA7721"/>
    <w:rsid w:val="00AA7C7D"/>
    <w:rsid w:val="00AA7E58"/>
    <w:rsid w:val="00AA7ED6"/>
    <w:rsid w:val="00AA7F73"/>
    <w:rsid w:val="00AB0BDF"/>
    <w:rsid w:val="00AB13BF"/>
    <w:rsid w:val="00AB14D3"/>
    <w:rsid w:val="00AB19CF"/>
    <w:rsid w:val="00AB1D97"/>
    <w:rsid w:val="00AB1FC6"/>
    <w:rsid w:val="00AB2F40"/>
    <w:rsid w:val="00AB3047"/>
    <w:rsid w:val="00AB308E"/>
    <w:rsid w:val="00AB33B5"/>
    <w:rsid w:val="00AB341C"/>
    <w:rsid w:val="00AB358F"/>
    <w:rsid w:val="00AB38A9"/>
    <w:rsid w:val="00AB3D0C"/>
    <w:rsid w:val="00AB4332"/>
    <w:rsid w:val="00AB49B8"/>
    <w:rsid w:val="00AB5506"/>
    <w:rsid w:val="00AB5DAC"/>
    <w:rsid w:val="00AB60C5"/>
    <w:rsid w:val="00AB623C"/>
    <w:rsid w:val="00AB6426"/>
    <w:rsid w:val="00AB6A09"/>
    <w:rsid w:val="00AB6B1F"/>
    <w:rsid w:val="00AB7604"/>
    <w:rsid w:val="00AB76F7"/>
    <w:rsid w:val="00AB7C21"/>
    <w:rsid w:val="00AC06AE"/>
    <w:rsid w:val="00AC0D96"/>
    <w:rsid w:val="00AC0F62"/>
    <w:rsid w:val="00AC108D"/>
    <w:rsid w:val="00AC11C4"/>
    <w:rsid w:val="00AC1A61"/>
    <w:rsid w:val="00AC1D2A"/>
    <w:rsid w:val="00AC1FE1"/>
    <w:rsid w:val="00AC2522"/>
    <w:rsid w:val="00AC29E0"/>
    <w:rsid w:val="00AC2A6D"/>
    <w:rsid w:val="00AC2EE1"/>
    <w:rsid w:val="00AC2F9E"/>
    <w:rsid w:val="00AC3201"/>
    <w:rsid w:val="00AC401D"/>
    <w:rsid w:val="00AC4086"/>
    <w:rsid w:val="00AC4095"/>
    <w:rsid w:val="00AC40A7"/>
    <w:rsid w:val="00AC43B6"/>
    <w:rsid w:val="00AC4974"/>
    <w:rsid w:val="00AC5515"/>
    <w:rsid w:val="00AC563B"/>
    <w:rsid w:val="00AC6410"/>
    <w:rsid w:val="00AC65A2"/>
    <w:rsid w:val="00AC76B0"/>
    <w:rsid w:val="00AC7CC9"/>
    <w:rsid w:val="00AC7FB4"/>
    <w:rsid w:val="00AD0516"/>
    <w:rsid w:val="00AD0913"/>
    <w:rsid w:val="00AD0DAC"/>
    <w:rsid w:val="00AD0EA8"/>
    <w:rsid w:val="00AD14C8"/>
    <w:rsid w:val="00AD1733"/>
    <w:rsid w:val="00AD1CDB"/>
    <w:rsid w:val="00AD2061"/>
    <w:rsid w:val="00AD2230"/>
    <w:rsid w:val="00AD2964"/>
    <w:rsid w:val="00AD2972"/>
    <w:rsid w:val="00AD3700"/>
    <w:rsid w:val="00AD4468"/>
    <w:rsid w:val="00AD48C0"/>
    <w:rsid w:val="00AD49B5"/>
    <w:rsid w:val="00AD56A5"/>
    <w:rsid w:val="00AD5F00"/>
    <w:rsid w:val="00AD6156"/>
    <w:rsid w:val="00AD643A"/>
    <w:rsid w:val="00AD6474"/>
    <w:rsid w:val="00AD6F3F"/>
    <w:rsid w:val="00AD6F6E"/>
    <w:rsid w:val="00AD7007"/>
    <w:rsid w:val="00AD7756"/>
    <w:rsid w:val="00AD7981"/>
    <w:rsid w:val="00AE000F"/>
    <w:rsid w:val="00AE018A"/>
    <w:rsid w:val="00AE048F"/>
    <w:rsid w:val="00AE0821"/>
    <w:rsid w:val="00AE09DE"/>
    <w:rsid w:val="00AE140C"/>
    <w:rsid w:val="00AE1485"/>
    <w:rsid w:val="00AE18CE"/>
    <w:rsid w:val="00AE1BD0"/>
    <w:rsid w:val="00AE228D"/>
    <w:rsid w:val="00AE308B"/>
    <w:rsid w:val="00AE3FE4"/>
    <w:rsid w:val="00AE49B9"/>
    <w:rsid w:val="00AE4C94"/>
    <w:rsid w:val="00AE504A"/>
    <w:rsid w:val="00AE6E42"/>
    <w:rsid w:val="00AE6FAA"/>
    <w:rsid w:val="00AE7350"/>
    <w:rsid w:val="00AE7882"/>
    <w:rsid w:val="00AE7E2F"/>
    <w:rsid w:val="00AF0394"/>
    <w:rsid w:val="00AF07F2"/>
    <w:rsid w:val="00AF0C17"/>
    <w:rsid w:val="00AF10DA"/>
    <w:rsid w:val="00AF1469"/>
    <w:rsid w:val="00AF25E6"/>
    <w:rsid w:val="00AF2C77"/>
    <w:rsid w:val="00AF3921"/>
    <w:rsid w:val="00AF3D13"/>
    <w:rsid w:val="00AF40A9"/>
    <w:rsid w:val="00AF433B"/>
    <w:rsid w:val="00AF4563"/>
    <w:rsid w:val="00AF4AC8"/>
    <w:rsid w:val="00AF4BE3"/>
    <w:rsid w:val="00AF4C8A"/>
    <w:rsid w:val="00AF4D06"/>
    <w:rsid w:val="00AF4DCF"/>
    <w:rsid w:val="00AF581F"/>
    <w:rsid w:val="00AF5A92"/>
    <w:rsid w:val="00AF5F9D"/>
    <w:rsid w:val="00AF7C92"/>
    <w:rsid w:val="00AF7F3C"/>
    <w:rsid w:val="00AF7F67"/>
    <w:rsid w:val="00B002EE"/>
    <w:rsid w:val="00B0053D"/>
    <w:rsid w:val="00B0113D"/>
    <w:rsid w:val="00B01280"/>
    <w:rsid w:val="00B0193A"/>
    <w:rsid w:val="00B01C4A"/>
    <w:rsid w:val="00B02934"/>
    <w:rsid w:val="00B02B10"/>
    <w:rsid w:val="00B03058"/>
    <w:rsid w:val="00B03287"/>
    <w:rsid w:val="00B03520"/>
    <w:rsid w:val="00B041D5"/>
    <w:rsid w:val="00B0434D"/>
    <w:rsid w:val="00B04AE9"/>
    <w:rsid w:val="00B05E5B"/>
    <w:rsid w:val="00B06413"/>
    <w:rsid w:val="00B06491"/>
    <w:rsid w:val="00B06BA8"/>
    <w:rsid w:val="00B06DFC"/>
    <w:rsid w:val="00B07831"/>
    <w:rsid w:val="00B10080"/>
    <w:rsid w:val="00B1056B"/>
    <w:rsid w:val="00B106BB"/>
    <w:rsid w:val="00B1076D"/>
    <w:rsid w:val="00B107BE"/>
    <w:rsid w:val="00B10CB8"/>
    <w:rsid w:val="00B10DF1"/>
    <w:rsid w:val="00B114F1"/>
    <w:rsid w:val="00B117E5"/>
    <w:rsid w:val="00B1243F"/>
    <w:rsid w:val="00B125A2"/>
    <w:rsid w:val="00B12D8D"/>
    <w:rsid w:val="00B1326D"/>
    <w:rsid w:val="00B1333A"/>
    <w:rsid w:val="00B133C7"/>
    <w:rsid w:val="00B13A9D"/>
    <w:rsid w:val="00B13D38"/>
    <w:rsid w:val="00B145D8"/>
    <w:rsid w:val="00B14C0A"/>
    <w:rsid w:val="00B14C71"/>
    <w:rsid w:val="00B15919"/>
    <w:rsid w:val="00B15988"/>
    <w:rsid w:val="00B15A58"/>
    <w:rsid w:val="00B15C51"/>
    <w:rsid w:val="00B15E8D"/>
    <w:rsid w:val="00B16614"/>
    <w:rsid w:val="00B16AB7"/>
    <w:rsid w:val="00B16E0D"/>
    <w:rsid w:val="00B171C4"/>
    <w:rsid w:val="00B17338"/>
    <w:rsid w:val="00B17472"/>
    <w:rsid w:val="00B17544"/>
    <w:rsid w:val="00B1756F"/>
    <w:rsid w:val="00B176C0"/>
    <w:rsid w:val="00B178FB"/>
    <w:rsid w:val="00B17DD2"/>
    <w:rsid w:val="00B20546"/>
    <w:rsid w:val="00B20642"/>
    <w:rsid w:val="00B20DC2"/>
    <w:rsid w:val="00B2127F"/>
    <w:rsid w:val="00B2161C"/>
    <w:rsid w:val="00B219C3"/>
    <w:rsid w:val="00B21D16"/>
    <w:rsid w:val="00B21E5E"/>
    <w:rsid w:val="00B21F39"/>
    <w:rsid w:val="00B2285E"/>
    <w:rsid w:val="00B22A8E"/>
    <w:rsid w:val="00B22AAE"/>
    <w:rsid w:val="00B22AAF"/>
    <w:rsid w:val="00B23AFF"/>
    <w:rsid w:val="00B23D0C"/>
    <w:rsid w:val="00B240BD"/>
    <w:rsid w:val="00B24788"/>
    <w:rsid w:val="00B247A5"/>
    <w:rsid w:val="00B24986"/>
    <w:rsid w:val="00B25116"/>
    <w:rsid w:val="00B256C4"/>
    <w:rsid w:val="00B259A7"/>
    <w:rsid w:val="00B25A9A"/>
    <w:rsid w:val="00B261E5"/>
    <w:rsid w:val="00B26205"/>
    <w:rsid w:val="00B26F40"/>
    <w:rsid w:val="00B270C9"/>
    <w:rsid w:val="00B2791E"/>
    <w:rsid w:val="00B27CCE"/>
    <w:rsid w:val="00B27FC6"/>
    <w:rsid w:val="00B3004E"/>
    <w:rsid w:val="00B300BC"/>
    <w:rsid w:val="00B3025B"/>
    <w:rsid w:val="00B30933"/>
    <w:rsid w:val="00B30CB9"/>
    <w:rsid w:val="00B31483"/>
    <w:rsid w:val="00B31803"/>
    <w:rsid w:val="00B31F11"/>
    <w:rsid w:val="00B32447"/>
    <w:rsid w:val="00B3380D"/>
    <w:rsid w:val="00B33E36"/>
    <w:rsid w:val="00B33E9C"/>
    <w:rsid w:val="00B34AF2"/>
    <w:rsid w:val="00B3581B"/>
    <w:rsid w:val="00B36B9C"/>
    <w:rsid w:val="00B37A33"/>
    <w:rsid w:val="00B37CD0"/>
    <w:rsid w:val="00B40137"/>
    <w:rsid w:val="00B4021D"/>
    <w:rsid w:val="00B40266"/>
    <w:rsid w:val="00B40272"/>
    <w:rsid w:val="00B41059"/>
    <w:rsid w:val="00B412BF"/>
    <w:rsid w:val="00B41646"/>
    <w:rsid w:val="00B4173C"/>
    <w:rsid w:val="00B41B12"/>
    <w:rsid w:val="00B42286"/>
    <w:rsid w:val="00B427C6"/>
    <w:rsid w:val="00B42D50"/>
    <w:rsid w:val="00B43717"/>
    <w:rsid w:val="00B43BCB"/>
    <w:rsid w:val="00B44295"/>
    <w:rsid w:val="00B4451D"/>
    <w:rsid w:val="00B4566B"/>
    <w:rsid w:val="00B45753"/>
    <w:rsid w:val="00B45CF3"/>
    <w:rsid w:val="00B460B7"/>
    <w:rsid w:val="00B468C2"/>
    <w:rsid w:val="00B46A00"/>
    <w:rsid w:val="00B46E5C"/>
    <w:rsid w:val="00B47B9F"/>
    <w:rsid w:val="00B50015"/>
    <w:rsid w:val="00B5055F"/>
    <w:rsid w:val="00B50751"/>
    <w:rsid w:val="00B51B2A"/>
    <w:rsid w:val="00B52248"/>
    <w:rsid w:val="00B52592"/>
    <w:rsid w:val="00B52640"/>
    <w:rsid w:val="00B526CD"/>
    <w:rsid w:val="00B529ED"/>
    <w:rsid w:val="00B52B6A"/>
    <w:rsid w:val="00B52E1E"/>
    <w:rsid w:val="00B52E81"/>
    <w:rsid w:val="00B530D5"/>
    <w:rsid w:val="00B53197"/>
    <w:rsid w:val="00B53BA5"/>
    <w:rsid w:val="00B53E4F"/>
    <w:rsid w:val="00B53F27"/>
    <w:rsid w:val="00B54C49"/>
    <w:rsid w:val="00B550D4"/>
    <w:rsid w:val="00B55CAD"/>
    <w:rsid w:val="00B55E90"/>
    <w:rsid w:val="00B561C7"/>
    <w:rsid w:val="00B56365"/>
    <w:rsid w:val="00B56985"/>
    <w:rsid w:val="00B56B08"/>
    <w:rsid w:val="00B5700A"/>
    <w:rsid w:val="00B57704"/>
    <w:rsid w:val="00B5787B"/>
    <w:rsid w:val="00B57BA0"/>
    <w:rsid w:val="00B60488"/>
    <w:rsid w:val="00B6063B"/>
    <w:rsid w:val="00B60B6E"/>
    <w:rsid w:val="00B6107F"/>
    <w:rsid w:val="00B610F8"/>
    <w:rsid w:val="00B61B70"/>
    <w:rsid w:val="00B61C91"/>
    <w:rsid w:val="00B62220"/>
    <w:rsid w:val="00B624E5"/>
    <w:rsid w:val="00B62A41"/>
    <w:rsid w:val="00B62BE2"/>
    <w:rsid w:val="00B636C5"/>
    <w:rsid w:val="00B63951"/>
    <w:rsid w:val="00B63C99"/>
    <w:rsid w:val="00B6474A"/>
    <w:rsid w:val="00B6475F"/>
    <w:rsid w:val="00B64B13"/>
    <w:rsid w:val="00B64B97"/>
    <w:rsid w:val="00B64CF8"/>
    <w:rsid w:val="00B65447"/>
    <w:rsid w:val="00B65779"/>
    <w:rsid w:val="00B65E6C"/>
    <w:rsid w:val="00B66119"/>
    <w:rsid w:val="00B66387"/>
    <w:rsid w:val="00B66818"/>
    <w:rsid w:val="00B66D28"/>
    <w:rsid w:val="00B67162"/>
    <w:rsid w:val="00B67CA9"/>
    <w:rsid w:val="00B70158"/>
    <w:rsid w:val="00B706D1"/>
    <w:rsid w:val="00B707E4"/>
    <w:rsid w:val="00B70C30"/>
    <w:rsid w:val="00B70E47"/>
    <w:rsid w:val="00B71377"/>
    <w:rsid w:val="00B71B51"/>
    <w:rsid w:val="00B72227"/>
    <w:rsid w:val="00B728FC"/>
    <w:rsid w:val="00B72915"/>
    <w:rsid w:val="00B72D66"/>
    <w:rsid w:val="00B73040"/>
    <w:rsid w:val="00B7320A"/>
    <w:rsid w:val="00B73A21"/>
    <w:rsid w:val="00B73F6C"/>
    <w:rsid w:val="00B74760"/>
    <w:rsid w:val="00B7516C"/>
    <w:rsid w:val="00B7586C"/>
    <w:rsid w:val="00B75926"/>
    <w:rsid w:val="00B75A4B"/>
    <w:rsid w:val="00B75FD8"/>
    <w:rsid w:val="00B762F3"/>
    <w:rsid w:val="00B76339"/>
    <w:rsid w:val="00B764C0"/>
    <w:rsid w:val="00B7683A"/>
    <w:rsid w:val="00B776C6"/>
    <w:rsid w:val="00B77883"/>
    <w:rsid w:val="00B77AC6"/>
    <w:rsid w:val="00B77DA9"/>
    <w:rsid w:val="00B80139"/>
    <w:rsid w:val="00B81100"/>
    <w:rsid w:val="00B81368"/>
    <w:rsid w:val="00B81C79"/>
    <w:rsid w:val="00B81E22"/>
    <w:rsid w:val="00B8257A"/>
    <w:rsid w:val="00B826C6"/>
    <w:rsid w:val="00B82F9A"/>
    <w:rsid w:val="00B8327A"/>
    <w:rsid w:val="00B83727"/>
    <w:rsid w:val="00B838EB"/>
    <w:rsid w:val="00B83D3A"/>
    <w:rsid w:val="00B84190"/>
    <w:rsid w:val="00B848D5"/>
    <w:rsid w:val="00B84DE6"/>
    <w:rsid w:val="00B857AC"/>
    <w:rsid w:val="00B857E6"/>
    <w:rsid w:val="00B86676"/>
    <w:rsid w:val="00B8674C"/>
    <w:rsid w:val="00B87954"/>
    <w:rsid w:val="00B879DD"/>
    <w:rsid w:val="00B87ADD"/>
    <w:rsid w:val="00B91054"/>
    <w:rsid w:val="00B91667"/>
    <w:rsid w:val="00B9193B"/>
    <w:rsid w:val="00B91DAD"/>
    <w:rsid w:val="00B9200C"/>
    <w:rsid w:val="00B92847"/>
    <w:rsid w:val="00B92848"/>
    <w:rsid w:val="00B92893"/>
    <w:rsid w:val="00B9296A"/>
    <w:rsid w:val="00B92FD7"/>
    <w:rsid w:val="00B9325C"/>
    <w:rsid w:val="00B9386D"/>
    <w:rsid w:val="00B9395D"/>
    <w:rsid w:val="00B93C38"/>
    <w:rsid w:val="00B943E0"/>
    <w:rsid w:val="00B94B05"/>
    <w:rsid w:val="00B94E03"/>
    <w:rsid w:val="00B95146"/>
    <w:rsid w:val="00B9536A"/>
    <w:rsid w:val="00B954CB"/>
    <w:rsid w:val="00B95CEF"/>
    <w:rsid w:val="00B96382"/>
    <w:rsid w:val="00B96572"/>
    <w:rsid w:val="00B96650"/>
    <w:rsid w:val="00B966E2"/>
    <w:rsid w:val="00B9673E"/>
    <w:rsid w:val="00B9682B"/>
    <w:rsid w:val="00B96ADE"/>
    <w:rsid w:val="00B96D00"/>
    <w:rsid w:val="00B96D74"/>
    <w:rsid w:val="00B97948"/>
    <w:rsid w:val="00BA0006"/>
    <w:rsid w:val="00BA03B4"/>
    <w:rsid w:val="00BA0771"/>
    <w:rsid w:val="00BA07E9"/>
    <w:rsid w:val="00BA082B"/>
    <w:rsid w:val="00BA09D8"/>
    <w:rsid w:val="00BA0AFD"/>
    <w:rsid w:val="00BA15B1"/>
    <w:rsid w:val="00BA1938"/>
    <w:rsid w:val="00BA1AAE"/>
    <w:rsid w:val="00BA1BC7"/>
    <w:rsid w:val="00BA21C9"/>
    <w:rsid w:val="00BA22C4"/>
    <w:rsid w:val="00BA2438"/>
    <w:rsid w:val="00BA2C40"/>
    <w:rsid w:val="00BA3227"/>
    <w:rsid w:val="00BA4452"/>
    <w:rsid w:val="00BA49CC"/>
    <w:rsid w:val="00BA5046"/>
    <w:rsid w:val="00BA51FE"/>
    <w:rsid w:val="00BA52C8"/>
    <w:rsid w:val="00BA5A87"/>
    <w:rsid w:val="00BA6565"/>
    <w:rsid w:val="00BA72BD"/>
    <w:rsid w:val="00BA7457"/>
    <w:rsid w:val="00BA767B"/>
    <w:rsid w:val="00BA7DAB"/>
    <w:rsid w:val="00BA7EDD"/>
    <w:rsid w:val="00BB06D9"/>
    <w:rsid w:val="00BB0D9E"/>
    <w:rsid w:val="00BB1089"/>
    <w:rsid w:val="00BB131A"/>
    <w:rsid w:val="00BB167F"/>
    <w:rsid w:val="00BB1FE4"/>
    <w:rsid w:val="00BB211F"/>
    <w:rsid w:val="00BB24A8"/>
    <w:rsid w:val="00BB2F38"/>
    <w:rsid w:val="00BB2F7E"/>
    <w:rsid w:val="00BB2FD8"/>
    <w:rsid w:val="00BB3834"/>
    <w:rsid w:val="00BB3CC8"/>
    <w:rsid w:val="00BB3FF2"/>
    <w:rsid w:val="00BB4061"/>
    <w:rsid w:val="00BB4215"/>
    <w:rsid w:val="00BB42E9"/>
    <w:rsid w:val="00BB42F9"/>
    <w:rsid w:val="00BB4CC9"/>
    <w:rsid w:val="00BB4DEF"/>
    <w:rsid w:val="00BB5216"/>
    <w:rsid w:val="00BB5957"/>
    <w:rsid w:val="00BB66D4"/>
    <w:rsid w:val="00BB6C28"/>
    <w:rsid w:val="00BB708C"/>
    <w:rsid w:val="00BB70F0"/>
    <w:rsid w:val="00BB76BF"/>
    <w:rsid w:val="00BB7A46"/>
    <w:rsid w:val="00BC025D"/>
    <w:rsid w:val="00BC0AFD"/>
    <w:rsid w:val="00BC179E"/>
    <w:rsid w:val="00BC21D6"/>
    <w:rsid w:val="00BC263D"/>
    <w:rsid w:val="00BC277D"/>
    <w:rsid w:val="00BC2F4C"/>
    <w:rsid w:val="00BC3085"/>
    <w:rsid w:val="00BC3E0A"/>
    <w:rsid w:val="00BC4163"/>
    <w:rsid w:val="00BC49E7"/>
    <w:rsid w:val="00BC5CF1"/>
    <w:rsid w:val="00BC642E"/>
    <w:rsid w:val="00BC66A3"/>
    <w:rsid w:val="00BC6C88"/>
    <w:rsid w:val="00BC6D72"/>
    <w:rsid w:val="00BC72C3"/>
    <w:rsid w:val="00BC7439"/>
    <w:rsid w:val="00BC7673"/>
    <w:rsid w:val="00BC77EB"/>
    <w:rsid w:val="00BD04B3"/>
    <w:rsid w:val="00BD08BF"/>
    <w:rsid w:val="00BD08C7"/>
    <w:rsid w:val="00BD0C0F"/>
    <w:rsid w:val="00BD140B"/>
    <w:rsid w:val="00BD1442"/>
    <w:rsid w:val="00BD1EDC"/>
    <w:rsid w:val="00BD24CA"/>
    <w:rsid w:val="00BD2530"/>
    <w:rsid w:val="00BD2719"/>
    <w:rsid w:val="00BD3544"/>
    <w:rsid w:val="00BD366D"/>
    <w:rsid w:val="00BD454F"/>
    <w:rsid w:val="00BD4909"/>
    <w:rsid w:val="00BD4B2D"/>
    <w:rsid w:val="00BD4C52"/>
    <w:rsid w:val="00BD540F"/>
    <w:rsid w:val="00BD6769"/>
    <w:rsid w:val="00BD715F"/>
    <w:rsid w:val="00BD7337"/>
    <w:rsid w:val="00BE0D2D"/>
    <w:rsid w:val="00BE1474"/>
    <w:rsid w:val="00BE15D3"/>
    <w:rsid w:val="00BE1620"/>
    <w:rsid w:val="00BE1679"/>
    <w:rsid w:val="00BE2839"/>
    <w:rsid w:val="00BE42FE"/>
    <w:rsid w:val="00BE4433"/>
    <w:rsid w:val="00BE469F"/>
    <w:rsid w:val="00BE4EB6"/>
    <w:rsid w:val="00BE4F30"/>
    <w:rsid w:val="00BE59E4"/>
    <w:rsid w:val="00BE5B68"/>
    <w:rsid w:val="00BE5E3C"/>
    <w:rsid w:val="00BE5E91"/>
    <w:rsid w:val="00BE5FD5"/>
    <w:rsid w:val="00BE6365"/>
    <w:rsid w:val="00BE701B"/>
    <w:rsid w:val="00BE775C"/>
    <w:rsid w:val="00BE7C06"/>
    <w:rsid w:val="00BE7E4B"/>
    <w:rsid w:val="00BE7FEF"/>
    <w:rsid w:val="00BF01CA"/>
    <w:rsid w:val="00BF0493"/>
    <w:rsid w:val="00BF0ADB"/>
    <w:rsid w:val="00BF0DAA"/>
    <w:rsid w:val="00BF0E80"/>
    <w:rsid w:val="00BF10D8"/>
    <w:rsid w:val="00BF1216"/>
    <w:rsid w:val="00BF16E3"/>
    <w:rsid w:val="00BF173B"/>
    <w:rsid w:val="00BF19ED"/>
    <w:rsid w:val="00BF1C6C"/>
    <w:rsid w:val="00BF1E01"/>
    <w:rsid w:val="00BF2134"/>
    <w:rsid w:val="00BF22F5"/>
    <w:rsid w:val="00BF28A5"/>
    <w:rsid w:val="00BF2E2F"/>
    <w:rsid w:val="00BF314C"/>
    <w:rsid w:val="00BF3E87"/>
    <w:rsid w:val="00BF4565"/>
    <w:rsid w:val="00BF4678"/>
    <w:rsid w:val="00BF4B4F"/>
    <w:rsid w:val="00BF4C85"/>
    <w:rsid w:val="00BF4FDB"/>
    <w:rsid w:val="00BF5EEF"/>
    <w:rsid w:val="00BF5EFA"/>
    <w:rsid w:val="00BF6BD0"/>
    <w:rsid w:val="00BF7188"/>
    <w:rsid w:val="00BF734D"/>
    <w:rsid w:val="00BF7585"/>
    <w:rsid w:val="00BF785C"/>
    <w:rsid w:val="00C001AA"/>
    <w:rsid w:val="00C008FF"/>
    <w:rsid w:val="00C01477"/>
    <w:rsid w:val="00C01C5D"/>
    <w:rsid w:val="00C024A0"/>
    <w:rsid w:val="00C02B8F"/>
    <w:rsid w:val="00C03633"/>
    <w:rsid w:val="00C03822"/>
    <w:rsid w:val="00C03885"/>
    <w:rsid w:val="00C03C61"/>
    <w:rsid w:val="00C04189"/>
    <w:rsid w:val="00C0482B"/>
    <w:rsid w:val="00C04E01"/>
    <w:rsid w:val="00C05641"/>
    <w:rsid w:val="00C0593D"/>
    <w:rsid w:val="00C05DDE"/>
    <w:rsid w:val="00C05E3C"/>
    <w:rsid w:val="00C06517"/>
    <w:rsid w:val="00C065F8"/>
    <w:rsid w:val="00C06699"/>
    <w:rsid w:val="00C0674F"/>
    <w:rsid w:val="00C06791"/>
    <w:rsid w:val="00C0777D"/>
    <w:rsid w:val="00C07F36"/>
    <w:rsid w:val="00C10DBA"/>
    <w:rsid w:val="00C11626"/>
    <w:rsid w:val="00C119DE"/>
    <w:rsid w:val="00C11F4E"/>
    <w:rsid w:val="00C1207A"/>
    <w:rsid w:val="00C12535"/>
    <w:rsid w:val="00C12F6C"/>
    <w:rsid w:val="00C13780"/>
    <w:rsid w:val="00C137E7"/>
    <w:rsid w:val="00C144E5"/>
    <w:rsid w:val="00C14DE8"/>
    <w:rsid w:val="00C14E18"/>
    <w:rsid w:val="00C150A9"/>
    <w:rsid w:val="00C15816"/>
    <w:rsid w:val="00C15A77"/>
    <w:rsid w:val="00C15DF8"/>
    <w:rsid w:val="00C15F21"/>
    <w:rsid w:val="00C161A1"/>
    <w:rsid w:val="00C16544"/>
    <w:rsid w:val="00C169A6"/>
    <w:rsid w:val="00C16B86"/>
    <w:rsid w:val="00C17116"/>
    <w:rsid w:val="00C1731A"/>
    <w:rsid w:val="00C17976"/>
    <w:rsid w:val="00C2038F"/>
    <w:rsid w:val="00C20580"/>
    <w:rsid w:val="00C20656"/>
    <w:rsid w:val="00C2097E"/>
    <w:rsid w:val="00C21AC0"/>
    <w:rsid w:val="00C21EC6"/>
    <w:rsid w:val="00C22516"/>
    <w:rsid w:val="00C22685"/>
    <w:rsid w:val="00C22834"/>
    <w:rsid w:val="00C2303E"/>
    <w:rsid w:val="00C231D9"/>
    <w:rsid w:val="00C239D8"/>
    <w:rsid w:val="00C23AEB"/>
    <w:rsid w:val="00C23E40"/>
    <w:rsid w:val="00C241F4"/>
    <w:rsid w:val="00C243D8"/>
    <w:rsid w:val="00C2622E"/>
    <w:rsid w:val="00C26609"/>
    <w:rsid w:val="00C2668A"/>
    <w:rsid w:val="00C266B0"/>
    <w:rsid w:val="00C26711"/>
    <w:rsid w:val="00C26A8B"/>
    <w:rsid w:val="00C26F6B"/>
    <w:rsid w:val="00C274C4"/>
    <w:rsid w:val="00C278DE"/>
    <w:rsid w:val="00C30090"/>
    <w:rsid w:val="00C30341"/>
    <w:rsid w:val="00C30654"/>
    <w:rsid w:val="00C30703"/>
    <w:rsid w:val="00C30708"/>
    <w:rsid w:val="00C30A06"/>
    <w:rsid w:val="00C30E26"/>
    <w:rsid w:val="00C3115C"/>
    <w:rsid w:val="00C31604"/>
    <w:rsid w:val="00C330FC"/>
    <w:rsid w:val="00C3347A"/>
    <w:rsid w:val="00C33B6D"/>
    <w:rsid w:val="00C33C10"/>
    <w:rsid w:val="00C34554"/>
    <w:rsid w:val="00C34643"/>
    <w:rsid w:val="00C355B2"/>
    <w:rsid w:val="00C35A35"/>
    <w:rsid w:val="00C35D7D"/>
    <w:rsid w:val="00C36369"/>
    <w:rsid w:val="00C36419"/>
    <w:rsid w:val="00C36876"/>
    <w:rsid w:val="00C36E72"/>
    <w:rsid w:val="00C3794D"/>
    <w:rsid w:val="00C37A24"/>
    <w:rsid w:val="00C37B6F"/>
    <w:rsid w:val="00C40075"/>
    <w:rsid w:val="00C401A7"/>
    <w:rsid w:val="00C415A6"/>
    <w:rsid w:val="00C41A25"/>
    <w:rsid w:val="00C4249B"/>
    <w:rsid w:val="00C42659"/>
    <w:rsid w:val="00C42D08"/>
    <w:rsid w:val="00C43432"/>
    <w:rsid w:val="00C4349D"/>
    <w:rsid w:val="00C4370B"/>
    <w:rsid w:val="00C43A58"/>
    <w:rsid w:val="00C43C82"/>
    <w:rsid w:val="00C44174"/>
    <w:rsid w:val="00C441D3"/>
    <w:rsid w:val="00C446B3"/>
    <w:rsid w:val="00C44DF6"/>
    <w:rsid w:val="00C4503C"/>
    <w:rsid w:val="00C45347"/>
    <w:rsid w:val="00C458AE"/>
    <w:rsid w:val="00C45B20"/>
    <w:rsid w:val="00C460FB"/>
    <w:rsid w:val="00C4661C"/>
    <w:rsid w:val="00C46D23"/>
    <w:rsid w:val="00C470EA"/>
    <w:rsid w:val="00C4713A"/>
    <w:rsid w:val="00C47175"/>
    <w:rsid w:val="00C47355"/>
    <w:rsid w:val="00C47358"/>
    <w:rsid w:val="00C479BE"/>
    <w:rsid w:val="00C47B87"/>
    <w:rsid w:val="00C47F1F"/>
    <w:rsid w:val="00C5042B"/>
    <w:rsid w:val="00C5099F"/>
    <w:rsid w:val="00C50BE3"/>
    <w:rsid w:val="00C50DB2"/>
    <w:rsid w:val="00C50E5F"/>
    <w:rsid w:val="00C51848"/>
    <w:rsid w:val="00C51918"/>
    <w:rsid w:val="00C51A5F"/>
    <w:rsid w:val="00C51FC6"/>
    <w:rsid w:val="00C521B0"/>
    <w:rsid w:val="00C52D3D"/>
    <w:rsid w:val="00C52ED5"/>
    <w:rsid w:val="00C53622"/>
    <w:rsid w:val="00C53E39"/>
    <w:rsid w:val="00C54526"/>
    <w:rsid w:val="00C54A13"/>
    <w:rsid w:val="00C55B0F"/>
    <w:rsid w:val="00C55E05"/>
    <w:rsid w:val="00C55F18"/>
    <w:rsid w:val="00C56D5F"/>
    <w:rsid w:val="00C56EA0"/>
    <w:rsid w:val="00C573C4"/>
    <w:rsid w:val="00C5769F"/>
    <w:rsid w:val="00C57D8F"/>
    <w:rsid w:val="00C57DF2"/>
    <w:rsid w:val="00C57E07"/>
    <w:rsid w:val="00C600DE"/>
    <w:rsid w:val="00C602C8"/>
    <w:rsid w:val="00C60A21"/>
    <w:rsid w:val="00C60AE7"/>
    <w:rsid w:val="00C60EA6"/>
    <w:rsid w:val="00C61222"/>
    <w:rsid w:val="00C61B0A"/>
    <w:rsid w:val="00C61E9B"/>
    <w:rsid w:val="00C62F3E"/>
    <w:rsid w:val="00C63521"/>
    <w:rsid w:val="00C6355E"/>
    <w:rsid w:val="00C63B0C"/>
    <w:rsid w:val="00C63B4F"/>
    <w:rsid w:val="00C63EAA"/>
    <w:rsid w:val="00C64209"/>
    <w:rsid w:val="00C6437F"/>
    <w:rsid w:val="00C651B6"/>
    <w:rsid w:val="00C6594D"/>
    <w:rsid w:val="00C65B69"/>
    <w:rsid w:val="00C6664B"/>
    <w:rsid w:val="00C66C37"/>
    <w:rsid w:val="00C6750F"/>
    <w:rsid w:val="00C6757C"/>
    <w:rsid w:val="00C676AE"/>
    <w:rsid w:val="00C70211"/>
    <w:rsid w:val="00C70955"/>
    <w:rsid w:val="00C70FEB"/>
    <w:rsid w:val="00C71469"/>
    <w:rsid w:val="00C715E0"/>
    <w:rsid w:val="00C72214"/>
    <w:rsid w:val="00C72631"/>
    <w:rsid w:val="00C73011"/>
    <w:rsid w:val="00C73354"/>
    <w:rsid w:val="00C733DC"/>
    <w:rsid w:val="00C73808"/>
    <w:rsid w:val="00C739BF"/>
    <w:rsid w:val="00C73EE3"/>
    <w:rsid w:val="00C74C80"/>
    <w:rsid w:val="00C74E6D"/>
    <w:rsid w:val="00C756BF"/>
    <w:rsid w:val="00C75AD3"/>
    <w:rsid w:val="00C762F6"/>
    <w:rsid w:val="00C7650A"/>
    <w:rsid w:val="00C772B1"/>
    <w:rsid w:val="00C774BD"/>
    <w:rsid w:val="00C776A5"/>
    <w:rsid w:val="00C77A90"/>
    <w:rsid w:val="00C77E61"/>
    <w:rsid w:val="00C8007E"/>
    <w:rsid w:val="00C80D04"/>
    <w:rsid w:val="00C80D67"/>
    <w:rsid w:val="00C80F1A"/>
    <w:rsid w:val="00C81007"/>
    <w:rsid w:val="00C810CD"/>
    <w:rsid w:val="00C818A2"/>
    <w:rsid w:val="00C819E5"/>
    <w:rsid w:val="00C81A4A"/>
    <w:rsid w:val="00C81ABF"/>
    <w:rsid w:val="00C81E24"/>
    <w:rsid w:val="00C81E8B"/>
    <w:rsid w:val="00C8215A"/>
    <w:rsid w:val="00C824D8"/>
    <w:rsid w:val="00C825B4"/>
    <w:rsid w:val="00C82EC9"/>
    <w:rsid w:val="00C833A8"/>
    <w:rsid w:val="00C83632"/>
    <w:rsid w:val="00C837FA"/>
    <w:rsid w:val="00C8399E"/>
    <w:rsid w:val="00C8419D"/>
    <w:rsid w:val="00C84203"/>
    <w:rsid w:val="00C84939"/>
    <w:rsid w:val="00C85DF9"/>
    <w:rsid w:val="00C86054"/>
    <w:rsid w:val="00C864FE"/>
    <w:rsid w:val="00C86D5E"/>
    <w:rsid w:val="00C87287"/>
    <w:rsid w:val="00C87563"/>
    <w:rsid w:val="00C875D8"/>
    <w:rsid w:val="00C8797A"/>
    <w:rsid w:val="00C90006"/>
    <w:rsid w:val="00C902ED"/>
    <w:rsid w:val="00C90563"/>
    <w:rsid w:val="00C90576"/>
    <w:rsid w:val="00C9057E"/>
    <w:rsid w:val="00C90AF5"/>
    <w:rsid w:val="00C91712"/>
    <w:rsid w:val="00C91730"/>
    <w:rsid w:val="00C919A5"/>
    <w:rsid w:val="00C91B0D"/>
    <w:rsid w:val="00C91B2E"/>
    <w:rsid w:val="00C91CCB"/>
    <w:rsid w:val="00C91F66"/>
    <w:rsid w:val="00C92B8C"/>
    <w:rsid w:val="00C92CEE"/>
    <w:rsid w:val="00C932A2"/>
    <w:rsid w:val="00C9332C"/>
    <w:rsid w:val="00C93432"/>
    <w:rsid w:val="00C93882"/>
    <w:rsid w:val="00C93DB7"/>
    <w:rsid w:val="00C93FCA"/>
    <w:rsid w:val="00C94837"/>
    <w:rsid w:val="00C958C8"/>
    <w:rsid w:val="00C96299"/>
    <w:rsid w:val="00C96588"/>
    <w:rsid w:val="00C967E2"/>
    <w:rsid w:val="00C96DE6"/>
    <w:rsid w:val="00C9702F"/>
    <w:rsid w:val="00C974FA"/>
    <w:rsid w:val="00C97BA6"/>
    <w:rsid w:val="00C97F54"/>
    <w:rsid w:val="00CA0EB0"/>
    <w:rsid w:val="00CA1294"/>
    <w:rsid w:val="00CA144B"/>
    <w:rsid w:val="00CA1CBB"/>
    <w:rsid w:val="00CA2270"/>
    <w:rsid w:val="00CA236B"/>
    <w:rsid w:val="00CA23D3"/>
    <w:rsid w:val="00CA29AC"/>
    <w:rsid w:val="00CA2E5A"/>
    <w:rsid w:val="00CA4D30"/>
    <w:rsid w:val="00CA4D70"/>
    <w:rsid w:val="00CA51F2"/>
    <w:rsid w:val="00CA5254"/>
    <w:rsid w:val="00CA5291"/>
    <w:rsid w:val="00CA58E0"/>
    <w:rsid w:val="00CA5F43"/>
    <w:rsid w:val="00CA64FE"/>
    <w:rsid w:val="00CA6D50"/>
    <w:rsid w:val="00CA6E60"/>
    <w:rsid w:val="00CA7439"/>
    <w:rsid w:val="00CA7D50"/>
    <w:rsid w:val="00CB03DE"/>
    <w:rsid w:val="00CB10DB"/>
    <w:rsid w:val="00CB1989"/>
    <w:rsid w:val="00CB21D7"/>
    <w:rsid w:val="00CB24D2"/>
    <w:rsid w:val="00CB2CE2"/>
    <w:rsid w:val="00CB31FE"/>
    <w:rsid w:val="00CB336A"/>
    <w:rsid w:val="00CB352C"/>
    <w:rsid w:val="00CB4BBD"/>
    <w:rsid w:val="00CB513E"/>
    <w:rsid w:val="00CB5274"/>
    <w:rsid w:val="00CB53F1"/>
    <w:rsid w:val="00CB6277"/>
    <w:rsid w:val="00CB62E1"/>
    <w:rsid w:val="00CB6E31"/>
    <w:rsid w:val="00CB6FE3"/>
    <w:rsid w:val="00CB739B"/>
    <w:rsid w:val="00CB7D87"/>
    <w:rsid w:val="00CB7E47"/>
    <w:rsid w:val="00CC0441"/>
    <w:rsid w:val="00CC08BC"/>
    <w:rsid w:val="00CC0CFD"/>
    <w:rsid w:val="00CC1097"/>
    <w:rsid w:val="00CC12D8"/>
    <w:rsid w:val="00CC1F03"/>
    <w:rsid w:val="00CC2F7B"/>
    <w:rsid w:val="00CC31BB"/>
    <w:rsid w:val="00CC31FB"/>
    <w:rsid w:val="00CC3480"/>
    <w:rsid w:val="00CC3BEB"/>
    <w:rsid w:val="00CC489D"/>
    <w:rsid w:val="00CC49B2"/>
    <w:rsid w:val="00CC4D9C"/>
    <w:rsid w:val="00CC4DC5"/>
    <w:rsid w:val="00CC4F1A"/>
    <w:rsid w:val="00CC5035"/>
    <w:rsid w:val="00CC5510"/>
    <w:rsid w:val="00CC56FF"/>
    <w:rsid w:val="00CC5B3E"/>
    <w:rsid w:val="00CC6661"/>
    <w:rsid w:val="00CC6720"/>
    <w:rsid w:val="00CC6BF5"/>
    <w:rsid w:val="00CC73BB"/>
    <w:rsid w:val="00CC7B7F"/>
    <w:rsid w:val="00CD0270"/>
    <w:rsid w:val="00CD0C56"/>
    <w:rsid w:val="00CD0C70"/>
    <w:rsid w:val="00CD0E89"/>
    <w:rsid w:val="00CD1B2B"/>
    <w:rsid w:val="00CD1ED9"/>
    <w:rsid w:val="00CD2646"/>
    <w:rsid w:val="00CD2976"/>
    <w:rsid w:val="00CD2A84"/>
    <w:rsid w:val="00CD2AAC"/>
    <w:rsid w:val="00CD2D25"/>
    <w:rsid w:val="00CD4C48"/>
    <w:rsid w:val="00CD4E3B"/>
    <w:rsid w:val="00CD51ED"/>
    <w:rsid w:val="00CD558B"/>
    <w:rsid w:val="00CD5639"/>
    <w:rsid w:val="00CD5A58"/>
    <w:rsid w:val="00CD64FA"/>
    <w:rsid w:val="00CD679D"/>
    <w:rsid w:val="00CD6EE3"/>
    <w:rsid w:val="00CD6EEB"/>
    <w:rsid w:val="00CD709C"/>
    <w:rsid w:val="00CD7296"/>
    <w:rsid w:val="00CD72C3"/>
    <w:rsid w:val="00CD7428"/>
    <w:rsid w:val="00CD7A19"/>
    <w:rsid w:val="00CD7A51"/>
    <w:rsid w:val="00CE0022"/>
    <w:rsid w:val="00CE0417"/>
    <w:rsid w:val="00CE07EB"/>
    <w:rsid w:val="00CE0FF7"/>
    <w:rsid w:val="00CE11AF"/>
    <w:rsid w:val="00CE1BD2"/>
    <w:rsid w:val="00CE21D9"/>
    <w:rsid w:val="00CE2533"/>
    <w:rsid w:val="00CE25AF"/>
    <w:rsid w:val="00CE27B8"/>
    <w:rsid w:val="00CE3599"/>
    <w:rsid w:val="00CE3C1F"/>
    <w:rsid w:val="00CE430F"/>
    <w:rsid w:val="00CE5185"/>
    <w:rsid w:val="00CE5DF9"/>
    <w:rsid w:val="00CE6202"/>
    <w:rsid w:val="00CE62FD"/>
    <w:rsid w:val="00CE646A"/>
    <w:rsid w:val="00CE662A"/>
    <w:rsid w:val="00CE6EAD"/>
    <w:rsid w:val="00CE6F9B"/>
    <w:rsid w:val="00CE7185"/>
    <w:rsid w:val="00CE74DB"/>
    <w:rsid w:val="00CE7A9B"/>
    <w:rsid w:val="00CF08BA"/>
    <w:rsid w:val="00CF0993"/>
    <w:rsid w:val="00CF109A"/>
    <w:rsid w:val="00CF1596"/>
    <w:rsid w:val="00CF2373"/>
    <w:rsid w:val="00CF268F"/>
    <w:rsid w:val="00CF3862"/>
    <w:rsid w:val="00CF3A8B"/>
    <w:rsid w:val="00CF3F63"/>
    <w:rsid w:val="00CF41F4"/>
    <w:rsid w:val="00CF49FE"/>
    <w:rsid w:val="00CF4C0A"/>
    <w:rsid w:val="00CF4DC7"/>
    <w:rsid w:val="00CF4FAB"/>
    <w:rsid w:val="00CF5100"/>
    <w:rsid w:val="00CF5A46"/>
    <w:rsid w:val="00CF5B29"/>
    <w:rsid w:val="00CF5CBA"/>
    <w:rsid w:val="00CF60BB"/>
    <w:rsid w:val="00CF6426"/>
    <w:rsid w:val="00CF6896"/>
    <w:rsid w:val="00CF6BC0"/>
    <w:rsid w:val="00CF6D2D"/>
    <w:rsid w:val="00CF6E36"/>
    <w:rsid w:val="00CF78DE"/>
    <w:rsid w:val="00D00056"/>
    <w:rsid w:val="00D00080"/>
    <w:rsid w:val="00D00159"/>
    <w:rsid w:val="00D0024E"/>
    <w:rsid w:val="00D009E1"/>
    <w:rsid w:val="00D01A30"/>
    <w:rsid w:val="00D01FF3"/>
    <w:rsid w:val="00D0226F"/>
    <w:rsid w:val="00D02339"/>
    <w:rsid w:val="00D0371E"/>
    <w:rsid w:val="00D03E8B"/>
    <w:rsid w:val="00D04073"/>
    <w:rsid w:val="00D044A9"/>
    <w:rsid w:val="00D0456D"/>
    <w:rsid w:val="00D04B85"/>
    <w:rsid w:val="00D04C11"/>
    <w:rsid w:val="00D04E0E"/>
    <w:rsid w:val="00D06188"/>
    <w:rsid w:val="00D063EF"/>
    <w:rsid w:val="00D065A5"/>
    <w:rsid w:val="00D06769"/>
    <w:rsid w:val="00D06EB1"/>
    <w:rsid w:val="00D076B3"/>
    <w:rsid w:val="00D07F12"/>
    <w:rsid w:val="00D07F94"/>
    <w:rsid w:val="00D101ED"/>
    <w:rsid w:val="00D1029B"/>
    <w:rsid w:val="00D1043F"/>
    <w:rsid w:val="00D1049A"/>
    <w:rsid w:val="00D10CC0"/>
    <w:rsid w:val="00D120F7"/>
    <w:rsid w:val="00D13A18"/>
    <w:rsid w:val="00D13FEC"/>
    <w:rsid w:val="00D14296"/>
    <w:rsid w:val="00D14B8E"/>
    <w:rsid w:val="00D14F27"/>
    <w:rsid w:val="00D15156"/>
    <w:rsid w:val="00D15363"/>
    <w:rsid w:val="00D15599"/>
    <w:rsid w:val="00D1581E"/>
    <w:rsid w:val="00D158A8"/>
    <w:rsid w:val="00D15BAF"/>
    <w:rsid w:val="00D15DA8"/>
    <w:rsid w:val="00D163E6"/>
    <w:rsid w:val="00D166AA"/>
    <w:rsid w:val="00D172CF"/>
    <w:rsid w:val="00D1753E"/>
    <w:rsid w:val="00D17BBA"/>
    <w:rsid w:val="00D20144"/>
    <w:rsid w:val="00D20189"/>
    <w:rsid w:val="00D203B9"/>
    <w:rsid w:val="00D20B9D"/>
    <w:rsid w:val="00D20BEF"/>
    <w:rsid w:val="00D2129F"/>
    <w:rsid w:val="00D214FF"/>
    <w:rsid w:val="00D218CB"/>
    <w:rsid w:val="00D227AF"/>
    <w:rsid w:val="00D227CE"/>
    <w:rsid w:val="00D2282D"/>
    <w:rsid w:val="00D228A5"/>
    <w:rsid w:val="00D229BB"/>
    <w:rsid w:val="00D22CF8"/>
    <w:rsid w:val="00D22D39"/>
    <w:rsid w:val="00D22DF8"/>
    <w:rsid w:val="00D237A5"/>
    <w:rsid w:val="00D23FA9"/>
    <w:rsid w:val="00D2414E"/>
    <w:rsid w:val="00D242F1"/>
    <w:rsid w:val="00D24795"/>
    <w:rsid w:val="00D25093"/>
    <w:rsid w:val="00D2517A"/>
    <w:rsid w:val="00D25E88"/>
    <w:rsid w:val="00D2699C"/>
    <w:rsid w:val="00D26B5A"/>
    <w:rsid w:val="00D27F06"/>
    <w:rsid w:val="00D27F1B"/>
    <w:rsid w:val="00D30BA3"/>
    <w:rsid w:val="00D3103E"/>
    <w:rsid w:val="00D314A3"/>
    <w:rsid w:val="00D319A5"/>
    <w:rsid w:val="00D3241B"/>
    <w:rsid w:val="00D32C73"/>
    <w:rsid w:val="00D33060"/>
    <w:rsid w:val="00D3322C"/>
    <w:rsid w:val="00D33861"/>
    <w:rsid w:val="00D341F1"/>
    <w:rsid w:val="00D34761"/>
    <w:rsid w:val="00D3481B"/>
    <w:rsid w:val="00D34EC7"/>
    <w:rsid w:val="00D34EF5"/>
    <w:rsid w:val="00D35AFD"/>
    <w:rsid w:val="00D35EC1"/>
    <w:rsid w:val="00D35FF5"/>
    <w:rsid w:val="00D36140"/>
    <w:rsid w:val="00D36204"/>
    <w:rsid w:val="00D363BE"/>
    <w:rsid w:val="00D36D58"/>
    <w:rsid w:val="00D4017D"/>
    <w:rsid w:val="00D4055E"/>
    <w:rsid w:val="00D4103E"/>
    <w:rsid w:val="00D4117C"/>
    <w:rsid w:val="00D41201"/>
    <w:rsid w:val="00D41289"/>
    <w:rsid w:val="00D419D8"/>
    <w:rsid w:val="00D42A4C"/>
    <w:rsid w:val="00D42BE1"/>
    <w:rsid w:val="00D42C08"/>
    <w:rsid w:val="00D43686"/>
    <w:rsid w:val="00D44267"/>
    <w:rsid w:val="00D4438D"/>
    <w:rsid w:val="00D44BD7"/>
    <w:rsid w:val="00D45F2F"/>
    <w:rsid w:val="00D460A6"/>
    <w:rsid w:val="00D466B3"/>
    <w:rsid w:val="00D46B56"/>
    <w:rsid w:val="00D473BB"/>
    <w:rsid w:val="00D50213"/>
    <w:rsid w:val="00D50462"/>
    <w:rsid w:val="00D50477"/>
    <w:rsid w:val="00D50664"/>
    <w:rsid w:val="00D50731"/>
    <w:rsid w:val="00D5077D"/>
    <w:rsid w:val="00D507DF"/>
    <w:rsid w:val="00D50813"/>
    <w:rsid w:val="00D50C21"/>
    <w:rsid w:val="00D50D37"/>
    <w:rsid w:val="00D51980"/>
    <w:rsid w:val="00D52411"/>
    <w:rsid w:val="00D5353D"/>
    <w:rsid w:val="00D53A2D"/>
    <w:rsid w:val="00D54164"/>
    <w:rsid w:val="00D541EE"/>
    <w:rsid w:val="00D54351"/>
    <w:rsid w:val="00D54792"/>
    <w:rsid w:val="00D54C9F"/>
    <w:rsid w:val="00D55353"/>
    <w:rsid w:val="00D560BC"/>
    <w:rsid w:val="00D56246"/>
    <w:rsid w:val="00D56A5F"/>
    <w:rsid w:val="00D56B15"/>
    <w:rsid w:val="00D57569"/>
    <w:rsid w:val="00D576CA"/>
    <w:rsid w:val="00D57986"/>
    <w:rsid w:val="00D57995"/>
    <w:rsid w:val="00D57B84"/>
    <w:rsid w:val="00D60A56"/>
    <w:rsid w:val="00D60AB0"/>
    <w:rsid w:val="00D60E02"/>
    <w:rsid w:val="00D6157E"/>
    <w:rsid w:val="00D6181B"/>
    <w:rsid w:val="00D6231F"/>
    <w:rsid w:val="00D62483"/>
    <w:rsid w:val="00D624D9"/>
    <w:rsid w:val="00D62885"/>
    <w:rsid w:val="00D62977"/>
    <w:rsid w:val="00D62D9E"/>
    <w:rsid w:val="00D637A7"/>
    <w:rsid w:val="00D6399D"/>
    <w:rsid w:val="00D64726"/>
    <w:rsid w:val="00D64F49"/>
    <w:rsid w:val="00D65263"/>
    <w:rsid w:val="00D654EE"/>
    <w:rsid w:val="00D6574B"/>
    <w:rsid w:val="00D65766"/>
    <w:rsid w:val="00D657B2"/>
    <w:rsid w:val="00D65809"/>
    <w:rsid w:val="00D66027"/>
    <w:rsid w:val="00D67484"/>
    <w:rsid w:val="00D67B92"/>
    <w:rsid w:val="00D67E90"/>
    <w:rsid w:val="00D701E4"/>
    <w:rsid w:val="00D70911"/>
    <w:rsid w:val="00D71060"/>
    <w:rsid w:val="00D71145"/>
    <w:rsid w:val="00D719B3"/>
    <w:rsid w:val="00D71EEA"/>
    <w:rsid w:val="00D72926"/>
    <w:rsid w:val="00D73174"/>
    <w:rsid w:val="00D73F00"/>
    <w:rsid w:val="00D745B7"/>
    <w:rsid w:val="00D74908"/>
    <w:rsid w:val="00D75440"/>
    <w:rsid w:val="00D75496"/>
    <w:rsid w:val="00D75A2A"/>
    <w:rsid w:val="00D75E81"/>
    <w:rsid w:val="00D761E6"/>
    <w:rsid w:val="00D7644F"/>
    <w:rsid w:val="00D76861"/>
    <w:rsid w:val="00D76965"/>
    <w:rsid w:val="00D76A72"/>
    <w:rsid w:val="00D7764B"/>
    <w:rsid w:val="00D779DD"/>
    <w:rsid w:val="00D80052"/>
    <w:rsid w:val="00D8019E"/>
    <w:rsid w:val="00D80403"/>
    <w:rsid w:val="00D80641"/>
    <w:rsid w:val="00D8073E"/>
    <w:rsid w:val="00D80882"/>
    <w:rsid w:val="00D81338"/>
    <w:rsid w:val="00D81AF2"/>
    <w:rsid w:val="00D81CEC"/>
    <w:rsid w:val="00D823C1"/>
    <w:rsid w:val="00D82D8B"/>
    <w:rsid w:val="00D83382"/>
    <w:rsid w:val="00D83789"/>
    <w:rsid w:val="00D83F61"/>
    <w:rsid w:val="00D83F72"/>
    <w:rsid w:val="00D84091"/>
    <w:rsid w:val="00D849E8"/>
    <w:rsid w:val="00D84C65"/>
    <w:rsid w:val="00D85B40"/>
    <w:rsid w:val="00D85D0A"/>
    <w:rsid w:val="00D85EC4"/>
    <w:rsid w:val="00D86ACE"/>
    <w:rsid w:val="00D86DF0"/>
    <w:rsid w:val="00D871EA"/>
    <w:rsid w:val="00D874CE"/>
    <w:rsid w:val="00D876C3"/>
    <w:rsid w:val="00D87A15"/>
    <w:rsid w:val="00D87DEB"/>
    <w:rsid w:val="00D87EEC"/>
    <w:rsid w:val="00D90BBA"/>
    <w:rsid w:val="00D90D52"/>
    <w:rsid w:val="00D90F53"/>
    <w:rsid w:val="00D91048"/>
    <w:rsid w:val="00D910A0"/>
    <w:rsid w:val="00D911E0"/>
    <w:rsid w:val="00D9159A"/>
    <w:rsid w:val="00D91C49"/>
    <w:rsid w:val="00D91D80"/>
    <w:rsid w:val="00D91DE5"/>
    <w:rsid w:val="00D920E2"/>
    <w:rsid w:val="00D92517"/>
    <w:rsid w:val="00D928DD"/>
    <w:rsid w:val="00D92C8D"/>
    <w:rsid w:val="00D930B6"/>
    <w:rsid w:val="00D93A6C"/>
    <w:rsid w:val="00D941DC"/>
    <w:rsid w:val="00D94550"/>
    <w:rsid w:val="00D9486D"/>
    <w:rsid w:val="00D94916"/>
    <w:rsid w:val="00D949AA"/>
    <w:rsid w:val="00D95320"/>
    <w:rsid w:val="00D9547E"/>
    <w:rsid w:val="00D95C33"/>
    <w:rsid w:val="00D969DA"/>
    <w:rsid w:val="00D96C66"/>
    <w:rsid w:val="00D9738F"/>
    <w:rsid w:val="00D97796"/>
    <w:rsid w:val="00D97833"/>
    <w:rsid w:val="00D979E8"/>
    <w:rsid w:val="00D97A93"/>
    <w:rsid w:val="00D97B2B"/>
    <w:rsid w:val="00D97DF3"/>
    <w:rsid w:val="00DA00DE"/>
    <w:rsid w:val="00DA048B"/>
    <w:rsid w:val="00DA0592"/>
    <w:rsid w:val="00DA1256"/>
    <w:rsid w:val="00DA16DD"/>
    <w:rsid w:val="00DA1E56"/>
    <w:rsid w:val="00DA2290"/>
    <w:rsid w:val="00DA2579"/>
    <w:rsid w:val="00DA2598"/>
    <w:rsid w:val="00DA272A"/>
    <w:rsid w:val="00DA35D9"/>
    <w:rsid w:val="00DA3668"/>
    <w:rsid w:val="00DA3671"/>
    <w:rsid w:val="00DA3DC2"/>
    <w:rsid w:val="00DA4351"/>
    <w:rsid w:val="00DA47B2"/>
    <w:rsid w:val="00DA5208"/>
    <w:rsid w:val="00DA53D8"/>
    <w:rsid w:val="00DA5A54"/>
    <w:rsid w:val="00DA6028"/>
    <w:rsid w:val="00DA6232"/>
    <w:rsid w:val="00DA6280"/>
    <w:rsid w:val="00DA663E"/>
    <w:rsid w:val="00DA6BCE"/>
    <w:rsid w:val="00DA6FA1"/>
    <w:rsid w:val="00DA702F"/>
    <w:rsid w:val="00DA7442"/>
    <w:rsid w:val="00DA771D"/>
    <w:rsid w:val="00DB04A3"/>
    <w:rsid w:val="00DB061F"/>
    <w:rsid w:val="00DB08B4"/>
    <w:rsid w:val="00DB0E3D"/>
    <w:rsid w:val="00DB0F25"/>
    <w:rsid w:val="00DB12C8"/>
    <w:rsid w:val="00DB38C3"/>
    <w:rsid w:val="00DB3BC5"/>
    <w:rsid w:val="00DB4B1F"/>
    <w:rsid w:val="00DB52E0"/>
    <w:rsid w:val="00DB6629"/>
    <w:rsid w:val="00DB6E43"/>
    <w:rsid w:val="00DB6F67"/>
    <w:rsid w:val="00DB6F90"/>
    <w:rsid w:val="00DB7343"/>
    <w:rsid w:val="00DC0585"/>
    <w:rsid w:val="00DC14E5"/>
    <w:rsid w:val="00DC198E"/>
    <w:rsid w:val="00DC1CA0"/>
    <w:rsid w:val="00DC2270"/>
    <w:rsid w:val="00DC257E"/>
    <w:rsid w:val="00DC2C52"/>
    <w:rsid w:val="00DC32B1"/>
    <w:rsid w:val="00DC34CE"/>
    <w:rsid w:val="00DC350C"/>
    <w:rsid w:val="00DC3EDC"/>
    <w:rsid w:val="00DC46F9"/>
    <w:rsid w:val="00DC5DF1"/>
    <w:rsid w:val="00DC6301"/>
    <w:rsid w:val="00DC6A82"/>
    <w:rsid w:val="00DC6C7D"/>
    <w:rsid w:val="00DC7223"/>
    <w:rsid w:val="00DC7D78"/>
    <w:rsid w:val="00DC7F24"/>
    <w:rsid w:val="00DD046D"/>
    <w:rsid w:val="00DD15E1"/>
    <w:rsid w:val="00DD1B7B"/>
    <w:rsid w:val="00DD1EC7"/>
    <w:rsid w:val="00DD2116"/>
    <w:rsid w:val="00DD2277"/>
    <w:rsid w:val="00DD377B"/>
    <w:rsid w:val="00DD429C"/>
    <w:rsid w:val="00DD46F9"/>
    <w:rsid w:val="00DD473D"/>
    <w:rsid w:val="00DD4995"/>
    <w:rsid w:val="00DD4A85"/>
    <w:rsid w:val="00DD4BBF"/>
    <w:rsid w:val="00DD5C63"/>
    <w:rsid w:val="00DD6301"/>
    <w:rsid w:val="00DD68FD"/>
    <w:rsid w:val="00DD6ABE"/>
    <w:rsid w:val="00DD6F3A"/>
    <w:rsid w:val="00DD7091"/>
    <w:rsid w:val="00DD749F"/>
    <w:rsid w:val="00DD7C44"/>
    <w:rsid w:val="00DE04B3"/>
    <w:rsid w:val="00DE0DA3"/>
    <w:rsid w:val="00DE1786"/>
    <w:rsid w:val="00DE1BAA"/>
    <w:rsid w:val="00DE1DC3"/>
    <w:rsid w:val="00DE1EC3"/>
    <w:rsid w:val="00DE24A6"/>
    <w:rsid w:val="00DE2538"/>
    <w:rsid w:val="00DE3643"/>
    <w:rsid w:val="00DE3AED"/>
    <w:rsid w:val="00DE4055"/>
    <w:rsid w:val="00DE4380"/>
    <w:rsid w:val="00DE4A60"/>
    <w:rsid w:val="00DE504E"/>
    <w:rsid w:val="00DE5145"/>
    <w:rsid w:val="00DE5489"/>
    <w:rsid w:val="00DE5D3D"/>
    <w:rsid w:val="00DE602D"/>
    <w:rsid w:val="00DE6594"/>
    <w:rsid w:val="00DE6E4B"/>
    <w:rsid w:val="00DE70AF"/>
    <w:rsid w:val="00DE7377"/>
    <w:rsid w:val="00DE7811"/>
    <w:rsid w:val="00DE7DF5"/>
    <w:rsid w:val="00DF0192"/>
    <w:rsid w:val="00DF02A7"/>
    <w:rsid w:val="00DF08AB"/>
    <w:rsid w:val="00DF091D"/>
    <w:rsid w:val="00DF2212"/>
    <w:rsid w:val="00DF221F"/>
    <w:rsid w:val="00DF324C"/>
    <w:rsid w:val="00DF35AE"/>
    <w:rsid w:val="00DF35B6"/>
    <w:rsid w:val="00DF39F9"/>
    <w:rsid w:val="00DF49F2"/>
    <w:rsid w:val="00DF4C76"/>
    <w:rsid w:val="00DF4D71"/>
    <w:rsid w:val="00DF5122"/>
    <w:rsid w:val="00DF5DB6"/>
    <w:rsid w:val="00DF5E59"/>
    <w:rsid w:val="00DF7E1F"/>
    <w:rsid w:val="00DF7EFE"/>
    <w:rsid w:val="00E005AF"/>
    <w:rsid w:val="00E00697"/>
    <w:rsid w:val="00E00849"/>
    <w:rsid w:val="00E009BD"/>
    <w:rsid w:val="00E00A52"/>
    <w:rsid w:val="00E00AAC"/>
    <w:rsid w:val="00E00C36"/>
    <w:rsid w:val="00E0261A"/>
    <w:rsid w:val="00E0262C"/>
    <w:rsid w:val="00E0323D"/>
    <w:rsid w:val="00E03405"/>
    <w:rsid w:val="00E03509"/>
    <w:rsid w:val="00E0379D"/>
    <w:rsid w:val="00E039F4"/>
    <w:rsid w:val="00E047EF"/>
    <w:rsid w:val="00E05108"/>
    <w:rsid w:val="00E0554D"/>
    <w:rsid w:val="00E05CD4"/>
    <w:rsid w:val="00E05CD6"/>
    <w:rsid w:val="00E05D5B"/>
    <w:rsid w:val="00E06576"/>
    <w:rsid w:val="00E06E51"/>
    <w:rsid w:val="00E07F19"/>
    <w:rsid w:val="00E100DA"/>
    <w:rsid w:val="00E10C8D"/>
    <w:rsid w:val="00E11D15"/>
    <w:rsid w:val="00E11D25"/>
    <w:rsid w:val="00E12960"/>
    <w:rsid w:val="00E12B7D"/>
    <w:rsid w:val="00E1303D"/>
    <w:rsid w:val="00E132A4"/>
    <w:rsid w:val="00E13E78"/>
    <w:rsid w:val="00E14325"/>
    <w:rsid w:val="00E14DA4"/>
    <w:rsid w:val="00E150B3"/>
    <w:rsid w:val="00E152A1"/>
    <w:rsid w:val="00E1534C"/>
    <w:rsid w:val="00E15507"/>
    <w:rsid w:val="00E1649E"/>
    <w:rsid w:val="00E164BE"/>
    <w:rsid w:val="00E1688E"/>
    <w:rsid w:val="00E172A5"/>
    <w:rsid w:val="00E1781A"/>
    <w:rsid w:val="00E2008F"/>
    <w:rsid w:val="00E205B5"/>
    <w:rsid w:val="00E20B63"/>
    <w:rsid w:val="00E20BF4"/>
    <w:rsid w:val="00E2149E"/>
    <w:rsid w:val="00E21538"/>
    <w:rsid w:val="00E224DC"/>
    <w:rsid w:val="00E22699"/>
    <w:rsid w:val="00E22773"/>
    <w:rsid w:val="00E22B7C"/>
    <w:rsid w:val="00E22D32"/>
    <w:rsid w:val="00E22F74"/>
    <w:rsid w:val="00E235A1"/>
    <w:rsid w:val="00E235CB"/>
    <w:rsid w:val="00E23A32"/>
    <w:rsid w:val="00E240E9"/>
    <w:rsid w:val="00E241D6"/>
    <w:rsid w:val="00E246CA"/>
    <w:rsid w:val="00E253E5"/>
    <w:rsid w:val="00E256EA"/>
    <w:rsid w:val="00E256FC"/>
    <w:rsid w:val="00E25C4A"/>
    <w:rsid w:val="00E25CA2"/>
    <w:rsid w:val="00E26514"/>
    <w:rsid w:val="00E268E2"/>
    <w:rsid w:val="00E27A13"/>
    <w:rsid w:val="00E27CEB"/>
    <w:rsid w:val="00E30329"/>
    <w:rsid w:val="00E3053F"/>
    <w:rsid w:val="00E311C3"/>
    <w:rsid w:val="00E31415"/>
    <w:rsid w:val="00E3163B"/>
    <w:rsid w:val="00E320AF"/>
    <w:rsid w:val="00E322E8"/>
    <w:rsid w:val="00E333EB"/>
    <w:rsid w:val="00E339D2"/>
    <w:rsid w:val="00E339F8"/>
    <w:rsid w:val="00E33AB6"/>
    <w:rsid w:val="00E34221"/>
    <w:rsid w:val="00E34B87"/>
    <w:rsid w:val="00E34D83"/>
    <w:rsid w:val="00E34DC2"/>
    <w:rsid w:val="00E34E45"/>
    <w:rsid w:val="00E34FAC"/>
    <w:rsid w:val="00E34FC4"/>
    <w:rsid w:val="00E355A2"/>
    <w:rsid w:val="00E35645"/>
    <w:rsid w:val="00E35715"/>
    <w:rsid w:val="00E35A04"/>
    <w:rsid w:val="00E35EBF"/>
    <w:rsid w:val="00E36326"/>
    <w:rsid w:val="00E366EC"/>
    <w:rsid w:val="00E36A9C"/>
    <w:rsid w:val="00E37538"/>
    <w:rsid w:val="00E377E2"/>
    <w:rsid w:val="00E37B79"/>
    <w:rsid w:val="00E403E0"/>
    <w:rsid w:val="00E405B7"/>
    <w:rsid w:val="00E40A15"/>
    <w:rsid w:val="00E40AAF"/>
    <w:rsid w:val="00E41335"/>
    <w:rsid w:val="00E41558"/>
    <w:rsid w:val="00E4190B"/>
    <w:rsid w:val="00E41DD3"/>
    <w:rsid w:val="00E426CA"/>
    <w:rsid w:val="00E42A00"/>
    <w:rsid w:val="00E42C43"/>
    <w:rsid w:val="00E42F08"/>
    <w:rsid w:val="00E433F3"/>
    <w:rsid w:val="00E439E0"/>
    <w:rsid w:val="00E44549"/>
    <w:rsid w:val="00E44862"/>
    <w:rsid w:val="00E449B0"/>
    <w:rsid w:val="00E44A87"/>
    <w:rsid w:val="00E44ECD"/>
    <w:rsid w:val="00E459C7"/>
    <w:rsid w:val="00E45E2C"/>
    <w:rsid w:val="00E45F5C"/>
    <w:rsid w:val="00E461F5"/>
    <w:rsid w:val="00E4658E"/>
    <w:rsid w:val="00E46590"/>
    <w:rsid w:val="00E47025"/>
    <w:rsid w:val="00E47547"/>
    <w:rsid w:val="00E47548"/>
    <w:rsid w:val="00E47574"/>
    <w:rsid w:val="00E47A28"/>
    <w:rsid w:val="00E5043B"/>
    <w:rsid w:val="00E5060C"/>
    <w:rsid w:val="00E506B3"/>
    <w:rsid w:val="00E5158F"/>
    <w:rsid w:val="00E51F0B"/>
    <w:rsid w:val="00E52248"/>
    <w:rsid w:val="00E5245B"/>
    <w:rsid w:val="00E52734"/>
    <w:rsid w:val="00E52DE1"/>
    <w:rsid w:val="00E530F2"/>
    <w:rsid w:val="00E531D7"/>
    <w:rsid w:val="00E53216"/>
    <w:rsid w:val="00E54895"/>
    <w:rsid w:val="00E553FA"/>
    <w:rsid w:val="00E55653"/>
    <w:rsid w:val="00E556B4"/>
    <w:rsid w:val="00E55D4F"/>
    <w:rsid w:val="00E560A2"/>
    <w:rsid w:val="00E56A7D"/>
    <w:rsid w:val="00E56FA2"/>
    <w:rsid w:val="00E604A3"/>
    <w:rsid w:val="00E60E64"/>
    <w:rsid w:val="00E60F7C"/>
    <w:rsid w:val="00E61097"/>
    <w:rsid w:val="00E61196"/>
    <w:rsid w:val="00E612AA"/>
    <w:rsid w:val="00E6157C"/>
    <w:rsid w:val="00E61F9C"/>
    <w:rsid w:val="00E624E1"/>
    <w:rsid w:val="00E628DB"/>
    <w:rsid w:val="00E62F04"/>
    <w:rsid w:val="00E63486"/>
    <w:rsid w:val="00E64141"/>
    <w:rsid w:val="00E648BD"/>
    <w:rsid w:val="00E64A99"/>
    <w:rsid w:val="00E64FB2"/>
    <w:rsid w:val="00E653A1"/>
    <w:rsid w:val="00E6611F"/>
    <w:rsid w:val="00E666EB"/>
    <w:rsid w:val="00E668C1"/>
    <w:rsid w:val="00E66BBB"/>
    <w:rsid w:val="00E66FB2"/>
    <w:rsid w:val="00E674DF"/>
    <w:rsid w:val="00E67535"/>
    <w:rsid w:val="00E67B2D"/>
    <w:rsid w:val="00E702A1"/>
    <w:rsid w:val="00E7089D"/>
    <w:rsid w:val="00E70DD0"/>
    <w:rsid w:val="00E70E1A"/>
    <w:rsid w:val="00E71080"/>
    <w:rsid w:val="00E71836"/>
    <w:rsid w:val="00E718A2"/>
    <w:rsid w:val="00E71A3C"/>
    <w:rsid w:val="00E71B31"/>
    <w:rsid w:val="00E722B3"/>
    <w:rsid w:val="00E72784"/>
    <w:rsid w:val="00E72877"/>
    <w:rsid w:val="00E72923"/>
    <w:rsid w:val="00E72A54"/>
    <w:rsid w:val="00E72D90"/>
    <w:rsid w:val="00E7316F"/>
    <w:rsid w:val="00E734B2"/>
    <w:rsid w:val="00E738AE"/>
    <w:rsid w:val="00E749DE"/>
    <w:rsid w:val="00E74B35"/>
    <w:rsid w:val="00E750E3"/>
    <w:rsid w:val="00E75229"/>
    <w:rsid w:val="00E75A07"/>
    <w:rsid w:val="00E75DB2"/>
    <w:rsid w:val="00E76066"/>
    <w:rsid w:val="00E7623A"/>
    <w:rsid w:val="00E76875"/>
    <w:rsid w:val="00E77133"/>
    <w:rsid w:val="00E771BF"/>
    <w:rsid w:val="00E772AF"/>
    <w:rsid w:val="00E77B23"/>
    <w:rsid w:val="00E80009"/>
    <w:rsid w:val="00E80E37"/>
    <w:rsid w:val="00E81053"/>
    <w:rsid w:val="00E815A9"/>
    <w:rsid w:val="00E81B20"/>
    <w:rsid w:val="00E81C31"/>
    <w:rsid w:val="00E82705"/>
    <w:rsid w:val="00E845FA"/>
    <w:rsid w:val="00E84A5B"/>
    <w:rsid w:val="00E84B26"/>
    <w:rsid w:val="00E854F2"/>
    <w:rsid w:val="00E8622B"/>
    <w:rsid w:val="00E86340"/>
    <w:rsid w:val="00E86473"/>
    <w:rsid w:val="00E864F1"/>
    <w:rsid w:val="00E86719"/>
    <w:rsid w:val="00E867C0"/>
    <w:rsid w:val="00E8686A"/>
    <w:rsid w:val="00E875AB"/>
    <w:rsid w:val="00E90541"/>
    <w:rsid w:val="00E90619"/>
    <w:rsid w:val="00E908BC"/>
    <w:rsid w:val="00E90A8E"/>
    <w:rsid w:val="00E90BE5"/>
    <w:rsid w:val="00E921A5"/>
    <w:rsid w:val="00E923E9"/>
    <w:rsid w:val="00E926C3"/>
    <w:rsid w:val="00E929B6"/>
    <w:rsid w:val="00E939C7"/>
    <w:rsid w:val="00E93DC6"/>
    <w:rsid w:val="00E93EA2"/>
    <w:rsid w:val="00E940A9"/>
    <w:rsid w:val="00E9453A"/>
    <w:rsid w:val="00E945EA"/>
    <w:rsid w:val="00E94932"/>
    <w:rsid w:val="00E94F9B"/>
    <w:rsid w:val="00E95832"/>
    <w:rsid w:val="00E95CC0"/>
    <w:rsid w:val="00E970DB"/>
    <w:rsid w:val="00E9718B"/>
    <w:rsid w:val="00E971D8"/>
    <w:rsid w:val="00E972D8"/>
    <w:rsid w:val="00E97ABD"/>
    <w:rsid w:val="00EA04B5"/>
    <w:rsid w:val="00EA063B"/>
    <w:rsid w:val="00EA081B"/>
    <w:rsid w:val="00EA0AD7"/>
    <w:rsid w:val="00EA120A"/>
    <w:rsid w:val="00EA1768"/>
    <w:rsid w:val="00EA17F8"/>
    <w:rsid w:val="00EA197A"/>
    <w:rsid w:val="00EA25F0"/>
    <w:rsid w:val="00EA266C"/>
    <w:rsid w:val="00EA2922"/>
    <w:rsid w:val="00EA2EBB"/>
    <w:rsid w:val="00EA326E"/>
    <w:rsid w:val="00EA330F"/>
    <w:rsid w:val="00EA4A11"/>
    <w:rsid w:val="00EA4C38"/>
    <w:rsid w:val="00EA5107"/>
    <w:rsid w:val="00EA5377"/>
    <w:rsid w:val="00EA5457"/>
    <w:rsid w:val="00EA5FCD"/>
    <w:rsid w:val="00EA6EED"/>
    <w:rsid w:val="00EA701E"/>
    <w:rsid w:val="00EA7064"/>
    <w:rsid w:val="00EA735E"/>
    <w:rsid w:val="00EA7893"/>
    <w:rsid w:val="00EA7DC6"/>
    <w:rsid w:val="00EB0192"/>
    <w:rsid w:val="00EB08DE"/>
    <w:rsid w:val="00EB0A69"/>
    <w:rsid w:val="00EB0AA1"/>
    <w:rsid w:val="00EB104A"/>
    <w:rsid w:val="00EB12F4"/>
    <w:rsid w:val="00EB2000"/>
    <w:rsid w:val="00EB213D"/>
    <w:rsid w:val="00EB2566"/>
    <w:rsid w:val="00EB2606"/>
    <w:rsid w:val="00EB28B8"/>
    <w:rsid w:val="00EB2FE7"/>
    <w:rsid w:val="00EB33BC"/>
    <w:rsid w:val="00EB3DB1"/>
    <w:rsid w:val="00EB3EA3"/>
    <w:rsid w:val="00EB44FA"/>
    <w:rsid w:val="00EB455D"/>
    <w:rsid w:val="00EB4873"/>
    <w:rsid w:val="00EB4A3A"/>
    <w:rsid w:val="00EB4AE9"/>
    <w:rsid w:val="00EB4D20"/>
    <w:rsid w:val="00EB4E22"/>
    <w:rsid w:val="00EB4FFA"/>
    <w:rsid w:val="00EB5296"/>
    <w:rsid w:val="00EB5FCC"/>
    <w:rsid w:val="00EB6918"/>
    <w:rsid w:val="00EB75E6"/>
    <w:rsid w:val="00EB7B7C"/>
    <w:rsid w:val="00EB7BE5"/>
    <w:rsid w:val="00EC0B1E"/>
    <w:rsid w:val="00EC10E1"/>
    <w:rsid w:val="00EC10EA"/>
    <w:rsid w:val="00EC1C98"/>
    <w:rsid w:val="00EC2188"/>
    <w:rsid w:val="00EC2B30"/>
    <w:rsid w:val="00EC2BDD"/>
    <w:rsid w:val="00EC2E43"/>
    <w:rsid w:val="00EC3B92"/>
    <w:rsid w:val="00EC427B"/>
    <w:rsid w:val="00EC4285"/>
    <w:rsid w:val="00EC4CD6"/>
    <w:rsid w:val="00EC4F80"/>
    <w:rsid w:val="00EC58C2"/>
    <w:rsid w:val="00EC5B79"/>
    <w:rsid w:val="00EC5BD0"/>
    <w:rsid w:val="00EC5C31"/>
    <w:rsid w:val="00EC6264"/>
    <w:rsid w:val="00EC6D79"/>
    <w:rsid w:val="00EC765B"/>
    <w:rsid w:val="00EC77FD"/>
    <w:rsid w:val="00EC7887"/>
    <w:rsid w:val="00EC79F7"/>
    <w:rsid w:val="00EC7B47"/>
    <w:rsid w:val="00EC7E93"/>
    <w:rsid w:val="00ED078F"/>
    <w:rsid w:val="00ED0B3F"/>
    <w:rsid w:val="00ED0CA2"/>
    <w:rsid w:val="00ED0D22"/>
    <w:rsid w:val="00ED1302"/>
    <w:rsid w:val="00ED1829"/>
    <w:rsid w:val="00ED185B"/>
    <w:rsid w:val="00ED1E12"/>
    <w:rsid w:val="00ED2B06"/>
    <w:rsid w:val="00ED3056"/>
    <w:rsid w:val="00ED38DC"/>
    <w:rsid w:val="00ED5403"/>
    <w:rsid w:val="00ED6A26"/>
    <w:rsid w:val="00ED6FEB"/>
    <w:rsid w:val="00ED7496"/>
    <w:rsid w:val="00ED7858"/>
    <w:rsid w:val="00EE000A"/>
    <w:rsid w:val="00EE0443"/>
    <w:rsid w:val="00EE0F74"/>
    <w:rsid w:val="00EE1B4B"/>
    <w:rsid w:val="00EE2247"/>
    <w:rsid w:val="00EE39FD"/>
    <w:rsid w:val="00EE4FE1"/>
    <w:rsid w:val="00EE52F1"/>
    <w:rsid w:val="00EE5C81"/>
    <w:rsid w:val="00EE5E86"/>
    <w:rsid w:val="00EE60B9"/>
    <w:rsid w:val="00EE6266"/>
    <w:rsid w:val="00EE629C"/>
    <w:rsid w:val="00EE6851"/>
    <w:rsid w:val="00EE76B8"/>
    <w:rsid w:val="00EE7875"/>
    <w:rsid w:val="00EE7DEA"/>
    <w:rsid w:val="00EF00EC"/>
    <w:rsid w:val="00EF01DD"/>
    <w:rsid w:val="00EF02E5"/>
    <w:rsid w:val="00EF067C"/>
    <w:rsid w:val="00EF0836"/>
    <w:rsid w:val="00EF0C6E"/>
    <w:rsid w:val="00EF0D08"/>
    <w:rsid w:val="00EF0EAA"/>
    <w:rsid w:val="00EF153E"/>
    <w:rsid w:val="00EF19C2"/>
    <w:rsid w:val="00EF1C91"/>
    <w:rsid w:val="00EF1D5C"/>
    <w:rsid w:val="00EF205A"/>
    <w:rsid w:val="00EF2574"/>
    <w:rsid w:val="00EF264F"/>
    <w:rsid w:val="00EF349E"/>
    <w:rsid w:val="00EF362B"/>
    <w:rsid w:val="00EF4107"/>
    <w:rsid w:val="00EF447D"/>
    <w:rsid w:val="00EF4635"/>
    <w:rsid w:val="00EF5C46"/>
    <w:rsid w:val="00EF6A39"/>
    <w:rsid w:val="00EF7274"/>
    <w:rsid w:val="00EF7C0F"/>
    <w:rsid w:val="00EF7C52"/>
    <w:rsid w:val="00F0003E"/>
    <w:rsid w:val="00F00D70"/>
    <w:rsid w:val="00F018D0"/>
    <w:rsid w:val="00F020E9"/>
    <w:rsid w:val="00F03471"/>
    <w:rsid w:val="00F03791"/>
    <w:rsid w:val="00F03BEB"/>
    <w:rsid w:val="00F04074"/>
    <w:rsid w:val="00F04832"/>
    <w:rsid w:val="00F048B5"/>
    <w:rsid w:val="00F04D8B"/>
    <w:rsid w:val="00F057CC"/>
    <w:rsid w:val="00F057F5"/>
    <w:rsid w:val="00F05BFA"/>
    <w:rsid w:val="00F063B1"/>
    <w:rsid w:val="00F063B7"/>
    <w:rsid w:val="00F066BE"/>
    <w:rsid w:val="00F06A65"/>
    <w:rsid w:val="00F07E4D"/>
    <w:rsid w:val="00F07F54"/>
    <w:rsid w:val="00F1050C"/>
    <w:rsid w:val="00F1051E"/>
    <w:rsid w:val="00F10794"/>
    <w:rsid w:val="00F112F1"/>
    <w:rsid w:val="00F114F4"/>
    <w:rsid w:val="00F116A3"/>
    <w:rsid w:val="00F118E5"/>
    <w:rsid w:val="00F11952"/>
    <w:rsid w:val="00F11CC6"/>
    <w:rsid w:val="00F120B3"/>
    <w:rsid w:val="00F126AF"/>
    <w:rsid w:val="00F1273A"/>
    <w:rsid w:val="00F1332D"/>
    <w:rsid w:val="00F133C5"/>
    <w:rsid w:val="00F13CA0"/>
    <w:rsid w:val="00F13EA8"/>
    <w:rsid w:val="00F14414"/>
    <w:rsid w:val="00F147AB"/>
    <w:rsid w:val="00F14871"/>
    <w:rsid w:val="00F15146"/>
    <w:rsid w:val="00F15468"/>
    <w:rsid w:val="00F157AD"/>
    <w:rsid w:val="00F15DDE"/>
    <w:rsid w:val="00F169EA"/>
    <w:rsid w:val="00F16CF5"/>
    <w:rsid w:val="00F173B5"/>
    <w:rsid w:val="00F17461"/>
    <w:rsid w:val="00F17897"/>
    <w:rsid w:val="00F179CD"/>
    <w:rsid w:val="00F17D23"/>
    <w:rsid w:val="00F17E5A"/>
    <w:rsid w:val="00F20208"/>
    <w:rsid w:val="00F203A5"/>
    <w:rsid w:val="00F20969"/>
    <w:rsid w:val="00F21235"/>
    <w:rsid w:val="00F21246"/>
    <w:rsid w:val="00F21760"/>
    <w:rsid w:val="00F21E08"/>
    <w:rsid w:val="00F222A8"/>
    <w:rsid w:val="00F234A7"/>
    <w:rsid w:val="00F2360F"/>
    <w:rsid w:val="00F236A8"/>
    <w:rsid w:val="00F23EF2"/>
    <w:rsid w:val="00F23F4E"/>
    <w:rsid w:val="00F244D0"/>
    <w:rsid w:val="00F2450D"/>
    <w:rsid w:val="00F245D4"/>
    <w:rsid w:val="00F249B0"/>
    <w:rsid w:val="00F24B36"/>
    <w:rsid w:val="00F24B4B"/>
    <w:rsid w:val="00F24CEB"/>
    <w:rsid w:val="00F2506A"/>
    <w:rsid w:val="00F250DA"/>
    <w:rsid w:val="00F250E9"/>
    <w:rsid w:val="00F25522"/>
    <w:rsid w:val="00F25B59"/>
    <w:rsid w:val="00F2615C"/>
    <w:rsid w:val="00F262C7"/>
    <w:rsid w:val="00F2645D"/>
    <w:rsid w:val="00F26AEE"/>
    <w:rsid w:val="00F2700D"/>
    <w:rsid w:val="00F272AD"/>
    <w:rsid w:val="00F278B9"/>
    <w:rsid w:val="00F27A0E"/>
    <w:rsid w:val="00F27A72"/>
    <w:rsid w:val="00F27C85"/>
    <w:rsid w:val="00F30036"/>
    <w:rsid w:val="00F3026B"/>
    <w:rsid w:val="00F30535"/>
    <w:rsid w:val="00F307F0"/>
    <w:rsid w:val="00F31545"/>
    <w:rsid w:val="00F31894"/>
    <w:rsid w:val="00F31A13"/>
    <w:rsid w:val="00F31DF5"/>
    <w:rsid w:val="00F31F58"/>
    <w:rsid w:val="00F3216C"/>
    <w:rsid w:val="00F3234D"/>
    <w:rsid w:val="00F324D2"/>
    <w:rsid w:val="00F329FD"/>
    <w:rsid w:val="00F33540"/>
    <w:rsid w:val="00F33715"/>
    <w:rsid w:val="00F34674"/>
    <w:rsid w:val="00F34C53"/>
    <w:rsid w:val="00F35CC2"/>
    <w:rsid w:val="00F35D6D"/>
    <w:rsid w:val="00F35DCD"/>
    <w:rsid w:val="00F35EE5"/>
    <w:rsid w:val="00F36417"/>
    <w:rsid w:val="00F36A89"/>
    <w:rsid w:val="00F403BD"/>
    <w:rsid w:val="00F4076D"/>
    <w:rsid w:val="00F40C59"/>
    <w:rsid w:val="00F414FE"/>
    <w:rsid w:val="00F417D6"/>
    <w:rsid w:val="00F4181A"/>
    <w:rsid w:val="00F425D0"/>
    <w:rsid w:val="00F4270E"/>
    <w:rsid w:val="00F42906"/>
    <w:rsid w:val="00F43734"/>
    <w:rsid w:val="00F4390B"/>
    <w:rsid w:val="00F44134"/>
    <w:rsid w:val="00F44517"/>
    <w:rsid w:val="00F46343"/>
    <w:rsid w:val="00F46CF2"/>
    <w:rsid w:val="00F46FF2"/>
    <w:rsid w:val="00F4718B"/>
    <w:rsid w:val="00F476E2"/>
    <w:rsid w:val="00F47884"/>
    <w:rsid w:val="00F47C56"/>
    <w:rsid w:val="00F47DC9"/>
    <w:rsid w:val="00F500F1"/>
    <w:rsid w:val="00F506E4"/>
    <w:rsid w:val="00F50C2F"/>
    <w:rsid w:val="00F50C51"/>
    <w:rsid w:val="00F50C6F"/>
    <w:rsid w:val="00F516CC"/>
    <w:rsid w:val="00F51D44"/>
    <w:rsid w:val="00F521CF"/>
    <w:rsid w:val="00F5256B"/>
    <w:rsid w:val="00F53021"/>
    <w:rsid w:val="00F53165"/>
    <w:rsid w:val="00F5364D"/>
    <w:rsid w:val="00F53857"/>
    <w:rsid w:val="00F53992"/>
    <w:rsid w:val="00F5401E"/>
    <w:rsid w:val="00F54F84"/>
    <w:rsid w:val="00F54FBE"/>
    <w:rsid w:val="00F55003"/>
    <w:rsid w:val="00F55004"/>
    <w:rsid w:val="00F556D3"/>
    <w:rsid w:val="00F559D4"/>
    <w:rsid w:val="00F55CE4"/>
    <w:rsid w:val="00F56724"/>
    <w:rsid w:val="00F567B1"/>
    <w:rsid w:val="00F5697D"/>
    <w:rsid w:val="00F5702B"/>
    <w:rsid w:val="00F57328"/>
    <w:rsid w:val="00F57D0F"/>
    <w:rsid w:val="00F57E04"/>
    <w:rsid w:val="00F60145"/>
    <w:rsid w:val="00F60220"/>
    <w:rsid w:val="00F6028A"/>
    <w:rsid w:val="00F602DE"/>
    <w:rsid w:val="00F60AA3"/>
    <w:rsid w:val="00F60B8C"/>
    <w:rsid w:val="00F60C27"/>
    <w:rsid w:val="00F6148D"/>
    <w:rsid w:val="00F616FA"/>
    <w:rsid w:val="00F617D2"/>
    <w:rsid w:val="00F619BD"/>
    <w:rsid w:val="00F628E1"/>
    <w:rsid w:val="00F633C3"/>
    <w:rsid w:val="00F63793"/>
    <w:rsid w:val="00F646F6"/>
    <w:rsid w:val="00F64E51"/>
    <w:rsid w:val="00F65835"/>
    <w:rsid w:val="00F65C23"/>
    <w:rsid w:val="00F66069"/>
    <w:rsid w:val="00F660C3"/>
    <w:rsid w:val="00F669FA"/>
    <w:rsid w:val="00F66B18"/>
    <w:rsid w:val="00F671B5"/>
    <w:rsid w:val="00F67245"/>
    <w:rsid w:val="00F67C44"/>
    <w:rsid w:val="00F67EE1"/>
    <w:rsid w:val="00F70385"/>
    <w:rsid w:val="00F705F1"/>
    <w:rsid w:val="00F70678"/>
    <w:rsid w:val="00F70B23"/>
    <w:rsid w:val="00F70C65"/>
    <w:rsid w:val="00F71357"/>
    <w:rsid w:val="00F713DB"/>
    <w:rsid w:val="00F72682"/>
    <w:rsid w:val="00F72817"/>
    <w:rsid w:val="00F72BA8"/>
    <w:rsid w:val="00F7334A"/>
    <w:rsid w:val="00F73467"/>
    <w:rsid w:val="00F73B4F"/>
    <w:rsid w:val="00F73DD6"/>
    <w:rsid w:val="00F74072"/>
    <w:rsid w:val="00F7452A"/>
    <w:rsid w:val="00F74D41"/>
    <w:rsid w:val="00F75D89"/>
    <w:rsid w:val="00F765EA"/>
    <w:rsid w:val="00F76BD8"/>
    <w:rsid w:val="00F7704B"/>
    <w:rsid w:val="00F77409"/>
    <w:rsid w:val="00F776E8"/>
    <w:rsid w:val="00F80B7D"/>
    <w:rsid w:val="00F80DA7"/>
    <w:rsid w:val="00F820D8"/>
    <w:rsid w:val="00F8270A"/>
    <w:rsid w:val="00F82902"/>
    <w:rsid w:val="00F82992"/>
    <w:rsid w:val="00F8332E"/>
    <w:rsid w:val="00F83728"/>
    <w:rsid w:val="00F83BC9"/>
    <w:rsid w:val="00F87395"/>
    <w:rsid w:val="00F87674"/>
    <w:rsid w:val="00F877F1"/>
    <w:rsid w:val="00F87C09"/>
    <w:rsid w:val="00F9052C"/>
    <w:rsid w:val="00F907AA"/>
    <w:rsid w:val="00F90EBD"/>
    <w:rsid w:val="00F9104B"/>
    <w:rsid w:val="00F91796"/>
    <w:rsid w:val="00F9196C"/>
    <w:rsid w:val="00F91A8D"/>
    <w:rsid w:val="00F91B59"/>
    <w:rsid w:val="00F91D91"/>
    <w:rsid w:val="00F91E1F"/>
    <w:rsid w:val="00F9210F"/>
    <w:rsid w:val="00F92854"/>
    <w:rsid w:val="00F93008"/>
    <w:rsid w:val="00F93508"/>
    <w:rsid w:val="00F93BCC"/>
    <w:rsid w:val="00F93DF8"/>
    <w:rsid w:val="00F93FAE"/>
    <w:rsid w:val="00F94132"/>
    <w:rsid w:val="00F94352"/>
    <w:rsid w:val="00F947BE"/>
    <w:rsid w:val="00F94A4E"/>
    <w:rsid w:val="00F94CEE"/>
    <w:rsid w:val="00F94D76"/>
    <w:rsid w:val="00F94F0A"/>
    <w:rsid w:val="00F9525C"/>
    <w:rsid w:val="00F9569E"/>
    <w:rsid w:val="00F959C7"/>
    <w:rsid w:val="00F962FD"/>
    <w:rsid w:val="00F96491"/>
    <w:rsid w:val="00F96617"/>
    <w:rsid w:val="00F96852"/>
    <w:rsid w:val="00F96C96"/>
    <w:rsid w:val="00F96CDF"/>
    <w:rsid w:val="00FA005E"/>
    <w:rsid w:val="00FA0B76"/>
    <w:rsid w:val="00FA0DAE"/>
    <w:rsid w:val="00FA1022"/>
    <w:rsid w:val="00FA1908"/>
    <w:rsid w:val="00FA2118"/>
    <w:rsid w:val="00FA221A"/>
    <w:rsid w:val="00FA237F"/>
    <w:rsid w:val="00FA27FD"/>
    <w:rsid w:val="00FA2B3F"/>
    <w:rsid w:val="00FA3114"/>
    <w:rsid w:val="00FA3452"/>
    <w:rsid w:val="00FA34B7"/>
    <w:rsid w:val="00FA3EB6"/>
    <w:rsid w:val="00FA3F50"/>
    <w:rsid w:val="00FA406E"/>
    <w:rsid w:val="00FA464A"/>
    <w:rsid w:val="00FA48DD"/>
    <w:rsid w:val="00FA52DA"/>
    <w:rsid w:val="00FA555D"/>
    <w:rsid w:val="00FA560E"/>
    <w:rsid w:val="00FA5775"/>
    <w:rsid w:val="00FA57B3"/>
    <w:rsid w:val="00FA5AB8"/>
    <w:rsid w:val="00FA5B81"/>
    <w:rsid w:val="00FA6449"/>
    <w:rsid w:val="00FA6B64"/>
    <w:rsid w:val="00FA6C8F"/>
    <w:rsid w:val="00FA6DA1"/>
    <w:rsid w:val="00FA7461"/>
    <w:rsid w:val="00FA7B8E"/>
    <w:rsid w:val="00FB034B"/>
    <w:rsid w:val="00FB05DF"/>
    <w:rsid w:val="00FB0843"/>
    <w:rsid w:val="00FB0DCF"/>
    <w:rsid w:val="00FB0EDB"/>
    <w:rsid w:val="00FB12F5"/>
    <w:rsid w:val="00FB1F02"/>
    <w:rsid w:val="00FB253C"/>
    <w:rsid w:val="00FB2646"/>
    <w:rsid w:val="00FB29D7"/>
    <w:rsid w:val="00FB2BEB"/>
    <w:rsid w:val="00FB2CDF"/>
    <w:rsid w:val="00FB3117"/>
    <w:rsid w:val="00FB3D33"/>
    <w:rsid w:val="00FB4670"/>
    <w:rsid w:val="00FB53BE"/>
    <w:rsid w:val="00FB584B"/>
    <w:rsid w:val="00FB5868"/>
    <w:rsid w:val="00FB5DF2"/>
    <w:rsid w:val="00FB60AE"/>
    <w:rsid w:val="00FB60C9"/>
    <w:rsid w:val="00FB626D"/>
    <w:rsid w:val="00FB6AAA"/>
    <w:rsid w:val="00FB6C1D"/>
    <w:rsid w:val="00FB6CA3"/>
    <w:rsid w:val="00FB6FD3"/>
    <w:rsid w:val="00FB79F8"/>
    <w:rsid w:val="00FB7BC3"/>
    <w:rsid w:val="00FC03EA"/>
    <w:rsid w:val="00FC04FB"/>
    <w:rsid w:val="00FC0569"/>
    <w:rsid w:val="00FC0BAD"/>
    <w:rsid w:val="00FC0EC1"/>
    <w:rsid w:val="00FC100C"/>
    <w:rsid w:val="00FC1179"/>
    <w:rsid w:val="00FC11F3"/>
    <w:rsid w:val="00FC22DF"/>
    <w:rsid w:val="00FC30ED"/>
    <w:rsid w:val="00FC3128"/>
    <w:rsid w:val="00FC32B7"/>
    <w:rsid w:val="00FC3BA4"/>
    <w:rsid w:val="00FC3D93"/>
    <w:rsid w:val="00FC41CB"/>
    <w:rsid w:val="00FC4DA2"/>
    <w:rsid w:val="00FC4DFB"/>
    <w:rsid w:val="00FC59DC"/>
    <w:rsid w:val="00FC5DC7"/>
    <w:rsid w:val="00FC5F15"/>
    <w:rsid w:val="00FC615D"/>
    <w:rsid w:val="00FC6715"/>
    <w:rsid w:val="00FC6F25"/>
    <w:rsid w:val="00FC72C4"/>
    <w:rsid w:val="00FC755E"/>
    <w:rsid w:val="00FC75CA"/>
    <w:rsid w:val="00FC7A01"/>
    <w:rsid w:val="00FC7AB5"/>
    <w:rsid w:val="00FD04C5"/>
    <w:rsid w:val="00FD059D"/>
    <w:rsid w:val="00FD1550"/>
    <w:rsid w:val="00FD15D3"/>
    <w:rsid w:val="00FD16C5"/>
    <w:rsid w:val="00FD179E"/>
    <w:rsid w:val="00FD1A57"/>
    <w:rsid w:val="00FD1DD2"/>
    <w:rsid w:val="00FD1E9D"/>
    <w:rsid w:val="00FD1F0E"/>
    <w:rsid w:val="00FD2A1F"/>
    <w:rsid w:val="00FD2D9C"/>
    <w:rsid w:val="00FD2FA0"/>
    <w:rsid w:val="00FD31B1"/>
    <w:rsid w:val="00FD333B"/>
    <w:rsid w:val="00FD34AC"/>
    <w:rsid w:val="00FD3C19"/>
    <w:rsid w:val="00FD3C79"/>
    <w:rsid w:val="00FD3EFB"/>
    <w:rsid w:val="00FD4022"/>
    <w:rsid w:val="00FD4239"/>
    <w:rsid w:val="00FD436B"/>
    <w:rsid w:val="00FD6219"/>
    <w:rsid w:val="00FD633B"/>
    <w:rsid w:val="00FD653C"/>
    <w:rsid w:val="00FD6D93"/>
    <w:rsid w:val="00FD6F08"/>
    <w:rsid w:val="00FD7324"/>
    <w:rsid w:val="00FD76AA"/>
    <w:rsid w:val="00FD7B36"/>
    <w:rsid w:val="00FE001F"/>
    <w:rsid w:val="00FE0107"/>
    <w:rsid w:val="00FE010A"/>
    <w:rsid w:val="00FE1009"/>
    <w:rsid w:val="00FE14C6"/>
    <w:rsid w:val="00FE1CF9"/>
    <w:rsid w:val="00FE25D4"/>
    <w:rsid w:val="00FE30D0"/>
    <w:rsid w:val="00FE46A8"/>
    <w:rsid w:val="00FE49C3"/>
    <w:rsid w:val="00FE4D14"/>
    <w:rsid w:val="00FE52B5"/>
    <w:rsid w:val="00FE5757"/>
    <w:rsid w:val="00FE5BE6"/>
    <w:rsid w:val="00FE5E2E"/>
    <w:rsid w:val="00FE6C42"/>
    <w:rsid w:val="00FE701C"/>
    <w:rsid w:val="00FE735B"/>
    <w:rsid w:val="00FE7B1B"/>
    <w:rsid w:val="00FE7D34"/>
    <w:rsid w:val="00FE7EBA"/>
    <w:rsid w:val="00FF0550"/>
    <w:rsid w:val="00FF06F0"/>
    <w:rsid w:val="00FF0D7C"/>
    <w:rsid w:val="00FF20B4"/>
    <w:rsid w:val="00FF20F6"/>
    <w:rsid w:val="00FF272F"/>
    <w:rsid w:val="00FF2934"/>
    <w:rsid w:val="00FF2C3C"/>
    <w:rsid w:val="00FF2E4E"/>
    <w:rsid w:val="00FF2E82"/>
    <w:rsid w:val="00FF33DF"/>
    <w:rsid w:val="00FF3439"/>
    <w:rsid w:val="00FF39E8"/>
    <w:rsid w:val="00FF416C"/>
    <w:rsid w:val="00FF4353"/>
    <w:rsid w:val="00FF4801"/>
    <w:rsid w:val="00FF49D5"/>
    <w:rsid w:val="00FF50C9"/>
    <w:rsid w:val="00FF5293"/>
    <w:rsid w:val="00FF58BA"/>
    <w:rsid w:val="00FF5C6D"/>
    <w:rsid w:val="00FF5CBC"/>
    <w:rsid w:val="00FF5CEA"/>
    <w:rsid w:val="00FF5FD1"/>
    <w:rsid w:val="00FF66A3"/>
    <w:rsid w:val="00FF673F"/>
    <w:rsid w:val="00FF6D8F"/>
    <w:rsid w:val="00FF755D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AB8B7E"/>
  <w15:docId w15:val="{29891D29-8B34-4F3A-9A1B-E5B7201C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96E3F"/>
    <w:rPr>
      <w:rFonts w:ascii="Times New Roman" w:hAnsi="Times New Roman" w:cs="Times New Roman"/>
      <w:color w:val="000000"/>
      <w:sz w:val="24"/>
      <w:szCs w:val="22"/>
      <w:lang w:val="en-GB" w:eastAsia="en-US"/>
    </w:rPr>
  </w:style>
  <w:style w:type="paragraph" w:styleId="berschrift1">
    <w:name w:val="heading 1"/>
    <w:basedOn w:val="Standard"/>
    <w:next w:val="02Flietext"/>
    <w:link w:val="berschrift1Zchn"/>
    <w:uiPriority w:val="9"/>
    <w:qFormat/>
    <w:rsid w:val="009F4E49"/>
    <w:pPr>
      <w:keepNext/>
      <w:keepLines/>
      <w:tabs>
        <w:tab w:val="left" w:pos="709"/>
      </w:tabs>
      <w:suppressAutoHyphens/>
      <w:spacing w:before="360" w:after="360" w:line="288" w:lineRule="auto"/>
      <w:ind w:left="709" w:right="1134" w:hanging="709"/>
      <w:outlineLvl w:val="0"/>
    </w:pPr>
    <w:rPr>
      <w:rFonts w:eastAsia="Times New Roman"/>
      <w:bCs/>
      <w:sz w:val="36"/>
      <w:szCs w:val="28"/>
      <w:lang w:val="en-US"/>
    </w:rPr>
  </w:style>
  <w:style w:type="paragraph" w:styleId="berschrift2">
    <w:name w:val="heading 2"/>
    <w:basedOn w:val="Standard"/>
    <w:next w:val="02Flietext"/>
    <w:link w:val="berschrift2Zchn"/>
    <w:uiPriority w:val="9"/>
    <w:unhideWhenUsed/>
    <w:qFormat/>
    <w:rsid w:val="009F4E49"/>
    <w:pPr>
      <w:keepNext/>
      <w:keepLines/>
      <w:tabs>
        <w:tab w:val="left" w:pos="709"/>
      </w:tabs>
      <w:suppressAutoHyphens/>
      <w:spacing w:before="360" w:after="240" w:line="288" w:lineRule="auto"/>
      <w:ind w:left="709" w:right="1134" w:hanging="709"/>
      <w:outlineLvl w:val="1"/>
    </w:pPr>
    <w:rPr>
      <w:rFonts w:eastAsia="Times New Roman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F4E49"/>
    <w:pPr>
      <w:keepNext/>
      <w:keepLines/>
      <w:tabs>
        <w:tab w:val="left" w:pos="709"/>
      </w:tabs>
      <w:suppressAutoHyphens/>
      <w:spacing w:before="360" w:after="240" w:line="288" w:lineRule="auto"/>
      <w:ind w:left="709" w:right="1134" w:hanging="709"/>
      <w:outlineLvl w:val="2"/>
    </w:pPr>
    <w:rPr>
      <w:rFonts w:eastAsia="Times New Roman"/>
    </w:rPr>
  </w:style>
  <w:style w:type="paragraph" w:styleId="berschrift4">
    <w:name w:val="heading 4"/>
    <w:basedOn w:val="Standard"/>
    <w:next w:val="02Flietext"/>
    <w:link w:val="berschrift4Zchn"/>
    <w:uiPriority w:val="9"/>
    <w:unhideWhenUsed/>
    <w:qFormat/>
    <w:rsid w:val="00461688"/>
    <w:pPr>
      <w:keepNext/>
      <w:keepLines/>
      <w:tabs>
        <w:tab w:val="left" w:pos="709"/>
      </w:tabs>
      <w:suppressAutoHyphens/>
      <w:spacing w:before="288" w:line="288" w:lineRule="auto"/>
      <w:ind w:left="709" w:right="1134" w:hanging="709"/>
      <w:outlineLvl w:val="3"/>
    </w:pPr>
    <w:rPr>
      <w:rFonts w:eastAsia="Times New Roman"/>
      <w:color w:val="auto"/>
    </w:rPr>
  </w:style>
  <w:style w:type="paragraph" w:styleId="berschrift5">
    <w:name w:val="heading 5"/>
    <w:basedOn w:val="Standard"/>
    <w:next w:val="02Flietext"/>
    <w:link w:val="berschrift5Zchn"/>
    <w:uiPriority w:val="9"/>
    <w:unhideWhenUsed/>
    <w:qFormat/>
    <w:rsid w:val="00461688"/>
    <w:pPr>
      <w:keepNext/>
      <w:keepLines/>
      <w:tabs>
        <w:tab w:val="left" w:pos="993"/>
      </w:tabs>
      <w:suppressAutoHyphens/>
      <w:spacing w:before="288" w:line="288" w:lineRule="auto"/>
      <w:ind w:left="992" w:right="1134" w:hanging="992"/>
      <w:outlineLvl w:val="4"/>
    </w:pPr>
    <w:rPr>
      <w:rFonts w:eastAsia="Times New Roman"/>
      <w:i/>
      <w:color w:val="auto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F324D2"/>
    <w:pPr>
      <w:keepNext/>
      <w:keepLines/>
      <w:tabs>
        <w:tab w:val="left" w:pos="993"/>
      </w:tabs>
      <w:suppressAutoHyphens/>
      <w:spacing w:before="240" w:after="120" w:line="288" w:lineRule="auto"/>
      <w:ind w:left="992" w:right="1134" w:hanging="992"/>
      <w:outlineLvl w:val="5"/>
    </w:pPr>
    <w:rPr>
      <w:rFonts w:eastAsia="Times New Roman"/>
      <w:i/>
      <w:iCs/>
      <w:color w:val="auto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790CBB"/>
    <w:pPr>
      <w:keepNext/>
      <w:keepLines/>
      <w:tabs>
        <w:tab w:val="left" w:pos="993"/>
      </w:tabs>
      <w:suppressAutoHyphens/>
      <w:spacing w:before="288" w:line="288" w:lineRule="auto"/>
      <w:ind w:left="992" w:hanging="992"/>
      <w:outlineLvl w:val="6"/>
    </w:pPr>
    <w:rPr>
      <w:rFonts w:eastAsia="Times New Roman"/>
      <w:i/>
      <w:iCs/>
      <w:color w:val="auto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790CBB"/>
    <w:pPr>
      <w:keepNext/>
      <w:keepLines/>
      <w:tabs>
        <w:tab w:val="left" w:pos="993"/>
      </w:tabs>
      <w:suppressAutoHyphens/>
      <w:spacing w:before="288" w:line="288" w:lineRule="auto"/>
      <w:ind w:left="992" w:hanging="992"/>
      <w:outlineLvl w:val="7"/>
    </w:pPr>
    <w:rPr>
      <w:rFonts w:eastAsia="Times New Roman"/>
      <w:i/>
      <w:iCs/>
      <w:color w:val="auto"/>
      <w:szCs w:val="24"/>
    </w:rPr>
  </w:style>
  <w:style w:type="paragraph" w:styleId="berschrift9">
    <w:name w:val="heading 9"/>
    <w:basedOn w:val="Standard"/>
    <w:next w:val="02Flietext"/>
    <w:link w:val="berschrift9Zchn"/>
    <w:uiPriority w:val="9"/>
    <w:unhideWhenUsed/>
    <w:qFormat/>
    <w:rsid w:val="00790CBB"/>
    <w:pPr>
      <w:keepNext/>
      <w:keepLines/>
      <w:tabs>
        <w:tab w:val="left" w:pos="993"/>
      </w:tabs>
      <w:suppressAutoHyphens/>
      <w:spacing w:before="288" w:line="288" w:lineRule="auto"/>
      <w:outlineLvl w:val="8"/>
    </w:pPr>
    <w:rPr>
      <w:rFonts w:eastAsia="Times New Roman"/>
      <w:i/>
      <w:iCs/>
      <w:color w:val="auto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F4E49"/>
    <w:rPr>
      <w:rFonts w:ascii="Times New Roman" w:eastAsia="Times New Roman" w:hAnsi="Times New Roman" w:cs="Times New Roman"/>
      <w:bCs/>
      <w:color w:val="000000"/>
      <w:sz w:val="36"/>
      <w:szCs w:val="28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4E49"/>
    <w:rPr>
      <w:rFonts w:ascii="Times New Roman" w:eastAsia="Times New Roman" w:hAnsi="Times New Roman" w:cs="Times New Roman"/>
      <w:color w:val="000000"/>
      <w:sz w:val="28"/>
      <w:szCs w:val="26"/>
      <w:lang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F4E49"/>
    <w:rPr>
      <w:rFonts w:ascii="Times New Roman" w:eastAsia="Times New Roman" w:hAnsi="Times New Roman" w:cs="Times New Roman"/>
      <w:color w:val="000000"/>
      <w:sz w:val="24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9D34EC"/>
    <w:pPr>
      <w:spacing w:line="288" w:lineRule="auto"/>
      <w:contextualSpacing/>
    </w:pPr>
  </w:style>
  <w:style w:type="paragraph" w:customStyle="1" w:styleId="02Flietext">
    <w:name w:val="02 Fließtext"/>
    <w:basedOn w:val="Standard"/>
    <w:qFormat/>
    <w:rsid w:val="005F1706"/>
    <w:pPr>
      <w:spacing w:after="180" w:line="360" w:lineRule="auto"/>
      <w:jc w:val="both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461688"/>
    <w:rPr>
      <w:rFonts w:ascii="Times New Roman" w:eastAsia="Times New Roman" w:hAnsi="Times New Roman" w:cs="Times New Roman"/>
      <w:sz w:val="24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461688"/>
    <w:rPr>
      <w:rFonts w:ascii="Times New Roman" w:eastAsia="Times New Roman" w:hAnsi="Times New Roman" w:cs="Times New Roman"/>
      <w:i/>
      <w:sz w:val="24"/>
      <w:szCs w:val="22"/>
      <w:lang w:eastAsia="en-US"/>
    </w:rPr>
  </w:style>
  <w:style w:type="paragraph" w:customStyle="1" w:styleId="02FlietextEinzug">
    <w:name w:val="02 Fließtext Einzug"/>
    <w:basedOn w:val="Standard"/>
    <w:qFormat/>
    <w:rsid w:val="004B7599"/>
    <w:pPr>
      <w:spacing w:after="60" w:line="480" w:lineRule="auto"/>
      <w:ind w:firstLine="284"/>
      <w:jc w:val="both"/>
    </w:pPr>
  </w:style>
  <w:style w:type="paragraph" w:customStyle="1" w:styleId="05Aufzhlung">
    <w:name w:val="05 Aufzählung"/>
    <w:basedOn w:val="Standard"/>
    <w:qFormat/>
    <w:rsid w:val="00D941DC"/>
    <w:pPr>
      <w:numPr>
        <w:numId w:val="2"/>
      </w:numPr>
      <w:tabs>
        <w:tab w:val="left" w:pos="709"/>
      </w:tabs>
      <w:spacing w:before="180" w:after="180" w:line="360" w:lineRule="auto"/>
      <w:ind w:left="709" w:hanging="720"/>
      <w:contextualSpacing/>
    </w:pPr>
  </w:style>
  <w:style w:type="paragraph" w:styleId="Verzeichnis2">
    <w:name w:val="toc 2"/>
    <w:basedOn w:val="Standard"/>
    <w:next w:val="Standard"/>
    <w:autoRedefine/>
    <w:uiPriority w:val="39"/>
    <w:unhideWhenUsed/>
    <w:rsid w:val="005264CE"/>
    <w:pPr>
      <w:tabs>
        <w:tab w:val="left" w:pos="1418"/>
        <w:tab w:val="right" w:leader="dot" w:pos="8505"/>
      </w:tabs>
      <w:spacing w:line="288" w:lineRule="auto"/>
      <w:ind w:left="1418" w:hanging="851"/>
    </w:pPr>
    <w:rPr>
      <w:noProof/>
    </w:rPr>
  </w:style>
  <w:style w:type="paragraph" w:styleId="Verzeichnis1">
    <w:name w:val="toc 1"/>
    <w:basedOn w:val="Standard"/>
    <w:next w:val="Standard"/>
    <w:autoRedefine/>
    <w:uiPriority w:val="39"/>
    <w:unhideWhenUsed/>
    <w:rsid w:val="005264CE"/>
    <w:pPr>
      <w:tabs>
        <w:tab w:val="left" w:pos="567"/>
        <w:tab w:val="right" w:leader="dot" w:pos="8505"/>
      </w:tabs>
      <w:spacing w:before="148" w:line="288" w:lineRule="auto"/>
      <w:ind w:left="567" w:hanging="567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5264CE"/>
    <w:pPr>
      <w:tabs>
        <w:tab w:val="left" w:pos="2268"/>
        <w:tab w:val="right" w:leader="dot" w:pos="8505"/>
      </w:tabs>
      <w:spacing w:line="288" w:lineRule="auto"/>
      <w:ind w:left="2268" w:hanging="850"/>
    </w:pPr>
    <w:rPr>
      <w:noProof/>
    </w:rPr>
  </w:style>
  <w:style w:type="paragraph" w:styleId="Verzeichnis4">
    <w:name w:val="toc 4"/>
    <w:basedOn w:val="Standard"/>
    <w:next w:val="Standard"/>
    <w:autoRedefine/>
    <w:uiPriority w:val="39"/>
    <w:unhideWhenUsed/>
    <w:rsid w:val="00B2127F"/>
    <w:pPr>
      <w:tabs>
        <w:tab w:val="left" w:pos="2127"/>
        <w:tab w:val="right" w:leader="dot" w:pos="8505"/>
      </w:tabs>
      <w:spacing w:line="288" w:lineRule="auto"/>
      <w:ind w:left="2127" w:hanging="1134"/>
    </w:pPr>
    <w:rPr>
      <w:noProof/>
    </w:rPr>
  </w:style>
  <w:style w:type="character" w:styleId="Hyperlink">
    <w:name w:val="Hyperlink"/>
    <w:basedOn w:val="Absatz-Standardschriftart"/>
    <w:uiPriority w:val="99"/>
    <w:unhideWhenUsed/>
    <w:rsid w:val="00261579"/>
    <w:rPr>
      <w:color w:val="auto"/>
      <w:u w:val="none"/>
    </w:rPr>
  </w:style>
  <w:style w:type="paragraph" w:customStyle="1" w:styleId="BeschriftungTabelle">
    <w:name w:val="Beschriftung Tabelle"/>
    <w:basedOn w:val="Beschriftung"/>
    <w:qFormat/>
    <w:rsid w:val="002C5E9C"/>
    <w:pPr>
      <w:keepNext/>
      <w:spacing w:before="576" w:after="288"/>
    </w:pPr>
  </w:style>
  <w:style w:type="table" w:customStyle="1" w:styleId="Tabelle1">
    <w:name w:val="Tabelle 1"/>
    <w:basedOn w:val="NormaleTabelle"/>
    <w:uiPriority w:val="60"/>
    <w:rsid w:val="00A40E4E"/>
    <w:pPr>
      <w:spacing w:before="72" w:after="72" w:line="288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 w:val="0"/>
        <w:bCs/>
        <w:i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shd w:val="clear" w:color="auto" w:fill="FFFFFF"/>
      </w:tcPr>
    </w:tblStylePr>
    <w:tblStylePr w:type="firstCol">
      <w:rPr>
        <w:b w:val="0"/>
        <w:bCs/>
      </w:rPr>
      <w:tblPr/>
      <w:tcPr>
        <w:shd w:val="clear" w:color="auto" w:fill="FFFFFF"/>
      </w:tcPr>
    </w:tblStylePr>
    <w:tblStylePr w:type="lastCol">
      <w:rPr>
        <w:b w:val="0"/>
        <w:bCs/>
      </w:rPr>
      <w:tblPr/>
      <w:tcPr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FFFFFF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645518"/>
    <w:pPr>
      <w:tabs>
        <w:tab w:val="left" w:pos="709"/>
        <w:tab w:val="right" w:pos="8505"/>
      </w:tabs>
    </w:pPr>
    <w:rPr>
      <w:noProof/>
      <w:sz w:val="20"/>
      <w:szCs w:val="20"/>
    </w:rPr>
  </w:style>
  <w:style w:type="paragraph" w:customStyle="1" w:styleId="berschrift1ohne">
    <w:name w:val="Überschrift 1_ohne"/>
    <w:basedOn w:val="Standard"/>
    <w:next w:val="02Flietext"/>
    <w:qFormat/>
    <w:rsid w:val="000438B2"/>
    <w:pPr>
      <w:keepNext/>
      <w:keepLines/>
      <w:tabs>
        <w:tab w:val="left" w:pos="709"/>
      </w:tabs>
      <w:suppressAutoHyphens/>
      <w:spacing w:after="720" w:line="288" w:lineRule="auto"/>
      <w:ind w:right="1134"/>
    </w:pPr>
    <w:rPr>
      <w:sz w:val="36"/>
      <w:szCs w:val="36"/>
    </w:rPr>
  </w:style>
  <w:style w:type="character" w:customStyle="1" w:styleId="KopfzeileZchn">
    <w:name w:val="Kopfzeile Zchn"/>
    <w:basedOn w:val="Absatz-Standardschriftart"/>
    <w:link w:val="Kopfzeile"/>
    <w:uiPriority w:val="99"/>
    <w:rsid w:val="00645518"/>
    <w:rPr>
      <w:rFonts w:ascii="Times New Roman" w:hAnsi="Times New Roman" w:cs="Times New Roman"/>
      <w:noProof/>
      <w:color w:val="000000"/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FF7637"/>
    <w:rPr>
      <w:rFonts w:ascii="Tahoma" w:hAnsi="Tahoma" w:cs="Tahoma"/>
      <w:sz w:val="16"/>
      <w:szCs w:val="16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FF7637"/>
    <w:pPr>
      <w:spacing w:after="100"/>
      <w:ind w:left="1920"/>
    </w:p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F7637"/>
    <w:rPr>
      <w:rFonts w:ascii="Tahoma" w:hAnsi="Tahoma" w:cs="Tahoma"/>
      <w:color w:val="000000"/>
      <w:sz w:val="16"/>
      <w:szCs w:val="16"/>
    </w:rPr>
  </w:style>
  <w:style w:type="table" w:styleId="Tabellenraster">
    <w:name w:val="Table Grid"/>
    <w:basedOn w:val="NormaleTabelle"/>
    <w:uiPriority w:val="39"/>
    <w:rsid w:val="007D69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</w:tblStylePr>
  </w:style>
  <w:style w:type="paragraph" w:customStyle="1" w:styleId="03TabelleText10pt">
    <w:name w:val="03 Tabelle Text 10pt"/>
    <w:basedOn w:val="02Flietext"/>
    <w:qFormat/>
    <w:rsid w:val="00E40A15"/>
    <w:pPr>
      <w:spacing w:before="72" w:after="72" w:line="240" w:lineRule="auto"/>
      <w:jc w:val="left"/>
    </w:pPr>
    <w:rPr>
      <w:bCs/>
      <w:sz w:val="20"/>
    </w:rPr>
  </w:style>
  <w:style w:type="table" w:customStyle="1" w:styleId="UnsichtbareTabelle">
    <w:name w:val="Unsichtbare Tabelle"/>
    <w:basedOn w:val="NormaleTabelle"/>
    <w:uiPriority w:val="60"/>
    <w:rsid w:val="00057A9C"/>
    <w:pPr>
      <w:spacing w:line="288" w:lineRule="auto"/>
    </w:pPr>
    <w:rPr>
      <w:rFonts w:ascii="Times New Roman" w:hAnsi="Times New Roman"/>
      <w:sz w:val="24"/>
      <w:szCs w:val="24"/>
    </w:rPr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b w:val="0"/>
        <w:bCs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 w:val="0"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FFFFFF"/>
      </w:tcPr>
    </w:tblStylePr>
    <w:tblStylePr w:type="band1Horz">
      <w:tblPr/>
      <w:tcPr>
        <w:shd w:val="clear" w:color="auto" w:fill="FFFFF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4B3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4B31"/>
    <w:rPr>
      <w:rFonts w:ascii="Tahoma" w:hAnsi="Tahoma" w:cs="Tahoma"/>
      <w:color w:val="000000"/>
      <w:sz w:val="16"/>
      <w:szCs w:val="16"/>
    </w:rPr>
  </w:style>
  <w:style w:type="paragraph" w:customStyle="1" w:styleId="03Abbildung">
    <w:name w:val="03 Abbildung"/>
    <w:basedOn w:val="Standard"/>
    <w:next w:val="Beschriftung"/>
    <w:qFormat/>
    <w:rsid w:val="00875956"/>
    <w:pPr>
      <w:keepNext/>
      <w:spacing w:before="360"/>
      <w:jc w:val="center"/>
    </w:pPr>
    <w:rPr>
      <w:noProof/>
      <w:lang w:eastAsia="de-DE"/>
    </w:rPr>
  </w:style>
  <w:style w:type="paragraph" w:styleId="Beschriftung">
    <w:name w:val="caption"/>
    <w:basedOn w:val="Standard"/>
    <w:next w:val="02Flietext"/>
    <w:uiPriority w:val="35"/>
    <w:unhideWhenUsed/>
    <w:qFormat/>
    <w:rsid w:val="003A2A29"/>
    <w:pPr>
      <w:spacing w:before="288" w:after="576" w:line="288" w:lineRule="auto"/>
      <w:jc w:val="center"/>
    </w:pPr>
    <w:rPr>
      <w:color w:val="auto"/>
      <w:sz w:val="20"/>
      <w:szCs w:val="20"/>
    </w:rPr>
  </w:style>
  <w:style w:type="paragraph" w:styleId="Literaturverzeichnis">
    <w:name w:val="Bibliography"/>
    <w:basedOn w:val="Standard"/>
    <w:next w:val="Standard"/>
    <w:uiPriority w:val="37"/>
    <w:unhideWhenUsed/>
    <w:rsid w:val="005542B6"/>
    <w:pPr>
      <w:keepLines/>
      <w:spacing w:after="240"/>
      <w:jc w:val="both"/>
    </w:pPr>
  </w:style>
  <w:style w:type="paragraph" w:styleId="Fuzeile">
    <w:name w:val="footer"/>
    <w:basedOn w:val="Standard"/>
    <w:link w:val="FuzeileZchn"/>
    <w:uiPriority w:val="99"/>
    <w:unhideWhenUsed/>
    <w:rsid w:val="003A2A2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A2A29"/>
    <w:rPr>
      <w:rFonts w:ascii="Times New Roman" w:hAnsi="Times New Roman" w:cs="Times New Roman"/>
      <w:color w:val="000000"/>
      <w:sz w:val="24"/>
    </w:rPr>
  </w:style>
  <w:style w:type="paragraph" w:customStyle="1" w:styleId="05Aufzhlungnummeriert">
    <w:name w:val="05 Aufzählung nummeriert"/>
    <w:basedOn w:val="Standard"/>
    <w:qFormat/>
    <w:rsid w:val="004A54B3"/>
    <w:pPr>
      <w:tabs>
        <w:tab w:val="left" w:pos="709"/>
      </w:tabs>
      <w:spacing w:before="180" w:after="180" w:line="360" w:lineRule="auto"/>
      <w:ind w:left="709" w:hanging="709"/>
      <w:contextualSpacing/>
    </w:pPr>
  </w:style>
  <w:style w:type="numbering" w:customStyle="1" w:styleId="Nummerierung">
    <w:name w:val="Nummerierung"/>
    <w:uiPriority w:val="99"/>
    <w:rsid w:val="007F5DBB"/>
    <w:pPr>
      <w:numPr>
        <w:numId w:val="1"/>
      </w:numPr>
    </w:pPr>
  </w:style>
  <w:style w:type="paragraph" w:styleId="Funotentext">
    <w:name w:val="footnote text"/>
    <w:basedOn w:val="Standard"/>
    <w:link w:val="FunotentextZchn"/>
    <w:uiPriority w:val="99"/>
    <w:unhideWhenUsed/>
    <w:rsid w:val="00804567"/>
    <w:pPr>
      <w:keepLines/>
      <w:tabs>
        <w:tab w:val="left" w:pos="709"/>
      </w:tabs>
      <w:spacing w:line="288" w:lineRule="auto"/>
      <w:ind w:left="709" w:hanging="709"/>
      <w:jc w:val="both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04567"/>
    <w:rPr>
      <w:rFonts w:ascii="Times New Roman" w:hAnsi="Times New Roman" w:cs="Times New Roman"/>
      <w:color w:val="00000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45518"/>
    <w:rPr>
      <w:vertAlign w:val="superscript"/>
    </w:rPr>
  </w:style>
  <w:style w:type="paragraph" w:styleId="KeinLeerraum">
    <w:name w:val="No Spacing"/>
    <w:link w:val="KeinLeerraumZchn"/>
    <w:uiPriority w:val="1"/>
    <w:qFormat/>
    <w:rsid w:val="00F70B23"/>
    <w:rPr>
      <w:rFonts w:eastAsia="Times New Roman"/>
      <w:sz w:val="22"/>
      <w:szCs w:val="22"/>
      <w:lang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70B23"/>
    <w:rPr>
      <w:rFonts w:eastAsia="Times New Roman"/>
      <w:sz w:val="22"/>
      <w:szCs w:val="22"/>
      <w:lang w:val="de-DE" w:eastAsia="en-US" w:bidi="ar-SA"/>
    </w:rPr>
  </w:style>
  <w:style w:type="paragraph" w:customStyle="1" w:styleId="Zwischenberschrift">
    <w:name w:val="Zwischenüberschrift"/>
    <w:basedOn w:val="Standard"/>
    <w:next w:val="02Flietext"/>
    <w:qFormat/>
    <w:rsid w:val="00461688"/>
    <w:pPr>
      <w:keepNext/>
      <w:keepLines/>
      <w:suppressAutoHyphens/>
      <w:spacing w:before="288" w:after="144" w:line="288" w:lineRule="auto"/>
      <w:ind w:right="1134"/>
    </w:pPr>
    <w:rPr>
      <w:i/>
    </w:rPr>
  </w:style>
  <w:style w:type="paragraph" w:styleId="Abbildungsverzeichnis">
    <w:name w:val="table of figures"/>
    <w:basedOn w:val="Standard"/>
    <w:next w:val="Standard"/>
    <w:uiPriority w:val="99"/>
    <w:unhideWhenUsed/>
    <w:rsid w:val="005264CE"/>
    <w:pPr>
      <w:tabs>
        <w:tab w:val="right" w:leader="dot" w:pos="8494"/>
      </w:tabs>
      <w:spacing w:line="288" w:lineRule="auto"/>
      <w:ind w:left="567" w:hanging="567"/>
    </w:pPr>
    <w:rPr>
      <w:noProof/>
    </w:rPr>
  </w:style>
  <w:style w:type="paragraph" w:customStyle="1" w:styleId="04Blockzitat1">
    <w:name w:val="04 Blockzitat 1"/>
    <w:basedOn w:val="Standard"/>
    <w:qFormat/>
    <w:rsid w:val="00996E3F"/>
    <w:pPr>
      <w:spacing w:before="144" w:after="144" w:line="288" w:lineRule="auto"/>
      <w:ind w:left="709" w:hanging="57"/>
      <w:jc w:val="both"/>
    </w:pPr>
  </w:style>
  <w:style w:type="paragraph" w:customStyle="1" w:styleId="04Blockzitat2">
    <w:name w:val="04 Blockzitat 2"/>
    <w:basedOn w:val="Standard"/>
    <w:qFormat/>
    <w:rsid w:val="00875956"/>
    <w:pPr>
      <w:spacing w:before="144" w:after="144" w:line="288" w:lineRule="auto"/>
      <w:ind w:left="709" w:hanging="57"/>
      <w:jc w:val="both"/>
    </w:pPr>
    <w:rPr>
      <w:sz w:val="20"/>
      <w:szCs w:val="20"/>
    </w:rPr>
  </w:style>
  <w:style w:type="paragraph" w:customStyle="1" w:styleId="04Blockzitat3">
    <w:name w:val="04 Blockzitat 3"/>
    <w:basedOn w:val="Standard"/>
    <w:qFormat/>
    <w:rsid w:val="00A625DC"/>
    <w:pPr>
      <w:spacing w:before="144" w:after="144" w:line="288" w:lineRule="auto"/>
      <w:ind w:left="709" w:hanging="57"/>
      <w:jc w:val="both"/>
    </w:pPr>
    <w:rPr>
      <w:i/>
      <w:iCs/>
    </w:rPr>
  </w:style>
  <w:style w:type="paragraph" w:customStyle="1" w:styleId="01TitelAutor">
    <w:name w:val="01 Titel Autor"/>
    <w:basedOn w:val="Standard"/>
    <w:rsid w:val="00D979E8"/>
    <w:pPr>
      <w:spacing w:before="1800" w:line="288" w:lineRule="auto"/>
      <w:jc w:val="center"/>
    </w:pPr>
  </w:style>
  <w:style w:type="paragraph" w:customStyle="1" w:styleId="01TitelTitel">
    <w:name w:val="01 Titel Titel"/>
    <w:basedOn w:val="Standard"/>
    <w:rsid w:val="00D979E8"/>
    <w:pPr>
      <w:spacing w:line="288" w:lineRule="auto"/>
      <w:jc w:val="center"/>
    </w:pPr>
    <w:rPr>
      <w:sz w:val="48"/>
      <w:szCs w:val="48"/>
    </w:rPr>
  </w:style>
  <w:style w:type="paragraph" w:customStyle="1" w:styleId="01TitelUntertitel">
    <w:name w:val="01 Titel Untertitel"/>
    <w:basedOn w:val="Standard"/>
    <w:rsid w:val="00D979E8"/>
    <w:pPr>
      <w:spacing w:after="1080" w:line="288" w:lineRule="auto"/>
      <w:jc w:val="center"/>
    </w:pPr>
  </w:style>
  <w:style w:type="paragraph" w:customStyle="1" w:styleId="01TitelBeschreibung">
    <w:name w:val="01 Titel Beschreibung"/>
    <w:basedOn w:val="Standard"/>
    <w:rsid w:val="00D979E8"/>
    <w:pPr>
      <w:spacing w:line="288" w:lineRule="auto"/>
      <w:jc w:val="center"/>
    </w:pPr>
  </w:style>
  <w:style w:type="paragraph" w:customStyle="1" w:styleId="FormatvorlageAbbildungsverzeichnisZeilenabstandMehrere12ze">
    <w:name w:val="Formatvorlage Abbildungsverzeichnis + Zeilenabstand:  Mehrere 12 ze"/>
    <w:basedOn w:val="Abbildungsverzeichnis"/>
    <w:rsid w:val="0004645E"/>
    <w:rPr>
      <w:rFonts w:eastAsia="Times New Roman"/>
    </w:rPr>
  </w:style>
  <w:style w:type="table" w:customStyle="1" w:styleId="HelleSchattierung-Akzent11">
    <w:name w:val="Helle Schattierung - Akzent 11"/>
    <w:basedOn w:val="NormaleTabelle"/>
    <w:uiPriority w:val="60"/>
    <w:rsid w:val="00A40E4E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Index1">
    <w:name w:val="index 1"/>
    <w:basedOn w:val="Standard"/>
    <w:next w:val="Standard"/>
    <w:autoRedefine/>
    <w:uiPriority w:val="99"/>
    <w:unhideWhenUsed/>
    <w:rsid w:val="004E4DED"/>
    <w:pPr>
      <w:tabs>
        <w:tab w:val="right" w:leader="dot" w:pos="3882"/>
      </w:tabs>
      <w:spacing w:line="288" w:lineRule="auto"/>
      <w:ind w:left="238" w:hanging="238"/>
    </w:pPr>
    <w:rPr>
      <w:noProof/>
    </w:rPr>
  </w:style>
  <w:style w:type="paragraph" w:customStyle="1" w:styleId="01TitelTabelle">
    <w:name w:val="01 Titel Tabelle"/>
    <w:basedOn w:val="Standard"/>
    <w:rsid w:val="00057A9C"/>
    <w:pPr>
      <w:spacing w:line="288" w:lineRule="auto"/>
    </w:pPr>
    <w:rPr>
      <w:szCs w:val="24"/>
    </w:rPr>
  </w:style>
  <w:style w:type="paragraph" w:customStyle="1" w:styleId="berschrift2ohne">
    <w:name w:val="Überschrift 2_ohne"/>
    <w:basedOn w:val="berschrift2"/>
    <w:qFormat/>
    <w:rsid w:val="00481F0E"/>
    <w:pPr>
      <w:outlineLvl w:val="9"/>
    </w:pPr>
  </w:style>
  <w:style w:type="paragraph" w:customStyle="1" w:styleId="Abkrzungsverzeichnis">
    <w:name w:val="Abkürzungsverzeichnis"/>
    <w:basedOn w:val="Standard"/>
    <w:rsid w:val="00825F03"/>
    <w:pPr>
      <w:spacing w:line="288" w:lineRule="auto"/>
    </w:pPr>
    <w:rPr>
      <w:szCs w:val="24"/>
    </w:rPr>
  </w:style>
  <w:style w:type="table" w:customStyle="1" w:styleId="MittlereSchattierung11">
    <w:name w:val="Mittlere Schattierung 11"/>
    <w:basedOn w:val="NormaleTabelle"/>
    <w:uiPriority w:val="63"/>
    <w:rsid w:val="0004572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FFFF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berschrift6Zchn">
    <w:name w:val="Überschrift 6 Zchn"/>
    <w:basedOn w:val="Absatz-Standardschriftart"/>
    <w:link w:val="berschrift6"/>
    <w:uiPriority w:val="9"/>
    <w:rsid w:val="00F324D2"/>
    <w:rPr>
      <w:rFonts w:ascii="Times New Roman" w:eastAsia="Times New Roman" w:hAnsi="Times New Roman" w:cs="Times New Roman"/>
      <w:i/>
      <w:iCs/>
      <w:sz w:val="24"/>
      <w:szCs w:val="22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790CBB"/>
    <w:rPr>
      <w:rFonts w:ascii="Times New Roman" w:eastAsia="Times New Roman" w:hAnsi="Times New Roman" w:cs="Times New Roman"/>
      <w:i/>
      <w:iCs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0CBB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0CBB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03TabelleKopfzeile12pt">
    <w:name w:val="03 Tabelle Kopfzeile 12pt"/>
    <w:basedOn w:val="03TabelleText10pt"/>
    <w:qFormat/>
    <w:rsid w:val="00875956"/>
    <w:rPr>
      <w:sz w:val="24"/>
    </w:rPr>
  </w:style>
  <w:style w:type="paragraph" w:customStyle="1" w:styleId="02FlietextErsterAbsatz">
    <w:name w:val="02 Fließtext Erster Absatz"/>
    <w:basedOn w:val="02FlietextEinzug"/>
    <w:qFormat/>
    <w:rsid w:val="00875956"/>
    <w:pPr>
      <w:ind w:firstLine="0"/>
    </w:pPr>
  </w:style>
  <w:style w:type="paragraph" w:customStyle="1" w:styleId="03TabelleText12pt">
    <w:name w:val="03 Tabelle Text 12pt"/>
    <w:basedOn w:val="03TabelleText10pt"/>
    <w:qFormat/>
    <w:rsid w:val="00E40A15"/>
    <w:pPr>
      <w:spacing w:before="0" w:after="0"/>
    </w:pPr>
    <w:rPr>
      <w:sz w:val="24"/>
    </w:rPr>
  </w:style>
  <w:style w:type="character" w:customStyle="1" w:styleId="06Schmaler">
    <w:name w:val="06 Schmaler"/>
    <w:basedOn w:val="Absatz-Standardschriftart"/>
    <w:uiPriority w:val="1"/>
    <w:qFormat/>
    <w:rsid w:val="00BB4061"/>
    <w:rPr>
      <w:spacing w:val="-2"/>
      <w:sz w:val="28"/>
    </w:rPr>
  </w:style>
  <w:style w:type="character" w:customStyle="1" w:styleId="06Weiter">
    <w:name w:val="06 Weiter"/>
    <w:basedOn w:val="Absatz-Standardschriftart"/>
    <w:uiPriority w:val="1"/>
    <w:qFormat/>
    <w:rsid w:val="005542B6"/>
    <w:rPr>
      <w:spacing w:val="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73E0D"/>
    <w:pPr>
      <w:tabs>
        <w:tab w:val="clear" w:pos="709"/>
      </w:tabs>
      <w:suppressAutoHyphens w:val="0"/>
      <w:spacing w:after="0" w:line="240" w:lineRule="auto"/>
      <w:ind w:left="0" w:right="0" w:firstLine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sz w:val="32"/>
      <w:szCs w:val="32"/>
    </w:rPr>
  </w:style>
  <w:style w:type="character" w:customStyle="1" w:styleId="flist1">
    <w:name w:val="f_list_1"/>
    <w:basedOn w:val="Absatz-Standardschriftart"/>
    <w:rsid w:val="00473E0D"/>
  </w:style>
  <w:style w:type="paragraph" w:customStyle="1" w:styleId="CitaviBibliographyEntry">
    <w:name w:val="Citavi Bibliography Entry"/>
    <w:basedOn w:val="Standard"/>
    <w:link w:val="CitaviBibliographyEntryZchn"/>
    <w:rsid w:val="00473E0D"/>
    <w:pPr>
      <w:tabs>
        <w:tab w:val="left" w:pos="397"/>
      </w:tabs>
      <w:spacing w:line="276" w:lineRule="auto"/>
      <w:ind w:left="397" w:hanging="397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CitaviBibliographyEntryZchn">
    <w:name w:val="Citavi Bibliography Entry Zchn"/>
    <w:basedOn w:val="Absatz-Standardschriftart"/>
    <w:link w:val="CitaviBibliographyEntry"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itaviBibliographyHeading">
    <w:name w:val="Citavi Bibliography Heading"/>
    <w:basedOn w:val="berschrift1"/>
    <w:link w:val="CitaviBibliographyHeadingZchn"/>
    <w:rsid w:val="00473E0D"/>
    <w:pPr>
      <w:tabs>
        <w:tab w:val="clear" w:pos="709"/>
      </w:tabs>
      <w:suppressAutoHyphens w:val="0"/>
      <w:spacing w:before="480" w:after="0" w:line="276" w:lineRule="auto"/>
      <w:ind w:left="0" w:right="0" w:firstLine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473E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styleId="Platzhaltertext">
    <w:name w:val="Placeholder Text"/>
    <w:basedOn w:val="Absatz-Standardschriftart"/>
    <w:uiPriority w:val="99"/>
    <w:semiHidden/>
    <w:rsid w:val="00473E0D"/>
    <w:rPr>
      <w:color w:val="808080"/>
    </w:rPr>
  </w:style>
  <w:style w:type="table" w:customStyle="1" w:styleId="Gitternetztabelle4Akzent11">
    <w:name w:val="Gitternetztabelle 4 – Akzent 11"/>
    <w:basedOn w:val="NormaleTabelle"/>
    <w:uiPriority w:val="49"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Buchtitel">
    <w:name w:val="Book Title"/>
    <w:basedOn w:val="Absatz-Standardschriftart"/>
    <w:uiPriority w:val="33"/>
    <w:qFormat/>
    <w:rsid w:val="00473E0D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uiPriority w:val="32"/>
    <w:qFormat/>
    <w:rsid w:val="00473E0D"/>
    <w:rPr>
      <w:b/>
      <w:bCs/>
      <w:smallCaps/>
      <w:color w:val="4F81BD" w:themeColor="accent1"/>
      <w:spacing w:val="5"/>
    </w:rPr>
  </w:style>
  <w:style w:type="character" w:styleId="SchwacherVerweis">
    <w:name w:val="Subtle Reference"/>
    <w:basedOn w:val="Absatz-Standardschriftart"/>
    <w:uiPriority w:val="31"/>
    <w:qFormat/>
    <w:rsid w:val="00473E0D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uiPriority w:val="21"/>
    <w:qFormat/>
    <w:rsid w:val="00473E0D"/>
    <w:rPr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473E0D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73E0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F81BD" w:themeColor="accent1"/>
      <w:sz w:val="2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73E0D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473E0D"/>
    <w:pPr>
      <w:spacing w:before="200" w:after="1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</w:rPr>
  </w:style>
  <w:style w:type="character" w:customStyle="1" w:styleId="ZitatZchn">
    <w:name w:val="Zitat Zchn"/>
    <w:basedOn w:val="Absatz-Standardschriftart"/>
    <w:link w:val="Zitat"/>
    <w:uiPriority w:val="29"/>
    <w:rsid w:val="00473E0D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table" w:styleId="MittlereListe1-Akzent1">
    <w:name w:val="Medium List 1 Accent 1"/>
    <w:basedOn w:val="NormaleTabelle"/>
    <w:uiPriority w:val="65"/>
    <w:semiHidden/>
    <w:unhideWhenUsed/>
    <w:rsid w:val="00473E0D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473E0D"/>
    <w:rPr>
      <w:rFonts w:asciiTheme="minorHAnsi" w:eastAsiaTheme="minorHAnsi" w:hAnsiTheme="minorHAnsi" w:cstheme="minorBid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FarbigesRaster">
    <w:name w:val="Colorful Grid"/>
    <w:basedOn w:val="NormaleTabelle"/>
    <w:uiPriority w:val="73"/>
    <w:semiHidden/>
    <w:unhideWhenUsed/>
    <w:rsid w:val="00473E0D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uiPriority w:val="72"/>
    <w:semiHidden/>
    <w:unhideWhenUsed/>
    <w:rsid w:val="00473E0D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473E0D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semiHidden/>
    <w:unhideWhenUsed/>
    <w:rsid w:val="00473E0D"/>
    <w:rPr>
      <w:rFonts w:asciiTheme="minorHAnsi" w:eastAsiaTheme="minorHAnsi" w:hAnsiTheme="minorHAnsi" w:cstheme="minorBidi"/>
      <w:color w:val="FFFFFF" w:themeColor="background1"/>
      <w:sz w:val="22"/>
      <w:szCs w:val="22"/>
      <w:lang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473E0D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uiPriority w:val="67"/>
    <w:semiHidden/>
    <w:unhideWhenUsed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473E0D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uiPriority w:val="65"/>
    <w:semiHidden/>
    <w:unhideWhenUsed/>
    <w:rsid w:val="00473E0D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uiPriority w:val="62"/>
    <w:semiHidden/>
    <w:unhideWhenUsed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uiPriority w:val="61"/>
    <w:semiHidden/>
    <w:unhideWhenUsed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473E0D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TMLVariable">
    <w:name w:val="HTML Variable"/>
    <w:basedOn w:val="Absatz-Standardschriftart"/>
    <w:uiPriority w:val="99"/>
    <w:semiHidden/>
    <w:unhideWhenUsed/>
    <w:rsid w:val="00473E0D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473E0D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473E0D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73E0D"/>
    <w:rPr>
      <w:rFonts w:ascii="Consolas" w:eastAsiaTheme="minorHAnsi" w:hAnsi="Consolas" w:cstheme="minorBidi"/>
      <w:color w:val="auto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73E0D"/>
    <w:rPr>
      <w:rFonts w:ascii="Consolas" w:eastAsiaTheme="minorHAnsi" w:hAnsi="Consolas" w:cstheme="minorBidi"/>
      <w:lang w:eastAsia="en-US"/>
    </w:rPr>
  </w:style>
  <w:style w:type="character" w:styleId="HTMLTastatur">
    <w:name w:val="HTML Keyboard"/>
    <w:basedOn w:val="Absatz-Standardschriftart"/>
    <w:uiPriority w:val="99"/>
    <w:semiHidden/>
    <w:unhideWhenUsed/>
    <w:rsid w:val="00473E0D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unhideWhenUsed/>
    <w:rsid w:val="00473E0D"/>
    <w:rPr>
      <w:i/>
      <w:iCs/>
    </w:rPr>
  </w:style>
  <w:style w:type="character" w:styleId="HTMLCode">
    <w:name w:val="HTML Code"/>
    <w:basedOn w:val="Absatz-Standardschriftart"/>
    <w:uiPriority w:val="99"/>
    <w:semiHidden/>
    <w:unhideWhenUsed/>
    <w:rsid w:val="00473E0D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uiPriority w:val="99"/>
    <w:semiHidden/>
    <w:unhideWhenUsed/>
    <w:rsid w:val="00473E0D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473E0D"/>
    <w:rPr>
      <w:rFonts w:asciiTheme="minorHAnsi" w:eastAsiaTheme="minorHAnsi" w:hAnsiTheme="minorHAnsi" w:cstheme="minorBidi"/>
      <w:i/>
      <w:iCs/>
      <w:color w:val="auto"/>
      <w:sz w:val="22"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473E0D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styleId="HTMLAkronym">
    <w:name w:val="HTML Acronym"/>
    <w:basedOn w:val="Absatz-Standardschriftart"/>
    <w:uiPriority w:val="99"/>
    <w:semiHidden/>
    <w:unhideWhenUsed/>
    <w:rsid w:val="00473E0D"/>
  </w:style>
  <w:style w:type="paragraph" w:styleId="StandardWeb">
    <w:name w:val="Normal (Web)"/>
    <w:basedOn w:val="Standard"/>
    <w:uiPriority w:val="99"/>
    <w:semiHidden/>
    <w:unhideWhenUsed/>
    <w:rsid w:val="00473E0D"/>
    <w:pPr>
      <w:spacing w:after="200" w:line="276" w:lineRule="auto"/>
    </w:pPr>
    <w:rPr>
      <w:rFonts w:eastAsiaTheme="minorHAnsi"/>
      <w:color w:val="auto"/>
      <w:szCs w:val="24"/>
    </w:rPr>
  </w:style>
  <w:style w:type="paragraph" w:styleId="NurText">
    <w:name w:val="Plain Text"/>
    <w:basedOn w:val="Standard"/>
    <w:link w:val="NurTextZchn"/>
    <w:uiPriority w:val="99"/>
    <w:semiHidden/>
    <w:unhideWhenUsed/>
    <w:rsid w:val="00473E0D"/>
    <w:rPr>
      <w:rFonts w:ascii="Consolas" w:eastAsiaTheme="minorHAnsi" w:hAnsi="Consolas" w:cstheme="minorBidi"/>
      <w:color w:val="auto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473E0D"/>
    <w:rPr>
      <w:rFonts w:ascii="Consolas" w:eastAsiaTheme="minorHAnsi" w:hAnsi="Consolas" w:cstheme="minorBidi"/>
      <w:sz w:val="21"/>
      <w:szCs w:val="21"/>
      <w:lang w:eastAsia="en-US"/>
    </w:rPr>
  </w:style>
  <w:style w:type="character" w:styleId="Hervorhebung">
    <w:name w:val="Emphasis"/>
    <w:basedOn w:val="Absatz-Standardschriftart"/>
    <w:uiPriority w:val="20"/>
    <w:qFormat/>
    <w:rsid w:val="00473E0D"/>
    <w:rPr>
      <w:i/>
      <w:iCs/>
    </w:rPr>
  </w:style>
  <w:style w:type="character" w:styleId="Fett">
    <w:name w:val="Strong"/>
    <w:basedOn w:val="Absatz-Standardschriftart"/>
    <w:uiPriority w:val="22"/>
    <w:qFormat/>
    <w:rsid w:val="00473E0D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473E0D"/>
    <w:rPr>
      <w:color w:val="800080" w:themeColor="followedHyperlink"/>
      <w:u w:val="single"/>
    </w:rPr>
  </w:style>
  <w:style w:type="paragraph" w:styleId="Blocktext">
    <w:name w:val="Block Text"/>
    <w:basedOn w:val="Standard"/>
    <w:uiPriority w:val="99"/>
    <w:semiHidden/>
    <w:unhideWhenUsed/>
    <w:rsid w:val="00473E0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spacing w:after="200" w:line="276" w:lineRule="auto"/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  <w:sz w:val="22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473E0D"/>
    <w:pPr>
      <w:spacing w:after="120" w:line="276" w:lineRule="auto"/>
      <w:ind w:left="283"/>
    </w:pPr>
    <w:rPr>
      <w:rFonts w:asciiTheme="minorHAnsi" w:eastAsiaTheme="minorHAnsi" w:hAnsiTheme="minorHAnsi" w:cstheme="minorBidi"/>
      <w:color w:val="auto"/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473E0D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473E0D"/>
    <w:pPr>
      <w:spacing w:after="120" w:line="480" w:lineRule="auto"/>
      <w:ind w:left="283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473E0D"/>
    <w:pPr>
      <w:spacing w:after="120" w:line="276" w:lineRule="auto"/>
    </w:pPr>
    <w:rPr>
      <w:rFonts w:asciiTheme="minorHAnsi" w:eastAsiaTheme="minorHAnsi" w:hAnsiTheme="minorHAnsi" w:cstheme="minorBidi"/>
      <w:color w:val="auto"/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473E0D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473E0D"/>
    <w:pPr>
      <w:spacing w:after="120" w:line="480" w:lineRule="auto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473E0D"/>
    <w:rPr>
      <w:rFonts w:asciiTheme="minorHAnsi" w:eastAsiaTheme="minorHAnsi" w:hAnsiTheme="minorHAnsi" w:cstheme="minorBidi"/>
      <w:color w:val="auto"/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473E0D"/>
    <w:pPr>
      <w:spacing w:after="120" w:line="276" w:lineRule="auto"/>
      <w:ind w:left="283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473E0D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73E0D"/>
    <w:pPr>
      <w:spacing w:after="120" w:line="276" w:lineRule="auto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473E0D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473E0D"/>
    <w:pPr>
      <w:spacing w:after="200" w:line="276" w:lineRule="auto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DatumZchn">
    <w:name w:val="Datum Zchn"/>
    <w:basedOn w:val="Absatz-Standardschriftart"/>
    <w:link w:val="Datum"/>
    <w:uiPriority w:val="99"/>
    <w:semiHidden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473E0D"/>
    <w:pPr>
      <w:spacing w:after="200" w:line="276" w:lineRule="auto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AnredeZchn">
    <w:name w:val="Anrede Zchn"/>
    <w:basedOn w:val="Absatz-Standardschriftart"/>
    <w:link w:val="Anrede"/>
    <w:uiPriority w:val="99"/>
    <w:semiHidden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73E0D"/>
    <w:pPr>
      <w:numPr>
        <w:ilvl w:val="1"/>
      </w:numPr>
      <w:spacing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73E0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473E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color w:val="auto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473E0D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Listenfortsetzung5">
    <w:name w:val="List Continue 5"/>
    <w:basedOn w:val="Standard"/>
    <w:uiPriority w:val="99"/>
    <w:semiHidden/>
    <w:unhideWhenUsed/>
    <w:rsid w:val="00473E0D"/>
    <w:pPr>
      <w:spacing w:after="120" w:line="276" w:lineRule="auto"/>
      <w:ind w:left="1415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nfortsetzung4">
    <w:name w:val="List Continue 4"/>
    <w:basedOn w:val="Standard"/>
    <w:uiPriority w:val="99"/>
    <w:semiHidden/>
    <w:unhideWhenUsed/>
    <w:rsid w:val="00473E0D"/>
    <w:pPr>
      <w:spacing w:after="120" w:line="276" w:lineRule="auto"/>
      <w:ind w:left="1132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nfortsetzung3">
    <w:name w:val="List Continue 3"/>
    <w:basedOn w:val="Standard"/>
    <w:uiPriority w:val="99"/>
    <w:semiHidden/>
    <w:unhideWhenUsed/>
    <w:rsid w:val="00473E0D"/>
    <w:pPr>
      <w:spacing w:after="120" w:line="276" w:lineRule="auto"/>
      <w:ind w:left="849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nfortsetzung2">
    <w:name w:val="List Continue 2"/>
    <w:basedOn w:val="Standard"/>
    <w:uiPriority w:val="99"/>
    <w:semiHidden/>
    <w:unhideWhenUsed/>
    <w:rsid w:val="00473E0D"/>
    <w:pPr>
      <w:spacing w:after="120" w:line="276" w:lineRule="auto"/>
      <w:ind w:left="566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nfortsetzung">
    <w:name w:val="List Continue"/>
    <w:basedOn w:val="Standard"/>
    <w:uiPriority w:val="99"/>
    <w:semiHidden/>
    <w:unhideWhenUsed/>
    <w:rsid w:val="00473E0D"/>
    <w:pPr>
      <w:spacing w:after="120" w:line="276" w:lineRule="auto"/>
      <w:ind w:left="283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473E0D"/>
    <w:pPr>
      <w:ind w:left="4252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Gruformel">
    <w:name w:val="Closing"/>
    <w:basedOn w:val="Standard"/>
    <w:link w:val="GruformelZchn"/>
    <w:uiPriority w:val="99"/>
    <w:semiHidden/>
    <w:unhideWhenUsed/>
    <w:rsid w:val="00473E0D"/>
    <w:pPr>
      <w:ind w:left="4252"/>
    </w:pPr>
    <w:rPr>
      <w:rFonts w:asciiTheme="minorHAnsi" w:eastAsiaTheme="minorHAnsi" w:hAnsiTheme="minorHAnsi" w:cstheme="minorBidi"/>
      <w:color w:val="auto"/>
      <w:sz w:val="22"/>
    </w:r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473E0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473E0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73E0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Listennummer5">
    <w:name w:val="List Number 5"/>
    <w:basedOn w:val="Standard"/>
    <w:uiPriority w:val="99"/>
    <w:semiHidden/>
    <w:unhideWhenUsed/>
    <w:rsid w:val="00473E0D"/>
    <w:pPr>
      <w:tabs>
        <w:tab w:val="num" w:pos="1492"/>
      </w:tabs>
      <w:spacing w:after="200" w:line="276" w:lineRule="auto"/>
      <w:ind w:left="1492" w:hanging="36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nnummer4">
    <w:name w:val="List Number 4"/>
    <w:basedOn w:val="Standard"/>
    <w:uiPriority w:val="99"/>
    <w:semiHidden/>
    <w:unhideWhenUsed/>
    <w:rsid w:val="00473E0D"/>
    <w:pPr>
      <w:tabs>
        <w:tab w:val="num" w:pos="1209"/>
      </w:tabs>
      <w:spacing w:after="200" w:line="276" w:lineRule="auto"/>
      <w:ind w:left="1209" w:hanging="36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nnummer3">
    <w:name w:val="List Number 3"/>
    <w:basedOn w:val="Standard"/>
    <w:uiPriority w:val="99"/>
    <w:semiHidden/>
    <w:unhideWhenUsed/>
    <w:rsid w:val="00473E0D"/>
    <w:pPr>
      <w:tabs>
        <w:tab w:val="num" w:pos="926"/>
      </w:tabs>
      <w:spacing w:after="200" w:line="276" w:lineRule="auto"/>
      <w:ind w:left="926" w:hanging="36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nnummer2">
    <w:name w:val="List Number 2"/>
    <w:basedOn w:val="Standard"/>
    <w:uiPriority w:val="99"/>
    <w:semiHidden/>
    <w:unhideWhenUsed/>
    <w:rsid w:val="00473E0D"/>
    <w:pPr>
      <w:tabs>
        <w:tab w:val="num" w:pos="643"/>
      </w:tabs>
      <w:spacing w:after="200" w:line="276" w:lineRule="auto"/>
      <w:ind w:left="643" w:hanging="36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Aufzhlungszeichen5">
    <w:name w:val="List Bullet 5"/>
    <w:basedOn w:val="Standard"/>
    <w:uiPriority w:val="99"/>
    <w:semiHidden/>
    <w:unhideWhenUsed/>
    <w:rsid w:val="00473E0D"/>
    <w:pPr>
      <w:tabs>
        <w:tab w:val="num" w:pos="1492"/>
      </w:tabs>
      <w:spacing w:after="200" w:line="276" w:lineRule="auto"/>
      <w:ind w:left="1492" w:hanging="36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Aufzhlungszeichen4">
    <w:name w:val="List Bullet 4"/>
    <w:basedOn w:val="Standard"/>
    <w:uiPriority w:val="99"/>
    <w:semiHidden/>
    <w:unhideWhenUsed/>
    <w:rsid w:val="00473E0D"/>
    <w:pPr>
      <w:tabs>
        <w:tab w:val="num" w:pos="1209"/>
      </w:tabs>
      <w:spacing w:after="200" w:line="276" w:lineRule="auto"/>
      <w:ind w:left="1209" w:hanging="36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Aufzhlungszeichen3">
    <w:name w:val="List Bullet 3"/>
    <w:basedOn w:val="Standard"/>
    <w:uiPriority w:val="99"/>
    <w:semiHidden/>
    <w:unhideWhenUsed/>
    <w:rsid w:val="00473E0D"/>
    <w:pPr>
      <w:tabs>
        <w:tab w:val="num" w:pos="926"/>
      </w:tabs>
      <w:spacing w:after="200" w:line="276" w:lineRule="auto"/>
      <w:ind w:left="926" w:hanging="36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Aufzhlungszeichen2">
    <w:name w:val="List Bullet 2"/>
    <w:basedOn w:val="Standard"/>
    <w:uiPriority w:val="99"/>
    <w:semiHidden/>
    <w:unhideWhenUsed/>
    <w:rsid w:val="00473E0D"/>
    <w:pPr>
      <w:tabs>
        <w:tab w:val="num" w:pos="643"/>
      </w:tabs>
      <w:spacing w:after="200" w:line="276" w:lineRule="auto"/>
      <w:ind w:left="643" w:hanging="36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5">
    <w:name w:val="List 5"/>
    <w:basedOn w:val="Standard"/>
    <w:uiPriority w:val="99"/>
    <w:semiHidden/>
    <w:unhideWhenUsed/>
    <w:rsid w:val="00473E0D"/>
    <w:pPr>
      <w:spacing w:after="200" w:line="276" w:lineRule="auto"/>
      <w:ind w:left="1415" w:hanging="283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4">
    <w:name w:val="List 4"/>
    <w:basedOn w:val="Standard"/>
    <w:uiPriority w:val="99"/>
    <w:semiHidden/>
    <w:unhideWhenUsed/>
    <w:rsid w:val="00473E0D"/>
    <w:pPr>
      <w:spacing w:after="200" w:line="276" w:lineRule="auto"/>
      <w:ind w:left="1132" w:hanging="283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3">
    <w:name w:val="List 3"/>
    <w:basedOn w:val="Standard"/>
    <w:uiPriority w:val="99"/>
    <w:semiHidden/>
    <w:unhideWhenUsed/>
    <w:rsid w:val="00473E0D"/>
    <w:pPr>
      <w:spacing w:after="200" w:line="276" w:lineRule="auto"/>
      <w:ind w:left="849" w:hanging="283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2">
    <w:name w:val="List 2"/>
    <w:basedOn w:val="Standard"/>
    <w:uiPriority w:val="99"/>
    <w:semiHidden/>
    <w:unhideWhenUsed/>
    <w:rsid w:val="00473E0D"/>
    <w:pPr>
      <w:spacing w:after="200" w:line="276" w:lineRule="auto"/>
      <w:ind w:left="566" w:hanging="283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nnummer">
    <w:name w:val="List Number"/>
    <w:basedOn w:val="Standard"/>
    <w:uiPriority w:val="99"/>
    <w:semiHidden/>
    <w:unhideWhenUsed/>
    <w:rsid w:val="00473E0D"/>
    <w:pPr>
      <w:tabs>
        <w:tab w:val="num" w:pos="360"/>
      </w:tabs>
      <w:spacing w:after="200" w:line="276" w:lineRule="auto"/>
      <w:ind w:left="360" w:hanging="36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Aufzhlungszeichen">
    <w:name w:val="List Bullet"/>
    <w:basedOn w:val="Standard"/>
    <w:uiPriority w:val="99"/>
    <w:semiHidden/>
    <w:unhideWhenUsed/>
    <w:rsid w:val="00473E0D"/>
    <w:pPr>
      <w:tabs>
        <w:tab w:val="num" w:pos="360"/>
      </w:tabs>
      <w:spacing w:after="200" w:line="276" w:lineRule="auto"/>
      <w:ind w:left="360" w:hanging="360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Liste">
    <w:name w:val="List"/>
    <w:basedOn w:val="Standard"/>
    <w:uiPriority w:val="99"/>
    <w:semiHidden/>
    <w:unhideWhenUsed/>
    <w:rsid w:val="00473E0D"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color w:val="auto"/>
      <w:sz w:val="22"/>
    </w:rPr>
  </w:style>
  <w:style w:type="paragraph" w:styleId="RGV-berschrift">
    <w:name w:val="toa heading"/>
    <w:basedOn w:val="Standard"/>
    <w:next w:val="Standard"/>
    <w:uiPriority w:val="99"/>
    <w:semiHidden/>
    <w:unhideWhenUsed/>
    <w:rsid w:val="00473E0D"/>
    <w:pPr>
      <w:spacing w:before="120" w:after="200" w:line="276" w:lineRule="auto"/>
    </w:pPr>
    <w:rPr>
      <w:rFonts w:asciiTheme="majorHAnsi" w:eastAsiaTheme="majorEastAsia" w:hAnsiTheme="majorHAnsi" w:cstheme="majorBidi"/>
      <w:b/>
      <w:bCs/>
      <w:color w:val="auto"/>
      <w:szCs w:val="24"/>
    </w:rPr>
  </w:style>
  <w:style w:type="paragraph" w:styleId="Makrotext">
    <w:name w:val="macro"/>
    <w:link w:val="MakrotextZchn"/>
    <w:uiPriority w:val="99"/>
    <w:semiHidden/>
    <w:unhideWhenUsed/>
    <w:rsid w:val="00473E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Theme="minorHAnsi" w:hAnsi="Consolas" w:cstheme="minorBidi"/>
      <w:lang w:eastAsia="en-US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473E0D"/>
    <w:rPr>
      <w:rFonts w:ascii="Consolas" w:eastAsiaTheme="minorHAnsi" w:hAnsi="Consolas" w:cstheme="minorBidi"/>
      <w:lang w:eastAsia="en-US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473E0D"/>
    <w:pPr>
      <w:spacing w:line="276" w:lineRule="auto"/>
      <w:ind w:left="220" w:hanging="220"/>
    </w:pPr>
    <w:rPr>
      <w:rFonts w:asciiTheme="minorHAnsi" w:eastAsiaTheme="minorHAnsi" w:hAnsiTheme="minorHAnsi" w:cstheme="minorBidi"/>
      <w:color w:val="auto"/>
      <w:sz w:val="22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473E0D"/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473E0D"/>
    <w:rPr>
      <w:rFonts w:asciiTheme="minorHAnsi" w:eastAsiaTheme="minorHAnsi" w:hAnsiTheme="minorHAnsi" w:cstheme="minorBidi"/>
      <w:lang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473E0D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473E0D"/>
  </w:style>
  <w:style w:type="character" w:styleId="Zeilennummer">
    <w:name w:val="line number"/>
    <w:basedOn w:val="Absatz-Standardschriftart"/>
    <w:uiPriority w:val="99"/>
    <w:semiHidden/>
    <w:unhideWhenUsed/>
    <w:rsid w:val="00473E0D"/>
  </w:style>
  <w:style w:type="character" w:styleId="Kommentarzeichen">
    <w:name w:val="annotation reference"/>
    <w:basedOn w:val="Absatz-Standardschriftart"/>
    <w:uiPriority w:val="99"/>
    <w:semiHidden/>
    <w:unhideWhenUsed/>
    <w:rsid w:val="00473E0D"/>
    <w:rPr>
      <w:sz w:val="16"/>
      <w:szCs w:val="16"/>
    </w:rPr>
  </w:style>
  <w:style w:type="paragraph" w:styleId="Umschlagabsenderadresse">
    <w:name w:val="envelope return"/>
    <w:basedOn w:val="Standard"/>
    <w:uiPriority w:val="99"/>
    <w:semiHidden/>
    <w:unhideWhenUsed/>
    <w:rsid w:val="00473E0D"/>
    <w:rPr>
      <w:rFonts w:asciiTheme="majorHAnsi" w:eastAsiaTheme="majorEastAsia" w:hAnsiTheme="majorHAnsi" w:cstheme="majorBidi"/>
      <w:color w:val="auto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473E0D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 w:cstheme="majorBidi"/>
      <w:color w:val="auto"/>
      <w:szCs w:val="24"/>
    </w:rPr>
  </w:style>
  <w:style w:type="paragraph" w:styleId="Indexberschrift">
    <w:name w:val="index heading"/>
    <w:basedOn w:val="Standard"/>
    <w:next w:val="Index1"/>
    <w:uiPriority w:val="99"/>
    <w:semiHidden/>
    <w:unhideWhenUsed/>
    <w:rsid w:val="00473E0D"/>
    <w:pPr>
      <w:spacing w:after="200" w:line="276" w:lineRule="auto"/>
    </w:pPr>
    <w:rPr>
      <w:rFonts w:asciiTheme="majorHAnsi" w:eastAsiaTheme="majorEastAsia" w:hAnsiTheme="majorHAnsi" w:cstheme="majorBidi"/>
      <w:b/>
      <w:bCs/>
      <w:color w:val="auto"/>
      <w:sz w:val="22"/>
    </w:rPr>
  </w:style>
  <w:style w:type="paragraph" w:styleId="Kommentartext">
    <w:name w:val="annotation text"/>
    <w:basedOn w:val="Standard"/>
    <w:link w:val="KommentartextZchn"/>
    <w:uiPriority w:val="99"/>
    <w:unhideWhenUsed/>
    <w:rsid w:val="00473E0D"/>
    <w:pPr>
      <w:spacing w:after="200"/>
    </w:pPr>
    <w:rPr>
      <w:rFonts w:asciiTheme="minorHAnsi" w:eastAsiaTheme="minorHAnsi" w:hAnsiTheme="minorHAnsi" w:cstheme="minorBidi"/>
      <w:color w:val="auto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73E0D"/>
    <w:rPr>
      <w:rFonts w:asciiTheme="minorHAnsi" w:eastAsiaTheme="minorHAnsi" w:hAnsiTheme="minorHAnsi" w:cstheme="minorBidi"/>
      <w:lang w:eastAsia="en-US"/>
    </w:rPr>
  </w:style>
  <w:style w:type="paragraph" w:styleId="Standardeinzug">
    <w:name w:val="Normal Indent"/>
    <w:basedOn w:val="Standard"/>
    <w:uiPriority w:val="99"/>
    <w:semiHidden/>
    <w:unhideWhenUsed/>
    <w:rsid w:val="00473E0D"/>
    <w:pPr>
      <w:spacing w:after="200" w:line="276" w:lineRule="auto"/>
      <w:ind w:left="708"/>
    </w:pPr>
    <w:rPr>
      <w:rFonts w:asciiTheme="minorHAnsi" w:eastAsiaTheme="minorHAnsi" w:hAnsiTheme="minorHAnsi" w:cstheme="minorBidi"/>
      <w:color w:val="auto"/>
      <w:sz w:val="22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473E0D"/>
    <w:pPr>
      <w:spacing w:after="100" w:line="276" w:lineRule="auto"/>
      <w:ind w:left="1540"/>
    </w:pPr>
    <w:rPr>
      <w:rFonts w:asciiTheme="minorHAnsi" w:eastAsiaTheme="minorHAnsi" w:hAnsiTheme="minorHAnsi" w:cstheme="minorBidi"/>
      <w:color w:val="auto"/>
      <w:sz w:val="22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473E0D"/>
    <w:pPr>
      <w:spacing w:after="100" w:line="276" w:lineRule="auto"/>
      <w:ind w:left="1320"/>
    </w:pPr>
    <w:rPr>
      <w:rFonts w:asciiTheme="minorHAnsi" w:eastAsiaTheme="minorHAnsi" w:hAnsiTheme="minorHAnsi" w:cstheme="minorBidi"/>
      <w:color w:val="auto"/>
      <w:sz w:val="22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473E0D"/>
    <w:pPr>
      <w:spacing w:after="100" w:line="276" w:lineRule="auto"/>
      <w:ind w:left="1100"/>
    </w:pPr>
    <w:rPr>
      <w:rFonts w:asciiTheme="minorHAnsi" w:eastAsiaTheme="minorHAnsi" w:hAnsiTheme="minorHAnsi" w:cstheme="minorBidi"/>
      <w:color w:val="auto"/>
      <w:sz w:val="22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473E0D"/>
    <w:pPr>
      <w:spacing w:after="100" w:line="276" w:lineRule="auto"/>
      <w:ind w:left="880"/>
    </w:pPr>
    <w:rPr>
      <w:rFonts w:asciiTheme="minorHAnsi" w:eastAsiaTheme="minorHAnsi" w:hAnsiTheme="minorHAnsi" w:cstheme="minorBidi"/>
      <w:color w:val="auto"/>
      <w:sz w:val="22"/>
    </w:r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473E0D"/>
    <w:pPr>
      <w:ind w:left="1980" w:hanging="220"/>
    </w:pPr>
    <w:rPr>
      <w:rFonts w:asciiTheme="minorHAnsi" w:eastAsiaTheme="minorHAnsi" w:hAnsiTheme="minorHAnsi" w:cstheme="minorBidi"/>
      <w:color w:val="auto"/>
      <w:sz w:val="22"/>
    </w:r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473E0D"/>
    <w:pPr>
      <w:ind w:left="1760" w:hanging="220"/>
    </w:pPr>
    <w:rPr>
      <w:rFonts w:asciiTheme="minorHAnsi" w:eastAsiaTheme="minorHAnsi" w:hAnsiTheme="minorHAnsi" w:cstheme="minorBidi"/>
      <w:color w:val="auto"/>
      <w:sz w:val="22"/>
    </w:r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473E0D"/>
    <w:pPr>
      <w:ind w:left="1540" w:hanging="220"/>
    </w:pPr>
    <w:rPr>
      <w:rFonts w:asciiTheme="minorHAnsi" w:eastAsiaTheme="minorHAnsi" w:hAnsiTheme="minorHAnsi" w:cstheme="minorBidi"/>
      <w:color w:val="auto"/>
      <w:sz w:val="22"/>
    </w:r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473E0D"/>
    <w:pPr>
      <w:ind w:left="1320" w:hanging="220"/>
    </w:pPr>
    <w:rPr>
      <w:rFonts w:asciiTheme="minorHAnsi" w:eastAsiaTheme="minorHAnsi" w:hAnsiTheme="minorHAnsi" w:cstheme="minorBidi"/>
      <w:color w:val="auto"/>
      <w:sz w:val="22"/>
    </w:r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473E0D"/>
    <w:pPr>
      <w:ind w:left="1100" w:hanging="220"/>
    </w:pPr>
    <w:rPr>
      <w:rFonts w:asciiTheme="minorHAnsi" w:eastAsiaTheme="minorHAnsi" w:hAnsiTheme="minorHAnsi" w:cstheme="minorBidi"/>
      <w:color w:val="auto"/>
      <w:sz w:val="22"/>
    </w:r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473E0D"/>
    <w:pPr>
      <w:ind w:left="880" w:hanging="220"/>
    </w:pPr>
    <w:rPr>
      <w:rFonts w:asciiTheme="minorHAnsi" w:eastAsiaTheme="minorHAnsi" w:hAnsiTheme="minorHAnsi" w:cstheme="minorBidi"/>
      <w:color w:val="auto"/>
      <w:sz w:val="22"/>
    </w:r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473E0D"/>
    <w:pPr>
      <w:ind w:left="660" w:hanging="220"/>
    </w:pPr>
    <w:rPr>
      <w:rFonts w:asciiTheme="minorHAnsi" w:eastAsiaTheme="minorHAnsi" w:hAnsiTheme="minorHAnsi" w:cstheme="minorBidi"/>
      <w:color w:val="auto"/>
      <w:sz w:val="22"/>
    </w:r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473E0D"/>
    <w:pPr>
      <w:ind w:left="440" w:hanging="220"/>
    </w:pPr>
    <w:rPr>
      <w:rFonts w:asciiTheme="minorHAnsi" w:eastAsiaTheme="minorHAnsi" w:hAnsiTheme="minorHAnsi" w:cstheme="minorBidi"/>
      <w:color w:val="auto"/>
      <w:sz w:val="22"/>
    </w:rPr>
  </w:style>
  <w:style w:type="table" w:customStyle="1" w:styleId="EinfacheTabelle21">
    <w:name w:val="Einfache Tabelle 21"/>
    <w:basedOn w:val="NormaleTabelle"/>
    <w:uiPriority w:val="42"/>
    <w:rsid w:val="00473E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73E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73E0D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FD7324"/>
    <w:pPr>
      <w:outlineLvl w:val="9"/>
    </w:p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FD7324"/>
    <w:rPr>
      <w:rFonts w:ascii="Times New Roman" w:eastAsia="Times New Roman" w:hAnsi="Times New Roman" w:cs="Times New Roman"/>
      <w:color w:val="000000"/>
      <w:sz w:val="28"/>
      <w:szCs w:val="26"/>
      <w:lang w:eastAsia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FD7324"/>
    <w:pPr>
      <w:outlineLvl w:val="9"/>
    </w:p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FD7324"/>
    <w:rPr>
      <w:rFonts w:ascii="Times New Roman" w:eastAsia="Times New Roman" w:hAnsi="Times New Roman" w:cs="Times New Roman"/>
      <w:color w:val="000000"/>
      <w:sz w:val="24"/>
      <w:szCs w:val="22"/>
      <w:lang w:eastAsia="en-US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FD7324"/>
    <w:pPr>
      <w:outlineLvl w:val="9"/>
    </w:p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FD7324"/>
    <w:rPr>
      <w:rFonts w:ascii="Times New Roman" w:eastAsia="Times New Roman" w:hAnsi="Times New Roman" w:cs="Times New Roman"/>
      <w:sz w:val="24"/>
      <w:szCs w:val="22"/>
      <w:lang w:eastAsia="en-US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FD7324"/>
    <w:pPr>
      <w:outlineLvl w:val="9"/>
    </w:p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FD7324"/>
    <w:rPr>
      <w:rFonts w:ascii="Times New Roman" w:eastAsia="Times New Roman" w:hAnsi="Times New Roman" w:cs="Times New Roman"/>
      <w:i/>
      <w:sz w:val="24"/>
      <w:szCs w:val="22"/>
      <w:lang w:eastAsia="en-US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FD7324"/>
    <w:pPr>
      <w:outlineLvl w:val="9"/>
    </w:p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FD7324"/>
    <w:rPr>
      <w:rFonts w:ascii="Times New Roman" w:eastAsia="Times New Roman" w:hAnsi="Times New Roman" w:cs="Times New Roman"/>
      <w:i/>
      <w:iCs/>
      <w:sz w:val="24"/>
      <w:szCs w:val="22"/>
      <w:lang w:eastAsia="en-US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FD7324"/>
    <w:pPr>
      <w:outlineLvl w:val="9"/>
    </w:p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FD7324"/>
    <w:rPr>
      <w:rFonts w:ascii="Times New Roman" w:eastAsia="Times New Roman" w:hAnsi="Times New Roman" w:cs="Times New Roman"/>
      <w:i/>
      <w:iCs/>
      <w:sz w:val="24"/>
      <w:szCs w:val="22"/>
      <w:lang w:eastAsia="en-US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FD7324"/>
    <w:pPr>
      <w:outlineLvl w:val="9"/>
    </w:p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FD7324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FD7324"/>
    <w:pPr>
      <w:outlineLvl w:val="9"/>
    </w:p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FD7324"/>
    <w:rPr>
      <w:rFonts w:ascii="Times New Roman" w:eastAsia="Times New Roman" w:hAnsi="Times New Roman" w:cs="Times New Roman"/>
      <w:i/>
      <w:iCs/>
      <w:sz w:val="24"/>
      <w:szCs w:val="24"/>
      <w:lang w:eastAsia="en-US"/>
    </w:rPr>
  </w:style>
  <w:style w:type="table" w:customStyle="1" w:styleId="EinfacheTabelle41">
    <w:name w:val="Einfache Tabelle 41"/>
    <w:basedOn w:val="NormaleTabelle"/>
    <w:uiPriority w:val="44"/>
    <w:rsid w:val="0071668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6425BC"/>
    <w:rPr>
      <w:rFonts w:ascii="Times New Roman" w:hAnsi="Times New Roman" w:cs="Times New Roman"/>
      <w:color w:val="000000"/>
      <w:sz w:val="24"/>
      <w:szCs w:val="22"/>
      <w:lang w:eastAsia="en-US"/>
    </w:rPr>
  </w:style>
  <w:style w:type="table" w:customStyle="1" w:styleId="TabellemithellemGitternetz1">
    <w:name w:val="Tabelle mit hellem Gitternetz1"/>
    <w:basedOn w:val="NormaleTabelle"/>
    <w:uiPriority w:val="40"/>
    <w:rsid w:val="00BA445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infacheTabelle31">
    <w:name w:val="Einfache Tabelle 31"/>
    <w:basedOn w:val="NormaleTabelle"/>
    <w:uiPriority w:val="43"/>
    <w:rsid w:val="00592AC2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eEinfach2">
    <w:name w:val="Table Simple 2"/>
    <w:basedOn w:val="NormaleTabelle"/>
    <w:uiPriority w:val="99"/>
    <w:rsid w:val="00D36D58"/>
    <w:pPr>
      <w:spacing w:after="160" w:line="259" w:lineRule="auto"/>
    </w:pPr>
    <w:rPr>
      <w:rFonts w:asciiTheme="minorHAnsi" w:eastAsiaTheme="minorEastAsia" w:hAnsiTheme="minorHAnsi" w:cs="Times New Roman"/>
      <w:sz w:val="22"/>
      <w:szCs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leEinfach21">
    <w:name w:val="Tabelle Einfach 21"/>
    <w:basedOn w:val="NormaleTabelle"/>
    <w:next w:val="TabelleEinfach2"/>
    <w:uiPriority w:val="99"/>
    <w:rsid w:val="00D36D58"/>
    <w:pPr>
      <w:spacing w:after="160" w:line="259" w:lineRule="auto"/>
    </w:pPr>
    <w:rPr>
      <w:rFonts w:eastAsia="Times New Roman" w:cs="Times New Roman"/>
      <w:sz w:val="22"/>
      <w:szCs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75253"/>
    <w:rPr>
      <w:color w:val="808080"/>
      <w:shd w:val="clear" w:color="auto" w:fill="E6E6E6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9B022F"/>
    <w:rPr>
      <w:color w:val="605E5C"/>
      <w:shd w:val="clear" w:color="auto" w:fill="E1DFDD"/>
    </w:rPr>
  </w:style>
  <w:style w:type="paragraph" w:customStyle="1" w:styleId="m-7446524240318214118msolistparagraph">
    <w:name w:val="m_-7446524240318214118msolistparagraph"/>
    <w:basedOn w:val="Standard"/>
    <w:rsid w:val="000F6E23"/>
    <w:pPr>
      <w:spacing w:before="100" w:beforeAutospacing="1" w:after="100" w:afterAutospacing="1"/>
    </w:pPr>
    <w:rPr>
      <w:rFonts w:eastAsia="Times New Roman"/>
      <w:color w:val="auto"/>
      <w:szCs w:val="24"/>
      <w:lang w:eastAsia="de-DE"/>
    </w:rPr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B114F1"/>
    <w:rPr>
      <w:color w:val="605E5C"/>
      <w:shd w:val="clear" w:color="auto" w:fill="E1DFDD"/>
    </w:rPr>
  </w:style>
  <w:style w:type="paragraph" w:customStyle="1" w:styleId="m-5043392954828183722msolistparagraph">
    <w:name w:val="m_-5043392954828183722msolistparagraph"/>
    <w:basedOn w:val="Standard"/>
    <w:rsid w:val="003379A2"/>
    <w:pPr>
      <w:spacing w:before="100" w:beforeAutospacing="1" w:after="100" w:afterAutospacing="1"/>
    </w:pPr>
    <w:rPr>
      <w:rFonts w:eastAsia="Times New Roman"/>
      <w:color w:val="auto"/>
      <w:szCs w:val="24"/>
      <w:lang w:eastAsia="de-DE"/>
    </w:rPr>
  </w:style>
  <w:style w:type="character" w:customStyle="1" w:styleId="gd15mcfckub">
    <w:name w:val="gd15mcfckub"/>
    <w:basedOn w:val="Absatz-Standardschriftart"/>
    <w:rsid w:val="00961F4E"/>
  </w:style>
  <w:style w:type="character" w:customStyle="1" w:styleId="gd15mcfcktb">
    <w:name w:val="gd15mcfcktb"/>
    <w:basedOn w:val="Absatz-Standardschriftart"/>
    <w:rsid w:val="00961F4E"/>
  </w:style>
  <w:style w:type="character" w:customStyle="1" w:styleId="gd15mcfceub">
    <w:name w:val="gd15mcfceub"/>
    <w:basedOn w:val="Absatz-Standardschriftart"/>
    <w:rsid w:val="00961F4E"/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7065D3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Absatz-Standardschriftart"/>
    <w:uiPriority w:val="99"/>
    <w:semiHidden/>
    <w:unhideWhenUsed/>
    <w:rsid w:val="002E2AEB"/>
    <w:rPr>
      <w:color w:val="605E5C"/>
      <w:shd w:val="clear" w:color="auto" w:fill="E1DFDD"/>
    </w:rPr>
  </w:style>
  <w:style w:type="character" w:customStyle="1" w:styleId="NichtaufgelsteErwhnung6">
    <w:name w:val="Nicht aufgelöste Erwähnung6"/>
    <w:basedOn w:val="Absatz-Standardschriftart"/>
    <w:uiPriority w:val="99"/>
    <w:semiHidden/>
    <w:unhideWhenUsed/>
    <w:rsid w:val="001C0489"/>
    <w:rPr>
      <w:color w:val="605E5C"/>
      <w:shd w:val="clear" w:color="auto" w:fill="E1DFDD"/>
    </w:rPr>
  </w:style>
  <w:style w:type="character" w:customStyle="1" w:styleId="article-headerdoi">
    <w:name w:val="article-header__doi"/>
    <w:basedOn w:val="Absatz-Standardschriftart"/>
    <w:rsid w:val="00CF5B29"/>
  </w:style>
  <w:style w:type="paragraph" w:customStyle="1" w:styleId="Default">
    <w:name w:val="Default"/>
    <w:rsid w:val="00690E4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NichtaufgelsteErwhnung7">
    <w:name w:val="Nicht aufgelöste Erwähnung7"/>
    <w:basedOn w:val="Absatz-Standardschriftart"/>
    <w:uiPriority w:val="99"/>
    <w:semiHidden/>
    <w:unhideWhenUsed/>
    <w:rsid w:val="00C067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0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2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0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1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3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85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40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522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9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6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9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24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Rar$DIa0.862\Vorlage_einseitig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>
  <b:Source>
    <b:Tag>Fah07</b:Tag>
    <b:SourceType>Book</b:SourceType>
    <b:Guid>{834DEC99-2ED4-4C04-B6C7-EFAB5EF7490C}</b:Guid>
    <b:Author>
      <b:Author>
        <b:NameList>
          <b:Person>
            <b:Last>Fahnenstich</b:Last>
            <b:First>Klaus</b:First>
          </b:Person>
          <b:Person>
            <b:Last>Haselier</b:Last>
            <b:First>G.</b:First>
            <b:Middle>Rainer</b:Middle>
          </b:Person>
        </b:NameList>
      </b:Author>
    </b:Author>
    <b:Title>Microsoft Home and Student 2007</b:Title>
    <b:Year>2007</b:Year>
    <b:Publisher>Microsoft Press Deutschland</b:Publisher>
    <b:RefOrder>1</b:RefOrder>
  </b:Source>
  <b:Source>
    <b:Tag>Kar08</b:Tag>
    <b:SourceType>Book</b:SourceType>
    <b:Guid>{3F786A75-D253-4E8B-B3C1-C06053D4007B}</b:Guid>
    <b:Author>
      <b:Author>
        <b:NameList>
          <b:Person>
            <b:Last>Karmasin</b:Last>
            <b:First>Matthias</b:First>
          </b:Person>
          <b:Person>
            <b:Last>Ribing</b:Last>
            <b:First>Rainer</b:First>
          </b:Person>
        </b:NameList>
      </b:Author>
    </b:Author>
    <b:Title>Die Gestaltung wissenschaftlicher Arbeiten</b:Title>
    <b:Year>2008</b:Year>
    <b:Publisher>UTB</b:Publisher>
    <b:RefOrder>2</b:RefOrder>
  </b:Source>
  <b:Source>
    <b:Tag>Nic07</b:Tag>
    <b:SourceType>Book</b:SourceType>
    <b:Guid>{D66CF751-CDA7-462A-B705-9BD418AAD4CE}</b:Guid>
    <b:Author>
      <b:Author>
        <b:NameList>
          <b:Person>
            <b:Last>Nicol</b:Last>
            <b:First>Natascha</b:First>
          </b:Person>
          <b:Person>
            <b:Last>Albrecht</b:Last>
            <b:First>Ralf</b:First>
          </b:Person>
        </b:NameList>
      </b:Author>
    </b:Author>
    <b:Title>Wissenschaftliche Arbeiten schreiben mit Word 2007</b:Title>
    <b:Year>2007</b:Year>
    <b:Publisher>Addison-Wesley</b:Publisher>
    <b:RefOrder>3</b:RefOrder>
  </b:Source>
  <b:Source>
    <b:Tag>Rav04</b:Tag>
    <b:SourceType>Book</b:SourceType>
    <b:Guid>{3FABDF2F-E935-466F-A1B1-1F9B71AB6159}</b:Guid>
    <b:Author>
      <b:Author>
        <b:NameList>
          <b:Person>
            <b:Last>Ravens</b:Last>
            <b:First>Tobias</b:First>
          </b:Person>
        </b:NameList>
      </b:Author>
    </b:Author>
    <b:Title>Wissenschaftlich mit Word arbeiten</b:Title>
    <b:Year>2004</b:Year>
    <b:Publisher>Pearson Studium</b:Publisher>
    <b:RefOrder>4</b:RefOrder>
  </b:Source>
  <b:Source>
    <b:Tag>Eco07</b:Tag>
    <b:SourceType>Book</b:SourceType>
    <b:Guid>{55B0A983-ADA9-4569-86A8-6CE0E1E67FA1}</b:Guid>
    <b:Author>
      <b:Author>
        <b:NameList>
          <b:Person>
            <b:Last>Eco</b:Last>
            <b:First>Umberto</b:First>
          </b:Person>
        </b:NameList>
      </b:Author>
    </b:Author>
    <b:Title>Wie man eine wissenschaftliche Abschlussarbeit schreibt</b:Title>
    <b:Year>2007</b:Year>
    <b:Publisher>UTB</b:Publisher>
    <b:RefOrder>5</b:RefOrder>
  </b:Source>
</b:Sources>
</file>

<file path=customXml/itemProps1.xml><?xml version="1.0" encoding="utf-8"?>
<ds:datastoreItem xmlns:ds="http://schemas.openxmlformats.org/officeDocument/2006/customXml" ds:itemID="{A0BA470E-E868-42E2-9E15-0FB5F29C3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Vorlage_einseitig</Template>
  <TotalTime>0</TotalTime>
  <Pages>11</Pages>
  <Words>1037</Words>
  <Characters>5913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Dokumentvorlage für wissenschaftliche Arbeiten</vt:lpstr>
      <vt:lpstr>Dokumentvorlage für wissenschaftliche Arbeiten</vt:lpstr>
    </vt:vector>
  </TitlesOfParts>
  <Company>ollewolf.de</Company>
  <LinksUpToDate>false</LinksUpToDate>
  <CharactersWithSpaces>6937</CharactersWithSpaces>
  <SharedDoc>false</SharedDoc>
  <HLinks>
    <vt:vector size="414" baseType="variant">
      <vt:variant>
        <vt:i4>5111834</vt:i4>
      </vt:variant>
      <vt:variant>
        <vt:i4>456</vt:i4>
      </vt:variant>
      <vt:variant>
        <vt:i4>0</vt:i4>
      </vt:variant>
      <vt:variant>
        <vt:i4>5</vt:i4>
      </vt:variant>
      <vt:variant>
        <vt:lpwstr>http://www.fernuni.me/wissenschaftliche-texte-schreiben/diplomarbeit-drucken-binden-abgeben.html</vt:lpwstr>
      </vt:variant>
      <vt:variant>
        <vt:lpwstr/>
      </vt:variant>
      <vt:variant>
        <vt:i4>1441846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_Toc374601114</vt:lpwstr>
      </vt:variant>
      <vt:variant>
        <vt:i4>1441846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_Toc374601113</vt:lpwstr>
      </vt:variant>
      <vt:variant>
        <vt:i4>1441846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_Toc374601112</vt:lpwstr>
      </vt:variant>
      <vt:variant>
        <vt:i4>1441846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_Toc374601111</vt:lpwstr>
      </vt:variant>
      <vt:variant>
        <vt:i4>1441846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_Toc374601110</vt:lpwstr>
      </vt:variant>
      <vt:variant>
        <vt:i4>1507382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_Toc374601109</vt:lpwstr>
      </vt:variant>
      <vt:variant>
        <vt:i4>1507382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_Toc374601108</vt:lpwstr>
      </vt:variant>
      <vt:variant>
        <vt:i4>1507382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_Toc374601107</vt:lpwstr>
      </vt:variant>
      <vt:variant>
        <vt:i4>1507382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_Toc374601106</vt:lpwstr>
      </vt:variant>
      <vt:variant>
        <vt:i4>1507382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_Toc374601105</vt:lpwstr>
      </vt:variant>
      <vt:variant>
        <vt:i4>1507382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_Toc374601104</vt:lpwstr>
      </vt:variant>
      <vt:variant>
        <vt:i4>1507382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_Toc374601103</vt:lpwstr>
      </vt:variant>
      <vt:variant>
        <vt:i4>1507382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_Toc374601102</vt:lpwstr>
      </vt:variant>
      <vt:variant>
        <vt:i4>1507382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_Toc374601101</vt:lpwstr>
      </vt:variant>
      <vt:variant>
        <vt:i4>1507382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_Toc374601100</vt:lpwstr>
      </vt:variant>
      <vt:variant>
        <vt:i4>1966135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_Toc374601099</vt:lpwstr>
      </vt:variant>
      <vt:variant>
        <vt:i4>1966135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_Toc374601098</vt:lpwstr>
      </vt:variant>
      <vt:variant>
        <vt:i4>1966135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_Toc374601097</vt:lpwstr>
      </vt:variant>
      <vt:variant>
        <vt:i4>1966135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_Toc374601096</vt:lpwstr>
      </vt:variant>
      <vt:variant>
        <vt:i4>1966135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_Toc374601095</vt:lpwstr>
      </vt:variant>
      <vt:variant>
        <vt:i4>1966135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_Toc374601094</vt:lpwstr>
      </vt:variant>
      <vt:variant>
        <vt:i4>1966135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_Toc374601093</vt:lpwstr>
      </vt:variant>
      <vt:variant>
        <vt:i4>1966135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_Toc374601092</vt:lpwstr>
      </vt:variant>
      <vt:variant>
        <vt:i4>1966135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_Toc374601091</vt:lpwstr>
      </vt:variant>
      <vt:variant>
        <vt:i4>1966135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_Toc374601090</vt:lpwstr>
      </vt:variant>
      <vt:variant>
        <vt:i4>2031671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_Toc374601089</vt:lpwstr>
      </vt:variant>
      <vt:variant>
        <vt:i4>2031671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_Toc374601088</vt:lpwstr>
      </vt:variant>
      <vt:variant>
        <vt:i4>2031671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_Toc374601087</vt:lpwstr>
      </vt:variant>
      <vt:variant>
        <vt:i4>2031671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_Toc374601086</vt:lpwstr>
      </vt:variant>
      <vt:variant>
        <vt:i4>2031671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_Toc374601085</vt:lpwstr>
      </vt:variant>
      <vt:variant>
        <vt:i4>2031671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_Toc374601084</vt:lpwstr>
      </vt:variant>
      <vt:variant>
        <vt:i4>2031671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_Toc374601083</vt:lpwstr>
      </vt:variant>
      <vt:variant>
        <vt:i4>2031671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_Toc374601082</vt:lpwstr>
      </vt:variant>
      <vt:variant>
        <vt:i4>2031671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_Toc374601081</vt:lpwstr>
      </vt:variant>
      <vt:variant>
        <vt:i4>2031671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_Toc374601080</vt:lpwstr>
      </vt:variant>
      <vt:variant>
        <vt:i4>1048631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_Toc374601079</vt:lpwstr>
      </vt:variant>
      <vt:variant>
        <vt:i4>1048631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_Toc374601078</vt:lpwstr>
      </vt:variant>
      <vt:variant>
        <vt:i4>1048631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_Toc374601077</vt:lpwstr>
      </vt:variant>
      <vt:variant>
        <vt:i4>1048631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_Toc374601076</vt:lpwstr>
      </vt:variant>
      <vt:variant>
        <vt:i4>1048631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_Toc374601075</vt:lpwstr>
      </vt:variant>
      <vt:variant>
        <vt:i4>1048631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_Toc374601074</vt:lpwstr>
      </vt:variant>
      <vt:variant>
        <vt:i4>1048631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_Toc374601073</vt:lpwstr>
      </vt:variant>
      <vt:variant>
        <vt:i4>1048631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_Toc374601072</vt:lpwstr>
      </vt:variant>
      <vt:variant>
        <vt:i4>1048631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_Toc374601071</vt:lpwstr>
      </vt:variant>
      <vt:variant>
        <vt:i4>1048631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_Toc374601070</vt:lpwstr>
      </vt:variant>
      <vt:variant>
        <vt:i4>1114167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_Toc374601069</vt:lpwstr>
      </vt:variant>
      <vt:variant>
        <vt:i4>1114167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_Toc374601068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_Toc374601067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_Toc374601066</vt:lpwstr>
      </vt:variant>
      <vt:variant>
        <vt:i4>1114167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_Toc374601065</vt:lpwstr>
      </vt:variant>
      <vt:variant>
        <vt:i4>1114167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_Toc374601064</vt:lpwstr>
      </vt:variant>
      <vt:variant>
        <vt:i4>1114167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_Toc374601063</vt:lpwstr>
      </vt:variant>
      <vt:variant>
        <vt:i4>1114167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_Toc374601062</vt:lpwstr>
      </vt:variant>
      <vt:variant>
        <vt:i4>1114167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_Toc374601061</vt:lpwstr>
      </vt:variant>
      <vt:variant>
        <vt:i4>1114167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_Toc374601060</vt:lpwstr>
      </vt:variant>
      <vt:variant>
        <vt:i4>1179703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_Toc374601059</vt:lpwstr>
      </vt:variant>
      <vt:variant>
        <vt:i4>1179703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_Toc374601058</vt:lpwstr>
      </vt:variant>
      <vt:variant>
        <vt:i4>1179703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_Toc374601057</vt:lpwstr>
      </vt:variant>
      <vt:variant>
        <vt:i4>1179703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_Toc374601056</vt:lpwstr>
      </vt:variant>
      <vt:variant>
        <vt:i4>1179703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_Toc374601055</vt:lpwstr>
      </vt:variant>
      <vt:variant>
        <vt:i4>1179703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_Toc374601054</vt:lpwstr>
      </vt:variant>
      <vt:variant>
        <vt:i4>1179703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_Toc374601053</vt:lpwstr>
      </vt:variant>
      <vt:variant>
        <vt:i4>1179703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_Toc374601052</vt:lpwstr>
      </vt:variant>
      <vt:variant>
        <vt:i4>1179703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_Toc374601051</vt:lpwstr>
      </vt:variant>
      <vt:variant>
        <vt:i4>1179703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_Toc374601050</vt:lpwstr>
      </vt:variant>
      <vt:variant>
        <vt:i4>1572957</vt:i4>
      </vt:variant>
      <vt:variant>
        <vt:i4>6</vt:i4>
      </vt:variant>
      <vt:variant>
        <vt:i4>0</vt:i4>
      </vt:variant>
      <vt:variant>
        <vt:i4>5</vt:i4>
      </vt:variant>
      <vt:variant>
        <vt:lpwstr>http://ollewolf.de/tutorials</vt:lpwstr>
      </vt:variant>
      <vt:variant>
        <vt:lpwstr/>
      </vt:variant>
      <vt:variant>
        <vt:i4>6094937</vt:i4>
      </vt:variant>
      <vt:variant>
        <vt:i4>3</vt:i4>
      </vt:variant>
      <vt:variant>
        <vt:i4>0</vt:i4>
      </vt:variant>
      <vt:variant>
        <vt:i4>5</vt:i4>
      </vt:variant>
      <vt:variant>
        <vt:lpwstr>http://ollewolf.de/tutorials/vorlage-dissertation/support</vt:lpwstr>
      </vt:variant>
      <vt:variant>
        <vt:lpwstr/>
      </vt:variant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http://ollewolf.de/tutorials/vorlage-dissertation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Dokumentvorlage für wissenschaftliche Arbeiten</dc:title>
  <dc:creator>user</dc:creator>
  <cp:lastModifiedBy>Moritz Hadwiger</cp:lastModifiedBy>
  <cp:revision>47</cp:revision>
  <cp:lastPrinted>2022-04-12T09:27:00Z</cp:lastPrinted>
  <dcterms:created xsi:type="dcterms:W3CDTF">2022-04-07T14:10:00Z</dcterms:created>
  <dcterms:modified xsi:type="dcterms:W3CDTF">2022-08-30T09:22:00Z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28">
    <vt:lpwstr>True</vt:lpwstr>
  </property>
  <property fmtid="{D5CDD505-2E9C-101B-9397-08002B2CF9AE}" pid="3" name="CitaviDocumentProperty_11">
    <vt:lpwstr>Überschrift 1</vt:lpwstr>
  </property>
  <property fmtid="{D5CDD505-2E9C-101B-9397-08002B2CF9AE}" pid="4" name="CitaviDocumentProperty_12">
    <vt:lpwstr>Standard</vt:lpwstr>
  </property>
  <property fmtid="{D5CDD505-2E9C-101B-9397-08002B2CF9AE}" pid="5" name="CitaviDocumentProperty_16">
    <vt:lpwstr>Untertitel</vt:lpwstr>
  </property>
  <property fmtid="{D5CDD505-2E9C-101B-9397-08002B2CF9AE}" pid="6" name="CitaviDocumentProperty_13">
    <vt:lpwstr>Standard</vt:lpwstr>
  </property>
  <property fmtid="{D5CDD505-2E9C-101B-9397-08002B2CF9AE}" pid="7" name="CitaviDocumentProperty_15">
    <vt:lpwstr>Standard</vt:lpwstr>
  </property>
  <property fmtid="{D5CDD505-2E9C-101B-9397-08002B2CF9AE}" pid="8" name="CitaviDocumentProperty_17">
    <vt:lpwstr>Standard</vt:lpwstr>
  </property>
  <property fmtid="{D5CDD505-2E9C-101B-9397-08002B2CF9AE}" pid="9" name="CitaviDocumentProperty_7">
    <vt:lpwstr>Lit Veroeffentlichung MH</vt:lpwstr>
  </property>
  <property fmtid="{D5CDD505-2E9C-101B-9397-08002B2CF9AE}" pid="10" name="CitaviDocumentProperty_0">
    <vt:lpwstr>1ebfafdb-f6b8-407f-a171-ceca7629a588</vt:lpwstr>
  </property>
  <property fmtid="{D5CDD505-2E9C-101B-9397-08002B2CF9AE}" pid="11" name="CitaviDocumentProperty_8">
    <vt:lpwstr>C:\Users\morit\Desktop\Veröffentlichung Masterarbeit\Lit Veroeffentlichung MH.ctv5</vt:lpwstr>
  </property>
  <property fmtid="{D5CDD505-2E9C-101B-9397-08002B2CF9AE}" pid="12" name="CitaviDocumentProperty_6">
    <vt:lpwstr>True</vt:lpwstr>
  </property>
  <property fmtid="{D5CDD505-2E9C-101B-9397-08002B2CF9AE}" pid="13" name="CitaviDocumentProperty_1">
    <vt:lpwstr>5.7.1.0</vt:lpwstr>
  </property>
  <property fmtid="{D5CDD505-2E9C-101B-9397-08002B2CF9AE}" pid="14" name="ZOTERO_PREF_1">
    <vt:lpwstr>&lt;data data-version="3" zotero-version="6.0.4"&gt;&lt;session id="XwHkC5Ot"/&gt;&lt;style id="http://www.zotero.org/styles/applied-health-economics-and-health-policy" hasBibliography="1" bibliographyStyleHasBeenSet="1"/&gt;&lt;prefs&gt;&lt;pref name="fieldType" value="Field"/&gt;&lt;/p</vt:lpwstr>
  </property>
  <property fmtid="{D5CDD505-2E9C-101B-9397-08002B2CF9AE}" pid="15" name="ZOTERO_PREF_2">
    <vt:lpwstr>refs&gt;&lt;/data&gt;</vt:lpwstr>
  </property>
</Properties>
</file>