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24BAEA" w14:textId="42AD4CE5" w:rsidR="003B6ADE" w:rsidRPr="00D07D01" w:rsidRDefault="00912EFC" w:rsidP="003B6ADE">
      <w:pPr>
        <w:pStyle w:val="Heading2"/>
        <w:rPr>
          <w:sz w:val="22"/>
          <w:szCs w:val="22"/>
          <w:lang w:val="en-US"/>
        </w:rPr>
      </w:pPr>
      <w:bookmarkStart w:id="0" w:name="_Toc435714175"/>
      <w:r>
        <w:rPr>
          <w:sz w:val="22"/>
          <w:szCs w:val="22"/>
          <w:lang w:val="en-US"/>
        </w:rPr>
        <w:t>Additional file</w:t>
      </w:r>
      <w:r w:rsidR="00691395">
        <w:rPr>
          <w:sz w:val="22"/>
          <w:szCs w:val="22"/>
          <w:lang w:val="en-US"/>
        </w:rPr>
        <w:t xml:space="preserve"> </w:t>
      </w:r>
      <w:r w:rsidR="00B32D35">
        <w:rPr>
          <w:sz w:val="22"/>
          <w:szCs w:val="22"/>
          <w:lang w:val="en-US"/>
        </w:rPr>
        <w:t>3</w:t>
      </w:r>
      <w:r w:rsidR="003B6ADE">
        <w:rPr>
          <w:sz w:val="22"/>
          <w:szCs w:val="22"/>
          <w:lang w:val="en-US"/>
        </w:rPr>
        <w:t xml:space="preserve">: </w:t>
      </w:r>
      <w:r w:rsidR="003B6ADE" w:rsidRPr="00D07D01">
        <w:rPr>
          <w:sz w:val="22"/>
          <w:szCs w:val="22"/>
          <w:lang w:val="en-US"/>
        </w:rPr>
        <w:t xml:space="preserve"> Self-Regulation of Eating </w:t>
      </w:r>
      <w:proofErr w:type="spellStart"/>
      <w:r w:rsidR="003B6ADE" w:rsidRPr="00D07D01">
        <w:rPr>
          <w:sz w:val="22"/>
          <w:szCs w:val="22"/>
          <w:lang w:val="en-US"/>
        </w:rPr>
        <w:t>Behaviour</w:t>
      </w:r>
      <w:proofErr w:type="spellEnd"/>
      <w:r w:rsidR="003B6ADE" w:rsidRPr="00D07D01">
        <w:rPr>
          <w:sz w:val="22"/>
          <w:szCs w:val="22"/>
          <w:lang w:val="en-US"/>
        </w:rPr>
        <w:t xml:space="preserve"> Questionnaire</w:t>
      </w:r>
      <w:bookmarkEnd w:id="0"/>
    </w:p>
    <w:p w14:paraId="7976002D" w14:textId="77777777" w:rsidR="003B6ADE" w:rsidRPr="002D4052" w:rsidRDefault="003B6ADE" w:rsidP="003B6ADE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14:paraId="58D4F3AA" w14:textId="77777777" w:rsidR="003B6ADE" w:rsidRPr="002D4052" w:rsidRDefault="003B6ADE" w:rsidP="003B6ADE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14:paraId="7C94A336" w14:textId="218B702A" w:rsidR="003B6ADE" w:rsidRPr="003B6ADE" w:rsidRDefault="003B6ADE" w:rsidP="003B6ADE">
      <w:pPr>
        <w:spacing w:after="0" w:line="240" w:lineRule="auto"/>
        <w:rPr>
          <w:rFonts w:ascii="Times New Roman" w:hAnsi="Times New Roman" w:cs="Times New Roman"/>
          <w:b/>
          <w:u w:val="single"/>
          <w:lang w:val="en-US"/>
        </w:rPr>
      </w:pPr>
      <w:r w:rsidRPr="003B6ADE">
        <w:rPr>
          <w:rFonts w:ascii="Times New Roman" w:hAnsi="Times New Roman" w:cs="Times New Roman"/>
          <w:b/>
          <w:u w:val="single"/>
          <w:lang w:val="en-US"/>
        </w:rPr>
        <w:t>Screening questions:</w:t>
      </w:r>
    </w:p>
    <w:p w14:paraId="01A13C1A" w14:textId="77777777" w:rsidR="003B6ADE" w:rsidRPr="002D4052" w:rsidRDefault="003B6ADE" w:rsidP="003B6ADE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bookmarkStart w:id="1" w:name="_GoBack"/>
      <w:bookmarkEnd w:id="1"/>
    </w:p>
    <w:p w14:paraId="6D464261" w14:textId="77777777" w:rsidR="003B6ADE" w:rsidRPr="00534645" w:rsidRDefault="003B6ADE" w:rsidP="003B6AD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  <w:r w:rsidRPr="00534645">
        <w:rPr>
          <w:rFonts w:ascii="Times New Roman" w:hAnsi="Times New Roman" w:cs="Times New Roman"/>
          <w:b/>
          <w:sz w:val="18"/>
          <w:szCs w:val="18"/>
          <w:lang w:val="en-US"/>
        </w:rPr>
        <w:t>1.</w:t>
      </w:r>
      <w:r w:rsidRPr="00534645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534645">
        <w:rPr>
          <w:rFonts w:ascii="Times New Roman" w:hAnsi="Times New Roman" w:cs="Times New Roman"/>
          <w:b/>
          <w:sz w:val="18"/>
          <w:szCs w:val="18"/>
          <w:lang w:val="en-US"/>
        </w:rPr>
        <w:t>Do you find any of these foods tempting (that is, do you want to eat more of them than you think you should)? (Tick those which apply)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75"/>
        <w:gridCol w:w="2631"/>
        <w:gridCol w:w="557"/>
        <w:gridCol w:w="1793"/>
        <w:gridCol w:w="548"/>
        <w:gridCol w:w="3038"/>
      </w:tblGrid>
      <w:tr w:rsidR="003B6ADE" w:rsidRPr="00534645" w14:paraId="276C1C89" w14:textId="77777777" w:rsidTr="00DE438F">
        <w:trPr>
          <w:trHeight w:val="383"/>
        </w:trPr>
        <w:tc>
          <w:tcPr>
            <w:tcW w:w="675" w:type="dxa"/>
            <w:shd w:val="clear" w:color="auto" w:fill="D9D9D9" w:themeFill="background1" w:themeFillShade="D9"/>
          </w:tcPr>
          <w:p w14:paraId="3B6D7581" w14:textId="77777777" w:rsidR="003B6ADE" w:rsidRPr="00534645" w:rsidRDefault="003B6ADE" w:rsidP="00DE43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34645">
              <w:rPr>
                <w:rFonts w:ascii="Times New Roman" w:hAnsi="Times New Roman" w:cs="Times New Roman"/>
                <w:bCs/>
                <w:sz w:val="16"/>
                <w:szCs w:val="16"/>
              </w:rPr>
              <w:sym w:font="Wingdings 2" w:char="F0A3"/>
            </w:r>
          </w:p>
        </w:tc>
        <w:tc>
          <w:tcPr>
            <w:tcW w:w="2631" w:type="dxa"/>
            <w:shd w:val="clear" w:color="auto" w:fill="D9D9D9" w:themeFill="background1" w:themeFillShade="D9"/>
          </w:tcPr>
          <w:p w14:paraId="7141AFD9" w14:textId="77777777" w:rsidR="003B6ADE" w:rsidRPr="00534645" w:rsidRDefault="003B6ADE" w:rsidP="00DE438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3464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Chocolate</w:t>
            </w:r>
          </w:p>
        </w:tc>
        <w:tc>
          <w:tcPr>
            <w:tcW w:w="557" w:type="dxa"/>
            <w:shd w:val="clear" w:color="auto" w:fill="D9D9D9" w:themeFill="background1" w:themeFillShade="D9"/>
          </w:tcPr>
          <w:p w14:paraId="00041DCF" w14:textId="77777777" w:rsidR="003B6ADE" w:rsidRPr="00534645" w:rsidRDefault="003B6ADE" w:rsidP="00DE43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34645">
              <w:rPr>
                <w:rFonts w:ascii="Times New Roman" w:hAnsi="Times New Roman" w:cs="Times New Roman"/>
                <w:bCs/>
                <w:sz w:val="16"/>
                <w:szCs w:val="16"/>
              </w:rPr>
              <w:sym w:font="Wingdings 2" w:char="F0A3"/>
            </w:r>
          </w:p>
        </w:tc>
        <w:tc>
          <w:tcPr>
            <w:tcW w:w="1793" w:type="dxa"/>
            <w:shd w:val="clear" w:color="auto" w:fill="D9D9D9" w:themeFill="background1" w:themeFillShade="D9"/>
          </w:tcPr>
          <w:p w14:paraId="38F838FC" w14:textId="77777777" w:rsidR="003B6ADE" w:rsidRPr="00534645" w:rsidRDefault="003B6ADE" w:rsidP="00DE438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3464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Fizzy drinks</w:t>
            </w:r>
          </w:p>
        </w:tc>
        <w:tc>
          <w:tcPr>
            <w:tcW w:w="548" w:type="dxa"/>
            <w:shd w:val="clear" w:color="auto" w:fill="D9D9D9" w:themeFill="background1" w:themeFillShade="D9"/>
          </w:tcPr>
          <w:p w14:paraId="25AEEA86" w14:textId="77777777" w:rsidR="003B6ADE" w:rsidRPr="00534645" w:rsidRDefault="003B6ADE" w:rsidP="00DE43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34645">
              <w:rPr>
                <w:rFonts w:ascii="Times New Roman" w:hAnsi="Times New Roman" w:cs="Times New Roman"/>
                <w:bCs/>
                <w:sz w:val="16"/>
                <w:szCs w:val="16"/>
              </w:rPr>
              <w:sym w:font="Wingdings 2" w:char="F0A3"/>
            </w:r>
          </w:p>
        </w:tc>
        <w:tc>
          <w:tcPr>
            <w:tcW w:w="3038" w:type="dxa"/>
            <w:shd w:val="clear" w:color="auto" w:fill="D9D9D9" w:themeFill="background1" w:themeFillShade="D9"/>
          </w:tcPr>
          <w:p w14:paraId="4267E940" w14:textId="77777777" w:rsidR="003B6ADE" w:rsidRPr="00534645" w:rsidRDefault="003B6ADE" w:rsidP="00DE438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3464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Pizza</w:t>
            </w:r>
          </w:p>
        </w:tc>
      </w:tr>
      <w:tr w:rsidR="003B6ADE" w:rsidRPr="00534645" w14:paraId="6906E4EB" w14:textId="77777777" w:rsidTr="00DE438F">
        <w:trPr>
          <w:trHeight w:val="431"/>
        </w:trPr>
        <w:tc>
          <w:tcPr>
            <w:tcW w:w="675" w:type="dxa"/>
          </w:tcPr>
          <w:p w14:paraId="798F76E7" w14:textId="77777777" w:rsidR="003B6ADE" w:rsidRPr="00534645" w:rsidRDefault="003B6ADE" w:rsidP="00DE43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34645">
              <w:rPr>
                <w:rFonts w:ascii="Times New Roman" w:hAnsi="Times New Roman" w:cs="Times New Roman"/>
                <w:bCs/>
                <w:sz w:val="16"/>
                <w:szCs w:val="16"/>
              </w:rPr>
              <w:sym w:font="Wingdings 2" w:char="F0A3"/>
            </w:r>
          </w:p>
        </w:tc>
        <w:tc>
          <w:tcPr>
            <w:tcW w:w="2631" w:type="dxa"/>
          </w:tcPr>
          <w:p w14:paraId="0FD17288" w14:textId="77777777" w:rsidR="003B6ADE" w:rsidRPr="00534645" w:rsidRDefault="003B6ADE" w:rsidP="00DE438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3464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Crisps</w:t>
            </w:r>
          </w:p>
        </w:tc>
        <w:tc>
          <w:tcPr>
            <w:tcW w:w="557" w:type="dxa"/>
          </w:tcPr>
          <w:p w14:paraId="7123938F" w14:textId="77777777" w:rsidR="003B6ADE" w:rsidRPr="00534645" w:rsidRDefault="003B6ADE" w:rsidP="00DE43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34645">
              <w:rPr>
                <w:rFonts w:ascii="Times New Roman" w:hAnsi="Times New Roman" w:cs="Times New Roman"/>
                <w:bCs/>
                <w:sz w:val="16"/>
                <w:szCs w:val="16"/>
              </w:rPr>
              <w:sym w:font="Wingdings 2" w:char="F0A3"/>
            </w:r>
          </w:p>
        </w:tc>
        <w:tc>
          <w:tcPr>
            <w:tcW w:w="1793" w:type="dxa"/>
          </w:tcPr>
          <w:p w14:paraId="7CE0D213" w14:textId="77777777" w:rsidR="003B6ADE" w:rsidRPr="00534645" w:rsidRDefault="003B6ADE" w:rsidP="00DE438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3464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Biscuits</w:t>
            </w:r>
          </w:p>
        </w:tc>
        <w:tc>
          <w:tcPr>
            <w:tcW w:w="548" w:type="dxa"/>
          </w:tcPr>
          <w:p w14:paraId="57E83024" w14:textId="77777777" w:rsidR="003B6ADE" w:rsidRPr="00534645" w:rsidRDefault="003B6ADE" w:rsidP="00DE43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34645">
              <w:rPr>
                <w:rFonts w:ascii="Times New Roman" w:hAnsi="Times New Roman" w:cs="Times New Roman"/>
                <w:bCs/>
                <w:sz w:val="16"/>
                <w:szCs w:val="16"/>
              </w:rPr>
              <w:sym w:font="Wingdings 2" w:char="F0A3"/>
            </w:r>
          </w:p>
        </w:tc>
        <w:tc>
          <w:tcPr>
            <w:tcW w:w="3038" w:type="dxa"/>
          </w:tcPr>
          <w:p w14:paraId="018BBE0F" w14:textId="77777777" w:rsidR="003B6ADE" w:rsidRPr="00534645" w:rsidRDefault="003B6ADE" w:rsidP="00DE438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3464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Fried foods</w:t>
            </w:r>
          </w:p>
        </w:tc>
      </w:tr>
      <w:tr w:rsidR="003B6ADE" w:rsidRPr="00534645" w14:paraId="05985E11" w14:textId="77777777" w:rsidTr="00DE438F">
        <w:trPr>
          <w:trHeight w:val="423"/>
        </w:trPr>
        <w:tc>
          <w:tcPr>
            <w:tcW w:w="675" w:type="dxa"/>
            <w:shd w:val="clear" w:color="auto" w:fill="D9D9D9" w:themeFill="background1" w:themeFillShade="D9"/>
          </w:tcPr>
          <w:p w14:paraId="4888F04D" w14:textId="77777777" w:rsidR="003B6ADE" w:rsidRPr="00534645" w:rsidRDefault="003B6ADE" w:rsidP="00DE43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34645">
              <w:rPr>
                <w:rFonts w:ascii="Times New Roman" w:hAnsi="Times New Roman" w:cs="Times New Roman"/>
                <w:bCs/>
                <w:sz w:val="16"/>
                <w:szCs w:val="16"/>
              </w:rPr>
              <w:sym w:font="Wingdings 2" w:char="F0A3"/>
            </w:r>
          </w:p>
        </w:tc>
        <w:tc>
          <w:tcPr>
            <w:tcW w:w="2631" w:type="dxa"/>
            <w:shd w:val="clear" w:color="auto" w:fill="D9D9D9" w:themeFill="background1" w:themeFillShade="D9"/>
          </w:tcPr>
          <w:p w14:paraId="4877929D" w14:textId="77777777" w:rsidR="003B6ADE" w:rsidRPr="00534645" w:rsidRDefault="003B6ADE" w:rsidP="00DE438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3464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Cakes</w:t>
            </w:r>
          </w:p>
        </w:tc>
        <w:tc>
          <w:tcPr>
            <w:tcW w:w="557" w:type="dxa"/>
            <w:shd w:val="clear" w:color="auto" w:fill="D9D9D9" w:themeFill="background1" w:themeFillShade="D9"/>
          </w:tcPr>
          <w:p w14:paraId="2E40664E" w14:textId="77777777" w:rsidR="003B6ADE" w:rsidRPr="00534645" w:rsidRDefault="003B6ADE" w:rsidP="00DE43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34645">
              <w:rPr>
                <w:rFonts w:ascii="Times New Roman" w:hAnsi="Times New Roman" w:cs="Times New Roman"/>
                <w:bCs/>
                <w:sz w:val="16"/>
                <w:szCs w:val="16"/>
              </w:rPr>
              <w:sym w:font="Wingdings 2" w:char="F0A3"/>
            </w:r>
          </w:p>
        </w:tc>
        <w:tc>
          <w:tcPr>
            <w:tcW w:w="1793" w:type="dxa"/>
            <w:shd w:val="clear" w:color="auto" w:fill="D9D9D9" w:themeFill="background1" w:themeFillShade="D9"/>
          </w:tcPr>
          <w:p w14:paraId="77A18CEF" w14:textId="77777777" w:rsidR="003B6ADE" w:rsidRPr="00534645" w:rsidRDefault="003B6ADE" w:rsidP="00DE438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3464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Sweets</w:t>
            </w:r>
          </w:p>
        </w:tc>
        <w:tc>
          <w:tcPr>
            <w:tcW w:w="548" w:type="dxa"/>
            <w:shd w:val="clear" w:color="auto" w:fill="D9D9D9" w:themeFill="background1" w:themeFillShade="D9"/>
          </w:tcPr>
          <w:p w14:paraId="0BA89B6C" w14:textId="77777777" w:rsidR="003B6ADE" w:rsidRPr="00534645" w:rsidRDefault="003B6ADE" w:rsidP="00DE43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34645">
              <w:rPr>
                <w:rFonts w:ascii="Times New Roman" w:hAnsi="Times New Roman" w:cs="Times New Roman"/>
                <w:bCs/>
                <w:sz w:val="16"/>
                <w:szCs w:val="16"/>
              </w:rPr>
              <w:sym w:font="Wingdings 2" w:char="F0A3"/>
            </w:r>
          </w:p>
        </w:tc>
        <w:tc>
          <w:tcPr>
            <w:tcW w:w="3038" w:type="dxa"/>
            <w:shd w:val="clear" w:color="auto" w:fill="D9D9D9" w:themeFill="background1" w:themeFillShade="D9"/>
          </w:tcPr>
          <w:p w14:paraId="5E5F359B" w14:textId="77777777" w:rsidR="003B6ADE" w:rsidRPr="00534645" w:rsidRDefault="003B6ADE" w:rsidP="00DE438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3464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Chips</w:t>
            </w:r>
          </w:p>
        </w:tc>
      </w:tr>
      <w:tr w:rsidR="003B6ADE" w:rsidRPr="00534645" w14:paraId="5EFF455F" w14:textId="77777777" w:rsidTr="00DE438F">
        <w:trPr>
          <w:trHeight w:val="429"/>
        </w:trPr>
        <w:tc>
          <w:tcPr>
            <w:tcW w:w="675" w:type="dxa"/>
          </w:tcPr>
          <w:p w14:paraId="415D7516" w14:textId="77777777" w:rsidR="003B6ADE" w:rsidRPr="00534645" w:rsidRDefault="003B6ADE" w:rsidP="00DE43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34645">
              <w:rPr>
                <w:rFonts w:ascii="Times New Roman" w:hAnsi="Times New Roman" w:cs="Times New Roman"/>
                <w:bCs/>
                <w:sz w:val="16"/>
                <w:szCs w:val="16"/>
              </w:rPr>
              <w:sym w:font="Wingdings 2" w:char="F0A3"/>
            </w:r>
          </w:p>
        </w:tc>
        <w:tc>
          <w:tcPr>
            <w:tcW w:w="2631" w:type="dxa"/>
          </w:tcPr>
          <w:p w14:paraId="3961AEB3" w14:textId="77777777" w:rsidR="003B6ADE" w:rsidRPr="00534645" w:rsidRDefault="003B6ADE" w:rsidP="00DE438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3464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Ice cream</w:t>
            </w:r>
          </w:p>
        </w:tc>
        <w:tc>
          <w:tcPr>
            <w:tcW w:w="557" w:type="dxa"/>
          </w:tcPr>
          <w:p w14:paraId="7377DD78" w14:textId="77777777" w:rsidR="003B6ADE" w:rsidRPr="00534645" w:rsidRDefault="003B6ADE" w:rsidP="00DE43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34645">
              <w:rPr>
                <w:rFonts w:ascii="Times New Roman" w:hAnsi="Times New Roman" w:cs="Times New Roman"/>
                <w:bCs/>
                <w:sz w:val="16"/>
                <w:szCs w:val="16"/>
              </w:rPr>
              <w:sym w:font="Wingdings 2" w:char="F0A3"/>
            </w:r>
          </w:p>
        </w:tc>
        <w:tc>
          <w:tcPr>
            <w:tcW w:w="1793" w:type="dxa"/>
          </w:tcPr>
          <w:p w14:paraId="587839A1" w14:textId="77777777" w:rsidR="003B6ADE" w:rsidRPr="00534645" w:rsidRDefault="003B6ADE" w:rsidP="00DE438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3464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Popcorn</w:t>
            </w:r>
          </w:p>
        </w:tc>
        <w:tc>
          <w:tcPr>
            <w:tcW w:w="548" w:type="dxa"/>
          </w:tcPr>
          <w:p w14:paraId="1747CB0E" w14:textId="77777777" w:rsidR="003B6ADE" w:rsidRPr="00534645" w:rsidRDefault="003B6ADE" w:rsidP="00DE43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34645">
              <w:rPr>
                <w:rFonts w:ascii="Times New Roman" w:hAnsi="Times New Roman" w:cs="Times New Roman"/>
                <w:bCs/>
                <w:sz w:val="16"/>
                <w:szCs w:val="16"/>
              </w:rPr>
              <w:sym w:font="Wingdings 2" w:char="F0A3"/>
            </w:r>
          </w:p>
        </w:tc>
        <w:tc>
          <w:tcPr>
            <w:tcW w:w="3038" w:type="dxa"/>
          </w:tcPr>
          <w:p w14:paraId="38458B56" w14:textId="77777777" w:rsidR="003B6ADE" w:rsidRPr="00534645" w:rsidRDefault="003B6ADE" w:rsidP="00DE438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3464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Other foods</w:t>
            </w:r>
          </w:p>
        </w:tc>
      </w:tr>
      <w:tr w:rsidR="003B6ADE" w:rsidRPr="00534645" w14:paraId="23248DFB" w14:textId="77777777" w:rsidTr="00DE438F">
        <w:trPr>
          <w:trHeight w:val="420"/>
        </w:trPr>
        <w:tc>
          <w:tcPr>
            <w:tcW w:w="675" w:type="dxa"/>
            <w:shd w:val="clear" w:color="auto" w:fill="D9D9D9" w:themeFill="background1" w:themeFillShade="D9"/>
          </w:tcPr>
          <w:p w14:paraId="02153345" w14:textId="77777777" w:rsidR="003B6ADE" w:rsidRPr="00534645" w:rsidRDefault="003B6ADE" w:rsidP="00DE43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34645">
              <w:rPr>
                <w:rFonts w:ascii="Times New Roman" w:hAnsi="Times New Roman" w:cs="Times New Roman"/>
                <w:bCs/>
                <w:sz w:val="16"/>
                <w:szCs w:val="16"/>
              </w:rPr>
              <w:sym w:font="Wingdings 2" w:char="F0A3"/>
            </w:r>
          </w:p>
        </w:tc>
        <w:tc>
          <w:tcPr>
            <w:tcW w:w="2631" w:type="dxa"/>
            <w:shd w:val="clear" w:color="auto" w:fill="D9D9D9" w:themeFill="background1" w:themeFillShade="D9"/>
          </w:tcPr>
          <w:p w14:paraId="025C84CF" w14:textId="77777777" w:rsidR="003B6ADE" w:rsidRPr="00534645" w:rsidRDefault="003B6ADE" w:rsidP="00DE438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3464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Bread/toast</w:t>
            </w:r>
          </w:p>
        </w:tc>
        <w:tc>
          <w:tcPr>
            <w:tcW w:w="557" w:type="dxa"/>
            <w:shd w:val="clear" w:color="auto" w:fill="D9D9D9" w:themeFill="background1" w:themeFillShade="D9"/>
          </w:tcPr>
          <w:p w14:paraId="325FA928" w14:textId="77777777" w:rsidR="003B6ADE" w:rsidRPr="00534645" w:rsidRDefault="003B6ADE" w:rsidP="00DE43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34645">
              <w:rPr>
                <w:rFonts w:ascii="Times New Roman" w:hAnsi="Times New Roman" w:cs="Times New Roman"/>
                <w:bCs/>
                <w:sz w:val="16"/>
                <w:szCs w:val="16"/>
              </w:rPr>
              <w:sym w:font="Wingdings 2" w:char="F0A3"/>
            </w:r>
          </w:p>
        </w:tc>
        <w:tc>
          <w:tcPr>
            <w:tcW w:w="1793" w:type="dxa"/>
            <w:shd w:val="clear" w:color="auto" w:fill="D9D9D9" w:themeFill="background1" w:themeFillShade="D9"/>
          </w:tcPr>
          <w:p w14:paraId="1AE93799" w14:textId="77777777" w:rsidR="003B6ADE" w:rsidRPr="00534645" w:rsidRDefault="003B6ADE" w:rsidP="00DE438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3464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Pastries</w:t>
            </w:r>
          </w:p>
        </w:tc>
        <w:tc>
          <w:tcPr>
            <w:tcW w:w="548" w:type="dxa"/>
            <w:shd w:val="clear" w:color="auto" w:fill="D9D9D9" w:themeFill="background1" w:themeFillShade="D9"/>
          </w:tcPr>
          <w:p w14:paraId="0006B324" w14:textId="77777777" w:rsidR="003B6ADE" w:rsidRPr="00534645" w:rsidRDefault="003B6ADE" w:rsidP="00DE43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34645">
              <w:rPr>
                <w:rFonts w:ascii="Times New Roman" w:hAnsi="Times New Roman" w:cs="Times New Roman"/>
                <w:bCs/>
                <w:sz w:val="16"/>
                <w:szCs w:val="16"/>
              </w:rPr>
              <w:sym w:font="Wingdings 2" w:char="F0A3"/>
            </w:r>
          </w:p>
        </w:tc>
        <w:tc>
          <w:tcPr>
            <w:tcW w:w="3038" w:type="dxa"/>
            <w:shd w:val="clear" w:color="auto" w:fill="D9D9D9" w:themeFill="background1" w:themeFillShade="D9"/>
          </w:tcPr>
          <w:p w14:paraId="1C13154B" w14:textId="77777777" w:rsidR="003B6ADE" w:rsidRPr="00534645" w:rsidRDefault="003B6ADE" w:rsidP="00DE438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3464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 don’t find any food tempting</w:t>
            </w:r>
          </w:p>
        </w:tc>
      </w:tr>
    </w:tbl>
    <w:p w14:paraId="4C678BFB" w14:textId="77777777" w:rsidR="003B6ADE" w:rsidRPr="00534645" w:rsidRDefault="003B6ADE" w:rsidP="003B6AD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  <w:r w:rsidRPr="00534645">
        <w:rPr>
          <w:rFonts w:ascii="Times New Roman" w:hAnsi="Times New Roman" w:cs="Times New Roman"/>
          <w:sz w:val="18"/>
          <w:szCs w:val="18"/>
          <w:lang w:val="en-US"/>
        </w:rPr>
        <w:t xml:space="preserve">If you have ticked other foods, please specify: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42"/>
      </w:tblGrid>
      <w:tr w:rsidR="003B6ADE" w:rsidRPr="002D4052" w14:paraId="0047AA31" w14:textId="77777777" w:rsidTr="00DE438F">
        <w:tc>
          <w:tcPr>
            <w:tcW w:w="9242" w:type="dxa"/>
          </w:tcPr>
          <w:p w14:paraId="3B72060F" w14:textId="77777777" w:rsidR="003B6ADE" w:rsidRPr="002D4052" w:rsidRDefault="003B6ADE" w:rsidP="00DE438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BB71CC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70843F9C" wp14:editId="1C892D06">
                      <wp:simplePos x="0" y="0"/>
                      <wp:positionH relativeFrom="column">
                        <wp:posOffset>-58522</wp:posOffset>
                      </wp:positionH>
                      <wp:positionV relativeFrom="paragraph">
                        <wp:posOffset>42748</wp:posOffset>
                      </wp:positionV>
                      <wp:extent cx="3496666" cy="207010"/>
                      <wp:effectExtent l="0" t="0" r="27940" b="21590"/>
                      <wp:wrapNone/>
                      <wp:docPr id="1081" name="Rectangle 10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6666" cy="2070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5="http://schemas.microsoft.com/office/word/2012/wordml">
                  <w:pict>
                    <v:rect w14:anchorId="00B5C714" id="Rectangle 1081" o:spid="_x0000_s1026" style="position:absolute;margin-left:-4.6pt;margin-top:3.35pt;width:275.35pt;height:16.3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" filled="f" strokecolor="black [3213]"/>
                  </w:pict>
                </mc:Fallback>
              </mc:AlternateContent>
            </w:r>
          </w:p>
          <w:p w14:paraId="205F3A2E" w14:textId="77777777" w:rsidR="003B6ADE" w:rsidRPr="002D4052" w:rsidRDefault="003B6ADE" w:rsidP="00DE438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5858C51C" w14:textId="77777777" w:rsidR="003B6ADE" w:rsidRDefault="003B6ADE" w:rsidP="003B6ADE">
      <w:pPr>
        <w:spacing w:after="0" w:line="240" w:lineRule="auto"/>
        <w:rPr>
          <w:rFonts w:ascii="Times New Roman" w:hAnsi="Times New Roman" w:cs="Times New Roman"/>
          <w:b/>
          <w:sz w:val="18"/>
          <w:szCs w:val="18"/>
          <w:lang w:val="en-US"/>
        </w:rPr>
      </w:pPr>
    </w:p>
    <w:p w14:paraId="608E9C90" w14:textId="77777777" w:rsidR="003B6ADE" w:rsidRPr="00534645" w:rsidRDefault="003B6ADE" w:rsidP="003B6ADE">
      <w:pPr>
        <w:spacing w:after="0" w:line="240" w:lineRule="auto"/>
        <w:rPr>
          <w:rFonts w:ascii="Times New Roman" w:hAnsi="Times New Roman" w:cs="Times New Roman"/>
          <w:b/>
          <w:sz w:val="18"/>
          <w:szCs w:val="18"/>
          <w:lang w:val="en-US"/>
        </w:rPr>
      </w:pPr>
      <w:r w:rsidRPr="00534645">
        <w:rPr>
          <w:rFonts w:ascii="Times New Roman" w:hAnsi="Times New Roman" w:cs="Times New Roman"/>
          <w:b/>
          <w:sz w:val="18"/>
          <w:szCs w:val="18"/>
          <w:lang w:val="en-US"/>
        </w:rPr>
        <w:t>2. Do you intend NOT to eat too much of these foods you find tempting in the previous question?</w:t>
      </w:r>
    </w:p>
    <w:tbl>
      <w:tblPr>
        <w:tblW w:w="3012" w:type="dxa"/>
        <w:tblLook w:val="04A0" w:firstRow="1" w:lastRow="0" w:firstColumn="1" w:lastColumn="0" w:noHBand="0" w:noVBand="1"/>
      </w:tblPr>
      <w:tblGrid>
        <w:gridCol w:w="1506"/>
        <w:gridCol w:w="1506"/>
      </w:tblGrid>
      <w:tr w:rsidR="003B6ADE" w:rsidRPr="00534645" w14:paraId="521F2E73" w14:textId="77777777" w:rsidTr="00DE438F">
        <w:trPr>
          <w:trHeight w:val="275"/>
        </w:trPr>
        <w:tc>
          <w:tcPr>
            <w:tcW w:w="1506" w:type="dxa"/>
          </w:tcPr>
          <w:p w14:paraId="5A191CEC" w14:textId="77777777" w:rsidR="003B6ADE" w:rsidRPr="007046C9" w:rsidRDefault="003B6ADE" w:rsidP="00DE438F">
            <w:pPr>
              <w:spacing w:after="0" w:line="240" w:lineRule="auto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7046C9">
              <w:rPr>
                <w:rFonts w:ascii="Times New Roman" w:hAnsi="Times New Roman" w:cs="Times New Roman"/>
                <w:bCs/>
                <w:szCs w:val="18"/>
              </w:rPr>
              <w:sym w:font="Wingdings 2" w:char="F0A3"/>
            </w:r>
          </w:p>
        </w:tc>
        <w:tc>
          <w:tcPr>
            <w:tcW w:w="1506" w:type="dxa"/>
          </w:tcPr>
          <w:p w14:paraId="1077770F" w14:textId="77777777" w:rsidR="003B6ADE" w:rsidRPr="00534645" w:rsidRDefault="003B6ADE" w:rsidP="00DE43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346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Yes</w:t>
            </w:r>
          </w:p>
        </w:tc>
      </w:tr>
      <w:tr w:rsidR="003B6ADE" w:rsidRPr="00534645" w14:paraId="5A177AA6" w14:textId="77777777" w:rsidTr="00DE438F">
        <w:trPr>
          <w:trHeight w:val="285"/>
        </w:trPr>
        <w:tc>
          <w:tcPr>
            <w:tcW w:w="1506" w:type="dxa"/>
          </w:tcPr>
          <w:p w14:paraId="1145CDDE" w14:textId="77777777" w:rsidR="003B6ADE" w:rsidRPr="007046C9" w:rsidRDefault="003B6ADE" w:rsidP="00DE438F">
            <w:pPr>
              <w:spacing w:after="0" w:line="240" w:lineRule="auto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7046C9">
              <w:rPr>
                <w:rFonts w:ascii="Times New Roman" w:hAnsi="Times New Roman" w:cs="Times New Roman"/>
                <w:bCs/>
                <w:szCs w:val="18"/>
              </w:rPr>
              <w:sym w:font="Wingdings 2" w:char="F0A3"/>
            </w:r>
          </w:p>
        </w:tc>
        <w:tc>
          <w:tcPr>
            <w:tcW w:w="1506" w:type="dxa"/>
          </w:tcPr>
          <w:p w14:paraId="3DF77A31" w14:textId="77777777" w:rsidR="003B6ADE" w:rsidRPr="00534645" w:rsidRDefault="003B6ADE" w:rsidP="00DE438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5346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</w:t>
            </w:r>
          </w:p>
        </w:tc>
      </w:tr>
    </w:tbl>
    <w:p w14:paraId="51C90BC5" w14:textId="77777777" w:rsidR="003B6ADE" w:rsidRPr="00534645" w:rsidRDefault="003B6ADE" w:rsidP="003B6ADE">
      <w:pPr>
        <w:spacing w:after="0" w:line="240" w:lineRule="auto"/>
        <w:rPr>
          <w:rFonts w:ascii="Arial" w:hAnsi="Arial" w:cs="Arial"/>
          <w:b/>
          <w:sz w:val="18"/>
          <w:szCs w:val="18"/>
          <w:lang w:val="en-US"/>
        </w:rPr>
      </w:pPr>
    </w:p>
    <w:p w14:paraId="28D559C3" w14:textId="77777777" w:rsidR="003B6ADE" w:rsidRDefault="003B6ADE" w:rsidP="003B6ADE">
      <w:pPr>
        <w:spacing w:after="0" w:line="240" w:lineRule="auto"/>
        <w:rPr>
          <w:rFonts w:ascii="Times New Roman" w:hAnsi="Times New Roman" w:cs="Times New Roman"/>
          <w:b/>
          <w:sz w:val="18"/>
          <w:szCs w:val="18"/>
          <w:lang w:val="en-US"/>
        </w:rPr>
      </w:pPr>
      <w:r w:rsidRPr="00534645">
        <w:rPr>
          <w:rFonts w:ascii="Times New Roman" w:hAnsi="Times New Roman" w:cs="Times New Roman"/>
          <w:b/>
          <w:sz w:val="18"/>
          <w:szCs w:val="18"/>
          <w:lang w:val="en-US"/>
        </w:rPr>
        <w:t>3. Do you intend to have a healthy diet?</w:t>
      </w:r>
    </w:p>
    <w:tbl>
      <w:tblPr>
        <w:tblW w:w="3012" w:type="dxa"/>
        <w:tblLook w:val="04A0" w:firstRow="1" w:lastRow="0" w:firstColumn="1" w:lastColumn="0" w:noHBand="0" w:noVBand="1"/>
      </w:tblPr>
      <w:tblGrid>
        <w:gridCol w:w="1506"/>
        <w:gridCol w:w="1506"/>
      </w:tblGrid>
      <w:tr w:rsidR="003B6ADE" w:rsidRPr="00534645" w14:paraId="3755E710" w14:textId="77777777" w:rsidTr="00DE438F">
        <w:trPr>
          <w:trHeight w:val="275"/>
        </w:trPr>
        <w:tc>
          <w:tcPr>
            <w:tcW w:w="1506" w:type="dxa"/>
          </w:tcPr>
          <w:p w14:paraId="1BE15579" w14:textId="77777777" w:rsidR="003B6ADE" w:rsidRPr="007046C9" w:rsidRDefault="003B6ADE" w:rsidP="00DE438F">
            <w:pPr>
              <w:spacing w:after="0" w:line="240" w:lineRule="auto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7046C9">
              <w:rPr>
                <w:rFonts w:ascii="Times New Roman" w:hAnsi="Times New Roman" w:cs="Times New Roman"/>
                <w:szCs w:val="18"/>
                <w:lang w:val="en-US"/>
              </w:rPr>
              <w:sym w:font="Wingdings 2" w:char="F0A3"/>
            </w:r>
          </w:p>
        </w:tc>
        <w:tc>
          <w:tcPr>
            <w:tcW w:w="1506" w:type="dxa"/>
          </w:tcPr>
          <w:p w14:paraId="2E98CF4F" w14:textId="77777777" w:rsidR="003B6ADE" w:rsidRPr="006B6751" w:rsidRDefault="003B6ADE" w:rsidP="00DE438F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B6751">
              <w:rPr>
                <w:rFonts w:ascii="Times New Roman" w:hAnsi="Times New Roman" w:cs="Times New Roman"/>
                <w:bCs/>
                <w:sz w:val="18"/>
                <w:szCs w:val="18"/>
              </w:rPr>
              <w:t>Yes</w:t>
            </w:r>
          </w:p>
        </w:tc>
      </w:tr>
      <w:tr w:rsidR="003B6ADE" w:rsidRPr="00534645" w14:paraId="225F36D4" w14:textId="77777777" w:rsidTr="00DE438F">
        <w:trPr>
          <w:trHeight w:val="275"/>
        </w:trPr>
        <w:tc>
          <w:tcPr>
            <w:tcW w:w="1506" w:type="dxa"/>
          </w:tcPr>
          <w:p w14:paraId="758E10B9" w14:textId="77777777" w:rsidR="003B6ADE" w:rsidRPr="007046C9" w:rsidRDefault="003B6ADE" w:rsidP="00DE438F">
            <w:pPr>
              <w:spacing w:after="0" w:line="240" w:lineRule="auto"/>
              <w:rPr>
                <w:rFonts w:ascii="Times New Roman" w:hAnsi="Times New Roman" w:cs="Times New Roman"/>
                <w:szCs w:val="18"/>
                <w:lang w:val="en-US"/>
              </w:rPr>
            </w:pPr>
            <w:r w:rsidRPr="007046C9">
              <w:rPr>
                <w:rFonts w:ascii="Times New Roman" w:hAnsi="Times New Roman" w:cs="Times New Roman"/>
                <w:szCs w:val="18"/>
                <w:lang w:val="en-US"/>
              </w:rPr>
              <w:sym w:font="Wingdings 2" w:char="F0A3"/>
            </w:r>
          </w:p>
        </w:tc>
        <w:tc>
          <w:tcPr>
            <w:tcW w:w="1506" w:type="dxa"/>
          </w:tcPr>
          <w:p w14:paraId="66248716" w14:textId="77777777" w:rsidR="003B6ADE" w:rsidRPr="006B6751" w:rsidRDefault="003B6ADE" w:rsidP="00DE438F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B6751">
              <w:rPr>
                <w:rFonts w:ascii="Times New Roman" w:hAnsi="Times New Roman" w:cs="Times New Roman"/>
                <w:bCs/>
                <w:sz w:val="18"/>
                <w:szCs w:val="18"/>
              </w:rPr>
              <w:t>No</w:t>
            </w:r>
          </w:p>
        </w:tc>
      </w:tr>
    </w:tbl>
    <w:p w14:paraId="39C722B5" w14:textId="77777777" w:rsidR="003B6ADE" w:rsidRDefault="003B6ADE" w:rsidP="003B6ADE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14:paraId="3091A9B0" w14:textId="4664BDB1" w:rsidR="003B6ADE" w:rsidRPr="003B6ADE" w:rsidRDefault="003B6ADE" w:rsidP="003B6ADE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Self-R</w:t>
      </w:r>
      <w:r w:rsidRPr="003B6ADE">
        <w:rPr>
          <w:rFonts w:ascii="Times New Roman" w:hAnsi="Times New Roman" w:cs="Times New Roman"/>
          <w:b/>
          <w:u w:val="single"/>
        </w:rPr>
        <w:t>egulation of Eating Behaviour Questions:</w:t>
      </w:r>
    </w:p>
    <w:p w14:paraId="1F50E811" w14:textId="77777777" w:rsidR="003B6ADE" w:rsidRPr="00534645" w:rsidRDefault="003B6ADE" w:rsidP="003B6ADE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14:paraId="278B3C5E" w14:textId="77777777" w:rsidR="003B6ADE" w:rsidRPr="00534645" w:rsidRDefault="003B6ADE" w:rsidP="003B6AD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34645">
        <w:rPr>
          <w:rFonts w:ascii="Times New Roman" w:hAnsi="Times New Roman" w:cs="Times New Roman"/>
          <w:b/>
          <w:sz w:val="18"/>
          <w:szCs w:val="18"/>
        </w:rPr>
        <w:t>4.</w:t>
      </w:r>
      <w:r w:rsidRPr="00534645">
        <w:rPr>
          <w:rFonts w:ascii="Times New Roman" w:hAnsi="Times New Roman" w:cs="Times New Roman"/>
          <w:sz w:val="18"/>
          <w:szCs w:val="18"/>
        </w:rPr>
        <w:t xml:space="preserve"> </w:t>
      </w:r>
      <w:r w:rsidRPr="00534645">
        <w:rPr>
          <w:rFonts w:ascii="Times New Roman" w:hAnsi="Times New Roman" w:cs="Times New Roman"/>
          <w:b/>
          <w:sz w:val="18"/>
          <w:szCs w:val="18"/>
        </w:rPr>
        <w:t>Please read the following statements and tick the boxes most appropriate to you.</w:t>
      </w:r>
    </w:p>
    <w:p w14:paraId="2397A7FC" w14:textId="77777777" w:rsidR="003B6ADE" w:rsidRPr="00534645" w:rsidRDefault="003B6ADE" w:rsidP="003B6AD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34645">
        <w:rPr>
          <w:rFonts w:ascii="Times New Roman" w:hAnsi="Times New Roman" w:cs="Times New Roman"/>
          <w:sz w:val="18"/>
          <w:szCs w:val="18"/>
        </w:rPr>
        <w:t>For the next few questions, please, understand that:</w:t>
      </w:r>
    </w:p>
    <w:p w14:paraId="0C142D1E" w14:textId="77777777" w:rsidR="003B6ADE" w:rsidRPr="00534645" w:rsidRDefault="003B6ADE" w:rsidP="003B6AD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34645">
        <w:rPr>
          <w:rFonts w:ascii="Times New Roman" w:hAnsi="Times New Roman" w:cs="Times New Roman"/>
          <w:sz w:val="18"/>
          <w:szCs w:val="18"/>
        </w:rPr>
        <w:t>- ‘Tempting foods’ are any food you want to eat more of than you think your should.</w:t>
      </w:r>
    </w:p>
    <w:p w14:paraId="7D137EB5" w14:textId="77777777" w:rsidR="003B6ADE" w:rsidRPr="00534645" w:rsidRDefault="003B6ADE" w:rsidP="003B6AD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34645">
        <w:rPr>
          <w:rFonts w:ascii="Times New Roman" w:hAnsi="Times New Roman" w:cs="Times New Roman"/>
          <w:sz w:val="18"/>
          <w:szCs w:val="18"/>
        </w:rPr>
        <w:t>- ‘Eating intentions’ refer to the way you are aiming to eat, for example you may intend to avoid tempting foods or eat healthy foods.</w:t>
      </w:r>
    </w:p>
    <w:tbl>
      <w:tblPr>
        <w:tblW w:w="9180" w:type="dxa"/>
        <w:tblLayout w:type="fixed"/>
        <w:tblLook w:val="04A0" w:firstRow="1" w:lastRow="0" w:firstColumn="1" w:lastColumn="0" w:noHBand="0" w:noVBand="1"/>
      </w:tblPr>
      <w:tblGrid>
        <w:gridCol w:w="580"/>
        <w:gridCol w:w="4523"/>
        <w:gridCol w:w="709"/>
        <w:gridCol w:w="709"/>
        <w:gridCol w:w="958"/>
        <w:gridCol w:w="851"/>
        <w:gridCol w:w="850"/>
      </w:tblGrid>
      <w:tr w:rsidR="003B6ADE" w:rsidRPr="00534645" w14:paraId="763B2E8D" w14:textId="77777777" w:rsidTr="005C6035">
        <w:trPr>
          <w:trHeight w:val="300"/>
        </w:trPr>
        <w:tc>
          <w:tcPr>
            <w:tcW w:w="5103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FF0E966" w14:textId="77777777" w:rsidR="003B6ADE" w:rsidRPr="00534645" w:rsidRDefault="003B6ADE" w:rsidP="00DE438F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836F3CE" w14:textId="77777777" w:rsidR="003B6ADE" w:rsidRPr="00534645" w:rsidRDefault="003B6ADE" w:rsidP="00DE43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en-GB"/>
              </w:rPr>
            </w:pPr>
            <w:r w:rsidRPr="0053464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en-GB"/>
              </w:rPr>
              <w:t>Never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F33E227" w14:textId="77777777" w:rsidR="003B6ADE" w:rsidRPr="00534645" w:rsidRDefault="003B6ADE" w:rsidP="00DE43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en-GB"/>
              </w:rPr>
            </w:pPr>
            <w:r w:rsidRPr="0053464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en-GB"/>
              </w:rPr>
              <w:t>Rarely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477D479" w14:textId="77777777" w:rsidR="003B6ADE" w:rsidRPr="00534645" w:rsidRDefault="003B6ADE" w:rsidP="00DE43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en-GB"/>
              </w:rPr>
            </w:pPr>
            <w:r w:rsidRPr="0053464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en-GB"/>
              </w:rPr>
              <w:t>Sometimes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41F0BC9" w14:textId="77777777" w:rsidR="003B6ADE" w:rsidRPr="00534645" w:rsidRDefault="003B6ADE" w:rsidP="00DE43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en-GB"/>
              </w:rPr>
            </w:pPr>
            <w:r w:rsidRPr="0053464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en-GB"/>
              </w:rPr>
              <w:t>Often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613F216" w14:textId="77777777" w:rsidR="003B6ADE" w:rsidRPr="00534645" w:rsidRDefault="003B6ADE" w:rsidP="00DE43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en-GB"/>
              </w:rPr>
            </w:pPr>
            <w:r w:rsidRPr="0053464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en-GB"/>
              </w:rPr>
              <w:t>Always</w:t>
            </w:r>
          </w:p>
        </w:tc>
      </w:tr>
      <w:tr w:rsidR="003B6ADE" w:rsidRPr="00534645" w14:paraId="3584E792" w14:textId="77777777" w:rsidTr="005C6035">
        <w:trPr>
          <w:trHeight w:val="574"/>
        </w:trPr>
        <w:tc>
          <w:tcPr>
            <w:tcW w:w="580" w:type="dxa"/>
            <w:shd w:val="clear" w:color="auto" w:fill="D9D9D9" w:themeFill="background1" w:themeFillShade="D9"/>
            <w:noWrap/>
            <w:vAlign w:val="center"/>
          </w:tcPr>
          <w:p w14:paraId="5775BB1A" w14:textId="77777777" w:rsidR="003B6ADE" w:rsidRPr="006B6751" w:rsidRDefault="003B6ADE" w:rsidP="00DE43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6B6751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4523" w:type="dxa"/>
            <w:shd w:val="clear" w:color="auto" w:fill="D9D9D9" w:themeFill="background1" w:themeFillShade="D9"/>
            <w:vAlign w:val="center"/>
          </w:tcPr>
          <w:p w14:paraId="5A97B33A" w14:textId="77777777" w:rsidR="003B6ADE" w:rsidRPr="006B6751" w:rsidRDefault="003B6ADE" w:rsidP="00DE438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6B6751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I give up too easily on my eating intentions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8C3AFA9" w14:textId="77777777" w:rsidR="003B6ADE" w:rsidRPr="007046C9" w:rsidRDefault="003B6ADE" w:rsidP="00DE43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16"/>
                <w:lang w:eastAsia="en-GB"/>
              </w:rPr>
            </w:pPr>
            <w:r w:rsidRPr="007046C9">
              <w:rPr>
                <w:rFonts w:ascii="Times New Roman" w:hAnsi="Times New Roman" w:cs="Times New Roman"/>
                <w:color w:val="000000"/>
                <w:sz w:val="28"/>
                <w:szCs w:val="16"/>
                <w:lang w:eastAsia="en-GB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63695F9" w14:textId="77777777" w:rsidR="003B6ADE" w:rsidRPr="007046C9" w:rsidRDefault="003B6ADE" w:rsidP="00DE43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16"/>
                <w:lang w:eastAsia="en-GB"/>
              </w:rPr>
            </w:pPr>
            <w:r w:rsidRPr="007046C9">
              <w:rPr>
                <w:rFonts w:ascii="Times New Roman" w:hAnsi="Times New Roman" w:cs="Times New Roman"/>
                <w:color w:val="000000"/>
                <w:sz w:val="28"/>
                <w:szCs w:val="16"/>
                <w:lang w:eastAsia="en-GB"/>
              </w:rPr>
              <w:t>□</w:t>
            </w:r>
          </w:p>
        </w:tc>
        <w:tc>
          <w:tcPr>
            <w:tcW w:w="958" w:type="dxa"/>
            <w:shd w:val="clear" w:color="auto" w:fill="D9D9D9" w:themeFill="background1" w:themeFillShade="D9"/>
            <w:vAlign w:val="center"/>
          </w:tcPr>
          <w:p w14:paraId="0724586A" w14:textId="77777777" w:rsidR="003B6ADE" w:rsidRPr="007046C9" w:rsidRDefault="003B6ADE" w:rsidP="00DE43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16"/>
                <w:lang w:eastAsia="en-GB"/>
              </w:rPr>
            </w:pPr>
            <w:r w:rsidRPr="007046C9">
              <w:rPr>
                <w:rFonts w:ascii="Times New Roman" w:hAnsi="Times New Roman" w:cs="Times New Roman"/>
                <w:color w:val="000000"/>
                <w:sz w:val="28"/>
                <w:szCs w:val="16"/>
                <w:lang w:eastAsia="en-GB"/>
              </w:rPr>
              <w:t>□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18607DA7" w14:textId="77777777" w:rsidR="003B6ADE" w:rsidRPr="007046C9" w:rsidRDefault="003B6ADE" w:rsidP="00DE43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16"/>
                <w:lang w:eastAsia="en-GB"/>
              </w:rPr>
            </w:pPr>
            <w:r w:rsidRPr="007046C9">
              <w:rPr>
                <w:rFonts w:ascii="Times New Roman" w:hAnsi="Times New Roman" w:cs="Times New Roman"/>
                <w:color w:val="000000"/>
                <w:sz w:val="28"/>
                <w:szCs w:val="16"/>
                <w:lang w:eastAsia="en-GB"/>
              </w:rPr>
              <w:t>□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48C12A69" w14:textId="77777777" w:rsidR="003B6ADE" w:rsidRPr="007046C9" w:rsidRDefault="003B6ADE" w:rsidP="00DE43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16"/>
                <w:lang w:eastAsia="en-GB"/>
              </w:rPr>
            </w:pPr>
            <w:r w:rsidRPr="007046C9">
              <w:rPr>
                <w:rFonts w:ascii="Times New Roman" w:hAnsi="Times New Roman" w:cs="Times New Roman"/>
                <w:color w:val="000000"/>
                <w:sz w:val="28"/>
                <w:szCs w:val="16"/>
                <w:lang w:eastAsia="en-GB"/>
              </w:rPr>
              <w:t>□</w:t>
            </w:r>
          </w:p>
        </w:tc>
      </w:tr>
      <w:tr w:rsidR="003B6ADE" w:rsidRPr="00534645" w14:paraId="12E9EFDC" w14:textId="77777777" w:rsidTr="005C6035">
        <w:trPr>
          <w:trHeight w:val="55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46B49552" w14:textId="77777777" w:rsidR="003B6ADE" w:rsidRPr="006B6751" w:rsidRDefault="003B6ADE" w:rsidP="00DE43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6B6751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4523" w:type="dxa"/>
            <w:shd w:val="clear" w:color="auto" w:fill="auto"/>
            <w:vAlign w:val="center"/>
            <w:hideMark/>
          </w:tcPr>
          <w:p w14:paraId="18D136FE" w14:textId="77777777" w:rsidR="003B6ADE" w:rsidRPr="006B6751" w:rsidRDefault="003B6ADE" w:rsidP="00DE438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6B6751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I'm good at resisting tempting food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D377DB3" w14:textId="77777777" w:rsidR="003B6ADE" w:rsidRPr="007046C9" w:rsidRDefault="003B6ADE" w:rsidP="00DE43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16"/>
                <w:lang w:eastAsia="en-GB"/>
              </w:rPr>
            </w:pPr>
            <w:r w:rsidRPr="007046C9">
              <w:rPr>
                <w:rFonts w:ascii="Times New Roman" w:hAnsi="Times New Roman" w:cs="Times New Roman"/>
                <w:color w:val="000000"/>
                <w:sz w:val="28"/>
                <w:szCs w:val="16"/>
                <w:lang w:eastAsia="en-GB"/>
              </w:rPr>
              <w:t>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4DE042F" w14:textId="77777777" w:rsidR="003B6ADE" w:rsidRPr="007046C9" w:rsidRDefault="003B6ADE" w:rsidP="00DE43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16"/>
                <w:lang w:eastAsia="en-GB"/>
              </w:rPr>
            </w:pPr>
            <w:r w:rsidRPr="007046C9">
              <w:rPr>
                <w:rFonts w:ascii="Times New Roman" w:hAnsi="Times New Roman" w:cs="Times New Roman"/>
                <w:color w:val="000000"/>
                <w:sz w:val="28"/>
                <w:szCs w:val="16"/>
                <w:lang w:eastAsia="en-GB"/>
              </w:rPr>
              <w:t>□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14:paraId="145355D8" w14:textId="77777777" w:rsidR="003B6ADE" w:rsidRPr="007046C9" w:rsidRDefault="003B6ADE" w:rsidP="00DE43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16"/>
                <w:lang w:eastAsia="en-GB"/>
              </w:rPr>
            </w:pPr>
            <w:r w:rsidRPr="007046C9">
              <w:rPr>
                <w:rFonts w:ascii="Times New Roman" w:hAnsi="Times New Roman" w:cs="Times New Roman"/>
                <w:color w:val="000000"/>
                <w:sz w:val="28"/>
                <w:szCs w:val="16"/>
                <w:lang w:eastAsia="en-GB"/>
              </w:rPr>
              <w:t>□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C10FFFB" w14:textId="77777777" w:rsidR="003B6ADE" w:rsidRPr="007046C9" w:rsidRDefault="003B6ADE" w:rsidP="00DE43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16"/>
                <w:lang w:eastAsia="en-GB"/>
              </w:rPr>
            </w:pPr>
            <w:r w:rsidRPr="007046C9">
              <w:rPr>
                <w:rFonts w:ascii="Times New Roman" w:hAnsi="Times New Roman" w:cs="Times New Roman"/>
                <w:color w:val="000000"/>
                <w:sz w:val="28"/>
                <w:szCs w:val="16"/>
                <w:lang w:eastAsia="en-GB"/>
              </w:rPr>
              <w:t>□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3392916" w14:textId="77777777" w:rsidR="003B6ADE" w:rsidRPr="007046C9" w:rsidRDefault="003B6ADE" w:rsidP="00DE43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16"/>
                <w:lang w:eastAsia="en-GB"/>
              </w:rPr>
            </w:pPr>
            <w:r w:rsidRPr="007046C9">
              <w:rPr>
                <w:rFonts w:ascii="Times New Roman" w:hAnsi="Times New Roman" w:cs="Times New Roman"/>
                <w:color w:val="000000"/>
                <w:sz w:val="28"/>
                <w:szCs w:val="16"/>
                <w:lang w:eastAsia="en-GB"/>
              </w:rPr>
              <w:t>□</w:t>
            </w:r>
          </w:p>
        </w:tc>
      </w:tr>
      <w:tr w:rsidR="003B6ADE" w:rsidRPr="00534645" w14:paraId="18C9252A" w14:textId="77777777" w:rsidTr="005C6035">
        <w:trPr>
          <w:trHeight w:val="430"/>
        </w:trPr>
        <w:tc>
          <w:tcPr>
            <w:tcW w:w="580" w:type="dxa"/>
            <w:shd w:val="clear" w:color="auto" w:fill="D9D9D9" w:themeFill="background1" w:themeFillShade="D9"/>
            <w:noWrap/>
            <w:vAlign w:val="center"/>
            <w:hideMark/>
          </w:tcPr>
          <w:p w14:paraId="33A38D9C" w14:textId="77777777" w:rsidR="003B6ADE" w:rsidRPr="006B6751" w:rsidRDefault="003B6ADE" w:rsidP="00DE43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6B6751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4523" w:type="dxa"/>
            <w:shd w:val="clear" w:color="auto" w:fill="D9D9D9" w:themeFill="background1" w:themeFillShade="D9"/>
            <w:vAlign w:val="center"/>
            <w:hideMark/>
          </w:tcPr>
          <w:p w14:paraId="247C667A" w14:textId="77777777" w:rsidR="003B6ADE" w:rsidRPr="006B6751" w:rsidRDefault="003B6ADE" w:rsidP="00DE438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6B6751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I easily get distracted from the way I intend to eat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  <w:hideMark/>
          </w:tcPr>
          <w:p w14:paraId="537410C3" w14:textId="77777777" w:rsidR="003B6ADE" w:rsidRPr="007046C9" w:rsidRDefault="003B6ADE" w:rsidP="00DE43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16"/>
                <w:lang w:eastAsia="en-GB"/>
              </w:rPr>
            </w:pPr>
            <w:r w:rsidRPr="007046C9">
              <w:rPr>
                <w:rFonts w:ascii="Times New Roman" w:hAnsi="Times New Roman" w:cs="Times New Roman"/>
                <w:color w:val="000000"/>
                <w:sz w:val="28"/>
                <w:szCs w:val="16"/>
                <w:lang w:eastAsia="en-GB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  <w:hideMark/>
          </w:tcPr>
          <w:p w14:paraId="26B3FCC1" w14:textId="77777777" w:rsidR="003B6ADE" w:rsidRPr="007046C9" w:rsidRDefault="003B6ADE" w:rsidP="00DE43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16"/>
                <w:lang w:eastAsia="en-GB"/>
              </w:rPr>
            </w:pPr>
            <w:r w:rsidRPr="007046C9">
              <w:rPr>
                <w:rFonts w:ascii="Times New Roman" w:hAnsi="Times New Roman" w:cs="Times New Roman"/>
                <w:color w:val="000000"/>
                <w:sz w:val="28"/>
                <w:szCs w:val="16"/>
                <w:lang w:eastAsia="en-GB"/>
              </w:rPr>
              <w:t>□</w:t>
            </w:r>
          </w:p>
        </w:tc>
        <w:tc>
          <w:tcPr>
            <w:tcW w:w="958" w:type="dxa"/>
            <w:shd w:val="clear" w:color="auto" w:fill="D9D9D9" w:themeFill="background1" w:themeFillShade="D9"/>
            <w:vAlign w:val="center"/>
            <w:hideMark/>
          </w:tcPr>
          <w:p w14:paraId="61F451E0" w14:textId="77777777" w:rsidR="003B6ADE" w:rsidRPr="007046C9" w:rsidRDefault="003B6ADE" w:rsidP="00DE43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16"/>
                <w:lang w:eastAsia="en-GB"/>
              </w:rPr>
            </w:pPr>
            <w:r w:rsidRPr="007046C9">
              <w:rPr>
                <w:rFonts w:ascii="Times New Roman" w:hAnsi="Times New Roman" w:cs="Times New Roman"/>
                <w:color w:val="000000"/>
                <w:sz w:val="28"/>
                <w:szCs w:val="16"/>
                <w:lang w:eastAsia="en-GB"/>
              </w:rPr>
              <w:t>□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  <w:hideMark/>
          </w:tcPr>
          <w:p w14:paraId="74F5EF70" w14:textId="77777777" w:rsidR="003B6ADE" w:rsidRPr="007046C9" w:rsidRDefault="003B6ADE" w:rsidP="00DE43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16"/>
                <w:lang w:eastAsia="en-GB"/>
              </w:rPr>
            </w:pPr>
            <w:r w:rsidRPr="007046C9">
              <w:rPr>
                <w:rFonts w:ascii="Times New Roman" w:hAnsi="Times New Roman" w:cs="Times New Roman"/>
                <w:color w:val="000000"/>
                <w:sz w:val="28"/>
                <w:szCs w:val="16"/>
                <w:lang w:eastAsia="en-GB"/>
              </w:rPr>
              <w:t>□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  <w:hideMark/>
          </w:tcPr>
          <w:p w14:paraId="19EF9F90" w14:textId="77777777" w:rsidR="003B6ADE" w:rsidRPr="007046C9" w:rsidRDefault="003B6ADE" w:rsidP="00DE43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16"/>
                <w:lang w:eastAsia="en-GB"/>
              </w:rPr>
            </w:pPr>
            <w:r w:rsidRPr="007046C9">
              <w:rPr>
                <w:rFonts w:ascii="Times New Roman" w:hAnsi="Times New Roman" w:cs="Times New Roman"/>
                <w:color w:val="000000"/>
                <w:sz w:val="28"/>
                <w:szCs w:val="16"/>
                <w:lang w:eastAsia="en-GB"/>
              </w:rPr>
              <w:t>□</w:t>
            </w:r>
          </w:p>
        </w:tc>
      </w:tr>
      <w:tr w:rsidR="003B6ADE" w:rsidRPr="00534645" w14:paraId="23F13935" w14:textId="77777777" w:rsidTr="005C6035">
        <w:trPr>
          <w:trHeight w:val="564"/>
        </w:trPr>
        <w:tc>
          <w:tcPr>
            <w:tcW w:w="580" w:type="dxa"/>
            <w:shd w:val="clear" w:color="auto" w:fill="auto"/>
            <w:noWrap/>
            <w:vAlign w:val="center"/>
          </w:tcPr>
          <w:p w14:paraId="77A38B87" w14:textId="77777777" w:rsidR="003B6ADE" w:rsidRPr="006B6751" w:rsidRDefault="003B6ADE" w:rsidP="00DE43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4523" w:type="dxa"/>
            <w:shd w:val="clear" w:color="auto" w:fill="auto"/>
            <w:vAlign w:val="center"/>
          </w:tcPr>
          <w:p w14:paraId="582CC0FD" w14:textId="725AADCC" w:rsidR="003B6ADE" w:rsidRPr="006B6751" w:rsidRDefault="003B6ADE" w:rsidP="005C60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6B6751">
              <w:rPr>
                <w:rFonts w:ascii="Times New Roman" w:hAnsi="Times New Roman" w:cs="Times New Roman"/>
                <w:sz w:val="16"/>
                <w:szCs w:val="16"/>
              </w:rPr>
              <w:t>If I am not eating in the way I intend to I make changes</w:t>
            </w:r>
            <w:r w:rsidR="00D8066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7F488FE" w14:textId="77777777" w:rsidR="003B6ADE" w:rsidRPr="007046C9" w:rsidRDefault="003B6ADE" w:rsidP="00DE43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16"/>
                <w:lang w:eastAsia="en-GB"/>
              </w:rPr>
            </w:pPr>
            <w:r w:rsidRPr="007046C9">
              <w:rPr>
                <w:rFonts w:ascii="Times New Roman" w:hAnsi="Times New Roman" w:cs="Times New Roman"/>
                <w:color w:val="000000"/>
                <w:sz w:val="28"/>
                <w:szCs w:val="16"/>
                <w:lang w:eastAsia="en-GB"/>
              </w:rPr>
              <w:t>□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38655F" w14:textId="77777777" w:rsidR="003B6ADE" w:rsidRPr="007046C9" w:rsidRDefault="003B6ADE" w:rsidP="00DE43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16"/>
                <w:lang w:eastAsia="en-GB"/>
              </w:rPr>
            </w:pPr>
            <w:r w:rsidRPr="007046C9">
              <w:rPr>
                <w:rFonts w:ascii="Times New Roman" w:hAnsi="Times New Roman" w:cs="Times New Roman"/>
                <w:color w:val="000000"/>
                <w:sz w:val="28"/>
                <w:szCs w:val="16"/>
                <w:lang w:eastAsia="en-GB"/>
              </w:rPr>
              <w:t>□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0D95B2F9" w14:textId="77777777" w:rsidR="003B6ADE" w:rsidRPr="007046C9" w:rsidRDefault="003B6ADE" w:rsidP="00DE43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16"/>
                <w:lang w:eastAsia="en-GB"/>
              </w:rPr>
            </w:pPr>
            <w:r w:rsidRPr="007046C9">
              <w:rPr>
                <w:rFonts w:ascii="Times New Roman" w:hAnsi="Times New Roman" w:cs="Times New Roman"/>
                <w:color w:val="000000"/>
                <w:sz w:val="28"/>
                <w:szCs w:val="16"/>
                <w:lang w:eastAsia="en-GB"/>
              </w:rPr>
              <w:t>□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2FFBC8B" w14:textId="77777777" w:rsidR="003B6ADE" w:rsidRPr="007046C9" w:rsidRDefault="003B6ADE" w:rsidP="00DE43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16"/>
                <w:lang w:eastAsia="en-GB"/>
              </w:rPr>
            </w:pPr>
            <w:r w:rsidRPr="007046C9">
              <w:rPr>
                <w:rFonts w:ascii="Times New Roman" w:hAnsi="Times New Roman" w:cs="Times New Roman"/>
                <w:color w:val="000000"/>
                <w:sz w:val="28"/>
                <w:szCs w:val="16"/>
                <w:lang w:eastAsia="en-GB"/>
              </w:rPr>
              <w:t>□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7F10247" w14:textId="77777777" w:rsidR="003B6ADE" w:rsidRPr="007046C9" w:rsidRDefault="003B6ADE" w:rsidP="00DE43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16"/>
                <w:lang w:eastAsia="en-GB"/>
              </w:rPr>
            </w:pPr>
            <w:r w:rsidRPr="007046C9">
              <w:rPr>
                <w:rFonts w:ascii="Times New Roman" w:hAnsi="Times New Roman" w:cs="Times New Roman"/>
                <w:color w:val="000000"/>
                <w:sz w:val="28"/>
                <w:szCs w:val="16"/>
                <w:lang w:eastAsia="en-GB"/>
              </w:rPr>
              <w:t>□</w:t>
            </w:r>
          </w:p>
        </w:tc>
      </w:tr>
      <w:tr w:rsidR="003B6ADE" w:rsidRPr="00534645" w14:paraId="04A04B11" w14:textId="77777777" w:rsidTr="005C6035">
        <w:trPr>
          <w:trHeight w:val="430"/>
        </w:trPr>
        <w:tc>
          <w:tcPr>
            <w:tcW w:w="580" w:type="dxa"/>
            <w:shd w:val="clear" w:color="auto" w:fill="D9D9D9" w:themeFill="background1" w:themeFillShade="D9"/>
            <w:noWrap/>
            <w:vAlign w:val="center"/>
          </w:tcPr>
          <w:p w14:paraId="782C70CE" w14:textId="77777777" w:rsidR="003B6ADE" w:rsidRPr="006B6751" w:rsidRDefault="003B6ADE" w:rsidP="00DE43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4523" w:type="dxa"/>
            <w:shd w:val="clear" w:color="auto" w:fill="D9D9D9" w:themeFill="background1" w:themeFillShade="D9"/>
            <w:vAlign w:val="center"/>
          </w:tcPr>
          <w:p w14:paraId="5BF084C6" w14:textId="77777777" w:rsidR="003B6ADE" w:rsidRPr="006B6751" w:rsidRDefault="003B6ADE" w:rsidP="00DE438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6B6751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I find it hard to remember what I have eaten throughout the 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5227606" w14:textId="77777777" w:rsidR="003B6ADE" w:rsidRPr="007046C9" w:rsidRDefault="003B6ADE" w:rsidP="00DE43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16"/>
                <w:lang w:eastAsia="en-GB"/>
              </w:rPr>
            </w:pPr>
            <w:r w:rsidRPr="007046C9">
              <w:rPr>
                <w:rFonts w:ascii="Times New Roman" w:hAnsi="Times New Roman" w:cs="Times New Roman"/>
                <w:color w:val="000000"/>
                <w:sz w:val="28"/>
                <w:szCs w:val="16"/>
                <w:lang w:eastAsia="en-GB"/>
              </w:rPr>
              <w:t>□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61692B5" w14:textId="77777777" w:rsidR="003B6ADE" w:rsidRPr="007046C9" w:rsidRDefault="003B6ADE" w:rsidP="00DE43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16"/>
                <w:lang w:eastAsia="en-GB"/>
              </w:rPr>
            </w:pPr>
            <w:r w:rsidRPr="007046C9">
              <w:rPr>
                <w:rFonts w:ascii="Times New Roman" w:hAnsi="Times New Roman" w:cs="Times New Roman"/>
                <w:color w:val="000000"/>
                <w:sz w:val="28"/>
                <w:szCs w:val="16"/>
                <w:lang w:eastAsia="en-GB"/>
              </w:rPr>
              <w:t>□</w:t>
            </w:r>
          </w:p>
        </w:tc>
        <w:tc>
          <w:tcPr>
            <w:tcW w:w="958" w:type="dxa"/>
            <w:shd w:val="clear" w:color="auto" w:fill="D9D9D9" w:themeFill="background1" w:themeFillShade="D9"/>
            <w:vAlign w:val="center"/>
          </w:tcPr>
          <w:p w14:paraId="2B06EB05" w14:textId="77777777" w:rsidR="003B6ADE" w:rsidRPr="007046C9" w:rsidRDefault="003B6ADE" w:rsidP="00DE43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16"/>
                <w:lang w:eastAsia="en-GB"/>
              </w:rPr>
            </w:pPr>
            <w:r w:rsidRPr="007046C9">
              <w:rPr>
                <w:rFonts w:ascii="Times New Roman" w:hAnsi="Times New Roman" w:cs="Times New Roman"/>
                <w:color w:val="000000"/>
                <w:sz w:val="28"/>
                <w:szCs w:val="16"/>
                <w:lang w:eastAsia="en-GB"/>
              </w:rPr>
              <w:t>□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4372DA4F" w14:textId="77777777" w:rsidR="003B6ADE" w:rsidRPr="007046C9" w:rsidRDefault="003B6ADE" w:rsidP="00DE43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16"/>
                <w:lang w:eastAsia="en-GB"/>
              </w:rPr>
            </w:pPr>
            <w:r w:rsidRPr="007046C9">
              <w:rPr>
                <w:rFonts w:ascii="Times New Roman" w:hAnsi="Times New Roman" w:cs="Times New Roman"/>
                <w:color w:val="000000"/>
                <w:sz w:val="28"/>
                <w:szCs w:val="16"/>
                <w:lang w:eastAsia="en-GB"/>
              </w:rPr>
              <w:t>□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282DEB15" w14:textId="77777777" w:rsidR="003B6ADE" w:rsidRPr="007046C9" w:rsidRDefault="003B6ADE" w:rsidP="00DE43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16"/>
                <w:lang w:eastAsia="en-GB"/>
              </w:rPr>
            </w:pPr>
            <w:r w:rsidRPr="007046C9">
              <w:rPr>
                <w:rFonts w:ascii="Times New Roman" w:hAnsi="Times New Roman" w:cs="Times New Roman"/>
                <w:color w:val="000000"/>
                <w:sz w:val="28"/>
                <w:szCs w:val="16"/>
                <w:lang w:eastAsia="en-GB"/>
              </w:rPr>
              <w:t>□</w:t>
            </w:r>
          </w:p>
        </w:tc>
      </w:tr>
    </w:tbl>
    <w:p w14:paraId="146C74C4" w14:textId="77777777" w:rsidR="003B6ADE" w:rsidRDefault="003B6ADE" w:rsidP="003B6ADE">
      <w:pPr>
        <w:pStyle w:val="Heading2"/>
        <w:rPr>
          <w:sz w:val="22"/>
          <w:szCs w:val="22"/>
        </w:rPr>
      </w:pPr>
    </w:p>
    <w:p w14:paraId="29740588" w14:textId="4E88416E" w:rsidR="003B6ADE" w:rsidRDefault="003B6ADE" w:rsidP="003B6ADE">
      <w:pPr>
        <w:pStyle w:val="Heading2"/>
        <w:spacing w:before="0" w:line="240" w:lineRule="auto"/>
        <w:rPr>
          <w:rFonts w:ascii="Times New Roman" w:hAnsi="Times New Roman" w:cs="Times New Roman"/>
          <w:sz w:val="22"/>
          <w:szCs w:val="22"/>
          <w:u w:val="single"/>
        </w:rPr>
      </w:pPr>
      <w:r w:rsidRPr="003B6ADE">
        <w:rPr>
          <w:rFonts w:ascii="Times New Roman" w:hAnsi="Times New Roman" w:cs="Times New Roman"/>
          <w:sz w:val="22"/>
          <w:szCs w:val="22"/>
          <w:u w:val="single"/>
        </w:rPr>
        <w:t>Total score (Mean) cut-off points:</w:t>
      </w:r>
    </w:p>
    <w:p w14:paraId="1677CA88" w14:textId="77777777" w:rsidR="003B6ADE" w:rsidRDefault="003B6ADE" w:rsidP="003B6ADE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1842"/>
      </w:tblGrid>
      <w:tr w:rsidR="003B6ADE" w14:paraId="1B71AF0A" w14:textId="77777777" w:rsidTr="00ED4107">
        <w:tc>
          <w:tcPr>
            <w:tcW w:w="1101" w:type="dxa"/>
            <w:shd w:val="clear" w:color="auto" w:fill="D9D9D9" w:themeFill="background1" w:themeFillShade="D9"/>
          </w:tcPr>
          <w:p w14:paraId="7333D43D" w14:textId="77777777" w:rsidR="003B6ADE" w:rsidRPr="001A2F64" w:rsidRDefault="003B6ADE" w:rsidP="00DE4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2F64">
              <w:rPr>
                <w:rFonts w:ascii="Times New Roman" w:hAnsi="Times New Roman" w:cs="Times New Roman"/>
                <w:sz w:val="20"/>
                <w:szCs w:val="20"/>
              </w:rPr>
              <w:t>&lt;2.8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266212A3" w14:textId="77777777" w:rsidR="003B6ADE" w:rsidRPr="001A2F64" w:rsidRDefault="003B6ADE" w:rsidP="00DE4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2F64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</w:tr>
      <w:tr w:rsidR="003B6ADE" w14:paraId="67ED04E4" w14:textId="77777777" w:rsidTr="00ED4107">
        <w:tc>
          <w:tcPr>
            <w:tcW w:w="1101" w:type="dxa"/>
          </w:tcPr>
          <w:p w14:paraId="7354D278" w14:textId="77777777" w:rsidR="003B6ADE" w:rsidRPr="001A2F64" w:rsidRDefault="003B6ADE" w:rsidP="00DE4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2F64">
              <w:rPr>
                <w:rFonts w:ascii="Times New Roman" w:hAnsi="Times New Roman" w:cs="Times New Roman"/>
                <w:sz w:val="20"/>
                <w:szCs w:val="20"/>
              </w:rPr>
              <w:t>2.8 to 3.6</w:t>
            </w:r>
          </w:p>
        </w:tc>
        <w:tc>
          <w:tcPr>
            <w:tcW w:w="1842" w:type="dxa"/>
          </w:tcPr>
          <w:p w14:paraId="181B3C82" w14:textId="77777777" w:rsidR="003B6ADE" w:rsidRPr="001A2F64" w:rsidRDefault="003B6ADE" w:rsidP="00DE4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2F64">
              <w:rPr>
                <w:rFonts w:ascii="Times New Roman" w:hAnsi="Times New Roman" w:cs="Times New Roman"/>
                <w:sz w:val="20"/>
                <w:szCs w:val="20"/>
              </w:rPr>
              <w:t>Medium</w:t>
            </w:r>
          </w:p>
        </w:tc>
      </w:tr>
      <w:tr w:rsidR="003B6ADE" w14:paraId="54915CB1" w14:textId="77777777" w:rsidTr="00ED4107">
        <w:tc>
          <w:tcPr>
            <w:tcW w:w="1101" w:type="dxa"/>
            <w:shd w:val="clear" w:color="auto" w:fill="D9D9D9" w:themeFill="background1" w:themeFillShade="D9"/>
          </w:tcPr>
          <w:p w14:paraId="0AE18B7A" w14:textId="77777777" w:rsidR="003B6ADE" w:rsidRPr="001A2F64" w:rsidRDefault="003B6ADE" w:rsidP="00DE4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2F64">
              <w:rPr>
                <w:rFonts w:ascii="Times New Roman" w:hAnsi="Times New Roman" w:cs="Times New Roman"/>
                <w:sz w:val="20"/>
                <w:szCs w:val="20"/>
              </w:rPr>
              <w:t>&gt;3.6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09B08956" w14:textId="77777777" w:rsidR="003B6ADE" w:rsidRPr="001A2F64" w:rsidRDefault="003B6ADE" w:rsidP="00DE4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2F64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</w:tr>
    </w:tbl>
    <w:p w14:paraId="7B064D27" w14:textId="4334F7A9" w:rsidR="00C905D0" w:rsidRPr="003B6ADE" w:rsidRDefault="00C905D0" w:rsidP="00710CCD"/>
    <w:sectPr w:rsidR="00C905D0" w:rsidRPr="003B6ADE" w:rsidSect="008376F6">
      <w:footerReference w:type="default" r:id="rId8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7570DB" w14:textId="77777777" w:rsidR="00A6618D" w:rsidRDefault="00A6618D" w:rsidP="0095478E">
      <w:pPr>
        <w:spacing w:after="0" w:line="240" w:lineRule="auto"/>
      </w:pPr>
      <w:r>
        <w:separator/>
      </w:r>
    </w:p>
  </w:endnote>
  <w:endnote w:type="continuationSeparator" w:id="0">
    <w:p w14:paraId="5B3A6BF1" w14:textId="77777777" w:rsidR="00A6618D" w:rsidRDefault="00A6618D" w:rsidP="00954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71474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6264A8" w14:textId="5644342C" w:rsidR="00A6618D" w:rsidRDefault="00A6618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118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C9CCC6C" w14:textId="77777777" w:rsidR="00A6618D" w:rsidRDefault="00A6618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778FFC" w14:textId="77777777" w:rsidR="00A6618D" w:rsidRDefault="00A6618D" w:rsidP="0095478E">
      <w:pPr>
        <w:spacing w:after="0" w:line="240" w:lineRule="auto"/>
      </w:pPr>
      <w:r>
        <w:separator/>
      </w:r>
    </w:p>
  </w:footnote>
  <w:footnote w:type="continuationSeparator" w:id="0">
    <w:p w14:paraId="5819C4D4" w14:textId="77777777" w:rsidR="00A6618D" w:rsidRDefault="00A6618D" w:rsidP="0095478E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Nathalie Kliemann">
    <w15:presenceInfo w15:providerId="AD" w15:userId="S-1-5-21-2902265621-1063028621-2381561480-12500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nnals Behavioral M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rtsrzw2n0r2prewedtv0war9f0p59dzad5d&quot;&gt;My_EndNote Library010615&lt;record-ids&gt;&lt;item&gt;12&lt;/item&gt;&lt;item&gt;21&lt;/item&gt;&lt;item&gt;40&lt;/item&gt;&lt;item&gt;45&lt;/item&gt;&lt;item&gt;49&lt;/item&gt;&lt;item&gt;69&lt;/item&gt;&lt;item&gt;71&lt;/item&gt;&lt;item&gt;76&lt;/item&gt;&lt;item&gt;89&lt;/item&gt;&lt;item&gt;94&lt;/item&gt;&lt;item&gt;105&lt;/item&gt;&lt;item&gt;109&lt;/item&gt;&lt;item&gt;135&lt;/item&gt;&lt;item&gt;177&lt;/item&gt;&lt;item&gt;187&lt;/item&gt;&lt;item&gt;190&lt;/item&gt;&lt;item&gt;254&lt;/item&gt;&lt;item&gt;275&lt;/item&gt;&lt;item&gt;307&lt;/item&gt;&lt;item&gt;312&lt;/item&gt;&lt;item&gt;326&lt;/item&gt;&lt;item&gt;337&lt;/item&gt;&lt;item&gt;419&lt;/item&gt;&lt;item&gt;441&lt;/item&gt;&lt;item&gt;444&lt;/item&gt;&lt;item&gt;445&lt;/item&gt;&lt;item&gt;446&lt;/item&gt;&lt;item&gt;448&lt;/item&gt;&lt;item&gt;456&lt;/item&gt;&lt;item&gt;463&lt;/item&gt;&lt;item&gt;465&lt;/item&gt;&lt;item&gt;467&lt;/item&gt;&lt;item&gt;468&lt;/item&gt;&lt;item&gt;470&lt;/item&gt;&lt;item&gt;471&lt;/item&gt;&lt;item&gt;472&lt;/item&gt;&lt;item&gt;478&lt;/item&gt;&lt;item&gt;481&lt;/item&gt;&lt;item&gt;492&lt;/item&gt;&lt;item&gt;497&lt;/item&gt;&lt;item&gt;506&lt;/item&gt;&lt;item&gt;510&lt;/item&gt;&lt;item&gt;579&lt;/item&gt;&lt;item&gt;583&lt;/item&gt;&lt;item&gt;593&lt;/item&gt;&lt;item&gt;595&lt;/item&gt;&lt;item&gt;598&lt;/item&gt;&lt;item&gt;624&lt;/item&gt;&lt;item&gt;627&lt;/item&gt;&lt;item&gt;630&lt;/item&gt;&lt;item&gt;634&lt;/item&gt;&lt;item&gt;635&lt;/item&gt;&lt;item&gt;735&lt;/item&gt;&lt;item&gt;798&lt;/item&gt;&lt;item&gt;799&lt;/item&gt;&lt;item&gt;824&lt;/item&gt;&lt;item&gt;826&lt;/item&gt;&lt;item&gt;827&lt;/item&gt;&lt;item&gt;829&lt;/item&gt;&lt;item&gt;841&lt;/item&gt;&lt;/record-ids&gt;&lt;/item&gt;&lt;/Libraries&gt;"/>
  </w:docVars>
  <w:rsids>
    <w:rsidRoot w:val="0095478E"/>
    <w:rsid w:val="00000D5A"/>
    <w:rsid w:val="0000510C"/>
    <w:rsid w:val="0000756E"/>
    <w:rsid w:val="00012580"/>
    <w:rsid w:val="0001401F"/>
    <w:rsid w:val="00016195"/>
    <w:rsid w:val="00017EF1"/>
    <w:rsid w:val="00020C87"/>
    <w:rsid w:val="000221E2"/>
    <w:rsid w:val="00025D50"/>
    <w:rsid w:val="0003137C"/>
    <w:rsid w:val="00031DF0"/>
    <w:rsid w:val="00040D69"/>
    <w:rsid w:val="000414F5"/>
    <w:rsid w:val="000447D9"/>
    <w:rsid w:val="000460F1"/>
    <w:rsid w:val="00050A98"/>
    <w:rsid w:val="00050F7A"/>
    <w:rsid w:val="0005632D"/>
    <w:rsid w:val="0005658E"/>
    <w:rsid w:val="000619D6"/>
    <w:rsid w:val="0006248D"/>
    <w:rsid w:val="00063285"/>
    <w:rsid w:val="00064F20"/>
    <w:rsid w:val="00070A93"/>
    <w:rsid w:val="00077119"/>
    <w:rsid w:val="00080198"/>
    <w:rsid w:val="000823E5"/>
    <w:rsid w:val="0008310D"/>
    <w:rsid w:val="0008411B"/>
    <w:rsid w:val="00084592"/>
    <w:rsid w:val="00091F7D"/>
    <w:rsid w:val="000939B3"/>
    <w:rsid w:val="00097A19"/>
    <w:rsid w:val="000A3EE5"/>
    <w:rsid w:val="000A6302"/>
    <w:rsid w:val="000A6914"/>
    <w:rsid w:val="000B0521"/>
    <w:rsid w:val="000B069D"/>
    <w:rsid w:val="000B2946"/>
    <w:rsid w:val="000B2D81"/>
    <w:rsid w:val="000B5414"/>
    <w:rsid w:val="000B5E17"/>
    <w:rsid w:val="000B6745"/>
    <w:rsid w:val="000B701D"/>
    <w:rsid w:val="000C202C"/>
    <w:rsid w:val="000C2BB2"/>
    <w:rsid w:val="000C3F2E"/>
    <w:rsid w:val="000C5788"/>
    <w:rsid w:val="000C793E"/>
    <w:rsid w:val="000D6C2F"/>
    <w:rsid w:val="000D7658"/>
    <w:rsid w:val="000E14E4"/>
    <w:rsid w:val="000E3BE9"/>
    <w:rsid w:val="000E4D37"/>
    <w:rsid w:val="000E54C0"/>
    <w:rsid w:val="000E6875"/>
    <w:rsid w:val="000F1F9F"/>
    <w:rsid w:val="000F634C"/>
    <w:rsid w:val="00101CB3"/>
    <w:rsid w:val="00103747"/>
    <w:rsid w:val="001038D2"/>
    <w:rsid w:val="00103EA8"/>
    <w:rsid w:val="00106748"/>
    <w:rsid w:val="00121562"/>
    <w:rsid w:val="00122343"/>
    <w:rsid w:val="001241D1"/>
    <w:rsid w:val="00125325"/>
    <w:rsid w:val="00127B38"/>
    <w:rsid w:val="00132AF2"/>
    <w:rsid w:val="00134319"/>
    <w:rsid w:val="001361C5"/>
    <w:rsid w:val="00136B30"/>
    <w:rsid w:val="0015537B"/>
    <w:rsid w:val="00157ED2"/>
    <w:rsid w:val="00161C0D"/>
    <w:rsid w:val="00162EF3"/>
    <w:rsid w:val="00162F47"/>
    <w:rsid w:val="001656DC"/>
    <w:rsid w:val="00166B93"/>
    <w:rsid w:val="00170532"/>
    <w:rsid w:val="00184D34"/>
    <w:rsid w:val="00186E0A"/>
    <w:rsid w:val="00187155"/>
    <w:rsid w:val="00194A64"/>
    <w:rsid w:val="001A0BFB"/>
    <w:rsid w:val="001A1926"/>
    <w:rsid w:val="001A2A1B"/>
    <w:rsid w:val="001A2F37"/>
    <w:rsid w:val="001A3413"/>
    <w:rsid w:val="001A4099"/>
    <w:rsid w:val="001B19F7"/>
    <w:rsid w:val="001B31B9"/>
    <w:rsid w:val="001B4CC3"/>
    <w:rsid w:val="001B5FE1"/>
    <w:rsid w:val="001C18A5"/>
    <w:rsid w:val="001C24D6"/>
    <w:rsid w:val="001C2CBF"/>
    <w:rsid w:val="001C2D20"/>
    <w:rsid w:val="001D5511"/>
    <w:rsid w:val="001E36FB"/>
    <w:rsid w:val="001E3A3B"/>
    <w:rsid w:val="001F0D94"/>
    <w:rsid w:val="001F4196"/>
    <w:rsid w:val="001F5599"/>
    <w:rsid w:val="001F77CA"/>
    <w:rsid w:val="001F7CFD"/>
    <w:rsid w:val="002054EB"/>
    <w:rsid w:val="00205538"/>
    <w:rsid w:val="00207B45"/>
    <w:rsid w:val="00210399"/>
    <w:rsid w:val="002165CA"/>
    <w:rsid w:val="002332BE"/>
    <w:rsid w:val="0024419D"/>
    <w:rsid w:val="002467F4"/>
    <w:rsid w:val="00250AFA"/>
    <w:rsid w:val="002532F1"/>
    <w:rsid w:val="002562C4"/>
    <w:rsid w:val="00265102"/>
    <w:rsid w:val="00265567"/>
    <w:rsid w:val="00266864"/>
    <w:rsid w:val="00270813"/>
    <w:rsid w:val="00281E21"/>
    <w:rsid w:val="00282BDA"/>
    <w:rsid w:val="0028362A"/>
    <w:rsid w:val="00286B95"/>
    <w:rsid w:val="002872CD"/>
    <w:rsid w:val="0029058A"/>
    <w:rsid w:val="00291943"/>
    <w:rsid w:val="00291C74"/>
    <w:rsid w:val="00293DDA"/>
    <w:rsid w:val="00297F9A"/>
    <w:rsid w:val="002A0C20"/>
    <w:rsid w:val="002A30CE"/>
    <w:rsid w:val="002A4AB5"/>
    <w:rsid w:val="002B2259"/>
    <w:rsid w:val="002B44FD"/>
    <w:rsid w:val="002B7904"/>
    <w:rsid w:val="002C0232"/>
    <w:rsid w:val="002C0EB4"/>
    <w:rsid w:val="002C1C6D"/>
    <w:rsid w:val="002C2B16"/>
    <w:rsid w:val="002C39FC"/>
    <w:rsid w:val="002C420B"/>
    <w:rsid w:val="002C648B"/>
    <w:rsid w:val="002D3C31"/>
    <w:rsid w:val="002D7560"/>
    <w:rsid w:val="002E16DD"/>
    <w:rsid w:val="002F4BEA"/>
    <w:rsid w:val="002F529F"/>
    <w:rsid w:val="002F5F07"/>
    <w:rsid w:val="002F6747"/>
    <w:rsid w:val="002F7D96"/>
    <w:rsid w:val="00300AB7"/>
    <w:rsid w:val="0030392C"/>
    <w:rsid w:val="003054C4"/>
    <w:rsid w:val="0030565A"/>
    <w:rsid w:val="00305D4C"/>
    <w:rsid w:val="00307039"/>
    <w:rsid w:val="00307240"/>
    <w:rsid w:val="00307808"/>
    <w:rsid w:val="00314CF4"/>
    <w:rsid w:val="003256A1"/>
    <w:rsid w:val="0033224D"/>
    <w:rsid w:val="00336B7C"/>
    <w:rsid w:val="003407DA"/>
    <w:rsid w:val="00341876"/>
    <w:rsid w:val="003430CD"/>
    <w:rsid w:val="00355B6C"/>
    <w:rsid w:val="00357823"/>
    <w:rsid w:val="00371DE8"/>
    <w:rsid w:val="003760DC"/>
    <w:rsid w:val="003761D5"/>
    <w:rsid w:val="00376E6D"/>
    <w:rsid w:val="00380C55"/>
    <w:rsid w:val="0038233D"/>
    <w:rsid w:val="00385C2A"/>
    <w:rsid w:val="0038676D"/>
    <w:rsid w:val="0038724F"/>
    <w:rsid w:val="00390009"/>
    <w:rsid w:val="0039741B"/>
    <w:rsid w:val="003A1506"/>
    <w:rsid w:val="003A7F07"/>
    <w:rsid w:val="003B640F"/>
    <w:rsid w:val="003B6ADE"/>
    <w:rsid w:val="003C1305"/>
    <w:rsid w:val="003C29C9"/>
    <w:rsid w:val="003C55AF"/>
    <w:rsid w:val="003D1640"/>
    <w:rsid w:val="003D5557"/>
    <w:rsid w:val="003D73A1"/>
    <w:rsid w:val="003E2332"/>
    <w:rsid w:val="003E730C"/>
    <w:rsid w:val="003E7655"/>
    <w:rsid w:val="003F0F38"/>
    <w:rsid w:val="003F3896"/>
    <w:rsid w:val="00400CCB"/>
    <w:rsid w:val="0040769E"/>
    <w:rsid w:val="00407F6C"/>
    <w:rsid w:val="00410A0A"/>
    <w:rsid w:val="00412BA3"/>
    <w:rsid w:val="00415CE2"/>
    <w:rsid w:val="00417324"/>
    <w:rsid w:val="0041736D"/>
    <w:rsid w:val="00420308"/>
    <w:rsid w:val="00421780"/>
    <w:rsid w:val="0042397F"/>
    <w:rsid w:val="00424FB9"/>
    <w:rsid w:val="004256DB"/>
    <w:rsid w:val="00430324"/>
    <w:rsid w:val="00431EA0"/>
    <w:rsid w:val="00441BEA"/>
    <w:rsid w:val="00445FE3"/>
    <w:rsid w:val="00447518"/>
    <w:rsid w:val="00447E80"/>
    <w:rsid w:val="00450212"/>
    <w:rsid w:val="00451E05"/>
    <w:rsid w:val="0045388D"/>
    <w:rsid w:val="004603D2"/>
    <w:rsid w:val="0046447F"/>
    <w:rsid w:val="00464BDE"/>
    <w:rsid w:val="004672D8"/>
    <w:rsid w:val="00475850"/>
    <w:rsid w:val="00475D22"/>
    <w:rsid w:val="00477222"/>
    <w:rsid w:val="00482CEF"/>
    <w:rsid w:val="00484077"/>
    <w:rsid w:val="00487B84"/>
    <w:rsid w:val="00487CC3"/>
    <w:rsid w:val="004902F4"/>
    <w:rsid w:val="00492D25"/>
    <w:rsid w:val="004A2039"/>
    <w:rsid w:val="004A3E42"/>
    <w:rsid w:val="004A6099"/>
    <w:rsid w:val="004B19C4"/>
    <w:rsid w:val="004B1A50"/>
    <w:rsid w:val="004B2E3F"/>
    <w:rsid w:val="004B34A4"/>
    <w:rsid w:val="004B378C"/>
    <w:rsid w:val="004B5C02"/>
    <w:rsid w:val="004C5E18"/>
    <w:rsid w:val="004C7465"/>
    <w:rsid w:val="004D0A10"/>
    <w:rsid w:val="004D587F"/>
    <w:rsid w:val="004D5908"/>
    <w:rsid w:val="004D6BFA"/>
    <w:rsid w:val="004E5C99"/>
    <w:rsid w:val="004E7AB1"/>
    <w:rsid w:val="004F0FC8"/>
    <w:rsid w:val="004F3012"/>
    <w:rsid w:val="004F4C4B"/>
    <w:rsid w:val="004F76EF"/>
    <w:rsid w:val="005042BD"/>
    <w:rsid w:val="00511908"/>
    <w:rsid w:val="00513655"/>
    <w:rsid w:val="00514F09"/>
    <w:rsid w:val="005164C2"/>
    <w:rsid w:val="00516729"/>
    <w:rsid w:val="005201C8"/>
    <w:rsid w:val="00521D55"/>
    <w:rsid w:val="005302B8"/>
    <w:rsid w:val="00531017"/>
    <w:rsid w:val="00532D65"/>
    <w:rsid w:val="005359A7"/>
    <w:rsid w:val="005375B5"/>
    <w:rsid w:val="005424B7"/>
    <w:rsid w:val="005425B7"/>
    <w:rsid w:val="005432EB"/>
    <w:rsid w:val="005440CE"/>
    <w:rsid w:val="0054504B"/>
    <w:rsid w:val="0054723C"/>
    <w:rsid w:val="00551AFE"/>
    <w:rsid w:val="005537E1"/>
    <w:rsid w:val="005553CB"/>
    <w:rsid w:val="00562717"/>
    <w:rsid w:val="00562CAE"/>
    <w:rsid w:val="00564148"/>
    <w:rsid w:val="00572214"/>
    <w:rsid w:val="005840B2"/>
    <w:rsid w:val="00584624"/>
    <w:rsid w:val="00592D02"/>
    <w:rsid w:val="00593BCC"/>
    <w:rsid w:val="005954CE"/>
    <w:rsid w:val="005A3964"/>
    <w:rsid w:val="005A6788"/>
    <w:rsid w:val="005B598D"/>
    <w:rsid w:val="005B5FB4"/>
    <w:rsid w:val="005B70E5"/>
    <w:rsid w:val="005C6035"/>
    <w:rsid w:val="005C7AED"/>
    <w:rsid w:val="005D282B"/>
    <w:rsid w:val="005E3100"/>
    <w:rsid w:val="005E6E4D"/>
    <w:rsid w:val="005F1310"/>
    <w:rsid w:val="005F218A"/>
    <w:rsid w:val="005F3F21"/>
    <w:rsid w:val="0060444D"/>
    <w:rsid w:val="006065FF"/>
    <w:rsid w:val="00612532"/>
    <w:rsid w:val="00613552"/>
    <w:rsid w:val="00616172"/>
    <w:rsid w:val="006179EB"/>
    <w:rsid w:val="006203F4"/>
    <w:rsid w:val="00620ACD"/>
    <w:rsid w:val="006307B0"/>
    <w:rsid w:val="0063154C"/>
    <w:rsid w:val="006337BB"/>
    <w:rsid w:val="006344FD"/>
    <w:rsid w:val="00634FFF"/>
    <w:rsid w:val="00647C61"/>
    <w:rsid w:val="00653E5D"/>
    <w:rsid w:val="006561EE"/>
    <w:rsid w:val="00660315"/>
    <w:rsid w:val="006608F4"/>
    <w:rsid w:val="006635A8"/>
    <w:rsid w:val="00663EF4"/>
    <w:rsid w:val="00665AAD"/>
    <w:rsid w:val="006665B7"/>
    <w:rsid w:val="00673FDA"/>
    <w:rsid w:val="00675926"/>
    <w:rsid w:val="00681128"/>
    <w:rsid w:val="00682E4F"/>
    <w:rsid w:val="00684398"/>
    <w:rsid w:val="006855BC"/>
    <w:rsid w:val="00691395"/>
    <w:rsid w:val="00691B0D"/>
    <w:rsid w:val="006938BD"/>
    <w:rsid w:val="006949D3"/>
    <w:rsid w:val="006954B7"/>
    <w:rsid w:val="006A06C6"/>
    <w:rsid w:val="006A08DF"/>
    <w:rsid w:val="006A2624"/>
    <w:rsid w:val="006A7318"/>
    <w:rsid w:val="006B169B"/>
    <w:rsid w:val="006B25A4"/>
    <w:rsid w:val="006B3E2B"/>
    <w:rsid w:val="006B6751"/>
    <w:rsid w:val="006C6CCF"/>
    <w:rsid w:val="006D00E6"/>
    <w:rsid w:val="006D2403"/>
    <w:rsid w:val="006E0759"/>
    <w:rsid w:val="006E14BC"/>
    <w:rsid w:val="006E2FD6"/>
    <w:rsid w:val="006F030C"/>
    <w:rsid w:val="006F2D8A"/>
    <w:rsid w:val="006F3DF6"/>
    <w:rsid w:val="006F403D"/>
    <w:rsid w:val="006F56CE"/>
    <w:rsid w:val="006F7BE1"/>
    <w:rsid w:val="00704019"/>
    <w:rsid w:val="007046C9"/>
    <w:rsid w:val="0070546A"/>
    <w:rsid w:val="00710CCD"/>
    <w:rsid w:val="00712440"/>
    <w:rsid w:val="00713848"/>
    <w:rsid w:val="00715EEA"/>
    <w:rsid w:val="00732D74"/>
    <w:rsid w:val="007444B2"/>
    <w:rsid w:val="00747340"/>
    <w:rsid w:val="007500AB"/>
    <w:rsid w:val="00755143"/>
    <w:rsid w:val="00757203"/>
    <w:rsid w:val="00762E8F"/>
    <w:rsid w:val="007647E3"/>
    <w:rsid w:val="00766E10"/>
    <w:rsid w:val="00774562"/>
    <w:rsid w:val="00774D1F"/>
    <w:rsid w:val="00775341"/>
    <w:rsid w:val="007773EA"/>
    <w:rsid w:val="007800D0"/>
    <w:rsid w:val="00780782"/>
    <w:rsid w:val="00783DE8"/>
    <w:rsid w:val="00787149"/>
    <w:rsid w:val="00790A47"/>
    <w:rsid w:val="0079701C"/>
    <w:rsid w:val="007A534C"/>
    <w:rsid w:val="007A7219"/>
    <w:rsid w:val="007A75BC"/>
    <w:rsid w:val="007B3469"/>
    <w:rsid w:val="007B3B14"/>
    <w:rsid w:val="007B4143"/>
    <w:rsid w:val="007B4623"/>
    <w:rsid w:val="007B5A4D"/>
    <w:rsid w:val="007B69FB"/>
    <w:rsid w:val="007C0F57"/>
    <w:rsid w:val="007C0FCA"/>
    <w:rsid w:val="007C15EA"/>
    <w:rsid w:val="007C1E5F"/>
    <w:rsid w:val="007C235B"/>
    <w:rsid w:val="007C2724"/>
    <w:rsid w:val="007D175A"/>
    <w:rsid w:val="007D2C73"/>
    <w:rsid w:val="007D749D"/>
    <w:rsid w:val="007D758D"/>
    <w:rsid w:val="007E4B39"/>
    <w:rsid w:val="007E5341"/>
    <w:rsid w:val="007E63A6"/>
    <w:rsid w:val="007F19F3"/>
    <w:rsid w:val="007F4837"/>
    <w:rsid w:val="007F4C82"/>
    <w:rsid w:val="007F7D53"/>
    <w:rsid w:val="008004AC"/>
    <w:rsid w:val="0080458D"/>
    <w:rsid w:val="0080752A"/>
    <w:rsid w:val="00810156"/>
    <w:rsid w:val="0081218D"/>
    <w:rsid w:val="00817044"/>
    <w:rsid w:val="00817F40"/>
    <w:rsid w:val="008218C9"/>
    <w:rsid w:val="0082588E"/>
    <w:rsid w:val="00825D95"/>
    <w:rsid w:val="008320B7"/>
    <w:rsid w:val="008376F6"/>
    <w:rsid w:val="008523DF"/>
    <w:rsid w:val="0085483F"/>
    <w:rsid w:val="0085635B"/>
    <w:rsid w:val="00861CFA"/>
    <w:rsid w:val="008663D2"/>
    <w:rsid w:val="00866542"/>
    <w:rsid w:val="00867AA6"/>
    <w:rsid w:val="008700BF"/>
    <w:rsid w:val="00873A8B"/>
    <w:rsid w:val="00883398"/>
    <w:rsid w:val="008836C2"/>
    <w:rsid w:val="008876EF"/>
    <w:rsid w:val="00890CD7"/>
    <w:rsid w:val="00891166"/>
    <w:rsid w:val="00892A52"/>
    <w:rsid w:val="00894B72"/>
    <w:rsid w:val="00895A17"/>
    <w:rsid w:val="00897DC2"/>
    <w:rsid w:val="008A4A0F"/>
    <w:rsid w:val="008A6E53"/>
    <w:rsid w:val="008A6EE5"/>
    <w:rsid w:val="008B1779"/>
    <w:rsid w:val="008B2480"/>
    <w:rsid w:val="008B5AA1"/>
    <w:rsid w:val="008C64A6"/>
    <w:rsid w:val="008C6B8C"/>
    <w:rsid w:val="008D2A27"/>
    <w:rsid w:val="008D3538"/>
    <w:rsid w:val="008D447B"/>
    <w:rsid w:val="008E157B"/>
    <w:rsid w:val="008F5C7F"/>
    <w:rsid w:val="00911856"/>
    <w:rsid w:val="00911C3A"/>
    <w:rsid w:val="00912EFC"/>
    <w:rsid w:val="00917A86"/>
    <w:rsid w:val="009230DB"/>
    <w:rsid w:val="00930A32"/>
    <w:rsid w:val="009356B6"/>
    <w:rsid w:val="00936459"/>
    <w:rsid w:val="00936480"/>
    <w:rsid w:val="009373BB"/>
    <w:rsid w:val="0095478E"/>
    <w:rsid w:val="0095782C"/>
    <w:rsid w:val="0095788E"/>
    <w:rsid w:val="00961F2B"/>
    <w:rsid w:val="00962A73"/>
    <w:rsid w:val="00964614"/>
    <w:rsid w:val="00964CC9"/>
    <w:rsid w:val="009651C7"/>
    <w:rsid w:val="0096531A"/>
    <w:rsid w:val="00965C3B"/>
    <w:rsid w:val="00966FF9"/>
    <w:rsid w:val="0096703C"/>
    <w:rsid w:val="00971B60"/>
    <w:rsid w:val="00972E33"/>
    <w:rsid w:val="00974053"/>
    <w:rsid w:val="00976515"/>
    <w:rsid w:val="009838C1"/>
    <w:rsid w:val="009970D0"/>
    <w:rsid w:val="009A0F1C"/>
    <w:rsid w:val="009A2D18"/>
    <w:rsid w:val="009A6B22"/>
    <w:rsid w:val="009B3ACB"/>
    <w:rsid w:val="009B7857"/>
    <w:rsid w:val="009D0F31"/>
    <w:rsid w:val="009D2EFA"/>
    <w:rsid w:val="009D7BCD"/>
    <w:rsid w:val="009D7FE2"/>
    <w:rsid w:val="009E0270"/>
    <w:rsid w:val="009E1188"/>
    <w:rsid w:val="009F08C4"/>
    <w:rsid w:val="009F3492"/>
    <w:rsid w:val="009F60DE"/>
    <w:rsid w:val="00A02B82"/>
    <w:rsid w:val="00A038FB"/>
    <w:rsid w:val="00A0585B"/>
    <w:rsid w:val="00A07E0B"/>
    <w:rsid w:val="00A17B6E"/>
    <w:rsid w:val="00A17C44"/>
    <w:rsid w:val="00A24CAC"/>
    <w:rsid w:val="00A37333"/>
    <w:rsid w:val="00A403A8"/>
    <w:rsid w:val="00A436DB"/>
    <w:rsid w:val="00A55027"/>
    <w:rsid w:val="00A607B3"/>
    <w:rsid w:val="00A60A49"/>
    <w:rsid w:val="00A60A9E"/>
    <w:rsid w:val="00A65C05"/>
    <w:rsid w:val="00A6618D"/>
    <w:rsid w:val="00A71377"/>
    <w:rsid w:val="00A72550"/>
    <w:rsid w:val="00A762AF"/>
    <w:rsid w:val="00A77640"/>
    <w:rsid w:val="00A82525"/>
    <w:rsid w:val="00A83013"/>
    <w:rsid w:val="00A8360B"/>
    <w:rsid w:val="00A9187B"/>
    <w:rsid w:val="00A9292E"/>
    <w:rsid w:val="00AA2C58"/>
    <w:rsid w:val="00AA33E2"/>
    <w:rsid w:val="00AA4DA4"/>
    <w:rsid w:val="00AA4EE0"/>
    <w:rsid w:val="00AB032B"/>
    <w:rsid w:val="00AB1604"/>
    <w:rsid w:val="00AB2C3D"/>
    <w:rsid w:val="00AB6935"/>
    <w:rsid w:val="00AB6F38"/>
    <w:rsid w:val="00AC1778"/>
    <w:rsid w:val="00AC50E8"/>
    <w:rsid w:val="00AC74E0"/>
    <w:rsid w:val="00AD2D4B"/>
    <w:rsid w:val="00AD6012"/>
    <w:rsid w:val="00AE54EE"/>
    <w:rsid w:val="00AE616E"/>
    <w:rsid w:val="00AF0E6A"/>
    <w:rsid w:val="00AF1EF9"/>
    <w:rsid w:val="00AF362F"/>
    <w:rsid w:val="00AF4EB5"/>
    <w:rsid w:val="00B00A2A"/>
    <w:rsid w:val="00B025FA"/>
    <w:rsid w:val="00B0390D"/>
    <w:rsid w:val="00B04E5D"/>
    <w:rsid w:val="00B06AAC"/>
    <w:rsid w:val="00B11E12"/>
    <w:rsid w:val="00B12ED2"/>
    <w:rsid w:val="00B135DE"/>
    <w:rsid w:val="00B13F2E"/>
    <w:rsid w:val="00B14CFB"/>
    <w:rsid w:val="00B15095"/>
    <w:rsid w:val="00B15734"/>
    <w:rsid w:val="00B16F65"/>
    <w:rsid w:val="00B217B3"/>
    <w:rsid w:val="00B22F51"/>
    <w:rsid w:val="00B23809"/>
    <w:rsid w:val="00B32D35"/>
    <w:rsid w:val="00B33C24"/>
    <w:rsid w:val="00B36743"/>
    <w:rsid w:val="00B3786B"/>
    <w:rsid w:val="00B45DB2"/>
    <w:rsid w:val="00B4609E"/>
    <w:rsid w:val="00B5052A"/>
    <w:rsid w:val="00B5069A"/>
    <w:rsid w:val="00B51189"/>
    <w:rsid w:val="00B51F65"/>
    <w:rsid w:val="00B52383"/>
    <w:rsid w:val="00B56281"/>
    <w:rsid w:val="00B60FB0"/>
    <w:rsid w:val="00B628AC"/>
    <w:rsid w:val="00B63A6E"/>
    <w:rsid w:val="00B642E2"/>
    <w:rsid w:val="00B64E50"/>
    <w:rsid w:val="00B657D0"/>
    <w:rsid w:val="00B66D2D"/>
    <w:rsid w:val="00B751E2"/>
    <w:rsid w:val="00B76183"/>
    <w:rsid w:val="00B834A9"/>
    <w:rsid w:val="00B84CCD"/>
    <w:rsid w:val="00B93651"/>
    <w:rsid w:val="00B94ECA"/>
    <w:rsid w:val="00BA72EC"/>
    <w:rsid w:val="00BA7880"/>
    <w:rsid w:val="00BC1455"/>
    <w:rsid w:val="00BC1552"/>
    <w:rsid w:val="00BD16BE"/>
    <w:rsid w:val="00BD3C60"/>
    <w:rsid w:val="00BD6C97"/>
    <w:rsid w:val="00BE266A"/>
    <w:rsid w:val="00BF0EEA"/>
    <w:rsid w:val="00BF465B"/>
    <w:rsid w:val="00BF5786"/>
    <w:rsid w:val="00C00552"/>
    <w:rsid w:val="00C149E4"/>
    <w:rsid w:val="00C2210C"/>
    <w:rsid w:val="00C23BFE"/>
    <w:rsid w:val="00C30589"/>
    <w:rsid w:val="00C432F1"/>
    <w:rsid w:val="00C50C69"/>
    <w:rsid w:val="00C55D6D"/>
    <w:rsid w:val="00C63523"/>
    <w:rsid w:val="00C6412E"/>
    <w:rsid w:val="00C65C6A"/>
    <w:rsid w:val="00C660C6"/>
    <w:rsid w:val="00C66198"/>
    <w:rsid w:val="00C712AF"/>
    <w:rsid w:val="00C7192F"/>
    <w:rsid w:val="00C72D2C"/>
    <w:rsid w:val="00C839EA"/>
    <w:rsid w:val="00C850DD"/>
    <w:rsid w:val="00C869A9"/>
    <w:rsid w:val="00C8795D"/>
    <w:rsid w:val="00C905D0"/>
    <w:rsid w:val="00C94927"/>
    <w:rsid w:val="00CA33A5"/>
    <w:rsid w:val="00CA4778"/>
    <w:rsid w:val="00CB07F8"/>
    <w:rsid w:val="00CB3117"/>
    <w:rsid w:val="00CB6434"/>
    <w:rsid w:val="00CC475F"/>
    <w:rsid w:val="00CC5B27"/>
    <w:rsid w:val="00CC7427"/>
    <w:rsid w:val="00CD18A8"/>
    <w:rsid w:val="00CD3E1B"/>
    <w:rsid w:val="00CD5A31"/>
    <w:rsid w:val="00CE3069"/>
    <w:rsid w:val="00CF0099"/>
    <w:rsid w:val="00CF1AF6"/>
    <w:rsid w:val="00CF3B59"/>
    <w:rsid w:val="00D02C75"/>
    <w:rsid w:val="00D031EE"/>
    <w:rsid w:val="00D0420E"/>
    <w:rsid w:val="00D05428"/>
    <w:rsid w:val="00D06985"/>
    <w:rsid w:val="00D07A3A"/>
    <w:rsid w:val="00D1510F"/>
    <w:rsid w:val="00D31E50"/>
    <w:rsid w:val="00D32F4F"/>
    <w:rsid w:val="00D37749"/>
    <w:rsid w:val="00D43132"/>
    <w:rsid w:val="00D43819"/>
    <w:rsid w:val="00D46C15"/>
    <w:rsid w:val="00D5170B"/>
    <w:rsid w:val="00D60E26"/>
    <w:rsid w:val="00D61C83"/>
    <w:rsid w:val="00D63242"/>
    <w:rsid w:val="00D64181"/>
    <w:rsid w:val="00D6509F"/>
    <w:rsid w:val="00D66A58"/>
    <w:rsid w:val="00D675B8"/>
    <w:rsid w:val="00D7153F"/>
    <w:rsid w:val="00D72025"/>
    <w:rsid w:val="00D72AB2"/>
    <w:rsid w:val="00D763C2"/>
    <w:rsid w:val="00D80669"/>
    <w:rsid w:val="00D80CF0"/>
    <w:rsid w:val="00D822F5"/>
    <w:rsid w:val="00D84DD8"/>
    <w:rsid w:val="00D93C1F"/>
    <w:rsid w:val="00DA1910"/>
    <w:rsid w:val="00DA2276"/>
    <w:rsid w:val="00DA308B"/>
    <w:rsid w:val="00DA51CA"/>
    <w:rsid w:val="00DA7315"/>
    <w:rsid w:val="00DB343A"/>
    <w:rsid w:val="00DB36CE"/>
    <w:rsid w:val="00DC1628"/>
    <w:rsid w:val="00DC6051"/>
    <w:rsid w:val="00DC6256"/>
    <w:rsid w:val="00DE1E88"/>
    <w:rsid w:val="00DE1EFA"/>
    <w:rsid w:val="00DE22FD"/>
    <w:rsid w:val="00DE438F"/>
    <w:rsid w:val="00DF4E09"/>
    <w:rsid w:val="00DF7B17"/>
    <w:rsid w:val="00E01560"/>
    <w:rsid w:val="00E071B0"/>
    <w:rsid w:val="00E12264"/>
    <w:rsid w:val="00E13202"/>
    <w:rsid w:val="00E15CCE"/>
    <w:rsid w:val="00E17BE7"/>
    <w:rsid w:val="00E2171A"/>
    <w:rsid w:val="00E25327"/>
    <w:rsid w:val="00E26AF2"/>
    <w:rsid w:val="00E276DE"/>
    <w:rsid w:val="00E3067B"/>
    <w:rsid w:val="00E317E2"/>
    <w:rsid w:val="00E34EC1"/>
    <w:rsid w:val="00E35502"/>
    <w:rsid w:val="00E37B51"/>
    <w:rsid w:val="00E37F2E"/>
    <w:rsid w:val="00E4405E"/>
    <w:rsid w:val="00E45D87"/>
    <w:rsid w:val="00E5554C"/>
    <w:rsid w:val="00E576A7"/>
    <w:rsid w:val="00E578F5"/>
    <w:rsid w:val="00E61D8C"/>
    <w:rsid w:val="00E641C9"/>
    <w:rsid w:val="00E64DA6"/>
    <w:rsid w:val="00E65520"/>
    <w:rsid w:val="00E65A43"/>
    <w:rsid w:val="00E735EC"/>
    <w:rsid w:val="00E82B33"/>
    <w:rsid w:val="00E82F3F"/>
    <w:rsid w:val="00E86242"/>
    <w:rsid w:val="00E90F2B"/>
    <w:rsid w:val="00E9215F"/>
    <w:rsid w:val="00EA6054"/>
    <w:rsid w:val="00EA6F1F"/>
    <w:rsid w:val="00EB4D81"/>
    <w:rsid w:val="00EC21A4"/>
    <w:rsid w:val="00EC43B7"/>
    <w:rsid w:val="00EC5617"/>
    <w:rsid w:val="00EC6B39"/>
    <w:rsid w:val="00EC7431"/>
    <w:rsid w:val="00EC7963"/>
    <w:rsid w:val="00ED00F1"/>
    <w:rsid w:val="00ED0C1F"/>
    <w:rsid w:val="00ED4107"/>
    <w:rsid w:val="00ED4B64"/>
    <w:rsid w:val="00EE13F5"/>
    <w:rsid w:val="00EE14AD"/>
    <w:rsid w:val="00EE1E54"/>
    <w:rsid w:val="00EE40F4"/>
    <w:rsid w:val="00EE459E"/>
    <w:rsid w:val="00EF012D"/>
    <w:rsid w:val="00F02FC3"/>
    <w:rsid w:val="00F10C77"/>
    <w:rsid w:val="00F11F7F"/>
    <w:rsid w:val="00F12E1B"/>
    <w:rsid w:val="00F12F86"/>
    <w:rsid w:val="00F27EA4"/>
    <w:rsid w:val="00F346B7"/>
    <w:rsid w:val="00F359A8"/>
    <w:rsid w:val="00F400D5"/>
    <w:rsid w:val="00F441CD"/>
    <w:rsid w:val="00F441D3"/>
    <w:rsid w:val="00F50A57"/>
    <w:rsid w:val="00F52369"/>
    <w:rsid w:val="00F52B27"/>
    <w:rsid w:val="00F5536B"/>
    <w:rsid w:val="00F55416"/>
    <w:rsid w:val="00F62013"/>
    <w:rsid w:val="00F62965"/>
    <w:rsid w:val="00F63958"/>
    <w:rsid w:val="00F71F94"/>
    <w:rsid w:val="00F73BAF"/>
    <w:rsid w:val="00F73F1F"/>
    <w:rsid w:val="00F8171E"/>
    <w:rsid w:val="00F824B5"/>
    <w:rsid w:val="00F84261"/>
    <w:rsid w:val="00FA0428"/>
    <w:rsid w:val="00FA2E29"/>
    <w:rsid w:val="00FA4CDA"/>
    <w:rsid w:val="00FA52CA"/>
    <w:rsid w:val="00FB0DA7"/>
    <w:rsid w:val="00FB55A0"/>
    <w:rsid w:val="00FE0572"/>
    <w:rsid w:val="00FE7A10"/>
    <w:rsid w:val="00FF1BB0"/>
    <w:rsid w:val="00FF2FFE"/>
    <w:rsid w:val="00FF5C01"/>
    <w:rsid w:val="00FF6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BB3A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478E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5478E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478E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5478E"/>
    <w:pPr>
      <w:spacing w:before="200" w:after="0" w:line="268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5478E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478E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95478E"/>
    <w:pPr>
      <w:spacing w:after="0" w:line="268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478E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478E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478E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95478E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5478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5478E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95478E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478E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95478E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478E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478E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478E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5478E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95478E"/>
    <w:pPr>
      <w:spacing w:after="0" w:line="240" w:lineRule="auto"/>
    </w:pPr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478E"/>
    <w:rPr>
      <w:rFonts w:eastAsiaTheme="minorEastAsia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95478E"/>
    <w:pPr>
      <w:spacing w:line="240" w:lineRule="auto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95478E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954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478E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954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5478E"/>
    <w:rPr>
      <w:rFonts w:eastAsiaTheme="minorEastAsia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5478E"/>
    <w:pPr>
      <w:spacing w:after="0" w:line="240" w:lineRule="auto"/>
    </w:pPr>
    <w:rPr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95478E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Title">
    <w:name w:val="Title"/>
    <w:basedOn w:val="Normal"/>
    <w:next w:val="Normal"/>
    <w:link w:val="TitleChar"/>
    <w:uiPriority w:val="10"/>
    <w:qFormat/>
    <w:rsid w:val="0095478E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rsid w:val="0095478E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478E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478E"/>
    <w:rPr>
      <w:rFonts w:eastAsiaTheme="minorEastAsia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478E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478E"/>
    <w:rPr>
      <w:rFonts w:ascii="Tahoma" w:eastAsiaTheme="minorEastAsi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4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QuoteChar">
    <w:name w:val="Quote Char"/>
    <w:basedOn w:val="DefaultParagraphFont"/>
    <w:link w:val="Quote"/>
    <w:uiPriority w:val="29"/>
    <w:rsid w:val="0095478E"/>
    <w:rPr>
      <w:rFonts w:eastAsiaTheme="minorEastAsia"/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95478E"/>
    <w:pPr>
      <w:spacing w:before="200" w:after="0"/>
      <w:ind w:left="360" w:right="360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478E"/>
    <w:rPr>
      <w:rFonts w:eastAsiaTheme="minorEastAsia"/>
      <w:b/>
      <w:bCs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478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EndNoteBibliographyTitleChar">
    <w:name w:val="EndNote Bibliography Title Char"/>
    <w:basedOn w:val="DefaultParagraphFont"/>
    <w:link w:val="EndNoteBibliographyTitle"/>
    <w:locked/>
    <w:rsid w:val="0095478E"/>
    <w:rPr>
      <w:rFonts w:ascii="Calibri" w:hAnsi="Calibri" w:cs="Calibri"/>
      <w:noProof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95478E"/>
    <w:pPr>
      <w:spacing w:after="0"/>
      <w:jc w:val="center"/>
    </w:pPr>
    <w:rPr>
      <w:rFonts w:ascii="Calibri" w:eastAsiaTheme="minorHAns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locked/>
    <w:rsid w:val="0095478E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95478E"/>
    <w:pPr>
      <w:spacing w:line="240" w:lineRule="auto"/>
    </w:pPr>
    <w:rPr>
      <w:rFonts w:ascii="Calibri" w:eastAsiaTheme="minorHAnsi" w:hAnsi="Calibri" w:cs="Calibri"/>
      <w:noProof/>
      <w:lang w:val="en-US"/>
    </w:rPr>
  </w:style>
  <w:style w:type="character" w:customStyle="1" w:styleId="apple-converted-space">
    <w:name w:val="apple-converted-space"/>
    <w:basedOn w:val="DefaultParagraphFont"/>
    <w:rsid w:val="00F8171E"/>
  </w:style>
  <w:style w:type="character" w:styleId="FootnoteReference">
    <w:name w:val="footnote reference"/>
    <w:basedOn w:val="DefaultParagraphFont"/>
    <w:uiPriority w:val="99"/>
    <w:semiHidden/>
    <w:unhideWhenUsed/>
    <w:rsid w:val="0095478E"/>
    <w:rPr>
      <w:vertAlign w:val="superscript"/>
    </w:rPr>
  </w:style>
  <w:style w:type="paragraph" w:styleId="ListParagraph">
    <w:name w:val="List Paragraph"/>
    <w:basedOn w:val="Normal"/>
    <w:uiPriority w:val="99"/>
    <w:qFormat/>
    <w:rsid w:val="0095478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E5341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31D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715E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E65520"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rsid w:val="008376F6"/>
  </w:style>
  <w:style w:type="paragraph" w:styleId="Revision">
    <w:name w:val="Revision"/>
    <w:hidden/>
    <w:uiPriority w:val="99"/>
    <w:semiHidden/>
    <w:rsid w:val="007800D0"/>
    <w:pPr>
      <w:spacing w:after="0" w:line="240" w:lineRule="auto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478E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5478E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478E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5478E"/>
    <w:pPr>
      <w:spacing w:before="200" w:after="0" w:line="268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5478E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478E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95478E"/>
    <w:pPr>
      <w:spacing w:after="0" w:line="268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478E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478E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478E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95478E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5478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5478E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95478E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478E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95478E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478E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478E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478E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5478E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95478E"/>
    <w:pPr>
      <w:spacing w:after="0" w:line="240" w:lineRule="auto"/>
    </w:pPr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478E"/>
    <w:rPr>
      <w:rFonts w:eastAsiaTheme="minorEastAsia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95478E"/>
    <w:pPr>
      <w:spacing w:line="240" w:lineRule="auto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95478E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954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478E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954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5478E"/>
    <w:rPr>
      <w:rFonts w:eastAsiaTheme="minorEastAsia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5478E"/>
    <w:pPr>
      <w:spacing w:after="0" w:line="240" w:lineRule="auto"/>
    </w:pPr>
    <w:rPr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95478E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Title">
    <w:name w:val="Title"/>
    <w:basedOn w:val="Normal"/>
    <w:next w:val="Normal"/>
    <w:link w:val="TitleChar"/>
    <w:uiPriority w:val="10"/>
    <w:qFormat/>
    <w:rsid w:val="0095478E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rsid w:val="0095478E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478E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478E"/>
    <w:rPr>
      <w:rFonts w:eastAsiaTheme="minorEastAsia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478E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478E"/>
    <w:rPr>
      <w:rFonts w:ascii="Tahoma" w:eastAsiaTheme="minorEastAsi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4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QuoteChar">
    <w:name w:val="Quote Char"/>
    <w:basedOn w:val="DefaultParagraphFont"/>
    <w:link w:val="Quote"/>
    <w:uiPriority w:val="29"/>
    <w:rsid w:val="0095478E"/>
    <w:rPr>
      <w:rFonts w:eastAsiaTheme="minorEastAsia"/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95478E"/>
    <w:pPr>
      <w:spacing w:before="200" w:after="0"/>
      <w:ind w:left="360" w:right="360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478E"/>
    <w:rPr>
      <w:rFonts w:eastAsiaTheme="minorEastAsia"/>
      <w:b/>
      <w:bCs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478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EndNoteBibliographyTitleChar">
    <w:name w:val="EndNote Bibliography Title Char"/>
    <w:basedOn w:val="DefaultParagraphFont"/>
    <w:link w:val="EndNoteBibliographyTitle"/>
    <w:locked/>
    <w:rsid w:val="0095478E"/>
    <w:rPr>
      <w:rFonts w:ascii="Calibri" w:hAnsi="Calibri" w:cs="Calibri"/>
      <w:noProof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95478E"/>
    <w:pPr>
      <w:spacing w:after="0"/>
      <w:jc w:val="center"/>
    </w:pPr>
    <w:rPr>
      <w:rFonts w:ascii="Calibri" w:eastAsiaTheme="minorHAns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locked/>
    <w:rsid w:val="0095478E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95478E"/>
    <w:pPr>
      <w:spacing w:line="240" w:lineRule="auto"/>
    </w:pPr>
    <w:rPr>
      <w:rFonts w:ascii="Calibri" w:eastAsiaTheme="minorHAnsi" w:hAnsi="Calibri" w:cs="Calibri"/>
      <w:noProof/>
      <w:lang w:val="en-US"/>
    </w:rPr>
  </w:style>
  <w:style w:type="character" w:customStyle="1" w:styleId="apple-converted-space">
    <w:name w:val="apple-converted-space"/>
    <w:basedOn w:val="DefaultParagraphFont"/>
    <w:rsid w:val="00F8171E"/>
  </w:style>
  <w:style w:type="character" w:styleId="FootnoteReference">
    <w:name w:val="footnote reference"/>
    <w:basedOn w:val="DefaultParagraphFont"/>
    <w:uiPriority w:val="99"/>
    <w:semiHidden/>
    <w:unhideWhenUsed/>
    <w:rsid w:val="0095478E"/>
    <w:rPr>
      <w:vertAlign w:val="superscript"/>
    </w:rPr>
  </w:style>
  <w:style w:type="paragraph" w:styleId="ListParagraph">
    <w:name w:val="List Paragraph"/>
    <w:basedOn w:val="Normal"/>
    <w:uiPriority w:val="99"/>
    <w:qFormat/>
    <w:rsid w:val="0095478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E5341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31D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715E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E65520"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rsid w:val="008376F6"/>
  </w:style>
  <w:style w:type="paragraph" w:styleId="Revision">
    <w:name w:val="Revision"/>
    <w:hidden/>
    <w:uiPriority w:val="99"/>
    <w:semiHidden/>
    <w:rsid w:val="007800D0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9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364A7-1C50-4BAD-9B05-19F5F35AA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1F221299.dotm</Template>
  <TotalTime>1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UCL FBS AISC</Company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Nathalie Kliemann</dc:creator>
  <cp:lastModifiedBy>Nathalie Kliemann</cp:lastModifiedBy>
  <cp:revision>4</cp:revision>
  <dcterms:created xsi:type="dcterms:W3CDTF">2016-07-06T14:37:00Z</dcterms:created>
  <dcterms:modified xsi:type="dcterms:W3CDTF">2016-07-20T11:17:00Z</dcterms:modified>
</cp:coreProperties>
</file>