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85B" w:rsidRPr="008A585B" w:rsidRDefault="001663FB" w:rsidP="00977A73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 1</w:t>
      </w:r>
      <w:r w:rsidR="008A585B" w:rsidRPr="008A585B">
        <w:rPr>
          <w:rFonts w:ascii="Times New Roman" w:hAnsi="Times New Roman" w:cs="Times New Roman"/>
        </w:rPr>
        <w:t xml:space="preserve">: </w:t>
      </w:r>
      <w:bookmarkStart w:id="0" w:name="_GoBack"/>
      <w:r w:rsidR="008A585B">
        <w:rPr>
          <w:rFonts w:ascii="Times New Roman" w:hAnsi="Times New Roman" w:cs="Times New Roman"/>
        </w:rPr>
        <w:t>Bivariate correlations between child eating behaviours a</w:t>
      </w:r>
      <w:r w:rsidR="006366BB">
        <w:rPr>
          <w:rFonts w:ascii="Times New Roman" w:hAnsi="Times New Roman" w:cs="Times New Roman"/>
        </w:rPr>
        <w:t>nd maternal feeding practices (N</w:t>
      </w:r>
      <w:r w:rsidR="008A585B">
        <w:rPr>
          <w:rFonts w:ascii="Times New Roman" w:hAnsi="Times New Roman" w:cs="Times New Roman"/>
        </w:rPr>
        <w:t xml:space="preserve"> = 207) 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1"/>
        <w:gridCol w:w="462"/>
        <w:gridCol w:w="462"/>
        <w:gridCol w:w="516"/>
        <w:gridCol w:w="516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516"/>
        <w:gridCol w:w="516"/>
        <w:gridCol w:w="516"/>
        <w:gridCol w:w="511"/>
        <w:gridCol w:w="511"/>
        <w:gridCol w:w="516"/>
        <w:gridCol w:w="516"/>
        <w:gridCol w:w="516"/>
        <w:gridCol w:w="516"/>
      </w:tblGrid>
      <w:tr w:rsidR="008A585B" w:rsidRPr="0081521E" w:rsidTr="00D4670E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</w:tcPr>
          <w:p w:rsidR="008A585B" w:rsidRPr="0081521E" w:rsidRDefault="008A585B" w:rsidP="00977A73">
            <w:pPr>
              <w:spacing w:line="48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SR</w:t>
            </w:r>
          </w:p>
        </w:tc>
        <w:tc>
          <w:tcPr>
            <w:tcW w:w="0" w:type="auto"/>
            <w:gridSpan w:val="3"/>
          </w:tcPr>
          <w:p w:rsidR="008A585B" w:rsidRPr="0081521E" w:rsidRDefault="008A585B" w:rsidP="00977A73">
            <w:pPr>
              <w:spacing w:line="48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FR</w:t>
            </w:r>
          </w:p>
        </w:tc>
        <w:tc>
          <w:tcPr>
            <w:tcW w:w="0" w:type="auto"/>
            <w:gridSpan w:val="3"/>
          </w:tcPr>
          <w:p w:rsidR="008A585B" w:rsidRPr="0081521E" w:rsidRDefault="008A585B" w:rsidP="00977A73">
            <w:pPr>
              <w:spacing w:line="48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RB</w:t>
            </w:r>
          </w:p>
        </w:tc>
        <w:tc>
          <w:tcPr>
            <w:tcW w:w="0" w:type="auto"/>
            <w:gridSpan w:val="3"/>
          </w:tcPr>
          <w:p w:rsidR="008A585B" w:rsidRPr="0081521E" w:rsidRDefault="008A585B" w:rsidP="00977A73">
            <w:pPr>
              <w:spacing w:line="48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RE</w:t>
            </w:r>
          </w:p>
        </w:tc>
        <w:tc>
          <w:tcPr>
            <w:tcW w:w="0" w:type="auto"/>
            <w:gridSpan w:val="3"/>
          </w:tcPr>
          <w:p w:rsidR="008A585B" w:rsidRPr="0081521E" w:rsidRDefault="008A585B" w:rsidP="00977A73">
            <w:pPr>
              <w:spacing w:line="48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PF</w:t>
            </w:r>
          </w:p>
        </w:tc>
        <w:tc>
          <w:tcPr>
            <w:tcW w:w="0" w:type="auto"/>
            <w:gridSpan w:val="3"/>
          </w:tcPr>
          <w:p w:rsidR="008A585B" w:rsidRPr="0081521E" w:rsidRDefault="008A585B" w:rsidP="00977A73">
            <w:pPr>
              <w:spacing w:line="48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OR</w:t>
            </w:r>
          </w:p>
        </w:tc>
        <w:tc>
          <w:tcPr>
            <w:tcW w:w="0" w:type="auto"/>
            <w:gridSpan w:val="3"/>
          </w:tcPr>
          <w:p w:rsidR="008A585B" w:rsidRPr="0081521E" w:rsidRDefault="008A585B" w:rsidP="00977A73">
            <w:pPr>
              <w:spacing w:line="48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CR</w:t>
            </w:r>
          </w:p>
        </w:tc>
        <w:tc>
          <w:tcPr>
            <w:tcW w:w="0" w:type="auto"/>
            <w:gridSpan w:val="3"/>
          </w:tcPr>
          <w:p w:rsidR="008A585B" w:rsidRPr="0081521E" w:rsidRDefault="008A585B" w:rsidP="00977A73">
            <w:pPr>
              <w:spacing w:line="48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FMS</w:t>
            </w:r>
          </w:p>
        </w:tc>
        <w:tc>
          <w:tcPr>
            <w:tcW w:w="0" w:type="auto"/>
            <w:gridSpan w:val="3"/>
          </w:tcPr>
          <w:p w:rsidR="008A585B" w:rsidRPr="0081521E" w:rsidRDefault="008A585B" w:rsidP="00977A73">
            <w:pPr>
              <w:spacing w:line="48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SMT</w:t>
            </w:r>
          </w:p>
        </w:tc>
        <w:tc>
          <w:tcPr>
            <w:tcW w:w="0" w:type="auto"/>
            <w:gridSpan w:val="3"/>
          </w:tcPr>
          <w:p w:rsidR="008A585B" w:rsidRPr="0081521E" w:rsidRDefault="008A585B" w:rsidP="00977A73">
            <w:pPr>
              <w:spacing w:line="480" w:lineRule="auto"/>
              <w:ind w:left="-57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SMS</w:t>
            </w:r>
          </w:p>
        </w:tc>
      </w:tr>
      <w:tr w:rsidR="008A585B" w:rsidRPr="0081521E" w:rsidTr="00D4670E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SR2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SR3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FR1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FR2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FR3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RB1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RB2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RB3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RE1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RE2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RE3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PF1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PF2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PF3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OR1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OR2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OR3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CR1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CR2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CR3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FMS1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FMS2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FMS3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SMT1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SMT2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SMT3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SMS1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SMS2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SMS3</w:t>
            </w:r>
          </w:p>
        </w:tc>
      </w:tr>
      <w:tr w:rsidR="008A585B" w:rsidRPr="0081521E" w:rsidTr="000B162B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SR1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.63**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.54**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-.32**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-.29**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-.18*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.09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-.06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.18*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.08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.18*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.16*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.17*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.14*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-.04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-.21**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-.16*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-.05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-.19**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-.10</w:t>
            </w:r>
          </w:p>
        </w:tc>
      </w:tr>
      <w:tr w:rsidR="008A585B" w:rsidRPr="0081521E" w:rsidTr="000B162B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SR2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.72**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-.14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-.28**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-.18*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.15*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.15*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.16*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.20**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.20**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.23**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.05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.05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-.05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-.07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-.14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-.16*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-.21**</w:t>
            </w:r>
          </w:p>
        </w:tc>
      </w:tr>
      <w:tr w:rsidR="008A585B" w:rsidRPr="0081521E" w:rsidTr="000B162B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SR3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-.21**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-.31**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-.18*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.06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.08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.18*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.16*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-.09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-.08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-.17*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-.06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-.18*</w:t>
            </w:r>
          </w:p>
        </w:tc>
      </w:tr>
      <w:tr w:rsidR="008A585B" w:rsidRPr="0081521E" w:rsidTr="000B162B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FR1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.63**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.54**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.28**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.26**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.23**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.09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.09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.05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.27**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.18*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.17*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.09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.09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.05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.09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-.08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-.06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-.09</w:t>
            </w:r>
          </w:p>
        </w:tc>
      </w:tr>
      <w:tr w:rsidR="008A585B" w:rsidRPr="0081521E" w:rsidTr="000B162B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FR2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.70**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.28**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.31**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.28**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.14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.05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.23**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.25**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.15*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-.09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.06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.05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.05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</w:p>
        </w:tc>
      </w:tr>
      <w:tr w:rsidR="008A585B" w:rsidRPr="0081521E" w:rsidTr="000B162B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FR3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.23**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.26**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.34**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.05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.09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.23**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.06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.25**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.20**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.05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-.05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-.06</w:t>
            </w:r>
          </w:p>
        </w:tc>
      </w:tr>
      <w:tr w:rsidR="008A585B" w:rsidRPr="0081521E" w:rsidTr="000B162B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RB1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.60**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.56**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.54**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.33**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.32**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.36**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.26**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.26**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.22**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.16*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-.06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-.04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.05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-.08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-.15*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-.05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-.25**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-.17*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-.19**</w:t>
            </w:r>
          </w:p>
        </w:tc>
      </w:tr>
      <w:tr w:rsidR="008A585B" w:rsidRPr="0081521E" w:rsidTr="000B162B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RB2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.67**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.27**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.36**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.37**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.25**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.25**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.26**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.08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.23**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.20**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-.05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-.14*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-.14*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-.21**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-.18**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-.13</w:t>
            </w:r>
          </w:p>
        </w:tc>
      </w:tr>
      <w:tr w:rsidR="008A585B" w:rsidRPr="0081521E" w:rsidTr="000B162B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RB3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.21**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.25**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.51**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.25**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.23**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.35**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.09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.16*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.24**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-.08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-.05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-.08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-.14*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-.11</w:t>
            </w:r>
          </w:p>
        </w:tc>
      </w:tr>
      <w:tr w:rsidR="008A585B" w:rsidRPr="0081521E" w:rsidTr="000B162B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RE1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.42**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.19**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.50**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.31**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.24**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.14*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-.09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-.18**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.022</w:t>
            </w:r>
          </w:p>
        </w:tc>
      </w:tr>
      <w:tr w:rsidR="008A585B" w:rsidRPr="0081521E" w:rsidTr="000B162B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RE2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.57**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.31**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.34**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.28**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.15*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.18*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.09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.05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-.20**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-.26**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-.14*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-.16*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-.09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-.07</w:t>
            </w:r>
          </w:p>
        </w:tc>
      </w:tr>
      <w:tr w:rsidR="008A585B" w:rsidRPr="0081521E" w:rsidTr="000B162B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RE3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.29**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.26**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.45**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.15*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.15*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-.24**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-.23**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-.28**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-.06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-.05</w:t>
            </w:r>
          </w:p>
        </w:tc>
      </w:tr>
      <w:tr w:rsidR="008A585B" w:rsidRPr="0081521E" w:rsidTr="000B162B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PF1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.58**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.49**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.09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-.07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-.16*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-.15*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-.08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.22**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-.07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-.05</w:t>
            </w:r>
          </w:p>
        </w:tc>
      </w:tr>
      <w:tr w:rsidR="008A585B" w:rsidRPr="0081521E" w:rsidTr="000B162B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PF2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.68**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.20**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.14*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-.04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-.09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-.15*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.24**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.17*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-.09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.06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</w:tr>
      <w:tr w:rsidR="008A585B" w:rsidRPr="0081521E" w:rsidTr="000B162B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PF3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.09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-.08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-.16*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-.04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-.08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.06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-.05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.08</w:t>
            </w:r>
          </w:p>
        </w:tc>
      </w:tr>
      <w:tr w:rsidR="008A585B" w:rsidRPr="0081521E" w:rsidTr="002B4E02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OR1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.50**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.39**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.18*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.05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.08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.09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-.09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-.08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-.04</w:t>
            </w:r>
          </w:p>
        </w:tc>
      </w:tr>
      <w:tr w:rsidR="008A585B" w:rsidRPr="0081521E" w:rsidTr="00B97EDD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OR2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.54**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.20**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.22**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.22**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-.04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.08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-.08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-.16*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-.14*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-.12</w:t>
            </w:r>
          </w:p>
        </w:tc>
      </w:tr>
      <w:tr w:rsidR="008A585B" w:rsidRPr="0081521E" w:rsidTr="00B97EDD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OR3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.20**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.20**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.28**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-.06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-.06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-.020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-.17*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-.19**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-.17*</w:t>
            </w:r>
          </w:p>
        </w:tc>
      </w:tr>
      <w:tr w:rsidR="008A585B" w:rsidRPr="0081521E" w:rsidTr="00D4670E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CR1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.69**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.58**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.09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.06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</w:tr>
      <w:tr w:rsidR="008A585B" w:rsidRPr="0081521E" w:rsidTr="00D4670E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CR2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.70**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-.05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.04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.10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.08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.06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.03</w:t>
            </w:r>
          </w:p>
        </w:tc>
      </w:tr>
      <w:tr w:rsidR="008A585B" w:rsidRPr="0081521E" w:rsidTr="00D4670E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CR3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.06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.05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-.08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-.02</w:t>
            </w:r>
          </w:p>
        </w:tc>
      </w:tr>
      <w:tr w:rsidR="008A585B" w:rsidRPr="0081521E" w:rsidTr="00D4670E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FMS1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.58**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.48**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-.04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.05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.16*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.15*</w:t>
            </w:r>
          </w:p>
        </w:tc>
      </w:tr>
      <w:tr w:rsidR="008A585B" w:rsidRPr="0081521E" w:rsidTr="00D4670E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FMS2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.65**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-.04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.09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.15*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.19**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.15*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.21**</w:t>
            </w:r>
          </w:p>
        </w:tc>
      </w:tr>
      <w:tr w:rsidR="008A585B" w:rsidRPr="0081521E" w:rsidTr="00D4670E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FMS3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.06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.24**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.26**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.20**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.17*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.26**</w:t>
            </w:r>
          </w:p>
        </w:tc>
      </w:tr>
      <w:tr w:rsidR="008A585B" w:rsidRPr="0081521E" w:rsidTr="00D4670E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SMT1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.54**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.45**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.15*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.07</w:t>
            </w:r>
          </w:p>
        </w:tc>
      </w:tr>
      <w:tr w:rsidR="008A585B" w:rsidRPr="0081521E" w:rsidTr="00D4670E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SMT2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.55**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.22**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.27**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.21**</w:t>
            </w:r>
          </w:p>
        </w:tc>
      </w:tr>
      <w:tr w:rsidR="008A585B" w:rsidRPr="0081521E" w:rsidTr="00D4670E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SMT3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.18**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.16*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.29**</w:t>
            </w:r>
          </w:p>
        </w:tc>
      </w:tr>
      <w:tr w:rsidR="008A585B" w:rsidRPr="0081521E" w:rsidTr="00D4670E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SMS1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.54**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.56**</w:t>
            </w:r>
          </w:p>
        </w:tc>
      </w:tr>
      <w:tr w:rsidR="008A585B" w:rsidRPr="0081521E" w:rsidTr="00D4670E"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SMS2</w:t>
            </w: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8A585B" w:rsidRPr="0081521E" w:rsidRDefault="008A585B" w:rsidP="00977A73">
            <w:pPr>
              <w:spacing w:line="48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81521E">
              <w:rPr>
                <w:rFonts w:ascii="Times New Roman" w:hAnsi="Times New Roman" w:cs="Times New Roman"/>
                <w:sz w:val="16"/>
                <w:szCs w:val="16"/>
              </w:rPr>
              <w:t>.69**</w:t>
            </w:r>
          </w:p>
        </w:tc>
      </w:tr>
    </w:tbl>
    <w:p w:rsidR="00391A2D" w:rsidRPr="006366BB" w:rsidRDefault="006366BB" w:rsidP="00977A73">
      <w:pPr>
        <w:spacing w:after="0" w:line="480" w:lineRule="auto"/>
        <w:rPr>
          <w:rFonts w:ascii="Times New Roman" w:hAnsi="Times New Roman" w:cs="Times New Roman"/>
        </w:rPr>
      </w:pPr>
      <w:r w:rsidRPr="006366BB">
        <w:rPr>
          <w:rFonts w:ascii="Times New Roman" w:hAnsi="Times New Roman" w:cs="Times New Roman"/>
        </w:rPr>
        <w:t xml:space="preserve">Abbreviations: </w:t>
      </w:r>
      <w:r>
        <w:rPr>
          <w:rFonts w:ascii="Times New Roman" w:hAnsi="Times New Roman" w:cs="Times New Roman"/>
        </w:rPr>
        <w:t>SR = Satiety Responsiveness, FR = Food Responsiveness, RB = Reward for Behaviour, RE = Reward for Eating, PF = Persuasive Feeding, OR = Overt Restriction, CR = Covert Restriction, FMS = Family Meal Setting, SMT = Structured Meal Timing, SMS = Structured Meal Setting</w:t>
      </w:r>
    </w:p>
    <w:sectPr w:rsidR="00391A2D" w:rsidRPr="006366BB" w:rsidSect="00220221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221"/>
    <w:rsid w:val="000B162B"/>
    <w:rsid w:val="001360CD"/>
    <w:rsid w:val="00165D24"/>
    <w:rsid w:val="001663FB"/>
    <w:rsid w:val="00220221"/>
    <w:rsid w:val="002B4E02"/>
    <w:rsid w:val="0037771A"/>
    <w:rsid w:val="00391A2D"/>
    <w:rsid w:val="0063669F"/>
    <w:rsid w:val="006366BB"/>
    <w:rsid w:val="00645D7F"/>
    <w:rsid w:val="00766438"/>
    <w:rsid w:val="0081521E"/>
    <w:rsid w:val="00852B78"/>
    <w:rsid w:val="008A585B"/>
    <w:rsid w:val="00977A73"/>
    <w:rsid w:val="00A97EE9"/>
    <w:rsid w:val="00B50F9D"/>
    <w:rsid w:val="00B97EDD"/>
    <w:rsid w:val="00C245E4"/>
    <w:rsid w:val="00D4670E"/>
    <w:rsid w:val="00E42D2D"/>
    <w:rsid w:val="00EB20BE"/>
    <w:rsid w:val="00FD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0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0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6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A888A1EE.dotm</Template>
  <TotalTime>3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QUT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Jansen</dc:creator>
  <cp:lastModifiedBy>Elena Jansen</cp:lastModifiedBy>
  <cp:revision>5</cp:revision>
  <dcterms:created xsi:type="dcterms:W3CDTF">2017-07-31T23:14:00Z</dcterms:created>
  <dcterms:modified xsi:type="dcterms:W3CDTF">2017-08-28T05:31:00Z</dcterms:modified>
</cp:coreProperties>
</file>