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143" w:rsidRDefault="00643143"/>
    <w:p w:rsidR="00643143" w:rsidRDefault="00643143">
      <w:r>
        <w:t>Search MEDLINE</w:t>
      </w:r>
      <w:bookmarkStart w:id="0" w:name="_GoBack"/>
      <w:bookmarkEnd w:id="0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10202"/>
        <w:gridCol w:w="997"/>
        <w:gridCol w:w="1189"/>
      </w:tblGrid>
      <w:tr w:rsidR="00643143" w:rsidTr="00643143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643143" w:rsidRPr="00643143" w:rsidRDefault="00643143" w:rsidP="00643143">
            <w:pPr>
              <w:rPr>
                <w:b/>
              </w:rPr>
            </w:pPr>
            <w:r w:rsidRPr="00643143">
              <w:rPr>
                <w:b/>
              </w:rPr>
              <w:t>#</w:t>
            </w:r>
          </w:p>
        </w:tc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</w:tcPr>
          <w:p w:rsidR="00643143" w:rsidRPr="00643143" w:rsidRDefault="00643143" w:rsidP="00643143">
            <w:pPr>
              <w:rPr>
                <w:b/>
              </w:rPr>
            </w:pPr>
            <w:r w:rsidRPr="00643143">
              <w:rPr>
                <w:b/>
              </w:rPr>
              <w:t>Searches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643143" w:rsidRPr="00643143" w:rsidRDefault="00643143" w:rsidP="00643143">
            <w:pPr>
              <w:rPr>
                <w:b/>
              </w:rPr>
            </w:pPr>
            <w:r w:rsidRPr="00643143">
              <w:rPr>
                <w:b/>
              </w:rPr>
              <w:t>Result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:rsidR="00643143" w:rsidRPr="00643143" w:rsidRDefault="00643143" w:rsidP="00643143">
            <w:pPr>
              <w:rPr>
                <w:b/>
              </w:rPr>
            </w:pPr>
            <w:r w:rsidRPr="00643143">
              <w:rPr>
                <w:b/>
              </w:rPr>
              <w:t>Type</w:t>
            </w:r>
          </w:p>
        </w:tc>
      </w:tr>
      <w:tr w:rsidR="00643143" w:rsidTr="00643143">
        <w:tc>
          <w:tcPr>
            <w:tcW w:w="562" w:type="dxa"/>
            <w:tcBorders>
              <w:top w:val="single" w:sz="4" w:space="0" w:color="auto"/>
            </w:tcBorders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202" w:type="dxa"/>
            <w:tcBorders>
              <w:top w:val="single" w:sz="4" w:space="0" w:color="auto"/>
            </w:tcBorders>
          </w:tcPr>
          <w:p w:rsidR="00643143" w:rsidRDefault="00643143" w:rsidP="00643143">
            <w:pPr>
              <w:divId w:val="1270969341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Hospitals/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:rsidR="00643143" w:rsidRDefault="00643143" w:rsidP="00643143">
            <w:pPr>
              <w:divId w:val="1450122389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77929</w:t>
            </w: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Advanced</w:t>
            </w:r>
          </w:p>
        </w:tc>
      </w:tr>
      <w:tr w:rsidR="00643143" w:rsidTr="00643143">
        <w:tc>
          <w:tcPr>
            <w:tcW w:w="562" w:type="dxa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202" w:type="dxa"/>
          </w:tcPr>
          <w:p w:rsidR="00643143" w:rsidRDefault="00643143" w:rsidP="00643143">
            <w:pPr>
              <w:divId w:val="2105179345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Outpatients/</w:t>
            </w:r>
          </w:p>
        </w:tc>
        <w:tc>
          <w:tcPr>
            <w:tcW w:w="997" w:type="dxa"/>
          </w:tcPr>
          <w:p w:rsidR="00643143" w:rsidRDefault="00643143" w:rsidP="00643143">
            <w:pPr>
              <w:divId w:val="221064124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15910</w:t>
            </w:r>
          </w:p>
        </w:tc>
        <w:tc>
          <w:tcPr>
            <w:tcW w:w="1189" w:type="dxa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Advanced</w:t>
            </w:r>
          </w:p>
        </w:tc>
      </w:tr>
      <w:tr w:rsidR="00643143" w:rsidTr="00643143">
        <w:tc>
          <w:tcPr>
            <w:tcW w:w="562" w:type="dxa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0202" w:type="dxa"/>
          </w:tcPr>
          <w:p w:rsidR="00643143" w:rsidRDefault="00643143" w:rsidP="00643143">
            <w:pPr>
              <w:divId w:val="1460610371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Outpatient Clinics, Hospital/</w:t>
            </w:r>
          </w:p>
        </w:tc>
        <w:tc>
          <w:tcPr>
            <w:tcW w:w="997" w:type="dxa"/>
          </w:tcPr>
          <w:p w:rsidR="00643143" w:rsidRDefault="00643143" w:rsidP="00643143">
            <w:pPr>
              <w:divId w:val="2127116014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15573</w:t>
            </w:r>
          </w:p>
        </w:tc>
        <w:tc>
          <w:tcPr>
            <w:tcW w:w="1189" w:type="dxa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Advanced</w:t>
            </w:r>
          </w:p>
        </w:tc>
      </w:tr>
      <w:tr w:rsidR="00643143" w:rsidTr="00643143">
        <w:tc>
          <w:tcPr>
            <w:tcW w:w="562" w:type="dxa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202" w:type="dxa"/>
          </w:tcPr>
          <w:p w:rsidR="00643143" w:rsidRDefault="00643143" w:rsidP="00643143">
            <w:pPr>
              <w:divId w:val="1321615409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Ambulatory Care/</w:t>
            </w:r>
          </w:p>
        </w:tc>
        <w:tc>
          <w:tcPr>
            <w:tcW w:w="997" w:type="dxa"/>
          </w:tcPr>
          <w:p w:rsidR="00643143" w:rsidRDefault="00643143" w:rsidP="00643143">
            <w:pPr>
              <w:divId w:val="90965422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42903</w:t>
            </w:r>
          </w:p>
        </w:tc>
        <w:tc>
          <w:tcPr>
            <w:tcW w:w="1189" w:type="dxa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Advanced</w:t>
            </w:r>
          </w:p>
        </w:tc>
      </w:tr>
      <w:tr w:rsidR="00643143" w:rsidTr="00643143">
        <w:tc>
          <w:tcPr>
            <w:tcW w:w="562" w:type="dxa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202" w:type="dxa"/>
          </w:tcPr>
          <w:p w:rsidR="00643143" w:rsidRDefault="00643143" w:rsidP="00643143">
            <w:pPr>
              <w:divId w:val="141990911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or 2 or 3 or 4</w:t>
            </w:r>
          </w:p>
        </w:tc>
        <w:tc>
          <w:tcPr>
            <w:tcW w:w="997" w:type="dxa"/>
          </w:tcPr>
          <w:p w:rsidR="00643143" w:rsidRDefault="00643143" w:rsidP="00643143">
            <w:pPr>
              <w:divId w:val="473865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147509</w:t>
            </w:r>
          </w:p>
        </w:tc>
        <w:tc>
          <w:tcPr>
            <w:tcW w:w="1189" w:type="dxa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Advanced</w:t>
            </w:r>
          </w:p>
        </w:tc>
      </w:tr>
      <w:tr w:rsidR="00643143" w:rsidTr="00643143">
        <w:tc>
          <w:tcPr>
            <w:tcW w:w="562" w:type="dxa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0202" w:type="dxa"/>
          </w:tcPr>
          <w:p w:rsidR="00643143" w:rsidRDefault="00643143" w:rsidP="00643143">
            <w:pPr>
              <w:divId w:val="123851242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Health Behavior/</w:t>
            </w:r>
          </w:p>
        </w:tc>
        <w:tc>
          <w:tcPr>
            <w:tcW w:w="997" w:type="dxa"/>
          </w:tcPr>
          <w:p w:rsidR="00643143" w:rsidRDefault="00643143" w:rsidP="00643143">
            <w:pPr>
              <w:divId w:val="8881307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49806</w:t>
            </w:r>
          </w:p>
        </w:tc>
        <w:tc>
          <w:tcPr>
            <w:tcW w:w="1189" w:type="dxa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Advanced</w:t>
            </w:r>
          </w:p>
        </w:tc>
      </w:tr>
      <w:tr w:rsidR="00643143" w:rsidTr="00643143">
        <w:tc>
          <w:tcPr>
            <w:tcW w:w="562" w:type="dxa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0202" w:type="dxa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health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behav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* </w:t>
            </w:r>
            <w:proofErr w:type="spellStart"/>
            <w:r>
              <w:rPr>
                <w:rFonts w:ascii="Calibri" w:hAnsi="Calibri" w:cs="Calibri"/>
                <w:color w:val="000000"/>
              </w:rPr>
              <w:t>change.mp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997" w:type="dxa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1762</w:t>
            </w:r>
          </w:p>
        </w:tc>
        <w:tc>
          <w:tcPr>
            <w:tcW w:w="1189" w:type="dxa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Advanced</w:t>
            </w:r>
          </w:p>
        </w:tc>
      </w:tr>
      <w:tr w:rsidR="00643143" w:rsidTr="00643143">
        <w:tc>
          <w:tcPr>
            <w:tcW w:w="562" w:type="dxa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0202" w:type="dxa"/>
          </w:tcPr>
          <w:p w:rsidR="00643143" w:rsidRDefault="00643143" w:rsidP="00643143">
            <w:pPr>
              <w:divId w:val="35037854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Exercise/ or Walking/ or Health Promotion/ or Motivation/</w:t>
            </w:r>
          </w:p>
        </w:tc>
        <w:tc>
          <w:tcPr>
            <w:tcW w:w="997" w:type="dxa"/>
          </w:tcPr>
          <w:p w:rsidR="00643143" w:rsidRDefault="00643143" w:rsidP="00643143">
            <w:pPr>
              <w:divId w:val="69358079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266728</w:t>
            </w:r>
          </w:p>
        </w:tc>
        <w:tc>
          <w:tcPr>
            <w:tcW w:w="1189" w:type="dxa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Advanced</w:t>
            </w:r>
          </w:p>
        </w:tc>
      </w:tr>
      <w:tr w:rsidR="00643143" w:rsidTr="00643143">
        <w:tc>
          <w:tcPr>
            <w:tcW w:w="562" w:type="dxa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0202" w:type="dxa"/>
          </w:tcPr>
          <w:p w:rsidR="00643143" w:rsidRDefault="00643143" w:rsidP="00643143">
            <w:pPr>
              <w:divId w:val="151994884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lifestyle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change.mp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997" w:type="dxa"/>
          </w:tcPr>
          <w:p w:rsidR="00643143" w:rsidRDefault="00643143" w:rsidP="00643143">
            <w:pPr>
              <w:divId w:val="895051899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1713</w:t>
            </w:r>
          </w:p>
        </w:tc>
        <w:tc>
          <w:tcPr>
            <w:tcW w:w="1189" w:type="dxa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Advanced</w:t>
            </w:r>
          </w:p>
        </w:tc>
      </w:tr>
      <w:tr w:rsidR="00643143" w:rsidTr="00643143">
        <w:tc>
          <w:tcPr>
            <w:tcW w:w="562" w:type="dxa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0202" w:type="dxa"/>
          </w:tcPr>
          <w:p w:rsidR="00643143" w:rsidRDefault="00643143" w:rsidP="00643143">
            <w:pPr>
              <w:divId w:val="1281261281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Preventive Health Services/</w:t>
            </w:r>
          </w:p>
        </w:tc>
        <w:tc>
          <w:tcPr>
            <w:tcW w:w="997" w:type="dxa"/>
          </w:tcPr>
          <w:p w:rsidR="00643143" w:rsidRDefault="00643143" w:rsidP="00643143">
            <w:pPr>
              <w:divId w:val="58984893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13424</w:t>
            </w:r>
          </w:p>
        </w:tc>
        <w:tc>
          <w:tcPr>
            <w:tcW w:w="1189" w:type="dxa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Advanced</w:t>
            </w:r>
          </w:p>
        </w:tc>
      </w:tr>
      <w:tr w:rsidR="00643143" w:rsidTr="00643143">
        <w:tc>
          <w:tcPr>
            <w:tcW w:w="562" w:type="dxa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0202" w:type="dxa"/>
          </w:tcPr>
          <w:p w:rsidR="00643143" w:rsidRDefault="00643143" w:rsidP="00643143">
            <w:pPr>
              <w:divId w:val="251282866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lifestyle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intervention.mp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997" w:type="dxa"/>
          </w:tcPr>
          <w:p w:rsidR="00643143" w:rsidRDefault="00643143" w:rsidP="00643143">
            <w:pPr>
              <w:divId w:val="1266229701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4362</w:t>
            </w:r>
          </w:p>
        </w:tc>
        <w:tc>
          <w:tcPr>
            <w:tcW w:w="1189" w:type="dxa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Advanced</w:t>
            </w:r>
          </w:p>
        </w:tc>
      </w:tr>
      <w:tr w:rsidR="00643143" w:rsidTr="00643143">
        <w:tc>
          <w:tcPr>
            <w:tcW w:w="562" w:type="dxa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0202" w:type="dxa"/>
          </w:tcPr>
          <w:p w:rsidR="00643143" w:rsidRDefault="00643143" w:rsidP="00643143">
            <w:pPr>
              <w:divId w:val="119156515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Secondary Prevention/</w:t>
            </w:r>
          </w:p>
        </w:tc>
        <w:tc>
          <w:tcPr>
            <w:tcW w:w="997" w:type="dxa"/>
          </w:tcPr>
          <w:p w:rsidR="00643143" w:rsidRDefault="00643143" w:rsidP="00643143">
            <w:pPr>
              <w:divId w:val="167761184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20297</w:t>
            </w:r>
          </w:p>
        </w:tc>
        <w:tc>
          <w:tcPr>
            <w:tcW w:w="1189" w:type="dxa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Advanced</w:t>
            </w:r>
          </w:p>
        </w:tc>
      </w:tr>
      <w:tr w:rsidR="00643143" w:rsidTr="00643143">
        <w:tc>
          <w:tcPr>
            <w:tcW w:w="562" w:type="dxa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0202" w:type="dxa"/>
          </w:tcPr>
          <w:p w:rsidR="00643143" w:rsidRDefault="00643143" w:rsidP="00643143">
            <w:pPr>
              <w:divId w:val="121584351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Health Promotion/ or Obesity/ or health coach*.</w:t>
            </w:r>
            <w:proofErr w:type="spellStart"/>
            <w:r>
              <w:rPr>
                <w:rFonts w:ascii="Calibri" w:hAnsi="Calibri" w:cs="Calibri"/>
                <w:color w:val="000000"/>
              </w:rPr>
              <w:t>mp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997" w:type="dxa"/>
          </w:tcPr>
          <w:p w:rsidR="00643143" w:rsidRDefault="00643143" w:rsidP="00643143">
            <w:pPr>
              <w:divId w:val="168953121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249606</w:t>
            </w:r>
          </w:p>
        </w:tc>
        <w:tc>
          <w:tcPr>
            <w:tcW w:w="1189" w:type="dxa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Advanced</w:t>
            </w:r>
          </w:p>
        </w:tc>
      </w:tr>
      <w:tr w:rsidR="00643143" w:rsidTr="00643143">
        <w:tc>
          <w:tcPr>
            <w:tcW w:w="562" w:type="dxa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0202" w:type="dxa"/>
          </w:tcPr>
          <w:p w:rsidR="00643143" w:rsidRDefault="00643143" w:rsidP="00643143">
            <w:pPr>
              <w:divId w:val="127782916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Telephone/ or Health Promotion/ or telephone coach*.</w:t>
            </w:r>
            <w:proofErr w:type="spellStart"/>
            <w:r>
              <w:rPr>
                <w:rFonts w:ascii="Calibri" w:hAnsi="Calibri" w:cs="Calibri"/>
                <w:color w:val="000000"/>
              </w:rPr>
              <w:t>mp</w:t>
            </w:r>
            <w:proofErr w:type="spellEnd"/>
            <w:r>
              <w:rPr>
                <w:rFonts w:ascii="Calibri" w:hAnsi="Calibri" w:cs="Calibri"/>
                <w:color w:val="000000"/>
              </w:rPr>
              <w:t>. or Self Care/ or Mentoring/</w:t>
            </w:r>
          </w:p>
        </w:tc>
        <w:tc>
          <w:tcPr>
            <w:tcW w:w="997" w:type="dxa"/>
          </w:tcPr>
          <w:p w:rsidR="00643143" w:rsidRDefault="00643143" w:rsidP="00643143">
            <w:pPr>
              <w:divId w:val="1529297903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117804</w:t>
            </w:r>
          </w:p>
        </w:tc>
        <w:tc>
          <w:tcPr>
            <w:tcW w:w="1189" w:type="dxa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Advanced</w:t>
            </w:r>
          </w:p>
        </w:tc>
      </w:tr>
      <w:tr w:rsidR="00643143" w:rsidTr="00643143">
        <w:tc>
          <w:tcPr>
            <w:tcW w:w="562" w:type="dxa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0202" w:type="dxa"/>
          </w:tcPr>
          <w:p w:rsidR="00643143" w:rsidRDefault="00643143" w:rsidP="00643143">
            <w:pPr>
              <w:divId w:val="1433476113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 or 7 or 8 or 9 or 10 or 11 or 12 or 13 or 14</w:t>
            </w:r>
          </w:p>
        </w:tc>
        <w:tc>
          <w:tcPr>
            <w:tcW w:w="997" w:type="dxa"/>
          </w:tcPr>
          <w:p w:rsidR="00643143" w:rsidRDefault="00643143" w:rsidP="00643143">
            <w:pPr>
              <w:divId w:val="1328288726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536284</w:t>
            </w:r>
          </w:p>
        </w:tc>
        <w:tc>
          <w:tcPr>
            <w:tcW w:w="1189" w:type="dxa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Advanced</w:t>
            </w:r>
          </w:p>
        </w:tc>
      </w:tr>
      <w:tr w:rsidR="00643143" w:rsidTr="00643143">
        <w:tc>
          <w:tcPr>
            <w:tcW w:w="562" w:type="dxa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0202" w:type="dxa"/>
          </w:tcPr>
          <w:p w:rsidR="00643143" w:rsidRDefault="00643143" w:rsidP="00643143">
            <w:pPr>
              <w:divId w:val="16974993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Exercise/</w:t>
            </w:r>
          </w:p>
        </w:tc>
        <w:tc>
          <w:tcPr>
            <w:tcW w:w="997" w:type="dxa"/>
          </w:tcPr>
          <w:p w:rsidR="00643143" w:rsidRDefault="00643143" w:rsidP="00643143">
            <w:pPr>
              <w:divId w:val="70884199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108971</w:t>
            </w:r>
          </w:p>
        </w:tc>
        <w:tc>
          <w:tcPr>
            <w:tcW w:w="1189" w:type="dxa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Advanced</w:t>
            </w:r>
          </w:p>
        </w:tc>
      </w:tr>
      <w:tr w:rsidR="00643143" w:rsidTr="00643143">
        <w:tc>
          <w:tcPr>
            <w:tcW w:w="562" w:type="dxa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0202" w:type="dxa"/>
          </w:tcPr>
          <w:p w:rsidR="00643143" w:rsidRDefault="00643143" w:rsidP="00643143">
            <w:pPr>
              <w:divId w:val="2073001567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physical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activity.mp</w:t>
            </w:r>
            <w:proofErr w:type="spellEnd"/>
            <w:r>
              <w:rPr>
                <w:rFonts w:ascii="Calibri" w:hAnsi="Calibri" w:cs="Calibri"/>
                <w:color w:val="000000"/>
              </w:rPr>
              <w:t>. or Exercise/</w:t>
            </w:r>
          </w:p>
        </w:tc>
        <w:tc>
          <w:tcPr>
            <w:tcW w:w="997" w:type="dxa"/>
          </w:tcPr>
          <w:p w:rsidR="00643143" w:rsidRDefault="00643143" w:rsidP="00643143">
            <w:pPr>
              <w:divId w:val="977609703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182310</w:t>
            </w:r>
          </w:p>
        </w:tc>
        <w:tc>
          <w:tcPr>
            <w:tcW w:w="1189" w:type="dxa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Advanced</w:t>
            </w:r>
          </w:p>
        </w:tc>
      </w:tr>
      <w:tr w:rsidR="00643143" w:rsidTr="00643143">
        <w:tc>
          <w:tcPr>
            <w:tcW w:w="562" w:type="dxa"/>
          </w:tcPr>
          <w:p w:rsidR="00643143" w:rsidRDefault="00643143" w:rsidP="00643143">
            <w:pPr>
              <w:divId w:val="1682276179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0202" w:type="dxa"/>
          </w:tcPr>
          <w:p w:rsidR="00643143" w:rsidRDefault="00643143" w:rsidP="00643143">
            <w:pPr>
              <w:divId w:val="177782184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</w:t>
            </w:r>
            <w:proofErr w:type="gramStart"/>
            <w:r>
              <w:rPr>
                <w:rFonts w:ascii="Calibri" w:hAnsi="Calibri" w:cs="Calibri"/>
                <w:color w:val="000000"/>
              </w:rPr>
              <w:t>weight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or mass).</w:t>
            </w:r>
            <w:proofErr w:type="spellStart"/>
            <w:r>
              <w:rPr>
                <w:rFonts w:ascii="Calibri" w:hAnsi="Calibri" w:cs="Calibri"/>
                <w:color w:val="000000"/>
              </w:rPr>
              <w:t>mp</w:t>
            </w:r>
            <w:proofErr w:type="spellEnd"/>
            <w:r>
              <w:rPr>
                <w:rFonts w:ascii="Calibri" w:hAnsi="Calibri" w:cs="Calibri"/>
                <w:color w:val="000000"/>
              </w:rPr>
              <w:t>. [</w:t>
            </w:r>
            <w:proofErr w:type="spellStart"/>
            <w:r>
              <w:rPr>
                <w:rFonts w:ascii="Calibri" w:hAnsi="Calibri" w:cs="Calibri"/>
                <w:color w:val="000000"/>
              </w:rPr>
              <w:t>mp</w:t>
            </w:r>
            <w:proofErr w:type="spellEnd"/>
            <w:r>
              <w:rPr>
                <w:rFonts w:ascii="Calibri" w:hAnsi="Calibri" w:cs="Calibri"/>
                <w:color w:val="000000"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  <w:tc>
          <w:tcPr>
            <w:tcW w:w="997" w:type="dxa"/>
          </w:tcPr>
          <w:p w:rsidR="00643143" w:rsidRDefault="00643143" w:rsidP="00643143">
            <w:pPr>
              <w:divId w:val="1102140244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2084460</w:t>
            </w:r>
          </w:p>
        </w:tc>
        <w:tc>
          <w:tcPr>
            <w:tcW w:w="1189" w:type="dxa"/>
          </w:tcPr>
          <w:p w:rsidR="00643143" w:rsidRDefault="00643143" w:rsidP="00643143">
            <w:pPr>
              <w:divId w:val="1682276179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Advanced</w:t>
            </w:r>
          </w:p>
        </w:tc>
      </w:tr>
      <w:tr w:rsidR="00643143" w:rsidTr="00643143">
        <w:tc>
          <w:tcPr>
            <w:tcW w:w="562" w:type="dxa"/>
            <w:vAlign w:val="bottom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0202" w:type="dxa"/>
            <w:vAlign w:val="bottom"/>
          </w:tcPr>
          <w:p w:rsidR="00643143" w:rsidRDefault="00643143" w:rsidP="00643143">
            <w:pPr>
              <w:divId w:val="1350335511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obesity.mp</w:t>
            </w:r>
            <w:proofErr w:type="spellEnd"/>
            <w:r>
              <w:rPr>
                <w:rFonts w:ascii="Calibri" w:hAnsi="Calibri" w:cs="Calibri"/>
                <w:color w:val="000000"/>
              </w:rPr>
              <w:t>. or Obesity/</w:t>
            </w:r>
          </w:p>
        </w:tc>
        <w:tc>
          <w:tcPr>
            <w:tcW w:w="997" w:type="dxa"/>
            <w:vAlign w:val="bottom"/>
          </w:tcPr>
          <w:p w:rsidR="00643143" w:rsidRDefault="00643143" w:rsidP="00643143">
            <w:pPr>
              <w:jc w:val="right"/>
              <w:divId w:val="73790139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323560</w:t>
            </w:r>
          </w:p>
        </w:tc>
        <w:tc>
          <w:tcPr>
            <w:tcW w:w="1189" w:type="dxa"/>
            <w:vAlign w:val="bottom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Advanced</w:t>
            </w:r>
          </w:p>
        </w:tc>
      </w:tr>
      <w:tr w:rsidR="00643143" w:rsidTr="00643143">
        <w:tc>
          <w:tcPr>
            <w:tcW w:w="562" w:type="dxa"/>
            <w:vAlign w:val="bottom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0202" w:type="dxa"/>
            <w:vAlign w:val="bottom"/>
          </w:tcPr>
          <w:p w:rsidR="00643143" w:rsidRDefault="00643143" w:rsidP="00643143">
            <w:pPr>
              <w:divId w:val="442304756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Metabolic Syndrome/ or Waist Circumference/ or waist </w:t>
            </w:r>
            <w:proofErr w:type="spellStart"/>
            <w:r>
              <w:rPr>
                <w:rFonts w:ascii="Calibri" w:hAnsi="Calibri" w:cs="Calibri"/>
                <w:color w:val="000000"/>
              </w:rPr>
              <w:t>circum</w:t>
            </w:r>
            <w:proofErr w:type="spellEnd"/>
            <w:r>
              <w:rPr>
                <w:rFonts w:ascii="Calibri" w:hAnsi="Calibri" w:cs="Calibri"/>
                <w:color w:val="000000"/>
              </w:rPr>
              <w:t>*.</w:t>
            </w:r>
            <w:proofErr w:type="spellStart"/>
            <w:r>
              <w:rPr>
                <w:rFonts w:ascii="Calibri" w:hAnsi="Calibri" w:cs="Calibri"/>
                <w:color w:val="000000"/>
              </w:rPr>
              <w:t>mp</w:t>
            </w:r>
            <w:proofErr w:type="spellEnd"/>
            <w:r>
              <w:rPr>
                <w:rFonts w:ascii="Calibri" w:hAnsi="Calibri" w:cs="Calibri"/>
                <w:color w:val="000000"/>
              </w:rPr>
              <w:t>. or Obesity/ or Body Mass Index/</w:t>
            </w:r>
          </w:p>
        </w:tc>
        <w:tc>
          <w:tcPr>
            <w:tcW w:w="997" w:type="dxa"/>
            <w:vAlign w:val="bottom"/>
          </w:tcPr>
          <w:p w:rsidR="00643143" w:rsidRDefault="00643143" w:rsidP="00643143">
            <w:pPr>
              <w:jc w:val="right"/>
              <w:divId w:val="2070152803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295558</w:t>
            </w:r>
          </w:p>
        </w:tc>
        <w:tc>
          <w:tcPr>
            <w:tcW w:w="1189" w:type="dxa"/>
            <w:vAlign w:val="bottom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Advanced</w:t>
            </w:r>
          </w:p>
        </w:tc>
      </w:tr>
      <w:tr w:rsidR="00643143" w:rsidTr="00643143">
        <w:tc>
          <w:tcPr>
            <w:tcW w:w="562" w:type="dxa"/>
            <w:vAlign w:val="bottom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0202" w:type="dxa"/>
            <w:vAlign w:val="bottom"/>
          </w:tcPr>
          <w:p w:rsidR="00643143" w:rsidRDefault="00643143" w:rsidP="00643143">
            <w:pPr>
              <w:divId w:val="375545695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body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mass </w:t>
            </w:r>
            <w:proofErr w:type="spellStart"/>
            <w:r>
              <w:rPr>
                <w:rFonts w:ascii="Calibri" w:hAnsi="Calibri" w:cs="Calibri"/>
                <w:color w:val="000000"/>
              </w:rPr>
              <w:t>index.mp</w:t>
            </w:r>
            <w:proofErr w:type="spellEnd"/>
            <w:r>
              <w:rPr>
                <w:rFonts w:ascii="Calibri" w:hAnsi="Calibri" w:cs="Calibri"/>
                <w:color w:val="000000"/>
              </w:rPr>
              <w:t>. or Body Mass Index/</w:t>
            </w:r>
          </w:p>
        </w:tc>
        <w:tc>
          <w:tcPr>
            <w:tcW w:w="997" w:type="dxa"/>
            <w:vAlign w:val="bottom"/>
          </w:tcPr>
          <w:p w:rsidR="00643143" w:rsidRDefault="00643143" w:rsidP="00643143">
            <w:pPr>
              <w:jc w:val="right"/>
              <w:divId w:val="1706178053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238801</w:t>
            </w:r>
          </w:p>
        </w:tc>
        <w:tc>
          <w:tcPr>
            <w:tcW w:w="1189" w:type="dxa"/>
            <w:vAlign w:val="bottom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Advanced</w:t>
            </w:r>
          </w:p>
        </w:tc>
      </w:tr>
      <w:tr w:rsidR="00643143" w:rsidTr="00643143">
        <w:tc>
          <w:tcPr>
            <w:tcW w:w="562" w:type="dxa"/>
            <w:vAlign w:val="bottom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0202" w:type="dxa"/>
            <w:vAlign w:val="bottom"/>
          </w:tcPr>
          <w:p w:rsidR="00643143" w:rsidRDefault="00643143" w:rsidP="00643143">
            <w:pPr>
              <w:divId w:val="187847307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 or 17 or 18 or 19 or 20 or 21</w:t>
            </w:r>
          </w:p>
        </w:tc>
        <w:tc>
          <w:tcPr>
            <w:tcW w:w="997" w:type="dxa"/>
            <w:vAlign w:val="bottom"/>
          </w:tcPr>
          <w:p w:rsidR="00643143" w:rsidRDefault="00643143" w:rsidP="00643143">
            <w:pPr>
              <w:jc w:val="right"/>
              <w:divId w:val="1071006411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2368023</w:t>
            </w:r>
          </w:p>
        </w:tc>
        <w:tc>
          <w:tcPr>
            <w:tcW w:w="1189" w:type="dxa"/>
            <w:vAlign w:val="bottom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Advanced</w:t>
            </w:r>
          </w:p>
        </w:tc>
      </w:tr>
      <w:tr w:rsidR="00643143" w:rsidTr="00643143">
        <w:tc>
          <w:tcPr>
            <w:tcW w:w="562" w:type="dxa"/>
            <w:vAlign w:val="bottom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0202" w:type="dxa"/>
            <w:vAlign w:val="bottom"/>
          </w:tcPr>
          <w:p w:rsidR="00643143" w:rsidRDefault="00643143" w:rsidP="00643143">
            <w:pPr>
              <w:divId w:val="1997148766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 and 15 and 22</w:t>
            </w:r>
          </w:p>
        </w:tc>
        <w:tc>
          <w:tcPr>
            <w:tcW w:w="997" w:type="dxa"/>
            <w:vAlign w:val="bottom"/>
          </w:tcPr>
          <w:p w:rsidR="00643143" w:rsidRDefault="00643143" w:rsidP="00643143">
            <w:pPr>
              <w:jc w:val="right"/>
              <w:divId w:val="780147519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1200</w:t>
            </w:r>
          </w:p>
        </w:tc>
        <w:tc>
          <w:tcPr>
            <w:tcW w:w="1189" w:type="dxa"/>
            <w:vAlign w:val="bottom"/>
          </w:tcPr>
          <w:p w:rsidR="00643143" w:rsidRDefault="00643143" w:rsidP="006431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Advanced</w:t>
            </w:r>
          </w:p>
        </w:tc>
      </w:tr>
      <w:tr w:rsidR="00643143" w:rsidTr="00643143">
        <w:tc>
          <w:tcPr>
            <w:tcW w:w="562" w:type="dxa"/>
            <w:vAlign w:val="bottom"/>
          </w:tcPr>
          <w:p w:rsidR="00643143" w:rsidRDefault="00643143" w:rsidP="00643143">
            <w:pPr>
              <w:divId w:val="1950964953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0202" w:type="dxa"/>
            <w:vAlign w:val="bottom"/>
          </w:tcPr>
          <w:p w:rsidR="00643143" w:rsidRDefault="00643143" w:rsidP="00643143">
            <w:pPr>
              <w:divId w:val="1253851819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limit 23 to "all adult (19 plus years)"</w:t>
            </w:r>
          </w:p>
        </w:tc>
        <w:tc>
          <w:tcPr>
            <w:tcW w:w="997" w:type="dxa"/>
            <w:vAlign w:val="bottom"/>
          </w:tcPr>
          <w:p w:rsidR="00643143" w:rsidRDefault="00643143" w:rsidP="00643143">
            <w:pPr>
              <w:jc w:val="right"/>
              <w:divId w:val="668289986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854</w:t>
            </w:r>
          </w:p>
        </w:tc>
        <w:tc>
          <w:tcPr>
            <w:tcW w:w="1189" w:type="dxa"/>
            <w:vAlign w:val="bottom"/>
          </w:tcPr>
          <w:p w:rsidR="00643143" w:rsidRDefault="00643143" w:rsidP="00643143">
            <w:pPr>
              <w:divId w:val="1950964953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Advanced</w:t>
            </w:r>
          </w:p>
        </w:tc>
      </w:tr>
    </w:tbl>
    <w:p w:rsidR="00643143" w:rsidRDefault="00643143"/>
    <w:sectPr w:rsidR="00643143" w:rsidSect="0064314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143"/>
    <w:rsid w:val="00310E34"/>
    <w:rsid w:val="0064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5B84C2FE-5F96-4247-9929-C4827508E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3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87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5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2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4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3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7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4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28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A00919CF</Template>
  <TotalTime>13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Barrett</dc:creator>
  <cp:keywords/>
  <dc:description/>
  <cp:lastModifiedBy>Stephen Barrett</cp:lastModifiedBy>
  <cp:revision>1</cp:revision>
  <dcterms:created xsi:type="dcterms:W3CDTF">2020-07-05T04:06:00Z</dcterms:created>
  <dcterms:modified xsi:type="dcterms:W3CDTF">2020-07-05T04:19:00Z</dcterms:modified>
</cp:coreProperties>
</file>