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35A" w:rsidRPr="0036339E" w:rsidRDefault="0036339E" w:rsidP="004C4731">
      <w:pPr>
        <w:pStyle w:val="MDPI12title"/>
        <w:spacing w:line="276" w:lineRule="auto"/>
        <w:ind w:left="0"/>
        <w:jc w:val="center"/>
        <w:rPr>
          <w:rFonts w:ascii="Times New Roman" w:eastAsiaTheme="minorEastAsia" w:hAnsi="Times New Roman"/>
          <w:color w:val="auto"/>
          <w:sz w:val="28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8"/>
          <w:szCs w:val="24"/>
          <w:lang w:eastAsia="ja-JP"/>
        </w:rPr>
        <w:t>Additional file 1</w:t>
      </w:r>
    </w:p>
    <w:p w:rsidR="00C2535A" w:rsidRPr="0036339E" w:rsidRDefault="00C2535A" w:rsidP="00226B2E">
      <w:pPr>
        <w:pStyle w:val="MDPI13authornames"/>
        <w:spacing w:line="276" w:lineRule="auto"/>
        <w:ind w:left="0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</w:p>
    <w:p w:rsidR="00493345" w:rsidRPr="0036339E" w:rsidRDefault="00493345" w:rsidP="00493345">
      <w:pPr>
        <w:pStyle w:val="MDPI12title"/>
        <w:spacing w:line="276" w:lineRule="auto"/>
        <w:ind w:left="0"/>
        <w:rPr>
          <w:rFonts w:ascii="Times New Roman" w:eastAsiaTheme="minorEastAsia" w:hAnsi="Times New Roman"/>
          <w:b w:val="0"/>
          <w:snapToGrid/>
          <w:color w:val="auto"/>
          <w:sz w:val="32"/>
          <w:szCs w:val="32"/>
          <w:lang w:eastAsia="ja-JP"/>
        </w:rPr>
      </w:pPr>
      <w:bookmarkStart w:id="0" w:name="OLE_LINK131"/>
      <w:bookmarkStart w:id="1" w:name="OLE_LINK132"/>
      <w:r w:rsidRPr="0036339E">
        <w:rPr>
          <w:rFonts w:ascii="Times New Roman" w:eastAsiaTheme="minorEastAsia" w:hAnsi="Times New Roman"/>
          <w:b w:val="0"/>
          <w:color w:val="auto"/>
          <w:sz w:val="32"/>
          <w:lang w:eastAsia="ja-JP"/>
        </w:rPr>
        <w:t xml:space="preserve">Integrated </w:t>
      </w:r>
      <w:r w:rsidRPr="0036339E">
        <w:rPr>
          <w:rFonts w:ascii="Times New Roman" w:eastAsia="SimSun" w:hAnsi="Times New Roman"/>
          <w:b w:val="0"/>
          <w:color w:val="auto"/>
          <w:sz w:val="32"/>
          <w:lang w:eastAsia="zh-CN"/>
        </w:rPr>
        <w:t>multi-omics</w:t>
      </w:r>
      <w:r w:rsidRPr="0036339E">
        <w:rPr>
          <w:rFonts w:ascii="Times New Roman" w:eastAsiaTheme="minorEastAsia" w:hAnsi="Times New Roman"/>
          <w:b w:val="0"/>
          <w:color w:val="auto"/>
          <w:sz w:val="32"/>
          <w:lang w:eastAsia="ja-JP"/>
        </w:rPr>
        <w:t xml:space="preserve"> analyses and functional validation reveal TTK as a novel EMT activator for endometrial cancer</w:t>
      </w:r>
      <w:r w:rsidRPr="0036339E">
        <w:rPr>
          <w:rFonts w:ascii="Times New Roman" w:eastAsiaTheme="minorEastAsia" w:hAnsi="Times New Roman"/>
          <w:b w:val="0"/>
          <w:snapToGrid/>
          <w:color w:val="auto"/>
          <w:sz w:val="32"/>
          <w:szCs w:val="32"/>
          <w:lang w:eastAsia="ja-JP"/>
        </w:rPr>
        <w:t xml:space="preserve"> </w:t>
      </w:r>
    </w:p>
    <w:p w:rsidR="00493345" w:rsidRPr="0036339E" w:rsidRDefault="00493345" w:rsidP="00493345">
      <w:pPr>
        <w:pStyle w:val="MDPI12title"/>
        <w:spacing w:line="276" w:lineRule="auto"/>
        <w:ind w:left="0"/>
        <w:rPr>
          <w:rFonts w:ascii="Times New Roman" w:eastAsiaTheme="minorEastAsia" w:hAnsi="Times New Roman"/>
          <w:b w:val="0"/>
          <w:color w:val="auto"/>
          <w:sz w:val="24"/>
          <w:lang w:eastAsia="ja-JP"/>
        </w:rPr>
      </w:pPr>
    </w:p>
    <w:p w:rsidR="00EC1797" w:rsidRPr="0036339E" w:rsidRDefault="00EC1797" w:rsidP="006E4E4E">
      <w:pPr>
        <w:pStyle w:val="MDPI12title"/>
        <w:spacing w:line="276" w:lineRule="auto"/>
        <w:ind w:left="0"/>
        <w:jc w:val="left"/>
        <w:rPr>
          <w:rFonts w:ascii="Times New Roman" w:eastAsiaTheme="minorEastAsia" w:hAnsi="Times New Roman"/>
          <w:b w:val="0"/>
          <w:color w:val="auto"/>
          <w:sz w:val="24"/>
          <w:lang w:eastAsia="ja-JP"/>
        </w:rPr>
      </w:pP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>Yu Miao</w:t>
      </w:r>
      <w:r w:rsidRPr="0036339E">
        <w:rPr>
          <w:rFonts w:ascii="Times New Roman" w:eastAsiaTheme="minorEastAsia" w:hAnsi="Times New Roman"/>
          <w:b w:val="0"/>
          <w:color w:val="auto"/>
          <w:sz w:val="24"/>
          <w:vertAlign w:val="superscript"/>
          <w:lang w:eastAsia="ja-JP"/>
        </w:rPr>
        <w:t>1,2</w:t>
      </w:r>
      <w:r w:rsidRPr="0036339E">
        <w:rPr>
          <w:rFonts w:ascii="Times New Roman" w:hAnsi="Times New Roman"/>
          <w:b w:val="0"/>
          <w:color w:val="auto"/>
          <w:sz w:val="24"/>
          <w:vertAlign w:val="superscript"/>
        </w:rPr>
        <w:t>,†</w:t>
      </w: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 xml:space="preserve"> (miaoyu19@mails.ucas.ac.cn), Yosuke Konno</w:t>
      </w:r>
      <w:r w:rsidRPr="0036339E">
        <w:rPr>
          <w:rFonts w:ascii="Times New Roman" w:eastAsiaTheme="minorEastAsia" w:hAnsi="Times New Roman"/>
          <w:b w:val="0"/>
          <w:color w:val="auto"/>
          <w:sz w:val="24"/>
          <w:vertAlign w:val="superscript"/>
          <w:lang w:eastAsia="ja-JP"/>
        </w:rPr>
        <w:t>3,</w:t>
      </w:r>
      <w:r w:rsidRPr="0036339E">
        <w:rPr>
          <w:rFonts w:ascii="Times New Roman" w:hAnsi="Times New Roman"/>
          <w:b w:val="0"/>
          <w:color w:val="auto"/>
          <w:sz w:val="24"/>
          <w:vertAlign w:val="superscript"/>
        </w:rPr>
        <w:t>†</w:t>
      </w: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 xml:space="preserve"> (konsuke013@gmail.com), Baojin Wang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vertAlign w:val="superscript"/>
          <w:lang w:eastAsia="ja-JP"/>
        </w:rPr>
        <w:t>4</w:t>
      </w:r>
      <w:r w:rsidRPr="0036339E">
        <w:rPr>
          <w:rFonts w:ascii="Times New Roman" w:eastAsiaTheme="minorEastAsia" w:hAnsi="Times New Roman"/>
          <w:b w:val="0"/>
          <w:color w:val="auto"/>
          <w:sz w:val="24"/>
          <w:vertAlign w:val="superscript"/>
          <w:lang w:eastAsia="ja-JP"/>
        </w:rPr>
        <w:t>,</w:t>
      </w:r>
      <w:r w:rsidRPr="0036339E">
        <w:rPr>
          <w:rFonts w:ascii="Times New Roman" w:hAnsi="Times New Roman"/>
          <w:b w:val="0"/>
          <w:color w:val="auto"/>
          <w:sz w:val="24"/>
          <w:vertAlign w:val="superscript"/>
        </w:rPr>
        <w:t>†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lang w:eastAsia="ja-JP"/>
        </w:rPr>
        <w:t xml:space="preserve"> (</w:t>
      </w: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>307797362@qq.com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lang w:eastAsia="ja-JP"/>
        </w:rPr>
        <w:t xml:space="preserve">), </w:t>
      </w: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>Lin Zhu</w:t>
      </w:r>
      <w:r w:rsidRPr="0036339E">
        <w:rPr>
          <w:rFonts w:ascii="Times New Roman" w:eastAsiaTheme="minorEastAsia" w:hAnsi="Times New Roman"/>
          <w:b w:val="0"/>
          <w:color w:val="auto"/>
          <w:sz w:val="24"/>
          <w:vertAlign w:val="superscript"/>
          <w:lang w:eastAsia="ja-JP"/>
        </w:rPr>
        <w:t>2</w:t>
      </w: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 xml:space="preserve"> (</w:t>
      </w:r>
      <w:hyperlink r:id="rId7" w:history="1">
        <w:r w:rsidRPr="0036339E">
          <w:rPr>
            <w:rStyle w:val="Hyperlink"/>
            <w:rFonts w:ascii="Times New Roman" w:eastAsiaTheme="minorEastAsia" w:hAnsi="Times New Roman"/>
            <w:b w:val="0"/>
            <w:color w:val="auto"/>
            <w:sz w:val="24"/>
            <w:u w:val="none"/>
            <w:lang w:eastAsia="ja-JP"/>
          </w:rPr>
          <w:t>zhulin1@genomics.cn</w:t>
        </w:r>
      </w:hyperlink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>), Tianyue Zhai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vertAlign w:val="superscript"/>
          <w:lang w:eastAsia="ja-JP"/>
        </w:rPr>
        <w:t>3</w:t>
      </w: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 xml:space="preserve"> (zha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itianyue@gmail.com), Kei Ihira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szCs w:val="24"/>
          <w:vertAlign w:val="superscript"/>
          <w:lang w:eastAsia="ja-JP"/>
        </w:rPr>
        <w:t>3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(ihey0610@huhp.hokudai.ac.jp), Noriko Kobayashi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szCs w:val="24"/>
          <w:vertAlign w:val="superscript"/>
          <w:lang w:eastAsia="ja-JP"/>
        </w:rPr>
        <w:t>3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(norikingyo@med.hokudai.ac.jp), </w:t>
      </w:r>
      <w:r w:rsidRPr="0036339E">
        <w:rPr>
          <w:rFonts w:ascii="Times New Roman" w:hAnsi="Times New Roman"/>
          <w:b w:val="0"/>
          <w:color w:val="auto"/>
          <w:sz w:val="24"/>
          <w:szCs w:val="24"/>
        </w:rPr>
        <w:t>Hidemichi Watari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szCs w:val="24"/>
          <w:vertAlign w:val="superscript"/>
          <w:lang w:eastAsia="ja-JP"/>
        </w:rPr>
        <w:t>3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(watarih@med.hokudai.ac.jp), Xin Jin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2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(jinxin@genomics.cn)</w:t>
      </w:r>
      <w:r w:rsidRPr="0036339E">
        <w:rPr>
          <w:rFonts w:ascii="SimSun" w:eastAsia="SimSun" w:hAnsi="SimSun"/>
          <w:b w:val="0"/>
          <w:color w:val="auto"/>
          <w:sz w:val="24"/>
          <w:szCs w:val="24"/>
          <w:lang w:eastAsia="zh-CN"/>
        </w:rPr>
        <w:t>,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Junming Yue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szCs w:val="24"/>
          <w:vertAlign w:val="superscript"/>
          <w:lang w:eastAsia="ja-JP"/>
        </w:rPr>
        <w:t>5,6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,</w:t>
      </w:r>
      <w:r w:rsidRPr="0036339E">
        <w:rPr>
          <w:rFonts w:ascii="Times New Roman" w:hAnsi="Times New Roman"/>
          <w:b w:val="0"/>
          <w:color w:val="auto"/>
          <w:sz w:val="24"/>
          <w:szCs w:val="24"/>
        </w:rPr>
        <w:t>*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szCs w:val="24"/>
          <w:lang w:eastAsia="ja-JP"/>
        </w:rPr>
        <w:t xml:space="preserve"> (</w:t>
      </w:r>
      <w:hyperlink r:id="rId8" w:history="1">
        <w:r w:rsidRPr="0036339E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jyue@uthsc.edu</w:t>
        </w:r>
      </w:hyperlink>
      <w:r w:rsidRPr="0036339E">
        <w:rPr>
          <w:rFonts w:ascii="Times New Roman" w:eastAsiaTheme="minorEastAsia" w:hAnsi="Times New Roman" w:hint="eastAsia"/>
          <w:b w:val="0"/>
          <w:color w:val="auto"/>
          <w:sz w:val="24"/>
          <w:szCs w:val="24"/>
          <w:lang w:eastAsia="ja-JP"/>
        </w:rPr>
        <w:t>),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</w:t>
      </w:r>
      <w:r w:rsidRPr="0036339E">
        <w:rPr>
          <w:rFonts w:ascii="Times New Roman" w:hAnsi="Times New Roman"/>
          <w:b w:val="0"/>
          <w:color w:val="auto"/>
          <w:sz w:val="24"/>
          <w:szCs w:val="24"/>
        </w:rPr>
        <w:t>Peixin Dong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szCs w:val="24"/>
          <w:vertAlign w:val="superscript"/>
          <w:lang w:eastAsia="ja-JP"/>
        </w:rPr>
        <w:t>3</w:t>
      </w:r>
      <w:r w:rsidRPr="0036339E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,</w:t>
      </w:r>
      <w:r w:rsidRPr="0036339E">
        <w:rPr>
          <w:rFonts w:ascii="Times New Roman" w:hAnsi="Times New Roman"/>
          <w:b w:val="0"/>
          <w:color w:val="auto"/>
          <w:sz w:val="24"/>
          <w:szCs w:val="24"/>
        </w:rPr>
        <w:t>*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(</w:t>
      </w:r>
      <w:hyperlink r:id="rId9" w:history="1">
        <w:r w:rsidRPr="0036339E">
          <w:rPr>
            <w:rFonts w:ascii="Times New Roman" w:eastAsiaTheme="minorEastAsia" w:hAnsi="Times New Roman"/>
            <w:b w:val="0"/>
            <w:color w:val="auto"/>
            <w:sz w:val="24"/>
            <w:szCs w:val="24"/>
          </w:rPr>
          <w:t>dpx1cn@gmail.com</w:t>
        </w:r>
      </w:hyperlink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)</w:t>
      </w:r>
      <w:r w:rsidRPr="0036339E">
        <w:rPr>
          <w:rFonts w:ascii="Times New Roman" w:hAnsi="Times New Roman"/>
          <w:b w:val="0"/>
          <w:color w:val="auto"/>
          <w:sz w:val="24"/>
          <w:szCs w:val="24"/>
          <w:lang w:eastAsia="ja-JP"/>
        </w:rPr>
        <w:t xml:space="preserve">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and Ming</w:t>
      </w: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>yan Fang</w:t>
      </w:r>
      <w:r w:rsidRPr="0036339E">
        <w:rPr>
          <w:rFonts w:ascii="Times New Roman" w:eastAsiaTheme="minorEastAsia" w:hAnsi="Times New Roman"/>
          <w:b w:val="0"/>
          <w:color w:val="auto"/>
          <w:sz w:val="24"/>
          <w:vertAlign w:val="superscript"/>
          <w:lang w:eastAsia="ja-JP"/>
        </w:rPr>
        <w:t>2,</w:t>
      </w:r>
      <w:r w:rsidRPr="0036339E">
        <w:rPr>
          <w:rFonts w:ascii="Times New Roman" w:eastAsiaTheme="minorEastAsia" w:hAnsi="Times New Roman" w:hint="eastAsia"/>
          <w:b w:val="0"/>
          <w:color w:val="auto"/>
          <w:sz w:val="24"/>
          <w:vertAlign w:val="superscript"/>
          <w:lang w:eastAsia="ja-JP"/>
        </w:rPr>
        <w:t>7</w:t>
      </w:r>
      <w:r w:rsidRPr="0036339E">
        <w:rPr>
          <w:rFonts w:ascii="Times New Roman" w:eastAsiaTheme="minorEastAsia" w:hAnsi="Times New Roman"/>
          <w:b w:val="0"/>
          <w:color w:val="auto"/>
          <w:sz w:val="24"/>
          <w:vertAlign w:val="superscript"/>
          <w:lang w:eastAsia="ja-JP"/>
        </w:rPr>
        <w:t>,</w:t>
      </w:r>
      <w:r w:rsidRPr="0036339E">
        <w:rPr>
          <w:rFonts w:ascii="Times New Roman" w:hAnsi="Times New Roman"/>
          <w:b w:val="0"/>
          <w:color w:val="auto"/>
          <w:sz w:val="24"/>
        </w:rPr>
        <w:t>*</w:t>
      </w:r>
      <w:r w:rsidR="002F2804"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 xml:space="preserve"> (angmingyan@genomics.cn</w:t>
      </w:r>
      <w:r w:rsidRPr="0036339E">
        <w:rPr>
          <w:rFonts w:ascii="Times New Roman" w:eastAsiaTheme="minorEastAsia" w:hAnsi="Times New Roman"/>
          <w:b w:val="0"/>
          <w:color w:val="auto"/>
          <w:sz w:val="24"/>
          <w:lang w:eastAsia="ja-JP"/>
        </w:rPr>
        <w:t>)</w:t>
      </w:r>
    </w:p>
    <w:bookmarkEnd w:id="0"/>
    <w:bookmarkEnd w:id="1"/>
    <w:p w:rsidR="00493345" w:rsidRPr="0036339E" w:rsidRDefault="00493345" w:rsidP="006E4E4E">
      <w:pPr>
        <w:pStyle w:val="MDPI13authornames"/>
        <w:rPr>
          <w:rFonts w:ascii="Times New Roman" w:eastAsiaTheme="minorEastAsia" w:hAnsi="Times New Roman"/>
          <w:color w:val="auto"/>
          <w:lang w:eastAsia="ja-JP"/>
        </w:rPr>
      </w:pPr>
    </w:p>
    <w:p w:rsidR="00493345" w:rsidRPr="0036339E" w:rsidRDefault="00493345" w:rsidP="006E4E4E">
      <w:pPr>
        <w:pStyle w:val="MDPI16affiliation"/>
        <w:numPr>
          <w:ilvl w:val="0"/>
          <w:numId w:val="12"/>
        </w:numPr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hAnsi="Times New Roman"/>
          <w:color w:val="auto"/>
          <w:sz w:val="24"/>
          <w:szCs w:val="24"/>
        </w:rPr>
        <w:t xml:space="preserve">College of Life Sciences, University of Chinese Academy of Sciences, Beijing 100049, China </w:t>
      </w:r>
    </w:p>
    <w:p w:rsidR="00493345" w:rsidRPr="0036339E" w:rsidRDefault="00493345" w:rsidP="006E4E4E">
      <w:pPr>
        <w:pStyle w:val="MDPI16affiliation"/>
        <w:numPr>
          <w:ilvl w:val="0"/>
          <w:numId w:val="12"/>
        </w:numPr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hAnsi="Times New Roman"/>
          <w:color w:val="auto"/>
          <w:sz w:val="24"/>
          <w:szCs w:val="24"/>
        </w:rPr>
        <w:t>BGI-Shenzhen, Shenzhen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  <w:r w:rsidRPr="0036339E">
        <w:rPr>
          <w:rFonts w:ascii="Times New Roman" w:hAnsi="Times New Roman"/>
          <w:color w:val="auto"/>
          <w:sz w:val="24"/>
          <w:szCs w:val="24"/>
        </w:rPr>
        <w:t>518083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, </w:t>
      </w:r>
      <w:r w:rsidRPr="0036339E">
        <w:rPr>
          <w:rFonts w:ascii="Times New Roman" w:hAnsi="Times New Roman"/>
          <w:color w:val="auto"/>
          <w:sz w:val="24"/>
          <w:szCs w:val="24"/>
        </w:rPr>
        <w:t>China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</w:p>
    <w:p w:rsidR="00493345" w:rsidRPr="0036339E" w:rsidRDefault="00493345" w:rsidP="006E4E4E">
      <w:pPr>
        <w:pStyle w:val="MDPI16affiliation"/>
        <w:numPr>
          <w:ilvl w:val="0"/>
          <w:numId w:val="12"/>
        </w:numPr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hAnsi="Times New Roman"/>
          <w:color w:val="auto"/>
          <w:sz w:val="24"/>
          <w:szCs w:val="24"/>
        </w:rPr>
        <w:t>Department of Obstetrics and Gynecology, Hokkaido University School of Medicine, Hokkaido University, Sapporo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060-8638,</w:t>
      </w:r>
      <w:r w:rsidRPr="0036339E">
        <w:rPr>
          <w:rFonts w:ascii="Times New Roman" w:hAnsi="Times New Roman"/>
          <w:color w:val="auto"/>
          <w:sz w:val="24"/>
          <w:szCs w:val="24"/>
        </w:rPr>
        <w:t xml:space="preserve"> Japan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</w:p>
    <w:p w:rsidR="00493345" w:rsidRPr="0036339E" w:rsidRDefault="00493345" w:rsidP="006E4E4E">
      <w:pPr>
        <w:pStyle w:val="MDPI16affiliation"/>
        <w:numPr>
          <w:ilvl w:val="0"/>
          <w:numId w:val="12"/>
        </w:numPr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Department of Gynecology and Obstetrics, Third Affiliated Hospital, Zhengzhou University, Zhengzhou 450052, China</w:t>
      </w:r>
      <w:r w:rsidRPr="0036339E">
        <w:rPr>
          <w:rFonts w:ascii="Times New Roman" w:eastAsiaTheme="minorEastAsia" w:hAnsi="Times New Roman" w:hint="eastAsia"/>
          <w:color w:val="auto"/>
          <w:sz w:val="24"/>
          <w:szCs w:val="24"/>
          <w:lang w:eastAsia="ja-JP"/>
        </w:rPr>
        <w:t xml:space="preserve"> </w:t>
      </w:r>
    </w:p>
    <w:p w:rsidR="00493345" w:rsidRPr="0036339E" w:rsidRDefault="00493345" w:rsidP="006E4E4E">
      <w:pPr>
        <w:pStyle w:val="MDPI16affiliation"/>
        <w:numPr>
          <w:ilvl w:val="0"/>
          <w:numId w:val="12"/>
        </w:numPr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Department of Pathology and Laboratory Medicine, University of Tennessee Health Science Center, Memphis, TN 38163, USA</w:t>
      </w:r>
      <w:r w:rsidRPr="0036339E">
        <w:rPr>
          <w:rFonts w:ascii="Times New Roman" w:eastAsiaTheme="minorEastAsia" w:hAnsi="Times New Roman" w:hint="eastAsia"/>
          <w:color w:val="auto"/>
          <w:sz w:val="24"/>
          <w:szCs w:val="24"/>
          <w:lang w:eastAsia="ja-JP"/>
        </w:rPr>
        <w:t xml:space="preserve"> </w:t>
      </w:r>
    </w:p>
    <w:p w:rsidR="00493345" w:rsidRPr="0036339E" w:rsidRDefault="00493345" w:rsidP="006E4E4E">
      <w:pPr>
        <w:pStyle w:val="MDPI16affiliation"/>
        <w:numPr>
          <w:ilvl w:val="0"/>
          <w:numId w:val="12"/>
        </w:numPr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Center for Cancer Research, University of Tennessee Health Science Center, Memphis, TN 38163, USA </w:t>
      </w:r>
    </w:p>
    <w:p w:rsidR="00493345" w:rsidRPr="0036339E" w:rsidRDefault="00493345" w:rsidP="006E4E4E">
      <w:pPr>
        <w:pStyle w:val="MDPI16affiliation"/>
        <w:numPr>
          <w:ilvl w:val="0"/>
          <w:numId w:val="12"/>
        </w:numPr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BGI Research Asia-Pacific, BGI, Singapore 138567, Singapore </w:t>
      </w:r>
    </w:p>
    <w:p w:rsidR="00493345" w:rsidRPr="0036339E" w:rsidRDefault="00493345" w:rsidP="006E4E4E">
      <w:pPr>
        <w:pStyle w:val="MDPI16affiliation"/>
        <w:spacing w:line="276" w:lineRule="auto"/>
        <w:ind w:left="113" w:firstLine="0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</w:p>
    <w:p w:rsidR="00493345" w:rsidRPr="0036339E" w:rsidRDefault="00493345" w:rsidP="006E4E4E">
      <w:pPr>
        <w:pStyle w:val="MDPI16affiliation"/>
        <w:spacing w:line="276" w:lineRule="auto"/>
        <w:ind w:left="113" w:firstLine="0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</w:p>
    <w:p w:rsidR="00493345" w:rsidRPr="0036339E" w:rsidRDefault="00493345" w:rsidP="006E4E4E">
      <w:pPr>
        <w:pStyle w:val="MDPI16affiliation"/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hAnsi="Times New Roman"/>
          <w:color w:val="auto"/>
          <w:sz w:val="24"/>
          <w:szCs w:val="24"/>
          <w:vertAlign w:val="superscript"/>
        </w:rPr>
        <w:t>†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vertAlign w:val="superscript"/>
          <w:lang w:eastAsia="ja-JP"/>
        </w:rPr>
        <w:t xml:space="preserve"> 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Yu Miao</w:t>
      </w:r>
      <w:r w:rsidRPr="0036339E">
        <w:rPr>
          <w:rFonts w:ascii="Times New Roman" w:eastAsiaTheme="minorEastAsia" w:hAnsi="Times New Roman" w:hint="eastAsia"/>
          <w:color w:val="auto"/>
          <w:sz w:val="24"/>
          <w:szCs w:val="24"/>
          <w:lang w:eastAsia="ja-JP"/>
        </w:rPr>
        <w:t xml:space="preserve">, 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Yosuke Konno</w:t>
      </w:r>
      <w:r w:rsidRPr="0036339E">
        <w:rPr>
          <w:rFonts w:ascii="Times New Roman" w:eastAsiaTheme="minorEastAsia" w:hAnsi="Times New Roman"/>
          <w:color w:val="auto"/>
          <w:sz w:val="24"/>
          <w:lang w:eastAsia="ja-JP"/>
        </w:rPr>
        <w:t xml:space="preserve"> 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and</w:t>
      </w:r>
      <w:r w:rsidRPr="0036339E">
        <w:rPr>
          <w:rFonts w:ascii="Times New Roman" w:eastAsiaTheme="minorEastAsia" w:hAnsi="Times New Roman"/>
          <w:color w:val="auto"/>
          <w:sz w:val="24"/>
          <w:lang w:eastAsia="ja-JP"/>
        </w:rPr>
        <w:t xml:space="preserve"> Baojin Wang</w:t>
      </w:r>
      <w:r w:rsidRPr="0036339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are co-first authors and </w:t>
      </w:r>
      <w:r w:rsidRPr="0036339E">
        <w:rPr>
          <w:rFonts w:ascii="Times New Roman" w:hAnsi="Times New Roman"/>
          <w:color w:val="auto"/>
          <w:sz w:val="24"/>
          <w:szCs w:val="24"/>
        </w:rPr>
        <w:t>contributed equally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to this work</w:t>
      </w:r>
      <w:r w:rsidRPr="0036339E">
        <w:rPr>
          <w:rFonts w:ascii="Times New Roman" w:hAnsi="Times New Roman"/>
          <w:color w:val="auto"/>
          <w:sz w:val="24"/>
          <w:szCs w:val="24"/>
        </w:rPr>
        <w:t>.</w:t>
      </w:r>
      <w:r w:rsidRPr="0036339E">
        <w:rPr>
          <w:rFonts w:ascii="Times New Roman" w:eastAsia="MS Mincho" w:hAnsi="Times New Roman"/>
          <w:color w:val="auto"/>
          <w:sz w:val="24"/>
          <w:szCs w:val="24"/>
          <w:lang w:eastAsia="ja-JP"/>
        </w:rPr>
        <w:t xml:space="preserve"> </w:t>
      </w:r>
    </w:p>
    <w:p w:rsidR="00493345" w:rsidRPr="0036339E" w:rsidRDefault="00493345" w:rsidP="006E4E4E">
      <w:pPr>
        <w:pStyle w:val="MDPI16affiliation"/>
        <w:spacing w:line="276" w:lineRule="auto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hAnsi="Times New Roman"/>
          <w:color w:val="auto"/>
          <w:sz w:val="24"/>
          <w:szCs w:val="24"/>
        </w:rPr>
        <w:t>*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  <w:r w:rsidRPr="0036339E">
        <w:rPr>
          <w:rFonts w:ascii="Times New Roman" w:hAnsi="Times New Roman"/>
          <w:color w:val="auto"/>
          <w:sz w:val="24"/>
          <w:szCs w:val="24"/>
        </w:rPr>
        <w:t>Correspondence:</w:t>
      </w:r>
      <w:r w:rsidRPr="0036339E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Mingyan Fang (fangmingyan@genomics.cn</w:t>
      </w:r>
      <w:r w:rsidRPr="0036339E">
        <w:rPr>
          <w:rStyle w:val="Hyperlink"/>
          <w:rFonts w:ascii="Times New Roman" w:eastAsiaTheme="minorEastAsia" w:hAnsi="Times New Roman"/>
          <w:color w:val="auto"/>
          <w:sz w:val="24"/>
          <w:szCs w:val="24"/>
          <w:u w:val="none"/>
          <w:lang w:eastAsia="ja-JP"/>
        </w:rPr>
        <w:t>)</w:t>
      </w:r>
      <w:r w:rsidRPr="0036339E">
        <w:rPr>
          <w:rStyle w:val="Hyperlink"/>
          <w:rFonts w:ascii="Times New Roman" w:eastAsiaTheme="minorEastAsia" w:hAnsi="Times New Roman" w:hint="eastAsia"/>
          <w:color w:val="auto"/>
          <w:sz w:val="24"/>
          <w:szCs w:val="24"/>
          <w:u w:val="none"/>
          <w:lang w:eastAsia="ja-JP"/>
        </w:rPr>
        <w:t xml:space="preserve">, </w:t>
      </w:r>
      <w:r w:rsidRPr="0036339E">
        <w:rPr>
          <w:rFonts w:ascii="Times New Roman" w:hAnsi="Times New Roman"/>
          <w:color w:val="auto"/>
          <w:sz w:val="24"/>
          <w:szCs w:val="24"/>
        </w:rPr>
        <w:t>Peixin Dong</w:t>
      </w:r>
      <w:r w:rsidRPr="0036339E">
        <w:rPr>
          <w:rFonts w:ascii="Times New Roman" w:hAnsi="Times New Roman"/>
          <w:color w:val="auto"/>
          <w:sz w:val="24"/>
          <w:szCs w:val="24"/>
          <w:lang w:eastAsia="ja-JP"/>
        </w:rPr>
        <w:t xml:space="preserve"> (dpx1cn@gmail.com)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  <w:r w:rsidRPr="0036339E">
        <w:rPr>
          <w:rFonts w:ascii="Times New Roman" w:eastAsiaTheme="minorEastAsia" w:hAnsi="Times New Roman" w:hint="eastAsia"/>
          <w:color w:val="auto"/>
          <w:sz w:val="24"/>
          <w:szCs w:val="24"/>
          <w:lang w:eastAsia="ja-JP"/>
        </w:rPr>
        <w:t xml:space="preserve">and </w:t>
      </w:r>
      <w:r w:rsidRPr="0036339E">
        <w:rPr>
          <w:rFonts w:ascii="Times New Roman" w:eastAsiaTheme="minorEastAsia" w:hAnsi="Times New Roman"/>
          <w:color w:val="auto"/>
          <w:sz w:val="24"/>
          <w:lang w:eastAsia="ja-JP"/>
        </w:rPr>
        <w:t>Junming Yue</w:t>
      </w:r>
      <w:r w:rsidRPr="0036339E">
        <w:rPr>
          <w:rFonts w:ascii="Times New Roman" w:eastAsiaTheme="minorEastAsia" w:hAnsi="Times New Roman" w:hint="eastAsia"/>
          <w:color w:val="auto"/>
          <w:sz w:val="24"/>
          <w:lang w:eastAsia="ja-JP"/>
        </w:rPr>
        <w:t xml:space="preserve"> (</w:t>
      </w:r>
      <w:hyperlink r:id="rId10" w:history="1">
        <w:r w:rsidRPr="0036339E">
          <w:rPr>
            <w:rStyle w:val="Hyperlink"/>
            <w:rFonts w:ascii="Times New Roman" w:hAnsi="Times New Roman"/>
            <w:color w:val="auto"/>
            <w:sz w:val="24"/>
            <w:u w:val="none"/>
          </w:rPr>
          <w:t>jyue@uthsc.edu</w:t>
        </w:r>
      </w:hyperlink>
      <w:r w:rsidRPr="0036339E">
        <w:rPr>
          <w:rStyle w:val="Hyperlink"/>
          <w:rFonts w:ascii="Times New Roman" w:eastAsiaTheme="minorEastAsia" w:hAnsi="Times New Roman" w:hint="eastAsia"/>
          <w:color w:val="auto"/>
          <w:sz w:val="24"/>
          <w:u w:val="none"/>
          <w:lang w:eastAsia="ja-JP"/>
        </w:rPr>
        <w:t>)</w:t>
      </w:r>
    </w:p>
    <w:p w:rsidR="001A55BF" w:rsidRPr="0036339E" w:rsidRDefault="001A55BF" w:rsidP="006E4E4E">
      <w:pPr>
        <w:pStyle w:val="MDPI16affiliation"/>
        <w:spacing w:line="276" w:lineRule="auto"/>
        <w:ind w:left="198" w:hangingChars="82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</w:p>
    <w:p w:rsidR="00AB23B4" w:rsidRPr="0036339E" w:rsidRDefault="00AB23B4" w:rsidP="006E4E4E">
      <w:pPr>
        <w:pStyle w:val="MDPI16affiliation"/>
        <w:spacing w:line="276" w:lineRule="auto"/>
        <w:ind w:left="198" w:hangingChars="82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</w:p>
    <w:p w:rsidR="00AB23B4" w:rsidRPr="0036339E" w:rsidRDefault="00AB23B4" w:rsidP="006E4E4E">
      <w:pPr>
        <w:pStyle w:val="MDPI16affiliation"/>
        <w:spacing w:line="276" w:lineRule="auto"/>
        <w:ind w:left="198" w:hangingChars="82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</w:p>
    <w:p w:rsidR="00AB23B4" w:rsidRPr="0036339E" w:rsidRDefault="00AB23B4" w:rsidP="006E4E4E">
      <w:pPr>
        <w:pStyle w:val="MDPI16affiliation"/>
        <w:spacing w:line="276" w:lineRule="auto"/>
        <w:ind w:left="198" w:hangingChars="82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</w:p>
    <w:p w:rsidR="00322C14" w:rsidRPr="0036339E" w:rsidRDefault="00322C14" w:rsidP="006E4E4E">
      <w:pPr>
        <w:pStyle w:val="MDPI16affiliation"/>
        <w:spacing w:line="276" w:lineRule="auto"/>
        <w:ind w:left="198" w:hangingChars="82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</w:p>
    <w:p w:rsidR="00AB23B4" w:rsidRPr="0036339E" w:rsidRDefault="00AB23B4" w:rsidP="006E4E4E">
      <w:pPr>
        <w:pStyle w:val="MDPI16affiliation"/>
        <w:spacing w:line="276" w:lineRule="auto"/>
        <w:ind w:left="198" w:hangingChars="82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</w:p>
    <w:p w:rsidR="00AB23B4" w:rsidRPr="0036339E" w:rsidRDefault="00AB23B4" w:rsidP="006E4E4E">
      <w:pPr>
        <w:pStyle w:val="MDPI16affiliation"/>
        <w:spacing w:line="276" w:lineRule="auto"/>
        <w:ind w:left="198" w:hangingChars="82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</w:p>
    <w:p w:rsidR="006C718E" w:rsidRPr="0036339E" w:rsidRDefault="006C718E" w:rsidP="00226B2E">
      <w:pPr>
        <w:pStyle w:val="MDPI71References"/>
        <w:numPr>
          <w:ilvl w:val="0"/>
          <w:numId w:val="0"/>
        </w:numPr>
        <w:spacing w:after="240" w:line="276" w:lineRule="auto"/>
        <w:jc w:val="left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  <w:lastRenderedPageBreak/>
        <w:t>Figure legends</w:t>
      </w:r>
      <w:r w:rsidRPr="0036339E">
        <w:rPr>
          <w:rFonts w:ascii="Times New Roman" w:eastAsiaTheme="minorEastAsia" w:hAnsi="Times New Roman" w:hint="eastAsia"/>
          <w:b/>
          <w:color w:val="auto"/>
          <w:sz w:val="24"/>
          <w:szCs w:val="24"/>
          <w:lang w:eastAsia="ja-JP"/>
        </w:rPr>
        <w:t xml:space="preserve"> </w:t>
      </w:r>
    </w:p>
    <w:p w:rsidR="006C718E" w:rsidRPr="0036339E" w:rsidRDefault="00182B5E" w:rsidP="00190D6A">
      <w:pPr>
        <w:pStyle w:val="MDPI71References"/>
        <w:numPr>
          <w:ilvl w:val="0"/>
          <w:numId w:val="0"/>
        </w:numPr>
        <w:spacing w:after="240" w:line="276" w:lineRule="auto"/>
        <w:jc w:val="center"/>
        <w:rPr>
          <w:rFonts w:ascii="Times New Roman" w:eastAsiaTheme="minorEastAsia" w:hAnsi="Times New Roman"/>
          <w:b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b/>
          <w:noProof/>
          <w:snapToGrid/>
          <w:color w:val="auto"/>
          <w:sz w:val="24"/>
          <w:szCs w:val="24"/>
          <w:lang w:eastAsia="en-US" w:bidi="ar-SA"/>
        </w:rPr>
        <w:drawing>
          <wp:inline distT="0" distB="0" distL="0" distR="0">
            <wp:extent cx="4037033" cy="5898524"/>
            <wp:effectExtent l="0" t="0" r="1905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215" cy="591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18E" w:rsidRPr="0036339E" w:rsidRDefault="006C718E" w:rsidP="006C718E">
      <w:pPr>
        <w:pStyle w:val="MDPI21heading1"/>
        <w:spacing w:line="276" w:lineRule="auto"/>
        <w:ind w:left="0"/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Fig</w:t>
      </w:r>
      <w:r w:rsid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ure S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1: Expression of specific genes in EC </w:t>
      </w:r>
    </w:p>
    <w:p w:rsidR="006C718E" w:rsidRPr="0036339E" w:rsidRDefault="006C718E" w:rsidP="006C718E">
      <w:pPr>
        <w:pStyle w:val="MDPI21heading1"/>
        <w:spacing w:line="276" w:lineRule="auto"/>
        <w:ind w:left="0"/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(A)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Relationship between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indicated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>gene expression and overall survival</w:t>
      </w:r>
      <w:r w:rsidRPr="0036339E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.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(B) The relationship between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indicated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 gene expression and disease-free survival</w:t>
      </w:r>
      <w:r w:rsidRPr="0036339E">
        <w:rPr>
          <w:rFonts w:ascii="Times New Roman" w:hAnsi="Times New Roman"/>
          <w:b w:val="0"/>
          <w:color w:val="auto"/>
          <w:sz w:val="24"/>
          <w:szCs w:val="24"/>
          <w:lang w:eastAsia="zh-CN"/>
        </w:rPr>
        <w:t xml:space="preserve">.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(C)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 Differential gene expression of three genes (</w:t>
      </w:r>
      <w:r w:rsidRPr="0036339E">
        <w:rPr>
          <w:rFonts w:ascii="Times New Roman" w:hAnsi="Times New Roman"/>
          <w:b w:val="0"/>
          <w:i/>
          <w:color w:val="auto"/>
          <w:sz w:val="24"/>
          <w:szCs w:val="24"/>
        </w:rPr>
        <w:t>CDCA8</w:t>
      </w:r>
      <w:r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 xml:space="preserve">, </w:t>
      </w:r>
      <w:r w:rsidRPr="0036339E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FAM83D, </w:t>
      </w:r>
      <w:r w:rsidRPr="0036339E">
        <w:rPr>
          <w:rFonts w:ascii="Times New Roman" w:hAnsi="Times New Roman"/>
          <w:b w:val="0"/>
          <w:color w:val="auto"/>
          <w:sz w:val="24"/>
          <w:szCs w:val="24"/>
        </w:rPr>
        <w:t>and</w:t>
      </w:r>
      <w:r w:rsidRPr="0036339E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RACGAP1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>) in</w:t>
      </w:r>
      <w:r w:rsidRPr="0036339E" w:rsidDel="00FB7DA7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EC and normal tissues. (D) An immunohistochemical picture from the HPA database demonstrates high </w:t>
      </w:r>
      <w:r w:rsidRPr="0036339E">
        <w:rPr>
          <w:rFonts w:ascii="Times New Roman" w:hAnsi="Times New Roman"/>
          <w:b w:val="0"/>
          <w:color w:val="auto"/>
          <w:sz w:val="24"/>
          <w:szCs w:val="24"/>
        </w:rPr>
        <w:t>CDCA8 and FAM83D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protein expression in EC tissues than in adjacent normal tissues. (E) Results of subcellular localization of </w:t>
      </w:r>
      <w:r w:rsidRPr="0036339E">
        <w:rPr>
          <w:rFonts w:ascii="Times New Roman" w:hAnsi="Times New Roman"/>
          <w:b w:val="0"/>
          <w:color w:val="auto"/>
          <w:sz w:val="24"/>
          <w:szCs w:val="24"/>
        </w:rPr>
        <w:t>CDCA8, FAM83D, and RACGAP1</w:t>
      </w:r>
      <w:r w:rsidRPr="0036339E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protein, green indicates target protein, blue indicates nucleus and red indicates microtubule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.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</w:t>
      </w:r>
      <w:r w:rsidR="004D3AEB" w:rsidRPr="0036339E">
        <w:rPr>
          <w:rFonts w:ascii="Times New Roman" w:eastAsiaTheme="minorEastAsia" w:hAnsi="Times New Roman"/>
          <w:b w:val="0"/>
          <w:bCs/>
          <w:color w:val="auto"/>
          <w:sz w:val="24"/>
          <w:szCs w:val="36"/>
          <w:lang w:eastAsia="ja-JP"/>
        </w:rPr>
        <w:t>Scale bars = 20 μm</w:t>
      </w:r>
      <w:r w:rsidR="004D3AEB" w:rsidRPr="0036339E">
        <w:rPr>
          <w:rFonts w:eastAsiaTheme="minorEastAsia"/>
          <w:color w:val="auto"/>
          <w:szCs w:val="24"/>
          <w:lang w:eastAsia="ja-JP"/>
        </w:rPr>
        <w:t xml:space="preserve">. </w:t>
      </w:r>
      <w:r w:rsidR="0003133C"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>*</w:t>
      </w:r>
      <w:r w:rsidR="0003133C"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</w:rPr>
        <w:t>P</w:t>
      </w:r>
      <w:r w:rsidR="0003133C"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 &lt; 0.05, **</w:t>
      </w:r>
      <w:r w:rsidR="0003133C"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</w:rPr>
        <w:t>P</w:t>
      </w:r>
      <w:r w:rsidR="0003133C"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 &lt; 0.01, ***</w:t>
      </w:r>
      <w:r w:rsidR="0003133C"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</w:rPr>
        <w:t>P</w:t>
      </w:r>
      <w:r w:rsidR="0003133C"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 &lt; 0.001 (Wilcoxon test).</w:t>
      </w:r>
      <w:r w:rsidR="00DE6DFF" w:rsidRPr="0036339E">
        <w:rPr>
          <w:rFonts w:ascii="Times New Roman" w:eastAsiaTheme="minorEastAsia" w:hAnsi="Times New Roman"/>
          <w:b w:val="0"/>
          <w:color w:val="auto"/>
          <w:sz w:val="24"/>
          <w:szCs w:val="24"/>
        </w:rPr>
        <w:t xml:space="preserve"> </w:t>
      </w:r>
    </w:p>
    <w:p w:rsidR="00CF7310" w:rsidRPr="0036339E" w:rsidRDefault="0048635E" w:rsidP="00190D6A">
      <w:pPr>
        <w:pStyle w:val="MDPI21heading1"/>
        <w:spacing w:line="276" w:lineRule="auto"/>
        <w:ind w:left="0"/>
        <w:jc w:val="center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noProof/>
          <w:snapToGrid/>
          <w:color w:val="auto"/>
          <w:sz w:val="24"/>
          <w:szCs w:val="24"/>
          <w:lang w:eastAsia="en-US" w:bidi="ar-SA"/>
        </w:rPr>
        <w:lastRenderedPageBreak/>
        <w:drawing>
          <wp:inline distT="0" distB="0" distL="0" distR="0">
            <wp:extent cx="5615940" cy="4088130"/>
            <wp:effectExtent l="0" t="0" r="381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.Figure2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18E" w:rsidRPr="0036339E" w:rsidRDefault="006C718E" w:rsidP="006C718E">
      <w:pPr>
        <w:pStyle w:val="MDPI21heading1"/>
        <w:spacing w:line="276" w:lineRule="auto"/>
        <w:ind w:left="0"/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Fig</w:t>
      </w:r>
      <w:r w:rsid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ure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  <w:r w:rsid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S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2: Differences in SMG and CNV associated with dysregulated TTK gene expression in EC </w:t>
      </w:r>
    </w:p>
    <w:p w:rsidR="00190D6A" w:rsidRPr="0036339E" w:rsidRDefault="006C718E" w:rsidP="0048635E">
      <w:pPr>
        <w:pStyle w:val="MDPI21heading1"/>
        <w:spacing w:line="276" w:lineRule="auto"/>
        <w:ind w:left="0"/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</w:pP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(A)</w:t>
      </w:r>
      <w:r w:rsidR="004B3A19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The </w:t>
      </w:r>
      <w:r w:rsidR="004B3A19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left</w:t>
      </w:r>
      <w:r w:rsidR="004B3A19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and right plots show the top 20 SMG in the </w:t>
      </w:r>
      <w:r w:rsidR="004B3A19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patient</w:t>
      </w:r>
      <w:r w:rsidR="004B3A19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s of the </w:t>
      </w:r>
      <w:proofErr w:type="spellStart"/>
      <w:r w:rsidR="004B3A19"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>TTK</w:t>
      </w:r>
      <w:r w:rsidR="004B3A19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low</w:t>
      </w:r>
      <w:proofErr w:type="spellEnd"/>
      <w:r w:rsidR="004B3A19"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 xml:space="preserve"> </w:t>
      </w:r>
      <w:r w:rsidR="004B3A19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(left) and </w:t>
      </w:r>
      <w:proofErr w:type="spellStart"/>
      <w:r w:rsidR="004B3A19"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>TTK</w:t>
      </w:r>
      <w:r w:rsidR="004B3A19"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vertAlign w:val="superscript"/>
          <w:lang w:eastAsia="ja-JP"/>
        </w:rPr>
        <w:t>high</w:t>
      </w:r>
      <w:proofErr w:type="spellEnd"/>
      <w:r w:rsidR="004B3A19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groups (right), respectively.</w:t>
      </w:r>
      <w:r w:rsidR="004B3A19" w:rsidRPr="0036339E">
        <w:rPr>
          <w:rFonts w:ascii="Times New Roman" w:eastAsia="SimSun" w:hAnsi="Times New Roman" w:hint="eastAsia"/>
          <w:b w:val="0"/>
          <w:color w:val="auto"/>
          <w:sz w:val="24"/>
          <w:szCs w:val="24"/>
          <w:lang w:eastAsia="zh-CN"/>
        </w:rPr>
        <w:t xml:space="preserve">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(B) Differences in tumor purity between the 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high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and 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low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groups. (C) Differences in the number of CNVs between the 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high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and 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low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groups. (D) Top20 CNVs with high-frequency variation in the 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high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and 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vertAlign w:val="superscript"/>
          <w:lang w:eastAsia="ja-JP"/>
        </w:rPr>
        <w:t>low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groups in EC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. (E)</w:t>
      </w:r>
      <w:r w:rsidRPr="0036339E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6339E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Box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plots demonstrate the difference in population frequencies of amplification and deletion of driver genes between the two categories of </w:t>
      </w:r>
      <w:proofErr w:type="spellStart"/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TTK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vertAlign w:val="superscript"/>
          <w:lang w:eastAsia="zh-CN"/>
        </w:rPr>
        <w:t>high</w:t>
      </w:r>
      <w:proofErr w:type="spellEnd"/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and 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vertAlign w:val="superscript"/>
          <w:lang w:eastAsia="zh-CN"/>
        </w:rPr>
        <w:t>low</w:t>
      </w:r>
      <w:proofErr w:type="spellEnd"/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groups. </w:t>
      </w:r>
      <w:r w:rsidR="0048635E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*</w:t>
      </w:r>
      <w:r w:rsidR="0048635E" w:rsidRPr="0036339E">
        <w:rPr>
          <w:rFonts w:ascii="Times New Roman" w:eastAsiaTheme="minorEastAsia" w:hAnsi="Times New Roman"/>
          <w:b w:val="0"/>
          <w:i/>
          <w:iCs/>
          <w:color w:val="auto"/>
          <w:sz w:val="24"/>
          <w:szCs w:val="24"/>
          <w:lang w:eastAsia="ja-JP"/>
        </w:rPr>
        <w:t xml:space="preserve">P </w:t>
      </w:r>
      <w:r w:rsidR="0048635E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&lt; 0.05, **</w:t>
      </w:r>
      <w:r w:rsidR="0048635E" w:rsidRPr="0036339E">
        <w:rPr>
          <w:rFonts w:ascii="Times New Roman" w:eastAsiaTheme="minorEastAsia" w:hAnsi="Times New Roman"/>
          <w:b w:val="0"/>
          <w:i/>
          <w:iCs/>
          <w:color w:val="auto"/>
          <w:sz w:val="24"/>
          <w:szCs w:val="24"/>
          <w:lang w:eastAsia="ja-JP"/>
        </w:rPr>
        <w:t>P</w:t>
      </w:r>
      <w:r w:rsidR="0048635E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&lt; 0.01, ***P &lt; 0.001 (Wilcoxon test).</w:t>
      </w:r>
    </w:p>
    <w:p w:rsidR="00190D6A" w:rsidRPr="0036339E" w:rsidRDefault="00190D6A" w:rsidP="00190D6A">
      <w:pPr>
        <w:pStyle w:val="MDPI21heading1"/>
        <w:spacing w:line="276" w:lineRule="auto"/>
        <w:ind w:left="0"/>
        <w:jc w:val="center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noProof/>
          <w:snapToGrid/>
          <w:color w:val="auto"/>
          <w:sz w:val="24"/>
          <w:szCs w:val="24"/>
          <w:lang w:eastAsia="en-US" w:bidi="ar-SA"/>
        </w:rPr>
        <w:lastRenderedPageBreak/>
        <w:drawing>
          <wp:inline distT="0" distB="0" distL="0" distR="0" wp14:anchorId="4FF0669D" wp14:editId="549D674E">
            <wp:extent cx="5481828" cy="3461004"/>
            <wp:effectExtent l="0" t="0" r="508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.Figure3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828" cy="346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18E" w:rsidRPr="0036339E" w:rsidRDefault="006C718E" w:rsidP="006C718E">
      <w:pPr>
        <w:pStyle w:val="MDPI21heading1"/>
        <w:spacing w:line="276" w:lineRule="auto"/>
        <w:ind w:left="0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Fig</w:t>
      </w:r>
      <w:r w:rsid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ure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  <w:r w:rsid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S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3: Extensive genomic changes of </w:t>
      </w:r>
      <w:r w:rsidRPr="0036339E">
        <w:rPr>
          <w:rFonts w:ascii="Times New Roman" w:eastAsiaTheme="minorEastAsia" w:hAnsi="Times New Roman"/>
          <w:i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gene in human cancers </w:t>
      </w:r>
    </w:p>
    <w:p w:rsidR="00190D6A" w:rsidRPr="0036339E" w:rsidRDefault="006C718E" w:rsidP="006C718E">
      <w:pPr>
        <w:pStyle w:val="MDPI21heading1"/>
        <w:spacing w:line="276" w:lineRule="auto"/>
        <w:ind w:left="0"/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(A) Cancer types summary showing genetic alterations in the </w:t>
      </w:r>
      <w:r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gene across TCGA cancer studies (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cBioPortal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). (B) An 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Oncoprint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demonstrating the genetic changes in the </w:t>
      </w:r>
      <w:r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, </w:t>
      </w:r>
      <w:r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>TP53,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and </w:t>
      </w:r>
      <w:r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>MYC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gene</w:t>
      </w:r>
      <w:r w:rsidR="00493345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s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in TCGA EC tissues (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cBioPortal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). (C) Proportions of serous, EEC, or mixed ECs with different genetic changes in the </w:t>
      </w:r>
      <w:r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>TTK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gene (</w:t>
      </w:r>
      <w:proofErr w:type="spellStart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cBioPortal</w:t>
      </w:r>
      <w:proofErr w:type="spellEnd"/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). </w:t>
      </w:r>
    </w:p>
    <w:p w:rsidR="00190D6A" w:rsidRPr="0036339E" w:rsidRDefault="00190D6A" w:rsidP="00190D6A">
      <w:pPr>
        <w:pStyle w:val="MDPI21heading1"/>
        <w:spacing w:line="276" w:lineRule="auto"/>
        <w:ind w:left="0"/>
        <w:jc w:val="center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 w:hint="eastAsia"/>
          <w:noProof/>
          <w:snapToGrid/>
          <w:color w:val="auto"/>
          <w:sz w:val="24"/>
          <w:szCs w:val="24"/>
          <w:lang w:eastAsia="en-US" w:bidi="ar-SA"/>
        </w:rPr>
        <w:lastRenderedPageBreak/>
        <w:drawing>
          <wp:inline distT="0" distB="0" distL="0" distR="0" wp14:anchorId="3591061C" wp14:editId="17A433CB">
            <wp:extent cx="5615940" cy="3732530"/>
            <wp:effectExtent l="0" t="0" r="3810" b="127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.Figure4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18E" w:rsidRPr="0036339E" w:rsidRDefault="006C718E" w:rsidP="006C718E">
      <w:pPr>
        <w:pStyle w:val="MDPI21heading1"/>
        <w:spacing w:line="276" w:lineRule="auto"/>
        <w:ind w:left="0"/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Fig</w:t>
      </w:r>
      <w:r w:rsidR="000F38D9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ure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  <w:r w:rsidR="000F38D9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S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4: </w:t>
      </w:r>
      <w:r w:rsidRPr="0036339E">
        <w:rPr>
          <w:rFonts w:ascii="Times New Roman" w:eastAsia="SimSun" w:hAnsi="Times New Roman"/>
          <w:color w:val="auto"/>
          <w:sz w:val="24"/>
          <w:szCs w:val="24"/>
          <w:lang w:eastAsia="zh-CN"/>
        </w:rPr>
        <w:t>Epigen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eti</w:t>
      </w:r>
      <w:r w:rsidRPr="0036339E">
        <w:rPr>
          <w:rFonts w:ascii="Times New Roman" w:eastAsia="SimSun" w:hAnsi="Times New Roman"/>
          <w:color w:val="auto"/>
          <w:sz w:val="24"/>
          <w:szCs w:val="24"/>
          <w:lang w:eastAsia="zh-CN"/>
        </w:rPr>
        <w:t>c differences associated with TTK dysregulation in EC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</w:p>
    <w:p w:rsidR="00190D6A" w:rsidRPr="0036339E" w:rsidRDefault="006C718E" w:rsidP="006C718E">
      <w:pPr>
        <w:pStyle w:val="MDPI21heading1"/>
        <w:spacing w:line="276" w:lineRule="auto"/>
        <w:ind w:left="0"/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</w:pP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(A) DMGs between the </w:t>
      </w:r>
      <w:proofErr w:type="spellStart"/>
      <w:r w:rsidR="004B3A19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TTK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vertAlign w:val="superscript"/>
          <w:lang w:eastAsia="zh-CN"/>
        </w:rPr>
        <w:t>high</w:t>
      </w:r>
      <w:proofErr w:type="spellEnd"/>
      <w:r w:rsidRPr="0036339E">
        <w:rPr>
          <w:rFonts w:ascii="Times New Roman" w:eastAsia="SimSun" w:hAnsi="Times New Roman"/>
          <w:b w:val="0"/>
          <w:color w:val="auto"/>
          <w:sz w:val="24"/>
          <w:szCs w:val="24"/>
          <w:vertAlign w:val="superscript"/>
          <w:lang w:eastAsia="zh-CN"/>
        </w:rPr>
        <w:t xml:space="preserve"> 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and </w:t>
      </w:r>
      <w:proofErr w:type="spellStart"/>
      <w:r w:rsidR="004B3A19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TTK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vertAlign w:val="superscript"/>
          <w:lang w:eastAsia="zh-CN"/>
        </w:rPr>
        <w:t>low</w:t>
      </w:r>
      <w:proofErr w:type="spellEnd"/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groups. (B) DMGs in plot A located in the promoter regions of genes; Genes marked in red are </w:t>
      </w:r>
      <w:r w:rsidR="00493345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upregulated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genes with hypomethylat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ion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; Genes marked in blue are down-regulated genes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with 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hypermethylat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ion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.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(C and D) Correlation between DMG methylation levels and gene expression in the promoter regions of down-regulated genes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with 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hypermethylat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ion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(C) and </w:t>
      </w:r>
      <w:r w:rsidR="00493345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upregulated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genes with hypomethylat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ion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(D)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.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Brown dots indicate samples from the </w:t>
      </w:r>
      <w:proofErr w:type="spellStart"/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TTK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vertAlign w:val="superscript"/>
          <w:lang w:eastAsia="zh-CN"/>
        </w:rPr>
        <w:t>low</w:t>
      </w:r>
      <w:proofErr w:type="spellEnd"/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group; Purple dots indicate samples from the TTK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vertAlign w:val="superscript"/>
          <w:lang w:eastAsia="zh-CN"/>
        </w:rPr>
        <w:t>high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group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. 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The red font indicates correlation coefficients and significance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. The g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reen font shows differences between gene expressions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.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T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he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o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range font shows the difference between methylation levels.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(E and F) Relationship between down-regulated genes with hypermethylation (E) and </w:t>
      </w:r>
      <w:r w:rsidR="00493345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upregulated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genes with hypomethylat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ion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 xml:space="preserve"> (F) expression and overall 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patient </w:t>
      </w:r>
      <w:r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survival.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</w:t>
      </w:r>
      <w:r w:rsidR="0081458C" w:rsidRPr="0036339E">
        <w:rPr>
          <w:rFonts w:ascii="Times New Roman" w:eastAsiaTheme="minorEastAsia" w:hAnsi="Times New Roman"/>
          <w:b w:val="0"/>
          <w:bCs/>
          <w:color w:val="auto"/>
          <w:sz w:val="24"/>
          <w:szCs w:val="24"/>
          <w:lang w:eastAsia="ja-JP"/>
        </w:rPr>
        <w:t xml:space="preserve">Survival curves were created and analyzed using the log-rank tests. </w:t>
      </w:r>
    </w:p>
    <w:p w:rsidR="00190D6A" w:rsidRPr="0036339E" w:rsidRDefault="00190D6A" w:rsidP="00190D6A">
      <w:pPr>
        <w:pStyle w:val="MDPI21heading1"/>
        <w:spacing w:line="276" w:lineRule="auto"/>
        <w:ind w:left="0"/>
        <w:jc w:val="center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noProof/>
          <w:snapToGrid/>
          <w:color w:val="auto"/>
          <w:sz w:val="24"/>
          <w:szCs w:val="24"/>
          <w:lang w:eastAsia="en-US" w:bidi="ar-SA"/>
        </w:rPr>
        <w:lastRenderedPageBreak/>
        <w:drawing>
          <wp:inline distT="0" distB="0" distL="0" distR="0" wp14:anchorId="1163C180" wp14:editId="3B02FB4E">
            <wp:extent cx="5054138" cy="7325756"/>
            <wp:effectExtent l="0" t="0" r="0" b="889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.Figure5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023" cy="732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18E" w:rsidRPr="0036339E" w:rsidRDefault="006C718E" w:rsidP="006C718E">
      <w:pPr>
        <w:pStyle w:val="MDPI21heading1"/>
        <w:spacing w:line="276" w:lineRule="auto"/>
        <w:ind w:left="0"/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Fig</w:t>
      </w:r>
      <w:r w:rsidR="000F38D9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ure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  <w:r w:rsidR="000F38D9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S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>5: EMT-related genes</w:t>
      </w:r>
      <w:r w:rsidRPr="0036339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36339E">
        <w:rPr>
          <w:rFonts w:ascii="Times New Roman" w:hAnsi="Times New Roman"/>
          <w:color w:val="auto"/>
          <w:sz w:val="24"/>
          <w:szCs w:val="24"/>
        </w:rPr>
        <w:t>expression across major cell types</w:t>
      </w:r>
      <w:r w:rsidRPr="0036339E">
        <w:rPr>
          <w:rFonts w:ascii="Times New Roman" w:eastAsiaTheme="minorEastAsia" w:hAnsi="Times New Roman"/>
          <w:color w:val="auto"/>
          <w:sz w:val="24"/>
          <w:szCs w:val="24"/>
          <w:lang w:eastAsia="ja-JP"/>
        </w:rPr>
        <w:t xml:space="preserve"> </w:t>
      </w:r>
    </w:p>
    <w:p w:rsidR="006C718E" w:rsidRPr="0036339E" w:rsidRDefault="00D950DF" w:rsidP="00D950DF">
      <w:pPr>
        <w:pStyle w:val="MDPI21heading1"/>
        <w:spacing w:line="276" w:lineRule="auto"/>
        <w:ind w:left="0"/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</w:pPr>
      <w:r w:rsidRPr="0036339E">
        <w:rPr>
          <w:rFonts w:ascii="Times New Roman" w:eastAsiaTheme="minorEastAsia" w:hAnsi="Times New Roman" w:hint="eastAsia"/>
          <w:b w:val="0"/>
          <w:color w:val="auto"/>
          <w:sz w:val="24"/>
          <w:szCs w:val="24"/>
          <w:lang w:eastAsia="ja-JP"/>
        </w:rPr>
        <w:t>(</w:t>
      </w:r>
      <w:r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A) </w:t>
      </w:r>
      <w:r w:rsidR="006C718E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Heatmap displays the genes </w:t>
      </w:r>
      <w:r w:rsidR="00493345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highly</w:t>
      </w:r>
      <w:r w:rsidR="00493345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</w:t>
      </w:r>
      <w:r w:rsidR="00493345" w:rsidRPr="0036339E">
        <w:rPr>
          <w:rFonts w:ascii="Times New Roman" w:eastAsia="SimSun" w:hAnsi="Times New Roman"/>
          <w:b w:val="0"/>
          <w:color w:val="auto"/>
          <w:sz w:val="24"/>
          <w:szCs w:val="24"/>
          <w:lang w:eastAsia="zh-CN"/>
        </w:rPr>
        <w:t>expressed</w:t>
      </w:r>
      <w:r w:rsidR="006C718E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in all cell subpopulations. (B)</w:t>
      </w:r>
      <w:r w:rsidR="006C718E" w:rsidRPr="0036339E">
        <w:rPr>
          <w:rFonts w:ascii="Times New Roman" w:hAnsi="Times New Roman"/>
          <w:b w:val="0"/>
          <w:color w:val="auto"/>
          <w:sz w:val="24"/>
          <w:szCs w:val="24"/>
        </w:rPr>
        <w:t xml:space="preserve"> Violin plots </w:t>
      </w:r>
      <w:r w:rsidR="006C718E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show the </w:t>
      </w:r>
      <w:r w:rsidR="006C718E" w:rsidRPr="0036339E">
        <w:rPr>
          <w:rFonts w:ascii="Times New Roman" w:hAnsi="Times New Roman"/>
          <w:b w:val="0"/>
          <w:color w:val="auto"/>
          <w:sz w:val="24"/>
          <w:szCs w:val="24"/>
        </w:rPr>
        <w:t xml:space="preserve">expression </w:t>
      </w:r>
      <w:r w:rsidR="006C718E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>of EMT-related genes</w:t>
      </w:r>
      <w:r w:rsidR="006C718E" w:rsidRPr="0036339E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="006C718E" w:rsidRPr="0036339E">
        <w:rPr>
          <w:rFonts w:ascii="Times New Roman" w:hAnsi="Times New Roman"/>
          <w:b w:val="0"/>
          <w:color w:val="auto"/>
          <w:sz w:val="24"/>
          <w:szCs w:val="24"/>
        </w:rPr>
        <w:t xml:space="preserve">with a significant positive connection to </w:t>
      </w:r>
      <w:r w:rsidR="006C718E" w:rsidRPr="0036339E">
        <w:rPr>
          <w:rFonts w:ascii="Times New Roman" w:eastAsiaTheme="minorEastAsia" w:hAnsi="Times New Roman"/>
          <w:b w:val="0"/>
          <w:i/>
          <w:color w:val="auto"/>
          <w:sz w:val="24"/>
          <w:szCs w:val="24"/>
          <w:lang w:eastAsia="ja-JP"/>
        </w:rPr>
        <w:t>TTK</w:t>
      </w:r>
      <w:r w:rsidR="006C718E" w:rsidRPr="0036339E">
        <w:rPr>
          <w:rFonts w:ascii="Times New Roman" w:hAnsi="Times New Roman"/>
          <w:b w:val="0"/>
          <w:color w:val="auto"/>
          <w:sz w:val="24"/>
          <w:szCs w:val="24"/>
        </w:rPr>
        <w:t xml:space="preserve"> across major cell types.</w:t>
      </w:r>
      <w:r w:rsidR="006C718E" w:rsidRPr="0036339E">
        <w:rPr>
          <w:rFonts w:ascii="Times New Roman" w:eastAsiaTheme="minorEastAsia" w:hAnsi="Times New Roman"/>
          <w:b w:val="0"/>
          <w:color w:val="auto"/>
          <w:sz w:val="24"/>
          <w:szCs w:val="24"/>
          <w:lang w:eastAsia="ja-JP"/>
        </w:rPr>
        <w:t xml:space="preserve"> </w:t>
      </w:r>
    </w:p>
    <w:p w:rsidR="009D4899" w:rsidRPr="0036339E" w:rsidRDefault="0058646B" w:rsidP="009D4899">
      <w:pPr>
        <w:ind w:left="0"/>
        <w:jc w:val="center"/>
        <w:rPr>
          <w:rFonts w:eastAsiaTheme="minorEastAsia"/>
          <w:b/>
          <w:bCs/>
          <w:color w:val="auto"/>
          <w:lang w:eastAsia="ja-JP"/>
        </w:rPr>
      </w:pPr>
      <w:r w:rsidRPr="0036339E">
        <w:rPr>
          <w:rFonts w:eastAsiaTheme="minorEastAsia" w:hint="eastAsia"/>
          <w:b/>
          <w:bCs/>
          <w:noProof/>
          <w:color w:val="auto"/>
          <w:lang w:eastAsia="en-US"/>
        </w:rPr>
        <w:lastRenderedPageBreak/>
        <w:drawing>
          <wp:inline distT="0" distB="0" distL="0" distR="0">
            <wp:extent cx="3948684" cy="5967984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684" cy="596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8DA" w:rsidRPr="0036339E" w:rsidRDefault="00A2545C" w:rsidP="009D4899">
      <w:pPr>
        <w:ind w:left="0"/>
        <w:jc w:val="left"/>
        <w:rPr>
          <w:rFonts w:eastAsiaTheme="minorEastAsia"/>
          <w:b/>
          <w:bCs/>
          <w:color w:val="auto"/>
        </w:rPr>
      </w:pPr>
      <w:r w:rsidRPr="0036339E">
        <w:rPr>
          <w:rFonts w:eastAsiaTheme="minorEastAsia"/>
          <w:b/>
          <w:bCs/>
          <w:color w:val="auto"/>
        </w:rPr>
        <w:t>Fig</w:t>
      </w:r>
      <w:r w:rsidR="000F38D9">
        <w:rPr>
          <w:rFonts w:eastAsiaTheme="minorEastAsia"/>
          <w:b/>
          <w:bCs/>
          <w:color w:val="auto"/>
        </w:rPr>
        <w:t>ure</w:t>
      </w:r>
      <w:r w:rsidRPr="0036339E">
        <w:rPr>
          <w:rFonts w:eastAsiaTheme="minorEastAsia"/>
          <w:b/>
          <w:bCs/>
          <w:color w:val="auto"/>
        </w:rPr>
        <w:t xml:space="preserve"> </w:t>
      </w:r>
      <w:r w:rsidR="000F38D9">
        <w:rPr>
          <w:rFonts w:eastAsiaTheme="minorEastAsia"/>
          <w:b/>
          <w:bCs/>
          <w:color w:val="auto"/>
        </w:rPr>
        <w:t>S</w:t>
      </w:r>
      <w:bookmarkStart w:id="2" w:name="_GoBack"/>
      <w:bookmarkEnd w:id="2"/>
      <w:r w:rsidRPr="0036339E">
        <w:rPr>
          <w:rFonts w:eastAsiaTheme="minorEastAsia"/>
          <w:b/>
          <w:bCs/>
          <w:color w:val="auto"/>
        </w:rPr>
        <w:t xml:space="preserve">6: </w:t>
      </w:r>
      <w:r w:rsidR="00CF015E" w:rsidRPr="0036339E">
        <w:rPr>
          <w:rFonts w:eastAsiaTheme="minorEastAsia"/>
          <w:b/>
          <w:bCs/>
          <w:color w:val="auto"/>
        </w:rPr>
        <w:t>P</w:t>
      </w:r>
      <w:r w:rsidR="00CF015E" w:rsidRPr="0036339E">
        <w:rPr>
          <w:b/>
          <w:bCs/>
          <w:color w:val="auto"/>
          <w:lang w:eastAsia="ja-JP"/>
        </w:rPr>
        <w:t xml:space="preserve">harmacologic inhibition of TTK </w:t>
      </w:r>
      <w:r w:rsidR="00CF015E" w:rsidRPr="0036339E">
        <w:rPr>
          <w:rFonts w:eastAsiaTheme="minorEastAsia"/>
          <w:b/>
          <w:bCs/>
          <w:color w:val="auto"/>
        </w:rPr>
        <w:t xml:space="preserve">mimicked the effects of TTK silencing on EC cells. </w:t>
      </w:r>
    </w:p>
    <w:p w:rsidR="00A2545C" w:rsidRPr="0036339E" w:rsidRDefault="001218DA" w:rsidP="009E589A">
      <w:pPr>
        <w:ind w:left="0"/>
        <w:jc w:val="left"/>
        <w:rPr>
          <w:rFonts w:eastAsiaTheme="minorEastAsia"/>
          <w:color w:val="auto"/>
          <w:lang w:eastAsia="ja-JP"/>
        </w:rPr>
      </w:pPr>
      <w:r w:rsidRPr="0036339E">
        <w:rPr>
          <w:rFonts w:eastAsiaTheme="minorEastAsia"/>
          <w:color w:val="auto"/>
          <w:szCs w:val="24"/>
          <w:lang w:eastAsia="ja-JP"/>
        </w:rPr>
        <w:t>(A</w:t>
      </w:r>
      <w:r w:rsidRPr="0036339E">
        <w:rPr>
          <w:rFonts w:eastAsiaTheme="minorEastAsia"/>
          <w:color w:val="auto"/>
        </w:rPr>
        <w:t xml:space="preserve">) </w:t>
      </w:r>
      <w:r w:rsidRPr="0036339E">
        <w:rPr>
          <w:rFonts w:eastAsiaTheme="minorEastAsia"/>
          <w:color w:val="auto"/>
          <w:lang w:eastAsia="ja-JP"/>
        </w:rPr>
        <w:t>T</w:t>
      </w:r>
      <w:r w:rsidR="00FF240A" w:rsidRPr="0036339E">
        <w:rPr>
          <w:rFonts w:eastAsiaTheme="minorEastAsia"/>
          <w:color w:val="auto"/>
          <w:lang w:eastAsia="ja-JP"/>
        </w:rPr>
        <w:t xml:space="preserve">he cytotoxicity of the TTK inhibitor AZ3146 was evaluated using </w:t>
      </w:r>
      <w:r w:rsidR="00483581" w:rsidRPr="0036339E">
        <w:rPr>
          <w:rFonts w:eastAsiaTheme="minorEastAsia"/>
          <w:color w:val="auto"/>
          <w:lang w:eastAsia="ja-JP"/>
        </w:rPr>
        <w:t>MTT</w:t>
      </w:r>
      <w:r w:rsidR="00FF240A" w:rsidRPr="0036339E">
        <w:rPr>
          <w:rFonts w:eastAsiaTheme="minorEastAsia"/>
          <w:color w:val="auto"/>
          <w:lang w:eastAsia="ja-JP"/>
        </w:rPr>
        <w:t xml:space="preserve"> assays. (B</w:t>
      </w:r>
      <w:r w:rsidR="008201A3" w:rsidRPr="0036339E">
        <w:rPr>
          <w:rFonts w:eastAsiaTheme="minorEastAsia"/>
          <w:b/>
          <w:bCs/>
          <w:color w:val="auto"/>
          <w:lang w:eastAsia="ja-JP"/>
        </w:rPr>
        <w:t xml:space="preserve"> </w:t>
      </w:r>
      <w:r w:rsidR="00CE53C4" w:rsidRPr="0036339E">
        <w:rPr>
          <w:rFonts w:eastAsiaTheme="minorEastAsia"/>
          <w:color w:val="auto"/>
          <w:lang w:eastAsia="ja-JP"/>
        </w:rPr>
        <w:t xml:space="preserve">and </w:t>
      </w:r>
      <w:r w:rsidR="008201A3" w:rsidRPr="0036339E">
        <w:rPr>
          <w:rFonts w:eastAsiaTheme="minorEastAsia"/>
          <w:color w:val="auto"/>
          <w:lang w:eastAsia="ja-JP"/>
        </w:rPr>
        <w:t>C</w:t>
      </w:r>
      <w:r w:rsidR="00FF240A" w:rsidRPr="0036339E">
        <w:rPr>
          <w:rFonts w:eastAsiaTheme="minorEastAsia"/>
          <w:color w:val="auto"/>
          <w:lang w:eastAsia="ja-JP"/>
        </w:rPr>
        <w:t xml:space="preserve">) </w:t>
      </w:r>
      <w:r w:rsidR="00CE53C4" w:rsidRPr="0036339E">
        <w:rPr>
          <w:rFonts w:eastAsiaTheme="minorEastAsia"/>
          <w:color w:val="auto"/>
          <w:lang w:eastAsia="ja-JP"/>
        </w:rPr>
        <w:t>The impact of AZ3146 on the growth (B)</w:t>
      </w:r>
      <w:r w:rsidR="008201A3" w:rsidRPr="0036339E">
        <w:rPr>
          <w:rFonts w:eastAsiaTheme="minorEastAsia"/>
          <w:color w:val="auto"/>
          <w:lang w:eastAsia="ja-JP"/>
        </w:rPr>
        <w:t xml:space="preserve"> and </w:t>
      </w:r>
      <w:r w:rsidR="00CE53C4" w:rsidRPr="0036339E">
        <w:rPr>
          <w:rFonts w:eastAsiaTheme="minorEastAsia"/>
          <w:color w:val="auto"/>
          <w:lang w:eastAsia="ja-JP"/>
        </w:rPr>
        <w:t xml:space="preserve">invasion (C) </w:t>
      </w:r>
      <w:r w:rsidR="008201A3" w:rsidRPr="0036339E">
        <w:rPr>
          <w:rFonts w:eastAsiaTheme="minorEastAsia"/>
          <w:color w:val="auto"/>
          <w:lang w:eastAsia="ja-JP"/>
        </w:rPr>
        <w:t>of EC cells were examined using CCK-8</w:t>
      </w:r>
      <w:r w:rsidR="00576AAE" w:rsidRPr="0036339E">
        <w:rPr>
          <w:rFonts w:eastAsiaTheme="minorEastAsia"/>
          <w:color w:val="auto"/>
          <w:lang w:eastAsia="ja-JP"/>
        </w:rPr>
        <w:t xml:space="preserve"> and </w:t>
      </w:r>
      <w:r w:rsidR="008201A3" w:rsidRPr="0036339E">
        <w:rPr>
          <w:rFonts w:eastAsiaTheme="minorEastAsia"/>
          <w:color w:val="auto"/>
          <w:lang w:eastAsia="ja-JP"/>
        </w:rPr>
        <w:t xml:space="preserve">cell invasion </w:t>
      </w:r>
      <w:r w:rsidR="008201A3" w:rsidRPr="0036339E">
        <w:rPr>
          <w:rFonts w:eastAsiaTheme="minorEastAsia"/>
          <w:color w:val="auto"/>
          <w:szCs w:val="24"/>
          <w:lang w:eastAsia="ja-JP"/>
        </w:rPr>
        <w:t xml:space="preserve">assays, respectively. Scale bars = 50 μm. </w:t>
      </w:r>
      <w:r w:rsidR="0051431A" w:rsidRPr="0036339E">
        <w:rPr>
          <w:rFonts w:eastAsiaTheme="minorEastAsia"/>
          <w:color w:val="auto"/>
          <w:szCs w:val="24"/>
          <w:lang w:eastAsia="ja-JP"/>
        </w:rPr>
        <w:t>***</w:t>
      </w:r>
      <w:r w:rsidR="0051431A" w:rsidRPr="0036339E">
        <w:rPr>
          <w:rFonts w:eastAsiaTheme="minorEastAsia"/>
          <w:i/>
          <w:color w:val="auto"/>
          <w:szCs w:val="24"/>
          <w:lang w:eastAsia="ja-JP"/>
        </w:rPr>
        <w:t>P</w:t>
      </w:r>
      <w:r w:rsidR="0051431A" w:rsidRPr="0036339E">
        <w:rPr>
          <w:rFonts w:eastAsiaTheme="minorEastAsia"/>
          <w:color w:val="auto"/>
          <w:szCs w:val="24"/>
          <w:lang w:eastAsia="ja-JP"/>
        </w:rPr>
        <w:t xml:space="preserve"> &lt; 0.001, by Student’s </w:t>
      </w:r>
      <w:r w:rsidR="0051431A" w:rsidRPr="0036339E">
        <w:rPr>
          <w:rFonts w:eastAsiaTheme="minorEastAsia"/>
          <w:i/>
          <w:iCs/>
          <w:color w:val="auto"/>
          <w:szCs w:val="24"/>
          <w:lang w:eastAsia="ja-JP"/>
        </w:rPr>
        <w:t>t-</w:t>
      </w:r>
      <w:r w:rsidR="0051431A" w:rsidRPr="0036339E">
        <w:rPr>
          <w:rFonts w:eastAsiaTheme="minorEastAsia"/>
          <w:color w:val="auto"/>
          <w:szCs w:val="24"/>
          <w:lang w:eastAsia="ja-JP"/>
        </w:rPr>
        <w:t xml:space="preserve">tests. </w:t>
      </w:r>
      <w:r w:rsidR="008201A3" w:rsidRPr="0036339E">
        <w:rPr>
          <w:rFonts w:eastAsiaTheme="minorEastAsia"/>
          <w:color w:val="auto"/>
          <w:lang w:eastAsia="ja-JP"/>
        </w:rPr>
        <w:t xml:space="preserve">(D) </w:t>
      </w:r>
      <w:r w:rsidR="00A82207" w:rsidRPr="0036339E">
        <w:rPr>
          <w:rFonts w:eastAsiaTheme="minorEastAsia"/>
          <w:color w:val="auto"/>
          <w:lang w:eastAsia="ja-JP"/>
        </w:rPr>
        <w:t>EC cells were exposed to TX (50 nM for HEC-1 cells and 10 nM for Ishikawa cells) with or without AZ3146 for 24 hours. Cell apoptosis was measured using Caspase-Glo 3/7 assay</w:t>
      </w:r>
      <w:r w:rsidR="00D11448" w:rsidRPr="0036339E">
        <w:rPr>
          <w:rFonts w:eastAsiaTheme="minorEastAsia"/>
          <w:color w:val="auto"/>
          <w:lang w:eastAsia="ja-JP"/>
        </w:rPr>
        <w:t>s</w:t>
      </w:r>
      <w:r w:rsidR="00A82207" w:rsidRPr="0036339E">
        <w:rPr>
          <w:rFonts w:eastAsiaTheme="minorEastAsia"/>
          <w:color w:val="auto"/>
          <w:lang w:eastAsia="ja-JP"/>
        </w:rPr>
        <w:t xml:space="preserve">. </w:t>
      </w:r>
      <w:r w:rsidR="00252044" w:rsidRPr="0036339E">
        <w:rPr>
          <w:rFonts w:eastAsiaTheme="minorEastAsia"/>
          <w:color w:val="auto"/>
          <w:szCs w:val="24"/>
          <w:lang w:eastAsia="ja-JP"/>
        </w:rPr>
        <w:t>***</w:t>
      </w:r>
      <w:r w:rsidR="00252044" w:rsidRPr="0036339E">
        <w:rPr>
          <w:rFonts w:eastAsiaTheme="minorEastAsia"/>
          <w:i/>
          <w:color w:val="auto"/>
          <w:szCs w:val="24"/>
          <w:lang w:eastAsia="ja-JP"/>
        </w:rPr>
        <w:t>P</w:t>
      </w:r>
      <w:r w:rsidR="00252044" w:rsidRPr="0036339E">
        <w:rPr>
          <w:rFonts w:eastAsiaTheme="minorEastAsia"/>
          <w:color w:val="auto"/>
          <w:szCs w:val="24"/>
          <w:lang w:eastAsia="ja-JP"/>
        </w:rPr>
        <w:t xml:space="preserve"> &lt; 0.001, by Student’s </w:t>
      </w:r>
      <w:r w:rsidR="00252044" w:rsidRPr="0036339E">
        <w:rPr>
          <w:rFonts w:eastAsiaTheme="minorEastAsia"/>
          <w:i/>
          <w:iCs/>
          <w:color w:val="auto"/>
          <w:szCs w:val="24"/>
          <w:lang w:eastAsia="ja-JP"/>
        </w:rPr>
        <w:t>t</w:t>
      </w:r>
      <w:r w:rsidR="00C52812" w:rsidRPr="0036339E">
        <w:rPr>
          <w:rFonts w:eastAsiaTheme="minorEastAsia"/>
          <w:i/>
          <w:iCs/>
          <w:color w:val="auto"/>
          <w:szCs w:val="24"/>
          <w:lang w:eastAsia="ja-JP"/>
        </w:rPr>
        <w:t>-</w:t>
      </w:r>
      <w:r w:rsidR="00252044" w:rsidRPr="0036339E">
        <w:rPr>
          <w:rFonts w:eastAsiaTheme="minorEastAsia"/>
          <w:color w:val="auto"/>
          <w:szCs w:val="24"/>
          <w:lang w:eastAsia="ja-JP"/>
        </w:rPr>
        <w:t>test</w:t>
      </w:r>
      <w:r w:rsidR="00C52812" w:rsidRPr="0036339E">
        <w:rPr>
          <w:rFonts w:eastAsiaTheme="minorEastAsia"/>
          <w:color w:val="auto"/>
          <w:szCs w:val="24"/>
          <w:lang w:eastAsia="ja-JP"/>
        </w:rPr>
        <w:t>s</w:t>
      </w:r>
      <w:r w:rsidR="00252044" w:rsidRPr="0036339E">
        <w:rPr>
          <w:rFonts w:eastAsiaTheme="minorEastAsia"/>
          <w:color w:val="auto"/>
          <w:szCs w:val="24"/>
          <w:lang w:eastAsia="ja-JP"/>
        </w:rPr>
        <w:t xml:space="preserve">. </w:t>
      </w:r>
    </w:p>
    <w:sectPr w:rsidR="00A2545C" w:rsidRPr="0036339E" w:rsidSect="0036339E">
      <w:headerReference w:type="even" r:id="rId17"/>
      <w:headerReference w:type="default" r:id="rId18"/>
      <w:footerReference w:type="default" r:id="rId19"/>
      <w:footerReference w:type="first" r:id="rId20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DCD" w:rsidRDefault="00687DCD">
      <w:pPr>
        <w:spacing w:line="240" w:lineRule="auto"/>
      </w:pPr>
      <w:r>
        <w:separator/>
      </w:r>
    </w:p>
  </w:endnote>
  <w:endnote w:type="continuationSeparator" w:id="0">
    <w:p w:rsidR="00687DCD" w:rsidRDefault="00687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109481"/>
      <w:docPartObj>
        <w:docPartGallery w:val="Page Numbers (Bottom of Page)"/>
        <w:docPartUnique/>
      </w:docPartObj>
    </w:sdtPr>
    <w:sdtEndPr/>
    <w:sdtContent>
      <w:p w:rsidR="00336861" w:rsidRDefault="003368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8D9" w:rsidRPr="000F38D9">
          <w:rPr>
            <w:noProof/>
            <w:lang w:val="ja-JP" w:eastAsia="ja-JP"/>
          </w:rPr>
          <w:t>7</w:t>
        </w:r>
        <w:r>
          <w:fldChar w:fldCharType="end"/>
        </w:r>
      </w:p>
    </w:sdtContent>
  </w:sdt>
  <w:p w:rsidR="00336861" w:rsidRPr="00164C5C" w:rsidRDefault="00336861" w:rsidP="00AF7CE2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7858926"/>
      <w:docPartObj>
        <w:docPartGallery w:val="Page Numbers (Bottom of Page)"/>
        <w:docPartUnique/>
      </w:docPartObj>
    </w:sdtPr>
    <w:sdtEndPr/>
    <w:sdtContent>
      <w:p w:rsidR="00336861" w:rsidRDefault="003368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39E" w:rsidRPr="0036339E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:rsidR="00336861" w:rsidRPr="008B308E" w:rsidRDefault="00336861" w:rsidP="00AF7CE2">
    <w:pPr>
      <w:pStyle w:val="MDPIfooterfirstpage"/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DCD" w:rsidRDefault="00687DCD">
      <w:pPr>
        <w:spacing w:line="240" w:lineRule="auto"/>
      </w:pPr>
      <w:r>
        <w:separator/>
      </w:r>
    </w:p>
  </w:footnote>
  <w:footnote w:type="continuationSeparator" w:id="0">
    <w:p w:rsidR="00687DCD" w:rsidRDefault="00687D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861" w:rsidRDefault="00336861" w:rsidP="00AF7CE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861" w:rsidRPr="00836BB8" w:rsidRDefault="00336861" w:rsidP="006D37E0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sz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4FB"/>
    <w:multiLevelType w:val="hybridMultilevel"/>
    <w:tmpl w:val="7320F90C"/>
    <w:lvl w:ilvl="0" w:tplc="5F7EDD24">
      <w:start w:val="1"/>
      <w:numFmt w:val="upperLetter"/>
      <w:lvlText w:val="(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abstractNum w:abstractNumId="1" w15:restartNumberingAfterBreak="0">
    <w:nsid w:val="09535A81"/>
    <w:multiLevelType w:val="hybridMultilevel"/>
    <w:tmpl w:val="1CC4F506"/>
    <w:lvl w:ilvl="0" w:tplc="130C329E">
      <w:start w:val="1"/>
      <w:numFmt w:val="lowerLetter"/>
      <w:lvlText w:val="(%1)"/>
      <w:lvlJc w:val="left"/>
      <w:pPr>
        <w:ind w:left="13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1" w:hanging="420"/>
      </w:pPr>
    </w:lvl>
    <w:lvl w:ilvl="3" w:tplc="0409000F" w:tentative="1">
      <w:start w:val="1"/>
      <w:numFmt w:val="decimal"/>
      <w:lvlText w:val="%4."/>
      <w:lvlJc w:val="left"/>
      <w:pPr>
        <w:ind w:left="2701" w:hanging="420"/>
      </w:pPr>
    </w:lvl>
    <w:lvl w:ilvl="4" w:tplc="04090017" w:tentative="1">
      <w:start w:val="1"/>
      <w:numFmt w:val="aiueoFullWidth"/>
      <w:lvlText w:val="(%5)"/>
      <w:lvlJc w:val="left"/>
      <w:pPr>
        <w:ind w:left="31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1" w:hanging="420"/>
      </w:pPr>
    </w:lvl>
    <w:lvl w:ilvl="6" w:tplc="0409000F" w:tentative="1">
      <w:start w:val="1"/>
      <w:numFmt w:val="decimal"/>
      <w:lvlText w:val="%7."/>
      <w:lvlJc w:val="left"/>
      <w:pPr>
        <w:ind w:left="3961" w:hanging="420"/>
      </w:pPr>
    </w:lvl>
    <w:lvl w:ilvl="7" w:tplc="04090017" w:tentative="1">
      <w:start w:val="1"/>
      <w:numFmt w:val="aiueoFullWidth"/>
      <w:lvlText w:val="(%8)"/>
      <w:lvlJc w:val="left"/>
      <w:pPr>
        <w:ind w:left="43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1" w:hanging="420"/>
      </w:pPr>
    </w:lvl>
  </w:abstractNum>
  <w:abstractNum w:abstractNumId="2" w15:restartNumberingAfterBreak="0">
    <w:nsid w:val="0B8653F9"/>
    <w:multiLevelType w:val="hybridMultilevel"/>
    <w:tmpl w:val="94423228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3" w15:restartNumberingAfterBreak="0">
    <w:nsid w:val="0E2B3795"/>
    <w:multiLevelType w:val="hybridMultilevel"/>
    <w:tmpl w:val="74D0AFF6"/>
    <w:lvl w:ilvl="0" w:tplc="1C8EB68E">
      <w:start w:val="1"/>
      <w:numFmt w:val="decimal"/>
      <w:lvlText w:val="%1."/>
      <w:lvlJc w:val="left"/>
      <w:pPr>
        <w:ind w:left="533" w:hanging="420"/>
      </w:pPr>
      <w:rPr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976D50"/>
    <w:multiLevelType w:val="hybridMultilevel"/>
    <w:tmpl w:val="17CC2DF2"/>
    <w:lvl w:ilvl="0" w:tplc="3A764B66">
      <w:start w:val="1"/>
      <w:numFmt w:val="upperLetter"/>
      <w:lvlText w:val="(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abstractNum w:abstractNumId="6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085A9D"/>
    <w:multiLevelType w:val="hybridMultilevel"/>
    <w:tmpl w:val="80CA28FA"/>
    <w:lvl w:ilvl="0" w:tplc="17D0E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537C1E"/>
    <w:multiLevelType w:val="hybridMultilevel"/>
    <w:tmpl w:val="546E818A"/>
    <w:lvl w:ilvl="0" w:tplc="F2FC3282">
      <w:start w:val="1"/>
      <w:numFmt w:val="decimal"/>
      <w:lvlText w:val="%1."/>
      <w:lvlJc w:val="left"/>
      <w:pPr>
        <w:ind w:left="533" w:hanging="420"/>
      </w:pPr>
      <w:rPr>
        <w:rFonts w:hint="default"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0" w15:restartNumberingAfterBreak="0">
    <w:nsid w:val="32AA6299"/>
    <w:multiLevelType w:val="hybridMultilevel"/>
    <w:tmpl w:val="DFC4EC88"/>
    <w:lvl w:ilvl="0" w:tplc="BA5CFA2A">
      <w:start w:val="1"/>
      <w:numFmt w:val="upperLetter"/>
      <w:lvlText w:val="(%1)"/>
      <w:lvlJc w:val="left"/>
      <w:pPr>
        <w:ind w:left="473" w:hanging="360"/>
      </w:pPr>
      <w:rPr>
        <w:rFonts w:hint="default"/>
        <w:color w:val="3333FF"/>
      </w:r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abstractNum w:abstractNumId="11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072861"/>
    <w:multiLevelType w:val="hybridMultilevel"/>
    <w:tmpl w:val="FB6E3D70"/>
    <w:lvl w:ilvl="0" w:tplc="0400F73A">
      <w:start w:val="1"/>
      <w:numFmt w:val="decimal"/>
      <w:lvlText w:val="%1"/>
      <w:lvlJc w:val="left"/>
      <w:pPr>
        <w:ind w:left="473" w:hanging="360"/>
      </w:pPr>
      <w:rPr>
        <w:rFonts w:eastAsia="Times New Roman" w:hint="default"/>
        <w:color w:val="00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3" w15:restartNumberingAfterBreak="0">
    <w:nsid w:val="3C833A3C"/>
    <w:multiLevelType w:val="hybridMultilevel"/>
    <w:tmpl w:val="0E2E4ED6"/>
    <w:lvl w:ilvl="0" w:tplc="EF4CCEF0">
      <w:start w:val="1"/>
      <w:numFmt w:val="upperLetter"/>
      <w:lvlText w:val="(%1)"/>
      <w:lvlJc w:val="left"/>
      <w:pPr>
        <w:ind w:left="473" w:hanging="360"/>
      </w:pPr>
      <w:rPr>
        <w:rFonts w:hint="default"/>
        <w:color w:val="3333FF"/>
      </w:r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abstractNum w:abstractNumId="14" w15:restartNumberingAfterBreak="0">
    <w:nsid w:val="49451DF2"/>
    <w:multiLevelType w:val="hybridMultilevel"/>
    <w:tmpl w:val="92E01E34"/>
    <w:lvl w:ilvl="0" w:tplc="F2B487BA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650802"/>
    <w:multiLevelType w:val="hybridMultilevel"/>
    <w:tmpl w:val="DF1E02B0"/>
    <w:lvl w:ilvl="0" w:tplc="54B40A1A">
      <w:start w:val="1"/>
      <w:numFmt w:val="decimal"/>
      <w:lvlText w:val="%1"/>
      <w:lvlJc w:val="left"/>
      <w:pPr>
        <w:ind w:left="473" w:hanging="360"/>
      </w:pPr>
      <w:rPr>
        <w:rFonts w:eastAsia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6" w15:restartNumberingAfterBreak="0">
    <w:nsid w:val="5CDA5F01"/>
    <w:multiLevelType w:val="hybridMultilevel"/>
    <w:tmpl w:val="245E93C8"/>
    <w:lvl w:ilvl="0" w:tplc="F0D48CD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0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7904EEB"/>
    <w:multiLevelType w:val="hybridMultilevel"/>
    <w:tmpl w:val="C86A4070"/>
    <w:lvl w:ilvl="0" w:tplc="A4C6D1B6">
      <w:start w:val="1"/>
      <w:numFmt w:val="upperLetter"/>
      <w:lvlText w:val="(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abstractNum w:abstractNumId="18" w15:restartNumberingAfterBreak="0">
    <w:nsid w:val="6CB653FD"/>
    <w:multiLevelType w:val="hybridMultilevel"/>
    <w:tmpl w:val="3C9227FA"/>
    <w:lvl w:ilvl="0" w:tplc="2A5EDCC6">
      <w:start w:val="1"/>
      <w:numFmt w:val="upperLetter"/>
      <w:lvlText w:val="(%1)"/>
      <w:lvlJc w:val="left"/>
      <w:pPr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F6A60E1"/>
    <w:multiLevelType w:val="hybridMultilevel"/>
    <w:tmpl w:val="4BAC8598"/>
    <w:lvl w:ilvl="0" w:tplc="C94E3922">
      <w:start w:val="1"/>
      <w:numFmt w:val="upperLetter"/>
      <w:lvlText w:val="(%1)"/>
      <w:lvlJc w:val="left"/>
      <w:pPr>
        <w:ind w:left="601" w:hanging="488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5"/>
  </w:num>
  <w:num w:numId="5">
    <w:abstractNumId w:val="4"/>
  </w:num>
  <w:num w:numId="6">
    <w:abstractNumId w:val="16"/>
  </w:num>
  <w:num w:numId="7">
    <w:abstractNumId w:val="9"/>
  </w:num>
  <w:num w:numId="8">
    <w:abstractNumId w:val="8"/>
  </w:num>
  <w:num w:numId="9">
    <w:abstractNumId w:val="14"/>
  </w:num>
  <w:num w:numId="10">
    <w:abstractNumId w:val="1"/>
  </w:num>
  <w:num w:numId="11">
    <w:abstractNumId w:val="2"/>
  </w:num>
  <w:num w:numId="12">
    <w:abstractNumId w:val="3"/>
  </w:num>
  <w:num w:numId="13">
    <w:abstractNumId w:val="12"/>
  </w:num>
  <w:num w:numId="14">
    <w:abstractNumId w:val="18"/>
  </w:num>
  <w:num w:numId="15">
    <w:abstractNumId w:val="13"/>
  </w:num>
  <w:num w:numId="16">
    <w:abstractNumId w:val="10"/>
  </w:num>
  <w:num w:numId="17">
    <w:abstractNumId w:val="0"/>
  </w:num>
  <w:num w:numId="18">
    <w:abstractNumId w:val="5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hideSpellingErrors/>
  <w:hideGrammaticalErrors/>
  <w:proofState w:spelling="clean"/>
  <w:attachedTemplate r:id="rId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0Nra0MDQyNzEwNzFT0lEKTi0uzszPAykwNLeoBQBxn/xPLgAAAA=="/>
  </w:docVars>
  <w:rsids>
    <w:rsidRoot w:val="00A756A1"/>
    <w:rsid w:val="0000004D"/>
    <w:rsid w:val="0000005F"/>
    <w:rsid w:val="0000035D"/>
    <w:rsid w:val="000003BA"/>
    <w:rsid w:val="000005CB"/>
    <w:rsid w:val="00000887"/>
    <w:rsid w:val="00000A2D"/>
    <w:rsid w:val="00000B09"/>
    <w:rsid w:val="00000D15"/>
    <w:rsid w:val="00000DA7"/>
    <w:rsid w:val="00001DB6"/>
    <w:rsid w:val="00002212"/>
    <w:rsid w:val="0000243F"/>
    <w:rsid w:val="00002677"/>
    <w:rsid w:val="000027C9"/>
    <w:rsid w:val="00002979"/>
    <w:rsid w:val="00002CE1"/>
    <w:rsid w:val="00002DB6"/>
    <w:rsid w:val="00002EC1"/>
    <w:rsid w:val="00003167"/>
    <w:rsid w:val="0000331E"/>
    <w:rsid w:val="00003562"/>
    <w:rsid w:val="000036A3"/>
    <w:rsid w:val="000039DE"/>
    <w:rsid w:val="000047B6"/>
    <w:rsid w:val="00004ABD"/>
    <w:rsid w:val="000053D4"/>
    <w:rsid w:val="0000591A"/>
    <w:rsid w:val="00005D7C"/>
    <w:rsid w:val="00006053"/>
    <w:rsid w:val="00006271"/>
    <w:rsid w:val="000063DA"/>
    <w:rsid w:val="000067B7"/>
    <w:rsid w:val="00006864"/>
    <w:rsid w:val="00007D11"/>
    <w:rsid w:val="000102F5"/>
    <w:rsid w:val="00010E8B"/>
    <w:rsid w:val="00010F26"/>
    <w:rsid w:val="000110AE"/>
    <w:rsid w:val="000116D7"/>
    <w:rsid w:val="0001188E"/>
    <w:rsid w:val="00011A1F"/>
    <w:rsid w:val="00011F44"/>
    <w:rsid w:val="000120E9"/>
    <w:rsid w:val="00012C1E"/>
    <w:rsid w:val="00012D63"/>
    <w:rsid w:val="0001367F"/>
    <w:rsid w:val="00013824"/>
    <w:rsid w:val="00013964"/>
    <w:rsid w:val="00013D11"/>
    <w:rsid w:val="00013F5A"/>
    <w:rsid w:val="00013F5C"/>
    <w:rsid w:val="00014210"/>
    <w:rsid w:val="000146DF"/>
    <w:rsid w:val="00014EBF"/>
    <w:rsid w:val="000152C8"/>
    <w:rsid w:val="00015833"/>
    <w:rsid w:val="00015C02"/>
    <w:rsid w:val="00015C6F"/>
    <w:rsid w:val="00015F2C"/>
    <w:rsid w:val="00015F30"/>
    <w:rsid w:val="00016188"/>
    <w:rsid w:val="00016AA9"/>
    <w:rsid w:val="00016C46"/>
    <w:rsid w:val="0001714D"/>
    <w:rsid w:val="0001719A"/>
    <w:rsid w:val="00017654"/>
    <w:rsid w:val="0001765E"/>
    <w:rsid w:val="00017926"/>
    <w:rsid w:val="0001797D"/>
    <w:rsid w:val="000179FC"/>
    <w:rsid w:val="00017FE7"/>
    <w:rsid w:val="0002001A"/>
    <w:rsid w:val="00020164"/>
    <w:rsid w:val="00020419"/>
    <w:rsid w:val="0002058A"/>
    <w:rsid w:val="0002108F"/>
    <w:rsid w:val="00021113"/>
    <w:rsid w:val="000216F7"/>
    <w:rsid w:val="00021A43"/>
    <w:rsid w:val="00021B05"/>
    <w:rsid w:val="00021D8E"/>
    <w:rsid w:val="00021DA1"/>
    <w:rsid w:val="00021EC7"/>
    <w:rsid w:val="0002229A"/>
    <w:rsid w:val="00022420"/>
    <w:rsid w:val="0002243A"/>
    <w:rsid w:val="00022A3A"/>
    <w:rsid w:val="00023355"/>
    <w:rsid w:val="00023781"/>
    <w:rsid w:val="00023AC1"/>
    <w:rsid w:val="00023C6F"/>
    <w:rsid w:val="00024305"/>
    <w:rsid w:val="00024314"/>
    <w:rsid w:val="00024439"/>
    <w:rsid w:val="0002491B"/>
    <w:rsid w:val="00024CA2"/>
    <w:rsid w:val="00024E00"/>
    <w:rsid w:val="0002500C"/>
    <w:rsid w:val="00025C52"/>
    <w:rsid w:val="00025D6A"/>
    <w:rsid w:val="00025E4A"/>
    <w:rsid w:val="000260D9"/>
    <w:rsid w:val="0002626D"/>
    <w:rsid w:val="00026F38"/>
    <w:rsid w:val="00027B0D"/>
    <w:rsid w:val="00027D6F"/>
    <w:rsid w:val="00027E43"/>
    <w:rsid w:val="00030158"/>
    <w:rsid w:val="00030178"/>
    <w:rsid w:val="000304A9"/>
    <w:rsid w:val="000309C0"/>
    <w:rsid w:val="00031177"/>
    <w:rsid w:val="0003133C"/>
    <w:rsid w:val="000315A3"/>
    <w:rsid w:val="00031A6F"/>
    <w:rsid w:val="000321EF"/>
    <w:rsid w:val="000321F8"/>
    <w:rsid w:val="00032211"/>
    <w:rsid w:val="000322AF"/>
    <w:rsid w:val="00032470"/>
    <w:rsid w:val="000325EB"/>
    <w:rsid w:val="000330E1"/>
    <w:rsid w:val="00033654"/>
    <w:rsid w:val="000337A8"/>
    <w:rsid w:val="00033AE3"/>
    <w:rsid w:val="00033AEC"/>
    <w:rsid w:val="00033F0E"/>
    <w:rsid w:val="000341AE"/>
    <w:rsid w:val="000341F5"/>
    <w:rsid w:val="0003458D"/>
    <w:rsid w:val="00035177"/>
    <w:rsid w:val="000354B9"/>
    <w:rsid w:val="000358BA"/>
    <w:rsid w:val="00035B2E"/>
    <w:rsid w:val="00035E3F"/>
    <w:rsid w:val="00035F91"/>
    <w:rsid w:val="000360B5"/>
    <w:rsid w:val="00036212"/>
    <w:rsid w:val="000362AC"/>
    <w:rsid w:val="000363DB"/>
    <w:rsid w:val="000365EF"/>
    <w:rsid w:val="00036783"/>
    <w:rsid w:val="00037643"/>
    <w:rsid w:val="0003776C"/>
    <w:rsid w:val="00037F23"/>
    <w:rsid w:val="0004017A"/>
    <w:rsid w:val="00040C02"/>
    <w:rsid w:val="00041456"/>
    <w:rsid w:val="000415B4"/>
    <w:rsid w:val="00041980"/>
    <w:rsid w:val="0004204A"/>
    <w:rsid w:val="0004209E"/>
    <w:rsid w:val="000425AB"/>
    <w:rsid w:val="0004281A"/>
    <w:rsid w:val="00043572"/>
    <w:rsid w:val="00043B32"/>
    <w:rsid w:val="000442C8"/>
    <w:rsid w:val="00044606"/>
    <w:rsid w:val="00044635"/>
    <w:rsid w:val="00044B67"/>
    <w:rsid w:val="00044DCB"/>
    <w:rsid w:val="00045392"/>
    <w:rsid w:val="00045757"/>
    <w:rsid w:val="00045B53"/>
    <w:rsid w:val="00045C33"/>
    <w:rsid w:val="00045CB0"/>
    <w:rsid w:val="00045ED3"/>
    <w:rsid w:val="0004603F"/>
    <w:rsid w:val="0004615F"/>
    <w:rsid w:val="000461E5"/>
    <w:rsid w:val="0004785E"/>
    <w:rsid w:val="00047D6D"/>
    <w:rsid w:val="00050245"/>
    <w:rsid w:val="0005044E"/>
    <w:rsid w:val="00050529"/>
    <w:rsid w:val="0005071A"/>
    <w:rsid w:val="00050824"/>
    <w:rsid w:val="000508F9"/>
    <w:rsid w:val="00050F6C"/>
    <w:rsid w:val="000510E3"/>
    <w:rsid w:val="00051570"/>
    <w:rsid w:val="000516E4"/>
    <w:rsid w:val="00052764"/>
    <w:rsid w:val="000529FE"/>
    <w:rsid w:val="00053063"/>
    <w:rsid w:val="00053790"/>
    <w:rsid w:val="00053C70"/>
    <w:rsid w:val="00053F84"/>
    <w:rsid w:val="000543F5"/>
    <w:rsid w:val="0005455D"/>
    <w:rsid w:val="000547D7"/>
    <w:rsid w:val="00054957"/>
    <w:rsid w:val="00054AE1"/>
    <w:rsid w:val="00054DBF"/>
    <w:rsid w:val="0005534C"/>
    <w:rsid w:val="000553F0"/>
    <w:rsid w:val="00055824"/>
    <w:rsid w:val="00055EA1"/>
    <w:rsid w:val="00056241"/>
    <w:rsid w:val="00056993"/>
    <w:rsid w:val="00056D31"/>
    <w:rsid w:val="0005788C"/>
    <w:rsid w:val="000579CA"/>
    <w:rsid w:val="00057BB1"/>
    <w:rsid w:val="00057FD8"/>
    <w:rsid w:val="000602C7"/>
    <w:rsid w:val="0006062B"/>
    <w:rsid w:val="000606C6"/>
    <w:rsid w:val="00060EDE"/>
    <w:rsid w:val="00061203"/>
    <w:rsid w:val="000612DC"/>
    <w:rsid w:val="00061548"/>
    <w:rsid w:val="000615AE"/>
    <w:rsid w:val="000618E3"/>
    <w:rsid w:val="00061ABE"/>
    <w:rsid w:val="00062048"/>
    <w:rsid w:val="000623F0"/>
    <w:rsid w:val="00062566"/>
    <w:rsid w:val="000627E8"/>
    <w:rsid w:val="00063058"/>
    <w:rsid w:val="00064140"/>
    <w:rsid w:val="00064461"/>
    <w:rsid w:val="00064705"/>
    <w:rsid w:val="00064B47"/>
    <w:rsid w:val="00064D80"/>
    <w:rsid w:val="00065038"/>
    <w:rsid w:val="0006520B"/>
    <w:rsid w:val="000652AA"/>
    <w:rsid w:val="000652FF"/>
    <w:rsid w:val="000653E5"/>
    <w:rsid w:val="00065544"/>
    <w:rsid w:val="0006556E"/>
    <w:rsid w:val="00065F38"/>
    <w:rsid w:val="0006638D"/>
    <w:rsid w:val="000664A4"/>
    <w:rsid w:val="0006675D"/>
    <w:rsid w:val="00066830"/>
    <w:rsid w:val="000672B3"/>
    <w:rsid w:val="0006743F"/>
    <w:rsid w:val="00067782"/>
    <w:rsid w:val="00067C21"/>
    <w:rsid w:val="0007035A"/>
    <w:rsid w:val="0007091A"/>
    <w:rsid w:val="00070A16"/>
    <w:rsid w:val="00070D51"/>
    <w:rsid w:val="00070FFA"/>
    <w:rsid w:val="00071200"/>
    <w:rsid w:val="00071623"/>
    <w:rsid w:val="0007188A"/>
    <w:rsid w:val="00072029"/>
    <w:rsid w:val="0007249F"/>
    <w:rsid w:val="000724B2"/>
    <w:rsid w:val="00072902"/>
    <w:rsid w:val="00072B3E"/>
    <w:rsid w:val="00072B48"/>
    <w:rsid w:val="0007313F"/>
    <w:rsid w:val="000738A7"/>
    <w:rsid w:val="00073934"/>
    <w:rsid w:val="00073B51"/>
    <w:rsid w:val="00073B7A"/>
    <w:rsid w:val="00074497"/>
    <w:rsid w:val="00074C70"/>
    <w:rsid w:val="00074E1D"/>
    <w:rsid w:val="00075227"/>
    <w:rsid w:val="000752F3"/>
    <w:rsid w:val="000755A5"/>
    <w:rsid w:val="000759D7"/>
    <w:rsid w:val="000759EF"/>
    <w:rsid w:val="00075E6F"/>
    <w:rsid w:val="00076209"/>
    <w:rsid w:val="0007622F"/>
    <w:rsid w:val="00076EFF"/>
    <w:rsid w:val="000770A3"/>
    <w:rsid w:val="0007729D"/>
    <w:rsid w:val="000778BB"/>
    <w:rsid w:val="0007796F"/>
    <w:rsid w:val="00080167"/>
    <w:rsid w:val="0008021A"/>
    <w:rsid w:val="00080317"/>
    <w:rsid w:val="000809CB"/>
    <w:rsid w:val="00080CEF"/>
    <w:rsid w:val="00080D66"/>
    <w:rsid w:val="00080E40"/>
    <w:rsid w:val="00080F39"/>
    <w:rsid w:val="0008109B"/>
    <w:rsid w:val="0008121D"/>
    <w:rsid w:val="00081B64"/>
    <w:rsid w:val="00081D7E"/>
    <w:rsid w:val="0008274A"/>
    <w:rsid w:val="00082E1D"/>
    <w:rsid w:val="00082E8F"/>
    <w:rsid w:val="00082FC3"/>
    <w:rsid w:val="00083063"/>
    <w:rsid w:val="0008350B"/>
    <w:rsid w:val="0008374A"/>
    <w:rsid w:val="000838BE"/>
    <w:rsid w:val="00083A0C"/>
    <w:rsid w:val="00083A7B"/>
    <w:rsid w:val="00083CDB"/>
    <w:rsid w:val="00084116"/>
    <w:rsid w:val="0008489F"/>
    <w:rsid w:val="00084ACE"/>
    <w:rsid w:val="000852FF"/>
    <w:rsid w:val="000853E0"/>
    <w:rsid w:val="0008562A"/>
    <w:rsid w:val="00085DB7"/>
    <w:rsid w:val="00085ECE"/>
    <w:rsid w:val="0008651B"/>
    <w:rsid w:val="000868B4"/>
    <w:rsid w:val="00086F4A"/>
    <w:rsid w:val="00086F62"/>
    <w:rsid w:val="00087A6D"/>
    <w:rsid w:val="000904B0"/>
    <w:rsid w:val="00090672"/>
    <w:rsid w:val="000907E1"/>
    <w:rsid w:val="00090BDF"/>
    <w:rsid w:val="00090D25"/>
    <w:rsid w:val="00090E1F"/>
    <w:rsid w:val="000914C4"/>
    <w:rsid w:val="00091715"/>
    <w:rsid w:val="00091C64"/>
    <w:rsid w:val="00092975"/>
    <w:rsid w:val="00093713"/>
    <w:rsid w:val="00093714"/>
    <w:rsid w:val="00093D0B"/>
    <w:rsid w:val="000941C2"/>
    <w:rsid w:val="0009435D"/>
    <w:rsid w:val="000943CF"/>
    <w:rsid w:val="00094698"/>
    <w:rsid w:val="00094B69"/>
    <w:rsid w:val="00094D3B"/>
    <w:rsid w:val="00095CFA"/>
    <w:rsid w:val="00095DB7"/>
    <w:rsid w:val="00095FEA"/>
    <w:rsid w:val="00096CFA"/>
    <w:rsid w:val="00096D8C"/>
    <w:rsid w:val="00096F04"/>
    <w:rsid w:val="00097190"/>
    <w:rsid w:val="000972B1"/>
    <w:rsid w:val="000974EB"/>
    <w:rsid w:val="00097648"/>
    <w:rsid w:val="000976A0"/>
    <w:rsid w:val="0009779F"/>
    <w:rsid w:val="00097ED0"/>
    <w:rsid w:val="000A0747"/>
    <w:rsid w:val="000A0838"/>
    <w:rsid w:val="000A08D0"/>
    <w:rsid w:val="000A0B49"/>
    <w:rsid w:val="000A0DD9"/>
    <w:rsid w:val="000A0DF8"/>
    <w:rsid w:val="000A0EAF"/>
    <w:rsid w:val="000A181B"/>
    <w:rsid w:val="000A1A77"/>
    <w:rsid w:val="000A1BCB"/>
    <w:rsid w:val="000A2149"/>
    <w:rsid w:val="000A2349"/>
    <w:rsid w:val="000A23F7"/>
    <w:rsid w:val="000A2514"/>
    <w:rsid w:val="000A270D"/>
    <w:rsid w:val="000A2810"/>
    <w:rsid w:val="000A2ABE"/>
    <w:rsid w:val="000A2B6B"/>
    <w:rsid w:val="000A2DC9"/>
    <w:rsid w:val="000A3175"/>
    <w:rsid w:val="000A3858"/>
    <w:rsid w:val="000A3CA1"/>
    <w:rsid w:val="000A44BD"/>
    <w:rsid w:val="000A47EF"/>
    <w:rsid w:val="000A4D94"/>
    <w:rsid w:val="000A5355"/>
    <w:rsid w:val="000A5639"/>
    <w:rsid w:val="000A5658"/>
    <w:rsid w:val="000A57F2"/>
    <w:rsid w:val="000A5892"/>
    <w:rsid w:val="000A591A"/>
    <w:rsid w:val="000A5E17"/>
    <w:rsid w:val="000A63F9"/>
    <w:rsid w:val="000A6690"/>
    <w:rsid w:val="000A67CF"/>
    <w:rsid w:val="000A69B8"/>
    <w:rsid w:val="000A6A62"/>
    <w:rsid w:val="000A6D37"/>
    <w:rsid w:val="000A6F47"/>
    <w:rsid w:val="000A6F57"/>
    <w:rsid w:val="000A75F0"/>
    <w:rsid w:val="000A76AC"/>
    <w:rsid w:val="000A7A73"/>
    <w:rsid w:val="000B0069"/>
    <w:rsid w:val="000B08A3"/>
    <w:rsid w:val="000B126D"/>
    <w:rsid w:val="000B148E"/>
    <w:rsid w:val="000B14A8"/>
    <w:rsid w:val="000B1636"/>
    <w:rsid w:val="000B1E58"/>
    <w:rsid w:val="000B202A"/>
    <w:rsid w:val="000B27A6"/>
    <w:rsid w:val="000B2F5F"/>
    <w:rsid w:val="000B3914"/>
    <w:rsid w:val="000B3958"/>
    <w:rsid w:val="000B3FC5"/>
    <w:rsid w:val="000B4ED7"/>
    <w:rsid w:val="000B5251"/>
    <w:rsid w:val="000B5259"/>
    <w:rsid w:val="000B548D"/>
    <w:rsid w:val="000B56E2"/>
    <w:rsid w:val="000B58CC"/>
    <w:rsid w:val="000B5B50"/>
    <w:rsid w:val="000B6609"/>
    <w:rsid w:val="000B6BCD"/>
    <w:rsid w:val="000B6CC2"/>
    <w:rsid w:val="000B726F"/>
    <w:rsid w:val="000B729A"/>
    <w:rsid w:val="000B7DCE"/>
    <w:rsid w:val="000B7EBA"/>
    <w:rsid w:val="000B7F4C"/>
    <w:rsid w:val="000B7F9B"/>
    <w:rsid w:val="000B7FC6"/>
    <w:rsid w:val="000C085C"/>
    <w:rsid w:val="000C0A8C"/>
    <w:rsid w:val="000C0ACA"/>
    <w:rsid w:val="000C0D55"/>
    <w:rsid w:val="000C13EB"/>
    <w:rsid w:val="000C1414"/>
    <w:rsid w:val="000C1508"/>
    <w:rsid w:val="000C186E"/>
    <w:rsid w:val="000C19C0"/>
    <w:rsid w:val="000C1C20"/>
    <w:rsid w:val="000C1EA7"/>
    <w:rsid w:val="000C1F91"/>
    <w:rsid w:val="000C2012"/>
    <w:rsid w:val="000C218F"/>
    <w:rsid w:val="000C2210"/>
    <w:rsid w:val="000C29B0"/>
    <w:rsid w:val="000C2B9F"/>
    <w:rsid w:val="000C2C16"/>
    <w:rsid w:val="000C2CA2"/>
    <w:rsid w:val="000C2E8A"/>
    <w:rsid w:val="000C36D6"/>
    <w:rsid w:val="000C3745"/>
    <w:rsid w:val="000C39CB"/>
    <w:rsid w:val="000C3DB4"/>
    <w:rsid w:val="000C481C"/>
    <w:rsid w:val="000C49C6"/>
    <w:rsid w:val="000C4A88"/>
    <w:rsid w:val="000C4AF0"/>
    <w:rsid w:val="000C4B14"/>
    <w:rsid w:val="000C50DF"/>
    <w:rsid w:val="000C5323"/>
    <w:rsid w:val="000C5CEF"/>
    <w:rsid w:val="000C608C"/>
    <w:rsid w:val="000C61A1"/>
    <w:rsid w:val="000C620B"/>
    <w:rsid w:val="000C63C5"/>
    <w:rsid w:val="000C65FC"/>
    <w:rsid w:val="000C6662"/>
    <w:rsid w:val="000C69FD"/>
    <w:rsid w:val="000C6B6A"/>
    <w:rsid w:val="000C74E2"/>
    <w:rsid w:val="000D0088"/>
    <w:rsid w:val="000D0140"/>
    <w:rsid w:val="000D0193"/>
    <w:rsid w:val="000D03D3"/>
    <w:rsid w:val="000D0846"/>
    <w:rsid w:val="000D0874"/>
    <w:rsid w:val="000D0CA4"/>
    <w:rsid w:val="000D0FBB"/>
    <w:rsid w:val="000D1442"/>
    <w:rsid w:val="000D1558"/>
    <w:rsid w:val="000D1565"/>
    <w:rsid w:val="000D188A"/>
    <w:rsid w:val="000D1C17"/>
    <w:rsid w:val="000D1C5A"/>
    <w:rsid w:val="000D248B"/>
    <w:rsid w:val="000D254D"/>
    <w:rsid w:val="000D2BEA"/>
    <w:rsid w:val="000D2EA8"/>
    <w:rsid w:val="000D2F50"/>
    <w:rsid w:val="000D3C96"/>
    <w:rsid w:val="000D3F2B"/>
    <w:rsid w:val="000D4888"/>
    <w:rsid w:val="000D4AE8"/>
    <w:rsid w:val="000D4C6E"/>
    <w:rsid w:val="000D57B5"/>
    <w:rsid w:val="000D58D5"/>
    <w:rsid w:val="000D5CBE"/>
    <w:rsid w:val="000D6BEE"/>
    <w:rsid w:val="000D7277"/>
    <w:rsid w:val="000D781F"/>
    <w:rsid w:val="000D78F2"/>
    <w:rsid w:val="000D7DB5"/>
    <w:rsid w:val="000E011A"/>
    <w:rsid w:val="000E015A"/>
    <w:rsid w:val="000E0186"/>
    <w:rsid w:val="000E07BB"/>
    <w:rsid w:val="000E0FF3"/>
    <w:rsid w:val="000E105F"/>
    <w:rsid w:val="000E13EB"/>
    <w:rsid w:val="000E14B8"/>
    <w:rsid w:val="000E14DB"/>
    <w:rsid w:val="000E1869"/>
    <w:rsid w:val="000E1881"/>
    <w:rsid w:val="000E19DE"/>
    <w:rsid w:val="000E1B76"/>
    <w:rsid w:val="000E1F68"/>
    <w:rsid w:val="000E20FA"/>
    <w:rsid w:val="000E2205"/>
    <w:rsid w:val="000E24A4"/>
    <w:rsid w:val="000E2B48"/>
    <w:rsid w:val="000E2C71"/>
    <w:rsid w:val="000E2D8E"/>
    <w:rsid w:val="000E2E9E"/>
    <w:rsid w:val="000E302B"/>
    <w:rsid w:val="000E3277"/>
    <w:rsid w:val="000E351B"/>
    <w:rsid w:val="000E399F"/>
    <w:rsid w:val="000E3BFE"/>
    <w:rsid w:val="000E401E"/>
    <w:rsid w:val="000E40F6"/>
    <w:rsid w:val="000E437B"/>
    <w:rsid w:val="000E4389"/>
    <w:rsid w:val="000E4421"/>
    <w:rsid w:val="000E44DB"/>
    <w:rsid w:val="000E451B"/>
    <w:rsid w:val="000E4591"/>
    <w:rsid w:val="000E4BDB"/>
    <w:rsid w:val="000E4DB4"/>
    <w:rsid w:val="000E528C"/>
    <w:rsid w:val="000E5343"/>
    <w:rsid w:val="000E536F"/>
    <w:rsid w:val="000E53F0"/>
    <w:rsid w:val="000E5665"/>
    <w:rsid w:val="000E5825"/>
    <w:rsid w:val="000E5AFA"/>
    <w:rsid w:val="000E5E8E"/>
    <w:rsid w:val="000E63B4"/>
    <w:rsid w:val="000E6EBC"/>
    <w:rsid w:val="000E79E5"/>
    <w:rsid w:val="000E7F82"/>
    <w:rsid w:val="000E7F9A"/>
    <w:rsid w:val="000F0276"/>
    <w:rsid w:val="000F0925"/>
    <w:rsid w:val="000F09BC"/>
    <w:rsid w:val="000F0E63"/>
    <w:rsid w:val="000F1DE9"/>
    <w:rsid w:val="000F1E3F"/>
    <w:rsid w:val="000F2035"/>
    <w:rsid w:val="000F2502"/>
    <w:rsid w:val="000F2E9F"/>
    <w:rsid w:val="000F32DA"/>
    <w:rsid w:val="000F38D9"/>
    <w:rsid w:val="000F3910"/>
    <w:rsid w:val="000F3B00"/>
    <w:rsid w:val="000F3F41"/>
    <w:rsid w:val="000F3FC0"/>
    <w:rsid w:val="000F4138"/>
    <w:rsid w:val="000F4B8F"/>
    <w:rsid w:val="000F4C51"/>
    <w:rsid w:val="000F555B"/>
    <w:rsid w:val="000F59DD"/>
    <w:rsid w:val="000F5B23"/>
    <w:rsid w:val="000F5E09"/>
    <w:rsid w:val="000F6253"/>
    <w:rsid w:val="000F67F6"/>
    <w:rsid w:val="000F698C"/>
    <w:rsid w:val="000F709D"/>
    <w:rsid w:val="000F74AC"/>
    <w:rsid w:val="000F7A18"/>
    <w:rsid w:val="001002C8"/>
    <w:rsid w:val="001004BA"/>
    <w:rsid w:val="00100835"/>
    <w:rsid w:val="00101314"/>
    <w:rsid w:val="00101567"/>
    <w:rsid w:val="001016A5"/>
    <w:rsid w:val="00101D4B"/>
    <w:rsid w:val="00101FCD"/>
    <w:rsid w:val="00102559"/>
    <w:rsid w:val="001028C9"/>
    <w:rsid w:val="00102B74"/>
    <w:rsid w:val="00102DA0"/>
    <w:rsid w:val="001035C5"/>
    <w:rsid w:val="001035EA"/>
    <w:rsid w:val="00103607"/>
    <w:rsid w:val="00103732"/>
    <w:rsid w:val="001038E4"/>
    <w:rsid w:val="001039D6"/>
    <w:rsid w:val="00103A02"/>
    <w:rsid w:val="00103A8A"/>
    <w:rsid w:val="00103CA3"/>
    <w:rsid w:val="00104105"/>
    <w:rsid w:val="001044BF"/>
    <w:rsid w:val="00104CB7"/>
    <w:rsid w:val="00104F1E"/>
    <w:rsid w:val="00105013"/>
    <w:rsid w:val="0010536A"/>
    <w:rsid w:val="00105432"/>
    <w:rsid w:val="001057E0"/>
    <w:rsid w:val="00105EF8"/>
    <w:rsid w:val="001061F8"/>
    <w:rsid w:val="001067FA"/>
    <w:rsid w:val="00106969"/>
    <w:rsid w:val="001069AA"/>
    <w:rsid w:val="00107004"/>
    <w:rsid w:val="00107620"/>
    <w:rsid w:val="00107700"/>
    <w:rsid w:val="00107987"/>
    <w:rsid w:val="0010798D"/>
    <w:rsid w:val="00107A37"/>
    <w:rsid w:val="00107E2E"/>
    <w:rsid w:val="00107E95"/>
    <w:rsid w:val="00107FF2"/>
    <w:rsid w:val="001103E4"/>
    <w:rsid w:val="0011186E"/>
    <w:rsid w:val="00111912"/>
    <w:rsid w:val="00111918"/>
    <w:rsid w:val="00111F7F"/>
    <w:rsid w:val="0011205E"/>
    <w:rsid w:val="001122D0"/>
    <w:rsid w:val="00112632"/>
    <w:rsid w:val="0011264D"/>
    <w:rsid w:val="001127FD"/>
    <w:rsid w:val="0011287C"/>
    <w:rsid w:val="001129D6"/>
    <w:rsid w:val="00112F7D"/>
    <w:rsid w:val="001131F7"/>
    <w:rsid w:val="00113352"/>
    <w:rsid w:val="0011363C"/>
    <w:rsid w:val="0011371E"/>
    <w:rsid w:val="001138AA"/>
    <w:rsid w:val="00113A2F"/>
    <w:rsid w:val="00113E49"/>
    <w:rsid w:val="00113EB3"/>
    <w:rsid w:val="001141DB"/>
    <w:rsid w:val="00114E34"/>
    <w:rsid w:val="00114FFB"/>
    <w:rsid w:val="00115091"/>
    <w:rsid w:val="0011518F"/>
    <w:rsid w:val="00115295"/>
    <w:rsid w:val="0011572B"/>
    <w:rsid w:val="00115750"/>
    <w:rsid w:val="00115AF3"/>
    <w:rsid w:val="00115C12"/>
    <w:rsid w:val="00115CA5"/>
    <w:rsid w:val="00115D50"/>
    <w:rsid w:val="00115E89"/>
    <w:rsid w:val="0011614A"/>
    <w:rsid w:val="001161A4"/>
    <w:rsid w:val="0011647C"/>
    <w:rsid w:val="001165C8"/>
    <w:rsid w:val="001165EC"/>
    <w:rsid w:val="001167CF"/>
    <w:rsid w:val="00116A7C"/>
    <w:rsid w:val="0011721B"/>
    <w:rsid w:val="00117BD2"/>
    <w:rsid w:val="00120148"/>
    <w:rsid w:val="00120333"/>
    <w:rsid w:val="0012052D"/>
    <w:rsid w:val="001207F2"/>
    <w:rsid w:val="001208C7"/>
    <w:rsid w:val="00120B4A"/>
    <w:rsid w:val="00120C75"/>
    <w:rsid w:val="001214EF"/>
    <w:rsid w:val="0012173B"/>
    <w:rsid w:val="001218DA"/>
    <w:rsid w:val="001222B8"/>
    <w:rsid w:val="001225A2"/>
    <w:rsid w:val="00122632"/>
    <w:rsid w:val="00122729"/>
    <w:rsid w:val="00122E04"/>
    <w:rsid w:val="00122FCA"/>
    <w:rsid w:val="001231FE"/>
    <w:rsid w:val="001232AC"/>
    <w:rsid w:val="00123F41"/>
    <w:rsid w:val="00123FB2"/>
    <w:rsid w:val="001240A3"/>
    <w:rsid w:val="001241A1"/>
    <w:rsid w:val="00124332"/>
    <w:rsid w:val="00124888"/>
    <w:rsid w:val="0012496F"/>
    <w:rsid w:val="00124ACD"/>
    <w:rsid w:val="00125113"/>
    <w:rsid w:val="001255EE"/>
    <w:rsid w:val="00125A98"/>
    <w:rsid w:val="00125D5D"/>
    <w:rsid w:val="00125E04"/>
    <w:rsid w:val="00125F7D"/>
    <w:rsid w:val="00126242"/>
    <w:rsid w:val="001264DD"/>
    <w:rsid w:val="00126C03"/>
    <w:rsid w:val="001272F2"/>
    <w:rsid w:val="00127612"/>
    <w:rsid w:val="00127DF7"/>
    <w:rsid w:val="0013000C"/>
    <w:rsid w:val="0013096A"/>
    <w:rsid w:val="00130F91"/>
    <w:rsid w:val="00130FD5"/>
    <w:rsid w:val="0013100E"/>
    <w:rsid w:val="001312F2"/>
    <w:rsid w:val="0013164A"/>
    <w:rsid w:val="0013164F"/>
    <w:rsid w:val="00131B42"/>
    <w:rsid w:val="00131E29"/>
    <w:rsid w:val="00132014"/>
    <w:rsid w:val="00132107"/>
    <w:rsid w:val="001328BE"/>
    <w:rsid w:val="00132F2C"/>
    <w:rsid w:val="00132F76"/>
    <w:rsid w:val="001332E2"/>
    <w:rsid w:val="00133B7F"/>
    <w:rsid w:val="001349C2"/>
    <w:rsid w:val="00134C11"/>
    <w:rsid w:val="00134C62"/>
    <w:rsid w:val="00134D9E"/>
    <w:rsid w:val="00134FC9"/>
    <w:rsid w:val="00135079"/>
    <w:rsid w:val="0013519E"/>
    <w:rsid w:val="00135782"/>
    <w:rsid w:val="0013580A"/>
    <w:rsid w:val="00135B5D"/>
    <w:rsid w:val="00135DD2"/>
    <w:rsid w:val="00135E3B"/>
    <w:rsid w:val="00135F95"/>
    <w:rsid w:val="0013639E"/>
    <w:rsid w:val="00136533"/>
    <w:rsid w:val="00136827"/>
    <w:rsid w:val="00136963"/>
    <w:rsid w:val="001369FB"/>
    <w:rsid w:val="00136B7A"/>
    <w:rsid w:val="00136DB6"/>
    <w:rsid w:val="00136EF7"/>
    <w:rsid w:val="00136F98"/>
    <w:rsid w:val="001370D5"/>
    <w:rsid w:val="0013712C"/>
    <w:rsid w:val="00137189"/>
    <w:rsid w:val="001372AD"/>
    <w:rsid w:val="001372C3"/>
    <w:rsid w:val="00137356"/>
    <w:rsid w:val="00137D89"/>
    <w:rsid w:val="00140CB5"/>
    <w:rsid w:val="00140D00"/>
    <w:rsid w:val="001411F9"/>
    <w:rsid w:val="0014183B"/>
    <w:rsid w:val="00141C7E"/>
    <w:rsid w:val="001420F7"/>
    <w:rsid w:val="001435B1"/>
    <w:rsid w:val="00143806"/>
    <w:rsid w:val="00143A8F"/>
    <w:rsid w:val="00143D98"/>
    <w:rsid w:val="0014459B"/>
    <w:rsid w:val="00144B75"/>
    <w:rsid w:val="00144E72"/>
    <w:rsid w:val="00145999"/>
    <w:rsid w:val="00145AED"/>
    <w:rsid w:val="001463C4"/>
    <w:rsid w:val="00146BB4"/>
    <w:rsid w:val="00147958"/>
    <w:rsid w:val="001504F3"/>
    <w:rsid w:val="00150AF0"/>
    <w:rsid w:val="00151760"/>
    <w:rsid w:val="00152106"/>
    <w:rsid w:val="0015218B"/>
    <w:rsid w:val="00152496"/>
    <w:rsid w:val="00152DCD"/>
    <w:rsid w:val="00153069"/>
    <w:rsid w:val="0015338B"/>
    <w:rsid w:val="001534FC"/>
    <w:rsid w:val="00153506"/>
    <w:rsid w:val="00153567"/>
    <w:rsid w:val="00153FA4"/>
    <w:rsid w:val="0015404F"/>
    <w:rsid w:val="001543FB"/>
    <w:rsid w:val="0015455A"/>
    <w:rsid w:val="00154B28"/>
    <w:rsid w:val="0015519B"/>
    <w:rsid w:val="0015596E"/>
    <w:rsid w:val="00156AB2"/>
    <w:rsid w:val="00156BE3"/>
    <w:rsid w:val="00157052"/>
    <w:rsid w:val="0015715D"/>
    <w:rsid w:val="001572E8"/>
    <w:rsid w:val="0015787A"/>
    <w:rsid w:val="0015797E"/>
    <w:rsid w:val="00157A85"/>
    <w:rsid w:val="00157D23"/>
    <w:rsid w:val="00157D92"/>
    <w:rsid w:val="00160041"/>
    <w:rsid w:val="00160674"/>
    <w:rsid w:val="00160998"/>
    <w:rsid w:val="00160B96"/>
    <w:rsid w:val="00160BD1"/>
    <w:rsid w:val="00160E06"/>
    <w:rsid w:val="001611DA"/>
    <w:rsid w:val="00161515"/>
    <w:rsid w:val="00161596"/>
    <w:rsid w:val="00161630"/>
    <w:rsid w:val="00161A4A"/>
    <w:rsid w:val="00161F9D"/>
    <w:rsid w:val="00162A9D"/>
    <w:rsid w:val="00163A69"/>
    <w:rsid w:val="00163C58"/>
    <w:rsid w:val="001640F2"/>
    <w:rsid w:val="0016431F"/>
    <w:rsid w:val="001644F7"/>
    <w:rsid w:val="00165775"/>
    <w:rsid w:val="0016577B"/>
    <w:rsid w:val="00165925"/>
    <w:rsid w:val="00165DC8"/>
    <w:rsid w:val="00165EC6"/>
    <w:rsid w:val="001662B4"/>
    <w:rsid w:val="001662EE"/>
    <w:rsid w:val="001665A9"/>
    <w:rsid w:val="00166F0B"/>
    <w:rsid w:val="00167577"/>
    <w:rsid w:val="0016766F"/>
    <w:rsid w:val="00167C4D"/>
    <w:rsid w:val="001701D5"/>
    <w:rsid w:val="0017053C"/>
    <w:rsid w:val="001718CB"/>
    <w:rsid w:val="00171DC2"/>
    <w:rsid w:val="00171E25"/>
    <w:rsid w:val="0017204C"/>
    <w:rsid w:val="001726FD"/>
    <w:rsid w:val="001728CB"/>
    <w:rsid w:val="00172EA9"/>
    <w:rsid w:val="00173454"/>
    <w:rsid w:val="001734D3"/>
    <w:rsid w:val="001739BF"/>
    <w:rsid w:val="00173A53"/>
    <w:rsid w:val="00174F90"/>
    <w:rsid w:val="001755E2"/>
    <w:rsid w:val="001757EC"/>
    <w:rsid w:val="001758FF"/>
    <w:rsid w:val="00175C1E"/>
    <w:rsid w:val="00176110"/>
    <w:rsid w:val="001763F0"/>
    <w:rsid w:val="00176446"/>
    <w:rsid w:val="00176947"/>
    <w:rsid w:val="00176A73"/>
    <w:rsid w:val="001771AE"/>
    <w:rsid w:val="001772B2"/>
    <w:rsid w:val="00177545"/>
    <w:rsid w:val="001775DA"/>
    <w:rsid w:val="001777F4"/>
    <w:rsid w:val="001779E1"/>
    <w:rsid w:val="00177A6D"/>
    <w:rsid w:val="001800C0"/>
    <w:rsid w:val="001802C1"/>
    <w:rsid w:val="0018034A"/>
    <w:rsid w:val="00180366"/>
    <w:rsid w:val="00180950"/>
    <w:rsid w:val="00180AE2"/>
    <w:rsid w:val="00180C17"/>
    <w:rsid w:val="00180D71"/>
    <w:rsid w:val="001816F6"/>
    <w:rsid w:val="0018185D"/>
    <w:rsid w:val="001819DA"/>
    <w:rsid w:val="00181ED8"/>
    <w:rsid w:val="00182107"/>
    <w:rsid w:val="001823F0"/>
    <w:rsid w:val="001824E9"/>
    <w:rsid w:val="0018280B"/>
    <w:rsid w:val="00182B5E"/>
    <w:rsid w:val="00182F3A"/>
    <w:rsid w:val="0018344A"/>
    <w:rsid w:val="001836A4"/>
    <w:rsid w:val="00183EE5"/>
    <w:rsid w:val="00183F3B"/>
    <w:rsid w:val="00184251"/>
    <w:rsid w:val="00184254"/>
    <w:rsid w:val="00184459"/>
    <w:rsid w:val="0018451B"/>
    <w:rsid w:val="001850F6"/>
    <w:rsid w:val="00185599"/>
    <w:rsid w:val="001855A3"/>
    <w:rsid w:val="001859BA"/>
    <w:rsid w:val="00185E15"/>
    <w:rsid w:val="001860B5"/>
    <w:rsid w:val="0018619E"/>
    <w:rsid w:val="00186691"/>
    <w:rsid w:val="00186774"/>
    <w:rsid w:val="00186966"/>
    <w:rsid w:val="00186B80"/>
    <w:rsid w:val="00186BEF"/>
    <w:rsid w:val="001873A2"/>
    <w:rsid w:val="00187785"/>
    <w:rsid w:val="00187929"/>
    <w:rsid w:val="00187EE4"/>
    <w:rsid w:val="00190569"/>
    <w:rsid w:val="001907F1"/>
    <w:rsid w:val="00190D6A"/>
    <w:rsid w:val="00190E49"/>
    <w:rsid w:val="00190EEC"/>
    <w:rsid w:val="0019112B"/>
    <w:rsid w:val="00191463"/>
    <w:rsid w:val="001914F8"/>
    <w:rsid w:val="00191667"/>
    <w:rsid w:val="001917EA"/>
    <w:rsid w:val="00192967"/>
    <w:rsid w:val="001929DF"/>
    <w:rsid w:val="00192A2C"/>
    <w:rsid w:val="00192DED"/>
    <w:rsid w:val="0019313C"/>
    <w:rsid w:val="001936E8"/>
    <w:rsid w:val="00193A22"/>
    <w:rsid w:val="00193BA3"/>
    <w:rsid w:val="001944FD"/>
    <w:rsid w:val="00194DCB"/>
    <w:rsid w:val="0019518C"/>
    <w:rsid w:val="001951BF"/>
    <w:rsid w:val="0019537E"/>
    <w:rsid w:val="0019572C"/>
    <w:rsid w:val="00195F29"/>
    <w:rsid w:val="00196421"/>
    <w:rsid w:val="001964AE"/>
    <w:rsid w:val="001964FD"/>
    <w:rsid w:val="0019661E"/>
    <w:rsid w:val="00196958"/>
    <w:rsid w:val="00197205"/>
    <w:rsid w:val="0019746F"/>
    <w:rsid w:val="001976B0"/>
    <w:rsid w:val="00197A08"/>
    <w:rsid w:val="00197AB1"/>
    <w:rsid w:val="00197C99"/>
    <w:rsid w:val="001A04F3"/>
    <w:rsid w:val="001A0645"/>
    <w:rsid w:val="001A0EEE"/>
    <w:rsid w:val="001A1396"/>
    <w:rsid w:val="001A1F60"/>
    <w:rsid w:val="001A2416"/>
    <w:rsid w:val="001A25E4"/>
    <w:rsid w:val="001A27D1"/>
    <w:rsid w:val="001A2D79"/>
    <w:rsid w:val="001A345E"/>
    <w:rsid w:val="001A346E"/>
    <w:rsid w:val="001A3953"/>
    <w:rsid w:val="001A3DA4"/>
    <w:rsid w:val="001A4086"/>
    <w:rsid w:val="001A469C"/>
    <w:rsid w:val="001A51C1"/>
    <w:rsid w:val="001A55BF"/>
    <w:rsid w:val="001A585D"/>
    <w:rsid w:val="001A58A2"/>
    <w:rsid w:val="001A5CAD"/>
    <w:rsid w:val="001A662B"/>
    <w:rsid w:val="001A664F"/>
    <w:rsid w:val="001A721E"/>
    <w:rsid w:val="001A747C"/>
    <w:rsid w:val="001A7AA0"/>
    <w:rsid w:val="001A7E39"/>
    <w:rsid w:val="001B0757"/>
    <w:rsid w:val="001B14B0"/>
    <w:rsid w:val="001B18C5"/>
    <w:rsid w:val="001B22A5"/>
    <w:rsid w:val="001B242F"/>
    <w:rsid w:val="001B269F"/>
    <w:rsid w:val="001B2D81"/>
    <w:rsid w:val="001B2EAA"/>
    <w:rsid w:val="001B2F5B"/>
    <w:rsid w:val="001B3004"/>
    <w:rsid w:val="001B312B"/>
    <w:rsid w:val="001B362B"/>
    <w:rsid w:val="001B3768"/>
    <w:rsid w:val="001B3F05"/>
    <w:rsid w:val="001B4081"/>
    <w:rsid w:val="001B424C"/>
    <w:rsid w:val="001B45E2"/>
    <w:rsid w:val="001B485A"/>
    <w:rsid w:val="001B48EB"/>
    <w:rsid w:val="001B4E8F"/>
    <w:rsid w:val="001B566A"/>
    <w:rsid w:val="001B5A9D"/>
    <w:rsid w:val="001B5BEC"/>
    <w:rsid w:val="001B5CBC"/>
    <w:rsid w:val="001B5CE4"/>
    <w:rsid w:val="001B5EB5"/>
    <w:rsid w:val="001B5FCE"/>
    <w:rsid w:val="001B645A"/>
    <w:rsid w:val="001B64B3"/>
    <w:rsid w:val="001B67DF"/>
    <w:rsid w:val="001B6C8D"/>
    <w:rsid w:val="001B6FFA"/>
    <w:rsid w:val="001B74B3"/>
    <w:rsid w:val="001B762F"/>
    <w:rsid w:val="001B78FC"/>
    <w:rsid w:val="001B7CA5"/>
    <w:rsid w:val="001B7F45"/>
    <w:rsid w:val="001C001E"/>
    <w:rsid w:val="001C0207"/>
    <w:rsid w:val="001C046C"/>
    <w:rsid w:val="001C0615"/>
    <w:rsid w:val="001C0F65"/>
    <w:rsid w:val="001C1063"/>
    <w:rsid w:val="001C18E3"/>
    <w:rsid w:val="001C2317"/>
    <w:rsid w:val="001C2589"/>
    <w:rsid w:val="001C30CE"/>
    <w:rsid w:val="001C382A"/>
    <w:rsid w:val="001C3BC9"/>
    <w:rsid w:val="001C3C7C"/>
    <w:rsid w:val="001C40B9"/>
    <w:rsid w:val="001C4661"/>
    <w:rsid w:val="001C490A"/>
    <w:rsid w:val="001C4C45"/>
    <w:rsid w:val="001C4F3E"/>
    <w:rsid w:val="001C5009"/>
    <w:rsid w:val="001C5156"/>
    <w:rsid w:val="001C532E"/>
    <w:rsid w:val="001C54CB"/>
    <w:rsid w:val="001C568B"/>
    <w:rsid w:val="001C5A28"/>
    <w:rsid w:val="001C5A81"/>
    <w:rsid w:val="001C5B4C"/>
    <w:rsid w:val="001C6086"/>
    <w:rsid w:val="001C60D5"/>
    <w:rsid w:val="001C6143"/>
    <w:rsid w:val="001C6226"/>
    <w:rsid w:val="001C6341"/>
    <w:rsid w:val="001C65C5"/>
    <w:rsid w:val="001C6889"/>
    <w:rsid w:val="001C6ECB"/>
    <w:rsid w:val="001C75AC"/>
    <w:rsid w:val="001C7CD5"/>
    <w:rsid w:val="001C7D38"/>
    <w:rsid w:val="001C7DF3"/>
    <w:rsid w:val="001D00DD"/>
    <w:rsid w:val="001D016C"/>
    <w:rsid w:val="001D072E"/>
    <w:rsid w:val="001D1ACC"/>
    <w:rsid w:val="001D1EB3"/>
    <w:rsid w:val="001D239E"/>
    <w:rsid w:val="001D269B"/>
    <w:rsid w:val="001D2B7D"/>
    <w:rsid w:val="001D3839"/>
    <w:rsid w:val="001D3C8C"/>
    <w:rsid w:val="001D3D9F"/>
    <w:rsid w:val="001D434D"/>
    <w:rsid w:val="001D449B"/>
    <w:rsid w:val="001D4564"/>
    <w:rsid w:val="001D45EA"/>
    <w:rsid w:val="001D4BB0"/>
    <w:rsid w:val="001D4C1D"/>
    <w:rsid w:val="001D4E49"/>
    <w:rsid w:val="001D4E68"/>
    <w:rsid w:val="001D537C"/>
    <w:rsid w:val="001D5469"/>
    <w:rsid w:val="001D566D"/>
    <w:rsid w:val="001D5958"/>
    <w:rsid w:val="001D5CFD"/>
    <w:rsid w:val="001D5E22"/>
    <w:rsid w:val="001D645F"/>
    <w:rsid w:val="001D6574"/>
    <w:rsid w:val="001D6B5D"/>
    <w:rsid w:val="001D6BCB"/>
    <w:rsid w:val="001D6D13"/>
    <w:rsid w:val="001D7049"/>
    <w:rsid w:val="001D7476"/>
    <w:rsid w:val="001D7828"/>
    <w:rsid w:val="001E033C"/>
    <w:rsid w:val="001E038F"/>
    <w:rsid w:val="001E03CB"/>
    <w:rsid w:val="001E05FF"/>
    <w:rsid w:val="001E065D"/>
    <w:rsid w:val="001E0755"/>
    <w:rsid w:val="001E077C"/>
    <w:rsid w:val="001E0F24"/>
    <w:rsid w:val="001E14E8"/>
    <w:rsid w:val="001E266E"/>
    <w:rsid w:val="001E27C3"/>
    <w:rsid w:val="001E2A15"/>
    <w:rsid w:val="001E2A86"/>
    <w:rsid w:val="001E2AA3"/>
    <w:rsid w:val="001E2AEB"/>
    <w:rsid w:val="001E2AF0"/>
    <w:rsid w:val="001E2F02"/>
    <w:rsid w:val="001E3139"/>
    <w:rsid w:val="001E3851"/>
    <w:rsid w:val="001E3A71"/>
    <w:rsid w:val="001E3EF3"/>
    <w:rsid w:val="001E4217"/>
    <w:rsid w:val="001E4417"/>
    <w:rsid w:val="001E4A43"/>
    <w:rsid w:val="001E4B49"/>
    <w:rsid w:val="001E516F"/>
    <w:rsid w:val="001E5C24"/>
    <w:rsid w:val="001E5D80"/>
    <w:rsid w:val="001E5FBA"/>
    <w:rsid w:val="001E6002"/>
    <w:rsid w:val="001E629F"/>
    <w:rsid w:val="001E6413"/>
    <w:rsid w:val="001E6C94"/>
    <w:rsid w:val="001E7059"/>
    <w:rsid w:val="001E7542"/>
    <w:rsid w:val="001E77F0"/>
    <w:rsid w:val="001F0134"/>
    <w:rsid w:val="001F0954"/>
    <w:rsid w:val="001F0E1B"/>
    <w:rsid w:val="001F0ED5"/>
    <w:rsid w:val="001F0FA1"/>
    <w:rsid w:val="001F1FBB"/>
    <w:rsid w:val="001F1FC0"/>
    <w:rsid w:val="001F2339"/>
    <w:rsid w:val="001F2AB3"/>
    <w:rsid w:val="001F3153"/>
    <w:rsid w:val="001F31A2"/>
    <w:rsid w:val="001F31B6"/>
    <w:rsid w:val="001F33A3"/>
    <w:rsid w:val="001F375C"/>
    <w:rsid w:val="001F379A"/>
    <w:rsid w:val="001F3BD1"/>
    <w:rsid w:val="001F41EF"/>
    <w:rsid w:val="001F41F7"/>
    <w:rsid w:val="001F4369"/>
    <w:rsid w:val="001F49C7"/>
    <w:rsid w:val="001F4C0D"/>
    <w:rsid w:val="001F514B"/>
    <w:rsid w:val="001F53F4"/>
    <w:rsid w:val="001F54F1"/>
    <w:rsid w:val="001F579C"/>
    <w:rsid w:val="001F57D9"/>
    <w:rsid w:val="001F5F54"/>
    <w:rsid w:val="001F65F7"/>
    <w:rsid w:val="001F67B9"/>
    <w:rsid w:val="001F69F2"/>
    <w:rsid w:val="001F6EC5"/>
    <w:rsid w:val="001F705B"/>
    <w:rsid w:val="001F7CFC"/>
    <w:rsid w:val="00200529"/>
    <w:rsid w:val="00200A13"/>
    <w:rsid w:val="00200B0D"/>
    <w:rsid w:val="00200FA4"/>
    <w:rsid w:val="00202023"/>
    <w:rsid w:val="00202195"/>
    <w:rsid w:val="0020261E"/>
    <w:rsid w:val="00202684"/>
    <w:rsid w:val="002026A3"/>
    <w:rsid w:val="00202740"/>
    <w:rsid w:val="00202896"/>
    <w:rsid w:val="00203229"/>
    <w:rsid w:val="00203570"/>
    <w:rsid w:val="002035C7"/>
    <w:rsid w:val="00203604"/>
    <w:rsid w:val="00203692"/>
    <w:rsid w:val="002039F9"/>
    <w:rsid w:val="00203D4D"/>
    <w:rsid w:val="00203FE2"/>
    <w:rsid w:val="00204005"/>
    <w:rsid w:val="0020409E"/>
    <w:rsid w:val="002042F6"/>
    <w:rsid w:val="0020475F"/>
    <w:rsid w:val="002047C9"/>
    <w:rsid w:val="00204CA3"/>
    <w:rsid w:val="00205255"/>
    <w:rsid w:val="002055DE"/>
    <w:rsid w:val="00205625"/>
    <w:rsid w:val="00205F3F"/>
    <w:rsid w:val="002063A3"/>
    <w:rsid w:val="00206918"/>
    <w:rsid w:val="00206A97"/>
    <w:rsid w:val="00206AC9"/>
    <w:rsid w:val="002072BF"/>
    <w:rsid w:val="0020791A"/>
    <w:rsid w:val="00207C2E"/>
    <w:rsid w:val="00210A17"/>
    <w:rsid w:val="00210C0C"/>
    <w:rsid w:val="0021134D"/>
    <w:rsid w:val="00211359"/>
    <w:rsid w:val="00212095"/>
    <w:rsid w:val="002120F1"/>
    <w:rsid w:val="00212484"/>
    <w:rsid w:val="002126E4"/>
    <w:rsid w:val="0021294C"/>
    <w:rsid w:val="00212D66"/>
    <w:rsid w:val="00213076"/>
    <w:rsid w:val="0021343B"/>
    <w:rsid w:val="00213568"/>
    <w:rsid w:val="00213DAD"/>
    <w:rsid w:val="002144B9"/>
    <w:rsid w:val="002144E7"/>
    <w:rsid w:val="00214CC9"/>
    <w:rsid w:val="00214FB5"/>
    <w:rsid w:val="00215BB2"/>
    <w:rsid w:val="00215EAE"/>
    <w:rsid w:val="002160B0"/>
    <w:rsid w:val="00216223"/>
    <w:rsid w:val="00216608"/>
    <w:rsid w:val="00216896"/>
    <w:rsid w:val="00216F75"/>
    <w:rsid w:val="0021794E"/>
    <w:rsid w:val="00217A12"/>
    <w:rsid w:val="00217AF3"/>
    <w:rsid w:val="00217EF3"/>
    <w:rsid w:val="00220009"/>
    <w:rsid w:val="00220488"/>
    <w:rsid w:val="00220725"/>
    <w:rsid w:val="00220BE7"/>
    <w:rsid w:val="00220ECC"/>
    <w:rsid w:val="002216C3"/>
    <w:rsid w:val="002218B2"/>
    <w:rsid w:val="00221B25"/>
    <w:rsid w:val="00221BF9"/>
    <w:rsid w:val="00221C2B"/>
    <w:rsid w:val="00221C7F"/>
    <w:rsid w:val="0022260F"/>
    <w:rsid w:val="00222685"/>
    <w:rsid w:val="00222793"/>
    <w:rsid w:val="0022329F"/>
    <w:rsid w:val="002233F6"/>
    <w:rsid w:val="00223F6D"/>
    <w:rsid w:val="0022429E"/>
    <w:rsid w:val="00224369"/>
    <w:rsid w:val="002249CB"/>
    <w:rsid w:val="00224A3B"/>
    <w:rsid w:val="00224AC8"/>
    <w:rsid w:val="00224FAA"/>
    <w:rsid w:val="002250F0"/>
    <w:rsid w:val="00225179"/>
    <w:rsid w:val="002253A1"/>
    <w:rsid w:val="002257AD"/>
    <w:rsid w:val="00225C2A"/>
    <w:rsid w:val="00225CE2"/>
    <w:rsid w:val="00225E8C"/>
    <w:rsid w:val="002264A8"/>
    <w:rsid w:val="002267F5"/>
    <w:rsid w:val="002269B6"/>
    <w:rsid w:val="00226B2E"/>
    <w:rsid w:val="00226C32"/>
    <w:rsid w:val="002272D4"/>
    <w:rsid w:val="0022731B"/>
    <w:rsid w:val="002273A6"/>
    <w:rsid w:val="002277AE"/>
    <w:rsid w:val="00227B87"/>
    <w:rsid w:val="00227C4F"/>
    <w:rsid w:val="00227F2E"/>
    <w:rsid w:val="002304FE"/>
    <w:rsid w:val="0023050E"/>
    <w:rsid w:val="00230852"/>
    <w:rsid w:val="00230D0D"/>
    <w:rsid w:val="00230E7C"/>
    <w:rsid w:val="002311BA"/>
    <w:rsid w:val="00231969"/>
    <w:rsid w:val="00231C10"/>
    <w:rsid w:val="00231E81"/>
    <w:rsid w:val="0023221E"/>
    <w:rsid w:val="002328DC"/>
    <w:rsid w:val="00232B86"/>
    <w:rsid w:val="00232C18"/>
    <w:rsid w:val="00232DB1"/>
    <w:rsid w:val="00232E83"/>
    <w:rsid w:val="00233298"/>
    <w:rsid w:val="0023363C"/>
    <w:rsid w:val="00233AD4"/>
    <w:rsid w:val="00233D09"/>
    <w:rsid w:val="00233F50"/>
    <w:rsid w:val="00234692"/>
    <w:rsid w:val="0023503F"/>
    <w:rsid w:val="002350B3"/>
    <w:rsid w:val="00235831"/>
    <w:rsid w:val="002358C2"/>
    <w:rsid w:val="002359B2"/>
    <w:rsid w:val="00235C44"/>
    <w:rsid w:val="00236465"/>
    <w:rsid w:val="002366F7"/>
    <w:rsid w:val="00236957"/>
    <w:rsid w:val="00237135"/>
    <w:rsid w:val="002372D4"/>
    <w:rsid w:val="0023734E"/>
    <w:rsid w:val="0023759B"/>
    <w:rsid w:val="00237A85"/>
    <w:rsid w:val="00237F62"/>
    <w:rsid w:val="00237FB4"/>
    <w:rsid w:val="00240115"/>
    <w:rsid w:val="002402DA"/>
    <w:rsid w:val="002406A7"/>
    <w:rsid w:val="002407C7"/>
    <w:rsid w:val="00240C93"/>
    <w:rsid w:val="00240CD0"/>
    <w:rsid w:val="00240E70"/>
    <w:rsid w:val="00240F18"/>
    <w:rsid w:val="002412C3"/>
    <w:rsid w:val="0024159F"/>
    <w:rsid w:val="00242110"/>
    <w:rsid w:val="002422F5"/>
    <w:rsid w:val="00242AEB"/>
    <w:rsid w:val="00242B1D"/>
    <w:rsid w:val="00242B52"/>
    <w:rsid w:val="00242CBA"/>
    <w:rsid w:val="00242D55"/>
    <w:rsid w:val="00242D98"/>
    <w:rsid w:val="00242E0F"/>
    <w:rsid w:val="00243F9E"/>
    <w:rsid w:val="00244152"/>
    <w:rsid w:val="00244ADD"/>
    <w:rsid w:val="00245566"/>
    <w:rsid w:val="002456F2"/>
    <w:rsid w:val="00245F60"/>
    <w:rsid w:val="002462D6"/>
    <w:rsid w:val="00246782"/>
    <w:rsid w:val="002474FB"/>
    <w:rsid w:val="00247585"/>
    <w:rsid w:val="002478DB"/>
    <w:rsid w:val="00250166"/>
    <w:rsid w:val="002502EB"/>
    <w:rsid w:val="00250538"/>
    <w:rsid w:val="00250769"/>
    <w:rsid w:val="0025132E"/>
    <w:rsid w:val="002514E9"/>
    <w:rsid w:val="00251559"/>
    <w:rsid w:val="00251657"/>
    <w:rsid w:val="00251EF5"/>
    <w:rsid w:val="00252044"/>
    <w:rsid w:val="0025214C"/>
    <w:rsid w:val="0025233F"/>
    <w:rsid w:val="002525D5"/>
    <w:rsid w:val="00252C40"/>
    <w:rsid w:val="00252F70"/>
    <w:rsid w:val="002530D8"/>
    <w:rsid w:val="0025364A"/>
    <w:rsid w:val="002536C4"/>
    <w:rsid w:val="002538FC"/>
    <w:rsid w:val="00253B5F"/>
    <w:rsid w:val="00254513"/>
    <w:rsid w:val="00254D12"/>
    <w:rsid w:val="00255022"/>
    <w:rsid w:val="0025589E"/>
    <w:rsid w:val="002558A1"/>
    <w:rsid w:val="00255BB6"/>
    <w:rsid w:val="00255C0E"/>
    <w:rsid w:val="002566A4"/>
    <w:rsid w:val="002567F5"/>
    <w:rsid w:val="00257123"/>
    <w:rsid w:val="002571CF"/>
    <w:rsid w:val="00257511"/>
    <w:rsid w:val="00257A23"/>
    <w:rsid w:val="002600A3"/>
    <w:rsid w:val="00260191"/>
    <w:rsid w:val="00260203"/>
    <w:rsid w:val="00260362"/>
    <w:rsid w:val="0026041F"/>
    <w:rsid w:val="002608E5"/>
    <w:rsid w:val="002608FF"/>
    <w:rsid w:val="0026098D"/>
    <w:rsid w:val="00260A7D"/>
    <w:rsid w:val="00260B56"/>
    <w:rsid w:val="00260F4B"/>
    <w:rsid w:val="00261196"/>
    <w:rsid w:val="002617AF"/>
    <w:rsid w:val="00261897"/>
    <w:rsid w:val="00261EE5"/>
    <w:rsid w:val="002620E5"/>
    <w:rsid w:val="0026275D"/>
    <w:rsid w:val="0026288B"/>
    <w:rsid w:val="002629FE"/>
    <w:rsid w:val="00262EC3"/>
    <w:rsid w:val="002632E1"/>
    <w:rsid w:val="00263393"/>
    <w:rsid w:val="002633D3"/>
    <w:rsid w:val="002640AF"/>
    <w:rsid w:val="0026463E"/>
    <w:rsid w:val="0026467A"/>
    <w:rsid w:val="002648B8"/>
    <w:rsid w:val="002649AD"/>
    <w:rsid w:val="002649B5"/>
    <w:rsid w:val="002651B6"/>
    <w:rsid w:val="002655E0"/>
    <w:rsid w:val="002656D9"/>
    <w:rsid w:val="00265BA0"/>
    <w:rsid w:val="00265DE9"/>
    <w:rsid w:val="00265E42"/>
    <w:rsid w:val="00265EBE"/>
    <w:rsid w:val="00266193"/>
    <w:rsid w:val="0026661C"/>
    <w:rsid w:val="0026668B"/>
    <w:rsid w:val="002673A7"/>
    <w:rsid w:val="0026796B"/>
    <w:rsid w:val="00267BFF"/>
    <w:rsid w:val="00267CCB"/>
    <w:rsid w:val="00267EB4"/>
    <w:rsid w:val="00270124"/>
    <w:rsid w:val="002705E6"/>
    <w:rsid w:val="002705EE"/>
    <w:rsid w:val="00270CF9"/>
    <w:rsid w:val="00271305"/>
    <w:rsid w:val="002717A9"/>
    <w:rsid w:val="00271AE7"/>
    <w:rsid w:val="00271C98"/>
    <w:rsid w:val="002724CF"/>
    <w:rsid w:val="0027270E"/>
    <w:rsid w:val="00272F25"/>
    <w:rsid w:val="00274775"/>
    <w:rsid w:val="00274D05"/>
    <w:rsid w:val="00275229"/>
    <w:rsid w:val="002754F9"/>
    <w:rsid w:val="00275A56"/>
    <w:rsid w:val="00275B35"/>
    <w:rsid w:val="0027675A"/>
    <w:rsid w:val="002768CC"/>
    <w:rsid w:val="00276BCC"/>
    <w:rsid w:val="00276D37"/>
    <w:rsid w:val="00277054"/>
    <w:rsid w:val="002776F8"/>
    <w:rsid w:val="00277E67"/>
    <w:rsid w:val="00277FBC"/>
    <w:rsid w:val="00280085"/>
    <w:rsid w:val="00280441"/>
    <w:rsid w:val="002804A8"/>
    <w:rsid w:val="0028083A"/>
    <w:rsid w:val="00280BAD"/>
    <w:rsid w:val="0028101D"/>
    <w:rsid w:val="00281918"/>
    <w:rsid w:val="00281CEB"/>
    <w:rsid w:val="00281CF7"/>
    <w:rsid w:val="00282600"/>
    <w:rsid w:val="00282F89"/>
    <w:rsid w:val="00283219"/>
    <w:rsid w:val="00283AEB"/>
    <w:rsid w:val="00284016"/>
    <w:rsid w:val="00284252"/>
    <w:rsid w:val="002847D3"/>
    <w:rsid w:val="00284E74"/>
    <w:rsid w:val="00285765"/>
    <w:rsid w:val="002860A0"/>
    <w:rsid w:val="0028636E"/>
    <w:rsid w:val="00286EE3"/>
    <w:rsid w:val="00286F9F"/>
    <w:rsid w:val="00287107"/>
    <w:rsid w:val="002877C4"/>
    <w:rsid w:val="002877E3"/>
    <w:rsid w:val="00287826"/>
    <w:rsid w:val="00287BB3"/>
    <w:rsid w:val="00287BEF"/>
    <w:rsid w:val="002906F7"/>
    <w:rsid w:val="00291198"/>
    <w:rsid w:val="002915D8"/>
    <w:rsid w:val="00291CD9"/>
    <w:rsid w:val="00292203"/>
    <w:rsid w:val="002925B3"/>
    <w:rsid w:val="002926BA"/>
    <w:rsid w:val="00292729"/>
    <w:rsid w:val="00292757"/>
    <w:rsid w:val="0029295B"/>
    <w:rsid w:val="00292B9F"/>
    <w:rsid w:val="00292CEF"/>
    <w:rsid w:val="002931B8"/>
    <w:rsid w:val="0029345F"/>
    <w:rsid w:val="002934EF"/>
    <w:rsid w:val="002935E1"/>
    <w:rsid w:val="00293849"/>
    <w:rsid w:val="00293D2C"/>
    <w:rsid w:val="002942A0"/>
    <w:rsid w:val="002948C6"/>
    <w:rsid w:val="0029490D"/>
    <w:rsid w:val="002949B4"/>
    <w:rsid w:val="002961B5"/>
    <w:rsid w:val="00296D9B"/>
    <w:rsid w:val="00296EC4"/>
    <w:rsid w:val="0029732C"/>
    <w:rsid w:val="0029751A"/>
    <w:rsid w:val="00297A7D"/>
    <w:rsid w:val="002A01C2"/>
    <w:rsid w:val="002A01DB"/>
    <w:rsid w:val="002A02E1"/>
    <w:rsid w:val="002A07A4"/>
    <w:rsid w:val="002A0D6E"/>
    <w:rsid w:val="002A1343"/>
    <w:rsid w:val="002A1346"/>
    <w:rsid w:val="002A1983"/>
    <w:rsid w:val="002A19EB"/>
    <w:rsid w:val="002A1ACF"/>
    <w:rsid w:val="002A1B3D"/>
    <w:rsid w:val="002A1D20"/>
    <w:rsid w:val="002A1EFB"/>
    <w:rsid w:val="002A1FF0"/>
    <w:rsid w:val="002A23C1"/>
    <w:rsid w:val="002A23D1"/>
    <w:rsid w:val="002A2B77"/>
    <w:rsid w:val="002A2B78"/>
    <w:rsid w:val="002A372E"/>
    <w:rsid w:val="002A3965"/>
    <w:rsid w:val="002A3B2C"/>
    <w:rsid w:val="002A3DC6"/>
    <w:rsid w:val="002A3E36"/>
    <w:rsid w:val="002A402D"/>
    <w:rsid w:val="002A44B0"/>
    <w:rsid w:val="002A4523"/>
    <w:rsid w:val="002A4BF9"/>
    <w:rsid w:val="002A4F1A"/>
    <w:rsid w:val="002A5079"/>
    <w:rsid w:val="002A54E4"/>
    <w:rsid w:val="002A576B"/>
    <w:rsid w:val="002A5897"/>
    <w:rsid w:val="002A59B6"/>
    <w:rsid w:val="002A612D"/>
    <w:rsid w:val="002A6374"/>
    <w:rsid w:val="002A64B1"/>
    <w:rsid w:val="002A68E6"/>
    <w:rsid w:val="002A6D70"/>
    <w:rsid w:val="002A7242"/>
    <w:rsid w:val="002A76B1"/>
    <w:rsid w:val="002A7CF9"/>
    <w:rsid w:val="002A7E1B"/>
    <w:rsid w:val="002B0356"/>
    <w:rsid w:val="002B11E5"/>
    <w:rsid w:val="002B143B"/>
    <w:rsid w:val="002B148C"/>
    <w:rsid w:val="002B154A"/>
    <w:rsid w:val="002B1670"/>
    <w:rsid w:val="002B1772"/>
    <w:rsid w:val="002B18E9"/>
    <w:rsid w:val="002B1E03"/>
    <w:rsid w:val="002B24C2"/>
    <w:rsid w:val="002B29DD"/>
    <w:rsid w:val="002B355A"/>
    <w:rsid w:val="002B35B1"/>
    <w:rsid w:val="002B43E8"/>
    <w:rsid w:val="002B4767"/>
    <w:rsid w:val="002B4BC4"/>
    <w:rsid w:val="002B4BE5"/>
    <w:rsid w:val="002B5109"/>
    <w:rsid w:val="002B566A"/>
    <w:rsid w:val="002B57E7"/>
    <w:rsid w:val="002B5823"/>
    <w:rsid w:val="002B584F"/>
    <w:rsid w:val="002B5B02"/>
    <w:rsid w:val="002B64C7"/>
    <w:rsid w:val="002B6A25"/>
    <w:rsid w:val="002B6ECB"/>
    <w:rsid w:val="002B76C9"/>
    <w:rsid w:val="002B78E9"/>
    <w:rsid w:val="002B7B46"/>
    <w:rsid w:val="002B7CF0"/>
    <w:rsid w:val="002B7E3F"/>
    <w:rsid w:val="002B7E98"/>
    <w:rsid w:val="002B7F7B"/>
    <w:rsid w:val="002C0200"/>
    <w:rsid w:val="002C0EEA"/>
    <w:rsid w:val="002C1129"/>
    <w:rsid w:val="002C12B0"/>
    <w:rsid w:val="002C1379"/>
    <w:rsid w:val="002C1590"/>
    <w:rsid w:val="002C160E"/>
    <w:rsid w:val="002C1C43"/>
    <w:rsid w:val="002C1C9C"/>
    <w:rsid w:val="002C28C1"/>
    <w:rsid w:val="002C2B57"/>
    <w:rsid w:val="002C2CA5"/>
    <w:rsid w:val="002C2FFA"/>
    <w:rsid w:val="002C322D"/>
    <w:rsid w:val="002C340C"/>
    <w:rsid w:val="002C4260"/>
    <w:rsid w:val="002C433F"/>
    <w:rsid w:val="002C43A6"/>
    <w:rsid w:val="002C4433"/>
    <w:rsid w:val="002C44E4"/>
    <w:rsid w:val="002C47CF"/>
    <w:rsid w:val="002C5539"/>
    <w:rsid w:val="002C5736"/>
    <w:rsid w:val="002C63FA"/>
    <w:rsid w:val="002C668E"/>
    <w:rsid w:val="002C67D0"/>
    <w:rsid w:val="002C68BC"/>
    <w:rsid w:val="002C6DDC"/>
    <w:rsid w:val="002C6E69"/>
    <w:rsid w:val="002C7286"/>
    <w:rsid w:val="002C7657"/>
    <w:rsid w:val="002C771B"/>
    <w:rsid w:val="002C77D5"/>
    <w:rsid w:val="002C7A97"/>
    <w:rsid w:val="002C7F78"/>
    <w:rsid w:val="002D0312"/>
    <w:rsid w:val="002D054A"/>
    <w:rsid w:val="002D0685"/>
    <w:rsid w:val="002D0A3B"/>
    <w:rsid w:val="002D0DB4"/>
    <w:rsid w:val="002D1987"/>
    <w:rsid w:val="002D1CEC"/>
    <w:rsid w:val="002D1F37"/>
    <w:rsid w:val="002D22C9"/>
    <w:rsid w:val="002D2460"/>
    <w:rsid w:val="002D274E"/>
    <w:rsid w:val="002D2947"/>
    <w:rsid w:val="002D2CD1"/>
    <w:rsid w:val="002D2FB1"/>
    <w:rsid w:val="002D30D8"/>
    <w:rsid w:val="002D329D"/>
    <w:rsid w:val="002D336E"/>
    <w:rsid w:val="002D3E03"/>
    <w:rsid w:val="002D412B"/>
    <w:rsid w:val="002D43F3"/>
    <w:rsid w:val="002D448F"/>
    <w:rsid w:val="002D4876"/>
    <w:rsid w:val="002D58A2"/>
    <w:rsid w:val="002D5D07"/>
    <w:rsid w:val="002D5F2E"/>
    <w:rsid w:val="002D62DD"/>
    <w:rsid w:val="002D64A0"/>
    <w:rsid w:val="002D668A"/>
    <w:rsid w:val="002D678F"/>
    <w:rsid w:val="002D6794"/>
    <w:rsid w:val="002D67FA"/>
    <w:rsid w:val="002D6E8F"/>
    <w:rsid w:val="002D7861"/>
    <w:rsid w:val="002E031E"/>
    <w:rsid w:val="002E0C23"/>
    <w:rsid w:val="002E0C95"/>
    <w:rsid w:val="002E0DAE"/>
    <w:rsid w:val="002E0E7C"/>
    <w:rsid w:val="002E11C2"/>
    <w:rsid w:val="002E15D3"/>
    <w:rsid w:val="002E16B0"/>
    <w:rsid w:val="002E18F7"/>
    <w:rsid w:val="002E1AC1"/>
    <w:rsid w:val="002E1BD6"/>
    <w:rsid w:val="002E2029"/>
    <w:rsid w:val="002E27BB"/>
    <w:rsid w:val="002E2B9B"/>
    <w:rsid w:val="002E310D"/>
    <w:rsid w:val="002E3685"/>
    <w:rsid w:val="002E36A3"/>
    <w:rsid w:val="002E3D51"/>
    <w:rsid w:val="002E3FF5"/>
    <w:rsid w:val="002E4281"/>
    <w:rsid w:val="002E464B"/>
    <w:rsid w:val="002E4A64"/>
    <w:rsid w:val="002E52B3"/>
    <w:rsid w:val="002E52B4"/>
    <w:rsid w:val="002E595B"/>
    <w:rsid w:val="002E5DB7"/>
    <w:rsid w:val="002E5ECF"/>
    <w:rsid w:val="002E6357"/>
    <w:rsid w:val="002E6D37"/>
    <w:rsid w:val="002E6F88"/>
    <w:rsid w:val="002E7450"/>
    <w:rsid w:val="002E75CE"/>
    <w:rsid w:val="002E763B"/>
    <w:rsid w:val="002E77CC"/>
    <w:rsid w:val="002E78E6"/>
    <w:rsid w:val="002F0A23"/>
    <w:rsid w:val="002F0C46"/>
    <w:rsid w:val="002F0F88"/>
    <w:rsid w:val="002F10A9"/>
    <w:rsid w:val="002F12BF"/>
    <w:rsid w:val="002F1474"/>
    <w:rsid w:val="002F19B5"/>
    <w:rsid w:val="002F1A7F"/>
    <w:rsid w:val="002F1C79"/>
    <w:rsid w:val="002F1ECA"/>
    <w:rsid w:val="002F1FB3"/>
    <w:rsid w:val="002F238F"/>
    <w:rsid w:val="002F23B4"/>
    <w:rsid w:val="002F2804"/>
    <w:rsid w:val="002F2B7B"/>
    <w:rsid w:val="002F2F58"/>
    <w:rsid w:val="002F316F"/>
    <w:rsid w:val="002F344B"/>
    <w:rsid w:val="002F37E4"/>
    <w:rsid w:val="002F3800"/>
    <w:rsid w:val="002F38C6"/>
    <w:rsid w:val="002F3AF8"/>
    <w:rsid w:val="002F3EE5"/>
    <w:rsid w:val="002F4307"/>
    <w:rsid w:val="002F435E"/>
    <w:rsid w:val="002F45E4"/>
    <w:rsid w:val="002F4784"/>
    <w:rsid w:val="002F4C9E"/>
    <w:rsid w:val="002F4CA4"/>
    <w:rsid w:val="002F4FF7"/>
    <w:rsid w:val="002F5A07"/>
    <w:rsid w:val="002F5F6B"/>
    <w:rsid w:val="002F63D8"/>
    <w:rsid w:val="002F6BB9"/>
    <w:rsid w:val="002F6CCA"/>
    <w:rsid w:val="002F6F3A"/>
    <w:rsid w:val="002F6FF3"/>
    <w:rsid w:val="002F702A"/>
    <w:rsid w:val="002F766B"/>
    <w:rsid w:val="002F77DA"/>
    <w:rsid w:val="002F79EC"/>
    <w:rsid w:val="002F7EEC"/>
    <w:rsid w:val="00300048"/>
    <w:rsid w:val="003006E1"/>
    <w:rsid w:val="0030075E"/>
    <w:rsid w:val="00300D55"/>
    <w:rsid w:val="00300FA9"/>
    <w:rsid w:val="00301100"/>
    <w:rsid w:val="00301A94"/>
    <w:rsid w:val="00301DB6"/>
    <w:rsid w:val="00302DCC"/>
    <w:rsid w:val="00302E28"/>
    <w:rsid w:val="0030328B"/>
    <w:rsid w:val="00303D23"/>
    <w:rsid w:val="003042C9"/>
    <w:rsid w:val="00304461"/>
    <w:rsid w:val="0030498D"/>
    <w:rsid w:val="0030546B"/>
    <w:rsid w:val="003055FA"/>
    <w:rsid w:val="00305BE0"/>
    <w:rsid w:val="00305E32"/>
    <w:rsid w:val="00305F49"/>
    <w:rsid w:val="00305F98"/>
    <w:rsid w:val="003060A7"/>
    <w:rsid w:val="00306266"/>
    <w:rsid w:val="00306CD6"/>
    <w:rsid w:val="003071A4"/>
    <w:rsid w:val="003075A6"/>
    <w:rsid w:val="00307CDC"/>
    <w:rsid w:val="00307DBE"/>
    <w:rsid w:val="00307FDE"/>
    <w:rsid w:val="00310519"/>
    <w:rsid w:val="003106EF"/>
    <w:rsid w:val="00310932"/>
    <w:rsid w:val="00310AA9"/>
    <w:rsid w:val="00310AB8"/>
    <w:rsid w:val="00310EB3"/>
    <w:rsid w:val="003112C5"/>
    <w:rsid w:val="0031210D"/>
    <w:rsid w:val="003124E4"/>
    <w:rsid w:val="0031385D"/>
    <w:rsid w:val="0031408F"/>
    <w:rsid w:val="00314127"/>
    <w:rsid w:val="0031429E"/>
    <w:rsid w:val="0031448C"/>
    <w:rsid w:val="003144DA"/>
    <w:rsid w:val="00314955"/>
    <w:rsid w:val="00315299"/>
    <w:rsid w:val="00315761"/>
    <w:rsid w:val="00315829"/>
    <w:rsid w:val="0031589E"/>
    <w:rsid w:val="00315A69"/>
    <w:rsid w:val="00315AF5"/>
    <w:rsid w:val="00315F80"/>
    <w:rsid w:val="0031626B"/>
    <w:rsid w:val="003163F5"/>
    <w:rsid w:val="00316A8D"/>
    <w:rsid w:val="00316D9E"/>
    <w:rsid w:val="003201DE"/>
    <w:rsid w:val="00320863"/>
    <w:rsid w:val="00320A91"/>
    <w:rsid w:val="00320AF7"/>
    <w:rsid w:val="003217E1"/>
    <w:rsid w:val="00321EDA"/>
    <w:rsid w:val="00322352"/>
    <w:rsid w:val="00322A38"/>
    <w:rsid w:val="00322B76"/>
    <w:rsid w:val="00322C14"/>
    <w:rsid w:val="003234C5"/>
    <w:rsid w:val="00324692"/>
    <w:rsid w:val="0032472A"/>
    <w:rsid w:val="00324841"/>
    <w:rsid w:val="0032492D"/>
    <w:rsid w:val="00324AFD"/>
    <w:rsid w:val="0032526E"/>
    <w:rsid w:val="0032544F"/>
    <w:rsid w:val="003254DD"/>
    <w:rsid w:val="003258BA"/>
    <w:rsid w:val="00325D31"/>
    <w:rsid w:val="00325ED2"/>
    <w:rsid w:val="00326141"/>
    <w:rsid w:val="003265CB"/>
    <w:rsid w:val="00326A6E"/>
    <w:rsid w:val="003271CA"/>
    <w:rsid w:val="00327816"/>
    <w:rsid w:val="00330796"/>
    <w:rsid w:val="00330DDF"/>
    <w:rsid w:val="003310AD"/>
    <w:rsid w:val="00331243"/>
    <w:rsid w:val="003317F9"/>
    <w:rsid w:val="00331A89"/>
    <w:rsid w:val="00331C00"/>
    <w:rsid w:val="00332193"/>
    <w:rsid w:val="00332493"/>
    <w:rsid w:val="0033264D"/>
    <w:rsid w:val="00332A6C"/>
    <w:rsid w:val="00332B15"/>
    <w:rsid w:val="00333772"/>
    <w:rsid w:val="00333DB8"/>
    <w:rsid w:val="00334287"/>
    <w:rsid w:val="003347E7"/>
    <w:rsid w:val="00334C0A"/>
    <w:rsid w:val="00335127"/>
    <w:rsid w:val="003355C9"/>
    <w:rsid w:val="00335CD2"/>
    <w:rsid w:val="00335DCD"/>
    <w:rsid w:val="00335F8E"/>
    <w:rsid w:val="0033602E"/>
    <w:rsid w:val="003362E8"/>
    <w:rsid w:val="00336861"/>
    <w:rsid w:val="003368B4"/>
    <w:rsid w:val="00336BE1"/>
    <w:rsid w:val="00337294"/>
    <w:rsid w:val="00340184"/>
    <w:rsid w:val="00340D38"/>
    <w:rsid w:val="00341823"/>
    <w:rsid w:val="0034183E"/>
    <w:rsid w:val="00341CF0"/>
    <w:rsid w:val="00341E45"/>
    <w:rsid w:val="00342067"/>
    <w:rsid w:val="003426C0"/>
    <w:rsid w:val="00342BE9"/>
    <w:rsid w:val="0034334D"/>
    <w:rsid w:val="003436A9"/>
    <w:rsid w:val="003437EA"/>
    <w:rsid w:val="00343BCD"/>
    <w:rsid w:val="00343D2F"/>
    <w:rsid w:val="00344020"/>
    <w:rsid w:val="00344736"/>
    <w:rsid w:val="003447C2"/>
    <w:rsid w:val="003449DE"/>
    <w:rsid w:val="00344A95"/>
    <w:rsid w:val="0034550A"/>
    <w:rsid w:val="0034566F"/>
    <w:rsid w:val="00345D29"/>
    <w:rsid w:val="00346994"/>
    <w:rsid w:val="00347061"/>
    <w:rsid w:val="003475B2"/>
    <w:rsid w:val="003477B1"/>
    <w:rsid w:val="0034780F"/>
    <w:rsid w:val="00347867"/>
    <w:rsid w:val="00347B4A"/>
    <w:rsid w:val="00351362"/>
    <w:rsid w:val="003514D4"/>
    <w:rsid w:val="003517DA"/>
    <w:rsid w:val="00351B03"/>
    <w:rsid w:val="003521BF"/>
    <w:rsid w:val="00352543"/>
    <w:rsid w:val="00352B57"/>
    <w:rsid w:val="0035330E"/>
    <w:rsid w:val="003533CD"/>
    <w:rsid w:val="003534D3"/>
    <w:rsid w:val="00353A12"/>
    <w:rsid w:val="00353D9C"/>
    <w:rsid w:val="00354531"/>
    <w:rsid w:val="0035508E"/>
    <w:rsid w:val="00355123"/>
    <w:rsid w:val="00355615"/>
    <w:rsid w:val="00355BCF"/>
    <w:rsid w:val="00355D1C"/>
    <w:rsid w:val="00355EE1"/>
    <w:rsid w:val="0035642B"/>
    <w:rsid w:val="00356749"/>
    <w:rsid w:val="00356C1B"/>
    <w:rsid w:val="00356C5C"/>
    <w:rsid w:val="0035700C"/>
    <w:rsid w:val="003572AD"/>
    <w:rsid w:val="003572B1"/>
    <w:rsid w:val="003573BC"/>
    <w:rsid w:val="0035753F"/>
    <w:rsid w:val="00357C4C"/>
    <w:rsid w:val="00357F84"/>
    <w:rsid w:val="00360962"/>
    <w:rsid w:val="00360C71"/>
    <w:rsid w:val="00360CE3"/>
    <w:rsid w:val="00360D8D"/>
    <w:rsid w:val="0036118E"/>
    <w:rsid w:val="003611A5"/>
    <w:rsid w:val="003612EE"/>
    <w:rsid w:val="003617B5"/>
    <w:rsid w:val="003619FD"/>
    <w:rsid w:val="00361ABC"/>
    <w:rsid w:val="00361D66"/>
    <w:rsid w:val="00361D7C"/>
    <w:rsid w:val="0036207E"/>
    <w:rsid w:val="003628DF"/>
    <w:rsid w:val="00362E3F"/>
    <w:rsid w:val="0036308C"/>
    <w:rsid w:val="003631A9"/>
    <w:rsid w:val="0036339E"/>
    <w:rsid w:val="00363B0E"/>
    <w:rsid w:val="00363B36"/>
    <w:rsid w:val="00363B74"/>
    <w:rsid w:val="003643E5"/>
    <w:rsid w:val="003643E8"/>
    <w:rsid w:val="003644F1"/>
    <w:rsid w:val="00364E05"/>
    <w:rsid w:val="00364EF4"/>
    <w:rsid w:val="00365C1C"/>
    <w:rsid w:val="00365EDB"/>
    <w:rsid w:val="003667D7"/>
    <w:rsid w:val="003668AC"/>
    <w:rsid w:val="003679BC"/>
    <w:rsid w:val="00367A7B"/>
    <w:rsid w:val="003701F2"/>
    <w:rsid w:val="00370B79"/>
    <w:rsid w:val="003710A9"/>
    <w:rsid w:val="003718BF"/>
    <w:rsid w:val="00372306"/>
    <w:rsid w:val="0037265A"/>
    <w:rsid w:val="00372B19"/>
    <w:rsid w:val="00372F12"/>
    <w:rsid w:val="00372FDF"/>
    <w:rsid w:val="003731FD"/>
    <w:rsid w:val="00373244"/>
    <w:rsid w:val="0037328C"/>
    <w:rsid w:val="00373664"/>
    <w:rsid w:val="00373CA4"/>
    <w:rsid w:val="00373F9D"/>
    <w:rsid w:val="003746C3"/>
    <w:rsid w:val="003749EF"/>
    <w:rsid w:val="00374B91"/>
    <w:rsid w:val="00375236"/>
    <w:rsid w:val="003753F4"/>
    <w:rsid w:val="003756EA"/>
    <w:rsid w:val="00375703"/>
    <w:rsid w:val="00375830"/>
    <w:rsid w:val="00375871"/>
    <w:rsid w:val="00375F27"/>
    <w:rsid w:val="0037624B"/>
    <w:rsid w:val="00376533"/>
    <w:rsid w:val="00376826"/>
    <w:rsid w:val="00377591"/>
    <w:rsid w:val="00377EF1"/>
    <w:rsid w:val="0038059C"/>
    <w:rsid w:val="003806FF"/>
    <w:rsid w:val="00380E61"/>
    <w:rsid w:val="00380F4A"/>
    <w:rsid w:val="003817EC"/>
    <w:rsid w:val="003818BA"/>
    <w:rsid w:val="0038195F"/>
    <w:rsid w:val="00381D9E"/>
    <w:rsid w:val="0038280E"/>
    <w:rsid w:val="00382CCC"/>
    <w:rsid w:val="00382CEB"/>
    <w:rsid w:val="00382F71"/>
    <w:rsid w:val="0038322D"/>
    <w:rsid w:val="0038331A"/>
    <w:rsid w:val="0038359D"/>
    <w:rsid w:val="00383985"/>
    <w:rsid w:val="00383BC5"/>
    <w:rsid w:val="00383C42"/>
    <w:rsid w:val="00384696"/>
    <w:rsid w:val="00384865"/>
    <w:rsid w:val="00384E09"/>
    <w:rsid w:val="003850E7"/>
    <w:rsid w:val="00385292"/>
    <w:rsid w:val="00385365"/>
    <w:rsid w:val="0038548F"/>
    <w:rsid w:val="003854BB"/>
    <w:rsid w:val="00385BE0"/>
    <w:rsid w:val="00385C68"/>
    <w:rsid w:val="00385D07"/>
    <w:rsid w:val="0038612B"/>
    <w:rsid w:val="0038640C"/>
    <w:rsid w:val="00386487"/>
    <w:rsid w:val="0038674D"/>
    <w:rsid w:val="00386DBD"/>
    <w:rsid w:val="00387614"/>
    <w:rsid w:val="00387B74"/>
    <w:rsid w:val="00390347"/>
    <w:rsid w:val="00390BC6"/>
    <w:rsid w:val="00390E03"/>
    <w:rsid w:val="00391413"/>
    <w:rsid w:val="00391447"/>
    <w:rsid w:val="00391554"/>
    <w:rsid w:val="003920AC"/>
    <w:rsid w:val="00392307"/>
    <w:rsid w:val="00392569"/>
    <w:rsid w:val="00392737"/>
    <w:rsid w:val="00392A57"/>
    <w:rsid w:val="00392ABD"/>
    <w:rsid w:val="00392CCF"/>
    <w:rsid w:val="00392FB7"/>
    <w:rsid w:val="00393242"/>
    <w:rsid w:val="0039331D"/>
    <w:rsid w:val="00393A31"/>
    <w:rsid w:val="00393A95"/>
    <w:rsid w:val="00393D79"/>
    <w:rsid w:val="003941D3"/>
    <w:rsid w:val="0039454C"/>
    <w:rsid w:val="00394E80"/>
    <w:rsid w:val="00395303"/>
    <w:rsid w:val="00395B68"/>
    <w:rsid w:val="00395DD9"/>
    <w:rsid w:val="00396F68"/>
    <w:rsid w:val="0039733C"/>
    <w:rsid w:val="003A0394"/>
    <w:rsid w:val="003A0492"/>
    <w:rsid w:val="003A0588"/>
    <w:rsid w:val="003A0630"/>
    <w:rsid w:val="003A0AEF"/>
    <w:rsid w:val="003A0E5D"/>
    <w:rsid w:val="003A0E6C"/>
    <w:rsid w:val="003A0F8B"/>
    <w:rsid w:val="003A1300"/>
    <w:rsid w:val="003A1409"/>
    <w:rsid w:val="003A141C"/>
    <w:rsid w:val="003A151D"/>
    <w:rsid w:val="003A1665"/>
    <w:rsid w:val="003A1801"/>
    <w:rsid w:val="003A229E"/>
    <w:rsid w:val="003A2B3C"/>
    <w:rsid w:val="003A2BFC"/>
    <w:rsid w:val="003A2C15"/>
    <w:rsid w:val="003A3133"/>
    <w:rsid w:val="003A31ED"/>
    <w:rsid w:val="003A35D9"/>
    <w:rsid w:val="003A412F"/>
    <w:rsid w:val="003A50C9"/>
    <w:rsid w:val="003A55A8"/>
    <w:rsid w:val="003A5A53"/>
    <w:rsid w:val="003A6031"/>
    <w:rsid w:val="003A611E"/>
    <w:rsid w:val="003A621B"/>
    <w:rsid w:val="003A62C3"/>
    <w:rsid w:val="003A634D"/>
    <w:rsid w:val="003A64D3"/>
    <w:rsid w:val="003A671E"/>
    <w:rsid w:val="003A673F"/>
    <w:rsid w:val="003A6891"/>
    <w:rsid w:val="003A69C1"/>
    <w:rsid w:val="003A6B05"/>
    <w:rsid w:val="003A6E22"/>
    <w:rsid w:val="003A70AF"/>
    <w:rsid w:val="003A7E8C"/>
    <w:rsid w:val="003A7EF5"/>
    <w:rsid w:val="003A7F69"/>
    <w:rsid w:val="003A7FB1"/>
    <w:rsid w:val="003B0F76"/>
    <w:rsid w:val="003B0FD8"/>
    <w:rsid w:val="003B12BC"/>
    <w:rsid w:val="003B1478"/>
    <w:rsid w:val="003B1607"/>
    <w:rsid w:val="003B184C"/>
    <w:rsid w:val="003B1872"/>
    <w:rsid w:val="003B1DEF"/>
    <w:rsid w:val="003B1ECA"/>
    <w:rsid w:val="003B2391"/>
    <w:rsid w:val="003B297E"/>
    <w:rsid w:val="003B29AF"/>
    <w:rsid w:val="003B2B39"/>
    <w:rsid w:val="003B2F64"/>
    <w:rsid w:val="003B4206"/>
    <w:rsid w:val="003B4329"/>
    <w:rsid w:val="003B43AB"/>
    <w:rsid w:val="003B4430"/>
    <w:rsid w:val="003B4B8B"/>
    <w:rsid w:val="003B4C87"/>
    <w:rsid w:val="003B5782"/>
    <w:rsid w:val="003B5E26"/>
    <w:rsid w:val="003B614F"/>
    <w:rsid w:val="003B66E5"/>
    <w:rsid w:val="003B67E1"/>
    <w:rsid w:val="003B6C5C"/>
    <w:rsid w:val="003B6FDB"/>
    <w:rsid w:val="003B7184"/>
    <w:rsid w:val="003B7948"/>
    <w:rsid w:val="003B7D85"/>
    <w:rsid w:val="003B7FCF"/>
    <w:rsid w:val="003C0120"/>
    <w:rsid w:val="003C0360"/>
    <w:rsid w:val="003C0681"/>
    <w:rsid w:val="003C08DA"/>
    <w:rsid w:val="003C11E1"/>
    <w:rsid w:val="003C13D0"/>
    <w:rsid w:val="003C1806"/>
    <w:rsid w:val="003C19C3"/>
    <w:rsid w:val="003C294E"/>
    <w:rsid w:val="003C33F2"/>
    <w:rsid w:val="003C34B8"/>
    <w:rsid w:val="003C351C"/>
    <w:rsid w:val="003C3D7F"/>
    <w:rsid w:val="003C3EBE"/>
    <w:rsid w:val="003C4304"/>
    <w:rsid w:val="003C44E3"/>
    <w:rsid w:val="003C44F4"/>
    <w:rsid w:val="003C4568"/>
    <w:rsid w:val="003C4601"/>
    <w:rsid w:val="003C46FA"/>
    <w:rsid w:val="003C4F79"/>
    <w:rsid w:val="003C533D"/>
    <w:rsid w:val="003C5C28"/>
    <w:rsid w:val="003C620A"/>
    <w:rsid w:val="003C65B3"/>
    <w:rsid w:val="003C6640"/>
    <w:rsid w:val="003C67B9"/>
    <w:rsid w:val="003C6D81"/>
    <w:rsid w:val="003C7026"/>
    <w:rsid w:val="003C706C"/>
    <w:rsid w:val="003C7243"/>
    <w:rsid w:val="003C72CF"/>
    <w:rsid w:val="003C7468"/>
    <w:rsid w:val="003C751C"/>
    <w:rsid w:val="003C7571"/>
    <w:rsid w:val="003C79CB"/>
    <w:rsid w:val="003C7D96"/>
    <w:rsid w:val="003C7D98"/>
    <w:rsid w:val="003D026D"/>
    <w:rsid w:val="003D037D"/>
    <w:rsid w:val="003D0DBF"/>
    <w:rsid w:val="003D0F3E"/>
    <w:rsid w:val="003D140A"/>
    <w:rsid w:val="003D1452"/>
    <w:rsid w:val="003D14E1"/>
    <w:rsid w:val="003D16BF"/>
    <w:rsid w:val="003D1C26"/>
    <w:rsid w:val="003D1EC1"/>
    <w:rsid w:val="003D20D7"/>
    <w:rsid w:val="003D27E7"/>
    <w:rsid w:val="003D2A18"/>
    <w:rsid w:val="003D2B1B"/>
    <w:rsid w:val="003D2B70"/>
    <w:rsid w:val="003D2CF2"/>
    <w:rsid w:val="003D2DF6"/>
    <w:rsid w:val="003D2DFF"/>
    <w:rsid w:val="003D377C"/>
    <w:rsid w:val="003D390C"/>
    <w:rsid w:val="003D3A23"/>
    <w:rsid w:val="003D405A"/>
    <w:rsid w:val="003D4803"/>
    <w:rsid w:val="003D4E41"/>
    <w:rsid w:val="003D5196"/>
    <w:rsid w:val="003D5330"/>
    <w:rsid w:val="003D55B9"/>
    <w:rsid w:val="003D58E9"/>
    <w:rsid w:val="003D5DD2"/>
    <w:rsid w:val="003D5E47"/>
    <w:rsid w:val="003D5E9A"/>
    <w:rsid w:val="003D5EEB"/>
    <w:rsid w:val="003D6C6A"/>
    <w:rsid w:val="003D703F"/>
    <w:rsid w:val="003D73DD"/>
    <w:rsid w:val="003D7942"/>
    <w:rsid w:val="003D7F5E"/>
    <w:rsid w:val="003E0071"/>
    <w:rsid w:val="003E00E5"/>
    <w:rsid w:val="003E0C36"/>
    <w:rsid w:val="003E0E86"/>
    <w:rsid w:val="003E0FF6"/>
    <w:rsid w:val="003E10D8"/>
    <w:rsid w:val="003E15AF"/>
    <w:rsid w:val="003E1CC9"/>
    <w:rsid w:val="003E1CCE"/>
    <w:rsid w:val="003E2524"/>
    <w:rsid w:val="003E2698"/>
    <w:rsid w:val="003E2BB9"/>
    <w:rsid w:val="003E31AB"/>
    <w:rsid w:val="003E3202"/>
    <w:rsid w:val="003E389D"/>
    <w:rsid w:val="003E39C8"/>
    <w:rsid w:val="003E39DC"/>
    <w:rsid w:val="003E4698"/>
    <w:rsid w:val="003E4E2B"/>
    <w:rsid w:val="003E4FA1"/>
    <w:rsid w:val="003E614F"/>
    <w:rsid w:val="003E6345"/>
    <w:rsid w:val="003E64AA"/>
    <w:rsid w:val="003E64FC"/>
    <w:rsid w:val="003E685C"/>
    <w:rsid w:val="003E6A1B"/>
    <w:rsid w:val="003E6F41"/>
    <w:rsid w:val="003E7107"/>
    <w:rsid w:val="003E713D"/>
    <w:rsid w:val="003E714A"/>
    <w:rsid w:val="003E7776"/>
    <w:rsid w:val="003E7CCC"/>
    <w:rsid w:val="003E7E0C"/>
    <w:rsid w:val="003F0202"/>
    <w:rsid w:val="003F19A5"/>
    <w:rsid w:val="003F20A8"/>
    <w:rsid w:val="003F2A4F"/>
    <w:rsid w:val="003F2D1F"/>
    <w:rsid w:val="003F2F20"/>
    <w:rsid w:val="003F2FC5"/>
    <w:rsid w:val="003F36B9"/>
    <w:rsid w:val="003F3B2E"/>
    <w:rsid w:val="003F4111"/>
    <w:rsid w:val="003F4261"/>
    <w:rsid w:val="003F4A00"/>
    <w:rsid w:val="003F4B81"/>
    <w:rsid w:val="003F4EA9"/>
    <w:rsid w:val="003F54FA"/>
    <w:rsid w:val="003F5B72"/>
    <w:rsid w:val="003F5C9D"/>
    <w:rsid w:val="003F5DB2"/>
    <w:rsid w:val="003F5DE3"/>
    <w:rsid w:val="003F5E2A"/>
    <w:rsid w:val="003F6318"/>
    <w:rsid w:val="003F6AC3"/>
    <w:rsid w:val="003F6C4F"/>
    <w:rsid w:val="003F6F53"/>
    <w:rsid w:val="003F6FC7"/>
    <w:rsid w:val="003F7AA5"/>
    <w:rsid w:val="003F7EF0"/>
    <w:rsid w:val="00400032"/>
    <w:rsid w:val="004005DF"/>
    <w:rsid w:val="00400647"/>
    <w:rsid w:val="00400B56"/>
    <w:rsid w:val="00401D30"/>
    <w:rsid w:val="00401FD8"/>
    <w:rsid w:val="00402099"/>
    <w:rsid w:val="00402278"/>
    <w:rsid w:val="004024FB"/>
    <w:rsid w:val="0040329D"/>
    <w:rsid w:val="00403AE2"/>
    <w:rsid w:val="00403C8D"/>
    <w:rsid w:val="004044A8"/>
    <w:rsid w:val="004047D9"/>
    <w:rsid w:val="00404BD4"/>
    <w:rsid w:val="00404BF6"/>
    <w:rsid w:val="00405232"/>
    <w:rsid w:val="00405AF2"/>
    <w:rsid w:val="0040619D"/>
    <w:rsid w:val="00406B4F"/>
    <w:rsid w:val="00406D05"/>
    <w:rsid w:val="00406D65"/>
    <w:rsid w:val="00406F45"/>
    <w:rsid w:val="00406F54"/>
    <w:rsid w:val="00407476"/>
    <w:rsid w:val="00407CE6"/>
    <w:rsid w:val="00407F9E"/>
    <w:rsid w:val="0041028A"/>
    <w:rsid w:val="00410B10"/>
    <w:rsid w:val="00410D8E"/>
    <w:rsid w:val="00410EEC"/>
    <w:rsid w:val="004116C0"/>
    <w:rsid w:val="00411749"/>
    <w:rsid w:val="00411E61"/>
    <w:rsid w:val="00412138"/>
    <w:rsid w:val="00412941"/>
    <w:rsid w:val="004129C0"/>
    <w:rsid w:val="00413373"/>
    <w:rsid w:val="00413E5E"/>
    <w:rsid w:val="00413E77"/>
    <w:rsid w:val="004143AA"/>
    <w:rsid w:val="00414456"/>
    <w:rsid w:val="004144BA"/>
    <w:rsid w:val="0041470A"/>
    <w:rsid w:val="004148DF"/>
    <w:rsid w:val="00414ADE"/>
    <w:rsid w:val="00414B69"/>
    <w:rsid w:val="00415C84"/>
    <w:rsid w:val="00415DC9"/>
    <w:rsid w:val="00416D5A"/>
    <w:rsid w:val="00416F72"/>
    <w:rsid w:val="00417BA9"/>
    <w:rsid w:val="00420728"/>
    <w:rsid w:val="004208A8"/>
    <w:rsid w:val="0042096B"/>
    <w:rsid w:val="00420B94"/>
    <w:rsid w:val="00420C59"/>
    <w:rsid w:val="0042121F"/>
    <w:rsid w:val="00421955"/>
    <w:rsid w:val="00421A91"/>
    <w:rsid w:val="00421BDD"/>
    <w:rsid w:val="00421F38"/>
    <w:rsid w:val="004225EB"/>
    <w:rsid w:val="00422792"/>
    <w:rsid w:val="004230D3"/>
    <w:rsid w:val="0042330B"/>
    <w:rsid w:val="004234C0"/>
    <w:rsid w:val="0042359E"/>
    <w:rsid w:val="004235B6"/>
    <w:rsid w:val="00423895"/>
    <w:rsid w:val="004239F7"/>
    <w:rsid w:val="00423FE3"/>
    <w:rsid w:val="00424029"/>
    <w:rsid w:val="0042453C"/>
    <w:rsid w:val="0042477B"/>
    <w:rsid w:val="00425172"/>
    <w:rsid w:val="00425194"/>
    <w:rsid w:val="00425394"/>
    <w:rsid w:val="00425ECB"/>
    <w:rsid w:val="00425F24"/>
    <w:rsid w:val="00425F58"/>
    <w:rsid w:val="004262C3"/>
    <w:rsid w:val="00426484"/>
    <w:rsid w:val="00426495"/>
    <w:rsid w:val="00426B5A"/>
    <w:rsid w:val="00426BEA"/>
    <w:rsid w:val="00426C2A"/>
    <w:rsid w:val="004271F7"/>
    <w:rsid w:val="00427C2B"/>
    <w:rsid w:val="00427CD8"/>
    <w:rsid w:val="0043012B"/>
    <w:rsid w:val="00430360"/>
    <w:rsid w:val="004305D8"/>
    <w:rsid w:val="004306A0"/>
    <w:rsid w:val="004308F7"/>
    <w:rsid w:val="00430A07"/>
    <w:rsid w:val="00430D1B"/>
    <w:rsid w:val="00430DC9"/>
    <w:rsid w:val="004311C5"/>
    <w:rsid w:val="00431564"/>
    <w:rsid w:val="00431B43"/>
    <w:rsid w:val="00431FE8"/>
    <w:rsid w:val="004321C0"/>
    <w:rsid w:val="00432687"/>
    <w:rsid w:val="00432719"/>
    <w:rsid w:val="00432ABD"/>
    <w:rsid w:val="00432C85"/>
    <w:rsid w:val="0043359A"/>
    <w:rsid w:val="00433E3F"/>
    <w:rsid w:val="00434731"/>
    <w:rsid w:val="00434B0C"/>
    <w:rsid w:val="00434B21"/>
    <w:rsid w:val="00435020"/>
    <w:rsid w:val="00435194"/>
    <w:rsid w:val="0043573F"/>
    <w:rsid w:val="004366A0"/>
    <w:rsid w:val="004367BD"/>
    <w:rsid w:val="00436C34"/>
    <w:rsid w:val="00436D85"/>
    <w:rsid w:val="00436E5F"/>
    <w:rsid w:val="004370B9"/>
    <w:rsid w:val="0043730D"/>
    <w:rsid w:val="00437683"/>
    <w:rsid w:val="00437751"/>
    <w:rsid w:val="00437882"/>
    <w:rsid w:val="00437DF5"/>
    <w:rsid w:val="0044056F"/>
    <w:rsid w:val="0044058B"/>
    <w:rsid w:val="004407EF"/>
    <w:rsid w:val="00440B5A"/>
    <w:rsid w:val="00440C49"/>
    <w:rsid w:val="0044124A"/>
    <w:rsid w:val="00441EA7"/>
    <w:rsid w:val="00441EF9"/>
    <w:rsid w:val="004433F4"/>
    <w:rsid w:val="004435DA"/>
    <w:rsid w:val="00443B00"/>
    <w:rsid w:val="00443E2A"/>
    <w:rsid w:val="0044425D"/>
    <w:rsid w:val="00444B70"/>
    <w:rsid w:val="00444BA3"/>
    <w:rsid w:val="00444E9C"/>
    <w:rsid w:val="00444F98"/>
    <w:rsid w:val="0044584E"/>
    <w:rsid w:val="00445E92"/>
    <w:rsid w:val="00445FE5"/>
    <w:rsid w:val="004464AD"/>
    <w:rsid w:val="004467DA"/>
    <w:rsid w:val="00446E94"/>
    <w:rsid w:val="00446FCF"/>
    <w:rsid w:val="00447383"/>
    <w:rsid w:val="0044756D"/>
    <w:rsid w:val="00447681"/>
    <w:rsid w:val="00447C06"/>
    <w:rsid w:val="00447ECC"/>
    <w:rsid w:val="004504D5"/>
    <w:rsid w:val="00450609"/>
    <w:rsid w:val="00450652"/>
    <w:rsid w:val="0045090E"/>
    <w:rsid w:val="00450B58"/>
    <w:rsid w:val="00450CD7"/>
    <w:rsid w:val="00450F89"/>
    <w:rsid w:val="00451362"/>
    <w:rsid w:val="00451B54"/>
    <w:rsid w:val="00451C9B"/>
    <w:rsid w:val="00451C9E"/>
    <w:rsid w:val="00452057"/>
    <w:rsid w:val="00452063"/>
    <w:rsid w:val="0045254D"/>
    <w:rsid w:val="00452972"/>
    <w:rsid w:val="00452973"/>
    <w:rsid w:val="00452A11"/>
    <w:rsid w:val="00452B91"/>
    <w:rsid w:val="00452E3E"/>
    <w:rsid w:val="00453371"/>
    <w:rsid w:val="004533F5"/>
    <w:rsid w:val="00453591"/>
    <w:rsid w:val="00453645"/>
    <w:rsid w:val="00453D80"/>
    <w:rsid w:val="00453EA2"/>
    <w:rsid w:val="00453EB3"/>
    <w:rsid w:val="00454121"/>
    <w:rsid w:val="004541AF"/>
    <w:rsid w:val="0045444B"/>
    <w:rsid w:val="004546BF"/>
    <w:rsid w:val="004547B5"/>
    <w:rsid w:val="00454E40"/>
    <w:rsid w:val="004551B4"/>
    <w:rsid w:val="004558EB"/>
    <w:rsid w:val="00456540"/>
    <w:rsid w:val="00456787"/>
    <w:rsid w:val="004567A4"/>
    <w:rsid w:val="00456BC0"/>
    <w:rsid w:val="004571C7"/>
    <w:rsid w:val="004572B4"/>
    <w:rsid w:val="0045799F"/>
    <w:rsid w:val="00457BF9"/>
    <w:rsid w:val="004605DF"/>
    <w:rsid w:val="004613F8"/>
    <w:rsid w:val="00461A5C"/>
    <w:rsid w:val="00461B9C"/>
    <w:rsid w:val="00461C47"/>
    <w:rsid w:val="004621DE"/>
    <w:rsid w:val="00462B5B"/>
    <w:rsid w:val="00463EBD"/>
    <w:rsid w:val="00463FF1"/>
    <w:rsid w:val="00464054"/>
    <w:rsid w:val="0046444F"/>
    <w:rsid w:val="0046461A"/>
    <w:rsid w:val="0046496C"/>
    <w:rsid w:val="00464D1B"/>
    <w:rsid w:val="00464D2D"/>
    <w:rsid w:val="00465FBE"/>
    <w:rsid w:val="00466339"/>
    <w:rsid w:val="00466580"/>
    <w:rsid w:val="00466EB8"/>
    <w:rsid w:val="004672B9"/>
    <w:rsid w:val="004674D5"/>
    <w:rsid w:val="00470299"/>
    <w:rsid w:val="00470914"/>
    <w:rsid w:val="004712B7"/>
    <w:rsid w:val="0047134E"/>
    <w:rsid w:val="00471B12"/>
    <w:rsid w:val="00471F21"/>
    <w:rsid w:val="00472CA3"/>
    <w:rsid w:val="00473128"/>
    <w:rsid w:val="0047336F"/>
    <w:rsid w:val="00473B82"/>
    <w:rsid w:val="004742ED"/>
    <w:rsid w:val="00474646"/>
    <w:rsid w:val="00474FF1"/>
    <w:rsid w:val="0047519B"/>
    <w:rsid w:val="0047542F"/>
    <w:rsid w:val="00475976"/>
    <w:rsid w:val="00475D2B"/>
    <w:rsid w:val="00475DB8"/>
    <w:rsid w:val="004760F5"/>
    <w:rsid w:val="004763C9"/>
    <w:rsid w:val="00476473"/>
    <w:rsid w:val="00476B72"/>
    <w:rsid w:val="00476D06"/>
    <w:rsid w:val="00477069"/>
    <w:rsid w:val="004775D5"/>
    <w:rsid w:val="0047779C"/>
    <w:rsid w:val="004778CA"/>
    <w:rsid w:val="00477DAB"/>
    <w:rsid w:val="00477F77"/>
    <w:rsid w:val="004802CD"/>
    <w:rsid w:val="004807A8"/>
    <w:rsid w:val="00481DF4"/>
    <w:rsid w:val="00482249"/>
    <w:rsid w:val="00482BA6"/>
    <w:rsid w:val="004832AB"/>
    <w:rsid w:val="0048336F"/>
    <w:rsid w:val="00483581"/>
    <w:rsid w:val="00483C69"/>
    <w:rsid w:val="00483F09"/>
    <w:rsid w:val="00483F3D"/>
    <w:rsid w:val="00483FCA"/>
    <w:rsid w:val="0048400E"/>
    <w:rsid w:val="00484026"/>
    <w:rsid w:val="0048409F"/>
    <w:rsid w:val="00484370"/>
    <w:rsid w:val="00484BE9"/>
    <w:rsid w:val="00484EB4"/>
    <w:rsid w:val="00484EEF"/>
    <w:rsid w:val="00484F44"/>
    <w:rsid w:val="004850DF"/>
    <w:rsid w:val="00485874"/>
    <w:rsid w:val="0048587A"/>
    <w:rsid w:val="00485D41"/>
    <w:rsid w:val="00485FC6"/>
    <w:rsid w:val="0048635E"/>
    <w:rsid w:val="004863C2"/>
    <w:rsid w:val="00486421"/>
    <w:rsid w:val="00486A87"/>
    <w:rsid w:val="00486FCB"/>
    <w:rsid w:val="0048702E"/>
    <w:rsid w:val="004872C1"/>
    <w:rsid w:val="00487A8A"/>
    <w:rsid w:val="00487B8B"/>
    <w:rsid w:val="004900AB"/>
    <w:rsid w:val="004909BB"/>
    <w:rsid w:val="004922F2"/>
    <w:rsid w:val="00492D75"/>
    <w:rsid w:val="00493345"/>
    <w:rsid w:val="004934EB"/>
    <w:rsid w:val="00493CB6"/>
    <w:rsid w:val="00494172"/>
    <w:rsid w:val="0049417C"/>
    <w:rsid w:val="00494495"/>
    <w:rsid w:val="00494567"/>
    <w:rsid w:val="00494657"/>
    <w:rsid w:val="00494F8C"/>
    <w:rsid w:val="00495071"/>
    <w:rsid w:val="004951A9"/>
    <w:rsid w:val="004953F7"/>
    <w:rsid w:val="004957BA"/>
    <w:rsid w:val="00495877"/>
    <w:rsid w:val="0049632A"/>
    <w:rsid w:val="00496C83"/>
    <w:rsid w:val="00496F1A"/>
    <w:rsid w:val="00497279"/>
    <w:rsid w:val="004972A1"/>
    <w:rsid w:val="00497872"/>
    <w:rsid w:val="00497D2B"/>
    <w:rsid w:val="00497D9C"/>
    <w:rsid w:val="004A021D"/>
    <w:rsid w:val="004A03DC"/>
    <w:rsid w:val="004A05D9"/>
    <w:rsid w:val="004A0908"/>
    <w:rsid w:val="004A0FEE"/>
    <w:rsid w:val="004A109C"/>
    <w:rsid w:val="004A10D8"/>
    <w:rsid w:val="004A1226"/>
    <w:rsid w:val="004A13AA"/>
    <w:rsid w:val="004A1DD4"/>
    <w:rsid w:val="004A1EB3"/>
    <w:rsid w:val="004A2133"/>
    <w:rsid w:val="004A285A"/>
    <w:rsid w:val="004A2BF8"/>
    <w:rsid w:val="004A2E6C"/>
    <w:rsid w:val="004A2EA3"/>
    <w:rsid w:val="004A3296"/>
    <w:rsid w:val="004A344E"/>
    <w:rsid w:val="004A3665"/>
    <w:rsid w:val="004A37D6"/>
    <w:rsid w:val="004A39E0"/>
    <w:rsid w:val="004A3A64"/>
    <w:rsid w:val="004A3D5D"/>
    <w:rsid w:val="004A44D9"/>
    <w:rsid w:val="004A479A"/>
    <w:rsid w:val="004A47AE"/>
    <w:rsid w:val="004A486B"/>
    <w:rsid w:val="004A522F"/>
    <w:rsid w:val="004A53EB"/>
    <w:rsid w:val="004A54A8"/>
    <w:rsid w:val="004A581C"/>
    <w:rsid w:val="004A5AC9"/>
    <w:rsid w:val="004A5EF0"/>
    <w:rsid w:val="004A5F36"/>
    <w:rsid w:val="004A6181"/>
    <w:rsid w:val="004A62A5"/>
    <w:rsid w:val="004A660C"/>
    <w:rsid w:val="004A6778"/>
    <w:rsid w:val="004A6792"/>
    <w:rsid w:val="004A75C4"/>
    <w:rsid w:val="004A774E"/>
    <w:rsid w:val="004B005A"/>
    <w:rsid w:val="004B05CE"/>
    <w:rsid w:val="004B0632"/>
    <w:rsid w:val="004B0D85"/>
    <w:rsid w:val="004B0FF6"/>
    <w:rsid w:val="004B131A"/>
    <w:rsid w:val="004B1580"/>
    <w:rsid w:val="004B1EE6"/>
    <w:rsid w:val="004B22C9"/>
    <w:rsid w:val="004B27BB"/>
    <w:rsid w:val="004B28BF"/>
    <w:rsid w:val="004B2B06"/>
    <w:rsid w:val="004B2C2A"/>
    <w:rsid w:val="004B2D8C"/>
    <w:rsid w:val="004B2D94"/>
    <w:rsid w:val="004B2DED"/>
    <w:rsid w:val="004B2F87"/>
    <w:rsid w:val="004B302D"/>
    <w:rsid w:val="004B3113"/>
    <w:rsid w:val="004B31F7"/>
    <w:rsid w:val="004B355E"/>
    <w:rsid w:val="004B3A19"/>
    <w:rsid w:val="004B3CDD"/>
    <w:rsid w:val="004B40C8"/>
    <w:rsid w:val="004B469A"/>
    <w:rsid w:val="004B473B"/>
    <w:rsid w:val="004B47A8"/>
    <w:rsid w:val="004B4879"/>
    <w:rsid w:val="004B4B8A"/>
    <w:rsid w:val="004B4FF8"/>
    <w:rsid w:val="004B53F0"/>
    <w:rsid w:val="004B5637"/>
    <w:rsid w:val="004B5CB6"/>
    <w:rsid w:val="004B6000"/>
    <w:rsid w:val="004B6673"/>
    <w:rsid w:val="004B6B1B"/>
    <w:rsid w:val="004B6DB5"/>
    <w:rsid w:val="004B6DD0"/>
    <w:rsid w:val="004B72B4"/>
    <w:rsid w:val="004B7632"/>
    <w:rsid w:val="004B770D"/>
    <w:rsid w:val="004B79A6"/>
    <w:rsid w:val="004C01FE"/>
    <w:rsid w:val="004C055F"/>
    <w:rsid w:val="004C0625"/>
    <w:rsid w:val="004C0882"/>
    <w:rsid w:val="004C0BE3"/>
    <w:rsid w:val="004C10F8"/>
    <w:rsid w:val="004C11FE"/>
    <w:rsid w:val="004C1288"/>
    <w:rsid w:val="004C1425"/>
    <w:rsid w:val="004C199C"/>
    <w:rsid w:val="004C1E0C"/>
    <w:rsid w:val="004C2293"/>
    <w:rsid w:val="004C2E9E"/>
    <w:rsid w:val="004C314B"/>
    <w:rsid w:val="004C32B3"/>
    <w:rsid w:val="004C3535"/>
    <w:rsid w:val="004C3660"/>
    <w:rsid w:val="004C3E6A"/>
    <w:rsid w:val="004C42B9"/>
    <w:rsid w:val="004C4731"/>
    <w:rsid w:val="004C4914"/>
    <w:rsid w:val="004C49FD"/>
    <w:rsid w:val="004C5638"/>
    <w:rsid w:val="004C5AA8"/>
    <w:rsid w:val="004C5B2B"/>
    <w:rsid w:val="004C5C26"/>
    <w:rsid w:val="004C5D4A"/>
    <w:rsid w:val="004C615B"/>
    <w:rsid w:val="004C73E5"/>
    <w:rsid w:val="004C7ACE"/>
    <w:rsid w:val="004C7BCD"/>
    <w:rsid w:val="004D02EF"/>
    <w:rsid w:val="004D0330"/>
    <w:rsid w:val="004D04BD"/>
    <w:rsid w:val="004D0649"/>
    <w:rsid w:val="004D0E12"/>
    <w:rsid w:val="004D0E8B"/>
    <w:rsid w:val="004D0E90"/>
    <w:rsid w:val="004D1717"/>
    <w:rsid w:val="004D174A"/>
    <w:rsid w:val="004D1867"/>
    <w:rsid w:val="004D1D52"/>
    <w:rsid w:val="004D2406"/>
    <w:rsid w:val="004D24F2"/>
    <w:rsid w:val="004D29D1"/>
    <w:rsid w:val="004D32A4"/>
    <w:rsid w:val="004D3593"/>
    <w:rsid w:val="004D3AB9"/>
    <w:rsid w:val="004D3AEB"/>
    <w:rsid w:val="004D4139"/>
    <w:rsid w:val="004D42C8"/>
    <w:rsid w:val="004D4862"/>
    <w:rsid w:val="004D4DF2"/>
    <w:rsid w:val="004D5173"/>
    <w:rsid w:val="004D5FBD"/>
    <w:rsid w:val="004D6287"/>
    <w:rsid w:val="004D67E1"/>
    <w:rsid w:val="004D6E01"/>
    <w:rsid w:val="004D6ED6"/>
    <w:rsid w:val="004D7000"/>
    <w:rsid w:val="004D74B1"/>
    <w:rsid w:val="004D7BF3"/>
    <w:rsid w:val="004D7F2F"/>
    <w:rsid w:val="004E0105"/>
    <w:rsid w:val="004E02BA"/>
    <w:rsid w:val="004E033A"/>
    <w:rsid w:val="004E088C"/>
    <w:rsid w:val="004E0D9C"/>
    <w:rsid w:val="004E12D1"/>
    <w:rsid w:val="004E17DE"/>
    <w:rsid w:val="004E1934"/>
    <w:rsid w:val="004E1DA7"/>
    <w:rsid w:val="004E1F6B"/>
    <w:rsid w:val="004E236E"/>
    <w:rsid w:val="004E2B34"/>
    <w:rsid w:val="004E3124"/>
    <w:rsid w:val="004E318A"/>
    <w:rsid w:val="004E35D4"/>
    <w:rsid w:val="004E428A"/>
    <w:rsid w:val="004E4CDA"/>
    <w:rsid w:val="004E4EA9"/>
    <w:rsid w:val="004E4EFF"/>
    <w:rsid w:val="004E5097"/>
    <w:rsid w:val="004E5585"/>
    <w:rsid w:val="004E5A33"/>
    <w:rsid w:val="004E5B34"/>
    <w:rsid w:val="004E60FE"/>
    <w:rsid w:val="004E74EB"/>
    <w:rsid w:val="004E779B"/>
    <w:rsid w:val="004E79E4"/>
    <w:rsid w:val="004E7AC8"/>
    <w:rsid w:val="004E7CC6"/>
    <w:rsid w:val="004E7DD6"/>
    <w:rsid w:val="004F0364"/>
    <w:rsid w:val="004F05DB"/>
    <w:rsid w:val="004F0B81"/>
    <w:rsid w:val="004F0BD4"/>
    <w:rsid w:val="004F0D88"/>
    <w:rsid w:val="004F1022"/>
    <w:rsid w:val="004F1027"/>
    <w:rsid w:val="004F185C"/>
    <w:rsid w:val="004F1F15"/>
    <w:rsid w:val="004F2184"/>
    <w:rsid w:val="004F2330"/>
    <w:rsid w:val="004F248A"/>
    <w:rsid w:val="004F3094"/>
    <w:rsid w:val="004F3322"/>
    <w:rsid w:val="004F3381"/>
    <w:rsid w:val="004F4398"/>
    <w:rsid w:val="004F4974"/>
    <w:rsid w:val="004F49BC"/>
    <w:rsid w:val="004F4C2F"/>
    <w:rsid w:val="004F4C9F"/>
    <w:rsid w:val="004F5250"/>
    <w:rsid w:val="004F5383"/>
    <w:rsid w:val="004F55A5"/>
    <w:rsid w:val="004F5618"/>
    <w:rsid w:val="004F5947"/>
    <w:rsid w:val="004F5CA6"/>
    <w:rsid w:val="004F5CE2"/>
    <w:rsid w:val="004F5EAC"/>
    <w:rsid w:val="004F618C"/>
    <w:rsid w:val="004F6326"/>
    <w:rsid w:val="004F662C"/>
    <w:rsid w:val="004F6FFD"/>
    <w:rsid w:val="004F7176"/>
    <w:rsid w:val="004F749D"/>
    <w:rsid w:val="004F753F"/>
    <w:rsid w:val="004F77FD"/>
    <w:rsid w:val="004F7FDB"/>
    <w:rsid w:val="0050024E"/>
    <w:rsid w:val="005009B1"/>
    <w:rsid w:val="00500C63"/>
    <w:rsid w:val="00501238"/>
    <w:rsid w:val="00501527"/>
    <w:rsid w:val="0050190E"/>
    <w:rsid w:val="00501CAC"/>
    <w:rsid w:val="00501CD9"/>
    <w:rsid w:val="00501E59"/>
    <w:rsid w:val="00502014"/>
    <w:rsid w:val="00502A46"/>
    <w:rsid w:val="0050308F"/>
    <w:rsid w:val="005033F3"/>
    <w:rsid w:val="0050343B"/>
    <w:rsid w:val="00503FF5"/>
    <w:rsid w:val="00504821"/>
    <w:rsid w:val="005048F4"/>
    <w:rsid w:val="00504A2F"/>
    <w:rsid w:val="00504E0B"/>
    <w:rsid w:val="0050586E"/>
    <w:rsid w:val="005058BE"/>
    <w:rsid w:val="00506128"/>
    <w:rsid w:val="00506281"/>
    <w:rsid w:val="0050668E"/>
    <w:rsid w:val="00506D7A"/>
    <w:rsid w:val="005072AD"/>
    <w:rsid w:val="005073C3"/>
    <w:rsid w:val="005101D6"/>
    <w:rsid w:val="005106EC"/>
    <w:rsid w:val="00511394"/>
    <w:rsid w:val="005118A5"/>
    <w:rsid w:val="00511C82"/>
    <w:rsid w:val="00512670"/>
    <w:rsid w:val="00512E09"/>
    <w:rsid w:val="00512EE5"/>
    <w:rsid w:val="00513535"/>
    <w:rsid w:val="0051366C"/>
    <w:rsid w:val="005138DB"/>
    <w:rsid w:val="00513C95"/>
    <w:rsid w:val="0051431A"/>
    <w:rsid w:val="005146DB"/>
    <w:rsid w:val="00514C43"/>
    <w:rsid w:val="00516114"/>
    <w:rsid w:val="0051682F"/>
    <w:rsid w:val="00516DAB"/>
    <w:rsid w:val="0051704A"/>
    <w:rsid w:val="00517134"/>
    <w:rsid w:val="00520206"/>
    <w:rsid w:val="00520265"/>
    <w:rsid w:val="0052051F"/>
    <w:rsid w:val="0052095B"/>
    <w:rsid w:val="005209E6"/>
    <w:rsid w:val="00520C49"/>
    <w:rsid w:val="00521234"/>
    <w:rsid w:val="00521F36"/>
    <w:rsid w:val="00522532"/>
    <w:rsid w:val="0052303D"/>
    <w:rsid w:val="0052331D"/>
    <w:rsid w:val="00523BAB"/>
    <w:rsid w:val="005241F7"/>
    <w:rsid w:val="0052420A"/>
    <w:rsid w:val="00524580"/>
    <w:rsid w:val="005250E1"/>
    <w:rsid w:val="00525CE1"/>
    <w:rsid w:val="00525DDC"/>
    <w:rsid w:val="00526769"/>
    <w:rsid w:val="00526B33"/>
    <w:rsid w:val="00526DEB"/>
    <w:rsid w:val="00526F24"/>
    <w:rsid w:val="00526FE1"/>
    <w:rsid w:val="0052781F"/>
    <w:rsid w:val="00527A87"/>
    <w:rsid w:val="00527AB8"/>
    <w:rsid w:val="00527ADE"/>
    <w:rsid w:val="00527C89"/>
    <w:rsid w:val="00527CFC"/>
    <w:rsid w:val="00530030"/>
    <w:rsid w:val="00530078"/>
    <w:rsid w:val="00530193"/>
    <w:rsid w:val="005301CC"/>
    <w:rsid w:val="00530856"/>
    <w:rsid w:val="00530B37"/>
    <w:rsid w:val="00531B44"/>
    <w:rsid w:val="00531BA6"/>
    <w:rsid w:val="0053232C"/>
    <w:rsid w:val="005323F2"/>
    <w:rsid w:val="00532C7A"/>
    <w:rsid w:val="00532D38"/>
    <w:rsid w:val="00533361"/>
    <w:rsid w:val="005333AD"/>
    <w:rsid w:val="00533CE5"/>
    <w:rsid w:val="00533EA7"/>
    <w:rsid w:val="00533F76"/>
    <w:rsid w:val="0053428E"/>
    <w:rsid w:val="005347AE"/>
    <w:rsid w:val="00534A09"/>
    <w:rsid w:val="00534B99"/>
    <w:rsid w:val="00534C4A"/>
    <w:rsid w:val="00534E83"/>
    <w:rsid w:val="00534EC0"/>
    <w:rsid w:val="00534EF5"/>
    <w:rsid w:val="00534F26"/>
    <w:rsid w:val="00534F5C"/>
    <w:rsid w:val="00535094"/>
    <w:rsid w:val="005350EA"/>
    <w:rsid w:val="0053534C"/>
    <w:rsid w:val="00535F46"/>
    <w:rsid w:val="00536A7C"/>
    <w:rsid w:val="00536DD7"/>
    <w:rsid w:val="005372BD"/>
    <w:rsid w:val="005373FA"/>
    <w:rsid w:val="0053758F"/>
    <w:rsid w:val="00537DB8"/>
    <w:rsid w:val="00537E8F"/>
    <w:rsid w:val="005401E0"/>
    <w:rsid w:val="005401FA"/>
    <w:rsid w:val="0054049A"/>
    <w:rsid w:val="00540737"/>
    <w:rsid w:val="0054091F"/>
    <w:rsid w:val="00540EBE"/>
    <w:rsid w:val="00541A7F"/>
    <w:rsid w:val="00541C26"/>
    <w:rsid w:val="005420B9"/>
    <w:rsid w:val="0054231B"/>
    <w:rsid w:val="005425B6"/>
    <w:rsid w:val="00542657"/>
    <w:rsid w:val="005427C3"/>
    <w:rsid w:val="005427CD"/>
    <w:rsid w:val="00542C40"/>
    <w:rsid w:val="00542E92"/>
    <w:rsid w:val="0054342F"/>
    <w:rsid w:val="0054391E"/>
    <w:rsid w:val="00543A1F"/>
    <w:rsid w:val="00544061"/>
    <w:rsid w:val="00544282"/>
    <w:rsid w:val="00544782"/>
    <w:rsid w:val="005447E4"/>
    <w:rsid w:val="005449F6"/>
    <w:rsid w:val="00544A79"/>
    <w:rsid w:val="005451C3"/>
    <w:rsid w:val="005452BE"/>
    <w:rsid w:val="00545BF1"/>
    <w:rsid w:val="00545E7A"/>
    <w:rsid w:val="005461AA"/>
    <w:rsid w:val="0054705D"/>
    <w:rsid w:val="00547AB8"/>
    <w:rsid w:val="005506DF"/>
    <w:rsid w:val="00550884"/>
    <w:rsid w:val="0055098A"/>
    <w:rsid w:val="00550E49"/>
    <w:rsid w:val="005510D1"/>
    <w:rsid w:val="00551A2C"/>
    <w:rsid w:val="00551B44"/>
    <w:rsid w:val="00552355"/>
    <w:rsid w:val="00552702"/>
    <w:rsid w:val="00552B56"/>
    <w:rsid w:val="005530A8"/>
    <w:rsid w:val="005534FA"/>
    <w:rsid w:val="0055357C"/>
    <w:rsid w:val="00553781"/>
    <w:rsid w:val="00553F40"/>
    <w:rsid w:val="00554B59"/>
    <w:rsid w:val="00554F12"/>
    <w:rsid w:val="00554FBC"/>
    <w:rsid w:val="0055531E"/>
    <w:rsid w:val="005556FA"/>
    <w:rsid w:val="00555989"/>
    <w:rsid w:val="005559AD"/>
    <w:rsid w:val="00555A7A"/>
    <w:rsid w:val="00555FC1"/>
    <w:rsid w:val="00555FEA"/>
    <w:rsid w:val="005563A6"/>
    <w:rsid w:val="0055667D"/>
    <w:rsid w:val="00556772"/>
    <w:rsid w:val="00556933"/>
    <w:rsid w:val="00556BF3"/>
    <w:rsid w:val="00556C17"/>
    <w:rsid w:val="00556C66"/>
    <w:rsid w:val="0055708F"/>
    <w:rsid w:val="00557A1C"/>
    <w:rsid w:val="00557F16"/>
    <w:rsid w:val="00557F9E"/>
    <w:rsid w:val="00557FB7"/>
    <w:rsid w:val="0056070E"/>
    <w:rsid w:val="0056094E"/>
    <w:rsid w:val="00560AD1"/>
    <w:rsid w:val="00560AE3"/>
    <w:rsid w:val="00560F39"/>
    <w:rsid w:val="0056101B"/>
    <w:rsid w:val="005613FF"/>
    <w:rsid w:val="00561805"/>
    <w:rsid w:val="00561C99"/>
    <w:rsid w:val="00561CD9"/>
    <w:rsid w:val="00561F28"/>
    <w:rsid w:val="005621AD"/>
    <w:rsid w:val="00562511"/>
    <w:rsid w:val="0056287E"/>
    <w:rsid w:val="00562BDD"/>
    <w:rsid w:val="0056363C"/>
    <w:rsid w:val="005638A7"/>
    <w:rsid w:val="00563D4A"/>
    <w:rsid w:val="0056496B"/>
    <w:rsid w:val="005650BF"/>
    <w:rsid w:val="00565115"/>
    <w:rsid w:val="00565444"/>
    <w:rsid w:val="00565AC4"/>
    <w:rsid w:val="0056613D"/>
    <w:rsid w:val="00566370"/>
    <w:rsid w:val="005664FD"/>
    <w:rsid w:val="005666F4"/>
    <w:rsid w:val="0056675C"/>
    <w:rsid w:val="005672C2"/>
    <w:rsid w:val="00567439"/>
    <w:rsid w:val="00567AC3"/>
    <w:rsid w:val="00567BCE"/>
    <w:rsid w:val="00567C63"/>
    <w:rsid w:val="005702E3"/>
    <w:rsid w:val="005705C6"/>
    <w:rsid w:val="005706C2"/>
    <w:rsid w:val="00570C6F"/>
    <w:rsid w:val="00571267"/>
    <w:rsid w:val="00571408"/>
    <w:rsid w:val="00571771"/>
    <w:rsid w:val="00571E03"/>
    <w:rsid w:val="00572559"/>
    <w:rsid w:val="005725C7"/>
    <w:rsid w:val="00572839"/>
    <w:rsid w:val="0057295E"/>
    <w:rsid w:val="00572AE8"/>
    <w:rsid w:val="00572B5F"/>
    <w:rsid w:val="00572EBE"/>
    <w:rsid w:val="0057337A"/>
    <w:rsid w:val="00573460"/>
    <w:rsid w:val="005738BA"/>
    <w:rsid w:val="00574038"/>
    <w:rsid w:val="00574174"/>
    <w:rsid w:val="00574821"/>
    <w:rsid w:val="00574911"/>
    <w:rsid w:val="00574B50"/>
    <w:rsid w:val="00574FE1"/>
    <w:rsid w:val="00575265"/>
    <w:rsid w:val="005753F6"/>
    <w:rsid w:val="00575657"/>
    <w:rsid w:val="005758F2"/>
    <w:rsid w:val="00576067"/>
    <w:rsid w:val="00576141"/>
    <w:rsid w:val="00576651"/>
    <w:rsid w:val="00576808"/>
    <w:rsid w:val="00576A34"/>
    <w:rsid w:val="00576AAE"/>
    <w:rsid w:val="00576E47"/>
    <w:rsid w:val="00576F60"/>
    <w:rsid w:val="005770E8"/>
    <w:rsid w:val="005772FC"/>
    <w:rsid w:val="0057753F"/>
    <w:rsid w:val="00577557"/>
    <w:rsid w:val="00577D4D"/>
    <w:rsid w:val="005800B2"/>
    <w:rsid w:val="005800C5"/>
    <w:rsid w:val="005800FC"/>
    <w:rsid w:val="005808E1"/>
    <w:rsid w:val="005809D6"/>
    <w:rsid w:val="00580CE2"/>
    <w:rsid w:val="00580FEB"/>
    <w:rsid w:val="005810F9"/>
    <w:rsid w:val="005812F8"/>
    <w:rsid w:val="0058198E"/>
    <w:rsid w:val="00581BD5"/>
    <w:rsid w:val="00581EA5"/>
    <w:rsid w:val="00581F8C"/>
    <w:rsid w:val="00582189"/>
    <w:rsid w:val="00582257"/>
    <w:rsid w:val="0058252F"/>
    <w:rsid w:val="00582BF8"/>
    <w:rsid w:val="00582CF2"/>
    <w:rsid w:val="00582D28"/>
    <w:rsid w:val="00583063"/>
    <w:rsid w:val="00583468"/>
    <w:rsid w:val="00583825"/>
    <w:rsid w:val="00583BF6"/>
    <w:rsid w:val="00584363"/>
    <w:rsid w:val="00584615"/>
    <w:rsid w:val="005849D6"/>
    <w:rsid w:val="00584A09"/>
    <w:rsid w:val="00584E0D"/>
    <w:rsid w:val="00584E82"/>
    <w:rsid w:val="005857B7"/>
    <w:rsid w:val="00585BD6"/>
    <w:rsid w:val="00585F94"/>
    <w:rsid w:val="00585FBD"/>
    <w:rsid w:val="0058646B"/>
    <w:rsid w:val="005865A9"/>
    <w:rsid w:val="00586D4B"/>
    <w:rsid w:val="00587298"/>
    <w:rsid w:val="005872D4"/>
    <w:rsid w:val="00587607"/>
    <w:rsid w:val="00587AB2"/>
    <w:rsid w:val="0059042E"/>
    <w:rsid w:val="005908D2"/>
    <w:rsid w:val="00590B8E"/>
    <w:rsid w:val="00591436"/>
    <w:rsid w:val="005914DA"/>
    <w:rsid w:val="00591823"/>
    <w:rsid w:val="00591B56"/>
    <w:rsid w:val="00592C95"/>
    <w:rsid w:val="00592D2B"/>
    <w:rsid w:val="00593343"/>
    <w:rsid w:val="00593448"/>
    <w:rsid w:val="00593581"/>
    <w:rsid w:val="00593A0D"/>
    <w:rsid w:val="00593B0C"/>
    <w:rsid w:val="00593C8E"/>
    <w:rsid w:val="00593DCB"/>
    <w:rsid w:val="00593E03"/>
    <w:rsid w:val="00594071"/>
    <w:rsid w:val="00594703"/>
    <w:rsid w:val="005948F1"/>
    <w:rsid w:val="0059491B"/>
    <w:rsid w:val="00595F51"/>
    <w:rsid w:val="00596246"/>
    <w:rsid w:val="0059666D"/>
    <w:rsid w:val="00596A48"/>
    <w:rsid w:val="005970CE"/>
    <w:rsid w:val="005978F3"/>
    <w:rsid w:val="00597DAB"/>
    <w:rsid w:val="00597F08"/>
    <w:rsid w:val="005A05C2"/>
    <w:rsid w:val="005A06B9"/>
    <w:rsid w:val="005A08D1"/>
    <w:rsid w:val="005A0BED"/>
    <w:rsid w:val="005A0F80"/>
    <w:rsid w:val="005A1265"/>
    <w:rsid w:val="005A174A"/>
    <w:rsid w:val="005A19BE"/>
    <w:rsid w:val="005A1C2C"/>
    <w:rsid w:val="005A1C81"/>
    <w:rsid w:val="005A1DC8"/>
    <w:rsid w:val="005A20DD"/>
    <w:rsid w:val="005A22D9"/>
    <w:rsid w:val="005A27DB"/>
    <w:rsid w:val="005A2861"/>
    <w:rsid w:val="005A2C7F"/>
    <w:rsid w:val="005A2DFB"/>
    <w:rsid w:val="005A3306"/>
    <w:rsid w:val="005A39C0"/>
    <w:rsid w:val="005A3BCC"/>
    <w:rsid w:val="005A3C71"/>
    <w:rsid w:val="005A40C2"/>
    <w:rsid w:val="005A479E"/>
    <w:rsid w:val="005A4864"/>
    <w:rsid w:val="005A4AD3"/>
    <w:rsid w:val="005A4E26"/>
    <w:rsid w:val="005A527E"/>
    <w:rsid w:val="005A5788"/>
    <w:rsid w:val="005A5886"/>
    <w:rsid w:val="005A5C12"/>
    <w:rsid w:val="005A618C"/>
    <w:rsid w:val="005A619A"/>
    <w:rsid w:val="005A63E2"/>
    <w:rsid w:val="005A640F"/>
    <w:rsid w:val="005A68D6"/>
    <w:rsid w:val="005A694C"/>
    <w:rsid w:val="005A6CA4"/>
    <w:rsid w:val="005A6DBA"/>
    <w:rsid w:val="005A7100"/>
    <w:rsid w:val="005A7504"/>
    <w:rsid w:val="005A77B7"/>
    <w:rsid w:val="005A79E0"/>
    <w:rsid w:val="005A7B56"/>
    <w:rsid w:val="005A7E3E"/>
    <w:rsid w:val="005A7FBF"/>
    <w:rsid w:val="005B01AD"/>
    <w:rsid w:val="005B032C"/>
    <w:rsid w:val="005B04CA"/>
    <w:rsid w:val="005B16E9"/>
    <w:rsid w:val="005B1B62"/>
    <w:rsid w:val="005B1C52"/>
    <w:rsid w:val="005B1D25"/>
    <w:rsid w:val="005B22A7"/>
    <w:rsid w:val="005B232A"/>
    <w:rsid w:val="005B2555"/>
    <w:rsid w:val="005B2644"/>
    <w:rsid w:val="005B2B1F"/>
    <w:rsid w:val="005B2BC8"/>
    <w:rsid w:val="005B39B0"/>
    <w:rsid w:val="005B3A46"/>
    <w:rsid w:val="005B3BA1"/>
    <w:rsid w:val="005B3CFB"/>
    <w:rsid w:val="005B485D"/>
    <w:rsid w:val="005B4D6A"/>
    <w:rsid w:val="005B4D79"/>
    <w:rsid w:val="005B4E43"/>
    <w:rsid w:val="005B5157"/>
    <w:rsid w:val="005B5585"/>
    <w:rsid w:val="005B587E"/>
    <w:rsid w:val="005B58A2"/>
    <w:rsid w:val="005B5E94"/>
    <w:rsid w:val="005B61AF"/>
    <w:rsid w:val="005B64E4"/>
    <w:rsid w:val="005B68A4"/>
    <w:rsid w:val="005B68DF"/>
    <w:rsid w:val="005B697B"/>
    <w:rsid w:val="005B6D33"/>
    <w:rsid w:val="005B755D"/>
    <w:rsid w:val="005B75B3"/>
    <w:rsid w:val="005B787A"/>
    <w:rsid w:val="005B7C4D"/>
    <w:rsid w:val="005B7D42"/>
    <w:rsid w:val="005B7E71"/>
    <w:rsid w:val="005B7EDF"/>
    <w:rsid w:val="005C0985"/>
    <w:rsid w:val="005C1111"/>
    <w:rsid w:val="005C259D"/>
    <w:rsid w:val="005C2775"/>
    <w:rsid w:val="005C28B0"/>
    <w:rsid w:val="005C2D73"/>
    <w:rsid w:val="005C2E61"/>
    <w:rsid w:val="005C2E6F"/>
    <w:rsid w:val="005C3034"/>
    <w:rsid w:val="005C32C2"/>
    <w:rsid w:val="005C37FB"/>
    <w:rsid w:val="005C3F6D"/>
    <w:rsid w:val="005C430E"/>
    <w:rsid w:val="005C4724"/>
    <w:rsid w:val="005C4A2F"/>
    <w:rsid w:val="005C4E68"/>
    <w:rsid w:val="005C4E79"/>
    <w:rsid w:val="005C50B8"/>
    <w:rsid w:val="005C5579"/>
    <w:rsid w:val="005C5C56"/>
    <w:rsid w:val="005C5E3A"/>
    <w:rsid w:val="005C5E66"/>
    <w:rsid w:val="005C6494"/>
    <w:rsid w:val="005C6713"/>
    <w:rsid w:val="005C6B22"/>
    <w:rsid w:val="005C6C81"/>
    <w:rsid w:val="005C6F05"/>
    <w:rsid w:val="005C76E4"/>
    <w:rsid w:val="005C7A4C"/>
    <w:rsid w:val="005C7C39"/>
    <w:rsid w:val="005C7C9C"/>
    <w:rsid w:val="005D000D"/>
    <w:rsid w:val="005D0414"/>
    <w:rsid w:val="005D06E2"/>
    <w:rsid w:val="005D075F"/>
    <w:rsid w:val="005D07FC"/>
    <w:rsid w:val="005D0B7E"/>
    <w:rsid w:val="005D11B0"/>
    <w:rsid w:val="005D1477"/>
    <w:rsid w:val="005D1971"/>
    <w:rsid w:val="005D1CF9"/>
    <w:rsid w:val="005D27B5"/>
    <w:rsid w:val="005D2B85"/>
    <w:rsid w:val="005D32B4"/>
    <w:rsid w:val="005D32FB"/>
    <w:rsid w:val="005D3530"/>
    <w:rsid w:val="005D3A24"/>
    <w:rsid w:val="005D3B07"/>
    <w:rsid w:val="005D3F3E"/>
    <w:rsid w:val="005D41F8"/>
    <w:rsid w:val="005D452C"/>
    <w:rsid w:val="005D47E6"/>
    <w:rsid w:val="005D4858"/>
    <w:rsid w:val="005D4B3E"/>
    <w:rsid w:val="005D4D10"/>
    <w:rsid w:val="005D5173"/>
    <w:rsid w:val="005D52F5"/>
    <w:rsid w:val="005D545A"/>
    <w:rsid w:val="005D55C3"/>
    <w:rsid w:val="005D619C"/>
    <w:rsid w:val="005D6771"/>
    <w:rsid w:val="005D6C40"/>
    <w:rsid w:val="005D6E0C"/>
    <w:rsid w:val="005D71FE"/>
    <w:rsid w:val="005D7A49"/>
    <w:rsid w:val="005D7F69"/>
    <w:rsid w:val="005E0A02"/>
    <w:rsid w:val="005E0DF5"/>
    <w:rsid w:val="005E1332"/>
    <w:rsid w:val="005E15C9"/>
    <w:rsid w:val="005E218F"/>
    <w:rsid w:val="005E2664"/>
    <w:rsid w:val="005E27CC"/>
    <w:rsid w:val="005E27F4"/>
    <w:rsid w:val="005E2EBC"/>
    <w:rsid w:val="005E2F7A"/>
    <w:rsid w:val="005E3A7C"/>
    <w:rsid w:val="005E4997"/>
    <w:rsid w:val="005E4B31"/>
    <w:rsid w:val="005E4BA7"/>
    <w:rsid w:val="005E5134"/>
    <w:rsid w:val="005E526A"/>
    <w:rsid w:val="005E5352"/>
    <w:rsid w:val="005E5454"/>
    <w:rsid w:val="005E55A9"/>
    <w:rsid w:val="005E62C7"/>
    <w:rsid w:val="005E6596"/>
    <w:rsid w:val="005E6951"/>
    <w:rsid w:val="005E6A8F"/>
    <w:rsid w:val="005E6B2F"/>
    <w:rsid w:val="005E6EE8"/>
    <w:rsid w:val="005E7597"/>
    <w:rsid w:val="005E797E"/>
    <w:rsid w:val="005F08E9"/>
    <w:rsid w:val="005F0EFD"/>
    <w:rsid w:val="005F0F6F"/>
    <w:rsid w:val="005F151E"/>
    <w:rsid w:val="005F16F3"/>
    <w:rsid w:val="005F195E"/>
    <w:rsid w:val="005F1983"/>
    <w:rsid w:val="005F22EF"/>
    <w:rsid w:val="005F23BA"/>
    <w:rsid w:val="005F24A0"/>
    <w:rsid w:val="005F2731"/>
    <w:rsid w:val="005F34A9"/>
    <w:rsid w:val="005F34F0"/>
    <w:rsid w:val="005F3800"/>
    <w:rsid w:val="005F38BD"/>
    <w:rsid w:val="005F3BA8"/>
    <w:rsid w:val="005F3D7F"/>
    <w:rsid w:val="005F4DBF"/>
    <w:rsid w:val="005F4DC8"/>
    <w:rsid w:val="005F4EDC"/>
    <w:rsid w:val="005F509B"/>
    <w:rsid w:val="005F50B0"/>
    <w:rsid w:val="005F50E0"/>
    <w:rsid w:val="005F559E"/>
    <w:rsid w:val="005F568D"/>
    <w:rsid w:val="005F570F"/>
    <w:rsid w:val="005F5D2F"/>
    <w:rsid w:val="005F64DC"/>
    <w:rsid w:val="005F67B0"/>
    <w:rsid w:val="005F6835"/>
    <w:rsid w:val="005F6951"/>
    <w:rsid w:val="005F7222"/>
    <w:rsid w:val="005F757C"/>
    <w:rsid w:val="005F7F14"/>
    <w:rsid w:val="00600AF9"/>
    <w:rsid w:val="00600E46"/>
    <w:rsid w:val="006012F3"/>
    <w:rsid w:val="00601476"/>
    <w:rsid w:val="006017AB"/>
    <w:rsid w:val="00601941"/>
    <w:rsid w:val="00601C46"/>
    <w:rsid w:val="00602002"/>
    <w:rsid w:val="0060241E"/>
    <w:rsid w:val="00602A46"/>
    <w:rsid w:val="00602FB9"/>
    <w:rsid w:val="00602FED"/>
    <w:rsid w:val="0060317D"/>
    <w:rsid w:val="006032EA"/>
    <w:rsid w:val="0060356A"/>
    <w:rsid w:val="0060384E"/>
    <w:rsid w:val="0060391B"/>
    <w:rsid w:val="00603DED"/>
    <w:rsid w:val="0060402D"/>
    <w:rsid w:val="00604155"/>
    <w:rsid w:val="00604296"/>
    <w:rsid w:val="00604789"/>
    <w:rsid w:val="00604C71"/>
    <w:rsid w:val="006052B5"/>
    <w:rsid w:val="0060635F"/>
    <w:rsid w:val="00606399"/>
    <w:rsid w:val="006066D8"/>
    <w:rsid w:val="0060675E"/>
    <w:rsid w:val="006068D7"/>
    <w:rsid w:val="006069E7"/>
    <w:rsid w:val="00607504"/>
    <w:rsid w:val="00607789"/>
    <w:rsid w:val="00607898"/>
    <w:rsid w:val="00607DAA"/>
    <w:rsid w:val="00607DEA"/>
    <w:rsid w:val="006101E0"/>
    <w:rsid w:val="0061044C"/>
    <w:rsid w:val="00610F99"/>
    <w:rsid w:val="006117CF"/>
    <w:rsid w:val="00611B63"/>
    <w:rsid w:val="006121A0"/>
    <w:rsid w:val="0061251F"/>
    <w:rsid w:val="006126EC"/>
    <w:rsid w:val="00612974"/>
    <w:rsid w:val="00612B45"/>
    <w:rsid w:val="00612DB2"/>
    <w:rsid w:val="00612DF2"/>
    <w:rsid w:val="00613109"/>
    <w:rsid w:val="00613579"/>
    <w:rsid w:val="006135A7"/>
    <w:rsid w:val="00613700"/>
    <w:rsid w:val="00613D0A"/>
    <w:rsid w:val="00613FBF"/>
    <w:rsid w:val="0061414B"/>
    <w:rsid w:val="006147B9"/>
    <w:rsid w:val="00614986"/>
    <w:rsid w:val="00614E19"/>
    <w:rsid w:val="00615604"/>
    <w:rsid w:val="00615607"/>
    <w:rsid w:val="00615D26"/>
    <w:rsid w:val="00615D8D"/>
    <w:rsid w:val="00615E87"/>
    <w:rsid w:val="006160D2"/>
    <w:rsid w:val="0061638A"/>
    <w:rsid w:val="006166D0"/>
    <w:rsid w:val="00616C95"/>
    <w:rsid w:val="00616F6A"/>
    <w:rsid w:val="00616FD5"/>
    <w:rsid w:val="0061748E"/>
    <w:rsid w:val="00617585"/>
    <w:rsid w:val="0062036A"/>
    <w:rsid w:val="006206B5"/>
    <w:rsid w:val="006206E7"/>
    <w:rsid w:val="00621176"/>
    <w:rsid w:val="00621888"/>
    <w:rsid w:val="00621FED"/>
    <w:rsid w:val="0062206A"/>
    <w:rsid w:val="00622310"/>
    <w:rsid w:val="0062370C"/>
    <w:rsid w:val="00623907"/>
    <w:rsid w:val="00623BCE"/>
    <w:rsid w:val="00623E27"/>
    <w:rsid w:val="00625006"/>
    <w:rsid w:val="00625457"/>
    <w:rsid w:val="00625AFF"/>
    <w:rsid w:val="00625DCE"/>
    <w:rsid w:val="00625E11"/>
    <w:rsid w:val="00625F7A"/>
    <w:rsid w:val="006269B7"/>
    <w:rsid w:val="00626D81"/>
    <w:rsid w:val="006271ED"/>
    <w:rsid w:val="00627412"/>
    <w:rsid w:val="00627540"/>
    <w:rsid w:val="00627D4F"/>
    <w:rsid w:val="00630704"/>
    <w:rsid w:val="00630BAC"/>
    <w:rsid w:val="0063246A"/>
    <w:rsid w:val="00632B78"/>
    <w:rsid w:val="00633200"/>
    <w:rsid w:val="0063343F"/>
    <w:rsid w:val="006337A4"/>
    <w:rsid w:val="006337FC"/>
    <w:rsid w:val="00633C76"/>
    <w:rsid w:val="006343AE"/>
    <w:rsid w:val="00634B7E"/>
    <w:rsid w:val="00634C67"/>
    <w:rsid w:val="006351A0"/>
    <w:rsid w:val="00635334"/>
    <w:rsid w:val="0063560C"/>
    <w:rsid w:val="006356A1"/>
    <w:rsid w:val="0063570B"/>
    <w:rsid w:val="00635736"/>
    <w:rsid w:val="006358F3"/>
    <w:rsid w:val="00635DA7"/>
    <w:rsid w:val="00636020"/>
    <w:rsid w:val="006363C7"/>
    <w:rsid w:val="0063658B"/>
    <w:rsid w:val="00636662"/>
    <w:rsid w:val="00636704"/>
    <w:rsid w:val="00636823"/>
    <w:rsid w:val="00636ECA"/>
    <w:rsid w:val="006371D3"/>
    <w:rsid w:val="00637294"/>
    <w:rsid w:val="0063740A"/>
    <w:rsid w:val="006379FE"/>
    <w:rsid w:val="00637A32"/>
    <w:rsid w:val="00637DAC"/>
    <w:rsid w:val="00637FA4"/>
    <w:rsid w:val="00640700"/>
    <w:rsid w:val="0064150F"/>
    <w:rsid w:val="00641852"/>
    <w:rsid w:val="00641CB9"/>
    <w:rsid w:val="00641D09"/>
    <w:rsid w:val="00641D27"/>
    <w:rsid w:val="00641DC3"/>
    <w:rsid w:val="0064214C"/>
    <w:rsid w:val="00642201"/>
    <w:rsid w:val="00642EC6"/>
    <w:rsid w:val="00642FC3"/>
    <w:rsid w:val="006430BB"/>
    <w:rsid w:val="006431C8"/>
    <w:rsid w:val="00643469"/>
    <w:rsid w:val="006434EA"/>
    <w:rsid w:val="0064369F"/>
    <w:rsid w:val="006439B8"/>
    <w:rsid w:val="00643C20"/>
    <w:rsid w:val="00643E9E"/>
    <w:rsid w:val="00643F17"/>
    <w:rsid w:val="006440D9"/>
    <w:rsid w:val="00644358"/>
    <w:rsid w:val="0064453F"/>
    <w:rsid w:val="006448B4"/>
    <w:rsid w:val="00644957"/>
    <w:rsid w:val="00644F27"/>
    <w:rsid w:val="006450DF"/>
    <w:rsid w:val="006452E4"/>
    <w:rsid w:val="00645376"/>
    <w:rsid w:val="0064588E"/>
    <w:rsid w:val="00645FB1"/>
    <w:rsid w:val="00646734"/>
    <w:rsid w:val="0064731E"/>
    <w:rsid w:val="006478B3"/>
    <w:rsid w:val="00647A0F"/>
    <w:rsid w:val="006500E8"/>
    <w:rsid w:val="0065033C"/>
    <w:rsid w:val="006503B8"/>
    <w:rsid w:val="006505EF"/>
    <w:rsid w:val="00650668"/>
    <w:rsid w:val="00650819"/>
    <w:rsid w:val="00650B3E"/>
    <w:rsid w:val="00650FD1"/>
    <w:rsid w:val="006513DF"/>
    <w:rsid w:val="006519BF"/>
    <w:rsid w:val="006528E5"/>
    <w:rsid w:val="00652C5C"/>
    <w:rsid w:val="0065312D"/>
    <w:rsid w:val="006533F9"/>
    <w:rsid w:val="0065348C"/>
    <w:rsid w:val="006534F8"/>
    <w:rsid w:val="00653D7F"/>
    <w:rsid w:val="00653F0A"/>
    <w:rsid w:val="006540F4"/>
    <w:rsid w:val="00654268"/>
    <w:rsid w:val="0065455C"/>
    <w:rsid w:val="00654D76"/>
    <w:rsid w:val="0065506A"/>
    <w:rsid w:val="00655108"/>
    <w:rsid w:val="00655828"/>
    <w:rsid w:val="00655836"/>
    <w:rsid w:val="00655A5A"/>
    <w:rsid w:val="006561D8"/>
    <w:rsid w:val="0065673E"/>
    <w:rsid w:val="0065686F"/>
    <w:rsid w:val="00656BA8"/>
    <w:rsid w:val="0065718F"/>
    <w:rsid w:val="00657559"/>
    <w:rsid w:val="006609DE"/>
    <w:rsid w:val="00660A63"/>
    <w:rsid w:val="00660D42"/>
    <w:rsid w:val="00660F7D"/>
    <w:rsid w:val="00661438"/>
    <w:rsid w:val="0066189B"/>
    <w:rsid w:val="00661BA8"/>
    <w:rsid w:val="00661F3B"/>
    <w:rsid w:val="00662CD8"/>
    <w:rsid w:val="00662CEA"/>
    <w:rsid w:val="006633EA"/>
    <w:rsid w:val="006635D9"/>
    <w:rsid w:val="00663769"/>
    <w:rsid w:val="0066455F"/>
    <w:rsid w:val="00664566"/>
    <w:rsid w:val="00664CEE"/>
    <w:rsid w:val="006650A0"/>
    <w:rsid w:val="00665194"/>
    <w:rsid w:val="00665A0A"/>
    <w:rsid w:val="00665B0C"/>
    <w:rsid w:val="00665BE7"/>
    <w:rsid w:val="00666A9F"/>
    <w:rsid w:val="00666D15"/>
    <w:rsid w:val="00667495"/>
    <w:rsid w:val="0066785C"/>
    <w:rsid w:val="0067028F"/>
    <w:rsid w:val="0067064C"/>
    <w:rsid w:val="00670BC7"/>
    <w:rsid w:val="00670CA2"/>
    <w:rsid w:val="00670E5C"/>
    <w:rsid w:val="00670EEE"/>
    <w:rsid w:val="00671927"/>
    <w:rsid w:val="00671940"/>
    <w:rsid w:val="00671B9C"/>
    <w:rsid w:val="00671EB4"/>
    <w:rsid w:val="00672462"/>
    <w:rsid w:val="006727F6"/>
    <w:rsid w:val="00672A28"/>
    <w:rsid w:val="00673156"/>
    <w:rsid w:val="00673246"/>
    <w:rsid w:val="006732E2"/>
    <w:rsid w:val="0067366E"/>
    <w:rsid w:val="006737A9"/>
    <w:rsid w:val="00674260"/>
    <w:rsid w:val="00674492"/>
    <w:rsid w:val="00674667"/>
    <w:rsid w:val="00674807"/>
    <w:rsid w:val="006748F3"/>
    <w:rsid w:val="00674D42"/>
    <w:rsid w:val="00675546"/>
    <w:rsid w:val="0067560F"/>
    <w:rsid w:val="006756FD"/>
    <w:rsid w:val="0067583E"/>
    <w:rsid w:val="0067637D"/>
    <w:rsid w:val="00676804"/>
    <w:rsid w:val="00676D50"/>
    <w:rsid w:val="00676D56"/>
    <w:rsid w:val="00676E35"/>
    <w:rsid w:val="00676F95"/>
    <w:rsid w:val="00676FEB"/>
    <w:rsid w:val="00677058"/>
    <w:rsid w:val="0067726D"/>
    <w:rsid w:val="006772A6"/>
    <w:rsid w:val="006776A4"/>
    <w:rsid w:val="00677A46"/>
    <w:rsid w:val="00677F9B"/>
    <w:rsid w:val="00680CD0"/>
    <w:rsid w:val="00680FB9"/>
    <w:rsid w:val="006811EF"/>
    <w:rsid w:val="0068212A"/>
    <w:rsid w:val="0068218A"/>
    <w:rsid w:val="006824DA"/>
    <w:rsid w:val="006827FB"/>
    <w:rsid w:val="006837C3"/>
    <w:rsid w:val="00683D45"/>
    <w:rsid w:val="00683F0E"/>
    <w:rsid w:val="00683F86"/>
    <w:rsid w:val="00684021"/>
    <w:rsid w:val="00684BD5"/>
    <w:rsid w:val="00684EF0"/>
    <w:rsid w:val="00685123"/>
    <w:rsid w:val="00685183"/>
    <w:rsid w:val="00685716"/>
    <w:rsid w:val="006859AB"/>
    <w:rsid w:val="00686343"/>
    <w:rsid w:val="00686641"/>
    <w:rsid w:val="00686BDD"/>
    <w:rsid w:val="00686C98"/>
    <w:rsid w:val="00686EA7"/>
    <w:rsid w:val="006875B6"/>
    <w:rsid w:val="00687DB7"/>
    <w:rsid w:val="00687DCD"/>
    <w:rsid w:val="00690270"/>
    <w:rsid w:val="00690369"/>
    <w:rsid w:val="0069106B"/>
    <w:rsid w:val="006915B4"/>
    <w:rsid w:val="00691913"/>
    <w:rsid w:val="00691B84"/>
    <w:rsid w:val="00691B9E"/>
    <w:rsid w:val="00692003"/>
    <w:rsid w:val="00692393"/>
    <w:rsid w:val="0069257C"/>
    <w:rsid w:val="0069261B"/>
    <w:rsid w:val="00692B7A"/>
    <w:rsid w:val="00692D85"/>
    <w:rsid w:val="006930C8"/>
    <w:rsid w:val="006932BE"/>
    <w:rsid w:val="0069366A"/>
    <w:rsid w:val="00693ABB"/>
    <w:rsid w:val="00693F27"/>
    <w:rsid w:val="00694248"/>
    <w:rsid w:val="00694D32"/>
    <w:rsid w:val="00694E51"/>
    <w:rsid w:val="00695299"/>
    <w:rsid w:val="00695318"/>
    <w:rsid w:val="006957F1"/>
    <w:rsid w:val="0069589A"/>
    <w:rsid w:val="00695E00"/>
    <w:rsid w:val="00695F22"/>
    <w:rsid w:val="0069616F"/>
    <w:rsid w:val="006961A4"/>
    <w:rsid w:val="006961BC"/>
    <w:rsid w:val="006961CC"/>
    <w:rsid w:val="00696539"/>
    <w:rsid w:val="00696ACA"/>
    <w:rsid w:val="00696C13"/>
    <w:rsid w:val="00696D8C"/>
    <w:rsid w:val="00696E01"/>
    <w:rsid w:val="006975D7"/>
    <w:rsid w:val="00697829"/>
    <w:rsid w:val="00697D44"/>
    <w:rsid w:val="00697F0A"/>
    <w:rsid w:val="006A0244"/>
    <w:rsid w:val="006A059A"/>
    <w:rsid w:val="006A0A0E"/>
    <w:rsid w:val="006A1320"/>
    <w:rsid w:val="006A1631"/>
    <w:rsid w:val="006A16D2"/>
    <w:rsid w:val="006A1826"/>
    <w:rsid w:val="006A29F8"/>
    <w:rsid w:val="006A2AD7"/>
    <w:rsid w:val="006A2C12"/>
    <w:rsid w:val="006A2E1A"/>
    <w:rsid w:val="006A2E5D"/>
    <w:rsid w:val="006A2FD3"/>
    <w:rsid w:val="006A3776"/>
    <w:rsid w:val="006A3AE4"/>
    <w:rsid w:val="006A4569"/>
    <w:rsid w:val="006A4575"/>
    <w:rsid w:val="006A4840"/>
    <w:rsid w:val="006A4C26"/>
    <w:rsid w:val="006A55AD"/>
    <w:rsid w:val="006A57EF"/>
    <w:rsid w:val="006A5F06"/>
    <w:rsid w:val="006A5FD2"/>
    <w:rsid w:val="006A6A81"/>
    <w:rsid w:val="006A6D65"/>
    <w:rsid w:val="006A71E3"/>
    <w:rsid w:val="006A72E2"/>
    <w:rsid w:val="006A73B9"/>
    <w:rsid w:val="006A7479"/>
    <w:rsid w:val="006A7834"/>
    <w:rsid w:val="006A783A"/>
    <w:rsid w:val="006A79DE"/>
    <w:rsid w:val="006A7A58"/>
    <w:rsid w:val="006A7ABB"/>
    <w:rsid w:val="006B02D1"/>
    <w:rsid w:val="006B0613"/>
    <w:rsid w:val="006B0BD9"/>
    <w:rsid w:val="006B0F55"/>
    <w:rsid w:val="006B114E"/>
    <w:rsid w:val="006B1A50"/>
    <w:rsid w:val="006B1F47"/>
    <w:rsid w:val="006B2689"/>
    <w:rsid w:val="006B2B13"/>
    <w:rsid w:val="006B2DE9"/>
    <w:rsid w:val="006B2FE5"/>
    <w:rsid w:val="006B337C"/>
    <w:rsid w:val="006B395B"/>
    <w:rsid w:val="006B3D36"/>
    <w:rsid w:val="006B40C7"/>
    <w:rsid w:val="006B46C4"/>
    <w:rsid w:val="006B485B"/>
    <w:rsid w:val="006B4D1D"/>
    <w:rsid w:val="006B4E51"/>
    <w:rsid w:val="006B577B"/>
    <w:rsid w:val="006B5B51"/>
    <w:rsid w:val="006B5DCE"/>
    <w:rsid w:val="006B630F"/>
    <w:rsid w:val="006B64C0"/>
    <w:rsid w:val="006B685C"/>
    <w:rsid w:val="006B686C"/>
    <w:rsid w:val="006B68AD"/>
    <w:rsid w:val="006B6A3A"/>
    <w:rsid w:val="006B6A89"/>
    <w:rsid w:val="006B6CF3"/>
    <w:rsid w:val="006B6ED0"/>
    <w:rsid w:val="006B7196"/>
    <w:rsid w:val="006B77AA"/>
    <w:rsid w:val="006B78CF"/>
    <w:rsid w:val="006B7B70"/>
    <w:rsid w:val="006B7CBE"/>
    <w:rsid w:val="006C0312"/>
    <w:rsid w:val="006C0351"/>
    <w:rsid w:val="006C03B2"/>
    <w:rsid w:val="006C087A"/>
    <w:rsid w:val="006C0BD8"/>
    <w:rsid w:val="006C0D91"/>
    <w:rsid w:val="006C1135"/>
    <w:rsid w:val="006C15BD"/>
    <w:rsid w:val="006C193D"/>
    <w:rsid w:val="006C19F6"/>
    <w:rsid w:val="006C1B70"/>
    <w:rsid w:val="006C1BD0"/>
    <w:rsid w:val="006C213D"/>
    <w:rsid w:val="006C2BC2"/>
    <w:rsid w:val="006C3223"/>
    <w:rsid w:val="006C3253"/>
    <w:rsid w:val="006C32C0"/>
    <w:rsid w:val="006C33DB"/>
    <w:rsid w:val="006C3C59"/>
    <w:rsid w:val="006C3E8F"/>
    <w:rsid w:val="006C3F9B"/>
    <w:rsid w:val="006C43D7"/>
    <w:rsid w:val="006C49B1"/>
    <w:rsid w:val="006C4A87"/>
    <w:rsid w:val="006C5073"/>
    <w:rsid w:val="006C5450"/>
    <w:rsid w:val="006C547A"/>
    <w:rsid w:val="006C5547"/>
    <w:rsid w:val="006C61C4"/>
    <w:rsid w:val="006C718E"/>
    <w:rsid w:val="006C73AF"/>
    <w:rsid w:val="006C78EB"/>
    <w:rsid w:val="006D0112"/>
    <w:rsid w:val="006D0405"/>
    <w:rsid w:val="006D06D6"/>
    <w:rsid w:val="006D0B84"/>
    <w:rsid w:val="006D0CE4"/>
    <w:rsid w:val="006D123A"/>
    <w:rsid w:val="006D15C5"/>
    <w:rsid w:val="006D192A"/>
    <w:rsid w:val="006D1C89"/>
    <w:rsid w:val="006D1FEB"/>
    <w:rsid w:val="006D2433"/>
    <w:rsid w:val="006D2712"/>
    <w:rsid w:val="006D2AFE"/>
    <w:rsid w:val="006D2E2C"/>
    <w:rsid w:val="006D30B9"/>
    <w:rsid w:val="006D313C"/>
    <w:rsid w:val="006D37E0"/>
    <w:rsid w:val="006D3AAC"/>
    <w:rsid w:val="006D3F9F"/>
    <w:rsid w:val="006D4789"/>
    <w:rsid w:val="006D4BD5"/>
    <w:rsid w:val="006D5586"/>
    <w:rsid w:val="006D6050"/>
    <w:rsid w:val="006D6324"/>
    <w:rsid w:val="006D6342"/>
    <w:rsid w:val="006D6673"/>
    <w:rsid w:val="006D71C8"/>
    <w:rsid w:val="006D761A"/>
    <w:rsid w:val="006D786E"/>
    <w:rsid w:val="006D7ECA"/>
    <w:rsid w:val="006E003C"/>
    <w:rsid w:val="006E0149"/>
    <w:rsid w:val="006E0480"/>
    <w:rsid w:val="006E048A"/>
    <w:rsid w:val="006E04BC"/>
    <w:rsid w:val="006E0969"/>
    <w:rsid w:val="006E0A5B"/>
    <w:rsid w:val="006E131C"/>
    <w:rsid w:val="006E1827"/>
    <w:rsid w:val="006E1FC4"/>
    <w:rsid w:val="006E2096"/>
    <w:rsid w:val="006E2473"/>
    <w:rsid w:val="006E2A02"/>
    <w:rsid w:val="006E2A0E"/>
    <w:rsid w:val="006E353C"/>
    <w:rsid w:val="006E395D"/>
    <w:rsid w:val="006E3DD7"/>
    <w:rsid w:val="006E3E02"/>
    <w:rsid w:val="006E3ED6"/>
    <w:rsid w:val="006E4607"/>
    <w:rsid w:val="006E4790"/>
    <w:rsid w:val="006E4E4E"/>
    <w:rsid w:val="006E56C5"/>
    <w:rsid w:val="006E5F5A"/>
    <w:rsid w:val="006E6215"/>
    <w:rsid w:val="006E6666"/>
    <w:rsid w:val="006E681B"/>
    <w:rsid w:val="006E6DD1"/>
    <w:rsid w:val="006E7294"/>
    <w:rsid w:val="006E7572"/>
    <w:rsid w:val="006E77BF"/>
    <w:rsid w:val="006E7948"/>
    <w:rsid w:val="006E7D66"/>
    <w:rsid w:val="006F0238"/>
    <w:rsid w:val="006F02BA"/>
    <w:rsid w:val="006F096A"/>
    <w:rsid w:val="006F0DDD"/>
    <w:rsid w:val="006F119A"/>
    <w:rsid w:val="006F130E"/>
    <w:rsid w:val="006F153C"/>
    <w:rsid w:val="006F2244"/>
    <w:rsid w:val="006F2CC6"/>
    <w:rsid w:val="006F2E15"/>
    <w:rsid w:val="006F3564"/>
    <w:rsid w:val="006F35D6"/>
    <w:rsid w:val="006F38B6"/>
    <w:rsid w:val="006F3A36"/>
    <w:rsid w:val="006F42F5"/>
    <w:rsid w:val="006F46D4"/>
    <w:rsid w:val="006F4CDF"/>
    <w:rsid w:val="006F50EB"/>
    <w:rsid w:val="006F55DE"/>
    <w:rsid w:val="006F5B26"/>
    <w:rsid w:val="006F5F97"/>
    <w:rsid w:val="006F694C"/>
    <w:rsid w:val="006F6E96"/>
    <w:rsid w:val="006F7070"/>
    <w:rsid w:val="006F70F6"/>
    <w:rsid w:val="006F7149"/>
    <w:rsid w:val="006F7799"/>
    <w:rsid w:val="006F77EC"/>
    <w:rsid w:val="006F7E52"/>
    <w:rsid w:val="006F7F8A"/>
    <w:rsid w:val="00700212"/>
    <w:rsid w:val="00700A6A"/>
    <w:rsid w:val="007014BA"/>
    <w:rsid w:val="0070168A"/>
    <w:rsid w:val="007018DB"/>
    <w:rsid w:val="00701908"/>
    <w:rsid w:val="00701C8B"/>
    <w:rsid w:val="00701E65"/>
    <w:rsid w:val="00701EF0"/>
    <w:rsid w:val="00701FF7"/>
    <w:rsid w:val="00702037"/>
    <w:rsid w:val="007022EF"/>
    <w:rsid w:val="00702332"/>
    <w:rsid w:val="0070248F"/>
    <w:rsid w:val="00702520"/>
    <w:rsid w:val="00702EEE"/>
    <w:rsid w:val="007030A2"/>
    <w:rsid w:val="007036F3"/>
    <w:rsid w:val="00703CCB"/>
    <w:rsid w:val="00704023"/>
    <w:rsid w:val="00704CF4"/>
    <w:rsid w:val="00704EC6"/>
    <w:rsid w:val="0070558F"/>
    <w:rsid w:val="00705645"/>
    <w:rsid w:val="00705722"/>
    <w:rsid w:val="00705750"/>
    <w:rsid w:val="007057AA"/>
    <w:rsid w:val="00705A76"/>
    <w:rsid w:val="00705BC9"/>
    <w:rsid w:val="0070652F"/>
    <w:rsid w:val="0070710A"/>
    <w:rsid w:val="00707690"/>
    <w:rsid w:val="0070772E"/>
    <w:rsid w:val="00707847"/>
    <w:rsid w:val="007079AD"/>
    <w:rsid w:val="00710351"/>
    <w:rsid w:val="00710445"/>
    <w:rsid w:val="00710807"/>
    <w:rsid w:val="00710B14"/>
    <w:rsid w:val="00710D63"/>
    <w:rsid w:val="00711057"/>
    <w:rsid w:val="007113AC"/>
    <w:rsid w:val="0071160E"/>
    <w:rsid w:val="00711ACC"/>
    <w:rsid w:val="00711D0E"/>
    <w:rsid w:val="00713196"/>
    <w:rsid w:val="0071328B"/>
    <w:rsid w:val="00713598"/>
    <w:rsid w:val="00713688"/>
    <w:rsid w:val="00713BF1"/>
    <w:rsid w:val="00713C25"/>
    <w:rsid w:val="00713F5D"/>
    <w:rsid w:val="00713FC3"/>
    <w:rsid w:val="0071421E"/>
    <w:rsid w:val="00714485"/>
    <w:rsid w:val="00714E6C"/>
    <w:rsid w:val="00715298"/>
    <w:rsid w:val="0071597C"/>
    <w:rsid w:val="00715E22"/>
    <w:rsid w:val="00716433"/>
    <w:rsid w:val="00716526"/>
    <w:rsid w:val="00716882"/>
    <w:rsid w:val="007168DE"/>
    <w:rsid w:val="00716DA5"/>
    <w:rsid w:val="00716DFA"/>
    <w:rsid w:val="007201AA"/>
    <w:rsid w:val="0072024E"/>
    <w:rsid w:val="007206A3"/>
    <w:rsid w:val="00720861"/>
    <w:rsid w:val="00720997"/>
    <w:rsid w:val="007211D9"/>
    <w:rsid w:val="00721A14"/>
    <w:rsid w:val="00721BED"/>
    <w:rsid w:val="0072267A"/>
    <w:rsid w:val="00722A51"/>
    <w:rsid w:val="00722B6A"/>
    <w:rsid w:val="00722C66"/>
    <w:rsid w:val="00722D61"/>
    <w:rsid w:val="00722F1F"/>
    <w:rsid w:val="0072347D"/>
    <w:rsid w:val="00723A6F"/>
    <w:rsid w:val="00723B90"/>
    <w:rsid w:val="00723D91"/>
    <w:rsid w:val="00724321"/>
    <w:rsid w:val="00725936"/>
    <w:rsid w:val="00725AD2"/>
    <w:rsid w:val="00725BDB"/>
    <w:rsid w:val="00725EAC"/>
    <w:rsid w:val="00726102"/>
    <w:rsid w:val="00726328"/>
    <w:rsid w:val="00726982"/>
    <w:rsid w:val="00726B25"/>
    <w:rsid w:val="007273BB"/>
    <w:rsid w:val="00727508"/>
    <w:rsid w:val="00727526"/>
    <w:rsid w:val="00727975"/>
    <w:rsid w:val="00730044"/>
    <w:rsid w:val="00730091"/>
    <w:rsid w:val="0073021A"/>
    <w:rsid w:val="007303B5"/>
    <w:rsid w:val="007308C6"/>
    <w:rsid w:val="00730D0C"/>
    <w:rsid w:val="007310C8"/>
    <w:rsid w:val="00731C02"/>
    <w:rsid w:val="00731F74"/>
    <w:rsid w:val="00732131"/>
    <w:rsid w:val="007323AD"/>
    <w:rsid w:val="007323E9"/>
    <w:rsid w:val="00732B54"/>
    <w:rsid w:val="00732C53"/>
    <w:rsid w:val="00733075"/>
    <w:rsid w:val="00733C9F"/>
    <w:rsid w:val="007342C5"/>
    <w:rsid w:val="007346D0"/>
    <w:rsid w:val="00734A5B"/>
    <w:rsid w:val="00734E40"/>
    <w:rsid w:val="00735105"/>
    <w:rsid w:val="00735508"/>
    <w:rsid w:val="007355A9"/>
    <w:rsid w:val="00735686"/>
    <w:rsid w:val="00736211"/>
    <w:rsid w:val="00736F3B"/>
    <w:rsid w:val="00736FC1"/>
    <w:rsid w:val="00737929"/>
    <w:rsid w:val="00737935"/>
    <w:rsid w:val="00737EAE"/>
    <w:rsid w:val="0074024D"/>
    <w:rsid w:val="007405D6"/>
    <w:rsid w:val="00740677"/>
    <w:rsid w:val="007408C2"/>
    <w:rsid w:val="00740AC7"/>
    <w:rsid w:val="0074158A"/>
    <w:rsid w:val="0074183F"/>
    <w:rsid w:val="00741C20"/>
    <w:rsid w:val="00742273"/>
    <w:rsid w:val="00742371"/>
    <w:rsid w:val="00742586"/>
    <w:rsid w:val="007429DA"/>
    <w:rsid w:val="00742C73"/>
    <w:rsid w:val="007430A1"/>
    <w:rsid w:val="007434B1"/>
    <w:rsid w:val="0074388C"/>
    <w:rsid w:val="00743A6E"/>
    <w:rsid w:val="00743EC3"/>
    <w:rsid w:val="00744CD7"/>
    <w:rsid w:val="00744E13"/>
    <w:rsid w:val="007454F8"/>
    <w:rsid w:val="00745B2F"/>
    <w:rsid w:val="007461F4"/>
    <w:rsid w:val="00746462"/>
    <w:rsid w:val="00746A13"/>
    <w:rsid w:val="00747041"/>
    <w:rsid w:val="007471ED"/>
    <w:rsid w:val="007473A6"/>
    <w:rsid w:val="00747DB5"/>
    <w:rsid w:val="00750111"/>
    <w:rsid w:val="00750117"/>
    <w:rsid w:val="00750405"/>
    <w:rsid w:val="00750CC1"/>
    <w:rsid w:val="007525E8"/>
    <w:rsid w:val="007529ED"/>
    <w:rsid w:val="00752A4E"/>
    <w:rsid w:val="00753EA9"/>
    <w:rsid w:val="007543D2"/>
    <w:rsid w:val="0075446B"/>
    <w:rsid w:val="007548B4"/>
    <w:rsid w:val="00754CDD"/>
    <w:rsid w:val="00755651"/>
    <w:rsid w:val="0075570C"/>
    <w:rsid w:val="007558A5"/>
    <w:rsid w:val="00755AEA"/>
    <w:rsid w:val="00755C9F"/>
    <w:rsid w:val="00756B29"/>
    <w:rsid w:val="007576CF"/>
    <w:rsid w:val="007576F1"/>
    <w:rsid w:val="00760470"/>
    <w:rsid w:val="007604FC"/>
    <w:rsid w:val="007608B4"/>
    <w:rsid w:val="00760A4A"/>
    <w:rsid w:val="00760C6C"/>
    <w:rsid w:val="00760F4B"/>
    <w:rsid w:val="007612C5"/>
    <w:rsid w:val="0076131B"/>
    <w:rsid w:val="007614E0"/>
    <w:rsid w:val="00761690"/>
    <w:rsid w:val="00761A9A"/>
    <w:rsid w:val="00761EDC"/>
    <w:rsid w:val="00762706"/>
    <w:rsid w:val="0076297A"/>
    <w:rsid w:val="007629D5"/>
    <w:rsid w:val="0076323D"/>
    <w:rsid w:val="00763CAF"/>
    <w:rsid w:val="00763E61"/>
    <w:rsid w:val="007641AD"/>
    <w:rsid w:val="0076428F"/>
    <w:rsid w:val="0076460E"/>
    <w:rsid w:val="00764624"/>
    <w:rsid w:val="00764814"/>
    <w:rsid w:val="0076492C"/>
    <w:rsid w:val="00764B1B"/>
    <w:rsid w:val="0076549A"/>
    <w:rsid w:val="007655A4"/>
    <w:rsid w:val="00765F88"/>
    <w:rsid w:val="00766261"/>
    <w:rsid w:val="00767302"/>
    <w:rsid w:val="00767922"/>
    <w:rsid w:val="00767C05"/>
    <w:rsid w:val="00767C67"/>
    <w:rsid w:val="00767D91"/>
    <w:rsid w:val="00767F3A"/>
    <w:rsid w:val="007705D7"/>
    <w:rsid w:val="007706BF"/>
    <w:rsid w:val="00770B7C"/>
    <w:rsid w:val="00770EAD"/>
    <w:rsid w:val="00770EFD"/>
    <w:rsid w:val="007716DD"/>
    <w:rsid w:val="00771B6D"/>
    <w:rsid w:val="00771BBC"/>
    <w:rsid w:val="007721F8"/>
    <w:rsid w:val="007724F1"/>
    <w:rsid w:val="00772533"/>
    <w:rsid w:val="007729C3"/>
    <w:rsid w:val="00772D28"/>
    <w:rsid w:val="00772D53"/>
    <w:rsid w:val="00772E25"/>
    <w:rsid w:val="00773C9F"/>
    <w:rsid w:val="00773F99"/>
    <w:rsid w:val="00773FF3"/>
    <w:rsid w:val="007746B0"/>
    <w:rsid w:val="00774C24"/>
    <w:rsid w:val="00774D94"/>
    <w:rsid w:val="00775340"/>
    <w:rsid w:val="007753B8"/>
    <w:rsid w:val="00775467"/>
    <w:rsid w:val="00775498"/>
    <w:rsid w:val="0077591C"/>
    <w:rsid w:val="00775ADD"/>
    <w:rsid w:val="00775BDF"/>
    <w:rsid w:val="00775BE7"/>
    <w:rsid w:val="007761BC"/>
    <w:rsid w:val="00776A92"/>
    <w:rsid w:val="00776AA9"/>
    <w:rsid w:val="00776D56"/>
    <w:rsid w:val="00777023"/>
    <w:rsid w:val="0077709F"/>
    <w:rsid w:val="0077797C"/>
    <w:rsid w:val="00777A1A"/>
    <w:rsid w:val="00777CD2"/>
    <w:rsid w:val="00777CF2"/>
    <w:rsid w:val="00777D75"/>
    <w:rsid w:val="00777D7C"/>
    <w:rsid w:val="00777F71"/>
    <w:rsid w:val="0078016D"/>
    <w:rsid w:val="00780198"/>
    <w:rsid w:val="00780656"/>
    <w:rsid w:val="007809EA"/>
    <w:rsid w:val="007810AC"/>
    <w:rsid w:val="00781458"/>
    <w:rsid w:val="00781684"/>
    <w:rsid w:val="00782060"/>
    <w:rsid w:val="00782154"/>
    <w:rsid w:val="0078248F"/>
    <w:rsid w:val="00782A89"/>
    <w:rsid w:val="00782C73"/>
    <w:rsid w:val="00782E00"/>
    <w:rsid w:val="0078308C"/>
    <w:rsid w:val="0078354A"/>
    <w:rsid w:val="0078395E"/>
    <w:rsid w:val="00783BFB"/>
    <w:rsid w:val="00783C94"/>
    <w:rsid w:val="00784355"/>
    <w:rsid w:val="007846B2"/>
    <w:rsid w:val="00784731"/>
    <w:rsid w:val="00784757"/>
    <w:rsid w:val="00784AD7"/>
    <w:rsid w:val="00784EED"/>
    <w:rsid w:val="0078505E"/>
    <w:rsid w:val="0078539E"/>
    <w:rsid w:val="007855F8"/>
    <w:rsid w:val="0078593A"/>
    <w:rsid w:val="00785F6D"/>
    <w:rsid w:val="0078637A"/>
    <w:rsid w:val="0078669F"/>
    <w:rsid w:val="0078673A"/>
    <w:rsid w:val="0078693D"/>
    <w:rsid w:val="00786DBF"/>
    <w:rsid w:val="007871CD"/>
    <w:rsid w:val="00787353"/>
    <w:rsid w:val="0078741E"/>
    <w:rsid w:val="00790087"/>
    <w:rsid w:val="007903B5"/>
    <w:rsid w:val="00790AB4"/>
    <w:rsid w:val="00790F45"/>
    <w:rsid w:val="00791676"/>
    <w:rsid w:val="007919A7"/>
    <w:rsid w:val="00791A7B"/>
    <w:rsid w:val="00791ED8"/>
    <w:rsid w:val="00791F06"/>
    <w:rsid w:val="007925B0"/>
    <w:rsid w:val="00792819"/>
    <w:rsid w:val="00792BFE"/>
    <w:rsid w:val="00792D5A"/>
    <w:rsid w:val="00792DBD"/>
    <w:rsid w:val="00792E66"/>
    <w:rsid w:val="00793026"/>
    <w:rsid w:val="007931B0"/>
    <w:rsid w:val="0079324E"/>
    <w:rsid w:val="007937C1"/>
    <w:rsid w:val="00793C47"/>
    <w:rsid w:val="0079414B"/>
    <w:rsid w:val="00794220"/>
    <w:rsid w:val="00794D51"/>
    <w:rsid w:val="00795A94"/>
    <w:rsid w:val="00795B0E"/>
    <w:rsid w:val="00795D05"/>
    <w:rsid w:val="00795FA8"/>
    <w:rsid w:val="00796041"/>
    <w:rsid w:val="007967E8"/>
    <w:rsid w:val="00797147"/>
    <w:rsid w:val="00797BF2"/>
    <w:rsid w:val="007A06C0"/>
    <w:rsid w:val="007A0B59"/>
    <w:rsid w:val="007A0B68"/>
    <w:rsid w:val="007A0C12"/>
    <w:rsid w:val="007A0D21"/>
    <w:rsid w:val="007A0E6C"/>
    <w:rsid w:val="007A1442"/>
    <w:rsid w:val="007A149C"/>
    <w:rsid w:val="007A1646"/>
    <w:rsid w:val="007A2B00"/>
    <w:rsid w:val="007A33F4"/>
    <w:rsid w:val="007A3816"/>
    <w:rsid w:val="007A3EDF"/>
    <w:rsid w:val="007A413F"/>
    <w:rsid w:val="007A4228"/>
    <w:rsid w:val="007A43B0"/>
    <w:rsid w:val="007A44C9"/>
    <w:rsid w:val="007A4946"/>
    <w:rsid w:val="007A4A56"/>
    <w:rsid w:val="007A4BFB"/>
    <w:rsid w:val="007A4C7A"/>
    <w:rsid w:val="007A4F90"/>
    <w:rsid w:val="007A532F"/>
    <w:rsid w:val="007A5FED"/>
    <w:rsid w:val="007A60DC"/>
    <w:rsid w:val="007A65A3"/>
    <w:rsid w:val="007A6787"/>
    <w:rsid w:val="007A6BF3"/>
    <w:rsid w:val="007A75A5"/>
    <w:rsid w:val="007A7FCE"/>
    <w:rsid w:val="007B06FF"/>
    <w:rsid w:val="007B08A9"/>
    <w:rsid w:val="007B0E7C"/>
    <w:rsid w:val="007B10D2"/>
    <w:rsid w:val="007B122A"/>
    <w:rsid w:val="007B182F"/>
    <w:rsid w:val="007B1CC2"/>
    <w:rsid w:val="007B222F"/>
    <w:rsid w:val="007B25AB"/>
    <w:rsid w:val="007B2928"/>
    <w:rsid w:val="007B31AE"/>
    <w:rsid w:val="007B3542"/>
    <w:rsid w:val="007B3558"/>
    <w:rsid w:val="007B3965"/>
    <w:rsid w:val="007B3E50"/>
    <w:rsid w:val="007B4008"/>
    <w:rsid w:val="007B47C3"/>
    <w:rsid w:val="007B48D0"/>
    <w:rsid w:val="007B4D9B"/>
    <w:rsid w:val="007B530C"/>
    <w:rsid w:val="007B558D"/>
    <w:rsid w:val="007B57EF"/>
    <w:rsid w:val="007B5845"/>
    <w:rsid w:val="007B5E63"/>
    <w:rsid w:val="007B610B"/>
    <w:rsid w:val="007B617E"/>
    <w:rsid w:val="007B6BA3"/>
    <w:rsid w:val="007B75A1"/>
    <w:rsid w:val="007B7EDE"/>
    <w:rsid w:val="007C0045"/>
    <w:rsid w:val="007C03AD"/>
    <w:rsid w:val="007C0599"/>
    <w:rsid w:val="007C0A30"/>
    <w:rsid w:val="007C0DEA"/>
    <w:rsid w:val="007C0EF0"/>
    <w:rsid w:val="007C1AC7"/>
    <w:rsid w:val="007C1DAA"/>
    <w:rsid w:val="007C1EB2"/>
    <w:rsid w:val="007C1F8A"/>
    <w:rsid w:val="007C2258"/>
    <w:rsid w:val="007C24FA"/>
    <w:rsid w:val="007C2C5D"/>
    <w:rsid w:val="007C2ED4"/>
    <w:rsid w:val="007C3710"/>
    <w:rsid w:val="007C38F7"/>
    <w:rsid w:val="007C3D32"/>
    <w:rsid w:val="007C3ECB"/>
    <w:rsid w:val="007C40A2"/>
    <w:rsid w:val="007C4685"/>
    <w:rsid w:val="007C47BC"/>
    <w:rsid w:val="007C48F3"/>
    <w:rsid w:val="007C4B75"/>
    <w:rsid w:val="007C4CD5"/>
    <w:rsid w:val="007C4DF8"/>
    <w:rsid w:val="007C4E40"/>
    <w:rsid w:val="007C4F9D"/>
    <w:rsid w:val="007C5517"/>
    <w:rsid w:val="007C5795"/>
    <w:rsid w:val="007C57B9"/>
    <w:rsid w:val="007C5B68"/>
    <w:rsid w:val="007C5B8F"/>
    <w:rsid w:val="007C5D9F"/>
    <w:rsid w:val="007C60EE"/>
    <w:rsid w:val="007C6515"/>
    <w:rsid w:val="007C66FC"/>
    <w:rsid w:val="007C6732"/>
    <w:rsid w:val="007C69F8"/>
    <w:rsid w:val="007C6EAA"/>
    <w:rsid w:val="007C714A"/>
    <w:rsid w:val="007C7515"/>
    <w:rsid w:val="007C7C23"/>
    <w:rsid w:val="007C7D4C"/>
    <w:rsid w:val="007C7DE5"/>
    <w:rsid w:val="007D05D0"/>
    <w:rsid w:val="007D09C4"/>
    <w:rsid w:val="007D0B63"/>
    <w:rsid w:val="007D0DBA"/>
    <w:rsid w:val="007D0E6E"/>
    <w:rsid w:val="007D17F3"/>
    <w:rsid w:val="007D1AC7"/>
    <w:rsid w:val="007D1DCA"/>
    <w:rsid w:val="007D2391"/>
    <w:rsid w:val="007D2804"/>
    <w:rsid w:val="007D2DC5"/>
    <w:rsid w:val="007D3581"/>
    <w:rsid w:val="007D3693"/>
    <w:rsid w:val="007D370F"/>
    <w:rsid w:val="007D3758"/>
    <w:rsid w:val="007D3DF4"/>
    <w:rsid w:val="007D4609"/>
    <w:rsid w:val="007D46CA"/>
    <w:rsid w:val="007D493A"/>
    <w:rsid w:val="007D4A07"/>
    <w:rsid w:val="007D5363"/>
    <w:rsid w:val="007D5375"/>
    <w:rsid w:val="007D557C"/>
    <w:rsid w:val="007D558C"/>
    <w:rsid w:val="007D59B0"/>
    <w:rsid w:val="007D5A79"/>
    <w:rsid w:val="007D624A"/>
    <w:rsid w:val="007D7817"/>
    <w:rsid w:val="007D7AE5"/>
    <w:rsid w:val="007E078B"/>
    <w:rsid w:val="007E0793"/>
    <w:rsid w:val="007E0881"/>
    <w:rsid w:val="007E0E33"/>
    <w:rsid w:val="007E10E2"/>
    <w:rsid w:val="007E1684"/>
    <w:rsid w:val="007E1DD0"/>
    <w:rsid w:val="007E222C"/>
    <w:rsid w:val="007E279E"/>
    <w:rsid w:val="007E2997"/>
    <w:rsid w:val="007E29DB"/>
    <w:rsid w:val="007E2CFC"/>
    <w:rsid w:val="007E39C4"/>
    <w:rsid w:val="007E3A13"/>
    <w:rsid w:val="007E4476"/>
    <w:rsid w:val="007E5679"/>
    <w:rsid w:val="007E58F6"/>
    <w:rsid w:val="007E5B83"/>
    <w:rsid w:val="007E5DE1"/>
    <w:rsid w:val="007E6EE4"/>
    <w:rsid w:val="007E7348"/>
    <w:rsid w:val="007E7398"/>
    <w:rsid w:val="007E7850"/>
    <w:rsid w:val="007E7C2D"/>
    <w:rsid w:val="007E7E1F"/>
    <w:rsid w:val="007F023D"/>
    <w:rsid w:val="007F073D"/>
    <w:rsid w:val="007F0D6A"/>
    <w:rsid w:val="007F1375"/>
    <w:rsid w:val="007F1757"/>
    <w:rsid w:val="007F1BBB"/>
    <w:rsid w:val="007F1C19"/>
    <w:rsid w:val="007F1E07"/>
    <w:rsid w:val="007F1E64"/>
    <w:rsid w:val="007F2059"/>
    <w:rsid w:val="007F275A"/>
    <w:rsid w:val="007F278A"/>
    <w:rsid w:val="007F279B"/>
    <w:rsid w:val="007F27D1"/>
    <w:rsid w:val="007F27DE"/>
    <w:rsid w:val="007F2ACA"/>
    <w:rsid w:val="007F2E01"/>
    <w:rsid w:val="007F31E9"/>
    <w:rsid w:val="007F3625"/>
    <w:rsid w:val="007F3CC9"/>
    <w:rsid w:val="007F3D72"/>
    <w:rsid w:val="007F40E8"/>
    <w:rsid w:val="007F4413"/>
    <w:rsid w:val="007F4923"/>
    <w:rsid w:val="007F4A04"/>
    <w:rsid w:val="007F4C96"/>
    <w:rsid w:val="007F4FCB"/>
    <w:rsid w:val="007F5349"/>
    <w:rsid w:val="007F5889"/>
    <w:rsid w:val="007F5B62"/>
    <w:rsid w:val="007F5DDF"/>
    <w:rsid w:val="007F6610"/>
    <w:rsid w:val="007F682E"/>
    <w:rsid w:val="007F6BA2"/>
    <w:rsid w:val="007F6C26"/>
    <w:rsid w:val="007F6C55"/>
    <w:rsid w:val="007F6E9A"/>
    <w:rsid w:val="007F7958"/>
    <w:rsid w:val="007F7EF3"/>
    <w:rsid w:val="0080084C"/>
    <w:rsid w:val="008009F5"/>
    <w:rsid w:val="00800E40"/>
    <w:rsid w:val="00801069"/>
    <w:rsid w:val="00802009"/>
    <w:rsid w:val="00802387"/>
    <w:rsid w:val="008028F7"/>
    <w:rsid w:val="00802C05"/>
    <w:rsid w:val="00802DFD"/>
    <w:rsid w:val="00803389"/>
    <w:rsid w:val="0080376E"/>
    <w:rsid w:val="008038B5"/>
    <w:rsid w:val="00803987"/>
    <w:rsid w:val="0080428E"/>
    <w:rsid w:val="008045DC"/>
    <w:rsid w:val="00804A75"/>
    <w:rsid w:val="00804B5E"/>
    <w:rsid w:val="00804DD4"/>
    <w:rsid w:val="00804DDB"/>
    <w:rsid w:val="00805027"/>
    <w:rsid w:val="00805196"/>
    <w:rsid w:val="00805C35"/>
    <w:rsid w:val="00805D9F"/>
    <w:rsid w:val="00805F37"/>
    <w:rsid w:val="00806496"/>
    <w:rsid w:val="00806546"/>
    <w:rsid w:val="00806AAC"/>
    <w:rsid w:val="00806B9B"/>
    <w:rsid w:val="00806C81"/>
    <w:rsid w:val="0080713F"/>
    <w:rsid w:val="0080779D"/>
    <w:rsid w:val="00807D6D"/>
    <w:rsid w:val="00807F73"/>
    <w:rsid w:val="008101E4"/>
    <w:rsid w:val="00810285"/>
    <w:rsid w:val="00810380"/>
    <w:rsid w:val="008104A2"/>
    <w:rsid w:val="008107DA"/>
    <w:rsid w:val="00810AC6"/>
    <w:rsid w:val="00810B4D"/>
    <w:rsid w:val="00810C36"/>
    <w:rsid w:val="00810E01"/>
    <w:rsid w:val="00810F27"/>
    <w:rsid w:val="0081105B"/>
    <w:rsid w:val="008111AC"/>
    <w:rsid w:val="00811630"/>
    <w:rsid w:val="00812234"/>
    <w:rsid w:val="00812331"/>
    <w:rsid w:val="008127A9"/>
    <w:rsid w:val="008127AF"/>
    <w:rsid w:val="00812E8A"/>
    <w:rsid w:val="008133C9"/>
    <w:rsid w:val="0081376A"/>
    <w:rsid w:val="008142D9"/>
    <w:rsid w:val="0081458C"/>
    <w:rsid w:val="00814EFE"/>
    <w:rsid w:val="00814FB5"/>
    <w:rsid w:val="008153B2"/>
    <w:rsid w:val="00815538"/>
    <w:rsid w:val="0081593A"/>
    <w:rsid w:val="00815ABA"/>
    <w:rsid w:val="00815DF7"/>
    <w:rsid w:val="00815EBA"/>
    <w:rsid w:val="00815F80"/>
    <w:rsid w:val="00816314"/>
    <w:rsid w:val="008165C3"/>
    <w:rsid w:val="008166E7"/>
    <w:rsid w:val="0081738D"/>
    <w:rsid w:val="00817673"/>
    <w:rsid w:val="00817785"/>
    <w:rsid w:val="00817BC4"/>
    <w:rsid w:val="00817C1A"/>
    <w:rsid w:val="00817FC9"/>
    <w:rsid w:val="008201A3"/>
    <w:rsid w:val="00820649"/>
    <w:rsid w:val="00820FB4"/>
    <w:rsid w:val="008210F9"/>
    <w:rsid w:val="0082136A"/>
    <w:rsid w:val="0082136C"/>
    <w:rsid w:val="0082173F"/>
    <w:rsid w:val="008217DE"/>
    <w:rsid w:val="00821A23"/>
    <w:rsid w:val="00821AAB"/>
    <w:rsid w:val="00821D28"/>
    <w:rsid w:val="00822791"/>
    <w:rsid w:val="008227B4"/>
    <w:rsid w:val="00822974"/>
    <w:rsid w:val="00822A74"/>
    <w:rsid w:val="00822EFD"/>
    <w:rsid w:val="008230C2"/>
    <w:rsid w:val="008237C2"/>
    <w:rsid w:val="00824418"/>
    <w:rsid w:val="008246E0"/>
    <w:rsid w:val="00824DBF"/>
    <w:rsid w:val="00824EC6"/>
    <w:rsid w:val="00824F8A"/>
    <w:rsid w:val="008251BA"/>
    <w:rsid w:val="00825799"/>
    <w:rsid w:val="008261D6"/>
    <w:rsid w:val="00826289"/>
    <w:rsid w:val="008264C7"/>
    <w:rsid w:val="00826653"/>
    <w:rsid w:val="008266DE"/>
    <w:rsid w:val="00826925"/>
    <w:rsid w:val="00826943"/>
    <w:rsid w:val="00826B77"/>
    <w:rsid w:val="00826EAB"/>
    <w:rsid w:val="00826EDC"/>
    <w:rsid w:val="008271B3"/>
    <w:rsid w:val="00827281"/>
    <w:rsid w:val="008278E6"/>
    <w:rsid w:val="00827DE2"/>
    <w:rsid w:val="008304BF"/>
    <w:rsid w:val="008307A4"/>
    <w:rsid w:val="008308CA"/>
    <w:rsid w:val="00831139"/>
    <w:rsid w:val="0083125D"/>
    <w:rsid w:val="0083172D"/>
    <w:rsid w:val="00831DBC"/>
    <w:rsid w:val="00831FA3"/>
    <w:rsid w:val="0083260A"/>
    <w:rsid w:val="00832654"/>
    <w:rsid w:val="008329CE"/>
    <w:rsid w:val="008329E5"/>
    <w:rsid w:val="00832B05"/>
    <w:rsid w:val="00833779"/>
    <w:rsid w:val="00833E4C"/>
    <w:rsid w:val="00834088"/>
    <w:rsid w:val="0083410F"/>
    <w:rsid w:val="00834333"/>
    <w:rsid w:val="008344D4"/>
    <w:rsid w:val="008345C5"/>
    <w:rsid w:val="00834A0F"/>
    <w:rsid w:val="00834A66"/>
    <w:rsid w:val="00835B02"/>
    <w:rsid w:val="00835F2B"/>
    <w:rsid w:val="00836584"/>
    <w:rsid w:val="0083709B"/>
    <w:rsid w:val="00837386"/>
    <w:rsid w:val="0083747F"/>
    <w:rsid w:val="00837A4D"/>
    <w:rsid w:val="00840073"/>
    <w:rsid w:val="00840314"/>
    <w:rsid w:val="0084072D"/>
    <w:rsid w:val="008416D8"/>
    <w:rsid w:val="0084211D"/>
    <w:rsid w:val="008424E2"/>
    <w:rsid w:val="0084275D"/>
    <w:rsid w:val="0084291E"/>
    <w:rsid w:val="008434AD"/>
    <w:rsid w:val="008436A9"/>
    <w:rsid w:val="00843C1D"/>
    <w:rsid w:val="00843DD1"/>
    <w:rsid w:val="00844647"/>
    <w:rsid w:val="00844BEB"/>
    <w:rsid w:val="00844D33"/>
    <w:rsid w:val="00847B1E"/>
    <w:rsid w:val="00847CDD"/>
    <w:rsid w:val="008500AC"/>
    <w:rsid w:val="00850388"/>
    <w:rsid w:val="008507BE"/>
    <w:rsid w:val="0085097C"/>
    <w:rsid w:val="00851260"/>
    <w:rsid w:val="0085131D"/>
    <w:rsid w:val="00851B0E"/>
    <w:rsid w:val="00851E56"/>
    <w:rsid w:val="00851EBD"/>
    <w:rsid w:val="00852399"/>
    <w:rsid w:val="0085327F"/>
    <w:rsid w:val="008532B9"/>
    <w:rsid w:val="008533C0"/>
    <w:rsid w:val="0085360D"/>
    <w:rsid w:val="008537EE"/>
    <w:rsid w:val="00853960"/>
    <w:rsid w:val="00853BCF"/>
    <w:rsid w:val="00853CA8"/>
    <w:rsid w:val="00853F0E"/>
    <w:rsid w:val="008546AA"/>
    <w:rsid w:val="008546AE"/>
    <w:rsid w:val="00854923"/>
    <w:rsid w:val="00854987"/>
    <w:rsid w:val="00854DF0"/>
    <w:rsid w:val="00854F58"/>
    <w:rsid w:val="00855033"/>
    <w:rsid w:val="0085560B"/>
    <w:rsid w:val="0085569A"/>
    <w:rsid w:val="008558F4"/>
    <w:rsid w:val="00855C64"/>
    <w:rsid w:val="008560D9"/>
    <w:rsid w:val="008565BA"/>
    <w:rsid w:val="00856747"/>
    <w:rsid w:val="008567F1"/>
    <w:rsid w:val="0085697D"/>
    <w:rsid w:val="0085748F"/>
    <w:rsid w:val="008576CA"/>
    <w:rsid w:val="0085774D"/>
    <w:rsid w:val="00857A74"/>
    <w:rsid w:val="00857C11"/>
    <w:rsid w:val="00857F63"/>
    <w:rsid w:val="0086001E"/>
    <w:rsid w:val="008602F3"/>
    <w:rsid w:val="00860441"/>
    <w:rsid w:val="0086063B"/>
    <w:rsid w:val="00860B09"/>
    <w:rsid w:val="00861991"/>
    <w:rsid w:val="00862158"/>
    <w:rsid w:val="0086234C"/>
    <w:rsid w:val="00862375"/>
    <w:rsid w:val="00862642"/>
    <w:rsid w:val="00862792"/>
    <w:rsid w:val="00862C20"/>
    <w:rsid w:val="00862D0B"/>
    <w:rsid w:val="00863336"/>
    <w:rsid w:val="008633FF"/>
    <w:rsid w:val="00863779"/>
    <w:rsid w:val="00863859"/>
    <w:rsid w:val="00863E04"/>
    <w:rsid w:val="00863EC9"/>
    <w:rsid w:val="008640E2"/>
    <w:rsid w:val="00864E85"/>
    <w:rsid w:val="0086509B"/>
    <w:rsid w:val="00865764"/>
    <w:rsid w:val="008657A7"/>
    <w:rsid w:val="00865E6D"/>
    <w:rsid w:val="00866106"/>
    <w:rsid w:val="00866139"/>
    <w:rsid w:val="008663FA"/>
    <w:rsid w:val="00866BA7"/>
    <w:rsid w:val="00866D62"/>
    <w:rsid w:val="0086730D"/>
    <w:rsid w:val="008676C0"/>
    <w:rsid w:val="00867926"/>
    <w:rsid w:val="00867A14"/>
    <w:rsid w:val="00867E6C"/>
    <w:rsid w:val="00867E85"/>
    <w:rsid w:val="008700CF"/>
    <w:rsid w:val="0087025A"/>
    <w:rsid w:val="008709AD"/>
    <w:rsid w:val="00870D5E"/>
    <w:rsid w:val="00870F99"/>
    <w:rsid w:val="008711BC"/>
    <w:rsid w:val="00871715"/>
    <w:rsid w:val="0087182D"/>
    <w:rsid w:val="00871AF1"/>
    <w:rsid w:val="00871E50"/>
    <w:rsid w:val="00871EFF"/>
    <w:rsid w:val="00872201"/>
    <w:rsid w:val="008722C1"/>
    <w:rsid w:val="008724E3"/>
    <w:rsid w:val="008728BF"/>
    <w:rsid w:val="00872A36"/>
    <w:rsid w:val="00872C2F"/>
    <w:rsid w:val="00873504"/>
    <w:rsid w:val="00873A42"/>
    <w:rsid w:val="00873D38"/>
    <w:rsid w:val="008740DB"/>
    <w:rsid w:val="00874223"/>
    <w:rsid w:val="0087483C"/>
    <w:rsid w:val="008748A1"/>
    <w:rsid w:val="008748E2"/>
    <w:rsid w:val="00874B5B"/>
    <w:rsid w:val="00874D8D"/>
    <w:rsid w:val="00874EF8"/>
    <w:rsid w:val="0087508A"/>
    <w:rsid w:val="00875363"/>
    <w:rsid w:val="00875832"/>
    <w:rsid w:val="00875867"/>
    <w:rsid w:val="00875D87"/>
    <w:rsid w:val="00876835"/>
    <w:rsid w:val="00876A2F"/>
    <w:rsid w:val="00876E0F"/>
    <w:rsid w:val="00876FE4"/>
    <w:rsid w:val="008772A9"/>
    <w:rsid w:val="00877303"/>
    <w:rsid w:val="00877351"/>
    <w:rsid w:val="008809B6"/>
    <w:rsid w:val="008809F8"/>
    <w:rsid w:val="00880A27"/>
    <w:rsid w:val="00880BDC"/>
    <w:rsid w:val="00880CE6"/>
    <w:rsid w:val="00880E74"/>
    <w:rsid w:val="0088124E"/>
    <w:rsid w:val="008818F3"/>
    <w:rsid w:val="00881A64"/>
    <w:rsid w:val="00881DF0"/>
    <w:rsid w:val="008823BC"/>
    <w:rsid w:val="008824A2"/>
    <w:rsid w:val="00882A66"/>
    <w:rsid w:val="00882D5D"/>
    <w:rsid w:val="00882E33"/>
    <w:rsid w:val="00883526"/>
    <w:rsid w:val="008835A7"/>
    <w:rsid w:val="008836EC"/>
    <w:rsid w:val="00883A6A"/>
    <w:rsid w:val="00883CEE"/>
    <w:rsid w:val="00883F66"/>
    <w:rsid w:val="0088410D"/>
    <w:rsid w:val="0088416A"/>
    <w:rsid w:val="00884933"/>
    <w:rsid w:val="00884A94"/>
    <w:rsid w:val="00884C29"/>
    <w:rsid w:val="00884F9F"/>
    <w:rsid w:val="00885656"/>
    <w:rsid w:val="00885736"/>
    <w:rsid w:val="0088596C"/>
    <w:rsid w:val="0088614A"/>
    <w:rsid w:val="008861D0"/>
    <w:rsid w:val="00886822"/>
    <w:rsid w:val="00887174"/>
    <w:rsid w:val="0088738D"/>
    <w:rsid w:val="008874C0"/>
    <w:rsid w:val="00887B59"/>
    <w:rsid w:val="00887BAE"/>
    <w:rsid w:val="00887C06"/>
    <w:rsid w:val="008900E1"/>
    <w:rsid w:val="008902B3"/>
    <w:rsid w:val="008905A5"/>
    <w:rsid w:val="00890D10"/>
    <w:rsid w:val="00890E3B"/>
    <w:rsid w:val="00890EF1"/>
    <w:rsid w:val="00891142"/>
    <w:rsid w:val="0089128B"/>
    <w:rsid w:val="008917E4"/>
    <w:rsid w:val="00891CCD"/>
    <w:rsid w:val="00891CE4"/>
    <w:rsid w:val="008921D5"/>
    <w:rsid w:val="0089235D"/>
    <w:rsid w:val="0089243C"/>
    <w:rsid w:val="00892E30"/>
    <w:rsid w:val="00892FB1"/>
    <w:rsid w:val="008931A0"/>
    <w:rsid w:val="00893CA1"/>
    <w:rsid w:val="00893D1B"/>
    <w:rsid w:val="00894301"/>
    <w:rsid w:val="008945F5"/>
    <w:rsid w:val="0089478F"/>
    <w:rsid w:val="00894982"/>
    <w:rsid w:val="00894E9B"/>
    <w:rsid w:val="0089548C"/>
    <w:rsid w:val="0089590B"/>
    <w:rsid w:val="00895D65"/>
    <w:rsid w:val="00895E0D"/>
    <w:rsid w:val="00895ECD"/>
    <w:rsid w:val="00895F5D"/>
    <w:rsid w:val="00896560"/>
    <w:rsid w:val="008973D8"/>
    <w:rsid w:val="0089793F"/>
    <w:rsid w:val="00897B70"/>
    <w:rsid w:val="008A0247"/>
    <w:rsid w:val="008A029F"/>
    <w:rsid w:val="008A033D"/>
    <w:rsid w:val="008A0CD6"/>
    <w:rsid w:val="008A0CD9"/>
    <w:rsid w:val="008A1100"/>
    <w:rsid w:val="008A12DE"/>
    <w:rsid w:val="008A1E26"/>
    <w:rsid w:val="008A203C"/>
    <w:rsid w:val="008A2174"/>
    <w:rsid w:val="008A2316"/>
    <w:rsid w:val="008A28AC"/>
    <w:rsid w:val="008A2D26"/>
    <w:rsid w:val="008A2E48"/>
    <w:rsid w:val="008A2F46"/>
    <w:rsid w:val="008A3223"/>
    <w:rsid w:val="008A3567"/>
    <w:rsid w:val="008A3860"/>
    <w:rsid w:val="008A3880"/>
    <w:rsid w:val="008A3905"/>
    <w:rsid w:val="008A3F7D"/>
    <w:rsid w:val="008A49BB"/>
    <w:rsid w:val="008A5002"/>
    <w:rsid w:val="008A5392"/>
    <w:rsid w:val="008A544E"/>
    <w:rsid w:val="008A562C"/>
    <w:rsid w:val="008A5BF4"/>
    <w:rsid w:val="008A6507"/>
    <w:rsid w:val="008A662F"/>
    <w:rsid w:val="008A6AF4"/>
    <w:rsid w:val="008A6E63"/>
    <w:rsid w:val="008A7019"/>
    <w:rsid w:val="008A7487"/>
    <w:rsid w:val="008A76B2"/>
    <w:rsid w:val="008B0133"/>
    <w:rsid w:val="008B0359"/>
    <w:rsid w:val="008B0433"/>
    <w:rsid w:val="008B0E4D"/>
    <w:rsid w:val="008B0F75"/>
    <w:rsid w:val="008B10D0"/>
    <w:rsid w:val="008B1730"/>
    <w:rsid w:val="008B1818"/>
    <w:rsid w:val="008B1A0B"/>
    <w:rsid w:val="008B20FB"/>
    <w:rsid w:val="008B2297"/>
    <w:rsid w:val="008B2465"/>
    <w:rsid w:val="008B249B"/>
    <w:rsid w:val="008B2587"/>
    <w:rsid w:val="008B26D9"/>
    <w:rsid w:val="008B2F1B"/>
    <w:rsid w:val="008B31A5"/>
    <w:rsid w:val="008B341C"/>
    <w:rsid w:val="008B38A9"/>
    <w:rsid w:val="008B39C5"/>
    <w:rsid w:val="008B3CB5"/>
    <w:rsid w:val="008B3F6D"/>
    <w:rsid w:val="008B4362"/>
    <w:rsid w:val="008B43AE"/>
    <w:rsid w:val="008B4980"/>
    <w:rsid w:val="008B4B9F"/>
    <w:rsid w:val="008B5C6B"/>
    <w:rsid w:val="008B6125"/>
    <w:rsid w:val="008B67F1"/>
    <w:rsid w:val="008B6A51"/>
    <w:rsid w:val="008B6AAB"/>
    <w:rsid w:val="008B7083"/>
    <w:rsid w:val="008B7D4C"/>
    <w:rsid w:val="008C0165"/>
    <w:rsid w:val="008C01CE"/>
    <w:rsid w:val="008C04F1"/>
    <w:rsid w:val="008C0E4D"/>
    <w:rsid w:val="008C0EAA"/>
    <w:rsid w:val="008C0F98"/>
    <w:rsid w:val="008C101A"/>
    <w:rsid w:val="008C1025"/>
    <w:rsid w:val="008C1EA2"/>
    <w:rsid w:val="008C1EAD"/>
    <w:rsid w:val="008C2069"/>
    <w:rsid w:val="008C2767"/>
    <w:rsid w:val="008C2B1B"/>
    <w:rsid w:val="008C2CCA"/>
    <w:rsid w:val="008C2DCB"/>
    <w:rsid w:val="008C2F01"/>
    <w:rsid w:val="008C30AC"/>
    <w:rsid w:val="008C407F"/>
    <w:rsid w:val="008C463F"/>
    <w:rsid w:val="008C4DED"/>
    <w:rsid w:val="008C4E14"/>
    <w:rsid w:val="008C5840"/>
    <w:rsid w:val="008C5939"/>
    <w:rsid w:val="008C5C01"/>
    <w:rsid w:val="008C5C5F"/>
    <w:rsid w:val="008C5FA2"/>
    <w:rsid w:val="008C6432"/>
    <w:rsid w:val="008C65E2"/>
    <w:rsid w:val="008C66DA"/>
    <w:rsid w:val="008C6994"/>
    <w:rsid w:val="008C6EC3"/>
    <w:rsid w:val="008C7307"/>
    <w:rsid w:val="008C742C"/>
    <w:rsid w:val="008C7764"/>
    <w:rsid w:val="008C7B0B"/>
    <w:rsid w:val="008C7D66"/>
    <w:rsid w:val="008D025E"/>
    <w:rsid w:val="008D09DD"/>
    <w:rsid w:val="008D0BD7"/>
    <w:rsid w:val="008D0F58"/>
    <w:rsid w:val="008D102E"/>
    <w:rsid w:val="008D1232"/>
    <w:rsid w:val="008D28AA"/>
    <w:rsid w:val="008D33E0"/>
    <w:rsid w:val="008D35CF"/>
    <w:rsid w:val="008D379C"/>
    <w:rsid w:val="008D37DE"/>
    <w:rsid w:val="008D3F3D"/>
    <w:rsid w:val="008D4058"/>
    <w:rsid w:val="008D464D"/>
    <w:rsid w:val="008D4661"/>
    <w:rsid w:val="008D4851"/>
    <w:rsid w:val="008D4A88"/>
    <w:rsid w:val="008D559E"/>
    <w:rsid w:val="008D6408"/>
    <w:rsid w:val="008D6491"/>
    <w:rsid w:val="008D6953"/>
    <w:rsid w:val="008D6EC6"/>
    <w:rsid w:val="008D712D"/>
    <w:rsid w:val="008D72F1"/>
    <w:rsid w:val="008D734A"/>
    <w:rsid w:val="008D7A0E"/>
    <w:rsid w:val="008D7D98"/>
    <w:rsid w:val="008D7F70"/>
    <w:rsid w:val="008D7FE2"/>
    <w:rsid w:val="008E00AC"/>
    <w:rsid w:val="008E06FB"/>
    <w:rsid w:val="008E14CD"/>
    <w:rsid w:val="008E1786"/>
    <w:rsid w:val="008E1C1F"/>
    <w:rsid w:val="008E25FF"/>
    <w:rsid w:val="008E28B7"/>
    <w:rsid w:val="008E2A1C"/>
    <w:rsid w:val="008E3535"/>
    <w:rsid w:val="008E3A6F"/>
    <w:rsid w:val="008E3EA4"/>
    <w:rsid w:val="008E3FA8"/>
    <w:rsid w:val="008E45EF"/>
    <w:rsid w:val="008E4B64"/>
    <w:rsid w:val="008E4BFB"/>
    <w:rsid w:val="008E4D69"/>
    <w:rsid w:val="008E55A3"/>
    <w:rsid w:val="008E5CF7"/>
    <w:rsid w:val="008E61EE"/>
    <w:rsid w:val="008E6227"/>
    <w:rsid w:val="008E6FA9"/>
    <w:rsid w:val="008E7432"/>
    <w:rsid w:val="008E7481"/>
    <w:rsid w:val="008E771F"/>
    <w:rsid w:val="008E79F3"/>
    <w:rsid w:val="008E7B16"/>
    <w:rsid w:val="008F0503"/>
    <w:rsid w:val="008F08B7"/>
    <w:rsid w:val="008F0B86"/>
    <w:rsid w:val="008F0E25"/>
    <w:rsid w:val="008F108C"/>
    <w:rsid w:val="008F13A0"/>
    <w:rsid w:val="008F168F"/>
    <w:rsid w:val="008F16E9"/>
    <w:rsid w:val="008F1743"/>
    <w:rsid w:val="008F180D"/>
    <w:rsid w:val="008F1CF5"/>
    <w:rsid w:val="008F1EAA"/>
    <w:rsid w:val="008F2093"/>
    <w:rsid w:val="008F2A13"/>
    <w:rsid w:val="008F2EB3"/>
    <w:rsid w:val="008F3825"/>
    <w:rsid w:val="008F4843"/>
    <w:rsid w:val="008F4BE1"/>
    <w:rsid w:val="008F4D37"/>
    <w:rsid w:val="008F4DA4"/>
    <w:rsid w:val="008F4DBC"/>
    <w:rsid w:val="008F51E9"/>
    <w:rsid w:val="008F53C6"/>
    <w:rsid w:val="008F552C"/>
    <w:rsid w:val="008F5546"/>
    <w:rsid w:val="008F564C"/>
    <w:rsid w:val="008F58F0"/>
    <w:rsid w:val="008F60B0"/>
    <w:rsid w:val="008F6468"/>
    <w:rsid w:val="008F663A"/>
    <w:rsid w:val="008F676D"/>
    <w:rsid w:val="008F7076"/>
    <w:rsid w:val="008F729F"/>
    <w:rsid w:val="008F765D"/>
    <w:rsid w:val="008F79F4"/>
    <w:rsid w:val="008F7A4F"/>
    <w:rsid w:val="008F7FC0"/>
    <w:rsid w:val="00900565"/>
    <w:rsid w:val="009006EC"/>
    <w:rsid w:val="0090088B"/>
    <w:rsid w:val="00900D91"/>
    <w:rsid w:val="00900DDA"/>
    <w:rsid w:val="00900FD6"/>
    <w:rsid w:val="00901E92"/>
    <w:rsid w:val="009024E2"/>
    <w:rsid w:val="00902632"/>
    <w:rsid w:val="00902886"/>
    <w:rsid w:val="009028A0"/>
    <w:rsid w:val="00902A7A"/>
    <w:rsid w:val="00902D90"/>
    <w:rsid w:val="00902F2F"/>
    <w:rsid w:val="0090302D"/>
    <w:rsid w:val="00903953"/>
    <w:rsid w:val="00903BAB"/>
    <w:rsid w:val="00903F44"/>
    <w:rsid w:val="00904332"/>
    <w:rsid w:val="0090483B"/>
    <w:rsid w:val="00904A21"/>
    <w:rsid w:val="00904AA3"/>
    <w:rsid w:val="009056AE"/>
    <w:rsid w:val="00905920"/>
    <w:rsid w:val="0090598B"/>
    <w:rsid w:val="00905B16"/>
    <w:rsid w:val="00905FA7"/>
    <w:rsid w:val="009060B0"/>
    <w:rsid w:val="009065CF"/>
    <w:rsid w:val="00906C02"/>
    <w:rsid w:val="00906CB3"/>
    <w:rsid w:val="00906E83"/>
    <w:rsid w:val="00907193"/>
    <w:rsid w:val="0090740F"/>
    <w:rsid w:val="0090792A"/>
    <w:rsid w:val="0090797C"/>
    <w:rsid w:val="00907D2A"/>
    <w:rsid w:val="00907DB2"/>
    <w:rsid w:val="00907E36"/>
    <w:rsid w:val="00907F69"/>
    <w:rsid w:val="00910357"/>
    <w:rsid w:val="00910510"/>
    <w:rsid w:val="00910627"/>
    <w:rsid w:val="00910C6A"/>
    <w:rsid w:val="00910DFB"/>
    <w:rsid w:val="00910E88"/>
    <w:rsid w:val="009118EE"/>
    <w:rsid w:val="00911CC9"/>
    <w:rsid w:val="00912E15"/>
    <w:rsid w:val="00912EEF"/>
    <w:rsid w:val="0091335C"/>
    <w:rsid w:val="00913745"/>
    <w:rsid w:val="00913AAA"/>
    <w:rsid w:val="00913AD8"/>
    <w:rsid w:val="00913BEB"/>
    <w:rsid w:val="00913EAF"/>
    <w:rsid w:val="00914270"/>
    <w:rsid w:val="00914CA2"/>
    <w:rsid w:val="00914CF3"/>
    <w:rsid w:val="00914E8F"/>
    <w:rsid w:val="0091504B"/>
    <w:rsid w:val="00915689"/>
    <w:rsid w:val="009158BF"/>
    <w:rsid w:val="00915A7F"/>
    <w:rsid w:val="00915C18"/>
    <w:rsid w:val="009160ED"/>
    <w:rsid w:val="009167C0"/>
    <w:rsid w:val="00916EA8"/>
    <w:rsid w:val="009178B0"/>
    <w:rsid w:val="00917AFA"/>
    <w:rsid w:val="00917CE9"/>
    <w:rsid w:val="009200E6"/>
    <w:rsid w:val="00920462"/>
    <w:rsid w:val="009204A8"/>
    <w:rsid w:val="00920510"/>
    <w:rsid w:val="00920757"/>
    <w:rsid w:val="00920B17"/>
    <w:rsid w:val="00920B94"/>
    <w:rsid w:val="00920D04"/>
    <w:rsid w:val="00920DF3"/>
    <w:rsid w:val="00920E25"/>
    <w:rsid w:val="00920F97"/>
    <w:rsid w:val="00921270"/>
    <w:rsid w:val="00921CE5"/>
    <w:rsid w:val="00922151"/>
    <w:rsid w:val="009221CB"/>
    <w:rsid w:val="00922939"/>
    <w:rsid w:val="00922A90"/>
    <w:rsid w:val="00923AA2"/>
    <w:rsid w:val="00924479"/>
    <w:rsid w:val="00924762"/>
    <w:rsid w:val="00924777"/>
    <w:rsid w:val="00924EE8"/>
    <w:rsid w:val="00925241"/>
    <w:rsid w:val="00925557"/>
    <w:rsid w:val="00925672"/>
    <w:rsid w:val="0092571C"/>
    <w:rsid w:val="00925735"/>
    <w:rsid w:val="00925B94"/>
    <w:rsid w:val="009261F6"/>
    <w:rsid w:val="009263E0"/>
    <w:rsid w:val="00926605"/>
    <w:rsid w:val="009270D5"/>
    <w:rsid w:val="00927293"/>
    <w:rsid w:val="00927788"/>
    <w:rsid w:val="00927EDD"/>
    <w:rsid w:val="009301C1"/>
    <w:rsid w:val="00930D43"/>
    <w:rsid w:val="00931823"/>
    <w:rsid w:val="0093185F"/>
    <w:rsid w:val="009319D9"/>
    <w:rsid w:val="00931C6B"/>
    <w:rsid w:val="00931D97"/>
    <w:rsid w:val="009321AF"/>
    <w:rsid w:val="0093265C"/>
    <w:rsid w:val="00932CD4"/>
    <w:rsid w:val="00932FEF"/>
    <w:rsid w:val="0093380C"/>
    <w:rsid w:val="00933AEE"/>
    <w:rsid w:val="00933C48"/>
    <w:rsid w:val="00933EB4"/>
    <w:rsid w:val="00933F83"/>
    <w:rsid w:val="0093446C"/>
    <w:rsid w:val="00934CFE"/>
    <w:rsid w:val="00934E34"/>
    <w:rsid w:val="00935064"/>
    <w:rsid w:val="009350B0"/>
    <w:rsid w:val="00935217"/>
    <w:rsid w:val="00935869"/>
    <w:rsid w:val="00935981"/>
    <w:rsid w:val="00935EB7"/>
    <w:rsid w:val="0093695E"/>
    <w:rsid w:val="00936973"/>
    <w:rsid w:val="00936A1E"/>
    <w:rsid w:val="00936C09"/>
    <w:rsid w:val="00936C19"/>
    <w:rsid w:val="00936C35"/>
    <w:rsid w:val="00936EA2"/>
    <w:rsid w:val="009378BF"/>
    <w:rsid w:val="00940087"/>
    <w:rsid w:val="0094023D"/>
    <w:rsid w:val="009402CD"/>
    <w:rsid w:val="009405F7"/>
    <w:rsid w:val="00940686"/>
    <w:rsid w:val="00940AB3"/>
    <w:rsid w:val="00940B32"/>
    <w:rsid w:val="009415DD"/>
    <w:rsid w:val="009416AE"/>
    <w:rsid w:val="00941E05"/>
    <w:rsid w:val="0094256C"/>
    <w:rsid w:val="0094279F"/>
    <w:rsid w:val="00942AC8"/>
    <w:rsid w:val="00942ADC"/>
    <w:rsid w:val="00942CA7"/>
    <w:rsid w:val="00943216"/>
    <w:rsid w:val="0094336A"/>
    <w:rsid w:val="0094375A"/>
    <w:rsid w:val="00943B2D"/>
    <w:rsid w:val="00943D10"/>
    <w:rsid w:val="00943F50"/>
    <w:rsid w:val="00944271"/>
    <w:rsid w:val="00944282"/>
    <w:rsid w:val="00944714"/>
    <w:rsid w:val="009448B8"/>
    <w:rsid w:val="00944BD8"/>
    <w:rsid w:val="0094506C"/>
    <w:rsid w:val="00945163"/>
    <w:rsid w:val="0094575D"/>
    <w:rsid w:val="00945792"/>
    <w:rsid w:val="00945795"/>
    <w:rsid w:val="009464D6"/>
    <w:rsid w:val="00946555"/>
    <w:rsid w:val="0094670D"/>
    <w:rsid w:val="00946DCF"/>
    <w:rsid w:val="00946FFA"/>
    <w:rsid w:val="0094716A"/>
    <w:rsid w:val="0094717F"/>
    <w:rsid w:val="009474AC"/>
    <w:rsid w:val="009500D5"/>
    <w:rsid w:val="00950199"/>
    <w:rsid w:val="00950A1D"/>
    <w:rsid w:val="00950A48"/>
    <w:rsid w:val="00950F6C"/>
    <w:rsid w:val="00951111"/>
    <w:rsid w:val="009520CF"/>
    <w:rsid w:val="00952553"/>
    <w:rsid w:val="00952BCB"/>
    <w:rsid w:val="0095417F"/>
    <w:rsid w:val="00954851"/>
    <w:rsid w:val="00954A39"/>
    <w:rsid w:val="00954CBC"/>
    <w:rsid w:val="00955161"/>
    <w:rsid w:val="00955333"/>
    <w:rsid w:val="009555A7"/>
    <w:rsid w:val="009556E1"/>
    <w:rsid w:val="00955904"/>
    <w:rsid w:val="00955A37"/>
    <w:rsid w:val="00955B5D"/>
    <w:rsid w:val="00955D5B"/>
    <w:rsid w:val="00956208"/>
    <w:rsid w:val="00956546"/>
    <w:rsid w:val="00956685"/>
    <w:rsid w:val="009573FE"/>
    <w:rsid w:val="009577D9"/>
    <w:rsid w:val="00957D8B"/>
    <w:rsid w:val="0096010B"/>
    <w:rsid w:val="00960586"/>
    <w:rsid w:val="00961125"/>
    <w:rsid w:val="009611B5"/>
    <w:rsid w:val="009612D0"/>
    <w:rsid w:val="00961EE9"/>
    <w:rsid w:val="00962674"/>
    <w:rsid w:val="0096273F"/>
    <w:rsid w:val="009627CA"/>
    <w:rsid w:val="00962DA7"/>
    <w:rsid w:val="00962DE1"/>
    <w:rsid w:val="0096301B"/>
    <w:rsid w:val="00963057"/>
    <w:rsid w:val="0096306C"/>
    <w:rsid w:val="00963346"/>
    <w:rsid w:val="00963A44"/>
    <w:rsid w:val="00963D84"/>
    <w:rsid w:val="00963E22"/>
    <w:rsid w:val="00964138"/>
    <w:rsid w:val="009641E7"/>
    <w:rsid w:val="00964394"/>
    <w:rsid w:val="00964558"/>
    <w:rsid w:val="00964CC0"/>
    <w:rsid w:val="00964E2F"/>
    <w:rsid w:val="00964FB2"/>
    <w:rsid w:val="009652BD"/>
    <w:rsid w:val="00965DF1"/>
    <w:rsid w:val="00965E73"/>
    <w:rsid w:val="00966081"/>
    <w:rsid w:val="009663D5"/>
    <w:rsid w:val="009665BF"/>
    <w:rsid w:val="009668B1"/>
    <w:rsid w:val="00966915"/>
    <w:rsid w:val="00966C0D"/>
    <w:rsid w:val="00970450"/>
    <w:rsid w:val="009706F9"/>
    <w:rsid w:val="0097093C"/>
    <w:rsid w:val="00970C2D"/>
    <w:rsid w:val="00970CE7"/>
    <w:rsid w:val="00970DCE"/>
    <w:rsid w:val="009710BD"/>
    <w:rsid w:val="00971533"/>
    <w:rsid w:val="009715D2"/>
    <w:rsid w:val="00971A4C"/>
    <w:rsid w:val="00971E52"/>
    <w:rsid w:val="009720E5"/>
    <w:rsid w:val="009726A4"/>
    <w:rsid w:val="00972EA9"/>
    <w:rsid w:val="00972FC9"/>
    <w:rsid w:val="00973164"/>
    <w:rsid w:val="009736C4"/>
    <w:rsid w:val="009743B1"/>
    <w:rsid w:val="00974AF2"/>
    <w:rsid w:val="00974C82"/>
    <w:rsid w:val="00975062"/>
    <w:rsid w:val="0097555B"/>
    <w:rsid w:val="00975734"/>
    <w:rsid w:val="0097573B"/>
    <w:rsid w:val="00975D49"/>
    <w:rsid w:val="00976867"/>
    <w:rsid w:val="00976980"/>
    <w:rsid w:val="009769DC"/>
    <w:rsid w:val="00976ECA"/>
    <w:rsid w:val="00977286"/>
    <w:rsid w:val="00977313"/>
    <w:rsid w:val="00980199"/>
    <w:rsid w:val="00980250"/>
    <w:rsid w:val="00980251"/>
    <w:rsid w:val="009802FD"/>
    <w:rsid w:val="0098055B"/>
    <w:rsid w:val="009808E8"/>
    <w:rsid w:val="00980CCE"/>
    <w:rsid w:val="00980E16"/>
    <w:rsid w:val="00981F22"/>
    <w:rsid w:val="00982001"/>
    <w:rsid w:val="00982062"/>
    <w:rsid w:val="009822D2"/>
    <w:rsid w:val="009823AB"/>
    <w:rsid w:val="0098253F"/>
    <w:rsid w:val="00982B8A"/>
    <w:rsid w:val="00982C73"/>
    <w:rsid w:val="00982F44"/>
    <w:rsid w:val="009831A4"/>
    <w:rsid w:val="009834A2"/>
    <w:rsid w:val="0098448C"/>
    <w:rsid w:val="009848CC"/>
    <w:rsid w:val="00984DB7"/>
    <w:rsid w:val="00984DE2"/>
    <w:rsid w:val="00985167"/>
    <w:rsid w:val="0098533D"/>
    <w:rsid w:val="00985683"/>
    <w:rsid w:val="00985AD1"/>
    <w:rsid w:val="00985B43"/>
    <w:rsid w:val="00986977"/>
    <w:rsid w:val="00986C24"/>
    <w:rsid w:val="00986D02"/>
    <w:rsid w:val="00986F21"/>
    <w:rsid w:val="00986F9B"/>
    <w:rsid w:val="009879BE"/>
    <w:rsid w:val="00987F29"/>
    <w:rsid w:val="00987F92"/>
    <w:rsid w:val="00990095"/>
    <w:rsid w:val="0099043B"/>
    <w:rsid w:val="00990844"/>
    <w:rsid w:val="00990CEE"/>
    <w:rsid w:val="00991842"/>
    <w:rsid w:val="009922CF"/>
    <w:rsid w:val="009924A7"/>
    <w:rsid w:val="00992580"/>
    <w:rsid w:val="009926CC"/>
    <w:rsid w:val="009928BF"/>
    <w:rsid w:val="00992CCF"/>
    <w:rsid w:val="00992D62"/>
    <w:rsid w:val="0099334F"/>
    <w:rsid w:val="00993686"/>
    <w:rsid w:val="009936FB"/>
    <w:rsid w:val="00993A1E"/>
    <w:rsid w:val="00993C59"/>
    <w:rsid w:val="00993DCB"/>
    <w:rsid w:val="00993E20"/>
    <w:rsid w:val="00993FB9"/>
    <w:rsid w:val="0099484E"/>
    <w:rsid w:val="00994DFE"/>
    <w:rsid w:val="00994E08"/>
    <w:rsid w:val="00994E3F"/>
    <w:rsid w:val="00995012"/>
    <w:rsid w:val="0099519B"/>
    <w:rsid w:val="0099579B"/>
    <w:rsid w:val="009957F6"/>
    <w:rsid w:val="00995A38"/>
    <w:rsid w:val="00996002"/>
    <w:rsid w:val="00996206"/>
    <w:rsid w:val="0099620A"/>
    <w:rsid w:val="009962B2"/>
    <w:rsid w:val="00996334"/>
    <w:rsid w:val="009963EE"/>
    <w:rsid w:val="0099640C"/>
    <w:rsid w:val="0099690C"/>
    <w:rsid w:val="00996F0F"/>
    <w:rsid w:val="00997210"/>
    <w:rsid w:val="0099734A"/>
    <w:rsid w:val="009979A0"/>
    <w:rsid w:val="009979DE"/>
    <w:rsid w:val="00997C3F"/>
    <w:rsid w:val="00997D50"/>
    <w:rsid w:val="009A05DB"/>
    <w:rsid w:val="009A0867"/>
    <w:rsid w:val="009A09AE"/>
    <w:rsid w:val="009A1280"/>
    <w:rsid w:val="009A17BF"/>
    <w:rsid w:val="009A2E83"/>
    <w:rsid w:val="009A33FE"/>
    <w:rsid w:val="009A35D0"/>
    <w:rsid w:val="009A39DA"/>
    <w:rsid w:val="009A3A4D"/>
    <w:rsid w:val="009A443C"/>
    <w:rsid w:val="009A460A"/>
    <w:rsid w:val="009A5187"/>
    <w:rsid w:val="009A5287"/>
    <w:rsid w:val="009A5295"/>
    <w:rsid w:val="009A52D3"/>
    <w:rsid w:val="009A58DD"/>
    <w:rsid w:val="009A5B37"/>
    <w:rsid w:val="009A6112"/>
    <w:rsid w:val="009A66A4"/>
    <w:rsid w:val="009A6C32"/>
    <w:rsid w:val="009A70A5"/>
    <w:rsid w:val="009A712A"/>
    <w:rsid w:val="009A7505"/>
    <w:rsid w:val="009A7768"/>
    <w:rsid w:val="009A7A15"/>
    <w:rsid w:val="009A7C8B"/>
    <w:rsid w:val="009A7D1B"/>
    <w:rsid w:val="009B0056"/>
    <w:rsid w:val="009B0246"/>
    <w:rsid w:val="009B0265"/>
    <w:rsid w:val="009B02A8"/>
    <w:rsid w:val="009B0511"/>
    <w:rsid w:val="009B08C4"/>
    <w:rsid w:val="009B11E0"/>
    <w:rsid w:val="009B1348"/>
    <w:rsid w:val="009B1484"/>
    <w:rsid w:val="009B14FE"/>
    <w:rsid w:val="009B15D0"/>
    <w:rsid w:val="009B173F"/>
    <w:rsid w:val="009B1B71"/>
    <w:rsid w:val="009B1FB3"/>
    <w:rsid w:val="009B23CC"/>
    <w:rsid w:val="009B289F"/>
    <w:rsid w:val="009B2A66"/>
    <w:rsid w:val="009B2C2E"/>
    <w:rsid w:val="009B3297"/>
    <w:rsid w:val="009B360C"/>
    <w:rsid w:val="009B399B"/>
    <w:rsid w:val="009B3B1D"/>
    <w:rsid w:val="009B3B50"/>
    <w:rsid w:val="009B40A2"/>
    <w:rsid w:val="009B40FD"/>
    <w:rsid w:val="009B4F6A"/>
    <w:rsid w:val="009B536C"/>
    <w:rsid w:val="009B54B4"/>
    <w:rsid w:val="009B55A1"/>
    <w:rsid w:val="009B5626"/>
    <w:rsid w:val="009B5BA8"/>
    <w:rsid w:val="009B5FBC"/>
    <w:rsid w:val="009B62B7"/>
    <w:rsid w:val="009B650B"/>
    <w:rsid w:val="009B68DC"/>
    <w:rsid w:val="009B69BB"/>
    <w:rsid w:val="009B6A48"/>
    <w:rsid w:val="009B6ED0"/>
    <w:rsid w:val="009B70B4"/>
    <w:rsid w:val="009B70F4"/>
    <w:rsid w:val="009B7A42"/>
    <w:rsid w:val="009B7F45"/>
    <w:rsid w:val="009C082F"/>
    <w:rsid w:val="009C0C91"/>
    <w:rsid w:val="009C10AC"/>
    <w:rsid w:val="009C117D"/>
    <w:rsid w:val="009C172F"/>
    <w:rsid w:val="009C1853"/>
    <w:rsid w:val="009C1E2A"/>
    <w:rsid w:val="009C2531"/>
    <w:rsid w:val="009C2586"/>
    <w:rsid w:val="009C2A16"/>
    <w:rsid w:val="009C2D07"/>
    <w:rsid w:val="009C2FC2"/>
    <w:rsid w:val="009C3232"/>
    <w:rsid w:val="009C3B69"/>
    <w:rsid w:val="009C4390"/>
    <w:rsid w:val="009C4C64"/>
    <w:rsid w:val="009C4D38"/>
    <w:rsid w:val="009C4F59"/>
    <w:rsid w:val="009C50A4"/>
    <w:rsid w:val="009C5433"/>
    <w:rsid w:val="009C58AA"/>
    <w:rsid w:val="009C5B75"/>
    <w:rsid w:val="009C5BD5"/>
    <w:rsid w:val="009C5D28"/>
    <w:rsid w:val="009C61F6"/>
    <w:rsid w:val="009C6851"/>
    <w:rsid w:val="009C6858"/>
    <w:rsid w:val="009C7254"/>
    <w:rsid w:val="009C72E6"/>
    <w:rsid w:val="009C75B4"/>
    <w:rsid w:val="009C7AA2"/>
    <w:rsid w:val="009D0314"/>
    <w:rsid w:val="009D0334"/>
    <w:rsid w:val="009D093F"/>
    <w:rsid w:val="009D0CFC"/>
    <w:rsid w:val="009D0E2A"/>
    <w:rsid w:val="009D1B88"/>
    <w:rsid w:val="009D1CE7"/>
    <w:rsid w:val="009D1D23"/>
    <w:rsid w:val="009D1D9B"/>
    <w:rsid w:val="009D202A"/>
    <w:rsid w:val="009D2409"/>
    <w:rsid w:val="009D285B"/>
    <w:rsid w:val="009D2BE1"/>
    <w:rsid w:val="009D2EAE"/>
    <w:rsid w:val="009D312B"/>
    <w:rsid w:val="009D3370"/>
    <w:rsid w:val="009D3405"/>
    <w:rsid w:val="009D3461"/>
    <w:rsid w:val="009D38F8"/>
    <w:rsid w:val="009D3B79"/>
    <w:rsid w:val="009D449A"/>
    <w:rsid w:val="009D44FF"/>
    <w:rsid w:val="009D4545"/>
    <w:rsid w:val="009D4899"/>
    <w:rsid w:val="009D48A6"/>
    <w:rsid w:val="009D49CF"/>
    <w:rsid w:val="009D4B2C"/>
    <w:rsid w:val="009D4D9A"/>
    <w:rsid w:val="009D505E"/>
    <w:rsid w:val="009D5165"/>
    <w:rsid w:val="009D520D"/>
    <w:rsid w:val="009D5439"/>
    <w:rsid w:val="009D589E"/>
    <w:rsid w:val="009D591F"/>
    <w:rsid w:val="009D5971"/>
    <w:rsid w:val="009D630D"/>
    <w:rsid w:val="009D654C"/>
    <w:rsid w:val="009D666A"/>
    <w:rsid w:val="009D6964"/>
    <w:rsid w:val="009D6A7E"/>
    <w:rsid w:val="009D6B4B"/>
    <w:rsid w:val="009D74AE"/>
    <w:rsid w:val="009D7508"/>
    <w:rsid w:val="009D7BCF"/>
    <w:rsid w:val="009D7CB5"/>
    <w:rsid w:val="009D7EB2"/>
    <w:rsid w:val="009E0424"/>
    <w:rsid w:val="009E0608"/>
    <w:rsid w:val="009E0A21"/>
    <w:rsid w:val="009E0AA9"/>
    <w:rsid w:val="009E0CF3"/>
    <w:rsid w:val="009E0D8F"/>
    <w:rsid w:val="009E16D5"/>
    <w:rsid w:val="009E1CCE"/>
    <w:rsid w:val="009E1E64"/>
    <w:rsid w:val="009E21CF"/>
    <w:rsid w:val="009E243A"/>
    <w:rsid w:val="009E273B"/>
    <w:rsid w:val="009E2AF6"/>
    <w:rsid w:val="009E2EF5"/>
    <w:rsid w:val="009E32E1"/>
    <w:rsid w:val="009E3397"/>
    <w:rsid w:val="009E34DB"/>
    <w:rsid w:val="009E3574"/>
    <w:rsid w:val="009E3858"/>
    <w:rsid w:val="009E3E72"/>
    <w:rsid w:val="009E4157"/>
    <w:rsid w:val="009E44E4"/>
    <w:rsid w:val="009E4544"/>
    <w:rsid w:val="009E464E"/>
    <w:rsid w:val="009E4A2C"/>
    <w:rsid w:val="009E5289"/>
    <w:rsid w:val="009E55A0"/>
    <w:rsid w:val="009E589A"/>
    <w:rsid w:val="009E6217"/>
    <w:rsid w:val="009E639E"/>
    <w:rsid w:val="009E6752"/>
    <w:rsid w:val="009E6E72"/>
    <w:rsid w:val="009E6F65"/>
    <w:rsid w:val="009E7019"/>
    <w:rsid w:val="009E7031"/>
    <w:rsid w:val="009E73EE"/>
    <w:rsid w:val="009E788A"/>
    <w:rsid w:val="009E7A73"/>
    <w:rsid w:val="009E7B4D"/>
    <w:rsid w:val="009E7FA6"/>
    <w:rsid w:val="009F030C"/>
    <w:rsid w:val="009F0367"/>
    <w:rsid w:val="009F0476"/>
    <w:rsid w:val="009F0503"/>
    <w:rsid w:val="009F0A41"/>
    <w:rsid w:val="009F0E82"/>
    <w:rsid w:val="009F1083"/>
    <w:rsid w:val="009F1199"/>
    <w:rsid w:val="009F140C"/>
    <w:rsid w:val="009F14FC"/>
    <w:rsid w:val="009F18E3"/>
    <w:rsid w:val="009F21DD"/>
    <w:rsid w:val="009F2DF1"/>
    <w:rsid w:val="009F3090"/>
    <w:rsid w:val="009F34ED"/>
    <w:rsid w:val="009F36D7"/>
    <w:rsid w:val="009F3927"/>
    <w:rsid w:val="009F3A42"/>
    <w:rsid w:val="009F4184"/>
    <w:rsid w:val="009F41BA"/>
    <w:rsid w:val="009F4682"/>
    <w:rsid w:val="009F4E70"/>
    <w:rsid w:val="009F5055"/>
    <w:rsid w:val="009F50F7"/>
    <w:rsid w:val="009F548E"/>
    <w:rsid w:val="009F57E3"/>
    <w:rsid w:val="009F5B2C"/>
    <w:rsid w:val="009F5B78"/>
    <w:rsid w:val="009F630A"/>
    <w:rsid w:val="009F69DD"/>
    <w:rsid w:val="009F70E6"/>
    <w:rsid w:val="009F7A99"/>
    <w:rsid w:val="009F7F95"/>
    <w:rsid w:val="00A007DE"/>
    <w:rsid w:val="00A00BBB"/>
    <w:rsid w:val="00A0161C"/>
    <w:rsid w:val="00A0162D"/>
    <w:rsid w:val="00A01D71"/>
    <w:rsid w:val="00A022B0"/>
    <w:rsid w:val="00A02397"/>
    <w:rsid w:val="00A02755"/>
    <w:rsid w:val="00A02E8C"/>
    <w:rsid w:val="00A02F55"/>
    <w:rsid w:val="00A033D9"/>
    <w:rsid w:val="00A03507"/>
    <w:rsid w:val="00A036B3"/>
    <w:rsid w:val="00A037FB"/>
    <w:rsid w:val="00A040FA"/>
    <w:rsid w:val="00A0433E"/>
    <w:rsid w:val="00A045B4"/>
    <w:rsid w:val="00A04640"/>
    <w:rsid w:val="00A048E9"/>
    <w:rsid w:val="00A04AE1"/>
    <w:rsid w:val="00A0505F"/>
    <w:rsid w:val="00A05918"/>
    <w:rsid w:val="00A05E46"/>
    <w:rsid w:val="00A06051"/>
    <w:rsid w:val="00A06179"/>
    <w:rsid w:val="00A06284"/>
    <w:rsid w:val="00A062B2"/>
    <w:rsid w:val="00A064E8"/>
    <w:rsid w:val="00A06C6B"/>
    <w:rsid w:val="00A06E59"/>
    <w:rsid w:val="00A072BA"/>
    <w:rsid w:val="00A072F6"/>
    <w:rsid w:val="00A0760A"/>
    <w:rsid w:val="00A07A16"/>
    <w:rsid w:val="00A100A3"/>
    <w:rsid w:val="00A103C8"/>
    <w:rsid w:val="00A1049C"/>
    <w:rsid w:val="00A10956"/>
    <w:rsid w:val="00A10F10"/>
    <w:rsid w:val="00A10F5C"/>
    <w:rsid w:val="00A11004"/>
    <w:rsid w:val="00A11818"/>
    <w:rsid w:val="00A11830"/>
    <w:rsid w:val="00A118BE"/>
    <w:rsid w:val="00A1259E"/>
    <w:rsid w:val="00A1283B"/>
    <w:rsid w:val="00A12D74"/>
    <w:rsid w:val="00A12DBC"/>
    <w:rsid w:val="00A13180"/>
    <w:rsid w:val="00A13B8E"/>
    <w:rsid w:val="00A13E55"/>
    <w:rsid w:val="00A144FD"/>
    <w:rsid w:val="00A14916"/>
    <w:rsid w:val="00A14C8A"/>
    <w:rsid w:val="00A154C3"/>
    <w:rsid w:val="00A159C1"/>
    <w:rsid w:val="00A159C8"/>
    <w:rsid w:val="00A15BEB"/>
    <w:rsid w:val="00A15D4C"/>
    <w:rsid w:val="00A163EE"/>
    <w:rsid w:val="00A1688E"/>
    <w:rsid w:val="00A172AC"/>
    <w:rsid w:val="00A17810"/>
    <w:rsid w:val="00A1787A"/>
    <w:rsid w:val="00A17CEF"/>
    <w:rsid w:val="00A17E24"/>
    <w:rsid w:val="00A17F14"/>
    <w:rsid w:val="00A17F5B"/>
    <w:rsid w:val="00A2021E"/>
    <w:rsid w:val="00A20303"/>
    <w:rsid w:val="00A20796"/>
    <w:rsid w:val="00A207DB"/>
    <w:rsid w:val="00A209B5"/>
    <w:rsid w:val="00A20C1A"/>
    <w:rsid w:val="00A20EA8"/>
    <w:rsid w:val="00A20FDC"/>
    <w:rsid w:val="00A2122D"/>
    <w:rsid w:val="00A215F8"/>
    <w:rsid w:val="00A216FF"/>
    <w:rsid w:val="00A21746"/>
    <w:rsid w:val="00A218B6"/>
    <w:rsid w:val="00A222F7"/>
    <w:rsid w:val="00A229FE"/>
    <w:rsid w:val="00A22D2C"/>
    <w:rsid w:val="00A22D83"/>
    <w:rsid w:val="00A22FE8"/>
    <w:rsid w:val="00A22FFD"/>
    <w:rsid w:val="00A23E71"/>
    <w:rsid w:val="00A247FF"/>
    <w:rsid w:val="00A250F7"/>
    <w:rsid w:val="00A2519C"/>
    <w:rsid w:val="00A2520A"/>
    <w:rsid w:val="00A253A8"/>
    <w:rsid w:val="00A253FE"/>
    <w:rsid w:val="00A2545C"/>
    <w:rsid w:val="00A26038"/>
    <w:rsid w:val="00A267BB"/>
    <w:rsid w:val="00A269FA"/>
    <w:rsid w:val="00A271CD"/>
    <w:rsid w:val="00A271E3"/>
    <w:rsid w:val="00A27BC6"/>
    <w:rsid w:val="00A27E54"/>
    <w:rsid w:val="00A30042"/>
    <w:rsid w:val="00A312C5"/>
    <w:rsid w:val="00A317C5"/>
    <w:rsid w:val="00A322B8"/>
    <w:rsid w:val="00A322EB"/>
    <w:rsid w:val="00A3241D"/>
    <w:rsid w:val="00A32559"/>
    <w:rsid w:val="00A3275F"/>
    <w:rsid w:val="00A32F91"/>
    <w:rsid w:val="00A334CD"/>
    <w:rsid w:val="00A338E7"/>
    <w:rsid w:val="00A3390F"/>
    <w:rsid w:val="00A33D54"/>
    <w:rsid w:val="00A343EB"/>
    <w:rsid w:val="00A3466C"/>
    <w:rsid w:val="00A34AD8"/>
    <w:rsid w:val="00A34D7F"/>
    <w:rsid w:val="00A34DB2"/>
    <w:rsid w:val="00A35729"/>
    <w:rsid w:val="00A35DF8"/>
    <w:rsid w:val="00A35F89"/>
    <w:rsid w:val="00A3620C"/>
    <w:rsid w:val="00A36238"/>
    <w:rsid w:val="00A36432"/>
    <w:rsid w:val="00A36A59"/>
    <w:rsid w:val="00A36EBA"/>
    <w:rsid w:val="00A36F37"/>
    <w:rsid w:val="00A371B2"/>
    <w:rsid w:val="00A372A0"/>
    <w:rsid w:val="00A377EC"/>
    <w:rsid w:val="00A37836"/>
    <w:rsid w:val="00A40242"/>
    <w:rsid w:val="00A4024C"/>
    <w:rsid w:val="00A402BD"/>
    <w:rsid w:val="00A402E1"/>
    <w:rsid w:val="00A40619"/>
    <w:rsid w:val="00A408DE"/>
    <w:rsid w:val="00A40A8F"/>
    <w:rsid w:val="00A40DFF"/>
    <w:rsid w:val="00A41409"/>
    <w:rsid w:val="00A415AD"/>
    <w:rsid w:val="00A41801"/>
    <w:rsid w:val="00A41943"/>
    <w:rsid w:val="00A41BA5"/>
    <w:rsid w:val="00A41E31"/>
    <w:rsid w:val="00A423C0"/>
    <w:rsid w:val="00A429AC"/>
    <w:rsid w:val="00A42E7C"/>
    <w:rsid w:val="00A43140"/>
    <w:rsid w:val="00A4323B"/>
    <w:rsid w:val="00A432BA"/>
    <w:rsid w:val="00A4357A"/>
    <w:rsid w:val="00A43627"/>
    <w:rsid w:val="00A43C64"/>
    <w:rsid w:val="00A43D9C"/>
    <w:rsid w:val="00A443E1"/>
    <w:rsid w:val="00A445FC"/>
    <w:rsid w:val="00A448B8"/>
    <w:rsid w:val="00A449E2"/>
    <w:rsid w:val="00A44D10"/>
    <w:rsid w:val="00A44DA9"/>
    <w:rsid w:val="00A45352"/>
    <w:rsid w:val="00A4567B"/>
    <w:rsid w:val="00A45FD2"/>
    <w:rsid w:val="00A45FF3"/>
    <w:rsid w:val="00A468C7"/>
    <w:rsid w:val="00A46E33"/>
    <w:rsid w:val="00A46F1F"/>
    <w:rsid w:val="00A4700D"/>
    <w:rsid w:val="00A47BD0"/>
    <w:rsid w:val="00A5012C"/>
    <w:rsid w:val="00A50264"/>
    <w:rsid w:val="00A502DC"/>
    <w:rsid w:val="00A50984"/>
    <w:rsid w:val="00A509E6"/>
    <w:rsid w:val="00A51180"/>
    <w:rsid w:val="00A512A8"/>
    <w:rsid w:val="00A5151A"/>
    <w:rsid w:val="00A51C07"/>
    <w:rsid w:val="00A51C84"/>
    <w:rsid w:val="00A51DE3"/>
    <w:rsid w:val="00A52220"/>
    <w:rsid w:val="00A5258D"/>
    <w:rsid w:val="00A525CC"/>
    <w:rsid w:val="00A52765"/>
    <w:rsid w:val="00A52837"/>
    <w:rsid w:val="00A53343"/>
    <w:rsid w:val="00A53B0C"/>
    <w:rsid w:val="00A53B15"/>
    <w:rsid w:val="00A53CD0"/>
    <w:rsid w:val="00A54826"/>
    <w:rsid w:val="00A54C1E"/>
    <w:rsid w:val="00A54CA0"/>
    <w:rsid w:val="00A54F90"/>
    <w:rsid w:val="00A553A7"/>
    <w:rsid w:val="00A557AC"/>
    <w:rsid w:val="00A55B09"/>
    <w:rsid w:val="00A55D5D"/>
    <w:rsid w:val="00A560E7"/>
    <w:rsid w:val="00A56121"/>
    <w:rsid w:val="00A56489"/>
    <w:rsid w:val="00A56AFD"/>
    <w:rsid w:val="00A56E97"/>
    <w:rsid w:val="00A56FEA"/>
    <w:rsid w:val="00A5763D"/>
    <w:rsid w:val="00A5791A"/>
    <w:rsid w:val="00A57A4C"/>
    <w:rsid w:val="00A57D52"/>
    <w:rsid w:val="00A603FA"/>
    <w:rsid w:val="00A60957"/>
    <w:rsid w:val="00A615D8"/>
    <w:rsid w:val="00A61647"/>
    <w:rsid w:val="00A61D98"/>
    <w:rsid w:val="00A61ED0"/>
    <w:rsid w:val="00A6213D"/>
    <w:rsid w:val="00A62373"/>
    <w:rsid w:val="00A6256C"/>
    <w:rsid w:val="00A625C4"/>
    <w:rsid w:val="00A625D6"/>
    <w:rsid w:val="00A6276D"/>
    <w:rsid w:val="00A627CE"/>
    <w:rsid w:val="00A627D9"/>
    <w:rsid w:val="00A636F9"/>
    <w:rsid w:val="00A637DB"/>
    <w:rsid w:val="00A63919"/>
    <w:rsid w:val="00A63940"/>
    <w:rsid w:val="00A63B17"/>
    <w:rsid w:val="00A63B7E"/>
    <w:rsid w:val="00A640FB"/>
    <w:rsid w:val="00A64450"/>
    <w:rsid w:val="00A654CE"/>
    <w:rsid w:val="00A6567B"/>
    <w:rsid w:val="00A6576C"/>
    <w:rsid w:val="00A65A66"/>
    <w:rsid w:val="00A65E27"/>
    <w:rsid w:val="00A663BA"/>
    <w:rsid w:val="00A66750"/>
    <w:rsid w:val="00A66F56"/>
    <w:rsid w:val="00A67241"/>
    <w:rsid w:val="00A6732E"/>
    <w:rsid w:val="00A67690"/>
    <w:rsid w:val="00A6780A"/>
    <w:rsid w:val="00A67A57"/>
    <w:rsid w:val="00A67E28"/>
    <w:rsid w:val="00A700AF"/>
    <w:rsid w:val="00A701C2"/>
    <w:rsid w:val="00A7056A"/>
    <w:rsid w:val="00A70678"/>
    <w:rsid w:val="00A70892"/>
    <w:rsid w:val="00A70EAB"/>
    <w:rsid w:val="00A71288"/>
    <w:rsid w:val="00A713B3"/>
    <w:rsid w:val="00A7218E"/>
    <w:rsid w:val="00A723A4"/>
    <w:rsid w:val="00A735C4"/>
    <w:rsid w:val="00A74014"/>
    <w:rsid w:val="00A745A0"/>
    <w:rsid w:val="00A745EC"/>
    <w:rsid w:val="00A748C8"/>
    <w:rsid w:val="00A74B9A"/>
    <w:rsid w:val="00A74E1B"/>
    <w:rsid w:val="00A74EE2"/>
    <w:rsid w:val="00A7504E"/>
    <w:rsid w:val="00A75486"/>
    <w:rsid w:val="00A75618"/>
    <w:rsid w:val="00A756A1"/>
    <w:rsid w:val="00A75DC7"/>
    <w:rsid w:val="00A760CC"/>
    <w:rsid w:val="00A762E5"/>
    <w:rsid w:val="00A76323"/>
    <w:rsid w:val="00A76B91"/>
    <w:rsid w:val="00A7707D"/>
    <w:rsid w:val="00A77651"/>
    <w:rsid w:val="00A77894"/>
    <w:rsid w:val="00A77A35"/>
    <w:rsid w:val="00A8017E"/>
    <w:rsid w:val="00A801EC"/>
    <w:rsid w:val="00A802A7"/>
    <w:rsid w:val="00A806C5"/>
    <w:rsid w:val="00A8099D"/>
    <w:rsid w:val="00A80B9A"/>
    <w:rsid w:val="00A80D2A"/>
    <w:rsid w:val="00A80D4A"/>
    <w:rsid w:val="00A80F2C"/>
    <w:rsid w:val="00A81019"/>
    <w:rsid w:val="00A815C7"/>
    <w:rsid w:val="00A81860"/>
    <w:rsid w:val="00A81ACE"/>
    <w:rsid w:val="00A81DC6"/>
    <w:rsid w:val="00A82207"/>
    <w:rsid w:val="00A828B8"/>
    <w:rsid w:val="00A82919"/>
    <w:rsid w:val="00A82A1A"/>
    <w:rsid w:val="00A82C35"/>
    <w:rsid w:val="00A836AB"/>
    <w:rsid w:val="00A8370E"/>
    <w:rsid w:val="00A83A92"/>
    <w:rsid w:val="00A84CF5"/>
    <w:rsid w:val="00A84E38"/>
    <w:rsid w:val="00A8500A"/>
    <w:rsid w:val="00A850DF"/>
    <w:rsid w:val="00A85511"/>
    <w:rsid w:val="00A85B6D"/>
    <w:rsid w:val="00A86DDC"/>
    <w:rsid w:val="00A871E4"/>
    <w:rsid w:val="00A872F3"/>
    <w:rsid w:val="00A87335"/>
    <w:rsid w:val="00A87740"/>
    <w:rsid w:val="00A87AE3"/>
    <w:rsid w:val="00A87CE6"/>
    <w:rsid w:val="00A907EA"/>
    <w:rsid w:val="00A908BE"/>
    <w:rsid w:val="00A90C1C"/>
    <w:rsid w:val="00A90E33"/>
    <w:rsid w:val="00A911FE"/>
    <w:rsid w:val="00A91E86"/>
    <w:rsid w:val="00A92095"/>
    <w:rsid w:val="00A92298"/>
    <w:rsid w:val="00A925AD"/>
    <w:rsid w:val="00A927B3"/>
    <w:rsid w:val="00A928FC"/>
    <w:rsid w:val="00A93131"/>
    <w:rsid w:val="00A93163"/>
    <w:rsid w:val="00A931DD"/>
    <w:rsid w:val="00A935F5"/>
    <w:rsid w:val="00A93691"/>
    <w:rsid w:val="00A937FB"/>
    <w:rsid w:val="00A93998"/>
    <w:rsid w:val="00A93F22"/>
    <w:rsid w:val="00A9453E"/>
    <w:rsid w:val="00A94747"/>
    <w:rsid w:val="00A94A7E"/>
    <w:rsid w:val="00A94B4C"/>
    <w:rsid w:val="00A94DC2"/>
    <w:rsid w:val="00A957DF"/>
    <w:rsid w:val="00A95925"/>
    <w:rsid w:val="00A95BDE"/>
    <w:rsid w:val="00A96143"/>
    <w:rsid w:val="00A96410"/>
    <w:rsid w:val="00A96582"/>
    <w:rsid w:val="00A96A24"/>
    <w:rsid w:val="00A96A82"/>
    <w:rsid w:val="00A96B72"/>
    <w:rsid w:val="00A96BE8"/>
    <w:rsid w:val="00A96E53"/>
    <w:rsid w:val="00A970AF"/>
    <w:rsid w:val="00A97194"/>
    <w:rsid w:val="00A9725E"/>
    <w:rsid w:val="00A9790A"/>
    <w:rsid w:val="00AA02A5"/>
    <w:rsid w:val="00AA0441"/>
    <w:rsid w:val="00AA05BA"/>
    <w:rsid w:val="00AA09E1"/>
    <w:rsid w:val="00AA0A36"/>
    <w:rsid w:val="00AA1277"/>
    <w:rsid w:val="00AA1419"/>
    <w:rsid w:val="00AA1482"/>
    <w:rsid w:val="00AA1688"/>
    <w:rsid w:val="00AA20D7"/>
    <w:rsid w:val="00AA24EB"/>
    <w:rsid w:val="00AA25E6"/>
    <w:rsid w:val="00AA261E"/>
    <w:rsid w:val="00AA29AC"/>
    <w:rsid w:val="00AA359E"/>
    <w:rsid w:val="00AA36B8"/>
    <w:rsid w:val="00AA38EE"/>
    <w:rsid w:val="00AA4234"/>
    <w:rsid w:val="00AA43AB"/>
    <w:rsid w:val="00AA4C11"/>
    <w:rsid w:val="00AA4E7D"/>
    <w:rsid w:val="00AA54C9"/>
    <w:rsid w:val="00AA5508"/>
    <w:rsid w:val="00AA57D8"/>
    <w:rsid w:val="00AA5E7D"/>
    <w:rsid w:val="00AA62E0"/>
    <w:rsid w:val="00AA663B"/>
    <w:rsid w:val="00AA66FD"/>
    <w:rsid w:val="00AA698F"/>
    <w:rsid w:val="00AA6C35"/>
    <w:rsid w:val="00AA6D23"/>
    <w:rsid w:val="00AA75B5"/>
    <w:rsid w:val="00AA77D6"/>
    <w:rsid w:val="00AA7817"/>
    <w:rsid w:val="00AA7889"/>
    <w:rsid w:val="00AB00EE"/>
    <w:rsid w:val="00AB0973"/>
    <w:rsid w:val="00AB0B5D"/>
    <w:rsid w:val="00AB0C7E"/>
    <w:rsid w:val="00AB0CC5"/>
    <w:rsid w:val="00AB0D60"/>
    <w:rsid w:val="00AB1771"/>
    <w:rsid w:val="00AB1E23"/>
    <w:rsid w:val="00AB1E4F"/>
    <w:rsid w:val="00AB1E5F"/>
    <w:rsid w:val="00AB23B4"/>
    <w:rsid w:val="00AB2566"/>
    <w:rsid w:val="00AB28FA"/>
    <w:rsid w:val="00AB2B21"/>
    <w:rsid w:val="00AB2EA3"/>
    <w:rsid w:val="00AB2ED4"/>
    <w:rsid w:val="00AB2F73"/>
    <w:rsid w:val="00AB3157"/>
    <w:rsid w:val="00AB31C7"/>
    <w:rsid w:val="00AB3238"/>
    <w:rsid w:val="00AB3454"/>
    <w:rsid w:val="00AB4191"/>
    <w:rsid w:val="00AB41CB"/>
    <w:rsid w:val="00AB4274"/>
    <w:rsid w:val="00AB4356"/>
    <w:rsid w:val="00AB45CA"/>
    <w:rsid w:val="00AB4685"/>
    <w:rsid w:val="00AB484F"/>
    <w:rsid w:val="00AB49F3"/>
    <w:rsid w:val="00AB4A4B"/>
    <w:rsid w:val="00AB4C22"/>
    <w:rsid w:val="00AB55E3"/>
    <w:rsid w:val="00AB5966"/>
    <w:rsid w:val="00AB5980"/>
    <w:rsid w:val="00AB5B72"/>
    <w:rsid w:val="00AB62D6"/>
    <w:rsid w:val="00AB6694"/>
    <w:rsid w:val="00AB66B8"/>
    <w:rsid w:val="00AB7094"/>
    <w:rsid w:val="00AB71CD"/>
    <w:rsid w:val="00AB7299"/>
    <w:rsid w:val="00AB731D"/>
    <w:rsid w:val="00AB7AEF"/>
    <w:rsid w:val="00AB7EDC"/>
    <w:rsid w:val="00AC0299"/>
    <w:rsid w:val="00AC09F7"/>
    <w:rsid w:val="00AC0A44"/>
    <w:rsid w:val="00AC0A67"/>
    <w:rsid w:val="00AC1945"/>
    <w:rsid w:val="00AC1F55"/>
    <w:rsid w:val="00AC227E"/>
    <w:rsid w:val="00AC2331"/>
    <w:rsid w:val="00AC24E7"/>
    <w:rsid w:val="00AC255C"/>
    <w:rsid w:val="00AC2ADA"/>
    <w:rsid w:val="00AC2B20"/>
    <w:rsid w:val="00AC2C4A"/>
    <w:rsid w:val="00AC3096"/>
    <w:rsid w:val="00AC35AB"/>
    <w:rsid w:val="00AC365E"/>
    <w:rsid w:val="00AC3766"/>
    <w:rsid w:val="00AC378B"/>
    <w:rsid w:val="00AC3D58"/>
    <w:rsid w:val="00AC4B5E"/>
    <w:rsid w:val="00AC550A"/>
    <w:rsid w:val="00AC58E5"/>
    <w:rsid w:val="00AC5B79"/>
    <w:rsid w:val="00AC6324"/>
    <w:rsid w:val="00AC6A5C"/>
    <w:rsid w:val="00AC6C7F"/>
    <w:rsid w:val="00AC6E41"/>
    <w:rsid w:val="00AC703F"/>
    <w:rsid w:val="00AC7479"/>
    <w:rsid w:val="00AC7961"/>
    <w:rsid w:val="00AC7B11"/>
    <w:rsid w:val="00AD02ED"/>
    <w:rsid w:val="00AD0350"/>
    <w:rsid w:val="00AD0ABC"/>
    <w:rsid w:val="00AD0C29"/>
    <w:rsid w:val="00AD11EF"/>
    <w:rsid w:val="00AD16DD"/>
    <w:rsid w:val="00AD16E7"/>
    <w:rsid w:val="00AD1E91"/>
    <w:rsid w:val="00AD1F05"/>
    <w:rsid w:val="00AD266E"/>
    <w:rsid w:val="00AD2863"/>
    <w:rsid w:val="00AD35A7"/>
    <w:rsid w:val="00AD35B9"/>
    <w:rsid w:val="00AD38EB"/>
    <w:rsid w:val="00AD3933"/>
    <w:rsid w:val="00AD3BC1"/>
    <w:rsid w:val="00AD3CB4"/>
    <w:rsid w:val="00AD3EBF"/>
    <w:rsid w:val="00AD3FCE"/>
    <w:rsid w:val="00AD412E"/>
    <w:rsid w:val="00AD4BE0"/>
    <w:rsid w:val="00AD4FE2"/>
    <w:rsid w:val="00AD511C"/>
    <w:rsid w:val="00AD5123"/>
    <w:rsid w:val="00AD517D"/>
    <w:rsid w:val="00AD529C"/>
    <w:rsid w:val="00AD58E0"/>
    <w:rsid w:val="00AD5AD2"/>
    <w:rsid w:val="00AD5D29"/>
    <w:rsid w:val="00AD5F8D"/>
    <w:rsid w:val="00AD5FF2"/>
    <w:rsid w:val="00AD608D"/>
    <w:rsid w:val="00AD6528"/>
    <w:rsid w:val="00AD683A"/>
    <w:rsid w:val="00AD6BEA"/>
    <w:rsid w:val="00AD6E9E"/>
    <w:rsid w:val="00AD76F8"/>
    <w:rsid w:val="00AD7FCD"/>
    <w:rsid w:val="00AE0180"/>
    <w:rsid w:val="00AE0502"/>
    <w:rsid w:val="00AE05DF"/>
    <w:rsid w:val="00AE08E4"/>
    <w:rsid w:val="00AE1296"/>
    <w:rsid w:val="00AE16E7"/>
    <w:rsid w:val="00AE208E"/>
    <w:rsid w:val="00AE20E9"/>
    <w:rsid w:val="00AE28D8"/>
    <w:rsid w:val="00AE2FA7"/>
    <w:rsid w:val="00AE329F"/>
    <w:rsid w:val="00AE32C9"/>
    <w:rsid w:val="00AE3637"/>
    <w:rsid w:val="00AE3746"/>
    <w:rsid w:val="00AE3813"/>
    <w:rsid w:val="00AE3D08"/>
    <w:rsid w:val="00AE3FFF"/>
    <w:rsid w:val="00AE40AD"/>
    <w:rsid w:val="00AE45F6"/>
    <w:rsid w:val="00AE4A70"/>
    <w:rsid w:val="00AE4ED3"/>
    <w:rsid w:val="00AE5210"/>
    <w:rsid w:val="00AE60FB"/>
    <w:rsid w:val="00AE613A"/>
    <w:rsid w:val="00AE63FB"/>
    <w:rsid w:val="00AE66EE"/>
    <w:rsid w:val="00AE6D31"/>
    <w:rsid w:val="00AE6DB8"/>
    <w:rsid w:val="00AE6E5A"/>
    <w:rsid w:val="00AE7166"/>
    <w:rsid w:val="00AE7A4C"/>
    <w:rsid w:val="00AE7BFE"/>
    <w:rsid w:val="00AE7E24"/>
    <w:rsid w:val="00AF0992"/>
    <w:rsid w:val="00AF0C08"/>
    <w:rsid w:val="00AF0C26"/>
    <w:rsid w:val="00AF14DC"/>
    <w:rsid w:val="00AF18EB"/>
    <w:rsid w:val="00AF1A8E"/>
    <w:rsid w:val="00AF1AB3"/>
    <w:rsid w:val="00AF1B5F"/>
    <w:rsid w:val="00AF251C"/>
    <w:rsid w:val="00AF29E2"/>
    <w:rsid w:val="00AF2F17"/>
    <w:rsid w:val="00AF31EB"/>
    <w:rsid w:val="00AF3D25"/>
    <w:rsid w:val="00AF4089"/>
    <w:rsid w:val="00AF40E6"/>
    <w:rsid w:val="00AF48F5"/>
    <w:rsid w:val="00AF50DE"/>
    <w:rsid w:val="00AF5564"/>
    <w:rsid w:val="00AF5CC6"/>
    <w:rsid w:val="00AF5D22"/>
    <w:rsid w:val="00AF5EED"/>
    <w:rsid w:val="00AF5FBB"/>
    <w:rsid w:val="00AF6317"/>
    <w:rsid w:val="00AF69BE"/>
    <w:rsid w:val="00AF6D9C"/>
    <w:rsid w:val="00AF746D"/>
    <w:rsid w:val="00AF7CE2"/>
    <w:rsid w:val="00AF7E27"/>
    <w:rsid w:val="00AF7ED1"/>
    <w:rsid w:val="00B00439"/>
    <w:rsid w:val="00B005DB"/>
    <w:rsid w:val="00B00707"/>
    <w:rsid w:val="00B007CA"/>
    <w:rsid w:val="00B012CC"/>
    <w:rsid w:val="00B01759"/>
    <w:rsid w:val="00B01830"/>
    <w:rsid w:val="00B01AFA"/>
    <w:rsid w:val="00B01EF0"/>
    <w:rsid w:val="00B02099"/>
    <w:rsid w:val="00B028C9"/>
    <w:rsid w:val="00B02EA3"/>
    <w:rsid w:val="00B030F6"/>
    <w:rsid w:val="00B034D2"/>
    <w:rsid w:val="00B035B6"/>
    <w:rsid w:val="00B0364B"/>
    <w:rsid w:val="00B0382B"/>
    <w:rsid w:val="00B03CD4"/>
    <w:rsid w:val="00B03F07"/>
    <w:rsid w:val="00B0429C"/>
    <w:rsid w:val="00B04477"/>
    <w:rsid w:val="00B04FBD"/>
    <w:rsid w:val="00B05092"/>
    <w:rsid w:val="00B0512B"/>
    <w:rsid w:val="00B053A0"/>
    <w:rsid w:val="00B05401"/>
    <w:rsid w:val="00B0553F"/>
    <w:rsid w:val="00B056E5"/>
    <w:rsid w:val="00B05941"/>
    <w:rsid w:val="00B05EB9"/>
    <w:rsid w:val="00B062A7"/>
    <w:rsid w:val="00B0630E"/>
    <w:rsid w:val="00B06874"/>
    <w:rsid w:val="00B068B4"/>
    <w:rsid w:val="00B069FD"/>
    <w:rsid w:val="00B06A71"/>
    <w:rsid w:val="00B06A76"/>
    <w:rsid w:val="00B07CE1"/>
    <w:rsid w:val="00B07F0E"/>
    <w:rsid w:val="00B1090A"/>
    <w:rsid w:val="00B10E79"/>
    <w:rsid w:val="00B10FEC"/>
    <w:rsid w:val="00B1144A"/>
    <w:rsid w:val="00B1187C"/>
    <w:rsid w:val="00B11A90"/>
    <w:rsid w:val="00B1278A"/>
    <w:rsid w:val="00B127A9"/>
    <w:rsid w:val="00B127D8"/>
    <w:rsid w:val="00B12967"/>
    <w:rsid w:val="00B12C68"/>
    <w:rsid w:val="00B1355A"/>
    <w:rsid w:val="00B1368B"/>
    <w:rsid w:val="00B13AA8"/>
    <w:rsid w:val="00B13D14"/>
    <w:rsid w:val="00B1421E"/>
    <w:rsid w:val="00B1448E"/>
    <w:rsid w:val="00B148E0"/>
    <w:rsid w:val="00B14E44"/>
    <w:rsid w:val="00B15095"/>
    <w:rsid w:val="00B15783"/>
    <w:rsid w:val="00B15A0D"/>
    <w:rsid w:val="00B15C95"/>
    <w:rsid w:val="00B15DB8"/>
    <w:rsid w:val="00B15E0B"/>
    <w:rsid w:val="00B15E59"/>
    <w:rsid w:val="00B1623D"/>
    <w:rsid w:val="00B16352"/>
    <w:rsid w:val="00B16634"/>
    <w:rsid w:val="00B16D5E"/>
    <w:rsid w:val="00B16DB3"/>
    <w:rsid w:val="00B170B8"/>
    <w:rsid w:val="00B174E8"/>
    <w:rsid w:val="00B20223"/>
    <w:rsid w:val="00B20397"/>
    <w:rsid w:val="00B20699"/>
    <w:rsid w:val="00B209B2"/>
    <w:rsid w:val="00B21500"/>
    <w:rsid w:val="00B21D83"/>
    <w:rsid w:val="00B22310"/>
    <w:rsid w:val="00B2261C"/>
    <w:rsid w:val="00B22B70"/>
    <w:rsid w:val="00B22ED3"/>
    <w:rsid w:val="00B23584"/>
    <w:rsid w:val="00B23F26"/>
    <w:rsid w:val="00B24135"/>
    <w:rsid w:val="00B2443E"/>
    <w:rsid w:val="00B24A01"/>
    <w:rsid w:val="00B24FD2"/>
    <w:rsid w:val="00B2562A"/>
    <w:rsid w:val="00B2599E"/>
    <w:rsid w:val="00B25B93"/>
    <w:rsid w:val="00B25E5D"/>
    <w:rsid w:val="00B263D5"/>
    <w:rsid w:val="00B26A3B"/>
    <w:rsid w:val="00B27159"/>
    <w:rsid w:val="00B276D2"/>
    <w:rsid w:val="00B27B6C"/>
    <w:rsid w:val="00B305E5"/>
    <w:rsid w:val="00B30FD2"/>
    <w:rsid w:val="00B315CB"/>
    <w:rsid w:val="00B31783"/>
    <w:rsid w:val="00B319E0"/>
    <w:rsid w:val="00B31B69"/>
    <w:rsid w:val="00B3212B"/>
    <w:rsid w:val="00B322C0"/>
    <w:rsid w:val="00B322E8"/>
    <w:rsid w:val="00B32368"/>
    <w:rsid w:val="00B32452"/>
    <w:rsid w:val="00B32C5C"/>
    <w:rsid w:val="00B332D7"/>
    <w:rsid w:val="00B33462"/>
    <w:rsid w:val="00B33809"/>
    <w:rsid w:val="00B33927"/>
    <w:rsid w:val="00B33A56"/>
    <w:rsid w:val="00B33BB4"/>
    <w:rsid w:val="00B3405C"/>
    <w:rsid w:val="00B343D6"/>
    <w:rsid w:val="00B348F3"/>
    <w:rsid w:val="00B35281"/>
    <w:rsid w:val="00B354E0"/>
    <w:rsid w:val="00B356F5"/>
    <w:rsid w:val="00B35C7A"/>
    <w:rsid w:val="00B36319"/>
    <w:rsid w:val="00B36770"/>
    <w:rsid w:val="00B36CD8"/>
    <w:rsid w:val="00B37A6A"/>
    <w:rsid w:val="00B37D95"/>
    <w:rsid w:val="00B37E7D"/>
    <w:rsid w:val="00B40AC3"/>
    <w:rsid w:val="00B40C04"/>
    <w:rsid w:val="00B40E0A"/>
    <w:rsid w:val="00B415E6"/>
    <w:rsid w:val="00B419B0"/>
    <w:rsid w:val="00B41AB5"/>
    <w:rsid w:val="00B41F36"/>
    <w:rsid w:val="00B42137"/>
    <w:rsid w:val="00B42781"/>
    <w:rsid w:val="00B42943"/>
    <w:rsid w:val="00B434CB"/>
    <w:rsid w:val="00B439FF"/>
    <w:rsid w:val="00B440EF"/>
    <w:rsid w:val="00B44192"/>
    <w:rsid w:val="00B44655"/>
    <w:rsid w:val="00B44776"/>
    <w:rsid w:val="00B44C23"/>
    <w:rsid w:val="00B44EB7"/>
    <w:rsid w:val="00B4573F"/>
    <w:rsid w:val="00B45894"/>
    <w:rsid w:val="00B45922"/>
    <w:rsid w:val="00B45E1E"/>
    <w:rsid w:val="00B46718"/>
    <w:rsid w:val="00B46853"/>
    <w:rsid w:val="00B46A26"/>
    <w:rsid w:val="00B46AC1"/>
    <w:rsid w:val="00B46F3C"/>
    <w:rsid w:val="00B471C4"/>
    <w:rsid w:val="00B4748B"/>
    <w:rsid w:val="00B47A83"/>
    <w:rsid w:val="00B47D05"/>
    <w:rsid w:val="00B47FF3"/>
    <w:rsid w:val="00B500E9"/>
    <w:rsid w:val="00B501D9"/>
    <w:rsid w:val="00B5021C"/>
    <w:rsid w:val="00B5042C"/>
    <w:rsid w:val="00B50498"/>
    <w:rsid w:val="00B50560"/>
    <w:rsid w:val="00B50C5F"/>
    <w:rsid w:val="00B50D39"/>
    <w:rsid w:val="00B50E85"/>
    <w:rsid w:val="00B51201"/>
    <w:rsid w:val="00B51CC4"/>
    <w:rsid w:val="00B51E11"/>
    <w:rsid w:val="00B52344"/>
    <w:rsid w:val="00B52716"/>
    <w:rsid w:val="00B52BEA"/>
    <w:rsid w:val="00B52D4F"/>
    <w:rsid w:val="00B52FC9"/>
    <w:rsid w:val="00B530E3"/>
    <w:rsid w:val="00B53124"/>
    <w:rsid w:val="00B53641"/>
    <w:rsid w:val="00B536FB"/>
    <w:rsid w:val="00B53A05"/>
    <w:rsid w:val="00B53AE7"/>
    <w:rsid w:val="00B53D03"/>
    <w:rsid w:val="00B53E51"/>
    <w:rsid w:val="00B53FE6"/>
    <w:rsid w:val="00B54290"/>
    <w:rsid w:val="00B5441E"/>
    <w:rsid w:val="00B549AF"/>
    <w:rsid w:val="00B54BE9"/>
    <w:rsid w:val="00B553DC"/>
    <w:rsid w:val="00B5576B"/>
    <w:rsid w:val="00B559E7"/>
    <w:rsid w:val="00B55CD8"/>
    <w:rsid w:val="00B56A6A"/>
    <w:rsid w:val="00B56D7D"/>
    <w:rsid w:val="00B56ECE"/>
    <w:rsid w:val="00B570DB"/>
    <w:rsid w:val="00B57937"/>
    <w:rsid w:val="00B57ACF"/>
    <w:rsid w:val="00B600B1"/>
    <w:rsid w:val="00B600E2"/>
    <w:rsid w:val="00B60141"/>
    <w:rsid w:val="00B6077C"/>
    <w:rsid w:val="00B60D50"/>
    <w:rsid w:val="00B61217"/>
    <w:rsid w:val="00B615EE"/>
    <w:rsid w:val="00B6164F"/>
    <w:rsid w:val="00B61977"/>
    <w:rsid w:val="00B61BE6"/>
    <w:rsid w:val="00B620EA"/>
    <w:rsid w:val="00B62472"/>
    <w:rsid w:val="00B62A00"/>
    <w:rsid w:val="00B62EF6"/>
    <w:rsid w:val="00B635EA"/>
    <w:rsid w:val="00B641FB"/>
    <w:rsid w:val="00B64249"/>
    <w:rsid w:val="00B643E6"/>
    <w:rsid w:val="00B644D8"/>
    <w:rsid w:val="00B64595"/>
    <w:rsid w:val="00B655DC"/>
    <w:rsid w:val="00B656C3"/>
    <w:rsid w:val="00B65858"/>
    <w:rsid w:val="00B66063"/>
    <w:rsid w:val="00B661C1"/>
    <w:rsid w:val="00B6628B"/>
    <w:rsid w:val="00B66378"/>
    <w:rsid w:val="00B666B8"/>
    <w:rsid w:val="00B66779"/>
    <w:rsid w:val="00B6677B"/>
    <w:rsid w:val="00B669F5"/>
    <w:rsid w:val="00B673CC"/>
    <w:rsid w:val="00B7020E"/>
    <w:rsid w:val="00B70944"/>
    <w:rsid w:val="00B70B28"/>
    <w:rsid w:val="00B70D20"/>
    <w:rsid w:val="00B7117C"/>
    <w:rsid w:val="00B7127B"/>
    <w:rsid w:val="00B7197A"/>
    <w:rsid w:val="00B71DCB"/>
    <w:rsid w:val="00B71E31"/>
    <w:rsid w:val="00B72AE7"/>
    <w:rsid w:val="00B72AF2"/>
    <w:rsid w:val="00B72C2D"/>
    <w:rsid w:val="00B7331B"/>
    <w:rsid w:val="00B7339D"/>
    <w:rsid w:val="00B73982"/>
    <w:rsid w:val="00B73AE3"/>
    <w:rsid w:val="00B73E01"/>
    <w:rsid w:val="00B7417E"/>
    <w:rsid w:val="00B7423E"/>
    <w:rsid w:val="00B74352"/>
    <w:rsid w:val="00B744CF"/>
    <w:rsid w:val="00B74977"/>
    <w:rsid w:val="00B74A9D"/>
    <w:rsid w:val="00B753FD"/>
    <w:rsid w:val="00B758F5"/>
    <w:rsid w:val="00B75C43"/>
    <w:rsid w:val="00B7607F"/>
    <w:rsid w:val="00B76216"/>
    <w:rsid w:val="00B7665F"/>
    <w:rsid w:val="00B76DD4"/>
    <w:rsid w:val="00B77440"/>
    <w:rsid w:val="00B7754D"/>
    <w:rsid w:val="00B77597"/>
    <w:rsid w:val="00B808E7"/>
    <w:rsid w:val="00B80ED9"/>
    <w:rsid w:val="00B81152"/>
    <w:rsid w:val="00B811CE"/>
    <w:rsid w:val="00B8139D"/>
    <w:rsid w:val="00B8148E"/>
    <w:rsid w:val="00B824D3"/>
    <w:rsid w:val="00B828CC"/>
    <w:rsid w:val="00B82949"/>
    <w:rsid w:val="00B82E51"/>
    <w:rsid w:val="00B82F51"/>
    <w:rsid w:val="00B83164"/>
    <w:rsid w:val="00B833CF"/>
    <w:rsid w:val="00B83606"/>
    <w:rsid w:val="00B8376A"/>
    <w:rsid w:val="00B837A0"/>
    <w:rsid w:val="00B838E1"/>
    <w:rsid w:val="00B83B21"/>
    <w:rsid w:val="00B83B70"/>
    <w:rsid w:val="00B83C60"/>
    <w:rsid w:val="00B84A40"/>
    <w:rsid w:val="00B84AD1"/>
    <w:rsid w:val="00B84DA8"/>
    <w:rsid w:val="00B84E32"/>
    <w:rsid w:val="00B85050"/>
    <w:rsid w:val="00B854A2"/>
    <w:rsid w:val="00B856EC"/>
    <w:rsid w:val="00B8590F"/>
    <w:rsid w:val="00B8592D"/>
    <w:rsid w:val="00B859D8"/>
    <w:rsid w:val="00B85C36"/>
    <w:rsid w:val="00B85EB7"/>
    <w:rsid w:val="00B85F25"/>
    <w:rsid w:val="00B866A4"/>
    <w:rsid w:val="00B8693E"/>
    <w:rsid w:val="00B86B8C"/>
    <w:rsid w:val="00B86BE8"/>
    <w:rsid w:val="00B874CF"/>
    <w:rsid w:val="00B87622"/>
    <w:rsid w:val="00B90016"/>
    <w:rsid w:val="00B90059"/>
    <w:rsid w:val="00B90182"/>
    <w:rsid w:val="00B904C6"/>
    <w:rsid w:val="00B90997"/>
    <w:rsid w:val="00B90B2F"/>
    <w:rsid w:val="00B90F75"/>
    <w:rsid w:val="00B9107E"/>
    <w:rsid w:val="00B91269"/>
    <w:rsid w:val="00B91492"/>
    <w:rsid w:val="00B91E6D"/>
    <w:rsid w:val="00B91FE1"/>
    <w:rsid w:val="00B9238A"/>
    <w:rsid w:val="00B92C6D"/>
    <w:rsid w:val="00B92E17"/>
    <w:rsid w:val="00B92F84"/>
    <w:rsid w:val="00B93204"/>
    <w:rsid w:val="00B9330C"/>
    <w:rsid w:val="00B93469"/>
    <w:rsid w:val="00B93494"/>
    <w:rsid w:val="00B93606"/>
    <w:rsid w:val="00B94037"/>
    <w:rsid w:val="00B9405F"/>
    <w:rsid w:val="00B940FD"/>
    <w:rsid w:val="00B94258"/>
    <w:rsid w:val="00B94ABE"/>
    <w:rsid w:val="00B94DDE"/>
    <w:rsid w:val="00B94E60"/>
    <w:rsid w:val="00B9508E"/>
    <w:rsid w:val="00B955F1"/>
    <w:rsid w:val="00B95DCB"/>
    <w:rsid w:val="00B96205"/>
    <w:rsid w:val="00B9668C"/>
    <w:rsid w:val="00B9690E"/>
    <w:rsid w:val="00B96955"/>
    <w:rsid w:val="00B96A1E"/>
    <w:rsid w:val="00B96FCE"/>
    <w:rsid w:val="00B97423"/>
    <w:rsid w:val="00B9775A"/>
    <w:rsid w:val="00B97890"/>
    <w:rsid w:val="00B97B3B"/>
    <w:rsid w:val="00B97E76"/>
    <w:rsid w:val="00BA004B"/>
    <w:rsid w:val="00BA037D"/>
    <w:rsid w:val="00BA0539"/>
    <w:rsid w:val="00BA0555"/>
    <w:rsid w:val="00BA06F5"/>
    <w:rsid w:val="00BA0788"/>
    <w:rsid w:val="00BA08CE"/>
    <w:rsid w:val="00BA0B44"/>
    <w:rsid w:val="00BA0ED5"/>
    <w:rsid w:val="00BA1211"/>
    <w:rsid w:val="00BA135D"/>
    <w:rsid w:val="00BA14F6"/>
    <w:rsid w:val="00BA15D9"/>
    <w:rsid w:val="00BA1811"/>
    <w:rsid w:val="00BA1F00"/>
    <w:rsid w:val="00BA2408"/>
    <w:rsid w:val="00BA2A3D"/>
    <w:rsid w:val="00BA33C5"/>
    <w:rsid w:val="00BA383E"/>
    <w:rsid w:val="00BA389E"/>
    <w:rsid w:val="00BA3C34"/>
    <w:rsid w:val="00BA41A1"/>
    <w:rsid w:val="00BA4250"/>
    <w:rsid w:val="00BA428C"/>
    <w:rsid w:val="00BA4639"/>
    <w:rsid w:val="00BA47BC"/>
    <w:rsid w:val="00BA4BB4"/>
    <w:rsid w:val="00BA4EDF"/>
    <w:rsid w:val="00BA6095"/>
    <w:rsid w:val="00BA6522"/>
    <w:rsid w:val="00BA6B6C"/>
    <w:rsid w:val="00BA6C0F"/>
    <w:rsid w:val="00BA6D79"/>
    <w:rsid w:val="00BA707C"/>
    <w:rsid w:val="00BA719E"/>
    <w:rsid w:val="00BA7376"/>
    <w:rsid w:val="00BA73F9"/>
    <w:rsid w:val="00BA770A"/>
    <w:rsid w:val="00BA77DE"/>
    <w:rsid w:val="00BA7CCC"/>
    <w:rsid w:val="00BA7EDC"/>
    <w:rsid w:val="00BA7F51"/>
    <w:rsid w:val="00BB04BA"/>
    <w:rsid w:val="00BB0854"/>
    <w:rsid w:val="00BB0C2E"/>
    <w:rsid w:val="00BB1151"/>
    <w:rsid w:val="00BB1198"/>
    <w:rsid w:val="00BB1276"/>
    <w:rsid w:val="00BB167D"/>
    <w:rsid w:val="00BB1A24"/>
    <w:rsid w:val="00BB1A38"/>
    <w:rsid w:val="00BB1D8E"/>
    <w:rsid w:val="00BB1F3E"/>
    <w:rsid w:val="00BB236D"/>
    <w:rsid w:val="00BB23AA"/>
    <w:rsid w:val="00BB315C"/>
    <w:rsid w:val="00BB31AE"/>
    <w:rsid w:val="00BB373A"/>
    <w:rsid w:val="00BB3A67"/>
    <w:rsid w:val="00BB3A91"/>
    <w:rsid w:val="00BB3BE0"/>
    <w:rsid w:val="00BB40AB"/>
    <w:rsid w:val="00BB43D8"/>
    <w:rsid w:val="00BB46AD"/>
    <w:rsid w:val="00BB4833"/>
    <w:rsid w:val="00BB4A31"/>
    <w:rsid w:val="00BB4DE4"/>
    <w:rsid w:val="00BB4DFF"/>
    <w:rsid w:val="00BB5179"/>
    <w:rsid w:val="00BB5186"/>
    <w:rsid w:val="00BB52C6"/>
    <w:rsid w:val="00BB52DA"/>
    <w:rsid w:val="00BB5425"/>
    <w:rsid w:val="00BB551E"/>
    <w:rsid w:val="00BB57F7"/>
    <w:rsid w:val="00BB5D6D"/>
    <w:rsid w:val="00BB5ECD"/>
    <w:rsid w:val="00BB6227"/>
    <w:rsid w:val="00BB6582"/>
    <w:rsid w:val="00BB66AC"/>
    <w:rsid w:val="00BB6981"/>
    <w:rsid w:val="00BB6B75"/>
    <w:rsid w:val="00BB6D01"/>
    <w:rsid w:val="00BB6EC9"/>
    <w:rsid w:val="00BB6FEB"/>
    <w:rsid w:val="00BB7332"/>
    <w:rsid w:val="00BB75A6"/>
    <w:rsid w:val="00BB7ADD"/>
    <w:rsid w:val="00BB7E52"/>
    <w:rsid w:val="00BC030E"/>
    <w:rsid w:val="00BC09CD"/>
    <w:rsid w:val="00BC110A"/>
    <w:rsid w:val="00BC11EA"/>
    <w:rsid w:val="00BC1867"/>
    <w:rsid w:val="00BC1A78"/>
    <w:rsid w:val="00BC211D"/>
    <w:rsid w:val="00BC2647"/>
    <w:rsid w:val="00BC2B35"/>
    <w:rsid w:val="00BC2C3B"/>
    <w:rsid w:val="00BC2E1C"/>
    <w:rsid w:val="00BC35B7"/>
    <w:rsid w:val="00BC37C2"/>
    <w:rsid w:val="00BC3A49"/>
    <w:rsid w:val="00BC3A9E"/>
    <w:rsid w:val="00BC3B32"/>
    <w:rsid w:val="00BC3DEC"/>
    <w:rsid w:val="00BC3EDD"/>
    <w:rsid w:val="00BC3EFD"/>
    <w:rsid w:val="00BC422A"/>
    <w:rsid w:val="00BC442A"/>
    <w:rsid w:val="00BC46F9"/>
    <w:rsid w:val="00BC525E"/>
    <w:rsid w:val="00BC5593"/>
    <w:rsid w:val="00BC5A1D"/>
    <w:rsid w:val="00BC5D11"/>
    <w:rsid w:val="00BC6BC6"/>
    <w:rsid w:val="00BC6D83"/>
    <w:rsid w:val="00BC6EAC"/>
    <w:rsid w:val="00BC72DC"/>
    <w:rsid w:val="00BC7347"/>
    <w:rsid w:val="00BC7817"/>
    <w:rsid w:val="00BC7DC6"/>
    <w:rsid w:val="00BC7DD7"/>
    <w:rsid w:val="00BD008A"/>
    <w:rsid w:val="00BD0244"/>
    <w:rsid w:val="00BD04B2"/>
    <w:rsid w:val="00BD0577"/>
    <w:rsid w:val="00BD086E"/>
    <w:rsid w:val="00BD0C11"/>
    <w:rsid w:val="00BD0D6A"/>
    <w:rsid w:val="00BD152B"/>
    <w:rsid w:val="00BD19F5"/>
    <w:rsid w:val="00BD1E00"/>
    <w:rsid w:val="00BD1E48"/>
    <w:rsid w:val="00BD2497"/>
    <w:rsid w:val="00BD295B"/>
    <w:rsid w:val="00BD2979"/>
    <w:rsid w:val="00BD2A3F"/>
    <w:rsid w:val="00BD2B1A"/>
    <w:rsid w:val="00BD3956"/>
    <w:rsid w:val="00BD39A1"/>
    <w:rsid w:val="00BD3A9D"/>
    <w:rsid w:val="00BD3AB2"/>
    <w:rsid w:val="00BD3C7D"/>
    <w:rsid w:val="00BD43D5"/>
    <w:rsid w:val="00BD448D"/>
    <w:rsid w:val="00BD4D2F"/>
    <w:rsid w:val="00BD511D"/>
    <w:rsid w:val="00BD5972"/>
    <w:rsid w:val="00BD5A11"/>
    <w:rsid w:val="00BD5DA7"/>
    <w:rsid w:val="00BD66B5"/>
    <w:rsid w:val="00BD67D3"/>
    <w:rsid w:val="00BD6C7A"/>
    <w:rsid w:val="00BD6F5B"/>
    <w:rsid w:val="00BD75A7"/>
    <w:rsid w:val="00BD7925"/>
    <w:rsid w:val="00BD7980"/>
    <w:rsid w:val="00BE0433"/>
    <w:rsid w:val="00BE05C4"/>
    <w:rsid w:val="00BE0807"/>
    <w:rsid w:val="00BE0F03"/>
    <w:rsid w:val="00BE12B3"/>
    <w:rsid w:val="00BE190D"/>
    <w:rsid w:val="00BE233E"/>
    <w:rsid w:val="00BE2852"/>
    <w:rsid w:val="00BE2AE3"/>
    <w:rsid w:val="00BE2D93"/>
    <w:rsid w:val="00BE305B"/>
    <w:rsid w:val="00BE31A5"/>
    <w:rsid w:val="00BE34BE"/>
    <w:rsid w:val="00BE36B1"/>
    <w:rsid w:val="00BE3EC3"/>
    <w:rsid w:val="00BE40D7"/>
    <w:rsid w:val="00BE4473"/>
    <w:rsid w:val="00BE469B"/>
    <w:rsid w:val="00BE476E"/>
    <w:rsid w:val="00BE4C97"/>
    <w:rsid w:val="00BE563F"/>
    <w:rsid w:val="00BE56F7"/>
    <w:rsid w:val="00BE5B7F"/>
    <w:rsid w:val="00BE691F"/>
    <w:rsid w:val="00BE6AB2"/>
    <w:rsid w:val="00BE6BD6"/>
    <w:rsid w:val="00BE6C7D"/>
    <w:rsid w:val="00BE6EB7"/>
    <w:rsid w:val="00BE713D"/>
    <w:rsid w:val="00BE7B9A"/>
    <w:rsid w:val="00BE7C70"/>
    <w:rsid w:val="00BE7CB4"/>
    <w:rsid w:val="00BE7F3F"/>
    <w:rsid w:val="00BF0571"/>
    <w:rsid w:val="00BF0798"/>
    <w:rsid w:val="00BF0EDA"/>
    <w:rsid w:val="00BF0F37"/>
    <w:rsid w:val="00BF18D6"/>
    <w:rsid w:val="00BF1999"/>
    <w:rsid w:val="00BF1AA7"/>
    <w:rsid w:val="00BF1B73"/>
    <w:rsid w:val="00BF1CEA"/>
    <w:rsid w:val="00BF1D1A"/>
    <w:rsid w:val="00BF1E54"/>
    <w:rsid w:val="00BF2673"/>
    <w:rsid w:val="00BF34CB"/>
    <w:rsid w:val="00BF4BBC"/>
    <w:rsid w:val="00BF5069"/>
    <w:rsid w:val="00BF5148"/>
    <w:rsid w:val="00BF5998"/>
    <w:rsid w:val="00BF624E"/>
    <w:rsid w:val="00BF66F7"/>
    <w:rsid w:val="00BF6D2D"/>
    <w:rsid w:val="00BF766A"/>
    <w:rsid w:val="00BF77A6"/>
    <w:rsid w:val="00BF7B4B"/>
    <w:rsid w:val="00BF7D69"/>
    <w:rsid w:val="00BF7E35"/>
    <w:rsid w:val="00BF7E3E"/>
    <w:rsid w:val="00C004B9"/>
    <w:rsid w:val="00C0089A"/>
    <w:rsid w:val="00C00A6B"/>
    <w:rsid w:val="00C01DEA"/>
    <w:rsid w:val="00C02012"/>
    <w:rsid w:val="00C025EC"/>
    <w:rsid w:val="00C03189"/>
    <w:rsid w:val="00C035F2"/>
    <w:rsid w:val="00C03D7D"/>
    <w:rsid w:val="00C03F5F"/>
    <w:rsid w:val="00C04026"/>
    <w:rsid w:val="00C042DF"/>
    <w:rsid w:val="00C04F14"/>
    <w:rsid w:val="00C05536"/>
    <w:rsid w:val="00C05761"/>
    <w:rsid w:val="00C059CD"/>
    <w:rsid w:val="00C05BC5"/>
    <w:rsid w:val="00C0633F"/>
    <w:rsid w:val="00C063F0"/>
    <w:rsid w:val="00C06690"/>
    <w:rsid w:val="00C06C42"/>
    <w:rsid w:val="00C06C88"/>
    <w:rsid w:val="00C06DD1"/>
    <w:rsid w:val="00C06F8D"/>
    <w:rsid w:val="00C0700A"/>
    <w:rsid w:val="00C07171"/>
    <w:rsid w:val="00C072D2"/>
    <w:rsid w:val="00C074B7"/>
    <w:rsid w:val="00C07AFF"/>
    <w:rsid w:val="00C07BD3"/>
    <w:rsid w:val="00C1056A"/>
    <w:rsid w:val="00C1058D"/>
    <w:rsid w:val="00C10737"/>
    <w:rsid w:val="00C10903"/>
    <w:rsid w:val="00C109ED"/>
    <w:rsid w:val="00C10CE4"/>
    <w:rsid w:val="00C10E2E"/>
    <w:rsid w:val="00C11021"/>
    <w:rsid w:val="00C1185A"/>
    <w:rsid w:val="00C11E11"/>
    <w:rsid w:val="00C12246"/>
    <w:rsid w:val="00C12D56"/>
    <w:rsid w:val="00C12FFC"/>
    <w:rsid w:val="00C14053"/>
    <w:rsid w:val="00C141B0"/>
    <w:rsid w:val="00C14A15"/>
    <w:rsid w:val="00C14C1E"/>
    <w:rsid w:val="00C14DA6"/>
    <w:rsid w:val="00C14EFD"/>
    <w:rsid w:val="00C14F70"/>
    <w:rsid w:val="00C15CC2"/>
    <w:rsid w:val="00C162DD"/>
    <w:rsid w:val="00C16303"/>
    <w:rsid w:val="00C165A3"/>
    <w:rsid w:val="00C168D6"/>
    <w:rsid w:val="00C16D66"/>
    <w:rsid w:val="00C17091"/>
    <w:rsid w:val="00C171A4"/>
    <w:rsid w:val="00C1754B"/>
    <w:rsid w:val="00C1769C"/>
    <w:rsid w:val="00C17B67"/>
    <w:rsid w:val="00C17CD3"/>
    <w:rsid w:val="00C2046E"/>
    <w:rsid w:val="00C204CD"/>
    <w:rsid w:val="00C20647"/>
    <w:rsid w:val="00C207BE"/>
    <w:rsid w:val="00C208A5"/>
    <w:rsid w:val="00C208AD"/>
    <w:rsid w:val="00C20A3E"/>
    <w:rsid w:val="00C20A7D"/>
    <w:rsid w:val="00C20B49"/>
    <w:rsid w:val="00C20F85"/>
    <w:rsid w:val="00C21133"/>
    <w:rsid w:val="00C213D0"/>
    <w:rsid w:val="00C21668"/>
    <w:rsid w:val="00C21D50"/>
    <w:rsid w:val="00C220B9"/>
    <w:rsid w:val="00C224A3"/>
    <w:rsid w:val="00C227B1"/>
    <w:rsid w:val="00C22BBC"/>
    <w:rsid w:val="00C23BDB"/>
    <w:rsid w:val="00C23C64"/>
    <w:rsid w:val="00C247CE"/>
    <w:rsid w:val="00C2535A"/>
    <w:rsid w:val="00C2541B"/>
    <w:rsid w:val="00C2548E"/>
    <w:rsid w:val="00C2587B"/>
    <w:rsid w:val="00C26644"/>
    <w:rsid w:val="00C266D9"/>
    <w:rsid w:val="00C26A7C"/>
    <w:rsid w:val="00C26EA2"/>
    <w:rsid w:val="00C26F90"/>
    <w:rsid w:val="00C26F9D"/>
    <w:rsid w:val="00C27355"/>
    <w:rsid w:val="00C30110"/>
    <w:rsid w:val="00C308E6"/>
    <w:rsid w:val="00C30ECF"/>
    <w:rsid w:val="00C30F5C"/>
    <w:rsid w:val="00C31169"/>
    <w:rsid w:val="00C31409"/>
    <w:rsid w:val="00C3154D"/>
    <w:rsid w:val="00C315FA"/>
    <w:rsid w:val="00C316D7"/>
    <w:rsid w:val="00C3182D"/>
    <w:rsid w:val="00C319A3"/>
    <w:rsid w:val="00C320D4"/>
    <w:rsid w:val="00C320E4"/>
    <w:rsid w:val="00C327D0"/>
    <w:rsid w:val="00C32C51"/>
    <w:rsid w:val="00C32EB5"/>
    <w:rsid w:val="00C3326A"/>
    <w:rsid w:val="00C337BB"/>
    <w:rsid w:val="00C33FD9"/>
    <w:rsid w:val="00C342F4"/>
    <w:rsid w:val="00C345AF"/>
    <w:rsid w:val="00C34630"/>
    <w:rsid w:val="00C34889"/>
    <w:rsid w:val="00C34BA1"/>
    <w:rsid w:val="00C34CCA"/>
    <w:rsid w:val="00C34DB2"/>
    <w:rsid w:val="00C35374"/>
    <w:rsid w:val="00C3565C"/>
    <w:rsid w:val="00C3614F"/>
    <w:rsid w:val="00C364E2"/>
    <w:rsid w:val="00C36556"/>
    <w:rsid w:val="00C365A0"/>
    <w:rsid w:val="00C36676"/>
    <w:rsid w:val="00C36B79"/>
    <w:rsid w:val="00C36DB6"/>
    <w:rsid w:val="00C375CB"/>
    <w:rsid w:val="00C3787D"/>
    <w:rsid w:val="00C37A71"/>
    <w:rsid w:val="00C37D84"/>
    <w:rsid w:val="00C40632"/>
    <w:rsid w:val="00C409E7"/>
    <w:rsid w:val="00C40E2E"/>
    <w:rsid w:val="00C412BB"/>
    <w:rsid w:val="00C41861"/>
    <w:rsid w:val="00C41AC0"/>
    <w:rsid w:val="00C41C72"/>
    <w:rsid w:val="00C41CF4"/>
    <w:rsid w:val="00C41E00"/>
    <w:rsid w:val="00C425B8"/>
    <w:rsid w:val="00C42638"/>
    <w:rsid w:val="00C4280C"/>
    <w:rsid w:val="00C4310E"/>
    <w:rsid w:val="00C437D5"/>
    <w:rsid w:val="00C43B60"/>
    <w:rsid w:val="00C441FA"/>
    <w:rsid w:val="00C445FE"/>
    <w:rsid w:val="00C44C10"/>
    <w:rsid w:val="00C4516E"/>
    <w:rsid w:val="00C45953"/>
    <w:rsid w:val="00C45A39"/>
    <w:rsid w:val="00C461EB"/>
    <w:rsid w:val="00C46AE7"/>
    <w:rsid w:val="00C46AF8"/>
    <w:rsid w:val="00C46F67"/>
    <w:rsid w:val="00C471D5"/>
    <w:rsid w:val="00C50539"/>
    <w:rsid w:val="00C506AB"/>
    <w:rsid w:val="00C5071C"/>
    <w:rsid w:val="00C50DFA"/>
    <w:rsid w:val="00C50F3C"/>
    <w:rsid w:val="00C51D13"/>
    <w:rsid w:val="00C51E51"/>
    <w:rsid w:val="00C51FE5"/>
    <w:rsid w:val="00C52108"/>
    <w:rsid w:val="00C524EB"/>
    <w:rsid w:val="00C52812"/>
    <w:rsid w:val="00C52DB8"/>
    <w:rsid w:val="00C5300B"/>
    <w:rsid w:val="00C5376B"/>
    <w:rsid w:val="00C538A2"/>
    <w:rsid w:val="00C539DB"/>
    <w:rsid w:val="00C5490B"/>
    <w:rsid w:val="00C5520D"/>
    <w:rsid w:val="00C553CA"/>
    <w:rsid w:val="00C55ACB"/>
    <w:rsid w:val="00C55D62"/>
    <w:rsid w:val="00C55F63"/>
    <w:rsid w:val="00C568E8"/>
    <w:rsid w:val="00C56ADF"/>
    <w:rsid w:val="00C56EE1"/>
    <w:rsid w:val="00C5744B"/>
    <w:rsid w:val="00C5765E"/>
    <w:rsid w:val="00C57783"/>
    <w:rsid w:val="00C57C35"/>
    <w:rsid w:val="00C57E61"/>
    <w:rsid w:val="00C601DA"/>
    <w:rsid w:val="00C6030F"/>
    <w:rsid w:val="00C6083B"/>
    <w:rsid w:val="00C60AE4"/>
    <w:rsid w:val="00C60AF4"/>
    <w:rsid w:val="00C612FB"/>
    <w:rsid w:val="00C6135A"/>
    <w:rsid w:val="00C6172C"/>
    <w:rsid w:val="00C61768"/>
    <w:rsid w:val="00C617B3"/>
    <w:rsid w:val="00C61CE3"/>
    <w:rsid w:val="00C61F8E"/>
    <w:rsid w:val="00C622B6"/>
    <w:rsid w:val="00C62388"/>
    <w:rsid w:val="00C62671"/>
    <w:rsid w:val="00C6328B"/>
    <w:rsid w:val="00C6336F"/>
    <w:rsid w:val="00C63C56"/>
    <w:rsid w:val="00C63CE7"/>
    <w:rsid w:val="00C645C8"/>
    <w:rsid w:val="00C646AC"/>
    <w:rsid w:val="00C64BD9"/>
    <w:rsid w:val="00C65098"/>
    <w:rsid w:val="00C65105"/>
    <w:rsid w:val="00C65764"/>
    <w:rsid w:val="00C65AD0"/>
    <w:rsid w:val="00C66273"/>
    <w:rsid w:val="00C66461"/>
    <w:rsid w:val="00C66542"/>
    <w:rsid w:val="00C671FA"/>
    <w:rsid w:val="00C6764D"/>
    <w:rsid w:val="00C67A22"/>
    <w:rsid w:val="00C67FD0"/>
    <w:rsid w:val="00C70315"/>
    <w:rsid w:val="00C70421"/>
    <w:rsid w:val="00C70C41"/>
    <w:rsid w:val="00C70FD8"/>
    <w:rsid w:val="00C711DC"/>
    <w:rsid w:val="00C71211"/>
    <w:rsid w:val="00C71596"/>
    <w:rsid w:val="00C71DFB"/>
    <w:rsid w:val="00C7202D"/>
    <w:rsid w:val="00C720C2"/>
    <w:rsid w:val="00C721FF"/>
    <w:rsid w:val="00C72773"/>
    <w:rsid w:val="00C72855"/>
    <w:rsid w:val="00C72D61"/>
    <w:rsid w:val="00C730E0"/>
    <w:rsid w:val="00C73598"/>
    <w:rsid w:val="00C73908"/>
    <w:rsid w:val="00C73EA7"/>
    <w:rsid w:val="00C7493B"/>
    <w:rsid w:val="00C74B4B"/>
    <w:rsid w:val="00C752D3"/>
    <w:rsid w:val="00C75782"/>
    <w:rsid w:val="00C767EA"/>
    <w:rsid w:val="00C76A13"/>
    <w:rsid w:val="00C76B3E"/>
    <w:rsid w:val="00C77039"/>
    <w:rsid w:val="00C773D7"/>
    <w:rsid w:val="00C7780F"/>
    <w:rsid w:val="00C77BEC"/>
    <w:rsid w:val="00C77DCC"/>
    <w:rsid w:val="00C8006D"/>
    <w:rsid w:val="00C8008D"/>
    <w:rsid w:val="00C806BB"/>
    <w:rsid w:val="00C8089E"/>
    <w:rsid w:val="00C80C54"/>
    <w:rsid w:val="00C80CBA"/>
    <w:rsid w:val="00C80D40"/>
    <w:rsid w:val="00C80D96"/>
    <w:rsid w:val="00C80E74"/>
    <w:rsid w:val="00C8195B"/>
    <w:rsid w:val="00C81B30"/>
    <w:rsid w:val="00C81C3C"/>
    <w:rsid w:val="00C81E04"/>
    <w:rsid w:val="00C81FD1"/>
    <w:rsid w:val="00C825A2"/>
    <w:rsid w:val="00C833FD"/>
    <w:rsid w:val="00C83414"/>
    <w:rsid w:val="00C83908"/>
    <w:rsid w:val="00C83AEE"/>
    <w:rsid w:val="00C83C9C"/>
    <w:rsid w:val="00C83E2B"/>
    <w:rsid w:val="00C84274"/>
    <w:rsid w:val="00C84AB4"/>
    <w:rsid w:val="00C84F16"/>
    <w:rsid w:val="00C8518F"/>
    <w:rsid w:val="00C862EE"/>
    <w:rsid w:val="00C8658F"/>
    <w:rsid w:val="00C870E3"/>
    <w:rsid w:val="00C878A5"/>
    <w:rsid w:val="00C87A3E"/>
    <w:rsid w:val="00C87D51"/>
    <w:rsid w:val="00C87F87"/>
    <w:rsid w:val="00C904B5"/>
    <w:rsid w:val="00C90600"/>
    <w:rsid w:val="00C9083F"/>
    <w:rsid w:val="00C909F6"/>
    <w:rsid w:val="00C90C2F"/>
    <w:rsid w:val="00C90CF6"/>
    <w:rsid w:val="00C9108F"/>
    <w:rsid w:val="00C91116"/>
    <w:rsid w:val="00C9120B"/>
    <w:rsid w:val="00C914E9"/>
    <w:rsid w:val="00C91716"/>
    <w:rsid w:val="00C9203D"/>
    <w:rsid w:val="00C92311"/>
    <w:rsid w:val="00C92472"/>
    <w:rsid w:val="00C9255E"/>
    <w:rsid w:val="00C92D20"/>
    <w:rsid w:val="00C931FA"/>
    <w:rsid w:val="00C93444"/>
    <w:rsid w:val="00C93648"/>
    <w:rsid w:val="00C93EC6"/>
    <w:rsid w:val="00C93F66"/>
    <w:rsid w:val="00C94050"/>
    <w:rsid w:val="00C9423F"/>
    <w:rsid w:val="00C94376"/>
    <w:rsid w:val="00C94745"/>
    <w:rsid w:val="00C9483E"/>
    <w:rsid w:val="00C94B6E"/>
    <w:rsid w:val="00C94D31"/>
    <w:rsid w:val="00C953D0"/>
    <w:rsid w:val="00C955B8"/>
    <w:rsid w:val="00C955C8"/>
    <w:rsid w:val="00C956E5"/>
    <w:rsid w:val="00C95D2C"/>
    <w:rsid w:val="00C95EE5"/>
    <w:rsid w:val="00C95F24"/>
    <w:rsid w:val="00C96092"/>
    <w:rsid w:val="00C96157"/>
    <w:rsid w:val="00C961A0"/>
    <w:rsid w:val="00C962FB"/>
    <w:rsid w:val="00C96551"/>
    <w:rsid w:val="00C967EE"/>
    <w:rsid w:val="00C96E3D"/>
    <w:rsid w:val="00C96F8D"/>
    <w:rsid w:val="00C97107"/>
    <w:rsid w:val="00C9752C"/>
    <w:rsid w:val="00C97907"/>
    <w:rsid w:val="00C97CD2"/>
    <w:rsid w:val="00CA001B"/>
    <w:rsid w:val="00CA00DF"/>
    <w:rsid w:val="00CA00EA"/>
    <w:rsid w:val="00CA01C9"/>
    <w:rsid w:val="00CA04E5"/>
    <w:rsid w:val="00CA1605"/>
    <w:rsid w:val="00CA17A8"/>
    <w:rsid w:val="00CA1873"/>
    <w:rsid w:val="00CA19D2"/>
    <w:rsid w:val="00CA1D7C"/>
    <w:rsid w:val="00CA2181"/>
    <w:rsid w:val="00CA280A"/>
    <w:rsid w:val="00CA2D03"/>
    <w:rsid w:val="00CA2F0F"/>
    <w:rsid w:val="00CA32C7"/>
    <w:rsid w:val="00CA32F4"/>
    <w:rsid w:val="00CA338D"/>
    <w:rsid w:val="00CA3678"/>
    <w:rsid w:val="00CA378E"/>
    <w:rsid w:val="00CA3C5C"/>
    <w:rsid w:val="00CA3C93"/>
    <w:rsid w:val="00CA3F78"/>
    <w:rsid w:val="00CA4177"/>
    <w:rsid w:val="00CA4190"/>
    <w:rsid w:val="00CA4307"/>
    <w:rsid w:val="00CA4378"/>
    <w:rsid w:val="00CA43D5"/>
    <w:rsid w:val="00CA4966"/>
    <w:rsid w:val="00CA4CBC"/>
    <w:rsid w:val="00CA54BF"/>
    <w:rsid w:val="00CA5E6E"/>
    <w:rsid w:val="00CA5E87"/>
    <w:rsid w:val="00CA60B8"/>
    <w:rsid w:val="00CA6143"/>
    <w:rsid w:val="00CA6535"/>
    <w:rsid w:val="00CA667C"/>
    <w:rsid w:val="00CA67A6"/>
    <w:rsid w:val="00CA6832"/>
    <w:rsid w:val="00CA6834"/>
    <w:rsid w:val="00CA6D02"/>
    <w:rsid w:val="00CA70FC"/>
    <w:rsid w:val="00CA7208"/>
    <w:rsid w:val="00CB030D"/>
    <w:rsid w:val="00CB03F5"/>
    <w:rsid w:val="00CB04A8"/>
    <w:rsid w:val="00CB0729"/>
    <w:rsid w:val="00CB0E96"/>
    <w:rsid w:val="00CB0FD0"/>
    <w:rsid w:val="00CB0FD9"/>
    <w:rsid w:val="00CB1275"/>
    <w:rsid w:val="00CB1290"/>
    <w:rsid w:val="00CB16E6"/>
    <w:rsid w:val="00CB1B85"/>
    <w:rsid w:val="00CB1BA1"/>
    <w:rsid w:val="00CB1D2B"/>
    <w:rsid w:val="00CB1F45"/>
    <w:rsid w:val="00CB1FD6"/>
    <w:rsid w:val="00CB20BA"/>
    <w:rsid w:val="00CB24A4"/>
    <w:rsid w:val="00CB283F"/>
    <w:rsid w:val="00CB2CEA"/>
    <w:rsid w:val="00CB2F5D"/>
    <w:rsid w:val="00CB2FFC"/>
    <w:rsid w:val="00CB3398"/>
    <w:rsid w:val="00CB33FE"/>
    <w:rsid w:val="00CB3FF1"/>
    <w:rsid w:val="00CB4EF4"/>
    <w:rsid w:val="00CB505A"/>
    <w:rsid w:val="00CB525D"/>
    <w:rsid w:val="00CB5316"/>
    <w:rsid w:val="00CB54F2"/>
    <w:rsid w:val="00CB5A06"/>
    <w:rsid w:val="00CB5AB8"/>
    <w:rsid w:val="00CB5C68"/>
    <w:rsid w:val="00CB5D56"/>
    <w:rsid w:val="00CB5DA4"/>
    <w:rsid w:val="00CB5DD5"/>
    <w:rsid w:val="00CB6128"/>
    <w:rsid w:val="00CB65E5"/>
    <w:rsid w:val="00CB662B"/>
    <w:rsid w:val="00CB6ADF"/>
    <w:rsid w:val="00CB6B68"/>
    <w:rsid w:val="00CB6E1F"/>
    <w:rsid w:val="00CB72B4"/>
    <w:rsid w:val="00CB73DB"/>
    <w:rsid w:val="00CB799B"/>
    <w:rsid w:val="00CB7A66"/>
    <w:rsid w:val="00CC0031"/>
    <w:rsid w:val="00CC0449"/>
    <w:rsid w:val="00CC0BDA"/>
    <w:rsid w:val="00CC0E58"/>
    <w:rsid w:val="00CC1142"/>
    <w:rsid w:val="00CC11A2"/>
    <w:rsid w:val="00CC12B8"/>
    <w:rsid w:val="00CC12E9"/>
    <w:rsid w:val="00CC12EA"/>
    <w:rsid w:val="00CC14DE"/>
    <w:rsid w:val="00CC16D5"/>
    <w:rsid w:val="00CC1B42"/>
    <w:rsid w:val="00CC1D83"/>
    <w:rsid w:val="00CC2107"/>
    <w:rsid w:val="00CC2385"/>
    <w:rsid w:val="00CC2576"/>
    <w:rsid w:val="00CC2F33"/>
    <w:rsid w:val="00CC3451"/>
    <w:rsid w:val="00CC3693"/>
    <w:rsid w:val="00CC3779"/>
    <w:rsid w:val="00CC3CE6"/>
    <w:rsid w:val="00CC4187"/>
    <w:rsid w:val="00CC41B8"/>
    <w:rsid w:val="00CC4590"/>
    <w:rsid w:val="00CC45A2"/>
    <w:rsid w:val="00CC483A"/>
    <w:rsid w:val="00CC49A0"/>
    <w:rsid w:val="00CC4CB6"/>
    <w:rsid w:val="00CC4D91"/>
    <w:rsid w:val="00CC5270"/>
    <w:rsid w:val="00CC570D"/>
    <w:rsid w:val="00CC5BA7"/>
    <w:rsid w:val="00CC5EDF"/>
    <w:rsid w:val="00CC634E"/>
    <w:rsid w:val="00CC657B"/>
    <w:rsid w:val="00CC6862"/>
    <w:rsid w:val="00CC6906"/>
    <w:rsid w:val="00CC6AB7"/>
    <w:rsid w:val="00CC6CEB"/>
    <w:rsid w:val="00CC70DA"/>
    <w:rsid w:val="00CC73F4"/>
    <w:rsid w:val="00CC76DD"/>
    <w:rsid w:val="00CC76E5"/>
    <w:rsid w:val="00CC7851"/>
    <w:rsid w:val="00CC786E"/>
    <w:rsid w:val="00CD0A37"/>
    <w:rsid w:val="00CD0C51"/>
    <w:rsid w:val="00CD18AA"/>
    <w:rsid w:val="00CD1BE9"/>
    <w:rsid w:val="00CD1C4A"/>
    <w:rsid w:val="00CD287D"/>
    <w:rsid w:val="00CD28D7"/>
    <w:rsid w:val="00CD2EB4"/>
    <w:rsid w:val="00CD31E4"/>
    <w:rsid w:val="00CD34F1"/>
    <w:rsid w:val="00CD3995"/>
    <w:rsid w:val="00CD3C0C"/>
    <w:rsid w:val="00CD4191"/>
    <w:rsid w:val="00CD41A3"/>
    <w:rsid w:val="00CD4584"/>
    <w:rsid w:val="00CD476A"/>
    <w:rsid w:val="00CD4AAA"/>
    <w:rsid w:val="00CD4E1D"/>
    <w:rsid w:val="00CD4EB1"/>
    <w:rsid w:val="00CD4F54"/>
    <w:rsid w:val="00CD5040"/>
    <w:rsid w:val="00CD52A1"/>
    <w:rsid w:val="00CD52EC"/>
    <w:rsid w:val="00CD5BF8"/>
    <w:rsid w:val="00CD5DB6"/>
    <w:rsid w:val="00CD63CB"/>
    <w:rsid w:val="00CD63D3"/>
    <w:rsid w:val="00CD6763"/>
    <w:rsid w:val="00CD68CA"/>
    <w:rsid w:val="00CD69D0"/>
    <w:rsid w:val="00CD6AC6"/>
    <w:rsid w:val="00CD72B8"/>
    <w:rsid w:val="00CD744D"/>
    <w:rsid w:val="00CD75DF"/>
    <w:rsid w:val="00CD76DE"/>
    <w:rsid w:val="00CD791E"/>
    <w:rsid w:val="00CD79A8"/>
    <w:rsid w:val="00CD7B32"/>
    <w:rsid w:val="00CD7C13"/>
    <w:rsid w:val="00CD7EE0"/>
    <w:rsid w:val="00CE0022"/>
    <w:rsid w:val="00CE05CE"/>
    <w:rsid w:val="00CE12B2"/>
    <w:rsid w:val="00CE12B7"/>
    <w:rsid w:val="00CE1656"/>
    <w:rsid w:val="00CE1709"/>
    <w:rsid w:val="00CE185F"/>
    <w:rsid w:val="00CE2471"/>
    <w:rsid w:val="00CE2767"/>
    <w:rsid w:val="00CE2F5C"/>
    <w:rsid w:val="00CE3146"/>
    <w:rsid w:val="00CE4AEC"/>
    <w:rsid w:val="00CE53C4"/>
    <w:rsid w:val="00CE5A07"/>
    <w:rsid w:val="00CE5DD9"/>
    <w:rsid w:val="00CE618A"/>
    <w:rsid w:val="00CE6256"/>
    <w:rsid w:val="00CE627F"/>
    <w:rsid w:val="00CE62FF"/>
    <w:rsid w:val="00CE64CC"/>
    <w:rsid w:val="00CE65B1"/>
    <w:rsid w:val="00CE67ED"/>
    <w:rsid w:val="00CE6A13"/>
    <w:rsid w:val="00CE6AE9"/>
    <w:rsid w:val="00CE70BF"/>
    <w:rsid w:val="00CE7485"/>
    <w:rsid w:val="00CE7890"/>
    <w:rsid w:val="00CE7FB5"/>
    <w:rsid w:val="00CF006A"/>
    <w:rsid w:val="00CF015E"/>
    <w:rsid w:val="00CF0698"/>
    <w:rsid w:val="00CF0739"/>
    <w:rsid w:val="00CF098D"/>
    <w:rsid w:val="00CF0C56"/>
    <w:rsid w:val="00CF0D8B"/>
    <w:rsid w:val="00CF114B"/>
    <w:rsid w:val="00CF1600"/>
    <w:rsid w:val="00CF1FC0"/>
    <w:rsid w:val="00CF24EE"/>
    <w:rsid w:val="00CF28A4"/>
    <w:rsid w:val="00CF2A9C"/>
    <w:rsid w:val="00CF2FA3"/>
    <w:rsid w:val="00CF33BD"/>
    <w:rsid w:val="00CF3ACF"/>
    <w:rsid w:val="00CF46F0"/>
    <w:rsid w:val="00CF489B"/>
    <w:rsid w:val="00CF4E1E"/>
    <w:rsid w:val="00CF527D"/>
    <w:rsid w:val="00CF542D"/>
    <w:rsid w:val="00CF5763"/>
    <w:rsid w:val="00CF5C68"/>
    <w:rsid w:val="00CF5F3E"/>
    <w:rsid w:val="00CF6379"/>
    <w:rsid w:val="00CF651E"/>
    <w:rsid w:val="00CF6EB5"/>
    <w:rsid w:val="00CF7310"/>
    <w:rsid w:val="00CF76CD"/>
    <w:rsid w:val="00D00417"/>
    <w:rsid w:val="00D00A08"/>
    <w:rsid w:val="00D011CE"/>
    <w:rsid w:val="00D01223"/>
    <w:rsid w:val="00D0133E"/>
    <w:rsid w:val="00D01481"/>
    <w:rsid w:val="00D02B87"/>
    <w:rsid w:val="00D02BB5"/>
    <w:rsid w:val="00D031AC"/>
    <w:rsid w:val="00D03312"/>
    <w:rsid w:val="00D03806"/>
    <w:rsid w:val="00D03A32"/>
    <w:rsid w:val="00D03A6A"/>
    <w:rsid w:val="00D03DF2"/>
    <w:rsid w:val="00D03F94"/>
    <w:rsid w:val="00D04384"/>
    <w:rsid w:val="00D0518A"/>
    <w:rsid w:val="00D0547B"/>
    <w:rsid w:val="00D05ADF"/>
    <w:rsid w:val="00D05B12"/>
    <w:rsid w:val="00D0610A"/>
    <w:rsid w:val="00D0615D"/>
    <w:rsid w:val="00D06939"/>
    <w:rsid w:val="00D06BB6"/>
    <w:rsid w:val="00D103D2"/>
    <w:rsid w:val="00D1098F"/>
    <w:rsid w:val="00D109C8"/>
    <w:rsid w:val="00D10E68"/>
    <w:rsid w:val="00D11448"/>
    <w:rsid w:val="00D11789"/>
    <w:rsid w:val="00D117BE"/>
    <w:rsid w:val="00D11E15"/>
    <w:rsid w:val="00D12233"/>
    <w:rsid w:val="00D12355"/>
    <w:rsid w:val="00D12525"/>
    <w:rsid w:val="00D125DC"/>
    <w:rsid w:val="00D127C8"/>
    <w:rsid w:val="00D12957"/>
    <w:rsid w:val="00D12EE0"/>
    <w:rsid w:val="00D1336A"/>
    <w:rsid w:val="00D1369D"/>
    <w:rsid w:val="00D13864"/>
    <w:rsid w:val="00D13F6D"/>
    <w:rsid w:val="00D1408C"/>
    <w:rsid w:val="00D1456A"/>
    <w:rsid w:val="00D1495C"/>
    <w:rsid w:val="00D14DD8"/>
    <w:rsid w:val="00D15088"/>
    <w:rsid w:val="00D150FC"/>
    <w:rsid w:val="00D15FB1"/>
    <w:rsid w:val="00D1611A"/>
    <w:rsid w:val="00D1615E"/>
    <w:rsid w:val="00D16409"/>
    <w:rsid w:val="00D1644E"/>
    <w:rsid w:val="00D1652F"/>
    <w:rsid w:val="00D1674C"/>
    <w:rsid w:val="00D16AC5"/>
    <w:rsid w:val="00D16C57"/>
    <w:rsid w:val="00D16E1E"/>
    <w:rsid w:val="00D1747C"/>
    <w:rsid w:val="00D179B3"/>
    <w:rsid w:val="00D17A8B"/>
    <w:rsid w:val="00D17C6C"/>
    <w:rsid w:val="00D2060E"/>
    <w:rsid w:val="00D21067"/>
    <w:rsid w:val="00D21267"/>
    <w:rsid w:val="00D2153D"/>
    <w:rsid w:val="00D21906"/>
    <w:rsid w:val="00D21C64"/>
    <w:rsid w:val="00D21ED0"/>
    <w:rsid w:val="00D2229A"/>
    <w:rsid w:val="00D2234D"/>
    <w:rsid w:val="00D22636"/>
    <w:rsid w:val="00D2317D"/>
    <w:rsid w:val="00D236ED"/>
    <w:rsid w:val="00D23A28"/>
    <w:rsid w:val="00D245AD"/>
    <w:rsid w:val="00D24858"/>
    <w:rsid w:val="00D24AFD"/>
    <w:rsid w:val="00D24B76"/>
    <w:rsid w:val="00D25363"/>
    <w:rsid w:val="00D25BA9"/>
    <w:rsid w:val="00D25CBC"/>
    <w:rsid w:val="00D262C2"/>
    <w:rsid w:val="00D26678"/>
    <w:rsid w:val="00D267C4"/>
    <w:rsid w:val="00D26BF3"/>
    <w:rsid w:val="00D26D64"/>
    <w:rsid w:val="00D27050"/>
    <w:rsid w:val="00D27330"/>
    <w:rsid w:val="00D274B1"/>
    <w:rsid w:val="00D274D9"/>
    <w:rsid w:val="00D275BB"/>
    <w:rsid w:val="00D2768A"/>
    <w:rsid w:val="00D2780C"/>
    <w:rsid w:val="00D278E7"/>
    <w:rsid w:val="00D278F8"/>
    <w:rsid w:val="00D27B86"/>
    <w:rsid w:val="00D27FE6"/>
    <w:rsid w:val="00D302DA"/>
    <w:rsid w:val="00D30505"/>
    <w:rsid w:val="00D30790"/>
    <w:rsid w:val="00D30EA0"/>
    <w:rsid w:val="00D3108F"/>
    <w:rsid w:val="00D31C87"/>
    <w:rsid w:val="00D32049"/>
    <w:rsid w:val="00D321E5"/>
    <w:rsid w:val="00D322F0"/>
    <w:rsid w:val="00D325E7"/>
    <w:rsid w:val="00D32691"/>
    <w:rsid w:val="00D327FA"/>
    <w:rsid w:val="00D329FB"/>
    <w:rsid w:val="00D32A18"/>
    <w:rsid w:val="00D32D7F"/>
    <w:rsid w:val="00D32E5A"/>
    <w:rsid w:val="00D32FDE"/>
    <w:rsid w:val="00D3316F"/>
    <w:rsid w:val="00D3329C"/>
    <w:rsid w:val="00D33372"/>
    <w:rsid w:val="00D33520"/>
    <w:rsid w:val="00D33652"/>
    <w:rsid w:val="00D3371E"/>
    <w:rsid w:val="00D33730"/>
    <w:rsid w:val="00D33A22"/>
    <w:rsid w:val="00D33B6E"/>
    <w:rsid w:val="00D33CC9"/>
    <w:rsid w:val="00D346D8"/>
    <w:rsid w:val="00D348A8"/>
    <w:rsid w:val="00D355F7"/>
    <w:rsid w:val="00D35917"/>
    <w:rsid w:val="00D35CF0"/>
    <w:rsid w:val="00D35DD2"/>
    <w:rsid w:val="00D3629A"/>
    <w:rsid w:val="00D362EA"/>
    <w:rsid w:val="00D36548"/>
    <w:rsid w:val="00D3674E"/>
    <w:rsid w:val="00D368EF"/>
    <w:rsid w:val="00D377C0"/>
    <w:rsid w:val="00D40758"/>
    <w:rsid w:val="00D40F5E"/>
    <w:rsid w:val="00D40F8E"/>
    <w:rsid w:val="00D41BB0"/>
    <w:rsid w:val="00D41E77"/>
    <w:rsid w:val="00D420D7"/>
    <w:rsid w:val="00D423D5"/>
    <w:rsid w:val="00D42718"/>
    <w:rsid w:val="00D42B79"/>
    <w:rsid w:val="00D42EA7"/>
    <w:rsid w:val="00D42EE6"/>
    <w:rsid w:val="00D43054"/>
    <w:rsid w:val="00D433F6"/>
    <w:rsid w:val="00D435A7"/>
    <w:rsid w:val="00D4383B"/>
    <w:rsid w:val="00D43E97"/>
    <w:rsid w:val="00D440C5"/>
    <w:rsid w:val="00D4481C"/>
    <w:rsid w:val="00D44D55"/>
    <w:rsid w:val="00D44D9B"/>
    <w:rsid w:val="00D44FFE"/>
    <w:rsid w:val="00D45289"/>
    <w:rsid w:val="00D45D4C"/>
    <w:rsid w:val="00D45DFA"/>
    <w:rsid w:val="00D45F3F"/>
    <w:rsid w:val="00D463CF"/>
    <w:rsid w:val="00D4685D"/>
    <w:rsid w:val="00D470CF"/>
    <w:rsid w:val="00D475DC"/>
    <w:rsid w:val="00D47808"/>
    <w:rsid w:val="00D47D4E"/>
    <w:rsid w:val="00D50167"/>
    <w:rsid w:val="00D50304"/>
    <w:rsid w:val="00D513CF"/>
    <w:rsid w:val="00D5158C"/>
    <w:rsid w:val="00D52449"/>
    <w:rsid w:val="00D52A64"/>
    <w:rsid w:val="00D52B18"/>
    <w:rsid w:val="00D52E07"/>
    <w:rsid w:val="00D52F5F"/>
    <w:rsid w:val="00D53165"/>
    <w:rsid w:val="00D53213"/>
    <w:rsid w:val="00D535C8"/>
    <w:rsid w:val="00D53665"/>
    <w:rsid w:val="00D54098"/>
    <w:rsid w:val="00D541EA"/>
    <w:rsid w:val="00D5434E"/>
    <w:rsid w:val="00D54C80"/>
    <w:rsid w:val="00D55043"/>
    <w:rsid w:val="00D550E1"/>
    <w:rsid w:val="00D557A7"/>
    <w:rsid w:val="00D55819"/>
    <w:rsid w:val="00D55B95"/>
    <w:rsid w:val="00D55C33"/>
    <w:rsid w:val="00D5608F"/>
    <w:rsid w:val="00D56279"/>
    <w:rsid w:val="00D56BF9"/>
    <w:rsid w:val="00D56E04"/>
    <w:rsid w:val="00D5712D"/>
    <w:rsid w:val="00D571C0"/>
    <w:rsid w:val="00D575AE"/>
    <w:rsid w:val="00D576D7"/>
    <w:rsid w:val="00D577C0"/>
    <w:rsid w:val="00D57901"/>
    <w:rsid w:val="00D57BF6"/>
    <w:rsid w:val="00D57CAD"/>
    <w:rsid w:val="00D60E5E"/>
    <w:rsid w:val="00D61D86"/>
    <w:rsid w:val="00D62293"/>
    <w:rsid w:val="00D622A6"/>
    <w:rsid w:val="00D6245E"/>
    <w:rsid w:val="00D62712"/>
    <w:rsid w:val="00D630A9"/>
    <w:rsid w:val="00D63498"/>
    <w:rsid w:val="00D63B7B"/>
    <w:rsid w:val="00D63BAD"/>
    <w:rsid w:val="00D64123"/>
    <w:rsid w:val="00D64A3A"/>
    <w:rsid w:val="00D64A4A"/>
    <w:rsid w:val="00D64C51"/>
    <w:rsid w:val="00D64FD0"/>
    <w:rsid w:val="00D655F9"/>
    <w:rsid w:val="00D65660"/>
    <w:rsid w:val="00D65ADA"/>
    <w:rsid w:val="00D65D0B"/>
    <w:rsid w:val="00D6609A"/>
    <w:rsid w:val="00D66B1B"/>
    <w:rsid w:val="00D670B0"/>
    <w:rsid w:val="00D67A11"/>
    <w:rsid w:val="00D67A84"/>
    <w:rsid w:val="00D67A9B"/>
    <w:rsid w:val="00D67CAE"/>
    <w:rsid w:val="00D67D93"/>
    <w:rsid w:val="00D70064"/>
    <w:rsid w:val="00D700D1"/>
    <w:rsid w:val="00D70262"/>
    <w:rsid w:val="00D708BA"/>
    <w:rsid w:val="00D708F9"/>
    <w:rsid w:val="00D72134"/>
    <w:rsid w:val="00D722B2"/>
    <w:rsid w:val="00D7272C"/>
    <w:rsid w:val="00D72773"/>
    <w:rsid w:val="00D72785"/>
    <w:rsid w:val="00D72A9A"/>
    <w:rsid w:val="00D72AA6"/>
    <w:rsid w:val="00D7317F"/>
    <w:rsid w:val="00D7346B"/>
    <w:rsid w:val="00D73E4A"/>
    <w:rsid w:val="00D745E7"/>
    <w:rsid w:val="00D749D3"/>
    <w:rsid w:val="00D75588"/>
    <w:rsid w:val="00D755C0"/>
    <w:rsid w:val="00D757B7"/>
    <w:rsid w:val="00D758D5"/>
    <w:rsid w:val="00D75A73"/>
    <w:rsid w:val="00D75B53"/>
    <w:rsid w:val="00D75CCE"/>
    <w:rsid w:val="00D7614C"/>
    <w:rsid w:val="00D763F8"/>
    <w:rsid w:val="00D767CE"/>
    <w:rsid w:val="00D76846"/>
    <w:rsid w:val="00D76877"/>
    <w:rsid w:val="00D7689C"/>
    <w:rsid w:val="00D76AAD"/>
    <w:rsid w:val="00D76FCA"/>
    <w:rsid w:val="00D774BB"/>
    <w:rsid w:val="00D77616"/>
    <w:rsid w:val="00D77689"/>
    <w:rsid w:val="00D7798B"/>
    <w:rsid w:val="00D77B92"/>
    <w:rsid w:val="00D77BFE"/>
    <w:rsid w:val="00D80346"/>
    <w:rsid w:val="00D806B5"/>
    <w:rsid w:val="00D80874"/>
    <w:rsid w:val="00D80A94"/>
    <w:rsid w:val="00D80BBF"/>
    <w:rsid w:val="00D812C4"/>
    <w:rsid w:val="00D81694"/>
    <w:rsid w:val="00D8193F"/>
    <w:rsid w:val="00D81A59"/>
    <w:rsid w:val="00D83338"/>
    <w:rsid w:val="00D835EF"/>
    <w:rsid w:val="00D83698"/>
    <w:rsid w:val="00D8386C"/>
    <w:rsid w:val="00D838CD"/>
    <w:rsid w:val="00D83961"/>
    <w:rsid w:val="00D83D42"/>
    <w:rsid w:val="00D84100"/>
    <w:rsid w:val="00D848E4"/>
    <w:rsid w:val="00D84ECE"/>
    <w:rsid w:val="00D854A7"/>
    <w:rsid w:val="00D85BEF"/>
    <w:rsid w:val="00D85D55"/>
    <w:rsid w:val="00D86894"/>
    <w:rsid w:val="00D869C0"/>
    <w:rsid w:val="00D86BA5"/>
    <w:rsid w:val="00D86CCB"/>
    <w:rsid w:val="00D8704B"/>
    <w:rsid w:val="00D8720E"/>
    <w:rsid w:val="00D87B6E"/>
    <w:rsid w:val="00D87E0A"/>
    <w:rsid w:val="00D87E12"/>
    <w:rsid w:val="00D87F16"/>
    <w:rsid w:val="00D906B4"/>
    <w:rsid w:val="00D907DD"/>
    <w:rsid w:val="00D91090"/>
    <w:rsid w:val="00D912EF"/>
    <w:rsid w:val="00D92043"/>
    <w:rsid w:val="00D921F9"/>
    <w:rsid w:val="00D924F7"/>
    <w:rsid w:val="00D92601"/>
    <w:rsid w:val="00D929CF"/>
    <w:rsid w:val="00D931C3"/>
    <w:rsid w:val="00D93259"/>
    <w:rsid w:val="00D934E3"/>
    <w:rsid w:val="00D936F7"/>
    <w:rsid w:val="00D93D75"/>
    <w:rsid w:val="00D94905"/>
    <w:rsid w:val="00D94955"/>
    <w:rsid w:val="00D94C13"/>
    <w:rsid w:val="00D94FF1"/>
    <w:rsid w:val="00D950DF"/>
    <w:rsid w:val="00D95346"/>
    <w:rsid w:val="00D95AF7"/>
    <w:rsid w:val="00D95B3F"/>
    <w:rsid w:val="00D95D5D"/>
    <w:rsid w:val="00D95DFF"/>
    <w:rsid w:val="00D96453"/>
    <w:rsid w:val="00D96DA2"/>
    <w:rsid w:val="00D97115"/>
    <w:rsid w:val="00D975A6"/>
    <w:rsid w:val="00D975DF"/>
    <w:rsid w:val="00D97ACC"/>
    <w:rsid w:val="00D97CF7"/>
    <w:rsid w:val="00D97ED3"/>
    <w:rsid w:val="00DA0072"/>
    <w:rsid w:val="00DA018A"/>
    <w:rsid w:val="00DA0503"/>
    <w:rsid w:val="00DA0972"/>
    <w:rsid w:val="00DA19DC"/>
    <w:rsid w:val="00DA1A0F"/>
    <w:rsid w:val="00DA1E94"/>
    <w:rsid w:val="00DA2111"/>
    <w:rsid w:val="00DA2657"/>
    <w:rsid w:val="00DA2748"/>
    <w:rsid w:val="00DA27C0"/>
    <w:rsid w:val="00DA2BFE"/>
    <w:rsid w:val="00DA2E72"/>
    <w:rsid w:val="00DA2F8C"/>
    <w:rsid w:val="00DA312A"/>
    <w:rsid w:val="00DA36D4"/>
    <w:rsid w:val="00DA3DEB"/>
    <w:rsid w:val="00DA40CE"/>
    <w:rsid w:val="00DA42CA"/>
    <w:rsid w:val="00DA43E8"/>
    <w:rsid w:val="00DA4414"/>
    <w:rsid w:val="00DA450C"/>
    <w:rsid w:val="00DA4C7D"/>
    <w:rsid w:val="00DA51C2"/>
    <w:rsid w:val="00DA52AF"/>
    <w:rsid w:val="00DA5644"/>
    <w:rsid w:val="00DA59FB"/>
    <w:rsid w:val="00DA5A50"/>
    <w:rsid w:val="00DA5ACD"/>
    <w:rsid w:val="00DA5CBF"/>
    <w:rsid w:val="00DA60AE"/>
    <w:rsid w:val="00DA61C1"/>
    <w:rsid w:val="00DA647B"/>
    <w:rsid w:val="00DA6D64"/>
    <w:rsid w:val="00DA6D69"/>
    <w:rsid w:val="00DA6F3B"/>
    <w:rsid w:val="00DA75AE"/>
    <w:rsid w:val="00DA7D71"/>
    <w:rsid w:val="00DB02F4"/>
    <w:rsid w:val="00DB084C"/>
    <w:rsid w:val="00DB107A"/>
    <w:rsid w:val="00DB1095"/>
    <w:rsid w:val="00DB13C8"/>
    <w:rsid w:val="00DB155F"/>
    <w:rsid w:val="00DB15AB"/>
    <w:rsid w:val="00DB1673"/>
    <w:rsid w:val="00DB1714"/>
    <w:rsid w:val="00DB1901"/>
    <w:rsid w:val="00DB21E7"/>
    <w:rsid w:val="00DB255A"/>
    <w:rsid w:val="00DB28FA"/>
    <w:rsid w:val="00DB2AF1"/>
    <w:rsid w:val="00DB2B09"/>
    <w:rsid w:val="00DB2E8C"/>
    <w:rsid w:val="00DB2F23"/>
    <w:rsid w:val="00DB33F0"/>
    <w:rsid w:val="00DB374E"/>
    <w:rsid w:val="00DB3794"/>
    <w:rsid w:val="00DB3963"/>
    <w:rsid w:val="00DB3DAB"/>
    <w:rsid w:val="00DB4317"/>
    <w:rsid w:val="00DB45CF"/>
    <w:rsid w:val="00DB470D"/>
    <w:rsid w:val="00DB4AB2"/>
    <w:rsid w:val="00DB4E63"/>
    <w:rsid w:val="00DB5012"/>
    <w:rsid w:val="00DB5172"/>
    <w:rsid w:val="00DB554B"/>
    <w:rsid w:val="00DB5583"/>
    <w:rsid w:val="00DB5890"/>
    <w:rsid w:val="00DB5DB0"/>
    <w:rsid w:val="00DB5F7A"/>
    <w:rsid w:val="00DB6163"/>
    <w:rsid w:val="00DB651A"/>
    <w:rsid w:val="00DB6659"/>
    <w:rsid w:val="00DB69DE"/>
    <w:rsid w:val="00DB70C1"/>
    <w:rsid w:val="00DB79D8"/>
    <w:rsid w:val="00DB7AB8"/>
    <w:rsid w:val="00DB7FB2"/>
    <w:rsid w:val="00DC0088"/>
    <w:rsid w:val="00DC01FF"/>
    <w:rsid w:val="00DC039F"/>
    <w:rsid w:val="00DC0B58"/>
    <w:rsid w:val="00DC0DD6"/>
    <w:rsid w:val="00DC17A8"/>
    <w:rsid w:val="00DC1887"/>
    <w:rsid w:val="00DC2306"/>
    <w:rsid w:val="00DC2402"/>
    <w:rsid w:val="00DC2BAF"/>
    <w:rsid w:val="00DC2C03"/>
    <w:rsid w:val="00DC2DB7"/>
    <w:rsid w:val="00DC2F66"/>
    <w:rsid w:val="00DC3144"/>
    <w:rsid w:val="00DC31DA"/>
    <w:rsid w:val="00DC321D"/>
    <w:rsid w:val="00DC3C1B"/>
    <w:rsid w:val="00DC44AF"/>
    <w:rsid w:val="00DC452F"/>
    <w:rsid w:val="00DC4D70"/>
    <w:rsid w:val="00DC5508"/>
    <w:rsid w:val="00DC5DB6"/>
    <w:rsid w:val="00DC5EAA"/>
    <w:rsid w:val="00DC6323"/>
    <w:rsid w:val="00DC67C5"/>
    <w:rsid w:val="00DC68AA"/>
    <w:rsid w:val="00DC693B"/>
    <w:rsid w:val="00DC6A39"/>
    <w:rsid w:val="00DC6C0D"/>
    <w:rsid w:val="00DC6DFC"/>
    <w:rsid w:val="00DC7441"/>
    <w:rsid w:val="00DC7620"/>
    <w:rsid w:val="00DC7857"/>
    <w:rsid w:val="00DC79B8"/>
    <w:rsid w:val="00DC7AB1"/>
    <w:rsid w:val="00DC7F6A"/>
    <w:rsid w:val="00DD00D7"/>
    <w:rsid w:val="00DD033C"/>
    <w:rsid w:val="00DD0554"/>
    <w:rsid w:val="00DD0991"/>
    <w:rsid w:val="00DD0A72"/>
    <w:rsid w:val="00DD0A89"/>
    <w:rsid w:val="00DD0AE3"/>
    <w:rsid w:val="00DD10AF"/>
    <w:rsid w:val="00DD1142"/>
    <w:rsid w:val="00DD1691"/>
    <w:rsid w:val="00DD204B"/>
    <w:rsid w:val="00DD22FE"/>
    <w:rsid w:val="00DD246C"/>
    <w:rsid w:val="00DD25FC"/>
    <w:rsid w:val="00DD2607"/>
    <w:rsid w:val="00DD2BB6"/>
    <w:rsid w:val="00DD302A"/>
    <w:rsid w:val="00DD3726"/>
    <w:rsid w:val="00DD3771"/>
    <w:rsid w:val="00DD3824"/>
    <w:rsid w:val="00DD3A2E"/>
    <w:rsid w:val="00DD3D2A"/>
    <w:rsid w:val="00DD3EC3"/>
    <w:rsid w:val="00DD484D"/>
    <w:rsid w:val="00DD48B5"/>
    <w:rsid w:val="00DD495C"/>
    <w:rsid w:val="00DD4A5E"/>
    <w:rsid w:val="00DD4DE6"/>
    <w:rsid w:val="00DD4DF6"/>
    <w:rsid w:val="00DD574A"/>
    <w:rsid w:val="00DD574D"/>
    <w:rsid w:val="00DD58F0"/>
    <w:rsid w:val="00DD5F72"/>
    <w:rsid w:val="00DD6270"/>
    <w:rsid w:val="00DD699B"/>
    <w:rsid w:val="00DD6A15"/>
    <w:rsid w:val="00DD6C4B"/>
    <w:rsid w:val="00DD6F88"/>
    <w:rsid w:val="00DD773B"/>
    <w:rsid w:val="00DD7A41"/>
    <w:rsid w:val="00DD7E8D"/>
    <w:rsid w:val="00DE01B5"/>
    <w:rsid w:val="00DE0304"/>
    <w:rsid w:val="00DE0C6A"/>
    <w:rsid w:val="00DE0FA2"/>
    <w:rsid w:val="00DE1D04"/>
    <w:rsid w:val="00DE25A3"/>
    <w:rsid w:val="00DE26A7"/>
    <w:rsid w:val="00DE29B3"/>
    <w:rsid w:val="00DE2CE0"/>
    <w:rsid w:val="00DE2CF2"/>
    <w:rsid w:val="00DE2E72"/>
    <w:rsid w:val="00DE3283"/>
    <w:rsid w:val="00DE36A4"/>
    <w:rsid w:val="00DE37D0"/>
    <w:rsid w:val="00DE39CE"/>
    <w:rsid w:val="00DE3A0F"/>
    <w:rsid w:val="00DE4B12"/>
    <w:rsid w:val="00DE4C90"/>
    <w:rsid w:val="00DE4D38"/>
    <w:rsid w:val="00DE511D"/>
    <w:rsid w:val="00DE5490"/>
    <w:rsid w:val="00DE55F9"/>
    <w:rsid w:val="00DE5C93"/>
    <w:rsid w:val="00DE5E8F"/>
    <w:rsid w:val="00DE60C3"/>
    <w:rsid w:val="00DE6775"/>
    <w:rsid w:val="00DE6D47"/>
    <w:rsid w:val="00DE6DFF"/>
    <w:rsid w:val="00DE6F65"/>
    <w:rsid w:val="00DE703B"/>
    <w:rsid w:val="00DE7245"/>
    <w:rsid w:val="00DE747E"/>
    <w:rsid w:val="00DE765A"/>
    <w:rsid w:val="00DE76C5"/>
    <w:rsid w:val="00DE7AC5"/>
    <w:rsid w:val="00DF08C1"/>
    <w:rsid w:val="00DF098A"/>
    <w:rsid w:val="00DF1201"/>
    <w:rsid w:val="00DF1383"/>
    <w:rsid w:val="00DF1523"/>
    <w:rsid w:val="00DF16F2"/>
    <w:rsid w:val="00DF1A42"/>
    <w:rsid w:val="00DF1C10"/>
    <w:rsid w:val="00DF1DCC"/>
    <w:rsid w:val="00DF1DDB"/>
    <w:rsid w:val="00DF2048"/>
    <w:rsid w:val="00DF2945"/>
    <w:rsid w:val="00DF294B"/>
    <w:rsid w:val="00DF3809"/>
    <w:rsid w:val="00DF3A27"/>
    <w:rsid w:val="00DF3B32"/>
    <w:rsid w:val="00DF3F73"/>
    <w:rsid w:val="00DF4047"/>
    <w:rsid w:val="00DF4326"/>
    <w:rsid w:val="00DF49E9"/>
    <w:rsid w:val="00DF4F05"/>
    <w:rsid w:val="00DF5933"/>
    <w:rsid w:val="00DF5DE6"/>
    <w:rsid w:val="00DF616D"/>
    <w:rsid w:val="00DF682B"/>
    <w:rsid w:val="00DF6874"/>
    <w:rsid w:val="00DF6E3F"/>
    <w:rsid w:val="00DF7C09"/>
    <w:rsid w:val="00DF7C98"/>
    <w:rsid w:val="00DF7DCC"/>
    <w:rsid w:val="00DF7EBE"/>
    <w:rsid w:val="00DF7FF8"/>
    <w:rsid w:val="00E00114"/>
    <w:rsid w:val="00E007A6"/>
    <w:rsid w:val="00E008CD"/>
    <w:rsid w:val="00E00B24"/>
    <w:rsid w:val="00E00DEB"/>
    <w:rsid w:val="00E0116B"/>
    <w:rsid w:val="00E0147C"/>
    <w:rsid w:val="00E01BCC"/>
    <w:rsid w:val="00E02093"/>
    <w:rsid w:val="00E022CF"/>
    <w:rsid w:val="00E02646"/>
    <w:rsid w:val="00E02847"/>
    <w:rsid w:val="00E02B90"/>
    <w:rsid w:val="00E02DB1"/>
    <w:rsid w:val="00E0325D"/>
    <w:rsid w:val="00E03303"/>
    <w:rsid w:val="00E03317"/>
    <w:rsid w:val="00E03B6C"/>
    <w:rsid w:val="00E03BB4"/>
    <w:rsid w:val="00E03F26"/>
    <w:rsid w:val="00E042BD"/>
    <w:rsid w:val="00E0483A"/>
    <w:rsid w:val="00E04F18"/>
    <w:rsid w:val="00E04F38"/>
    <w:rsid w:val="00E05877"/>
    <w:rsid w:val="00E05A12"/>
    <w:rsid w:val="00E06806"/>
    <w:rsid w:val="00E068DE"/>
    <w:rsid w:val="00E06DB5"/>
    <w:rsid w:val="00E06DDF"/>
    <w:rsid w:val="00E071BE"/>
    <w:rsid w:val="00E07A0D"/>
    <w:rsid w:val="00E07E11"/>
    <w:rsid w:val="00E10896"/>
    <w:rsid w:val="00E10DA6"/>
    <w:rsid w:val="00E11006"/>
    <w:rsid w:val="00E11151"/>
    <w:rsid w:val="00E114AB"/>
    <w:rsid w:val="00E1156D"/>
    <w:rsid w:val="00E11613"/>
    <w:rsid w:val="00E1161F"/>
    <w:rsid w:val="00E116A5"/>
    <w:rsid w:val="00E11AC6"/>
    <w:rsid w:val="00E1232C"/>
    <w:rsid w:val="00E1265A"/>
    <w:rsid w:val="00E126FC"/>
    <w:rsid w:val="00E134E0"/>
    <w:rsid w:val="00E13705"/>
    <w:rsid w:val="00E13902"/>
    <w:rsid w:val="00E13A86"/>
    <w:rsid w:val="00E13FCD"/>
    <w:rsid w:val="00E14086"/>
    <w:rsid w:val="00E143DF"/>
    <w:rsid w:val="00E14A58"/>
    <w:rsid w:val="00E14A6E"/>
    <w:rsid w:val="00E14D56"/>
    <w:rsid w:val="00E15331"/>
    <w:rsid w:val="00E155DB"/>
    <w:rsid w:val="00E158A7"/>
    <w:rsid w:val="00E15AF7"/>
    <w:rsid w:val="00E15B1D"/>
    <w:rsid w:val="00E15B23"/>
    <w:rsid w:val="00E16BF4"/>
    <w:rsid w:val="00E16C97"/>
    <w:rsid w:val="00E16D7A"/>
    <w:rsid w:val="00E170BC"/>
    <w:rsid w:val="00E17394"/>
    <w:rsid w:val="00E17611"/>
    <w:rsid w:val="00E178FA"/>
    <w:rsid w:val="00E20065"/>
    <w:rsid w:val="00E2025E"/>
    <w:rsid w:val="00E2026F"/>
    <w:rsid w:val="00E2047D"/>
    <w:rsid w:val="00E204A1"/>
    <w:rsid w:val="00E20610"/>
    <w:rsid w:val="00E20661"/>
    <w:rsid w:val="00E206F9"/>
    <w:rsid w:val="00E20E0F"/>
    <w:rsid w:val="00E20ECF"/>
    <w:rsid w:val="00E21071"/>
    <w:rsid w:val="00E210DA"/>
    <w:rsid w:val="00E21CFF"/>
    <w:rsid w:val="00E224E0"/>
    <w:rsid w:val="00E228AF"/>
    <w:rsid w:val="00E22ACE"/>
    <w:rsid w:val="00E22BFF"/>
    <w:rsid w:val="00E2320E"/>
    <w:rsid w:val="00E23236"/>
    <w:rsid w:val="00E232EA"/>
    <w:rsid w:val="00E2378B"/>
    <w:rsid w:val="00E237AC"/>
    <w:rsid w:val="00E23820"/>
    <w:rsid w:val="00E2391B"/>
    <w:rsid w:val="00E23985"/>
    <w:rsid w:val="00E23B28"/>
    <w:rsid w:val="00E23F72"/>
    <w:rsid w:val="00E2401E"/>
    <w:rsid w:val="00E247B5"/>
    <w:rsid w:val="00E24B62"/>
    <w:rsid w:val="00E24B9B"/>
    <w:rsid w:val="00E24F4A"/>
    <w:rsid w:val="00E25328"/>
    <w:rsid w:val="00E25348"/>
    <w:rsid w:val="00E255B2"/>
    <w:rsid w:val="00E25837"/>
    <w:rsid w:val="00E25AC7"/>
    <w:rsid w:val="00E2672D"/>
    <w:rsid w:val="00E2699E"/>
    <w:rsid w:val="00E26A08"/>
    <w:rsid w:val="00E26E87"/>
    <w:rsid w:val="00E273EA"/>
    <w:rsid w:val="00E273EC"/>
    <w:rsid w:val="00E27A1A"/>
    <w:rsid w:val="00E27D4A"/>
    <w:rsid w:val="00E27D94"/>
    <w:rsid w:val="00E27F92"/>
    <w:rsid w:val="00E30201"/>
    <w:rsid w:val="00E302E3"/>
    <w:rsid w:val="00E30471"/>
    <w:rsid w:val="00E30BDB"/>
    <w:rsid w:val="00E30D52"/>
    <w:rsid w:val="00E315AC"/>
    <w:rsid w:val="00E3166A"/>
    <w:rsid w:val="00E317F8"/>
    <w:rsid w:val="00E31920"/>
    <w:rsid w:val="00E31941"/>
    <w:rsid w:val="00E31B30"/>
    <w:rsid w:val="00E32004"/>
    <w:rsid w:val="00E321EB"/>
    <w:rsid w:val="00E328FB"/>
    <w:rsid w:val="00E33062"/>
    <w:rsid w:val="00E33467"/>
    <w:rsid w:val="00E3372B"/>
    <w:rsid w:val="00E337AB"/>
    <w:rsid w:val="00E3387D"/>
    <w:rsid w:val="00E33CAA"/>
    <w:rsid w:val="00E33DC5"/>
    <w:rsid w:val="00E34049"/>
    <w:rsid w:val="00E3542A"/>
    <w:rsid w:val="00E357D2"/>
    <w:rsid w:val="00E35ACA"/>
    <w:rsid w:val="00E36DC7"/>
    <w:rsid w:val="00E3745E"/>
    <w:rsid w:val="00E3760C"/>
    <w:rsid w:val="00E40A42"/>
    <w:rsid w:val="00E4153D"/>
    <w:rsid w:val="00E41749"/>
    <w:rsid w:val="00E41775"/>
    <w:rsid w:val="00E41D7A"/>
    <w:rsid w:val="00E421FE"/>
    <w:rsid w:val="00E422F2"/>
    <w:rsid w:val="00E42719"/>
    <w:rsid w:val="00E42C76"/>
    <w:rsid w:val="00E43B77"/>
    <w:rsid w:val="00E44A57"/>
    <w:rsid w:val="00E453B3"/>
    <w:rsid w:val="00E45677"/>
    <w:rsid w:val="00E45774"/>
    <w:rsid w:val="00E45C55"/>
    <w:rsid w:val="00E45D16"/>
    <w:rsid w:val="00E465A7"/>
    <w:rsid w:val="00E46B71"/>
    <w:rsid w:val="00E46E93"/>
    <w:rsid w:val="00E46F87"/>
    <w:rsid w:val="00E47079"/>
    <w:rsid w:val="00E47557"/>
    <w:rsid w:val="00E478B8"/>
    <w:rsid w:val="00E47AB5"/>
    <w:rsid w:val="00E47C5D"/>
    <w:rsid w:val="00E47E5D"/>
    <w:rsid w:val="00E47F9E"/>
    <w:rsid w:val="00E50035"/>
    <w:rsid w:val="00E5005D"/>
    <w:rsid w:val="00E5017D"/>
    <w:rsid w:val="00E506E7"/>
    <w:rsid w:val="00E50825"/>
    <w:rsid w:val="00E50BED"/>
    <w:rsid w:val="00E50C5C"/>
    <w:rsid w:val="00E515B5"/>
    <w:rsid w:val="00E515C7"/>
    <w:rsid w:val="00E51616"/>
    <w:rsid w:val="00E51BB3"/>
    <w:rsid w:val="00E52017"/>
    <w:rsid w:val="00E521BD"/>
    <w:rsid w:val="00E53A93"/>
    <w:rsid w:val="00E53E05"/>
    <w:rsid w:val="00E5450E"/>
    <w:rsid w:val="00E54626"/>
    <w:rsid w:val="00E54CE0"/>
    <w:rsid w:val="00E54FB6"/>
    <w:rsid w:val="00E552D4"/>
    <w:rsid w:val="00E5587C"/>
    <w:rsid w:val="00E55B87"/>
    <w:rsid w:val="00E55CFC"/>
    <w:rsid w:val="00E5632B"/>
    <w:rsid w:val="00E563DD"/>
    <w:rsid w:val="00E5681D"/>
    <w:rsid w:val="00E5688C"/>
    <w:rsid w:val="00E56EC4"/>
    <w:rsid w:val="00E56F7E"/>
    <w:rsid w:val="00E5719E"/>
    <w:rsid w:val="00E5752E"/>
    <w:rsid w:val="00E579EA"/>
    <w:rsid w:val="00E57B6E"/>
    <w:rsid w:val="00E57CBE"/>
    <w:rsid w:val="00E57ECD"/>
    <w:rsid w:val="00E57F95"/>
    <w:rsid w:val="00E601BF"/>
    <w:rsid w:val="00E60283"/>
    <w:rsid w:val="00E60553"/>
    <w:rsid w:val="00E60F6F"/>
    <w:rsid w:val="00E6103D"/>
    <w:rsid w:val="00E614DB"/>
    <w:rsid w:val="00E615FF"/>
    <w:rsid w:val="00E61E0C"/>
    <w:rsid w:val="00E61EB5"/>
    <w:rsid w:val="00E61F18"/>
    <w:rsid w:val="00E620CC"/>
    <w:rsid w:val="00E62123"/>
    <w:rsid w:val="00E62248"/>
    <w:rsid w:val="00E62906"/>
    <w:rsid w:val="00E62BBB"/>
    <w:rsid w:val="00E62D4A"/>
    <w:rsid w:val="00E62D6A"/>
    <w:rsid w:val="00E630D1"/>
    <w:rsid w:val="00E6368F"/>
    <w:rsid w:val="00E63774"/>
    <w:rsid w:val="00E63CD8"/>
    <w:rsid w:val="00E63E90"/>
    <w:rsid w:val="00E63FBB"/>
    <w:rsid w:val="00E64691"/>
    <w:rsid w:val="00E6472D"/>
    <w:rsid w:val="00E64B28"/>
    <w:rsid w:val="00E64FA4"/>
    <w:rsid w:val="00E65454"/>
    <w:rsid w:val="00E65C01"/>
    <w:rsid w:val="00E65F6B"/>
    <w:rsid w:val="00E66B70"/>
    <w:rsid w:val="00E66F37"/>
    <w:rsid w:val="00E67011"/>
    <w:rsid w:val="00E6736A"/>
    <w:rsid w:val="00E674CE"/>
    <w:rsid w:val="00E676E7"/>
    <w:rsid w:val="00E67DB9"/>
    <w:rsid w:val="00E67E74"/>
    <w:rsid w:val="00E67F2E"/>
    <w:rsid w:val="00E70B67"/>
    <w:rsid w:val="00E7187B"/>
    <w:rsid w:val="00E7193F"/>
    <w:rsid w:val="00E71940"/>
    <w:rsid w:val="00E71A81"/>
    <w:rsid w:val="00E71C79"/>
    <w:rsid w:val="00E71EA8"/>
    <w:rsid w:val="00E71F60"/>
    <w:rsid w:val="00E71F87"/>
    <w:rsid w:val="00E724FA"/>
    <w:rsid w:val="00E72616"/>
    <w:rsid w:val="00E72AB3"/>
    <w:rsid w:val="00E72B22"/>
    <w:rsid w:val="00E72C46"/>
    <w:rsid w:val="00E73004"/>
    <w:rsid w:val="00E73841"/>
    <w:rsid w:val="00E73942"/>
    <w:rsid w:val="00E73DE5"/>
    <w:rsid w:val="00E73F64"/>
    <w:rsid w:val="00E742D5"/>
    <w:rsid w:val="00E7465B"/>
    <w:rsid w:val="00E749E2"/>
    <w:rsid w:val="00E74B6E"/>
    <w:rsid w:val="00E74C90"/>
    <w:rsid w:val="00E7508D"/>
    <w:rsid w:val="00E75278"/>
    <w:rsid w:val="00E752C6"/>
    <w:rsid w:val="00E75D0A"/>
    <w:rsid w:val="00E760D4"/>
    <w:rsid w:val="00E76165"/>
    <w:rsid w:val="00E761E0"/>
    <w:rsid w:val="00E7657F"/>
    <w:rsid w:val="00E76CBF"/>
    <w:rsid w:val="00E76D7E"/>
    <w:rsid w:val="00E77039"/>
    <w:rsid w:val="00E77512"/>
    <w:rsid w:val="00E77699"/>
    <w:rsid w:val="00E777EF"/>
    <w:rsid w:val="00E80122"/>
    <w:rsid w:val="00E80442"/>
    <w:rsid w:val="00E80755"/>
    <w:rsid w:val="00E8075E"/>
    <w:rsid w:val="00E80D83"/>
    <w:rsid w:val="00E810E2"/>
    <w:rsid w:val="00E81632"/>
    <w:rsid w:val="00E818F2"/>
    <w:rsid w:val="00E81B2B"/>
    <w:rsid w:val="00E826F0"/>
    <w:rsid w:val="00E82739"/>
    <w:rsid w:val="00E8281C"/>
    <w:rsid w:val="00E828D9"/>
    <w:rsid w:val="00E82915"/>
    <w:rsid w:val="00E82A7D"/>
    <w:rsid w:val="00E82C02"/>
    <w:rsid w:val="00E82F37"/>
    <w:rsid w:val="00E83074"/>
    <w:rsid w:val="00E831B1"/>
    <w:rsid w:val="00E8372D"/>
    <w:rsid w:val="00E83B0A"/>
    <w:rsid w:val="00E83DDC"/>
    <w:rsid w:val="00E842F5"/>
    <w:rsid w:val="00E84783"/>
    <w:rsid w:val="00E84F15"/>
    <w:rsid w:val="00E852DD"/>
    <w:rsid w:val="00E85744"/>
    <w:rsid w:val="00E859B6"/>
    <w:rsid w:val="00E85AD0"/>
    <w:rsid w:val="00E85AFA"/>
    <w:rsid w:val="00E8611C"/>
    <w:rsid w:val="00E86283"/>
    <w:rsid w:val="00E862D4"/>
    <w:rsid w:val="00E86C6D"/>
    <w:rsid w:val="00E86EB4"/>
    <w:rsid w:val="00E86F3D"/>
    <w:rsid w:val="00E86FE6"/>
    <w:rsid w:val="00E871BB"/>
    <w:rsid w:val="00E87224"/>
    <w:rsid w:val="00E87878"/>
    <w:rsid w:val="00E905B0"/>
    <w:rsid w:val="00E905EC"/>
    <w:rsid w:val="00E90739"/>
    <w:rsid w:val="00E90888"/>
    <w:rsid w:val="00E90EDC"/>
    <w:rsid w:val="00E919DC"/>
    <w:rsid w:val="00E91CE7"/>
    <w:rsid w:val="00E92052"/>
    <w:rsid w:val="00E920ED"/>
    <w:rsid w:val="00E92194"/>
    <w:rsid w:val="00E92951"/>
    <w:rsid w:val="00E9295B"/>
    <w:rsid w:val="00E929F9"/>
    <w:rsid w:val="00E92AB2"/>
    <w:rsid w:val="00E92BA6"/>
    <w:rsid w:val="00E93197"/>
    <w:rsid w:val="00E93296"/>
    <w:rsid w:val="00E9380B"/>
    <w:rsid w:val="00E93B28"/>
    <w:rsid w:val="00E94075"/>
    <w:rsid w:val="00E94482"/>
    <w:rsid w:val="00E94AE0"/>
    <w:rsid w:val="00E94CF1"/>
    <w:rsid w:val="00E94D02"/>
    <w:rsid w:val="00E94DE6"/>
    <w:rsid w:val="00E95CFC"/>
    <w:rsid w:val="00E95F97"/>
    <w:rsid w:val="00E961D2"/>
    <w:rsid w:val="00E96A5A"/>
    <w:rsid w:val="00E9716C"/>
    <w:rsid w:val="00E97330"/>
    <w:rsid w:val="00E97546"/>
    <w:rsid w:val="00E979DF"/>
    <w:rsid w:val="00E97B03"/>
    <w:rsid w:val="00E97D92"/>
    <w:rsid w:val="00EA0406"/>
    <w:rsid w:val="00EA05F9"/>
    <w:rsid w:val="00EA0A6E"/>
    <w:rsid w:val="00EA0B07"/>
    <w:rsid w:val="00EA0DD6"/>
    <w:rsid w:val="00EA0F63"/>
    <w:rsid w:val="00EA12D5"/>
    <w:rsid w:val="00EA1331"/>
    <w:rsid w:val="00EA143A"/>
    <w:rsid w:val="00EA18C6"/>
    <w:rsid w:val="00EA1D91"/>
    <w:rsid w:val="00EA1FA9"/>
    <w:rsid w:val="00EA2985"/>
    <w:rsid w:val="00EA2ADE"/>
    <w:rsid w:val="00EA30C1"/>
    <w:rsid w:val="00EA32DA"/>
    <w:rsid w:val="00EA38CB"/>
    <w:rsid w:val="00EA3EED"/>
    <w:rsid w:val="00EA49F7"/>
    <w:rsid w:val="00EA4A89"/>
    <w:rsid w:val="00EA527C"/>
    <w:rsid w:val="00EA5378"/>
    <w:rsid w:val="00EA5959"/>
    <w:rsid w:val="00EA5AD2"/>
    <w:rsid w:val="00EA5F23"/>
    <w:rsid w:val="00EA5FF7"/>
    <w:rsid w:val="00EA6054"/>
    <w:rsid w:val="00EA62B3"/>
    <w:rsid w:val="00EA725B"/>
    <w:rsid w:val="00EA7347"/>
    <w:rsid w:val="00EA75F3"/>
    <w:rsid w:val="00EA7815"/>
    <w:rsid w:val="00EA7A0D"/>
    <w:rsid w:val="00EA7B9D"/>
    <w:rsid w:val="00EA7C16"/>
    <w:rsid w:val="00EB01C8"/>
    <w:rsid w:val="00EB05AD"/>
    <w:rsid w:val="00EB06AF"/>
    <w:rsid w:val="00EB122E"/>
    <w:rsid w:val="00EB1736"/>
    <w:rsid w:val="00EB1DA2"/>
    <w:rsid w:val="00EB2111"/>
    <w:rsid w:val="00EB28EF"/>
    <w:rsid w:val="00EB2A39"/>
    <w:rsid w:val="00EB3141"/>
    <w:rsid w:val="00EB338D"/>
    <w:rsid w:val="00EB35EF"/>
    <w:rsid w:val="00EB35F5"/>
    <w:rsid w:val="00EB391E"/>
    <w:rsid w:val="00EB39B8"/>
    <w:rsid w:val="00EB3D38"/>
    <w:rsid w:val="00EB3FDE"/>
    <w:rsid w:val="00EB400A"/>
    <w:rsid w:val="00EB502E"/>
    <w:rsid w:val="00EB5A0E"/>
    <w:rsid w:val="00EB5A89"/>
    <w:rsid w:val="00EB60DB"/>
    <w:rsid w:val="00EB64CD"/>
    <w:rsid w:val="00EB723E"/>
    <w:rsid w:val="00EB77A3"/>
    <w:rsid w:val="00EB7B3A"/>
    <w:rsid w:val="00EB7C25"/>
    <w:rsid w:val="00EC0013"/>
    <w:rsid w:val="00EC002C"/>
    <w:rsid w:val="00EC0F11"/>
    <w:rsid w:val="00EC14AF"/>
    <w:rsid w:val="00EC15F0"/>
    <w:rsid w:val="00EC1797"/>
    <w:rsid w:val="00EC1860"/>
    <w:rsid w:val="00EC1D61"/>
    <w:rsid w:val="00EC246E"/>
    <w:rsid w:val="00EC2579"/>
    <w:rsid w:val="00EC30EE"/>
    <w:rsid w:val="00EC356A"/>
    <w:rsid w:val="00EC36A6"/>
    <w:rsid w:val="00EC3CAB"/>
    <w:rsid w:val="00EC3FB9"/>
    <w:rsid w:val="00EC4096"/>
    <w:rsid w:val="00EC4275"/>
    <w:rsid w:val="00EC4E4E"/>
    <w:rsid w:val="00EC52B0"/>
    <w:rsid w:val="00EC5361"/>
    <w:rsid w:val="00EC58CC"/>
    <w:rsid w:val="00EC5F06"/>
    <w:rsid w:val="00EC6C17"/>
    <w:rsid w:val="00EC6CAC"/>
    <w:rsid w:val="00EC7115"/>
    <w:rsid w:val="00EC71F6"/>
    <w:rsid w:val="00EC7495"/>
    <w:rsid w:val="00EC751C"/>
    <w:rsid w:val="00EC7692"/>
    <w:rsid w:val="00EC77B3"/>
    <w:rsid w:val="00EC7948"/>
    <w:rsid w:val="00EC799F"/>
    <w:rsid w:val="00EC7B7C"/>
    <w:rsid w:val="00EC7B89"/>
    <w:rsid w:val="00EC7BF2"/>
    <w:rsid w:val="00EC7DC7"/>
    <w:rsid w:val="00ED0020"/>
    <w:rsid w:val="00ED0136"/>
    <w:rsid w:val="00ED0783"/>
    <w:rsid w:val="00ED098D"/>
    <w:rsid w:val="00ED0A30"/>
    <w:rsid w:val="00ED0A86"/>
    <w:rsid w:val="00ED0CE2"/>
    <w:rsid w:val="00ED13FE"/>
    <w:rsid w:val="00ED1B2C"/>
    <w:rsid w:val="00ED1C78"/>
    <w:rsid w:val="00ED1D27"/>
    <w:rsid w:val="00ED221F"/>
    <w:rsid w:val="00ED22D7"/>
    <w:rsid w:val="00ED23C2"/>
    <w:rsid w:val="00ED2B3C"/>
    <w:rsid w:val="00ED2D6D"/>
    <w:rsid w:val="00ED2E91"/>
    <w:rsid w:val="00ED2EC4"/>
    <w:rsid w:val="00ED311B"/>
    <w:rsid w:val="00ED348A"/>
    <w:rsid w:val="00ED37C0"/>
    <w:rsid w:val="00ED393F"/>
    <w:rsid w:val="00ED3F6F"/>
    <w:rsid w:val="00ED522C"/>
    <w:rsid w:val="00ED544B"/>
    <w:rsid w:val="00ED5723"/>
    <w:rsid w:val="00ED57B3"/>
    <w:rsid w:val="00ED5A97"/>
    <w:rsid w:val="00ED5FD2"/>
    <w:rsid w:val="00ED5FED"/>
    <w:rsid w:val="00ED616F"/>
    <w:rsid w:val="00ED7006"/>
    <w:rsid w:val="00ED71D4"/>
    <w:rsid w:val="00ED7325"/>
    <w:rsid w:val="00ED75A7"/>
    <w:rsid w:val="00EE0198"/>
    <w:rsid w:val="00EE0468"/>
    <w:rsid w:val="00EE0582"/>
    <w:rsid w:val="00EE05DD"/>
    <w:rsid w:val="00EE0F97"/>
    <w:rsid w:val="00EE1265"/>
    <w:rsid w:val="00EE18EE"/>
    <w:rsid w:val="00EE2066"/>
    <w:rsid w:val="00EE20EE"/>
    <w:rsid w:val="00EE25F8"/>
    <w:rsid w:val="00EE27D4"/>
    <w:rsid w:val="00EE3480"/>
    <w:rsid w:val="00EE4BBB"/>
    <w:rsid w:val="00EE528C"/>
    <w:rsid w:val="00EE52E9"/>
    <w:rsid w:val="00EE5597"/>
    <w:rsid w:val="00EE55F1"/>
    <w:rsid w:val="00EE5747"/>
    <w:rsid w:val="00EE5A91"/>
    <w:rsid w:val="00EE5BE2"/>
    <w:rsid w:val="00EE5C79"/>
    <w:rsid w:val="00EE5E90"/>
    <w:rsid w:val="00EE5FCD"/>
    <w:rsid w:val="00EE6264"/>
    <w:rsid w:val="00EE6F4A"/>
    <w:rsid w:val="00EE73C4"/>
    <w:rsid w:val="00EE74B0"/>
    <w:rsid w:val="00EE74E6"/>
    <w:rsid w:val="00EE7625"/>
    <w:rsid w:val="00EE765A"/>
    <w:rsid w:val="00EE7A63"/>
    <w:rsid w:val="00EE7C11"/>
    <w:rsid w:val="00EE7D59"/>
    <w:rsid w:val="00EE7D96"/>
    <w:rsid w:val="00EF053C"/>
    <w:rsid w:val="00EF081C"/>
    <w:rsid w:val="00EF09A4"/>
    <w:rsid w:val="00EF1D00"/>
    <w:rsid w:val="00EF1F15"/>
    <w:rsid w:val="00EF2183"/>
    <w:rsid w:val="00EF2511"/>
    <w:rsid w:val="00EF2961"/>
    <w:rsid w:val="00EF2B36"/>
    <w:rsid w:val="00EF2FC8"/>
    <w:rsid w:val="00EF3827"/>
    <w:rsid w:val="00EF3BDA"/>
    <w:rsid w:val="00EF4318"/>
    <w:rsid w:val="00EF4A4C"/>
    <w:rsid w:val="00EF4D74"/>
    <w:rsid w:val="00EF4D83"/>
    <w:rsid w:val="00EF522B"/>
    <w:rsid w:val="00EF54EA"/>
    <w:rsid w:val="00EF5FA7"/>
    <w:rsid w:val="00EF64C2"/>
    <w:rsid w:val="00EF66DD"/>
    <w:rsid w:val="00EF7E73"/>
    <w:rsid w:val="00F00086"/>
    <w:rsid w:val="00F00614"/>
    <w:rsid w:val="00F007AF"/>
    <w:rsid w:val="00F00E30"/>
    <w:rsid w:val="00F0181E"/>
    <w:rsid w:val="00F01CA2"/>
    <w:rsid w:val="00F0245A"/>
    <w:rsid w:val="00F02558"/>
    <w:rsid w:val="00F026A2"/>
    <w:rsid w:val="00F0292D"/>
    <w:rsid w:val="00F02D02"/>
    <w:rsid w:val="00F0314B"/>
    <w:rsid w:val="00F031CD"/>
    <w:rsid w:val="00F032B4"/>
    <w:rsid w:val="00F041E8"/>
    <w:rsid w:val="00F04A18"/>
    <w:rsid w:val="00F04DAA"/>
    <w:rsid w:val="00F04F9D"/>
    <w:rsid w:val="00F05203"/>
    <w:rsid w:val="00F053CC"/>
    <w:rsid w:val="00F05532"/>
    <w:rsid w:val="00F0596C"/>
    <w:rsid w:val="00F05C89"/>
    <w:rsid w:val="00F060A5"/>
    <w:rsid w:val="00F0614D"/>
    <w:rsid w:val="00F064E5"/>
    <w:rsid w:val="00F068A7"/>
    <w:rsid w:val="00F0762C"/>
    <w:rsid w:val="00F07765"/>
    <w:rsid w:val="00F07AB4"/>
    <w:rsid w:val="00F07C55"/>
    <w:rsid w:val="00F10658"/>
    <w:rsid w:val="00F10E87"/>
    <w:rsid w:val="00F10F0A"/>
    <w:rsid w:val="00F11572"/>
    <w:rsid w:val="00F11BE0"/>
    <w:rsid w:val="00F11D64"/>
    <w:rsid w:val="00F11E06"/>
    <w:rsid w:val="00F12139"/>
    <w:rsid w:val="00F127F5"/>
    <w:rsid w:val="00F12D1D"/>
    <w:rsid w:val="00F13418"/>
    <w:rsid w:val="00F1350E"/>
    <w:rsid w:val="00F13697"/>
    <w:rsid w:val="00F13920"/>
    <w:rsid w:val="00F148F6"/>
    <w:rsid w:val="00F14A89"/>
    <w:rsid w:val="00F14D27"/>
    <w:rsid w:val="00F14D87"/>
    <w:rsid w:val="00F14F89"/>
    <w:rsid w:val="00F150DD"/>
    <w:rsid w:val="00F15594"/>
    <w:rsid w:val="00F155BA"/>
    <w:rsid w:val="00F15C90"/>
    <w:rsid w:val="00F15CC9"/>
    <w:rsid w:val="00F16055"/>
    <w:rsid w:val="00F1610C"/>
    <w:rsid w:val="00F16195"/>
    <w:rsid w:val="00F161B9"/>
    <w:rsid w:val="00F1676A"/>
    <w:rsid w:val="00F167B9"/>
    <w:rsid w:val="00F16BBA"/>
    <w:rsid w:val="00F17C20"/>
    <w:rsid w:val="00F2026A"/>
    <w:rsid w:val="00F2062F"/>
    <w:rsid w:val="00F20C8D"/>
    <w:rsid w:val="00F215A6"/>
    <w:rsid w:val="00F22428"/>
    <w:rsid w:val="00F226E1"/>
    <w:rsid w:val="00F22713"/>
    <w:rsid w:val="00F22869"/>
    <w:rsid w:val="00F232CC"/>
    <w:rsid w:val="00F23C9F"/>
    <w:rsid w:val="00F24E00"/>
    <w:rsid w:val="00F25A60"/>
    <w:rsid w:val="00F25AB0"/>
    <w:rsid w:val="00F25E7F"/>
    <w:rsid w:val="00F25FCC"/>
    <w:rsid w:val="00F26423"/>
    <w:rsid w:val="00F26532"/>
    <w:rsid w:val="00F26633"/>
    <w:rsid w:val="00F26663"/>
    <w:rsid w:val="00F26A99"/>
    <w:rsid w:val="00F26DAB"/>
    <w:rsid w:val="00F26DCB"/>
    <w:rsid w:val="00F26ED1"/>
    <w:rsid w:val="00F26F27"/>
    <w:rsid w:val="00F2727D"/>
    <w:rsid w:val="00F274E5"/>
    <w:rsid w:val="00F30145"/>
    <w:rsid w:val="00F30CA7"/>
    <w:rsid w:val="00F30D36"/>
    <w:rsid w:val="00F30D5B"/>
    <w:rsid w:val="00F31434"/>
    <w:rsid w:val="00F31529"/>
    <w:rsid w:val="00F31613"/>
    <w:rsid w:val="00F317C0"/>
    <w:rsid w:val="00F32317"/>
    <w:rsid w:val="00F3280B"/>
    <w:rsid w:val="00F32CE4"/>
    <w:rsid w:val="00F32EF6"/>
    <w:rsid w:val="00F33074"/>
    <w:rsid w:val="00F335E5"/>
    <w:rsid w:val="00F337F0"/>
    <w:rsid w:val="00F34204"/>
    <w:rsid w:val="00F34932"/>
    <w:rsid w:val="00F349B4"/>
    <w:rsid w:val="00F34AB7"/>
    <w:rsid w:val="00F35380"/>
    <w:rsid w:val="00F353D9"/>
    <w:rsid w:val="00F353F9"/>
    <w:rsid w:val="00F3541A"/>
    <w:rsid w:val="00F3578E"/>
    <w:rsid w:val="00F35A4C"/>
    <w:rsid w:val="00F35A64"/>
    <w:rsid w:val="00F35C83"/>
    <w:rsid w:val="00F35C85"/>
    <w:rsid w:val="00F35EAE"/>
    <w:rsid w:val="00F36E95"/>
    <w:rsid w:val="00F3717A"/>
    <w:rsid w:val="00F376B8"/>
    <w:rsid w:val="00F37843"/>
    <w:rsid w:val="00F378E2"/>
    <w:rsid w:val="00F40369"/>
    <w:rsid w:val="00F40762"/>
    <w:rsid w:val="00F4096E"/>
    <w:rsid w:val="00F40A69"/>
    <w:rsid w:val="00F40B6E"/>
    <w:rsid w:val="00F40E88"/>
    <w:rsid w:val="00F4147E"/>
    <w:rsid w:val="00F418EC"/>
    <w:rsid w:val="00F41962"/>
    <w:rsid w:val="00F4240F"/>
    <w:rsid w:val="00F425C7"/>
    <w:rsid w:val="00F4305F"/>
    <w:rsid w:val="00F431CE"/>
    <w:rsid w:val="00F43351"/>
    <w:rsid w:val="00F435A3"/>
    <w:rsid w:val="00F43728"/>
    <w:rsid w:val="00F4516B"/>
    <w:rsid w:val="00F45204"/>
    <w:rsid w:val="00F452F7"/>
    <w:rsid w:val="00F45564"/>
    <w:rsid w:val="00F45A38"/>
    <w:rsid w:val="00F45C9C"/>
    <w:rsid w:val="00F462CE"/>
    <w:rsid w:val="00F46B37"/>
    <w:rsid w:val="00F46D4C"/>
    <w:rsid w:val="00F46DB3"/>
    <w:rsid w:val="00F47631"/>
    <w:rsid w:val="00F502E5"/>
    <w:rsid w:val="00F50728"/>
    <w:rsid w:val="00F50826"/>
    <w:rsid w:val="00F508A2"/>
    <w:rsid w:val="00F50D2D"/>
    <w:rsid w:val="00F50ED6"/>
    <w:rsid w:val="00F5119A"/>
    <w:rsid w:val="00F51351"/>
    <w:rsid w:val="00F51B2D"/>
    <w:rsid w:val="00F51BBD"/>
    <w:rsid w:val="00F51C60"/>
    <w:rsid w:val="00F5258F"/>
    <w:rsid w:val="00F525A2"/>
    <w:rsid w:val="00F52678"/>
    <w:rsid w:val="00F528E5"/>
    <w:rsid w:val="00F528EA"/>
    <w:rsid w:val="00F529CB"/>
    <w:rsid w:val="00F53267"/>
    <w:rsid w:val="00F5363C"/>
    <w:rsid w:val="00F536C5"/>
    <w:rsid w:val="00F5381B"/>
    <w:rsid w:val="00F53B60"/>
    <w:rsid w:val="00F53E90"/>
    <w:rsid w:val="00F54444"/>
    <w:rsid w:val="00F54445"/>
    <w:rsid w:val="00F546BE"/>
    <w:rsid w:val="00F54B2A"/>
    <w:rsid w:val="00F5532B"/>
    <w:rsid w:val="00F55A46"/>
    <w:rsid w:val="00F55D15"/>
    <w:rsid w:val="00F562B5"/>
    <w:rsid w:val="00F563B7"/>
    <w:rsid w:val="00F563F9"/>
    <w:rsid w:val="00F56797"/>
    <w:rsid w:val="00F57694"/>
    <w:rsid w:val="00F57AB0"/>
    <w:rsid w:val="00F57B46"/>
    <w:rsid w:val="00F57C8A"/>
    <w:rsid w:val="00F57E38"/>
    <w:rsid w:val="00F57E9D"/>
    <w:rsid w:val="00F60112"/>
    <w:rsid w:val="00F60BE1"/>
    <w:rsid w:val="00F60CD2"/>
    <w:rsid w:val="00F61131"/>
    <w:rsid w:val="00F61161"/>
    <w:rsid w:val="00F61475"/>
    <w:rsid w:val="00F616EB"/>
    <w:rsid w:val="00F61789"/>
    <w:rsid w:val="00F61A72"/>
    <w:rsid w:val="00F61ADA"/>
    <w:rsid w:val="00F61B1E"/>
    <w:rsid w:val="00F61F71"/>
    <w:rsid w:val="00F62648"/>
    <w:rsid w:val="00F627FB"/>
    <w:rsid w:val="00F6280C"/>
    <w:rsid w:val="00F62CC4"/>
    <w:rsid w:val="00F62FEB"/>
    <w:rsid w:val="00F6348D"/>
    <w:rsid w:val="00F63518"/>
    <w:rsid w:val="00F6384A"/>
    <w:rsid w:val="00F6439A"/>
    <w:rsid w:val="00F644F0"/>
    <w:rsid w:val="00F646AD"/>
    <w:rsid w:val="00F64FDF"/>
    <w:rsid w:val="00F65161"/>
    <w:rsid w:val="00F660A6"/>
    <w:rsid w:val="00F660F6"/>
    <w:rsid w:val="00F66A24"/>
    <w:rsid w:val="00F66D5B"/>
    <w:rsid w:val="00F66E3D"/>
    <w:rsid w:val="00F66F6A"/>
    <w:rsid w:val="00F670E8"/>
    <w:rsid w:val="00F67F5F"/>
    <w:rsid w:val="00F70102"/>
    <w:rsid w:val="00F70103"/>
    <w:rsid w:val="00F70116"/>
    <w:rsid w:val="00F70473"/>
    <w:rsid w:val="00F70487"/>
    <w:rsid w:val="00F704A7"/>
    <w:rsid w:val="00F7062E"/>
    <w:rsid w:val="00F70A35"/>
    <w:rsid w:val="00F711F7"/>
    <w:rsid w:val="00F715B1"/>
    <w:rsid w:val="00F71635"/>
    <w:rsid w:val="00F71A8C"/>
    <w:rsid w:val="00F71C36"/>
    <w:rsid w:val="00F720F2"/>
    <w:rsid w:val="00F723F8"/>
    <w:rsid w:val="00F72A06"/>
    <w:rsid w:val="00F72B54"/>
    <w:rsid w:val="00F73AF1"/>
    <w:rsid w:val="00F746C6"/>
    <w:rsid w:val="00F7483C"/>
    <w:rsid w:val="00F74D3B"/>
    <w:rsid w:val="00F74F0C"/>
    <w:rsid w:val="00F75190"/>
    <w:rsid w:val="00F7536C"/>
    <w:rsid w:val="00F75A6F"/>
    <w:rsid w:val="00F75AE0"/>
    <w:rsid w:val="00F75CDF"/>
    <w:rsid w:val="00F76B85"/>
    <w:rsid w:val="00F77CCC"/>
    <w:rsid w:val="00F77D9D"/>
    <w:rsid w:val="00F8075F"/>
    <w:rsid w:val="00F80C1E"/>
    <w:rsid w:val="00F80D52"/>
    <w:rsid w:val="00F80E4A"/>
    <w:rsid w:val="00F811AC"/>
    <w:rsid w:val="00F8121A"/>
    <w:rsid w:val="00F81401"/>
    <w:rsid w:val="00F8190B"/>
    <w:rsid w:val="00F8202F"/>
    <w:rsid w:val="00F823EB"/>
    <w:rsid w:val="00F8249B"/>
    <w:rsid w:val="00F827EB"/>
    <w:rsid w:val="00F8288C"/>
    <w:rsid w:val="00F828E3"/>
    <w:rsid w:val="00F82CD1"/>
    <w:rsid w:val="00F82E79"/>
    <w:rsid w:val="00F82F18"/>
    <w:rsid w:val="00F830FC"/>
    <w:rsid w:val="00F83127"/>
    <w:rsid w:val="00F83693"/>
    <w:rsid w:val="00F838C4"/>
    <w:rsid w:val="00F83FD3"/>
    <w:rsid w:val="00F8461B"/>
    <w:rsid w:val="00F8471E"/>
    <w:rsid w:val="00F84A6C"/>
    <w:rsid w:val="00F84D2D"/>
    <w:rsid w:val="00F84D3A"/>
    <w:rsid w:val="00F85AE1"/>
    <w:rsid w:val="00F85B66"/>
    <w:rsid w:val="00F85ED0"/>
    <w:rsid w:val="00F860AC"/>
    <w:rsid w:val="00F86147"/>
    <w:rsid w:val="00F86965"/>
    <w:rsid w:val="00F86EDD"/>
    <w:rsid w:val="00F874B7"/>
    <w:rsid w:val="00F87A2F"/>
    <w:rsid w:val="00F87A8C"/>
    <w:rsid w:val="00F87D03"/>
    <w:rsid w:val="00F900D4"/>
    <w:rsid w:val="00F90899"/>
    <w:rsid w:val="00F90D22"/>
    <w:rsid w:val="00F9113D"/>
    <w:rsid w:val="00F91558"/>
    <w:rsid w:val="00F917BC"/>
    <w:rsid w:val="00F926B8"/>
    <w:rsid w:val="00F92B0B"/>
    <w:rsid w:val="00F931C6"/>
    <w:rsid w:val="00F933EC"/>
    <w:rsid w:val="00F93601"/>
    <w:rsid w:val="00F93D30"/>
    <w:rsid w:val="00F93D82"/>
    <w:rsid w:val="00F93F2B"/>
    <w:rsid w:val="00F9412A"/>
    <w:rsid w:val="00F94E24"/>
    <w:rsid w:val="00F94F88"/>
    <w:rsid w:val="00F9578B"/>
    <w:rsid w:val="00F95813"/>
    <w:rsid w:val="00F95B7C"/>
    <w:rsid w:val="00F95C1C"/>
    <w:rsid w:val="00F95D81"/>
    <w:rsid w:val="00F960AF"/>
    <w:rsid w:val="00F967F8"/>
    <w:rsid w:val="00F96869"/>
    <w:rsid w:val="00F96911"/>
    <w:rsid w:val="00F96B2E"/>
    <w:rsid w:val="00F96E23"/>
    <w:rsid w:val="00F97290"/>
    <w:rsid w:val="00F97630"/>
    <w:rsid w:val="00F97B7E"/>
    <w:rsid w:val="00F97FB2"/>
    <w:rsid w:val="00FA043B"/>
    <w:rsid w:val="00FA06D2"/>
    <w:rsid w:val="00FA0727"/>
    <w:rsid w:val="00FA077F"/>
    <w:rsid w:val="00FA1D17"/>
    <w:rsid w:val="00FA2265"/>
    <w:rsid w:val="00FA23AE"/>
    <w:rsid w:val="00FA273D"/>
    <w:rsid w:val="00FA2C07"/>
    <w:rsid w:val="00FA2FA1"/>
    <w:rsid w:val="00FA35D1"/>
    <w:rsid w:val="00FA4206"/>
    <w:rsid w:val="00FA43CD"/>
    <w:rsid w:val="00FA44E4"/>
    <w:rsid w:val="00FA4539"/>
    <w:rsid w:val="00FA469D"/>
    <w:rsid w:val="00FA472B"/>
    <w:rsid w:val="00FA49EE"/>
    <w:rsid w:val="00FA4A52"/>
    <w:rsid w:val="00FA4F9C"/>
    <w:rsid w:val="00FA5DB0"/>
    <w:rsid w:val="00FA5E06"/>
    <w:rsid w:val="00FA6071"/>
    <w:rsid w:val="00FA60CF"/>
    <w:rsid w:val="00FA6351"/>
    <w:rsid w:val="00FA672F"/>
    <w:rsid w:val="00FA6CB7"/>
    <w:rsid w:val="00FA747E"/>
    <w:rsid w:val="00FA7A4C"/>
    <w:rsid w:val="00FB0219"/>
    <w:rsid w:val="00FB086E"/>
    <w:rsid w:val="00FB107B"/>
    <w:rsid w:val="00FB11E2"/>
    <w:rsid w:val="00FB120B"/>
    <w:rsid w:val="00FB169B"/>
    <w:rsid w:val="00FB1A04"/>
    <w:rsid w:val="00FB1CBB"/>
    <w:rsid w:val="00FB226D"/>
    <w:rsid w:val="00FB237C"/>
    <w:rsid w:val="00FB24EF"/>
    <w:rsid w:val="00FB29CF"/>
    <w:rsid w:val="00FB2D45"/>
    <w:rsid w:val="00FB2FAE"/>
    <w:rsid w:val="00FB3221"/>
    <w:rsid w:val="00FB3432"/>
    <w:rsid w:val="00FB3EBE"/>
    <w:rsid w:val="00FB412F"/>
    <w:rsid w:val="00FB41C8"/>
    <w:rsid w:val="00FB4701"/>
    <w:rsid w:val="00FB48A6"/>
    <w:rsid w:val="00FB4B16"/>
    <w:rsid w:val="00FB4C48"/>
    <w:rsid w:val="00FB4CF7"/>
    <w:rsid w:val="00FB5342"/>
    <w:rsid w:val="00FB54C2"/>
    <w:rsid w:val="00FB5602"/>
    <w:rsid w:val="00FB58E2"/>
    <w:rsid w:val="00FB63D8"/>
    <w:rsid w:val="00FB64A1"/>
    <w:rsid w:val="00FB678C"/>
    <w:rsid w:val="00FB68BC"/>
    <w:rsid w:val="00FB6B2C"/>
    <w:rsid w:val="00FB7142"/>
    <w:rsid w:val="00FB753A"/>
    <w:rsid w:val="00FB782F"/>
    <w:rsid w:val="00FB7BC7"/>
    <w:rsid w:val="00FC030E"/>
    <w:rsid w:val="00FC04F1"/>
    <w:rsid w:val="00FC06D0"/>
    <w:rsid w:val="00FC0FE4"/>
    <w:rsid w:val="00FC1228"/>
    <w:rsid w:val="00FC1347"/>
    <w:rsid w:val="00FC16BE"/>
    <w:rsid w:val="00FC178D"/>
    <w:rsid w:val="00FC1877"/>
    <w:rsid w:val="00FC1E4A"/>
    <w:rsid w:val="00FC2450"/>
    <w:rsid w:val="00FC24F5"/>
    <w:rsid w:val="00FC258D"/>
    <w:rsid w:val="00FC2D9D"/>
    <w:rsid w:val="00FC3082"/>
    <w:rsid w:val="00FC3317"/>
    <w:rsid w:val="00FC345C"/>
    <w:rsid w:val="00FC3B93"/>
    <w:rsid w:val="00FC3BBD"/>
    <w:rsid w:val="00FC3FE7"/>
    <w:rsid w:val="00FC47CD"/>
    <w:rsid w:val="00FC4A6A"/>
    <w:rsid w:val="00FC4B38"/>
    <w:rsid w:val="00FC4C2E"/>
    <w:rsid w:val="00FC4DA3"/>
    <w:rsid w:val="00FC5904"/>
    <w:rsid w:val="00FC5F20"/>
    <w:rsid w:val="00FC6465"/>
    <w:rsid w:val="00FC6667"/>
    <w:rsid w:val="00FC6976"/>
    <w:rsid w:val="00FC6B8F"/>
    <w:rsid w:val="00FC6D37"/>
    <w:rsid w:val="00FC751E"/>
    <w:rsid w:val="00FC77DA"/>
    <w:rsid w:val="00FC7CDE"/>
    <w:rsid w:val="00FC7F24"/>
    <w:rsid w:val="00FD00F9"/>
    <w:rsid w:val="00FD0308"/>
    <w:rsid w:val="00FD037A"/>
    <w:rsid w:val="00FD0752"/>
    <w:rsid w:val="00FD085E"/>
    <w:rsid w:val="00FD0A58"/>
    <w:rsid w:val="00FD117E"/>
    <w:rsid w:val="00FD130A"/>
    <w:rsid w:val="00FD17E5"/>
    <w:rsid w:val="00FD2A49"/>
    <w:rsid w:val="00FD2E27"/>
    <w:rsid w:val="00FD365D"/>
    <w:rsid w:val="00FD37AB"/>
    <w:rsid w:val="00FD3BA7"/>
    <w:rsid w:val="00FD43B4"/>
    <w:rsid w:val="00FD4599"/>
    <w:rsid w:val="00FD4612"/>
    <w:rsid w:val="00FD48AD"/>
    <w:rsid w:val="00FD4CD7"/>
    <w:rsid w:val="00FD4F6A"/>
    <w:rsid w:val="00FD501C"/>
    <w:rsid w:val="00FD52DE"/>
    <w:rsid w:val="00FD5365"/>
    <w:rsid w:val="00FD5464"/>
    <w:rsid w:val="00FD564E"/>
    <w:rsid w:val="00FD56D2"/>
    <w:rsid w:val="00FD63AF"/>
    <w:rsid w:val="00FD6593"/>
    <w:rsid w:val="00FD6C16"/>
    <w:rsid w:val="00FD6D6E"/>
    <w:rsid w:val="00FD7B63"/>
    <w:rsid w:val="00FD7D9E"/>
    <w:rsid w:val="00FD7F34"/>
    <w:rsid w:val="00FE0421"/>
    <w:rsid w:val="00FE0684"/>
    <w:rsid w:val="00FE0A15"/>
    <w:rsid w:val="00FE0D56"/>
    <w:rsid w:val="00FE0E68"/>
    <w:rsid w:val="00FE0EF4"/>
    <w:rsid w:val="00FE0F76"/>
    <w:rsid w:val="00FE1305"/>
    <w:rsid w:val="00FE137D"/>
    <w:rsid w:val="00FE2158"/>
    <w:rsid w:val="00FE2395"/>
    <w:rsid w:val="00FE2A16"/>
    <w:rsid w:val="00FE2BE7"/>
    <w:rsid w:val="00FE2CA1"/>
    <w:rsid w:val="00FE2F96"/>
    <w:rsid w:val="00FE30AA"/>
    <w:rsid w:val="00FE317C"/>
    <w:rsid w:val="00FE3416"/>
    <w:rsid w:val="00FE43E0"/>
    <w:rsid w:val="00FE4AD8"/>
    <w:rsid w:val="00FE4B08"/>
    <w:rsid w:val="00FE4BB7"/>
    <w:rsid w:val="00FE5372"/>
    <w:rsid w:val="00FE55D5"/>
    <w:rsid w:val="00FE5626"/>
    <w:rsid w:val="00FE654D"/>
    <w:rsid w:val="00FE6577"/>
    <w:rsid w:val="00FE6A49"/>
    <w:rsid w:val="00FE6B87"/>
    <w:rsid w:val="00FE6D94"/>
    <w:rsid w:val="00FE6DE7"/>
    <w:rsid w:val="00FE7112"/>
    <w:rsid w:val="00FE726F"/>
    <w:rsid w:val="00FE732F"/>
    <w:rsid w:val="00FE7729"/>
    <w:rsid w:val="00FF0308"/>
    <w:rsid w:val="00FF058C"/>
    <w:rsid w:val="00FF0697"/>
    <w:rsid w:val="00FF0793"/>
    <w:rsid w:val="00FF0985"/>
    <w:rsid w:val="00FF098B"/>
    <w:rsid w:val="00FF0D81"/>
    <w:rsid w:val="00FF10C9"/>
    <w:rsid w:val="00FF137F"/>
    <w:rsid w:val="00FF18C7"/>
    <w:rsid w:val="00FF1AA1"/>
    <w:rsid w:val="00FF240A"/>
    <w:rsid w:val="00FF24D4"/>
    <w:rsid w:val="00FF24EF"/>
    <w:rsid w:val="00FF273A"/>
    <w:rsid w:val="00FF284A"/>
    <w:rsid w:val="00FF2B34"/>
    <w:rsid w:val="00FF2B5B"/>
    <w:rsid w:val="00FF2BD5"/>
    <w:rsid w:val="00FF344C"/>
    <w:rsid w:val="00FF3518"/>
    <w:rsid w:val="00FF3ABD"/>
    <w:rsid w:val="00FF3B1E"/>
    <w:rsid w:val="00FF3E14"/>
    <w:rsid w:val="00FF47D5"/>
    <w:rsid w:val="00FF47D8"/>
    <w:rsid w:val="00FF4AC3"/>
    <w:rsid w:val="00FF4FDC"/>
    <w:rsid w:val="00FF50FE"/>
    <w:rsid w:val="00FF51AB"/>
    <w:rsid w:val="00FF53A1"/>
    <w:rsid w:val="00FF5626"/>
    <w:rsid w:val="00FF5D6A"/>
    <w:rsid w:val="00FF5DDB"/>
    <w:rsid w:val="00FF60CA"/>
    <w:rsid w:val="00FF64BE"/>
    <w:rsid w:val="00FF6B3E"/>
    <w:rsid w:val="00FF6F61"/>
    <w:rsid w:val="00FF7044"/>
    <w:rsid w:val="00FF7491"/>
    <w:rsid w:val="00FF76B9"/>
    <w:rsid w:val="00FF7ACA"/>
    <w:rsid w:val="00FF7B02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58D4B603-D3E2-4C9B-B434-6541BC4D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ja-JP" w:bidi="ar-SA"/>
      </w:rPr>
    </w:rPrDefault>
    <w:pPrDefault>
      <w:pPr>
        <w:spacing w:before="240" w:line="260" w:lineRule="atLeast"/>
        <w:ind w:left="11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5A8"/>
    <w:rPr>
      <w:rFonts w:ascii="Times New Roman" w:eastAsia="Times New Roman" w:hAnsi="Times New Roman"/>
      <w:color w:val="000000"/>
      <w:sz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3A55A8"/>
    <w:pPr>
      <w:spacing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3A55A8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3A55A8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3A55A8"/>
    <w:pPr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3A55A8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A55A8"/>
    <w:pPr>
      <w:ind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3A55A8"/>
    <w:pPr>
      <w:ind w:firstLine="0"/>
    </w:pPr>
  </w:style>
  <w:style w:type="paragraph" w:customStyle="1" w:styleId="MDPI19line">
    <w:name w:val="MDPI_1.9_line"/>
    <w:basedOn w:val="MDPI31text"/>
    <w:qFormat/>
    <w:rsid w:val="003A55A8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TableNormal"/>
    <w:uiPriority w:val="99"/>
    <w:rsid w:val="003A55A8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3A55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A55A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A55A8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3A5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A55A8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3A55A8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3A55A8"/>
    <w:pPr>
      <w:ind w:firstLine="0"/>
    </w:pPr>
  </w:style>
  <w:style w:type="paragraph" w:customStyle="1" w:styleId="MDPI33textspaceafter">
    <w:name w:val="MDPI_3.3_text_space_after"/>
    <w:basedOn w:val="MDPI31text"/>
    <w:qFormat/>
    <w:rsid w:val="003A55A8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3A55A8"/>
  </w:style>
  <w:style w:type="paragraph" w:customStyle="1" w:styleId="MDPI35textbeforelist">
    <w:name w:val="MDPI_3.5_text_before_list"/>
    <w:basedOn w:val="MDPI31text"/>
    <w:qFormat/>
    <w:rsid w:val="003A55A8"/>
    <w:pPr>
      <w:spacing w:after="120"/>
    </w:pPr>
  </w:style>
  <w:style w:type="paragraph" w:customStyle="1" w:styleId="MDPI36textafterlist">
    <w:name w:val="MDPI_3.6_text_after_list"/>
    <w:basedOn w:val="MDPI31text"/>
    <w:qFormat/>
    <w:rsid w:val="003A55A8"/>
    <w:pPr>
      <w:spacing w:before="120"/>
    </w:pPr>
  </w:style>
  <w:style w:type="paragraph" w:customStyle="1" w:styleId="MDPI37itemize">
    <w:name w:val="MDPI_3.7_itemize"/>
    <w:basedOn w:val="MDPI31text"/>
    <w:qFormat/>
    <w:rsid w:val="003A55A8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3A55A8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3A55A8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3A55A8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A55A8"/>
    <w:pPr>
      <w:adjustRightInd w:val="0"/>
      <w:snapToGrid w:val="0"/>
      <w:spacing w:before="120" w:line="200" w:lineRule="atLeast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3A55A8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6F7149"/>
    <w:pPr>
      <w:adjustRightInd w:val="0"/>
      <w:snapToGrid w:val="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3A55A8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A55A8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3A55A8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3A55A8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3A55A8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3A55A8"/>
  </w:style>
  <w:style w:type="paragraph" w:customStyle="1" w:styleId="MDPI81theorem">
    <w:name w:val="MDPI_8.1_theorem"/>
    <w:basedOn w:val="MDPI32textnoindent"/>
    <w:qFormat/>
    <w:rsid w:val="003A55A8"/>
    <w:rPr>
      <w:i/>
    </w:rPr>
  </w:style>
  <w:style w:type="paragraph" w:customStyle="1" w:styleId="MDPI82proof">
    <w:name w:val="MDPI_8.2_proof"/>
    <w:basedOn w:val="MDPI32textnoindent"/>
    <w:qFormat/>
    <w:rsid w:val="003A55A8"/>
  </w:style>
  <w:style w:type="paragraph" w:customStyle="1" w:styleId="MDPIfooterfirstpage">
    <w:name w:val="MDPI_footer_firstpage"/>
    <w:basedOn w:val="Normal"/>
    <w:qFormat/>
    <w:rsid w:val="003A55A8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qFormat/>
    <w:rsid w:val="003A55A8"/>
    <w:pPr>
      <w:adjustRightInd w:val="0"/>
      <w:snapToGrid w:val="0"/>
      <w:ind w:firstLine="425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3A55A8"/>
    <w:pPr>
      <w:spacing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3A55A8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3A55A8"/>
    <w:pPr>
      <w:kinsoku w:val="0"/>
      <w:overflowPunct w:val="0"/>
      <w:autoSpaceDE w:val="0"/>
      <w:autoSpaceDN w:val="0"/>
      <w:adjustRightInd w:val="0"/>
      <w:snapToGrid w:val="0"/>
      <w:spacing w:after="120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3A55A8"/>
    <w:pPr>
      <w:numPr>
        <w:numId w:val="3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5A8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55A8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3A55A8"/>
  </w:style>
  <w:style w:type="table" w:customStyle="1" w:styleId="MDPI41threelinetable">
    <w:name w:val="MDPI_4.1_three_line_table"/>
    <w:basedOn w:val="TableNormal"/>
    <w:uiPriority w:val="99"/>
    <w:rsid w:val="006F7149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" w:hAnsi="Calibri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5425B6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963346"/>
    <w:rPr>
      <w:color w:val="605E5C"/>
      <w:shd w:val="clear" w:color="auto" w:fill="E1DFDD"/>
    </w:rPr>
  </w:style>
  <w:style w:type="table" w:customStyle="1" w:styleId="41">
    <w:name w:val="无格式表格 41"/>
    <w:basedOn w:val="TableNormal"/>
    <w:uiPriority w:val="44"/>
    <w:rsid w:val="00F71A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BD4D2F"/>
    <w:pPr>
      <w:spacing w:after="240" w:line="240" w:lineRule="auto"/>
      <w:jc w:val="left"/>
      <w:outlineLvl w:val="9"/>
    </w:pPr>
    <w:rPr>
      <w:rFonts w:ascii="Times New Roman" w:eastAsiaTheme="minorEastAsia" w:hAnsi="Times New Roman" w:cs="Times New Roman"/>
      <w:b/>
      <w:color w:val="auto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D2F"/>
    <w:pPr>
      <w:jc w:val="center"/>
      <w:outlineLvl w:val="1"/>
    </w:pPr>
    <w:rPr>
      <w:rFonts w:asciiTheme="majorHAnsi" w:eastAsia="MS Gothic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D4D2F"/>
    <w:rPr>
      <w:rFonts w:asciiTheme="majorHAnsi" w:eastAsia="MS Gothic" w:hAnsiTheme="majorHAnsi" w:cstheme="majorBidi"/>
      <w:color w:val="000000"/>
      <w:sz w:val="24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9D7EB2"/>
    <w:pPr>
      <w:numPr>
        <w:numId w:val="5"/>
      </w:numPr>
      <w:spacing w:before="120" w:after="240" w:line="240" w:lineRule="auto"/>
      <w:ind w:left="1434" w:hanging="357"/>
      <w:contextualSpacing/>
      <w:jc w:val="left"/>
    </w:pPr>
    <w:rPr>
      <w:rFonts w:eastAsia="Cambria"/>
      <w:color w:val="auto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9D7EB2"/>
    <w:pPr>
      <w:widowControl w:val="0"/>
      <w:spacing w:after="120" w:line="240" w:lineRule="auto"/>
      <w:ind w:leftChars="200" w:left="420"/>
    </w:pPr>
    <w:rPr>
      <w:rFonts w:eastAsia="SimSun"/>
      <w:color w:val="auto"/>
      <w:kern w:val="10"/>
      <w:sz w:val="16"/>
      <w:szCs w:val="16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9D7EB2"/>
    <w:rPr>
      <w:rFonts w:ascii="Times New Roman" w:hAnsi="Times New Roman"/>
      <w:kern w:val="10"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1C60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884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884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4917">
              <w:marLeft w:val="0"/>
              <w:marRight w:val="48"/>
              <w:marTop w:val="0"/>
              <w:marBottom w:val="0"/>
              <w:divBdr>
                <w:top w:val="single" w:sz="6" w:space="2" w:color="999999"/>
                <w:left w:val="single" w:sz="6" w:space="2" w:color="999999"/>
                <w:bottom w:val="single" w:sz="6" w:space="2" w:color="999999"/>
                <w:right w:val="single" w:sz="6" w:space="15" w:color="999999"/>
              </w:divBdr>
            </w:div>
          </w:divsChild>
        </w:div>
      </w:divsChild>
    </w:div>
    <w:div w:id="9022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823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87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300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370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ue@uthsc.edu" TargetMode="External"/><Relationship Id="rId13" Type="http://schemas.openxmlformats.org/officeDocument/2006/relationships/image" Target="media/image3.tif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zhulin1@genomics.cn" TargetMode="External"/><Relationship Id="rId12" Type="http://schemas.openxmlformats.org/officeDocument/2006/relationships/image" Target="media/image2.tif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tiff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5" Type="http://schemas.openxmlformats.org/officeDocument/2006/relationships/footnotes" Target="footnotes.xml"/><Relationship Id="rId15" Type="http://schemas.openxmlformats.org/officeDocument/2006/relationships/image" Target="media/image5.tiff"/><Relationship Id="rId10" Type="http://schemas.openxmlformats.org/officeDocument/2006/relationships/hyperlink" Target="mailto:jyue@uthsc.ed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x1cn@gmail.com" TargetMode="External"/><Relationship Id="rId14" Type="http://schemas.openxmlformats.org/officeDocument/2006/relationships/image" Target="media/image4.tif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2521;&#26032;\Downloads\cancers-template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cancers-template.dot</Template>
  <TotalTime>892</TotalTime>
  <Pages>7</Pages>
  <Words>801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5357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董培新</dc:creator>
  <cp:lastModifiedBy>Jini Mol</cp:lastModifiedBy>
  <cp:revision>87</cp:revision>
  <cp:lastPrinted>2022-03-31T23:10:00Z</cp:lastPrinted>
  <dcterms:created xsi:type="dcterms:W3CDTF">2022-08-23T02:30:00Z</dcterms:created>
  <dcterms:modified xsi:type="dcterms:W3CDTF">2023-02-21T04:24:00Z</dcterms:modified>
</cp:coreProperties>
</file>